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124" w:rsidRPr="000227FB" w:rsidRDefault="00477A1C">
      <w:pPr>
        <w:widowControl w:val="0"/>
        <w:tabs>
          <w:tab w:val="left" w:pos="2240"/>
        </w:tabs>
        <w:autoSpaceDE w:val="0"/>
        <w:autoSpaceDN w:val="0"/>
        <w:adjustRightInd w:val="0"/>
        <w:spacing w:before="92" w:after="0" w:line="817" w:lineRule="exact"/>
        <w:ind w:left="1404" w:right="-150"/>
        <w:rPr>
          <w:rFonts w:ascii="Arial" w:hAnsi="Arial" w:cs="Arial"/>
          <w:color w:val="000000"/>
          <w:sz w:val="73"/>
          <w:szCs w:val="73"/>
          <w:lang w:val="en-US"/>
        </w:rPr>
      </w:pPr>
      <w:r>
        <w:rPr>
          <w:noProof/>
        </w:rPr>
        <w:pict>
          <v:rect id="_x0000_s1065" style="position:absolute;left:0;text-align:left;margin-left:0;margin-top:0;width:510pt;height:17pt;z-index:-251594240;mso-position-horizontal-relative:page;mso-position-vertical-relative:page" o:regroupid="1" o:allowincell="f" filled="f" stroked="f">
            <v:textbox inset="0,0,0,0">
              <w:txbxContent>
                <w:p w:rsidR="00477A1C" w:rsidRDefault="00477A1C" w:rsidP="000227FB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12.85pt;height:16.8pt">
                        <v:imagedata r:id="rId7" o:title=""/>
                      </v:shape>
                    </w:pict>
                  </w:r>
                </w:p>
                <w:p w:rsidR="00477A1C" w:rsidRDefault="00477A1C" w:rsidP="000227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polyline id="_x0000_s1060" style="position:absolute;left:0;text-align:left;z-index:-251658752" points="123.35pt,7.75pt,121.7pt,7.8pt,120.1pt,8pt,118.55pt,8.3pt,117.05pt,8.75pt,115.6pt,9.3pt,114.2pt,9.95pt,112.85pt,10.7pt,111.6pt,11.55pt,110.4pt,12.5pt,109.25pt,13.55pt,108.2pt,14.7pt,107.25pt,15.9pt,106.4pt,17.15pt,105.65pt,18.5pt,105pt,19.9pt,104.45pt,21.35pt,104pt,22.85pt,103.7pt,24.4pt,103.5pt,26pt,103.45pt,27.65pt,103.5pt,29.3pt,103.7pt,30.9pt,104pt,32.45pt,104.45pt,33.95pt,105pt,35.4pt,105.65pt,36.8pt,106.4pt,38.15pt,107.25pt,39.45pt,108.2pt,40.65pt,109.25pt,41.75pt,110.4pt,42.8pt,111.6pt,43.75pt,112.85pt,44.6pt,114.2pt,45.35pt,115.6pt,46pt,117.05pt,46.55pt,118.55pt,47pt,120.1pt,47.35pt,121.7pt,47.5pt,123.35pt,47.6pt,125pt,47.5pt,126.6pt,47.35pt,128.15pt,47pt,129.65pt,46.55pt,131.1pt,46pt,132.5pt,45.35pt,133.85pt,44.6pt,135.15pt,43.75pt,136.35pt,42.8pt,137.45pt,41.75pt,138.5pt,40.65pt,139.45pt,39.45pt,140.3pt,38.15pt,141.05pt,36.8pt,141.7pt,35.4pt,142.25pt,33.95pt,142.7pt,32.45pt,143.05pt,30.9pt,143.2pt,29.3pt,143.3pt,27.65pt,143.2pt,26pt,143.05pt,24.4pt,142.7pt,22.85pt,142.25pt,21.35pt,141.7pt,19.9pt,141.05pt,18.5pt,140.3pt,17.15pt,139.45pt,15.9pt,138.5pt,14.7pt,137.45pt,13.55pt,136.35pt,12.5pt,135.15pt,11.55pt,133.85pt,10.7pt,132.5pt,9.95pt,131.1pt,9.3pt,129.65pt,8.75pt,128.15pt,8.3pt,126.6pt,8pt,125pt,7.8pt,123.35pt,7.75pt" coordsize="797,797" o:regroupid="1" o:allowincell="f" fillcolor="#2a2a29" stroked="f">
            <v:path arrowok="t"/>
          </v:polyline>
        </w:pict>
      </w:r>
      <w:r>
        <w:rPr>
          <w:noProof/>
        </w:rPr>
        <w:pict>
          <v:polyline id="_x0000_s1061" style="position:absolute;left:0;text-align:left;z-index:-251659776" points="76.5pt,5.6pt,72.65pt,5.6pt,71.05pt,5.6pt,69.6pt,5.7pt,68.3pt,5.8pt,67.2pt,5.95pt,66.2pt,6.2pt,65.4pt,6.5pt,64.7pt,6.85pt,64.1pt,7.35pt,63.6pt,7.95pt,63.25pt,8.65pt,62.95pt,9.45pt,62.7pt,10.45pt,62.55pt,11.55pt,62.45pt,12.85pt,62.35pt,14.3pt,62.35pt,15.9pt,62.35pt,17.75pt,62.35pt,37.8pt,62.35pt,39.65pt,62.35pt,41.25pt,62.45pt,42.7pt,62.55pt,44pt,62.7pt,45.1pt,62.95pt,46.1pt,63.25pt,46.9pt,63.6pt,47.6pt,64.1pt,48.2pt,64.7pt,48.7pt,65.4pt,49.05pt,66.2pt,49.35pt,67.2pt,49.6pt,68.3pt,49.75pt,69.6pt,49.85pt,71.05pt,49.95pt,72.65pt,49.95pt,74.45pt,50pt,316.65pt,50pt,318.45pt,49.95pt,320.1pt,49.95pt,321.5pt,49.85pt,322.8pt,49.75pt,323.9pt,49.6pt,324.9pt,49.35pt,325.7pt,49.05pt,326.4pt,48.7pt,327pt,48.2pt,327.5pt,47.6pt,327.85pt,46.9pt,328.15pt,46.1pt,328.4pt,45.1pt,328.55pt,44pt,328.65pt,42.7pt,328.75pt,41.25pt,328.75pt,39.65pt,328.8pt,37.8pt,328.8pt,17.75pt,328.75pt,15.9pt,328.75pt,14.3pt,328.65pt,12.85pt,328.55pt,11.55pt,328.4pt,10.45pt,328.15pt,9.45pt,327.85pt,8.65pt,327.5pt,7.95pt,327pt,7.35pt,326.4pt,6.85pt,325.7pt,6.5pt,324.9pt,6.2pt,323.9pt,5.95pt,322.8pt,5.8pt,321.5pt,5.7pt,320.1pt,5.6pt,318.45pt,5.6pt,76.5pt,5.6pt" coordsize="5329,888" o:regroupid="1" o:allowincell="f" fillcolor="#e3e3e3" stroked="f">
            <v:path arrowok="t"/>
          </v:polyline>
        </w:pict>
      </w:r>
      <w:r>
        <w:rPr>
          <w:noProof/>
        </w:rPr>
        <w:pict>
          <v:shape id="_x0000_s1062" style="position:absolute;left:0;text-align:left;margin-left:63.35pt;margin-top:60.45pt;width:474.2pt;height:97.25pt;z-index:-251716096;mso-position-horizontal-relative:page;mso-position-vertical-relative:text" coordsize="9484,1945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<v:path arrowok="t"/>
            <w10:wrap anchorx="page"/>
          </v:shape>
        </w:pict>
      </w:r>
      <w:r w:rsidR="00927124" w:rsidRPr="000227FB">
        <w:rPr>
          <w:rFonts w:ascii="Times New Roman" w:hAnsi="Times New Roman"/>
          <w:b/>
          <w:bCs/>
          <w:color w:val="2A2A29"/>
          <w:w w:val="120"/>
          <w:position w:val="9"/>
          <w:sz w:val="24"/>
          <w:szCs w:val="24"/>
          <w:lang w:val="en-US"/>
        </w:rPr>
        <w:t>Unit</w:t>
      </w:r>
      <w:r w:rsidR="00927124" w:rsidRPr="000227FB">
        <w:rPr>
          <w:rFonts w:ascii="Times New Roman" w:hAnsi="Times New Roman"/>
          <w:b/>
          <w:bCs/>
          <w:color w:val="2A2A29"/>
          <w:position w:val="9"/>
          <w:sz w:val="24"/>
          <w:szCs w:val="24"/>
          <w:lang w:val="en-US"/>
        </w:rPr>
        <w:tab/>
      </w:r>
      <w:r w:rsidR="00927124" w:rsidRPr="000227FB">
        <w:rPr>
          <w:rFonts w:ascii="Arial" w:hAnsi="Arial" w:cs="Arial"/>
          <w:color w:val="FFFFFF"/>
          <w:position w:val="-3"/>
          <w:sz w:val="73"/>
          <w:szCs w:val="73"/>
          <w:lang w:val="en-US"/>
        </w:rPr>
        <w:t>3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 w:rsidRPr="000227FB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081" style="position:absolute;z-index:-251584000" points="420.6pt,-63.3pt,372.25pt,-63.3pt,371pt,-63.2pt,369.85pt,-62.95pt,368.8pt,-62.55pt,367.8pt,-62pt,366.9pt,-61.35pt,366.15pt,-60.6pt,365.55pt,-59.7pt,365.1pt,-58.8pt,364.8pt,-57.8pt,364.75pt,-56.7pt,364.85pt,-55.65pt,365.15pt,-54.7pt,365.65pt,-53.75pt,366.25pt,-52.95pt,367.05pt,-52.2pt,367.95pt,-51.55pt,368.95pt,-51pt,370.05pt,-50.65pt,371.2pt,-50.4pt,372.45pt,-50.3pt,419.6pt,-50.3pt,419.6pt,-50.3pt,419.7pt,-50.6pt,420.3pt,-53.55pt,420.65pt,-56.6pt,420.8pt,-59.75pt,420.75pt,-60.75pt,420.75pt,-61.8pt,420.65pt,-62.85pt,420.6pt,-63.3pt" coordsize="1121,261" o:regroupid="1" o:allowincell="f" fillcolor="#d5d5d4" stroked="f">
            <v:path arrowok="t"/>
          </v:polyline>
        </w:pict>
      </w:r>
      <w:r>
        <w:rPr>
          <w:noProof/>
        </w:rPr>
        <w:pict>
          <v:polyline id="_x0000_s1080" style="position:absolute;z-index:-251585024" points="417.3pt,-43.75pt,376.7pt,-43.75pt,375.65pt,-43.45pt,374.7pt,-42.85pt,374pt,-42.05pt,373.55pt,-41.05pt,373.4pt,-39.95pt,373.4pt,-38pt,373.7pt,-36.95pt,374.3pt,-36pt,375.1pt,-35.3pt,376.1pt,-34.85pt,377.25pt,-34.65pt,411.4pt,-34.7pt,411.4pt,-34.7pt,411.65pt,-34.95pt,413.45pt,-37.25pt,415.1pt,-39.65pt,416.55pt,-42.2pt,417.3pt,-43.75pt" coordsize="878,182" o:regroupid="1" o:allowincell="f" fillcolor="#9e9e9e" stroked="f">
            <v:path arrowok="t"/>
          </v:polyline>
        </w:pict>
      </w:r>
      <w:r>
        <w:rPr>
          <w:noProof/>
        </w:rPr>
        <w:pict>
          <v:polyline id="_x0000_s1079" style="position:absolute;z-index:-251586048" points="345.4pt,-66.8pt,345.35pt,-66.6pt,345.2pt,-65.65pt,345.05pt,-64.6pt,344.9pt,-63.6pt,344.85pt,-62.6pt,344.75pt,-61.55pt,344.75pt,-60.5pt,344.85pt,-57.3pt,345.2pt,-54.1pt,345.85pt,-51.05pt,346.65pt,-48.1pt,347.7pt,-45.25pt,348.95pt,-42.5pt,350.4pt,-39.9pt,352.05pt,-37.4pt,353.85pt,-35.05pt,355.85pt,-32.9pt,358pt,-30.9pt,360.3pt,-29.05pt,362.7pt,-27.4pt,365.3pt,-25.9pt,367.95pt,-24.65pt,370.75pt,-23.6pt,373.6pt,-22.75pt,376.6pt,-22.15pt,379.65pt,-21.75pt,382.75pt,-21.65pt,385.9pt,-21.75pt,388.95pt,-22.15pt,391.9pt,-22.75pt,394.8pt,-23.6pt,397.55pt,-24.65pt,400.25pt,-25.9pt,402.8pt,-27.35pt,405.25pt,-29pt,407.5pt,-30.8pt,409.65pt,-32.8pt,411.65pt,-34.95pt,413.45pt,-37.2pt,415.1pt,-39.65pt,416.55pt,-42.2pt,417.8pt,-44.9pt,418.85pt,-47.65pt,419.7pt,-50.55pt,420.3pt,-53.5pt,420.7pt,-56.55pt,420.8pt,-59.7pt,420.8pt,-60.75pt,420.75pt,-61.75pt,420.7pt,-62.8pt,420.6pt,-63.8pt,420.45pt,-64.8pt,420.3pt,-65.8pt,420.15pt,-66.8pt,345.5pt,-66.8pt,345.5pt,-66.8pt,345.4pt,-66.8pt" coordsize="1521,903" o:regroupid="1" o:allowincell="f" fillcolor="#727272" stroked="f">
            <v:path arrowok="t"/>
          </v:polyline>
        </w:pict>
      </w:r>
      <w:r>
        <w:rPr>
          <w:noProof/>
        </w:rPr>
        <w:pict>
          <v:rect id="_x0000_s1078" style="position:absolute;margin-left:506.1pt;margin-top:0;width:89pt;height:29pt;z-index:-251587072;mso-position-horizontal-relative:page;mso-position-vertical-relative:page" o:regroupid="1" o:allowincell="f" filled="f" stroked="f">
            <v:textbox inset="0,0,0,0">
              <w:txbxContent>
                <w:p w:rsidR="00477A1C" w:rsidRDefault="00477A1C" w:rsidP="000227FB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6" type="#_x0000_t75" style="width:88.8pt;height:28.7pt">
                        <v:imagedata r:id="rId8" o:title=""/>
                      </v:shape>
                    </w:pict>
                  </w:r>
                </w:p>
                <w:p w:rsidR="00477A1C" w:rsidRDefault="00477A1C" w:rsidP="000227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075" style="position:absolute;margin-left:312.35pt;margin-top:-59.35pt;width:26.15pt;height:23.75pt;z-index:-251588096" coordorigin="9251,149" coordsize="523,475" o:regroupid="1" o:allowincell="f">
            <v:shape id="_x0000_s1076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077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074" style="position:absolute;z-index:-251589120" points="327.65pt,-58.5pt,326.6pt,-58.45pt,325.7pt,-58.05pt,325.4pt,-57.8pt,324.75pt,-56.95pt,324.5pt,-56pt,324.55pt,-54.95pt,324.95pt,-54.05pt,327.45pt,-51.2pt,328.2pt,-50.4pt,316.15pt,-50.4pt,315.1pt,-50.25pt,314.25pt,-49.7pt,313.6pt,-48.85pt,313.3pt,-47.9pt,313.4pt,-46.75pt,313.75pt,-45.9pt,314.7pt,-45.1pt,315.55pt,-44.7pt,327.15pt,-44.65pt,328.2pt,-44.65pt,327.45pt,-43.85pt,325.2pt,-41.35pt,324.65pt,-40.45pt,324.45pt,-39.5pt,324.65pt,-38.4pt,325.1pt,-37.55pt,325.4pt,-37.2pt,326.3pt,-36.7pt,327.25pt,-36.5pt,328.35pt,-36.65pt,329.2pt,-37.15pt,329.5pt,-37.45pt,336.65pt,-45.4pt,336.7pt,-45.4pt,337pt,-45.7pt,337.2pt,-46pt,337.35pt,-46.4pt,337.5pt,-46.75pt,337.6pt,-47.1pt,337.6pt,-47.95pt,337.5pt,-48.35pt,337.35pt,-48.7pt,337.2pt,-49.05pt,336.95pt,-49.4pt,336.65pt,-49.65pt,336.6pt,-49.65pt,329.45pt,-57.65pt,328.65pt,-58.25pt,327.65pt,-58.5pt" coordsize="486,441" o:regroupid="1" o:allowincell="f" stroked="f">
            <v:path arrowok="t"/>
          </v:polyline>
        </w:pict>
      </w:r>
      <w:r>
        <w:rPr>
          <w:noProof/>
        </w:rPr>
        <w:pict>
          <v:group id="_x0000_s1071" style="position:absolute;margin-left:222.6pt;margin-top:-62.35pt;width:33.05pt;height:30.1pt;z-index:-251590144" coordorigin="7456,89" coordsize="661,602" o:regroupid="1" o:allowincell="f">
            <v:shape id="_x0000_s1072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073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070" style="position:absolute;z-index:-251591168" points="241.15pt,-61.15pt,240.2pt,-61pt,239.4pt,-60.6pt,239.05pt,-60.3pt,238.4pt,-59.5pt,238pt,-58.55pt,237.95pt,-57.3pt,238.15pt,-56.3pt,238.5pt,-55.55pt,241.65pt,-52pt,242.55pt,-51pt,227.4pt,-51pt,226.35pt,-50.85pt,225.4pt,-50.45pt,224.55pt,-49.5pt,224pt,-48.65pt,223.8pt,-47.8pt,223.85pt,-46.6pt,224.2pt,-45.65pt,224.7pt,-44.9pt,225.55pt,-44.25pt,226.45pt,-43.85pt,241.25pt,-43.7pt,242.55pt,-43.7pt,241.65pt,-42.75pt,238.8pt,-39.6pt,238.25pt,-38.7pt,237.95pt,-37.75pt,238pt,-36.45pt,238.3pt,-35.45pt,238.7pt,-34.7pt,239.05pt,-34.4pt,239.95pt,-33.8pt,240.9pt,-33.5pt,242.2pt,-33.6pt,243.15pt,-33.85pt,243.9pt,-34.3pt,244.2pt,-34.65pt,253.25pt,-44.7pt,253.3pt,-44.7pt,253.65pt,-45.05pt,253.95pt,-45.45pt,254.15pt,-45.95pt,254.3pt,-46.4pt,254.4pt,-46.85pt,254.4pt,-47.85pt,254.3pt,-48.4pt,254.1pt,-48.85pt,253.9pt,-49.3pt,253.6pt,-49.7pt,253.25pt,-50.05pt,253.2pt,-50.05pt,244.2pt,-60.1pt,243.35pt,-60.75pt,242.45pt,-61.15pt,241.15pt,-61.15pt" coordsize="613,554" o:regroupid="1" o:allowincell="f" stroked="f">
            <v:path arrowok="t"/>
          </v:polyline>
        </w:pict>
      </w:r>
      <w:r>
        <w:rPr>
          <w:noProof/>
        </w:rPr>
        <w:pict>
          <v:group id="_x0000_s1067" style="position:absolute;margin-left:133.4pt;margin-top:-66.25pt;width:40.05pt;height:36.6pt;z-index:-251592192" coordorigin="5672,11" coordsize="801,732" o:regroupid="1" o:allowincell="f">
            <v:shape id="_x0000_s1068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069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066" style="position:absolute;z-index:-251593216" points="156.9pt,-64.8pt,155.75pt,-64.8pt,154.8pt,-64.6pt,153.95pt,-64.2pt,153.35pt,-63.7pt,152.65pt,-62.9pt,152.2pt,-62pt,151.95pt,-61pt,152pt,-59.9pt,152.2pt,-58.9pt,152.6pt,-58.05pt,156.55pt,-53.6pt,157.65pt,-52.4pt,139.2pt,-52.4pt,138.15pt,-52.3pt,137.2pt,-51.95pt,136.35pt,-51.4pt,135.6pt,-50.5pt,135.1pt,-49.65pt,134.85pt,-48.7pt,134.9pt,-47.4pt,135.1pt,-46.4pt,135.5pt,-45.55pt,136pt,-44.9pt,136.8pt,-44.25pt,137.7pt,-43.8pt,138.7pt,-43.6pt,156.05pt,-43.55pt,157.65pt,-43.55pt,156.55pt,-42.35pt,153.05pt,-38.5pt,152.45pt,-37.65pt,152.1pt,-36.7pt,151.95pt,-35.75pt,152.05pt,-34.55pt,152.35pt,-33.6pt,152.85pt,-32.75pt,153.4pt,-32.2pt,154.25pt,-31.6pt,155.15pt,-31.25pt,156.15pt,-31.1pt,157.3pt,-31.2pt,158.3pt,-31.5pt,159.1pt,-32pt,159.6pt,-32.5pt,170.65pt,-44.75pt,170.65pt,-44.75pt,171.1pt,-45.15pt,171.45pt,-45.7pt,171.7pt,-46.25pt,171.9pt,-46.8pt,172.05pt,-47.35pt,172.05pt,-48.6pt,171.9pt,-49.2pt,171.65pt,-49.75pt,171.4pt,-50.3pt,171.05pt,-50.85pt,170.6pt,-51.25pt,170.55pt,-51.25pt,159.6pt,-63.45pt,159.6pt,-63.5pt,158.8pt,-64.15pt,157.9pt,-64.6pt,156.9pt,-64.8pt" coordsize="744,675" o:regroupid="1" o:allowincell="f" stroked="f">
            <v:path arrowok="t"/>
          </v:polylin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3" type="#_x0000_t202" style="position:absolute;margin-left:256.65pt;margin-top:8.8pt;width:127.45pt;height:33.85pt;z-index:251659776" filled="f" stroked="f">
            <v:textbox>
              <w:txbxContent>
                <w:p w:rsidR="00477A1C" w:rsidRPr="001D5EE1" w:rsidRDefault="00477A1C" w:rsidP="000227FB">
                  <w:pPr>
                    <w:rPr>
                      <w:rFonts w:ascii="Arial" w:hAnsi="Arial" w:cs="Arial"/>
                      <w:b/>
                    </w:rPr>
                  </w:pPr>
                  <w:proofErr w:type="spellStart"/>
                  <w:r w:rsidRPr="001D5EE1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Key</w:t>
                  </w:r>
                  <w:proofErr w:type="spellEnd"/>
                  <w:r w:rsidRPr="001D5EE1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 xml:space="preserve"> for </w:t>
                  </w:r>
                  <w:proofErr w:type="spellStart"/>
                  <w:r w:rsidRPr="001D5EE1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Schools</w:t>
                  </w:r>
                  <w:proofErr w:type="spellEnd"/>
                </w:p>
              </w:txbxContent>
            </v:textbox>
          </v:shape>
        </w:pict>
      </w: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polyline id="_x0000_s1082" style="position:absolute;z-index:-251657728;mso-position-horizontal-relative:page;mso-position-vertical-relative:text" points="530.75pt,-4.9pt,529.1pt,-4.9pt,403.75pt,-.5pt,402.25pt,-.4pt,401pt,-.25pt,399.95pt,-.05pt,399.1pt,.2pt,398.35pt,.6pt,397.8pt,1.05pt,397.35pt,1.65pt,397.05pt,2.35pt,396.8pt,3.25pt,396.7pt,4.3pt,396.65pt,5.55pt,396.65pt,7pt,396.65pt,8.65pt,396.75pt,10.55pt,396.85pt,14.5pt,396.9pt,16.15pt,397pt,17.85pt,397.1pt,19.3pt,397.25pt,20.55pt,397.45pt,21.65pt,397.7pt,22.5pt,398.05pt,23.25pt,398.55pt,23.8pt,399.15pt,24.25pt,399.85pt,24.55pt,400.75pt,24.75pt,401.8pt,24.9pt,403.05pt,24.95pt,404.5pt,24.95pt,406.15pt,24.95pt,529.8pt,20.6pt,531.5pt,20.55pt,532.95pt,20.45pt,534.2pt,20.3pt,535.25pt,20.1pt,536.15pt,19.8pt,536.85pt,19.45pt,537.45pt,19pt,537.9pt,18.4pt,538.2pt,17.7pt,538.4pt,16.8pt,538.55pt,15.75pt,538.6pt,14.5pt,538.6pt,13.05pt,538.55pt,11.4pt,538.5pt,9.5pt,538.35pt,5.55pt,538.3pt,3.85pt,538.25pt,2.2pt,538.15pt,.7pt,538pt,-.55pt,537.8pt,-1.6pt,537.5pt,-2.45pt,537.15pt,-3.2pt,536.7pt,-3.75pt,536.1pt,-4.2pt,535.35pt,-4.5pt,534.5pt,-4.75pt,533.45pt,-4.85pt,532.2pt,-4.9pt,530.75pt,-4.9pt" coordsize="2840,597" o:allowincell="f" fillcolor="#9e9e9e" stroked="f">
            <v:path arrowok="t"/>
            <w10:wrap anchorx="page"/>
          </v:polyline>
        </w:pict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83" type="#_x0000_t136" style="position:absolute;margin-left:439.85pt;margin-top:4.55pt;width:23.1pt;height:14.4pt;rotation:359;z-index:-251707904;mso-position-horizontal-relative:page" o:allowincell="f" stroked="f">
            <v:shadow color="#868686"/>
            <o:extrusion v:ext="view" autorotationcenter="t"/>
            <v:textpath style="font-family:&quot;Arial&quot;;font-size:14pt;v-text-kern:t" string="for "/>
            <w10:wrap anchorx="page"/>
          </v:shape>
        </w:pict>
      </w:r>
      <w:r>
        <w:rPr>
          <w:noProof/>
        </w:rPr>
        <w:pict>
          <v:shape id="_x0000_s1084" type="#_x0000_t136" style="position:absolute;margin-left:508.3pt;margin-top:2.15pt;width:22.9pt;height:14.4pt;rotation:359;z-index:-251706880;mso-position-horizontal-relative:page" o:allowincell="f" stroked="f">
            <v:shadow color="#868686"/>
            <o:extrusion v:ext="view" autorotationcenter="t"/>
            <v:textpath style="font-family:&quot;Arial&quot;;font-size:14pt;v-text-kern:t" string="ols "/>
            <w10:wrap anchorx="page"/>
          </v:shape>
        </w:pict>
      </w:r>
      <w:r>
        <w:rPr>
          <w:noProof/>
        </w:rPr>
        <w:pict>
          <v:shape id="_x0000_s1085" type="#_x0000_t136" style="position:absolute;margin-left:404.7pt;margin-top:5.6pt;width:30.15pt;height:14.5pt;rotation:359;z-index:-251705856;mso-position-horizontal-relative:page" o:allowincell="f" stroked="f">
            <v:shadow color="#868686"/>
            <o:extrusion v:ext="view" autorotationcenter="t"/>
            <v:textpath style="font-family:&quot;Arial&quot;;font-size:14pt;v-text-kern:t" string="Key "/>
            <w10:wrap anchorx="page"/>
          </v:shape>
        </w:pict>
      </w:r>
      <w:r w:rsidR="00927124" w:rsidRPr="000227FB">
        <w:rPr>
          <w:rFonts w:ascii="Arial" w:hAnsi="Arial" w:cs="Arial"/>
          <w:color w:val="2A2A29"/>
          <w:w w:val="97"/>
          <w:sz w:val="36"/>
          <w:szCs w:val="36"/>
          <w:lang w:val="en-US"/>
        </w:rPr>
        <w:t>Healt</w:t>
      </w:r>
      <w:r w:rsidR="00927124" w:rsidRPr="000227FB">
        <w:rPr>
          <w:rFonts w:ascii="Arial" w:hAnsi="Arial" w:cs="Arial"/>
          <w:color w:val="2A2A29"/>
          <w:spacing w:val="-3"/>
          <w:w w:val="97"/>
          <w:sz w:val="36"/>
          <w:szCs w:val="36"/>
          <w:lang w:val="en-US"/>
        </w:rPr>
        <w:t>h</w:t>
      </w:r>
      <w:r w:rsidR="00927124" w:rsidRPr="000227FB">
        <w:rPr>
          <w:rFonts w:ascii="Arial" w:hAnsi="Arial" w:cs="Arial"/>
          <w:color w:val="2A2A29"/>
          <w:w w:val="97"/>
          <w:sz w:val="36"/>
          <w:szCs w:val="36"/>
          <w:lang w:val="en-US"/>
        </w:rPr>
        <w:t>y</w:t>
      </w:r>
      <w:r w:rsidR="00927124" w:rsidRPr="000227FB">
        <w:rPr>
          <w:rFonts w:ascii="Arial" w:hAnsi="Arial" w:cs="Arial"/>
          <w:color w:val="2A2A29"/>
          <w:spacing w:val="-6"/>
          <w:w w:val="97"/>
          <w:sz w:val="36"/>
          <w:szCs w:val="36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36"/>
          <w:szCs w:val="36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-1"/>
          <w:sz w:val="36"/>
          <w:szCs w:val="36"/>
          <w:lang w:val="en-US"/>
        </w:rPr>
        <w:t>a</w:t>
      </w:r>
      <w:r w:rsidR="00927124" w:rsidRPr="000227FB">
        <w:rPr>
          <w:rFonts w:ascii="Arial" w:hAnsi="Arial" w:cs="Arial"/>
          <w:color w:val="2A2A29"/>
          <w:sz w:val="36"/>
          <w:szCs w:val="36"/>
          <w:lang w:val="en-US"/>
        </w:rPr>
        <w:t>ting</w:t>
      </w:r>
      <w:r w:rsidR="00927124" w:rsidRPr="000227FB">
        <w:rPr>
          <w:rFonts w:ascii="Arial" w:hAnsi="Arial" w:cs="Arial"/>
          <w:color w:val="2A2A29"/>
          <w:spacing w:val="-36"/>
          <w:sz w:val="36"/>
          <w:szCs w:val="36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36"/>
          <w:szCs w:val="36"/>
          <w:lang w:val="en-US"/>
        </w:rPr>
        <w:t>habits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927124" w:rsidRPr="000227FB">
          <w:headerReference w:type="even" r:id="rId9"/>
          <w:headerReference w:type="default" r:id="rId10"/>
          <w:footerReference w:type="even" r:id="rId11"/>
          <w:footerReference w:type="default" r:id="rId12"/>
          <w:pgSz w:w="11920" w:h="16840"/>
          <w:pgMar w:top="1180" w:right="0" w:bottom="620" w:left="0" w:header="0" w:footer="437" w:gutter="0"/>
          <w:pgNumType w:start="201"/>
          <w:cols w:num="2" w:space="720" w:equalWidth="0">
            <w:col w:w="2663" w:space="341"/>
            <w:col w:w="8916"/>
          </w:cols>
          <w:noEndnote/>
        </w:sect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227FB" w:rsidRPr="000227FB" w:rsidRDefault="00927124">
      <w:pPr>
        <w:widowControl w:val="0"/>
        <w:autoSpaceDE w:val="0"/>
        <w:autoSpaceDN w:val="0"/>
        <w:adjustRightInd w:val="0"/>
        <w:spacing w:before="30" w:after="0" w:line="352" w:lineRule="auto"/>
        <w:ind w:left="1514" w:right="1319"/>
        <w:jc w:val="both"/>
        <w:rPr>
          <w:rFonts w:ascii="Arial" w:hAnsi="Arial" w:cs="Arial"/>
          <w:color w:val="2A2A29"/>
          <w:spacing w:val="-26"/>
          <w:sz w:val="24"/>
          <w:szCs w:val="24"/>
          <w:lang w:val="en-US"/>
        </w:rPr>
      </w:pPr>
      <w:r w:rsidRPr="000227FB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Pr="000227F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Pr="000227FB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Pr="000227F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</w:t>
      </w:r>
      <w:r w:rsidRPr="000227FB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0227FB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Pr="000227F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0227FB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30" w:after="0" w:line="352" w:lineRule="auto"/>
        <w:ind w:left="1514" w:right="131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0227FB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0227F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0227FB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0227FB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0227FB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0227FB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0227FB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16"/>
          <w:position w:val="-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0227F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0227FB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4" w:lineRule="exact"/>
        <w:ind w:left="1514" w:right="1328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Enc.</w:t>
      </w:r>
      <w:r w:rsidRPr="000227F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proofErr w:type="spellStart"/>
      <w:r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Edu</w:t>
      </w:r>
      <w:r w:rsidRPr="000227FB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ç</w:t>
      </w:r>
      <w:r w:rsidRPr="000227FB">
        <w:rPr>
          <w:rFonts w:ascii="Arial" w:hAnsi="Arial" w:cs="Arial"/>
          <w:color w:val="2A2A29"/>
          <w:w w:val="98"/>
          <w:sz w:val="24"/>
          <w:szCs w:val="24"/>
          <w:lang w:val="en-US"/>
        </w:rPr>
        <w:t>ão</w:t>
      </w:r>
      <w:proofErr w:type="spellEnd"/>
      <w:r w:rsidRPr="000227FB">
        <w:rPr>
          <w:rFonts w:ascii="Arial" w:hAnsi="Arial" w:cs="Arial"/>
          <w:color w:val="2A2A29"/>
          <w:w w:val="98"/>
          <w:sz w:val="24"/>
          <w:szCs w:val="24"/>
          <w:lang w:val="en-US"/>
        </w:rPr>
        <w:t>:</w:t>
      </w:r>
      <w:r w:rsidRPr="000227F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0227FB">
        <w:rPr>
          <w:rFonts w:ascii="Arial" w:hAnsi="Arial" w:cs="Arial"/>
          <w:color w:val="2A2A29"/>
          <w:spacing w:val="-9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>eacher:</w:t>
      </w:r>
      <w:r w:rsidRPr="000227F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0227FB">
        <w:rPr>
          <w:rFonts w:ascii="Arial" w:hAnsi="Arial" w:cs="Arial"/>
          <w:color w:val="2A2A29"/>
          <w:spacing w:val="-27"/>
          <w:sz w:val="24"/>
          <w:szCs w:val="24"/>
          <w:u w:val="single"/>
          <w:lang w:val="en-US"/>
        </w:rPr>
        <w:t xml:space="preserve"> 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477A1C" w:rsidP="000227FB">
      <w:pPr>
        <w:widowControl w:val="0"/>
        <w:autoSpaceDE w:val="0"/>
        <w:autoSpaceDN w:val="0"/>
        <w:adjustRightInd w:val="0"/>
        <w:spacing w:after="0" w:line="413" w:lineRule="exact"/>
        <w:ind w:right="1147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rect id="_x0000_s1086" style="position:absolute;left:0;text-align:left;margin-left:62.25pt;margin-top:-7.25pt;width:134pt;height:35pt;z-index:-251723265;mso-position-horizontal-relative:page" o:allowincell="f" filled="f" stroked="f">
            <v:textbox style="mso-next-textbox:#_x0000_s1086" inset="0,0,0,0">
              <w:txbxContent>
                <w:p w:rsidR="00477A1C" w:rsidRDefault="00477A1C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94" type="#_x0000_t75" style="width:133.85pt;height:35.35pt">
                        <v:imagedata r:id="rId13" o:title=""/>
                      </v:shape>
                    </w:pict>
                  </w:r>
                </w:p>
                <w:p w:rsidR="00477A1C" w:rsidRDefault="00477A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27124" w:rsidRPr="000227FB">
        <w:rPr>
          <w:rFonts w:ascii="Arial" w:hAnsi="Arial" w:cs="Arial"/>
          <w:color w:val="2A2A29"/>
          <w:w w:val="62"/>
          <w:position w:val="-1"/>
          <w:sz w:val="36"/>
          <w:szCs w:val="36"/>
          <w:lang w:val="en-US"/>
        </w:rPr>
        <w:t>15</w:t>
      </w:r>
      <w:r w:rsidR="00927124" w:rsidRPr="000227FB">
        <w:rPr>
          <w:rFonts w:ascii="Arial" w:hAnsi="Arial" w:cs="Arial"/>
          <w:color w:val="2A2A29"/>
          <w:spacing w:val="14"/>
          <w:w w:val="62"/>
          <w:position w:val="-1"/>
          <w:sz w:val="36"/>
          <w:szCs w:val="36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927124" w:rsidRPr="000227FB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927124" w:rsidRPr="000227FB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before="21" w:after="0" w:line="265" w:lineRule="auto"/>
        <w:ind w:left="1672" w:right="1122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089" style="position:absolute;left:0;text-align:left;margin-left:412.1pt;margin-top:2.05pt;width:35.35pt;height:16.55pt;z-index:-251709952;mso-position-horizontal-relative:page;mso-position-vertical-relative:text" coordsize="707,331" o:allowincell="f" path="m353,330r30,-1l412,328r28,-3l468,321r26,-5l519,311r24,-7l566,297r22,-9l608,279r18,-9l643,259r15,-11l672,237r11,-12l692,212r7,-13l704,186r2,-14l705,157r-3,-14l696,129r-8,-14l678,102,666,90,652,78,636,67,619,57,600,47,580,38,558,30,535,23,510,17,485,11,458,7,431,3,403,1,374,,342,,311,2,281,4,252,8r-28,4l198,18r-26,6l149,31r-23,8l106,48,86,57,69,67,53,78,40,89,28,100,18,112r-8,13l4,138,1,151,,165r1,14l4,192r6,13l18,218r11,12l41,242r14,12l71,264r18,10l108,284r21,8l151,300r23,7l199,314r26,5l252,323r28,3l308,329r30,1l353,330xe" filled="f" strokecolor="#9e9e9e" strokeweight=".5pt">
            <v:path arrowok="t"/>
            <w10:wrap anchorx="page"/>
          </v:shape>
        </w:pict>
      </w:r>
      <w:r>
        <w:rPr>
          <w:noProof/>
        </w:rPr>
        <w:pict>
          <v:rect id="_x0000_s1088" style="position:absolute;left:0;text-align:left;margin-left:177.5pt;margin-top:4.6pt;width:106.35pt;height:13pt;z-index:-251714048;mso-position-horizontal-relative:page" o:allowincell="f" fillcolor="#dadada" stroked="f">
            <v:path arrowok="t"/>
            <w10:wrap anchorx="page"/>
          </v:rect>
        </w:pict>
      </w:r>
      <w:r w:rsidR="00927124" w:rsidRPr="000227FB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927124" w:rsidRPr="000227FB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927124" w:rsidRPr="000227FB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927124" w:rsidRPr="000227FB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927124" w:rsidRPr="000227FB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927124" w:rsidRPr="000227F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fi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 short</w:t>
      </w:r>
      <w:r w:rsidR="00927124" w:rsidRPr="000227FB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sations.</w:t>
      </w:r>
      <w:r w:rsidR="00927124" w:rsidRPr="000227F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927124" w:rsidRPr="000227F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each</w:t>
      </w:r>
      <w:r w:rsidR="00927124" w:rsidRPr="000227FB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>
        <w:rPr>
          <w:rFonts w:ascii="Arial" w:hAnsi="Arial" w:cs="Arial"/>
          <w:color w:val="2A2A29"/>
          <w:sz w:val="24"/>
          <w:szCs w:val="24"/>
          <w:lang w:val="en-US"/>
        </w:rPr>
        <w:t>sation</w:t>
      </w:r>
      <w:proofErr w:type="gramStart"/>
      <w:r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="00927124"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ci</w:t>
      </w:r>
      <w:r w:rsidR="00927124"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927124"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gramEnd"/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27124" w:rsidRPr="000227F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103"/>
          <w:sz w:val="24"/>
          <w:szCs w:val="24"/>
          <w:lang w:val="en-US"/>
        </w:rPr>
        <w:t>app</w:t>
      </w:r>
      <w:r w:rsidR="00927124" w:rsidRPr="000227FB">
        <w:rPr>
          <w:rFonts w:ascii="Arial" w:hAnsi="Arial" w:cs="Arial"/>
          <w:color w:val="2A2A29"/>
          <w:spacing w:val="-7"/>
          <w:w w:val="103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w w:val="106"/>
          <w:sz w:val="24"/>
          <w:szCs w:val="24"/>
          <w:lang w:val="en-US"/>
        </w:rPr>
        <w:t>opria</w:t>
      </w:r>
      <w:r w:rsidR="00927124" w:rsidRPr="000227FB">
        <w:rPr>
          <w:rFonts w:ascii="Arial" w:hAnsi="Arial" w:cs="Arial"/>
          <w:color w:val="2A2A29"/>
          <w:spacing w:val="-1"/>
          <w:w w:val="106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 xml:space="preserve">e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pictu</w:t>
      </w:r>
      <w:r w:rsidR="00927124"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(A-C).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Pr="000227FB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What</w:t>
      </w:r>
      <w:r w:rsidRPr="000227FB">
        <w:rPr>
          <w:rFonts w:ascii="Arial" w:hAnsi="Arial" w:cs="Arial"/>
          <w:color w:val="2A2A29"/>
          <w:spacing w:val="-24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does</w:t>
      </w:r>
      <w:r w:rsidRPr="000227FB">
        <w:rPr>
          <w:rFonts w:ascii="Arial" w:hAnsi="Arial" w:cs="Arial"/>
          <w:color w:val="2A2A29"/>
          <w:spacing w:val="-4"/>
          <w:w w:val="96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Mark</w:t>
      </w:r>
      <w:r w:rsidRPr="000227FB">
        <w:rPr>
          <w:rFonts w:ascii="Arial" w:hAnsi="Arial" w:cs="Arial"/>
          <w:color w:val="2A2A29"/>
          <w:spacing w:val="9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4"/>
          <w:position w:val="-1"/>
          <w:sz w:val="24"/>
          <w:szCs w:val="24"/>
          <w:lang w:val="en-US"/>
        </w:rPr>
        <w:t>ha</w:t>
      </w:r>
      <w:r w:rsidRPr="000227FB">
        <w:rPr>
          <w:rFonts w:ascii="Arial" w:hAnsi="Arial" w:cs="Arial"/>
          <w:color w:val="2A2A29"/>
          <w:spacing w:val="-2"/>
          <w:w w:val="94"/>
          <w:position w:val="-1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w w:val="94"/>
          <w:position w:val="-1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2"/>
          <w:w w:val="94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Pr="000227FB">
        <w:rPr>
          <w:rFonts w:ascii="Arial" w:hAnsi="Arial" w:cs="Arial"/>
          <w:color w:val="2A2A29"/>
          <w:spacing w:val="14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</w:t>
      </w:r>
      <w:r w:rsidRPr="000227FB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eak</w:t>
      </w:r>
      <w:r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pacing w:val="13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w w:val="96"/>
          <w:position w:val="-1"/>
          <w:sz w:val="24"/>
          <w:szCs w:val="24"/>
          <w:lang w:val="en-US"/>
        </w:rPr>
        <w:t>ev</w:t>
      </w:r>
      <w:r w:rsidRPr="000227FB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ery</w:t>
      </w:r>
      <w:r w:rsidRPr="000227FB">
        <w:rPr>
          <w:rFonts w:ascii="Arial" w:hAnsi="Arial" w:cs="Arial"/>
          <w:color w:val="2A2A29"/>
          <w:spacing w:val="-1"/>
          <w:w w:val="96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day?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090" style="position:absolute;margin-left:405.85pt;margin-top:3.1pt;width:132.2pt;height:98.2pt;z-index:-251638272" coordsize="2644,1964" o:regroupid="7" o:allowincell="f" path="m56,l23,,7,7,,23,,56,,1907r,33l7,1957r16,6l56,1964r2531,l2620,1963r17,-6l2643,1940r1,-33l2644,56r-1,-33l2637,7,2620,r-32,l56,xe" filled="f" strokecolor="#b3b3b3" strokeweight="1pt">
            <v:path arrowok="t"/>
          </v:shape>
        </w:pict>
      </w:r>
      <w:r>
        <w:rPr>
          <w:noProof/>
        </w:rPr>
        <w:pict>
          <v:rect id="_x0000_s1091" style="position:absolute;margin-left:405.85pt;margin-top:3.05pt;width:132pt;height:98pt;z-index:-251639296;mso-position-horizontal-relative:page" o:regroupid="7" o:allowincell="f" filled="f" stroked="f">
            <v:textbox inset="0,0,0,0">
              <w:txbxContent>
                <w:p w:rsidR="00477A1C" w:rsidRDefault="00477A1C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0" type="#_x0000_t75" style="width:132.5pt;height:98.5pt">
                        <v:imagedata r:id="rId14" o:title=""/>
                      </v:shape>
                    </w:pict>
                  </w:r>
                </w:p>
                <w:p w:rsidR="00477A1C" w:rsidRDefault="00477A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92" style="position:absolute;z-index:-251640320" points="408.65pt,3.1pt,407pt,3.1pt,406.2pt,3.45pt,405.85pt,4.25pt,405.85pt,5.9pt,405.85pt,98.45pt,405.85pt,100.1pt,406.2pt,100.95pt,407pt,101.25pt,408.65pt,101.3pt,535.2pt,101.3pt,536.85pt,101.25pt,537.7pt,100.95pt,538pt,100.1pt,538.05pt,98.45pt,538.05pt,5.9pt,538pt,4.25pt,537.7pt,3.45pt,536.85pt,3.1pt,535.25pt,3.1pt,408.65pt,3.1pt" coordsize="2644,1964" o:regroupid="7" o:allowincell="f" stroked="f">
            <v:path arrowok="t"/>
          </v:polyline>
        </w:pict>
      </w:r>
      <w:r>
        <w:rPr>
          <w:noProof/>
        </w:rPr>
        <w:pict>
          <v:shape id="_x0000_s1093" style="position:absolute;margin-left:244.95pt;margin-top:3.1pt;width:132.25pt;height:98.2pt;z-index:-251642368" coordsize="2645,1964" o:regroupid="6" o:allowincell="f" path="m56,l23,,7,7,,23,,56,,1907r,33l7,1957r16,6l56,1964r2531,l2620,1963r17,-6l2643,1940r1,-33l2644,56r-1,-33l2637,7,2620,r-32,l56,xe" filled="f" strokecolor="#b3b3b3" strokeweight="1pt">
            <v:path arrowok="t"/>
          </v:shape>
        </w:pict>
      </w:r>
      <w:r>
        <w:rPr>
          <w:noProof/>
        </w:rPr>
        <w:pict>
          <v:rect id="_x0000_s1094" style="position:absolute;margin-left:245pt;margin-top:3.05pt;width:132pt;height:98pt;z-index:-251643392;mso-position-horizontal-relative:page" o:regroupid="6" o:allowincell="f" filled="f" stroked="f">
            <v:textbox inset="0,0,0,0">
              <w:txbxContent>
                <w:p w:rsidR="00477A1C" w:rsidRDefault="00477A1C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1" type="#_x0000_t75" style="width:132.5pt;height:98.5pt">
                        <v:imagedata r:id="rId15" o:title=""/>
                      </v:shape>
                    </w:pict>
                  </w:r>
                </w:p>
                <w:p w:rsidR="00477A1C" w:rsidRDefault="00477A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shape id="_x0000_s1095" style="position:absolute;margin-left:84.1pt;margin-top:3.1pt;width:132.25pt;height:98.2pt;z-index:-251645440" coordsize="2645,1964" o:regroupid="5" o:allowincell="f" path="m56,l23,,7,7,,23,,56,,1907r,33l7,1957r16,6l56,1964r2531,l2620,1963r17,-6l2643,1940r1,-33l2644,56r-1,-33l2637,7,2620,r-32,l56,xe" filled="f" strokecolor="#b3b3b3" strokeweight="1pt">
            <v:path arrowok="t"/>
          </v:shape>
        </w:pict>
      </w:r>
      <w:r>
        <w:rPr>
          <w:noProof/>
        </w:rPr>
        <w:pict>
          <v:rect id="_x0000_s1096" style="position:absolute;margin-left:84.1pt;margin-top:3.05pt;width:132pt;height:98pt;z-index:-251646464;mso-position-horizontal-relative:page" o:regroupid="5" o:allowincell="f" filled="f" stroked="f">
            <v:textbox inset="0,0,0,0">
              <w:txbxContent>
                <w:p w:rsidR="00477A1C" w:rsidRDefault="00477A1C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2" type="#_x0000_t75" style="width:132.5pt;height:98.5pt">
                        <v:imagedata r:id="rId16" o:title=""/>
                      </v:shape>
                    </w:pict>
                  </w:r>
                </w:p>
                <w:p w:rsidR="00477A1C" w:rsidRDefault="00477A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97" style="position:absolute;z-index:-251647488" points="86.9pt,3.1pt,85.25pt,3.1pt,84.45pt,3.45pt,84.1pt,4.25pt,84.1pt,5.9pt,84.1pt,98.45pt,84.1pt,100.1pt,84.45pt,100.95pt,85.25pt,101.25pt,86.9pt,101.3pt,213.45pt,101.3pt,215.1pt,101.25pt,215.95pt,100.95pt,216.25pt,100.1pt,216.3pt,98.45pt,216.3pt,5.9pt,216.25pt,4.25pt,215.95pt,3.45pt,215.1pt,3.1pt,213.5pt,3.1pt,86.9pt,3.1pt" coordsize="2645,1964" o:regroupid="5" o:allowincell="f" stroked="f">
            <v:path arrowok="t"/>
          </v:polyline>
        </w:pic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098" style="position:absolute;margin-left:462.35pt;margin-top:7.7pt;width:19.25pt;height:19.3pt;z-index:-251641344" coordsize="385,386" o:regroupid="7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</v:shape>
        </w:pict>
      </w:r>
      <w:r>
        <w:rPr>
          <w:noProof/>
        </w:rPr>
        <w:pict>
          <v:shape id="_x0000_s1099" style="position:absolute;margin-left:301.45pt;margin-top:7.7pt;width:19.25pt;height:19.3pt;z-index:-251644416" coordsize="385,386" o:regroupid="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</v:shape>
        </w:pict>
      </w:r>
      <w:r>
        <w:rPr>
          <w:noProof/>
        </w:rPr>
        <w:pict>
          <v:shape id="_x0000_s1100" style="position:absolute;margin-left:140.6pt;margin-top:7.7pt;width:19.25pt;height:19.3pt;z-index:-251648512" coordsize="385,386" o:regroupid="5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</v:shape>
        </w:pict>
      </w:r>
    </w:p>
    <w:p w:rsidR="00927124" w:rsidRPr="000227FB" w:rsidRDefault="00927124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28" w:lineRule="exact"/>
        <w:ind w:left="2918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Pr="000227FB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15" w:after="0" w:line="280" w:lineRule="exac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30" w:after="0" w:line="270" w:lineRule="exact"/>
        <w:ind w:left="134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pacing w:val="-4"/>
          <w:position w:val="-1"/>
          <w:sz w:val="20"/>
          <w:szCs w:val="20"/>
          <w:lang w:val="en-US"/>
        </w:rPr>
        <w:t>2</w:t>
      </w:r>
      <w:r w:rsidRPr="000227FB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.  </w:t>
      </w:r>
      <w:r w:rsidRPr="000227FB">
        <w:rPr>
          <w:rFonts w:ascii="Times New Roman" w:hAnsi="Times New Roman"/>
          <w:b/>
          <w:bCs/>
          <w:color w:val="2A2A29"/>
          <w:spacing w:val="32"/>
          <w:position w:val="-1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w w:val="96"/>
          <w:position w:val="-1"/>
          <w:sz w:val="24"/>
          <w:szCs w:val="24"/>
          <w:lang w:val="en-US"/>
        </w:rPr>
        <w:t>Jenn</w:t>
      </w:r>
      <w:r w:rsidRPr="000227FB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-9"/>
          <w:w w:val="96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think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pacing w:val="8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it</w:t>
      </w:r>
      <w:r w:rsidRPr="000227FB">
        <w:rPr>
          <w:rFonts w:ascii="Arial" w:hAnsi="Arial" w:cs="Arial"/>
          <w:color w:val="2A2A29"/>
          <w:spacing w:val="-19"/>
          <w:position w:val="-1"/>
          <w:sz w:val="24"/>
          <w:szCs w:val="24"/>
          <w:lang w:val="en-US"/>
        </w:rPr>
        <w:t>’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pacing w:val="11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impor</w:t>
      </w:r>
      <w:r w:rsidRPr="000227FB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an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pacing w:val="30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-11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ea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pacing w:val="-20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fruit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  <w:r w:rsidRPr="000227FB">
        <w:rPr>
          <w:rFonts w:ascii="Arial" w:hAnsi="Arial" w:cs="Arial"/>
          <w:color w:val="2A2A29"/>
          <w:spacing w:val="30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w w:val="96"/>
          <w:position w:val="-1"/>
          <w:sz w:val="24"/>
          <w:szCs w:val="24"/>
          <w:lang w:val="en-US"/>
        </w:rPr>
        <w:t>H</w:t>
      </w:r>
      <w:r w:rsidRPr="000227FB">
        <w:rPr>
          <w:rFonts w:ascii="Arial" w:hAnsi="Arial" w:cs="Arial"/>
          <w:color w:val="2A2A29"/>
          <w:spacing w:val="-6"/>
          <w:w w:val="96"/>
          <w:position w:val="-1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spacing w:val="-11"/>
          <w:w w:val="96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w w:val="96"/>
          <w:position w:val="-1"/>
          <w:sz w:val="24"/>
          <w:szCs w:val="24"/>
          <w:lang w:val="en-US"/>
        </w:rPr>
        <w:t>man</w:t>
      </w:r>
      <w:r w:rsidRPr="000227FB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-3"/>
          <w:w w:val="96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portion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pacing w:val="9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pacing w:val="-15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frui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pacing w:val="31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w w:val="95"/>
          <w:position w:val="-1"/>
          <w:sz w:val="24"/>
          <w:szCs w:val="24"/>
          <w:lang w:val="en-US"/>
        </w:rPr>
        <w:t>doe</w:t>
      </w:r>
      <w:r w:rsidRPr="000227FB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pacing w:val="-9"/>
          <w:w w:val="95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sh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25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ea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pacing w:val="-20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7"/>
          <w:w w:val="96"/>
          <w:position w:val="-1"/>
          <w:sz w:val="24"/>
          <w:szCs w:val="24"/>
          <w:lang w:val="en-US"/>
        </w:rPr>
        <w:t>ev</w:t>
      </w:r>
      <w:r w:rsidRPr="000227FB">
        <w:rPr>
          <w:rFonts w:ascii="Arial" w:hAnsi="Arial" w:cs="Arial"/>
          <w:color w:val="2A2A29"/>
          <w:spacing w:val="-5"/>
          <w:w w:val="96"/>
          <w:position w:val="-1"/>
          <w:sz w:val="24"/>
          <w:szCs w:val="24"/>
          <w:lang w:val="en-US"/>
        </w:rPr>
        <w:t>er</w:t>
      </w:r>
      <w:r w:rsidRPr="000227FB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-12"/>
          <w:w w:val="96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day?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101" style="position:absolute;margin-left:103.45pt;margin-top:.5pt;width:92.4pt;height:42.2pt;z-index:-251719168" o:allowincell="f" fillcolor="#f2f2f2" stroked="f">
            <v:path arrowok="t"/>
          </v:rect>
        </w:pict>
      </w:r>
      <w:r>
        <w:rPr>
          <w:noProof/>
        </w:rPr>
        <w:pict>
          <v:rect id="_x0000_s1102" style="position:absolute;margin-left:425.05pt;margin-top:.5pt;width:92.4pt;height:42.2pt;z-index:-251718144" o:regroupid="4" o:allowincell="f" fillcolor="#f2f2f2 [3052]" stroked="f">
            <v:path arrowok="t"/>
          </v:rect>
        </w:pict>
      </w:r>
      <w:r>
        <w:rPr>
          <w:noProof/>
        </w:rPr>
        <w:pict>
          <v:rect id="_x0000_s1103" style="position:absolute;margin-left:264.2pt;margin-top:.5pt;width:92.4pt;height:42.2pt;z-index:-251717120" o:regroupid="3" o:allowincell="f" fillcolor="#f2f2f2 [3052]" stroked="f">
            <v:path arrowok="t"/>
          </v:rect>
        </w:pict>
      </w: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group id="_x0000_s1104" style="position:absolute;margin-left:468.4pt;margin-top:8.1pt;width:7.1pt;height:10.35pt;z-index:-251649536" coordorigin="9368,833" coordsize="142,207" o:regroupid="4" o:allowincell="f">
            <v:shape id="_x0000_s1105" style="position:absolute;left:9368;top:833;width:142;height:207;mso-position-horizontal-relative:page;mso-position-vertical-relative:page" coordsize="142,207" o:allowincell="f" path="m50,147l,165r11,21l27,199r21,6l69,207r20,-2l110,199r17,-12l134,174r-80,l50,159r,-12e" fillcolor="#2a2a29" stroked="f">
              <v:path arrowok="t"/>
            </v:shape>
            <v:shape id="_x0000_s1106" style="position:absolute;left:9368;top:833;width:142;height:207;mso-position-horizontal-relative:page;mso-position-vertical-relative:page" coordsize="142,207" o:allowincell="f" path="m133,32r-53,l87,39,86,61,76,80,54,86r,31l62,117r21,8l89,146r,4l89,174r45,l138,169r3,-26l135,121,120,106,99,101r11,-4l126,88r9,-18l137,42,133,32e" fillcolor="#2a2a29" stroked="f">
              <v:path arrowok="t"/>
            </v:shape>
            <v:shape id="_x0000_s1107" style="position:absolute;left:9368;top:833;width:142;height:207;mso-position-horizontal-relative:page;mso-position-vertical-relative:page" coordsize="142,207" o:allowincell="f" path="m68,l49,2,30,9,12,22,3,39,,62r52,l52,46,54,32r79,l128,22,112,9,91,2,68,e" fillcolor="#2a2a29" stroked="f">
              <v:path arrowok="t"/>
            </v:shape>
          </v:group>
        </w:pict>
      </w:r>
      <w:r>
        <w:rPr>
          <w:noProof/>
        </w:rPr>
        <w:pict>
          <v:group id="_x0000_s1108" style="position:absolute;margin-left:307.35pt;margin-top:8.25pt;width:7.25pt;height:10.05pt;z-index:-251652608" coordorigin="6147,836" coordsize="145,201" o:regroupid="3" o:allowincell="f">
            <v:rect id="_x0000_s1109" style="position:absolute;left:6204;top:1005;width:87;height:30;mso-position-horizontal-relative:page;mso-position-vertical-relative:page" o:allowincell="f" fillcolor="#2a2a29" stroked="f">
              <v:path arrowok="t"/>
            </v:rect>
            <v:rect id="_x0000_s1110" style="position:absolute;left:6229;top:985;width:48;height:20;mso-position-horizontal-relative:page;mso-position-vertical-relative:page" o:allowincell="f" fillcolor="#2a2a29" stroked="f">
              <v:path arrowok="t"/>
            </v:rect>
            <v:shape id="_x0000_s1111" style="position:absolute;left:6147;top:836;width:145;height:201;mso-position-horizontal-relative:page;mso-position-vertical-relative:page" coordsize="145,201" o:allowincell="f" path="m130,l68,,,109r,40l146,149r,-31l36,118,81,43r49,l130,e" fillcolor="#2a2a29" stroked="f">
              <v:path arrowok="t"/>
            </v:shape>
            <v:rect id="_x0000_s1112" style="position:absolute;left:6229;top:879;width:48;height:75;mso-position-horizontal-relative:page;mso-position-vertical-relative:page" o:allowincell="f" fillcolor="#2a2a29" stroked="f">
              <v:path arrowok="t"/>
            </v:rect>
          </v:group>
        </w:pict>
      </w:r>
      <w:r>
        <w:rPr>
          <w:noProof/>
        </w:rPr>
        <w:pict>
          <v:group id="_x0000_s1113" style="position:absolute;margin-left:146.8pt;margin-top:8.25pt;width:6.95pt;height:10.2pt;z-index:-251653632" coordorigin="2936,836" coordsize="139,204" o:regroupid="2" o:allowincell="f">
            <v:shape id="_x0000_s1114" style="position:absolute;left:2936;top:836;width:139;height:204;mso-position-horizontal-relative:page;mso-position-vertical-relative:page" coordsize="139,204" o:allowincell="f" path="m51,147l,158r8,21l23,193r20,8l67,203r5,l96,199r18,-9l128,175r1,-4l61,171r-4,-3l54,163r-2,-4l51,153r,-6e" fillcolor="black [3213]" stroked="f">
              <v:path arrowok="t"/>
            </v:shape>
            <v:shape id="_x0000_s1115" style="position:absolute;left:2936;top:836;width:139;height:204;mso-position-horizontal-relative:page;mso-position-vertical-relative:page" coordsize="139,204" o:allowincell="f" path="m133,101r-48,l87,119r,17l83,160,67,171r62,l136,154r3,-26l134,102r-1,-1e" fillcolor="black [3213]" stroked="f">
              <v:path arrowok="t"/>
            </v:shape>
            <v:shape id="_x0000_s1116" style="position:absolute;left:2936;top:836;width:139;height:204;mso-position-horizontal-relative:page;mso-position-vertical-relative:page" coordsize="139,204" o:allowincell="f" path="m130,l2,r,121l51,121r1,-13l58,101r75,l123,84r-1,-1l51,83r,-49l130,34,130,e" fillcolor="black [3213]" stroked="f">
              <v:path arrowok="t"/>
            </v:shape>
            <v:shape id="_x0000_s1117" style="position:absolute;left:2936;top:836;width:139;height:204;mso-position-horizontal-relative:page;mso-position-vertical-relative:page" coordsize="139,204" o:allowincell="f" path="m85,68r-13,l60,73,51,83r71,l107,72,85,68e" fillcolor="black [3213]" stroked="f">
              <v:path arrowok="t"/>
            </v:shape>
          </v:group>
        </w:pict>
      </w: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118" style="position:absolute;z-index:-251650560" points="472.4pt,-.25pt,471.1pt,-.25pt,471pt,.4pt,471pt,1.2pt,472.6pt,1.2pt,472.75pt,.9pt,472.75pt,.05pt,472.4pt,-.25pt" coordsize="35,29" o:regroupid="4" o:allowincell="f" fillcolor="#dadada" stroked="f">
            <v:path arrowok="t"/>
          </v:polyline>
        </w:pict>
      </w:r>
      <w:r>
        <w:rPr>
          <w:noProof/>
        </w:rPr>
        <w:pict>
          <v:polyline id="_x0000_s1119" style="position:absolute;z-index:-251651584" points="472.85pt,5.5pt,470.9pt,5.5pt,470.9pt,6.05pt,471.05pt,6.8pt,472.85pt,6.8pt,472.85pt,5.8pt,472.85pt,5.5pt" coordsize="40,27" o:regroupid="4" o:allowincell="f" fillcolor="#dadada" stroked="f">
            <v:path arrowok="t"/>
          </v:polyline>
        </w:pict>
      </w:r>
      <w:r>
        <w:rPr>
          <w:noProof/>
        </w:rPr>
        <w:pict>
          <v:polyline id="_x0000_s1120" style="position:absolute;z-index:-251654656" points="151pt,3.35pt,149.7pt,3.35pt,149.35pt,3.65pt,149.35pt,4.3pt,151.1pt,4.3pt,151.1pt,4.25pt,151pt,3.35pt" coordsize="36,20" o:regroupid="2" o:allowincell="f" fillcolor="#f2f2f2 [3052]" stroked="f">
            <v:path arrowok="t"/>
          </v:polyline>
        </w:pict>
      </w:r>
      <w:r>
        <w:rPr>
          <w:noProof/>
        </w:rPr>
        <w:pict>
          <v:polyline id="_x0000_s1121" style="position:absolute;z-index:-251655680" points="151.05pt,5.65pt,149.35pt,5.65pt,149.35pt,5.9pt,149.4pt,6.2pt,149.5pt,6.4pt,149.65pt,6.65pt,149.85pt,6.8pt,150.2pt,6.8pt,150.95pt,6.2pt,151.05pt,5.65pt" coordsize="34,24" o:regroupid="2" o:allowincell="f" fillcolor="#f2f2f2 [3052]" stroked="f">
            <v:path arrowok="t"/>
          </v:polyline>
        </w:pic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477A1C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28" w:lineRule="exact"/>
        <w:ind w:left="2918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22" style="position:absolute;left:0;text-align:left;margin-left:140.6pt;margin-top:-2.3pt;width:19.25pt;height:19.3pt;z-index:-251713024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123" style="position:absolute;left:0;text-align:left;margin-left:462.35pt;margin-top:-2.3pt;width:19.25pt;height:19.3pt;z-index:-251712000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124" style="position:absolute;left:0;text-align:left;margin-left:301.45pt;margin-top:-2.3pt;width:19.25pt;height:19.3pt;z-index:-251710976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 w:rsidR="00927124"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927124" w:rsidRPr="000227FB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927124"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927124"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3.  </w:t>
      </w:r>
      <w:r w:rsidRPr="000227FB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What</w:t>
      </w:r>
      <w:r w:rsidRPr="000227FB">
        <w:rPr>
          <w:rFonts w:ascii="Arial" w:hAnsi="Arial" w:cs="Arial"/>
          <w:color w:val="2A2A29"/>
          <w:spacing w:val="-24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is</w:t>
      </w:r>
      <w:r w:rsidRPr="000227F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Jane</w:t>
      </w:r>
      <w:r w:rsidRPr="000227FB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>’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 xml:space="preserve"> </w:t>
      </w:r>
      <w:proofErr w:type="spellStart"/>
      <w:r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ouri</w:t>
      </w:r>
      <w:r w:rsidRPr="000227F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proofErr w:type="spellEnd"/>
      <w:r w:rsidRPr="000227FB">
        <w:rPr>
          <w:rFonts w:ascii="Arial" w:hAnsi="Arial" w:cs="Arial"/>
          <w:color w:val="2A2A29"/>
          <w:spacing w:val="7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ood?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25" style="position:absolute;margin-left:84.1pt;margin-top:6.1pt;width:132.25pt;height:98.2pt;z-index:-251625984" coordsize="2645,1964" o:regroupid="10" o:allowincell="f" path="m226,l186,,152,,121,1,95,3,73,6,55,11,40,18,28,28,19,40,12,54,7,73,3,95,1,120,,150r,35l,225,,1737r,40l,1812r1,30l3,1868r3,22l11,1908r7,15l28,1935r12,10l55,1952r18,5l95,1960r25,2l150,1963r35,1l225,1964r2192,l2457,1964r35,-1l2522,1962r26,-2l2570,1957r18,-5l2604,1945r12,-9l2625,1924r7,-15l2637,1891r3,-22l2643,1843r1,-30l2644,1778r,-40l2644,226r,-40l2644,152r-1,-31l2641,95r-4,-22l2632,55r-7,-15l2616,28r-12,-9l2589,12,2571,7,2549,3,2523,1,2493,r-35,l2419,,226,xe" filled="f" strokecolor="#b3b3b3" strokeweight="1pt">
            <v:path arrowok="t"/>
          </v:shape>
        </w:pict>
      </w:r>
      <w:r>
        <w:rPr>
          <w:noProof/>
        </w:rPr>
        <w:pict>
          <v:rect id="_x0000_s1126" style="position:absolute;margin-left:84.15pt;margin-top:6.05pt;width:132pt;height:98pt;z-index:-251627008;mso-position-horizontal-relative:page" o:regroupid="10" o:allowincell="f" filled="f" stroked="f">
            <v:textbox inset="0,0,0,0">
              <w:txbxContent>
                <w:p w:rsidR="00477A1C" w:rsidRDefault="00477A1C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3" type="#_x0000_t75" style="width:132.5pt;height:98.5pt">
                        <v:imagedata r:id="rId17" o:title=""/>
                      </v:shape>
                    </w:pict>
                  </w:r>
                </w:p>
                <w:p w:rsidR="00477A1C" w:rsidRDefault="00477A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27" style="position:absolute;z-index:-251628032" points="95.4pt,6.1pt,91.7pt,6.1pt,90.15pt,6.15pt,88.85pt,6.25pt,87.75pt,6.4pt,86.85pt,6.65pt,86.1pt,7pt,85.5pt,7.5pt,85.05pt,8.1pt,84.7pt,8.8pt,84.4pt,9.75pt,84.25pt,10.85pt,84.15pt,12.1pt,84.1pt,13.6pt,84.1pt,15.35pt,84.1pt,95pt,84.1pt,96.7pt,84.15pt,98.2pt,84.25pt,99.5pt,84.4pt,100.6pt,84.65pt,101.5pt,85pt,102.25pt,85.5pt,102.85pt,86.1pt,103.35pt,86.8pt,103.7pt,87.75pt,103.95pt,88.8pt,104.1pt,90.1pt,104.2pt,91.6pt,104.25pt,93.35pt,104.3pt,206.95pt,104.3pt,208.7pt,104.25pt,210.2pt,104.2pt,211.5pt,104.1pt,212.6pt,103.95pt,213.5pt,103.7pt,214.25pt,103.35pt,214.85pt,102.9pt,215.35pt,102.3pt,215.7pt,101.55pt,215.95pt,100.65pt,216.1pt,99.55pt,216.2pt,98.25pt,216.3pt,96.75pt,216.3pt,95pt,216.3pt,15.35pt,216.3pt,13.7pt,216.25pt,12.15pt,216.1pt,10.85pt,215.95pt,9.75pt,215.7pt,8.85pt,215.35pt,8.1pt,214.9pt,7.5pt,214.3pt,7.05pt,213.55pt,6.7pt,212.65pt,6.45pt,211.55pt,6.25pt,210.25pt,6.15pt,208.75pt,6.1pt,207pt,6.1pt,95.4pt,6.1pt" coordsize="2644,1964" o:regroupid="10" o:allowincell="f" stroked="f">
            <v:path arrowok="t"/>
          </v:polyline>
        </w:pict>
      </w:r>
      <w:r>
        <w:rPr>
          <w:noProof/>
        </w:rPr>
        <w:pict>
          <v:shape id="_x0000_s1128" style="position:absolute;margin-left:405.85pt;margin-top:6.1pt;width:132.2pt;height:98.2pt;z-index:-251630080" coordsize="2644,1964" o:regroupid="9" o:allowincell="f" path="m226,l186,,152,,121,1,95,3,73,6,55,11,40,18,28,28,19,40,12,54,7,73,3,95,1,120,,150r,35l,225,,1737r,40l,1812r1,30l3,1868r3,22l11,1908r7,15l28,1935r12,10l55,1952r18,5l95,1960r25,2l150,1963r35,1l225,1964r2192,l2457,1964r35,-1l2522,1962r26,-2l2570,1957r18,-5l2604,1945r12,-9l2625,1924r7,-15l2637,1891r3,-22l2643,1843r1,-30l2644,1778r,-40l2644,226r,-40l2644,152r-1,-31l2641,95r-4,-22l2632,55r-7,-15l2616,28r-12,-9l2589,12,2571,7,2549,3,2523,1,2493,r-35,l2419,,226,xe" filled="f" strokecolor="#b3b3b3" strokeweight="1pt">
            <v:path arrowok="t"/>
          </v:shape>
        </w:pict>
      </w:r>
      <w:r>
        <w:rPr>
          <w:noProof/>
        </w:rPr>
        <w:pict>
          <v:rect id="_x0000_s1129" style="position:absolute;margin-left:405.85pt;margin-top:6.05pt;width:132pt;height:98pt;z-index:-251631104;mso-position-horizontal-relative:page" o:regroupid="9" o:allowincell="f" filled="f" stroked="f">
            <v:textbox inset="0,0,0,0">
              <w:txbxContent>
                <w:p w:rsidR="00477A1C" w:rsidRDefault="00477A1C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4" type="#_x0000_t75" style="width:132.5pt;height:98.5pt">
                        <v:imagedata r:id="rId18" o:title=""/>
                      </v:shape>
                    </w:pict>
                  </w:r>
                </w:p>
                <w:p w:rsidR="00477A1C" w:rsidRDefault="00477A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30" style="position:absolute;z-index:-251632128" points="417.15pt,6.1pt,413.45pt,6.1pt,411.9pt,6.15pt,410.6pt,6.25pt,409.5pt,6.4pt,408.6pt,6.65pt,407.85pt,7pt,407.25pt,7.5pt,406.8pt,8.1pt,406.45pt,8.8pt,406.15pt,9.75pt,406pt,10.85pt,405.9pt,12.1pt,405.85pt,13.6pt,405.85pt,15.35pt,405.85pt,95pt,405.85pt,96.7pt,405.9pt,98.2pt,406pt,99.5pt,406.15pt,100.6pt,406.4pt,101.5pt,406.75pt,102.25pt,407.25pt,102.85pt,407.85pt,103.35pt,408.55pt,103.7pt,409.5pt,103.95pt,410.55pt,104.1pt,411.85pt,104.2pt,413.35pt,104.25pt,415.1pt,104.3pt,528.7pt,104.3pt,530.45pt,104.25pt,531.95pt,104.2pt,533.25pt,104.1pt,534.35pt,103.95pt,535.25pt,103.7pt,536pt,103.35pt,536.6pt,102.9pt,537.1pt,102.3pt,537.45pt,101.55pt,537.7pt,100.65pt,537.85pt,99.55pt,537.95pt,98.25pt,538.05pt,96.75pt,538.05pt,95pt,538.05pt,15.35pt,538.05pt,13.7pt,538pt,12.15pt,537.85pt,10.85pt,537.7pt,9.75pt,537.45pt,8.85pt,537.1pt,8.1pt,536.65pt,7.5pt,536.05pt,7.05pt,535.3pt,6.7pt,534.4pt,6.45pt,533.3pt,6.25pt,532pt,6.15pt,530.5pt,6.1pt,528.75pt,6.1pt,417.15pt,6.1pt" coordsize="2644,1964" o:regroupid="9" o:allowincell="f" stroked="f">
            <v:path arrowok="t"/>
          </v:polyline>
        </w:pict>
      </w:r>
      <w:r>
        <w:rPr>
          <w:noProof/>
        </w:rPr>
        <w:pict>
          <v:shape id="_x0000_s1131" style="position:absolute;margin-left:244.95pt;margin-top:6.1pt;width:132.25pt;height:98.2pt;z-index:-251634176" coordsize="2645,1964" o:regroupid="8" o:allowincell="f" path="m226,l186,,152,,121,1,95,3,73,6,55,11,40,18,28,28,19,40,12,54,7,73,3,95,1,120,,150r,35l,225,,1737r,40l,1812r1,30l3,1868r3,22l11,1908r7,15l28,1935r12,10l55,1952r18,5l95,1960r25,2l150,1963r35,1l225,1964r2192,l2457,1964r35,-1l2522,1962r26,-2l2570,1957r18,-5l2604,1945r12,-9l2625,1924r7,-15l2637,1891r3,-22l2643,1843r1,-30l2644,1778r,-40l2644,226r,-40l2644,152r-1,-31l2641,95r-4,-22l2632,55r-7,-15l2616,28r-12,-9l2589,12,2571,7,2549,3,2523,1,2493,r-35,l2419,,226,xe" filled="f" strokecolor="#b3b3b3" strokeweight="1pt">
            <v:path arrowok="t"/>
          </v:shape>
        </w:pict>
      </w:r>
      <w:r>
        <w:rPr>
          <w:noProof/>
        </w:rPr>
        <w:pict>
          <v:rect id="_x0000_s1132" style="position:absolute;margin-left:245pt;margin-top:6.05pt;width:132pt;height:98pt;z-index:-251635200;mso-position-horizontal-relative:page" o:regroupid="8" o:allowincell="f" filled="f" stroked="f">
            <v:textbox inset="0,0,0,0">
              <w:txbxContent>
                <w:p w:rsidR="00477A1C" w:rsidRDefault="00477A1C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5" type="#_x0000_t75" style="width:132.5pt;height:98.5pt">
                        <v:imagedata r:id="rId19" o:title=""/>
                      </v:shape>
                    </w:pict>
                  </w:r>
                </w:p>
                <w:p w:rsidR="00477A1C" w:rsidRDefault="00477A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33" style="position:absolute;z-index:-251636224" points="256.25pt,6.1pt,252.55pt,6.1pt,251pt,6.15pt,249.7pt,6.25pt,248.6pt,6.4pt,247.7pt,6.65pt,246.95pt,7pt,246.35pt,7.5pt,245.9pt,8.1pt,245.55pt,8.8pt,245.25pt,9.75pt,245.1pt,10.85pt,245pt,12.1pt,244.95pt,13.6pt,244.95pt,15.35pt,244.95pt,95pt,244.95pt,96.7pt,245pt,98.2pt,245.1pt,99.5pt,245.25pt,100.6pt,245.5pt,101.5pt,245.85pt,102.25pt,246.35pt,102.85pt,246.95pt,103.35pt,247.65pt,103.7pt,248.6pt,103.95pt,249.65pt,104.1pt,250.95pt,104.2pt,252.45pt,104.25pt,254.2pt,104.3pt,367.8pt,104.3pt,369.55pt,104.25pt,371.05pt,104.2pt,372.35pt,104.1pt,373.45pt,103.95pt,374.35pt,103.7pt,375.1pt,103.35pt,375.7pt,102.9pt,376.2pt,102.3pt,376.55pt,101.55pt,376.8pt,100.65pt,376.95pt,99.55pt,377.05pt,98.25pt,377.15pt,96.75pt,377.15pt,95pt,377.15pt,15.35pt,377.15pt,13.7pt,377.1pt,12.15pt,376.95pt,10.85pt,376.8pt,9.75pt,376.55pt,8.85pt,376.2pt,8.1pt,375.75pt,7.5pt,375.15pt,7.05pt,374.4pt,6.7pt,373.5pt,6.45pt,372.4pt,6.25pt,371.1pt,6.15pt,369.6pt,6.1pt,367.85pt,6.1pt,256.25pt,6.1pt" coordsize="2645,1964" o:regroupid="8" o:allowincell="f" stroked="f">
            <v:path arrowok="t"/>
          </v:polyline>
        </w:pic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before="20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34" style="position:absolute;margin-left:140.45pt;margin-top:10.7pt;width:19.45pt;height:19.3pt;z-index:-251629056" coordsize="389,386" o:regroupid="10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<v:path arrowok="t"/>
          </v:shape>
        </w:pict>
      </w:r>
      <w:r>
        <w:rPr>
          <w:noProof/>
        </w:rPr>
        <w:pict>
          <v:shape id="_x0000_s1135" style="position:absolute;margin-left:462.2pt;margin-top:10.7pt;width:19.45pt;height:19.3pt;z-index:-251633152" coordsize="389,386" o:regroupid="9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<v:path arrowok="t"/>
          </v:shape>
        </w:pict>
      </w:r>
      <w:r>
        <w:rPr>
          <w:noProof/>
        </w:rPr>
        <w:pict>
          <v:shape id="_x0000_s1136" style="position:absolute;margin-left:301.35pt;margin-top:10.7pt;width:19.45pt;height:19.3pt;z-index:-251637248" coordsize="389,386" o:regroupid="8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<v:path arrowok="t"/>
          </v:shape>
        </w:pict>
      </w:r>
    </w:p>
    <w:p w:rsidR="00927124" w:rsidRPr="000227FB" w:rsidRDefault="00927124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40" w:lineRule="auto"/>
        <w:ind w:left="2917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Pr="000227FB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927124" w:rsidRPr="000227FB" w:rsidRDefault="00927124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40" w:lineRule="auto"/>
        <w:ind w:left="2917" w:right="-20"/>
        <w:rPr>
          <w:rFonts w:ascii="Times New Roman" w:hAnsi="Times New Roman"/>
          <w:color w:val="000000"/>
          <w:sz w:val="20"/>
          <w:szCs w:val="20"/>
          <w:lang w:val="en-US"/>
        </w:rPr>
        <w:sectPr w:rsidR="00927124" w:rsidRPr="000227FB">
          <w:type w:val="continuous"/>
          <w:pgSz w:w="11920" w:h="16840"/>
          <w:pgMar w:top="1180" w:right="0" w:bottom="620" w:left="0" w:header="720" w:footer="720" w:gutter="0"/>
          <w:cols w:space="720" w:equalWidth="0">
            <w:col w:w="11920"/>
          </w:cols>
          <w:noEndnote/>
        </w:sect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group id="_x0000_s1137" style="position:absolute;left:0;text-align:left;margin-left:0;margin-top:-80.75pt;width:447.65pt;height:53.2pt;z-index:251691520" coordsize="8953,1064">
            <v:shape id="_x0000_s1138" type="#_x0000_t75" style="position:absolute;width:8953;height:1064;mso-position-horizontal-relative:margin">
              <v:imagedata r:id="rId20" o:title=""/>
            </v:shape>
            <v:shape id="_x0000_s1139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>
        <w:rPr>
          <w:noProof/>
        </w:rPr>
        <w:pict>
          <v:shape id="_x0000_s1140" type="#_x0000_t202" style="position:absolute;left:0;text-align:left;margin-left:393.4pt;margin-top:23.75pt;width:145.95pt;height:112.35pt;z-index:-251704832;mso-position-horizontal-relative:page" o:allowincell="f" filled="f" stroked="f">
            <v:textbox inset="0,0,0,0">
              <w:txbxContent>
                <w:p w:rsidR="00477A1C" w:rsidRDefault="00477A1C" w:rsidP="00477A1C">
                  <w:pPr>
                    <w:widowControl w:val="0"/>
                    <w:autoSpaceDE w:val="0"/>
                    <w:autoSpaceDN w:val="0"/>
                    <w:adjustRightInd w:val="0"/>
                    <w:spacing w:after="0" w:line="21" w:lineRule="exact"/>
                    <w:ind w:right="-2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xbxContent>
            </v:textbox>
            <w10:wrap anchorx="page"/>
          </v:shape>
        </w:pict>
      </w:r>
      <w:r w:rsidR="00927124" w:rsidRPr="000227FB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4.  </w:t>
      </w:r>
      <w:r w:rsidR="00927124" w:rsidRPr="000227FB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What</w:t>
      </w:r>
      <w:r w:rsidR="00927124" w:rsidRPr="000227FB">
        <w:rPr>
          <w:rFonts w:ascii="Arial" w:hAnsi="Arial" w:cs="Arial"/>
          <w:color w:val="2A2A29"/>
          <w:spacing w:val="-24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does</w:t>
      </w:r>
      <w:r w:rsidR="00927124" w:rsidRPr="000227FB">
        <w:rPr>
          <w:rFonts w:ascii="Arial" w:hAnsi="Arial" w:cs="Arial"/>
          <w:color w:val="2A2A29"/>
          <w:spacing w:val="-4"/>
          <w:w w:val="96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Henry</w:t>
      </w:r>
      <w:r w:rsidR="00927124" w:rsidRPr="000227FB">
        <w:rPr>
          <w:rFonts w:ascii="Arial" w:hAnsi="Arial" w:cs="Arial"/>
          <w:color w:val="2A2A29"/>
          <w:spacing w:val="-13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not eat?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41" style="position:absolute;margin-left:400.15pt;margin-top:6.1pt;width:132.25pt;height:98.2pt;z-index:-251612672" coordsize="2645,1964" o:regroupid="13" o:allowincell="f" path="m226,l186,,152,,121,1,95,3,73,6,55,11,40,18,28,28,19,40,12,54,7,73,3,95,1,120,,150r,35l,225,,1737r,40l,1812r1,30l3,1868r3,22l11,1908r7,15l28,1935r12,10l55,1952r18,5l95,1960r25,2l150,1963r35,1l225,1964r2192,l2457,1964r35,-1l2522,1962r26,-2l2570,1957r18,-5l2604,1945r12,-9l2625,1924r7,-15l2637,1891r3,-22l2643,1843r1,-30l2644,1778r,-40l2644,226r,-40l2644,152r-1,-31l2641,95r-4,-22l2632,55r-7,-15l2616,28r-12,-9l2589,12,2571,7,2549,3,2523,1,2493,r-35,l2419,,226,xe" filled="f" strokecolor="#b3b3b3" strokeweight="1pt">
            <v:path arrowok="t"/>
          </v:shape>
        </w:pict>
      </w:r>
      <w:r>
        <w:rPr>
          <w:noProof/>
        </w:rPr>
        <w:pict>
          <v:rect id="_x0000_s1142" style="position:absolute;margin-left:400.2pt;margin-top:6.05pt;width:132pt;height:98pt;z-index:-251613696;mso-position-horizontal-relative:page" o:regroupid="13" o:allowincell="f" filled="f" stroked="f">
            <v:textbox inset="0,0,0,0">
              <w:txbxContent>
                <w:p w:rsidR="00477A1C" w:rsidRDefault="00477A1C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6" type="#_x0000_t75" style="width:132.5pt;height:98.5pt">
                        <v:imagedata r:id="rId21" o:title=""/>
                      </v:shape>
                    </w:pict>
                  </w:r>
                </w:p>
                <w:p w:rsidR="00477A1C" w:rsidRDefault="00477A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43" style="position:absolute;z-index:-251614720" points="411.45pt,6.1pt,407.75pt,6.1pt,406.2pt,6.15pt,404.9pt,6.25pt,403.8pt,6.4pt,402.9pt,6.65pt,402.15pt,7pt,401.55pt,7.5pt,401.1pt,8.1pt,400.75pt,8.8pt,400.45pt,9.75pt,400.3pt,10.85pt,400.2pt,12.1pt,400.15pt,13.6pt,400.15pt,15.35pt,400.15pt,95pt,400.15pt,96.7pt,400.2pt,98.2pt,400.3pt,99.5pt,400.45pt,100.6pt,400.7pt,101.5pt,401.05pt,102.25pt,401.55pt,102.85pt,402.15pt,103.35pt,402.85pt,103.7pt,403.8pt,103.95pt,404.85pt,104.1pt,406.15pt,104.2pt,407.65pt,104.25pt,409.4pt,104.3pt,523pt,104.3pt,524.75pt,104.25pt,526.25pt,104.2pt,527.55pt,104.1pt,528.65pt,103.95pt,529.55pt,103.7pt,530.3pt,103.35pt,530.9pt,102.9pt,531.4pt,102.3pt,531.75pt,101.55pt,532pt,100.65pt,532.15pt,99.55pt,532.25pt,98.25pt,532.35pt,96.75pt,532.35pt,95pt,532.35pt,15.35pt,532.35pt,13.7pt,532.3pt,12.15pt,532.15pt,10.85pt,532pt,9.75pt,531.75pt,8.85pt,531.4pt,8.1pt,530.95pt,7.5pt,530.35pt,7.05pt,529.6pt,6.7pt,528.7pt,6.45pt,527.6pt,6.25pt,526.3pt,6.15pt,524.8pt,6.1pt,523.05pt,6.1pt,411.45pt,6.1pt" coordsize="2645,1964" o:regroupid="13" o:allowincell="f" stroked="f">
            <v:path arrowok="t"/>
          </v:polyline>
        </w:pict>
      </w:r>
      <w:r>
        <w:rPr>
          <w:noProof/>
        </w:rPr>
        <w:pict>
          <v:shape id="_x0000_s1144" style="position:absolute;margin-left:239.3pt;margin-top:6.1pt;width:132.2pt;height:98.2pt;z-index:-251616768" coordsize="2644,1964" o:regroupid="12" o:allowincell="f" path="m226,l186,,152,,121,1,95,3,73,6,55,11,40,18,28,28,19,40,12,54,7,73,3,95,1,120,,150r,35l,225,,1737r,40l,1812r1,30l3,1868r3,22l11,1908r7,15l28,1935r12,10l55,1952r18,5l95,1960r25,2l150,1963r35,1l225,1964r2192,l2457,1964r35,-1l2522,1962r26,-2l2570,1957r18,-5l2604,1945r12,-9l2625,1924r7,-15l2637,1891r3,-22l2643,1843r1,-30l2644,1778r,-40l2644,226r,-40l2644,152r-1,-31l2641,95r-4,-22l2632,55r-7,-15l2616,28r-12,-9l2589,12,2571,7,2549,3,2523,1,2493,r-35,l2419,,226,xe" filled="f" strokecolor="#b3b3b3" strokeweight="1pt">
            <v:path arrowok="t"/>
          </v:shape>
        </w:pict>
      </w:r>
      <w:r>
        <w:rPr>
          <w:noProof/>
        </w:rPr>
        <w:pict>
          <v:rect id="_x0000_s1145" style="position:absolute;margin-left:239.3pt;margin-top:6.05pt;width:132pt;height:98pt;z-index:-251617792;mso-position-horizontal-relative:page" o:regroupid="12" o:allowincell="f" filled="f" stroked="f">
            <v:textbox inset="0,0,0,0">
              <w:txbxContent>
                <w:p w:rsidR="00477A1C" w:rsidRDefault="00477A1C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7" type="#_x0000_t75" style="width:132.5pt;height:98.5pt">
                        <v:imagedata r:id="rId22" o:title=""/>
                      </v:shape>
                    </w:pict>
                  </w:r>
                </w:p>
                <w:p w:rsidR="00477A1C" w:rsidRDefault="00477A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46" style="position:absolute;z-index:-251618816" points="250.6pt,6.1pt,246.9pt,6.1pt,245.35pt,6.15pt,244.05pt,6.25pt,242.95pt,6.4pt,242.05pt,6.65pt,241.3pt,7pt,240.7pt,7.5pt,240.25pt,8.1pt,239.9pt,8.8pt,239.6pt,9.75pt,239.45pt,10.85pt,239.35pt,12.1pt,239.3pt,13.6pt,239.3pt,15.35pt,239.3pt,95pt,239.3pt,96.7pt,239.35pt,98.2pt,239.45pt,99.5pt,239.6pt,100.6pt,239.85pt,101.5pt,240.2pt,102.25pt,240.7pt,102.85pt,241.3pt,103.35pt,242pt,103.7pt,242.95pt,103.95pt,244pt,104.1pt,245.3pt,104.2pt,246.8pt,104.25pt,248.55pt,104.3pt,362.15pt,104.3pt,363.9pt,104.25pt,365.4pt,104.2pt,366.7pt,104.1pt,367.8pt,103.95pt,368.7pt,103.7pt,369.45pt,103.35pt,370.05pt,102.9pt,370.55pt,102.3pt,370.9pt,101.55pt,371.15pt,100.65pt,371.3pt,99.55pt,371.4pt,98.25pt,371.5pt,96.75pt,371.5pt,95pt,371.5pt,15.35pt,371.5pt,13.7pt,371.45pt,12.15pt,371.3pt,10.85pt,371.15pt,9.75pt,370.9pt,8.85pt,370.55pt,8.1pt,370.1pt,7.5pt,369.5pt,7.05pt,368.75pt,6.7pt,367.85pt,6.45pt,366.75pt,6.25pt,365.45pt,6.15pt,363.95pt,6.1pt,362.2pt,6.1pt,250.6pt,6.1pt" coordsize="2644,1964" o:regroupid="12" o:allowincell="f" stroked="f">
            <v:path arrowok="t"/>
          </v:polyline>
        </w:pict>
      </w:r>
      <w:r>
        <w:rPr>
          <w:noProof/>
        </w:rPr>
        <w:pict>
          <v:shape id="_x0000_s1147" style="position:absolute;margin-left:78.45pt;margin-top:6.1pt;width:132.2pt;height:98.2pt;z-index:-251620864" coordsize="2644,1964" o:regroupid="11" o:allowincell="f" path="m226,l186,,152,,121,1,95,3,73,6,55,11,40,18,28,28,19,40,12,54,7,73,3,95,1,120,,150r,35l,225,,1737r,40l,1812r1,30l3,1868r3,22l11,1908r7,15l28,1935r12,10l55,1952r18,5l95,1960r25,2l150,1963r35,1l225,1964r2192,l2457,1964r35,-1l2522,1962r26,-2l2570,1957r18,-5l2604,1945r12,-9l2625,1924r7,-15l2637,1891r3,-22l2643,1843r1,-30l2644,1778r,-40l2644,226r,-40l2644,152r-1,-31l2641,95r-4,-22l2632,55r-7,-15l2616,28r-12,-9l2589,12,2571,7,2549,3,2523,1,2493,r-35,l2419,,226,xe" filled="f" strokecolor="#b3b3b3" strokeweight="1pt">
            <v:path arrowok="t"/>
          </v:shape>
        </w:pict>
      </w:r>
      <w:r>
        <w:rPr>
          <w:noProof/>
        </w:rPr>
        <w:pict>
          <v:rect id="_x0000_s1148" style="position:absolute;margin-left:78.45pt;margin-top:6.05pt;width:132pt;height:98pt;z-index:-251621888;mso-position-horizontal-relative:page" o:regroupid="11" o:allowincell="f" filled="f" stroked="f">
            <v:textbox inset="0,0,0,0">
              <w:txbxContent>
                <w:p w:rsidR="00477A1C" w:rsidRDefault="00477A1C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8" type="#_x0000_t75" style="width:132.5pt;height:98.5pt">
                        <v:imagedata r:id="rId23" o:title=""/>
                      </v:shape>
                    </w:pict>
                  </w:r>
                </w:p>
                <w:p w:rsidR="00477A1C" w:rsidRDefault="00477A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49" style="position:absolute;z-index:-251622912" points="89.75pt,6.1pt,86.05pt,6.1pt,84.5pt,6.15pt,83.2pt,6.25pt,82.1pt,6.4pt,81.2pt,6.65pt,80.45pt,7pt,79.85pt,7.5pt,79.4pt,8.1pt,79.05pt,8.8pt,78.75pt,9.75pt,78.6pt,10.85pt,78.5pt,12.1pt,78.45pt,13.6pt,78.45pt,15.35pt,78.45pt,95pt,78.45pt,96.7pt,78.5pt,98.2pt,78.6pt,99.5pt,78.75pt,100.6pt,79pt,101.5pt,79.35pt,102.25pt,79.85pt,102.85pt,80.45pt,103.35pt,81.15pt,103.7pt,82.1pt,103.95pt,83.15pt,104.1pt,84.45pt,104.2pt,85.95pt,104.25pt,87.7pt,104.3pt,201.3pt,104.3pt,203.05pt,104.25pt,204.55pt,104.2pt,205.85pt,104.1pt,206.95pt,103.95pt,207.85pt,103.7pt,208.6pt,103.35pt,209.2pt,102.9pt,209.7pt,102.3pt,210.05pt,101.55pt,210.3pt,100.65pt,210.45pt,99.55pt,210.55pt,98.25pt,210.65pt,96.75pt,210.65pt,95pt,210.65pt,15.35pt,210.65pt,13.7pt,210.6pt,12.15pt,210.45pt,10.85pt,210.3pt,9.75pt,210.05pt,8.85pt,209.7pt,8.1pt,209.25pt,7.5pt,208.65pt,7.05pt,207.9pt,6.7pt,207pt,6.45pt,205.9pt,6.25pt,204.6pt,6.15pt,203.1pt,6.1pt,201.35pt,6.1pt,89.75pt,6.1pt" coordsize="2644,1964" o:regroupid="11" o:allowincell="f" stroked="f">
            <v:path arrowok="t"/>
          </v:polyline>
        </w:pict>
      </w:r>
    </w:p>
    <w:p w:rsidR="00927124" w:rsidRPr="000227FB" w:rsidRDefault="00927124" w:rsidP="00477A1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 w:rsidP="00477A1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before="20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50" style="position:absolute;margin-left:456.5pt;margin-top:10.7pt;width:19.5pt;height:19.3pt;z-index:-251615744" coordsize="390,386" o:regroupid="13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<v:path arrowok="t"/>
          </v:shape>
        </w:pict>
      </w:r>
      <w:r>
        <w:rPr>
          <w:noProof/>
        </w:rPr>
        <w:pict>
          <v:shape id="_x0000_s1151" style="position:absolute;margin-left:295.65pt;margin-top:10.7pt;width:19.45pt;height:19.3pt;z-index:-251619840" coordsize="389,386" o:regroupid="12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<v:path arrowok="t"/>
          </v:shape>
        </w:pict>
      </w:r>
      <w:r>
        <w:rPr>
          <w:noProof/>
        </w:rPr>
        <w:pict>
          <v:shape id="_x0000_s1152" style="position:absolute;margin-left:134.8pt;margin-top:10.7pt;width:19.45pt;height:19.3pt;z-index:-251623936" coordsize="389,386" o:regroupid="11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<v:path arrowok="t"/>
          </v:shape>
        </w:pict>
      </w:r>
    </w:p>
    <w:p w:rsidR="00927124" w:rsidRPr="000227FB" w:rsidRDefault="00927124">
      <w:pPr>
        <w:widowControl w:val="0"/>
        <w:tabs>
          <w:tab w:val="left" w:pos="6020"/>
          <w:tab w:val="left" w:pos="9240"/>
        </w:tabs>
        <w:autoSpaceDE w:val="0"/>
        <w:autoSpaceDN w:val="0"/>
        <w:adjustRightInd w:val="0"/>
        <w:spacing w:before="32" w:after="0" w:line="228" w:lineRule="exact"/>
        <w:ind w:left="2804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Pr="000227FB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2" w:after="0" w:line="180" w:lineRule="exact"/>
        <w:rPr>
          <w:rFonts w:ascii="Times New Roman" w:hAnsi="Times New Roman"/>
          <w:color w:val="000000"/>
          <w:sz w:val="18"/>
          <w:szCs w:val="18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5.  </w:t>
      </w:r>
      <w:r w:rsidRPr="000227FB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</w:t>
      </w:r>
      <w:r w:rsidRPr="000227F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spacing w:val="-22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of</w:t>
      </w:r>
      <w:r w:rsidRPr="000227F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en</w:t>
      </w:r>
      <w:r w:rsidRPr="000227FB">
        <w:rPr>
          <w:rFonts w:ascii="Arial" w:hAnsi="Arial" w:cs="Arial"/>
          <w:color w:val="2A2A29"/>
          <w:spacing w:val="1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does</w:t>
      </w:r>
      <w:r w:rsidRPr="000227FB">
        <w:rPr>
          <w:rFonts w:ascii="Arial" w:hAnsi="Arial" w:cs="Arial"/>
          <w:color w:val="2A2A29"/>
          <w:spacing w:val="-4"/>
          <w:w w:val="96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Maria</w:t>
      </w:r>
      <w:r w:rsidRPr="000227FB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>’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pacing w:val="11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ami</w:t>
      </w:r>
      <w:r w:rsidRPr="000227FB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14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eat</w:t>
      </w:r>
      <w:r w:rsidRPr="000227FB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out </w:t>
      </w:r>
      <w:r w:rsidRPr="000227FB">
        <w:rPr>
          <w:rFonts w:ascii="Arial" w:hAnsi="Arial" w:cs="Arial"/>
          <w:color w:val="2A2A29"/>
          <w:spacing w:val="-2"/>
          <w:w w:val="96"/>
          <w:position w:val="-1"/>
          <w:sz w:val="24"/>
          <w:szCs w:val="24"/>
          <w:lang w:val="en-US"/>
        </w:rPr>
        <w:t>ev</w:t>
      </w:r>
      <w:r w:rsidRPr="000227FB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ery</w:t>
      </w:r>
      <w:r w:rsidRPr="000227FB">
        <w:rPr>
          <w:rFonts w:ascii="Arial" w:hAnsi="Arial" w:cs="Arial"/>
          <w:color w:val="2A2A29"/>
          <w:spacing w:val="-1"/>
          <w:w w:val="96"/>
          <w:position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month?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153" style="position:absolute;margin-left:419.4pt;margin-top:.5pt;width:92.4pt;height:42.2pt;z-index:-251722240" o:regroupid="16" o:allowincell="f" fillcolor="#f2f2f2 [3052]" stroked="f">
            <v:path arrowok="t"/>
          </v:rect>
        </w:pict>
      </w:r>
      <w:r>
        <w:rPr>
          <w:noProof/>
        </w:rPr>
        <w:pict>
          <v:rect id="_x0000_s1154" style="position:absolute;margin-left:258.55pt;margin-top:.5pt;width:92.35pt;height:42.2pt;z-index:-251721216" o:regroupid="15" o:allowincell="f" fillcolor="#f2f2f2 [3052]" stroked="f">
            <v:path arrowok="t"/>
          </v:rect>
        </w:pict>
      </w:r>
      <w:r>
        <w:rPr>
          <w:noProof/>
        </w:rPr>
        <w:pict>
          <v:rect id="_x0000_s1155" style="position:absolute;margin-left:97.65pt;margin-top:.5pt;width:92.4pt;height:42.2pt;z-index:-251720192" o:regroupid="14" o:allowincell="f" fillcolor="#f2f2f2 [3052]" stroked="f">
            <v:path arrowok="t"/>
          </v:rect>
        </w:pict>
      </w: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group id="_x0000_s1156" style="position:absolute;margin-left:462.75pt;margin-top:8.15pt;width:7.05pt;height:10.3pt;z-index:-251604480" coordorigin="9255,834" coordsize="141,206" o:regroupid="16" o:allowincell="f">
            <v:shape id="_x0000_s1157" style="position:absolute;left:9255;top:834;width:141;height:206;mso-position-horizontal-relative:page;mso-position-vertical-relative:page" coordsize="141,206" o:allowincell="f" path="m50,154l,155r3,19l14,190r19,12l62,206r2,l87,202r18,-9l119,180r3,-5l60,175r-4,-3l53,168r-2,-4l50,159r,-5e" fillcolor="#2a2a29" stroked="f">
              <v:path arrowok="t"/>
            </v:shape>
            <v:shape id="_x0000_s1158" style="position:absolute;left:9255;top:834;width:141;height:206;mso-position-horizontal-relative:page;mso-position-vertical-relative:page" coordsize="141,206" o:allowincell="f" path="m140,109r-48,l91,123r-3,25l81,167r-16,8l122,175r7,-13l136,140r4,-24l140,109e" fillcolor="#2a2a29" stroked="f">
              <v:path arrowok="t"/>
            </v:shape>
            <v:shape id="_x0000_s1159" style="position:absolute;left:9255;top:834;width:141;height:206;mso-position-horizontal-relative:page;mso-position-vertical-relative:page" coordsize="141,206" o:allowincell="f" path="m57,l37,5,21,16,9,33,2,55,,84r6,22l18,122r19,10l61,135r19,-8l92,109r48,l140,103r-75,l52,88,49,65,52,44,71,29r54,l110,14,88,3,57,e" fillcolor="#2a2a29" stroked="f">
              <v:path arrowok="t"/>
            </v:shape>
            <v:shape id="_x0000_s1160" style="position:absolute;left:9255;top:834;width:141;height:206;mso-position-horizontal-relative:page;mso-position-vertical-relative:page" coordsize="141,206" o:allowincell="f" path="m125,29r-54,l76,30,87,44r3,27l84,93,65,103r75,l140,93r1,-5l139,69,134,49,125,30r,-1e" fillcolor="#2a2a29" stroked="f">
              <v:path arrowok="t"/>
            </v:shape>
          </v:group>
        </w:pict>
      </w:r>
      <w:r>
        <w:rPr>
          <w:noProof/>
        </w:rPr>
        <w:pict>
          <v:polyline id="_x0000_s1161" style="position:absolute;z-index:-251605504" points="465.95pt,9.7pt,465.3pt,10.55pt,465.2pt,11.55pt,465.35pt,12.7pt,466.15pt,13.35pt,466.6pt,13.2pt,467.15pt,12.35pt,467.25pt,11.15pt,466.95pt,10.1pt,465.95pt,9.7pt" coordsize="42,73" o:regroupid="16" o:allowincell="f" fillcolor="#dadada" stroked="f">
            <v:path arrowok="t"/>
          </v:polyline>
        </w:pict>
      </w:r>
      <w:r>
        <w:rPr>
          <w:noProof/>
        </w:rPr>
        <w:pict>
          <v:group id="_x0000_s1162" style="position:absolute;margin-left:301.85pt;margin-top:8.1pt;width:7.1pt;height:10.35pt;z-index:-251608576" coordorigin="6037,833" coordsize="142,207" o:regroupid="15" o:allowincell="f">
            <v:shape id="_x0000_s1163" style="position:absolute;left:6037;top:833;width:142;height:207;mso-position-horizontal-relative:page;mso-position-vertical-relative:page" coordsize="142,207" o:allowincell="f" path="m50,147l,165r11,21l27,199r21,6l69,207r20,-2l110,199r17,-12l134,174r-80,l50,159r,-12e" fillcolor="#2a2a29" stroked="f">
              <v:path arrowok="t"/>
            </v:shape>
            <v:shape id="_x0000_s1164" style="position:absolute;left:6037;top:833;width:142;height:207;mso-position-horizontal-relative:page;mso-position-vertical-relative:page" coordsize="142,207" o:allowincell="f" path="m133,32r-53,l87,39,86,61,76,80,54,86r,31l62,117r21,8l89,146r,4l89,174r45,l138,169r3,-26l135,121,120,106,99,101r11,-4l126,88r9,-18l137,42,133,32e" fillcolor="#2a2a29" stroked="f">
              <v:path arrowok="t"/>
            </v:shape>
            <v:shape id="_x0000_s1165" style="position:absolute;left:6037;top:833;width:142;height:207;mso-position-horizontal-relative:page;mso-position-vertical-relative:page" coordsize="142,207" o:allowincell="f" path="m68,l49,2,30,9,12,22,3,39,,62r52,l52,46,54,32r79,l128,22,112,9,91,2,68,e" fillcolor="#2a2a29" stroked="f">
              <v:path arrowok="t"/>
            </v:shape>
          </v:group>
        </w:pict>
      </w:r>
      <w:r>
        <w:rPr>
          <w:noProof/>
        </w:rPr>
        <w:pict>
          <v:polyline id="_x0000_s1166" style="position:absolute;z-index:-251609600" points="305.85pt,9.75pt,304.55pt,9.75pt,304.45pt,10.4pt,304.45pt,11.2pt,306.05pt,11.2pt,306.2pt,10.9pt,306.2pt,10.05pt,305.85pt,9.75pt" coordsize="35,29" o:regroupid="15" o:allowincell="f" fillcolor="#dadada" stroked="f">
            <v:path arrowok="t"/>
          </v:polyline>
        </w:pict>
      </w:r>
      <w:r>
        <w:rPr>
          <w:noProof/>
        </w:rPr>
        <w:pict>
          <v:group id="_x0000_s1167" style="position:absolute;margin-left:140.85pt;margin-top:8.25pt;width:7.2pt;height:10.05pt;z-index:-251611648" coordorigin="2817,836" coordsize="144,201" o:regroupid="14" o:allowincell="f">
            <v:rect id="_x0000_s1168" style="position:absolute;left:2874;top:1005;width:87;height:30;mso-position-horizontal-relative:page;mso-position-vertical-relative:page" o:allowincell="f" fillcolor="#2a2a29" stroked="f">
              <v:path arrowok="t"/>
            </v:rect>
            <v:rect id="_x0000_s1169" style="position:absolute;left:2899;top:985;width:48;height:20;mso-position-horizontal-relative:page;mso-position-vertical-relative:page" o:allowincell="f" fillcolor="#2a2a29" stroked="f">
              <v:path arrowok="t"/>
            </v:rect>
            <v:shape id="_x0000_s1170" style="position:absolute;left:2817;top:836;width:144;height:201;mso-position-horizontal-relative:page;mso-position-vertical-relative:page" coordsize="144,201" o:allowincell="f" path="m130,l68,,,109r,40l146,149r,-31l36,118,81,43r49,l130,e" fillcolor="#2a2a29" stroked="f">
              <v:path arrowok="t"/>
            </v:shape>
            <v:rect id="_x0000_s1171" style="position:absolute;left:2899;top:879;width:48;height:75;mso-position-horizontal-relative:page;mso-position-vertical-relative:page" o:allowincell="f" fillcolor="#2a2a29" stroked="f">
              <v:path arrowok="t"/>
            </v:rect>
          </v:group>
        </w:pict>
      </w: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172" style="position:absolute;z-index:-251606528" points="467.35pt,3.6pt,467.1pt,4.05pt,466.35pt,4.7pt,465.25pt,4.95pt,467.25pt,4.95pt,467.3pt,4.8pt,467.35pt,3.6pt" coordsize="43,27" o:regroupid="16" o:allowincell="f" fillcolor="#dadada" stroked="f">
            <v:path arrowok="t"/>
          </v:polyline>
        </w:pict>
      </w:r>
      <w:r>
        <w:rPr>
          <w:noProof/>
        </w:rPr>
        <w:pict>
          <v:polyline id="_x0000_s1173" style="position:absolute;z-index:-251607552" points="467.1pt,5.85pt,465.3pt,5.85pt,465.3pt,6.05pt,465.3pt,6.35pt,465.45pt,6.55pt,465.55pt,6.75pt,465.75pt,6.9pt,466.55pt,6.75pt,467.05pt,6pt,467.1pt,5.85pt" coordsize="36,22" o:regroupid="16" o:allowincell="f" fillcolor="#dadada" stroked="f">
            <v:path arrowok="t"/>
          </v:polyline>
        </w:pict>
      </w:r>
      <w:r>
        <w:rPr>
          <w:noProof/>
        </w:rPr>
        <w:pict>
          <v:polyline id="_x0000_s1174" style="position:absolute;z-index:-251610624" points="306.3pt,5.5pt,304.35pt,5.5pt,304.35pt,6.05pt,304.5pt,6.8pt,306.3pt,6.8pt,306.3pt,5.8pt,306.3pt,5.5pt" coordsize="40,27" o:regroupid="15" o:allowincell="f" fillcolor="#dadada" stroked="f">
            <v:path arrowok="t"/>
          </v:polyline>
        </w:pic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477A1C">
      <w:pPr>
        <w:widowControl w:val="0"/>
        <w:tabs>
          <w:tab w:val="left" w:pos="6020"/>
          <w:tab w:val="left" w:pos="9240"/>
        </w:tabs>
        <w:autoSpaceDE w:val="0"/>
        <w:autoSpaceDN w:val="0"/>
        <w:adjustRightInd w:val="0"/>
        <w:spacing w:before="32" w:after="0" w:line="228" w:lineRule="exact"/>
        <w:ind w:left="2805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75" style="position:absolute;left:0;text-align:left;margin-left:134.9pt;margin-top:-2.3pt;width:19.3pt;height:19.3pt;z-index:-251701760;mso-position-horizontal-relative:page;mso-position-vertical-relative:text" coordsize="386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176" style="position:absolute;left:0;text-align:left;margin-left:456.65pt;margin-top:-2.3pt;width:19.25pt;height:19.3pt;z-index:-251700736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177" style="position:absolute;left:0;text-align:left;margin-left:295.8pt;margin-top:-2.3pt;width:19.25pt;height:19.3pt;z-index:-251699712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 w:rsidR="00927124"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927124" w:rsidRPr="000227FB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927124"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927124"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Times New Roman" w:hAnsi="Times New Roman"/>
          <w:color w:val="000000"/>
          <w:sz w:val="18"/>
          <w:szCs w:val="18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27124" w:rsidRDefault="00477A1C">
      <w:pPr>
        <w:widowControl w:val="0"/>
        <w:autoSpaceDE w:val="0"/>
        <w:autoSpaceDN w:val="0"/>
        <w:adjustRightInd w:val="0"/>
        <w:spacing w:before="21" w:after="0" w:line="310" w:lineRule="atLeast"/>
        <w:ind w:left="1559" w:right="1203" w:hanging="425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pict>
          <v:rect id="_x0000_s1178" style="position:absolute;left:0;text-align:left;margin-left:253.05pt;margin-top:4.6pt;width:143.85pt;height:13pt;z-index:-251702784;mso-position-horizontal-relative:page" o:allowincell="f" fillcolor="#dadada" stroked="f">
            <v:path arrowok="t"/>
            <w10:wrap anchorx="page"/>
          </v:rect>
        </w:pict>
      </w:r>
      <w:r w:rsidR="00927124" w:rsidRPr="000227FB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927124" w:rsidRPr="000227FB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927124" w:rsidRPr="000227FB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927124" w:rsidRPr="000227FB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927124" w:rsidRPr="000227FB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927124" w:rsidRPr="000227F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927124" w:rsidRPr="000227F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oman</w:t>
      </w:r>
      <w:r w:rsidR="00927124"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making</w:t>
      </w:r>
      <w:r w:rsidR="00927124" w:rsidRPr="000227F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927124" w:rsidRPr="000227F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7"/>
          <w:w w:val="131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>eser</w:t>
      </w:r>
      <w:r w:rsidR="00927124" w:rsidRPr="000227FB">
        <w:rPr>
          <w:rFonts w:ascii="Arial" w:hAnsi="Arial" w:cs="Arial"/>
          <w:color w:val="2A2A29"/>
          <w:spacing w:val="-2"/>
          <w:w w:val="101"/>
          <w:sz w:val="24"/>
          <w:szCs w:val="24"/>
          <w:lang w:val="en-US"/>
        </w:rPr>
        <w:t>v</w:t>
      </w:r>
      <w:r w:rsidR="00927124" w:rsidRPr="000227FB">
        <w:rPr>
          <w:rFonts w:ascii="Arial" w:hAnsi="Arial" w:cs="Arial"/>
          <w:color w:val="2A2A29"/>
          <w:w w:val="103"/>
          <w:sz w:val="24"/>
          <w:szCs w:val="24"/>
          <w:lang w:val="en-US"/>
        </w:rPr>
        <w:t>ation</w:t>
      </w:r>
      <w:r w:rsidR="00927124" w:rsidRPr="000227F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="00927124"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927124" w:rsidRPr="000227F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7"/>
          <w:w w:val="105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w w:val="105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-2"/>
          <w:w w:val="105"/>
          <w:sz w:val="24"/>
          <w:szCs w:val="24"/>
          <w:lang w:val="en-US"/>
        </w:rPr>
        <w:t>s</w:t>
      </w:r>
      <w:r w:rsidR="00927124" w:rsidRPr="000227FB">
        <w:rPr>
          <w:rFonts w:ascii="Arial" w:hAnsi="Arial" w:cs="Arial"/>
          <w:color w:val="2A2A29"/>
          <w:spacing w:val="-1"/>
          <w:w w:val="105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w w:val="105"/>
          <w:sz w:val="24"/>
          <w:szCs w:val="24"/>
          <w:lang w:val="en-US"/>
        </w:rPr>
        <w:t>au</w:t>
      </w:r>
      <w:r w:rsidR="00927124" w:rsidRPr="000227FB">
        <w:rPr>
          <w:rFonts w:ascii="Arial" w:hAnsi="Arial" w:cs="Arial"/>
          <w:color w:val="2A2A29"/>
          <w:spacing w:val="-2"/>
          <w:w w:val="105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w w:val="105"/>
          <w:sz w:val="24"/>
          <w:szCs w:val="24"/>
          <w:lang w:val="en-US"/>
        </w:rPr>
        <w:t>ant.</w:t>
      </w:r>
      <w:r w:rsidR="00927124" w:rsidRPr="000227FB">
        <w:rPr>
          <w:rFonts w:ascii="Arial" w:hAnsi="Arial" w:cs="Arial"/>
          <w:color w:val="2A2A29"/>
          <w:spacing w:val="-5"/>
          <w:w w:val="105"/>
          <w:sz w:val="24"/>
          <w:szCs w:val="24"/>
          <w:lang w:val="en-US"/>
        </w:rPr>
        <w:t xml:space="preserve"> </w:t>
      </w:r>
      <w:r w:rsidR="00927124">
        <w:rPr>
          <w:rFonts w:ascii="Arial" w:hAnsi="Arial" w:cs="Arial"/>
          <w:color w:val="2A2A29"/>
          <w:sz w:val="24"/>
          <w:szCs w:val="24"/>
        </w:rPr>
        <w:t>Comp</w:t>
      </w:r>
      <w:r w:rsidR="00927124">
        <w:rPr>
          <w:rFonts w:ascii="Arial" w:hAnsi="Arial" w:cs="Arial"/>
          <w:color w:val="2A2A29"/>
          <w:spacing w:val="-6"/>
          <w:sz w:val="24"/>
          <w:szCs w:val="24"/>
        </w:rPr>
        <w:t>l</w:t>
      </w:r>
      <w:r w:rsidR="00927124">
        <w:rPr>
          <w:rFonts w:ascii="Arial" w:hAnsi="Arial" w:cs="Arial"/>
          <w:color w:val="2A2A29"/>
          <w:sz w:val="24"/>
          <w:szCs w:val="24"/>
        </w:rPr>
        <w:t>e</w:t>
      </w:r>
      <w:r w:rsidR="00927124">
        <w:rPr>
          <w:rFonts w:ascii="Arial" w:hAnsi="Arial" w:cs="Arial"/>
          <w:color w:val="2A2A29"/>
          <w:spacing w:val="-1"/>
          <w:sz w:val="24"/>
          <w:szCs w:val="24"/>
        </w:rPr>
        <w:t>t</w:t>
      </w:r>
      <w:r w:rsidR="00927124">
        <w:rPr>
          <w:rFonts w:ascii="Arial" w:hAnsi="Arial" w:cs="Arial"/>
          <w:color w:val="2A2A29"/>
          <w:sz w:val="24"/>
          <w:szCs w:val="24"/>
        </w:rPr>
        <w:t>e</w:t>
      </w:r>
      <w:r w:rsidR="00927124">
        <w:rPr>
          <w:rFonts w:ascii="Arial" w:hAnsi="Arial" w:cs="Arial"/>
          <w:color w:val="2A2A29"/>
          <w:spacing w:val="-4"/>
          <w:sz w:val="24"/>
          <w:szCs w:val="24"/>
        </w:rPr>
        <w:t xml:space="preserve"> </w:t>
      </w:r>
      <w:proofErr w:type="spellStart"/>
      <w:r w:rsidR="00927124">
        <w:rPr>
          <w:rFonts w:ascii="Arial" w:hAnsi="Arial" w:cs="Arial"/>
          <w:color w:val="2A2A29"/>
          <w:w w:val="104"/>
          <w:sz w:val="24"/>
          <w:szCs w:val="24"/>
        </w:rPr>
        <w:t>the</w:t>
      </w:r>
      <w:proofErr w:type="spellEnd"/>
      <w:r w:rsidR="00927124">
        <w:rPr>
          <w:rFonts w:ascii="Arial" w:hAnsi="Arial" w:cs="Arial"/>
          <w:color w:val="2A2A29"/>
          <w:w w:val="104"/>
          <w:sz w:val="24"/>
          <w:szCs w:val="24"/>
        </w:rPr>
        <w:t xml:space="preserve"> </w:t>
      </w:r>
      <w:proofErr w:type="spellStart"/>
      <w:r w:rsidR="00927124">
        <w:rPr>
          <w:rFonts w:ascii="Arial" w:hAnsi="Arial" w:cs="Arial"/>
          <w:color w:val="2A2A29"/>
          <w:spacing w:val="-7"/>
          <w:w w:val="131"/>
          <w:sz w:val="24"/>
          <w:szCs w:val="24"/>
        </w:rPr>
        <w:t>r</w:t>
      </w:r>
      <w:r w:rsidR="00927124">
        <w:rPr>
          <w:rFonts w:ascii="Arial" w:hAnsi="Arial" w:cs="Arial"/>
          <w:color w:val="2A2A29"/>
          <w:w w:val="101"/>
          <w:sz w:val="24"/>
          <w:szCs w:val="24"/>
        </w:rPr>
        <w:t>eser</w:t>
      </w:r>
      <w:r w:rsidR="00927124">
        <w:rPr>
          <w:rFonts w:ascii="Arial" w:hAnsi="Arial" w:cs="Arial"/>
          <w:color w:val="2A2A29"/>
          <w:spacing w:val="-2"/>
          <w:w w:val="101"/>
          <w:sz w:val="24"/>
          <w:szCs w:val="24"/>
        </w:rPr>
        <w:t>v</w:t>
      </w:r>
      <w:r w:rsidR="00927124">
        <w:rPr>
          <w:rFonts w:ascii="Arial" w:hAnsi="Arial" w:cs="Arial"/>
          <w:color w:val="2A2A29"/>
          <w:w w:val="103"/>
          <w:sz w:val="24"/>
          <w:szCs w:val="24"/>
        </w:rPr>
        <w:t>ation</w:t>
      </w:r>
      <w:proofErr w:type="spellEnd"/>
      <w:r w:rsidR="00927124">
        <w:rPr>
          <w:rFonts w:ascii="Arial" w:hAnsi="Arial" w:cs="Arial"/>
          <w:color w:val="2A2A29"/>
          <w:spacing w:val="-9"/>
          <w:sz w:val="24"/>
          <w:szCs w:val="24"/>
        </w:rPr>
        <w:t xml:space="preserve"> </w:t>
      </w:r>
      <w:proofErr w:type="spellStart"/>
      <w:r w:rsidR="00927124">
        <w:rPr>
          <w:rFonts w:ascii="Arial" w:hAnsi="Arial" w:cs="Arial"/>
          <w:color w:val="2A2A29"/>
          <w:spacing w:val="-4"/>
          <w:sz w:val="24"/>
          <w:szCs w:val="24"/>
        </w:rPr>
        <w:t>f</w:t>
      </w:r>
      <w:r w:rsidR="00927124">
        <w:rPr>
          <w:rFonts w:ascii="Arial" w:hAnsi="Arial" w:cs="Arial"/>
          <w:color w:val="2A2A29"/>
          <w:sz w:val="24"/>
          <w:szCs w:val="24"/>
        </w:rPr>
        <w:t>orm</w:t>
      </w:r>
      <w:proofErr w:type="spellEnd"/>
      <w:r w:rsidR="00927124">
        <w:rPr>
          <w:rFonts w:ascii="Arial" w:hAnsi="Arial" w:cs="Arial"/>
          <w:color w:val="2A2A29"/>
          <w:spacing w:val="31"/>
          <w:sz w:val="24"/>
          <w:szCs w:val="24"/>
        </w:rPr>
        <w:t xml:space="preserve"> </w:t>
      </w:r>
      <w:proofErr w:type="spellStart"/>
      <w:r w:rsidR="00927124">
        <w:rPr>
          <w:rFonts w:ascii="Arial" w:hAnsi="Arial" w:cs="Arial"/>
          <w:color w:val="2A2A29"/>
          <w:w w:val="105"/>
          <w:sz w:val="24"/>
          <w:szCs w:val="24"/>
        </w:rPr>
        <w:t>be</w:t>
      </w:r>
      <w:r w:rsidR="00927124">
        <w:rPr>
          <w:rFonts w:ascii="Arial" w:hAnsi="Arial" w:cs="Arial"/>
          <w:color w:val="2A2A29"/>
          <w:spacing w:val="-5"/>
          <w:w w:val="105"/>
          <w:sz w:val="24"/>
          <w:szCs w:val="24"/>
        </w:rPr>
        <w:t>l</w:t>
      </w:r>
      <w:r w:rsidR="00927124">
        <w:rPr>
          <w:rFonts w:ascii="Arial" w:hAnsi="Arial" w:cs="Arial"/>
          <w:color w:val="2A2A29"/>
          <w:spacing w:val="-2"/>
          <w:w w:val="96"/>
          <w:sz w:val="24"/>
          <w:szCs w:val="24"/>
        </w:rPr>
        <w:t>o</w:t>
      </w:r>
      <w:r w:rsidR="00927124">
        <w:rPr>
          <w:rFonts w:ascii="Arial" w:hAnsi="Arial" w:cs="Arial"/>
          <w:color w:val="2A2A29"/>
          <w:spacing w:val="-9"/>
          <w:w w:val="102"/>
          <w:sz w:val="24"/>
          <w:szCs w:val="24"/>
        </w:rPr>
        <w:t>w</w:t>
      </w:r>
      <w:proofErr w:type="spellEnd"/>
      <w:r w:rsidR="00927124">
        <w:rPr>
          <w:rFonts w:ascii="Arial" w:hAnsi="Arial" w:cs="Arial"/>
          <w:color w:val="2A2A29"/>
          <w:sz w:val="24"/>
          <w:szCs w:val="24"/>
        </w:rPr>
        <w:t>.</w:t>
      </w:r>
    </w:p>
    <w:p w:rsidR="00927124" w:rsidRDefault="00927124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Arial" w:hAnsi="Arial" w:cs="Arial"/>
          <w:color w:val="000000"/>
          <w:sz w:val="11"/>
          <w:szCs w:val="11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before="33" w:after="0" w:line="247" w:lineRule="exact"/>
        <w:ind w:left="3882" w:right="-20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2A2A29"/>
          <w:w w:val="93"/>
          <w:position w:val="-1"/>
        </w:rPr>
        <w:t>NANDO</w:t>
      </w:r>
      <w:r>
        <w:rPr>
          <w:rFonts w:ascii="Arial" w:hAnsi="Arial" w:cs="Arial"/>
          <w:color w:val="2A2A29"/>
          <w:spacing w:val="-12"/>
          <w:w w:val="93"/>
          <w:position w:val="-1"/>
        </w:rPr>
        <w:t>’</w:t>
      </w:r>
      <w:r>
        <w:rPr>
          <w:rFonts w:ascii="Arial" w:hAnsi="Arial" w:cs="Arial"/>
          <w:color w:val="2A2A29"/>
          <w:w w:val="93"/>
          <w:position w:val="-1"/>
        </w:rPr>
        <w:t>s</w:t>
      </w:r>
      <w:proofErr w:type="spellEnd"/>
      <w:r>
        <w:rPr>
          <w:rFonts w:ascii="Arial" w:hAnsi="Arial" w:cs="Arial"/>
          <w:color w:val="2A2A29"/>
          <w:spacing w:val="9"/>
          <w:w w:val="93"/>
          <w:position w:val="-1"/>
        </w:rPr>
        <w:t xml:space="preserve"> </w:t>
      </w:r>
      <w:r>
        <w:rPr>
          <w:rFonts w:ascii="Arial" w:hAnsi="Arial" w:cs="Arial"/>
          <w:color w:val="2A2A29"/>
          <w:w w:val="93"/>
          <w:position w:val="-1"/>
        </w:rPr>
        <w:t>RES</w:t>
      </w:r>
      <w:r>
        <w:rPr>
          <w:rFonts w:ascii="Arial" w:hAnsi="Arial" w:cs="Arial"/>
          <w:color w:val="2A2A29"/>
          <w:spacing w:val="-12"/>
          <w:w w:val="93"/>
          <w:position w:val="-1"/>
        </w:rPr>
        <w:t>T</w:t>
      </w:r>
      <w:r>
        <w:rPr>
          <w:rFonts w:ascii="Arial" w:hAnsi="Arial" w:cs="Arial"/>
          <w:color w:val="2A2A29"/>
          <w:w w:val="93"/>
          <w:position w:val="-1"/>
        </w:rPr>
        <w:t>AURANT</w:t>
      </w:r>
      <w:r>
        <w:rPr>
          <w:rFonts w:ascii="Arial" w:hAnsi="Arial" w:cs="Arial"/>
          <w:color w:val="2A2A29"/>
          <w:spacing w:val="-15"/>
          <w:w w:val="93"/>
          <w:position w:val="-1"/>
        </w:rPr>
        <w:t xml:space="preserve"> </w:t>
      </w:r>
      <w:r>
        <w:rPr>
          <w:rFonts w:ascii="Arial" w:hAnsi="Arial" w:cs="Arial"/>
          <w:color w:val="2A2A29"/>
          <w:position w:val="-1"/>
        </w:rPr>
        <w:t>–</w:t>
      </w:r>
      <w:r>
        <w:rPr>
          <w:rFonts w:ascii="Arial" w:hAnsi="Arial" w:cs="Arial"/>
          <w:color w:val="2A2A29"/>
          <w:spacing w:val="-14"/>
          <w:position w:val="-1"/>
        </w:rPr>
        <w:t xml:space="preserve"> </w:t>
      </w:r>
      <w:proofErr w:type="spellStart"/>
      <w:r>
        <w:rPr>
          <w:rFonts w:ascii="Arial" w:hAnsi="Arial" w:cs="Arial"/>
          <w:color w:val="2A2A29"/>
          <w:spacing w:val="-7"/>
          <w:w w:val="136"/>
          <w:position w:val="-1"/>
        </w:rPr>
        <w:t>r</w:t>
      </w:r>
      <w:r>
        <w:rPr>
          <w:rFonts w:ascii="Arial" w:hAnsi="Arial" w:cs="Arial"/>
          <w:color w:val="2A2A29"/>
          <w:w w:val="104"/>
          <w:position w:val="-1"/>
        </w:rPr>
        <w:t>eser</w:t>
      </w:r>
      <w:r>
        <w:rPr>
          <w:rFonts w:ascii="Arial" w:hAnsi="Arial" w:cs="Arial"/>
          <w:color w:val="2A2A29"/>
          <w:spacing w:val="-2"/>
          <w:w w:val="104"/>
          <w:position w:val="-1"/>
        </w:rPr>
        <w:t>v</w:t>
      </w:r>
      <w:r>
        <w:rPr>
          <w:rFonts w:ascii="Arial" w:hAnsi="Arial" w:cs="Arial"/>
          <w:color w:val="2A2A29"/>
          <w:w w:val="105"/>
          <w:position w:val="-1"/>
        </w:rPr>
        <w:t>ation</w:t>
      </w:r>
      <w:proofErr w:type="spellEnd"/>
      <w:r>
        <w:rPr>
          <w:rFonts w:ascii="Arial" w:hAnsi="Arial" w:cs="Arial"/>
          <w:color w:val="2A2A29"/>
          <w:spacing w:val="-10"/>
          <w:position w:val="-1"/>
        </w:rPr>
        <w:t xml:space="preserve"> </w:t>
      </w:r>
      <w:proofErr w:type="spellStart"/>
      <w:r>
        <w:rPr>
          <w:rFonts w:ascii="Arial" w:hAnsi="Arial" w:cs="Arial"/>
          <w:color w:val="2A2A29"/>
          <w:spacing w:val="-4"/>
          <w:w w:val="123"/>
          <w:position w:val="-1"/>
        </w:rPr>
        <w:t>f</w:t>
      </w:r>
      <w:r>
        <w:rPr>
          <w:rFonts w:ascii="Arial" w:hAnsi="Arial" w:cs="Arial"/>
          <w:color w:val="2A2A29"/>
          <w:w w:val="106"/>
          <w:position w:val="-1"/>
        </w:rPr>
        <w:t>orms</w:t>
      </w:r>
      <w:proofErr w:type="spellEnd"/>
    </w:p>
    <w:p w:rsidR="00927124" w:rsidRDefault="00927124">
      <w:pPr>
        <w:widowControl w:val="0"/>
        <w:autoSpaceDE w:val="0"/>
        <w:autoSpaceDN w:val="0"/>
        <w:adjustRightInd w:val="0"/>
        <w:spacing w:before="10" w:after="0" w:line="130" w:lineRule="exact"/>
        <w:rPr>
          <w:rFonts w:ascii="Arial" w:hAnsi="Arial" w:cs="Arial"/>
          <w:color w:val="000000"/>
          <w:sz w:val="13"/>
          <w:szCs w:val="13"/>
        </w:rPr>
      </w:pPr>
    </w:p>
    <w:tbl>
      <w:tblPr>
        <w:tblW w:w="0" w:type="auto"/>
        <w:tblInd w:w="178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82"/>
        <w:gridCol w:w="6640"/>
      </w:tblGrid>
      <w:tr w:rsidR="00927124">
        <w:trPr>
          <w:trHeight w:hRule="exact" w:val="434"/>
        </w:trPr>
        <w:tc>
          <w:tcPr>
            <w:tcW w:w="188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927124" w:rsidRDefault="00927124">
            <w:pPr>
              <w:widowControl w:val="0"/>
              <w:autoSpaceDE w:val="0"/>
              <w:autoSpaceDN w:val="0"/>
              <w:adjustRightInd w:val="0"/>
              <w:spacing w:before="78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664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927124" w:rsidRDefault="00927124">
            <w:pPr>
              <w:widowControl w:val="0"/>
              <w:autoSpaceDE w:val="0"/>
              <w:autoSpaceDN w:val="0"/>
              <w:adjustRightInd w:val="0"/>
              <w:spacing w:before="78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w w:val="94"/>
                <w:sz w:val="24"/>
                <w:szCs w:val="24"/>
              </w:rPr>
              <w:t>K</w:t>
            </w:r>
            <w:r>
              <w:rPr>
                <w:rFonts w:ascii="Arial" w:hAnsi="Arial" w:cs="Arial"/>
                <w:color w:val="2A2A29"/>
                <w:spacing w:val="-1"/>
                <w:w w:val="94"/>
                <w:sz w:val="24"/>
                <w:szCs w:val="24"/>
              </w:rPr>
              <w:t>a</w:t>
            </w:r>
            <w:r>
              <w:rPr>
                <w:rFonts w:ascii="Arial" w:hAnsi="Arial" w:cs="Arial"/>
                <w:color w:val="2A2A29"/>
                <w:w w:val="94"/>
                <w:sz w:val="24"/>
                <w:szCs w:val="24"/>
              </w:rPr>
              <w:t>th</w:t>
            </w:r>
            <w:r>
              <w:rPr>
                <w:rFonts w:ascii="Arial" w:hAnsi="Arial" w:cs="Arial"/>
                <w:color w:val="2A2A29"/>
                <w:spacing w:val="-2"/>
                <w:w w:val="94"/>
                <w:sz w:val="24"/>
                <w:szCs w:val="24"/>
              </w:rPr>
              <w:t>l</w:t>
            </w:r>
            <w:r>
              <w:rPr>
                <w:rFonts w:ascii="Arial" w:hAnsi="Arial" w:cs="Arial"/>
                <w:color w:val="2A2A29"/>
                <w:w w:val="94"/>
                <w:sz w:val="24"/>
                <w:szCs w:val="24"/>
              </w:rPr>
              <w:t>een</w:t>
            </w:r>
            <w:proofErr w:type="spellEnd"/>
            <w:r>
              <w:rPr>
                <w:rFonts w:ascii="Arial" w:hAnsi="Arial" w:cs="Arial"/>
                <w:color w:val="2A2A29"/>
                <w:spacing w:val="2"/>
                <w:w w:val="9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2A2A29"/>
                <w:sz w:val="24"/>
                <w:szCs w:val="24"/>
              </w:rPr>
              <w:t>Jones</w:t>
            </w:r>
          </w:p>
        </w:tc>
      </w:tr>
      <w:tr w:rsidR="00927124">
        <w:trPr>
          <w:trHeight w:hRule="exact" w:val="434"/>
        </w:trPr>
        <w:tc>
          <w:tcPr>
            <w:tcW w:w="188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927124" w:rsidRDefault="00927124">
            <w:pPr>
              <w:widowControl w:val="0"/>
              <w:autoSpaceDE w:val="0"/>
              <w:autoSpaceDN w:val="0"/>
              <w:adjustRightInd w:val="0"/>
              <w:spacing w:before="78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sz w:val="24"/>
                <w:szCs w:val="24"/>
              </w:rPr>
              <w:t>Day</w:t>
            </w:r>
            <w:proofErr w:type="spellEnd"/>
          </w:p>
        </w:tc>
        <w:tc>
          <w:tcPr>
            <w:tcW w:w="664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927124" w:rsidRDefault="00927124">
            <w:pPr>
              <w:widowControl w:val="0"/>
              <w:autoSpaceDE w:val="0"/>
              <w:autoSpaceDN w:val="0"/>
              <w:adjustRightInd w:val="0"/>
              <w:spacing w:before="78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4"/>
                <w:szCs w:val="24"/>
              </w:rPr>
              <w:t>1.</w:t>
            </w:r>
          </w:p>
        </w:tc>
      </w:tr>
      <w:tr w:rsidR="00927124">
        <w:trPr>
          <w:trHeight w:hRule="exact" w:val="434"/>
        </w:trPr>
        <w:tc>
          <w:tcPr>
            <w:tcW w:w="188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927124" w:rsidRDefault="00927124">
            <w:pPr>
              <w:widowControl w:val="0"/>
              <w:autoSpaceDE w:val="0"/>
              <w:autoSpaceDN w:val="0"/>
              <w:adjustRightInd w:val="0"/>
              <w:spacing w:before="78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4"/>
                <w:szCs w:val="24"/>
              </w:rPr>
              <w:t>Time</w:t>
            </w:r>
          </w:p>
        </w:tc>
        <w:tc>
          <w:tcPr>
            <w:tcW w:w="664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927124" w:rsidRDefault="00927124">
            <w:pPr>
              <w:widowControl w:val="0"/>
              <w:autoSpaceDE w:val="0"/>
              <w:autoSpaceDN w:val="0"/>
              <w:adjustRightInd w:val="0"/>
              <w:spacing w:before="78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4"/>
                <w:szCs w:val="24"/>
              </w:rPr>
              <w:t>2.</w:t>
            </w:r>
          </w:p>
        </w:tc>
      </w:tr>
      <w:tr w:rsidR="00927124">
        <w:trPr>
          <w:trHeight w:hRule="exact" w:val="434"/>
        </w:trPr>
        <w:tc>
          <w:tcPr>
            <w:tcW w:w="188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927124" w:rsidRDefault="00927124">
            <w:pPr>
              <w:widowControl w:val="0"/>
              <w:autoSpaceDE w:val="0"/>
              <w:autoSpaceDN w:val="0"/>
              <w:adjustRightInd w:val="0"/>
              <w:spacing w:before="78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spacing w:val="-18"/>
                <w:sz w:val="24"/>
                <w:szCs w:val="24"/>
              </w:rPr>
              <w:t>T</w:t>
            </w:r>
            <w:r>
              <w:rPr>
                <w:rFonts w:ascii="Arial" w:hAnsi="Arial" w:cs="Arial"/>
                <w:color w:val="2A2A29"/>
                <w:sz w:val="24"/>
                <w:szCs w:val="24"/>
              </w:rPr>
              <w:t>ab</w:t>
            </w:r>
            <w:r>
              <w:rPr>
                <w:rFonts w:ascii="Arial" w:hAnsi="Arial" w:cs="Arial"/>
                <w:color w:val="2A2A29"/>
                <w:spacing w:val="-6"/>
                <w:sz w:val="24"/>
                <w:szCs w:val="24"/>
              </w:rPr>
              <w:t>l</w:t>
            </w:r>
            <w:r>
              <w:rPr>
                <w:rFonts w:ascii="Arial" w:hAnsi="Arial" w:cs="Arial"/>
                <w:color w:val="2A2A29"/>
                <w:sz w:val="24"/>
                <w:szCs w:val="24"/>
              </w:rPr>
              <w:t>e</w:t>
            </w:r>
            <w:proofErr w:type="spellEnd"/>
            <w:r>
              <w:rPr>
                <w:rFonts w:ascii="Arial" w:hAnsi="Arial" w:cs="Arial"/>
                <w:color w:val="2A2A2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2A2A29"/>
                <w:spacing w:val="-5"/>
                <w:w w:val="112"/>
                <w:sz w:val="24"/>
                <w:szCs w:val="24"/>
              </w:rPr>
              <w:t>f</w:t>
            </w:r>
            <w:r>
              <w:rPr>
                <w:rFonts w:ascii="Arial" w:hAnsi="Arial" w:cs="Arial"/>
                <w:color w:val="2A2A29"/>
                <w:w w:val="106"/>
                <w:sz w:val="24"/>
                <w:szCs w:val="24"/>
              </w:rPr>
              <w:t>or</w:t>
            </w:r>
          </w:p>
        </w:tc>
        <w:tc>
          <w:tcPr>
            <w:tcW w:w="664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927124" w:rsidRDefault="00927124">
            <w:pPr>
              <w:widowControl w:val="0"/>
              <w:autoSpaceDE w:val="0"/>
              <w:autoSpaceDN w:val="0"/>
              <w:adjustRightInd w:val="0"/>
              <w:spacing w:before="78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4"/>
                <w:szCs w:val="24"/>
              </w:rPr>
              <w:t>3.</w:t>
            </w:r>
          </w:p>
        </w:tc>
      </w:tr>
      <w:tr w:rsidR="00927124">
        <w:trPr>
          <w:trHeight w:hRule="exact" w:val="434"/>
        </w:trPr>
        <w:tc>
          <w:tcPr>
            <w:tcW w:w="188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927124" w:rsidRDefault="00927124">
            <w:pPr>
              <w:widowControl w:val="0"/>
              <w:autoSpaceDE w:val="0"/>
              <w:autoSpaceDN w:val="0"/>
              <w:adjustRightInd w:val="0"/>
              <w:spacing w:before="78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sz w:val="24"/>
                <w:szCs w:val="24"/>
              </w:rPr>
              <w:t>Meal</w:t>
            </w:r>
            <w:proofErr w:type="spellEnd"/>
            <w:r>
              <w:rPr>
                <w:rFonts w:ascii="Arial" w:hAnsi="Arial" w:cs="Arial"/>
                <w:color w:val="2A2A29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106"/>
                <w:sz w:val="24"/>
                <w:szCs w:val="24"/>
              </w:rPr>
              <w:t>o</w:t>
            </w:r>
            <w:r>
              <w:rPr>
                <w:rFonts w:ascii="Arial" w:hAnsi="Arial" w:cs="Arial"/>
                <w:color w:val="2A2A29"/>
                <w:spacing w:val="-8"/>
                <w:w w:val="106"/>
                <w:sz w:val="24"/>
                <w:szCs w:val="24"/>
              </w:rPr>
              <w:t>r</w:t>
            </w:r>
            <w:r>
              <w:rPr>
                <w:rFonts w:ascii="Arial" w:hAnsi="Arial" w:cs="Arial"/>
                <w:color w:val="2A2A29"/>
                <w:w w:val="103"/>
                <w:sz w:val="24"/>
                <w:szCs w:val="24"/>
              </w:rPr>
              <w:t>de</w:t>
            </w:r>
            <w:r>
              <w:rPr>
                <w:rFonts w:ascii="Arial" w:hAnsi="Arial" w:cs="Arial"/>
                <w:color w:val="2A2A29"/>
                <w:spacing w:val="-8"/>
                <w:w w:val="103"/>
                <w:sz w:val="24"/>
                <w:szCs w:val="24"/>
              </w:rPr>
              <w:t>r</w:t>
            </w:r>
            <w:r>
              <w:rPr>
                <w:rFonts w:ascii="Arial" w:hAnsi="Arial" w:cs="Arial"/>
                <w:color w:val="2A2A29"/>
                <w:w w:val="96"/>
                <w:sz w:val="24"/>
                <w:szCs w:val="24"/>
              </w:rPr>
              <w:t>ed</w:t>
            </w:r>
            <w:proofErr w:type="spellEnd"/>
          </w:p>
        </w:tc>
        <w:tc>
          <w:tcPr>
            <w:tcW w:w="664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927124" w:rsidRDefault="00927124">
            <w:pPr>
              <w:widowControl w:val="0"/>
              <w:autoSpaceDE w:val="0"/>
              <w:autoSpaceDN w:val="0"/>
              <w:adjustRightInd w:val="0"/>
              <w:spacing w:before="78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4"/>
                <w:szCs w:val="24"/>
              </w:rPr>
              <w:t>4.</w:t>
            </w:r>
          </w:p>
        </w:tc>
      </w:tr>
      <w:tr w:rsidR="00927124">
        <w:trPr>
          <w:trHeight w:hRule="exact" w:val="434"/>
        </w:trPr>
        <w:tc>
          <w:tcPr>
            <w:tcW w:w="188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927124" w:rsidRDefault="00927124">
            <w:pPr>
              <w:widowControl w:val="0"/>
              <w:autoSpaceDE w:val="0"/>
              <w:autoSpaceDN w:val="0"/>
              <w:adjustRightInd w:val="0"/>
              <w:spacing w:before="78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sz w:val="24"/>
                <w:szCs w:val="24"/>
              </w:rPr>
              <w:t>Special</w:t>
            </w:r>
            <w:proofErr w:type="spellEnd"/>
            <w:r>
              <w:rPr>
                <w:rFonts w:ascii="Arial" w:hAnsi="Arial" w:cs="Arial"/>
                <w:color w:val="2A2A29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pacing w:val="-8"/>
                <w:w w:val="126"/>
                <w:sz w:val="24"/>
                <w:szCs w:val="24"/>
              </w:rPr>
              <w:t>r</w:t>
            </w:r>
            <w:r>
              <w:rPr>
                <w:rFonts w:ascii="Arial" w:hAnsi="Arial" w:cs="Arial"/>
                <w:color w:val="2A2A29"/>
                <w:w w:val="97"/>
                <w:sz w:val="24"/>
                <w:szCs w:val="24"/>
              </w:rPr>
              <w:t>eque</w:t>
            </w:r>
            <w:r>
              <w:rPr>
                <w:rFonts w:ascii="Arial" w:hAnsi="Arial" w:cs="Arial"/>
                <w:color w:val="2A2A29"/>
                <w:spacing w:val="-2"/>
                <w:w w:val="97"/>
                <w:sz w:val="24"/>
                <w:szCs w:val="24"/>
              </w:rPr>
              <w:t>s</w:t>
            </w:r>
            <w:r>
              <w:rPr>
                <w:rFonts w:ascii="Arial" w:hAnsi="Arial" w:cs="Arial"/>
                <w:color w:val="2A2A29"/>
                <w:w w:val="119"/>
                <w:sz w:val="24"/>
                <w:szCs w:val="24"/>
              </w:rPr>
              <w:t>t</w:t>
            </w:r>
            <w:proofErr w:type="spellEnd"/>
          </w:p>
        </w:tc>
        <w:tc>
          <w:tcPr>
            <w:tcW w:w="664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927124" w:rsidRDefault="00927124">
            <w:pPr>
              <w:widowControl w:val="0"/>
              <w:autoSpaceDE w:val="0"/>
              <w:autoSpaceDN w:val="0"/>
              <w:adjustRightInd w:val="0"/>
              <w:spacing w:before="78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4"/>
                <w:szCs w:val="24"/>
              </w:rPr>
              <w:t>5.</w:t>
            </w:r>
          </w:p>
        </w:tc>
      </w:tr>
    </w:tbl>
    <w:p w:rsidR="00927124" w:rsidRDefault="00927124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Times New Roman" w:hAnsi="Times New Roman"/>
          <w:sz w:val="13"/>
          <w:szCs w:val="13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927124" w:rsidRDefault="00477A1C">
      <w:pPr>
        <w:widowControl w:val="0"/>
        <w:autoSpaceDE w:val="0"/>
        <w:autoSpaceDN w:val="0"/>
        <w:adjustRightInd w:val="0"/>
        <w:spacing w:before="35" w:after="0" w:line="240" w:lineRule="auto"/>
        <w:ind w:right="87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>
          <v:group id="_x0000_s1179" style="position:absolute;left:0;text-align:left;margin-left:71.1pt;margin-top:-364.1pt;width:468.55pt;height:362.2pt;z-index:-251703808;mso-position-horizontal-relative:page" coordorigin="1422,-7282" coordsize="9371,7244" o:allowincell="f">
            <v:rect id="_x0000_s1180" style="position:absolute;left:1432;top:-7272;width:9350;height:7224" o:allowincell="f" filled="f" fillcolor="#2a2a29" stroked="f">
              <v:path arrowok="t"/>
            </v:rect>
            <v:shape id="_x0000_s1181" style="position:absolute;left:1559;top:-7147;width:9099;height:6973" coordsize="9099,6973" o:allowincell="f" path="m239,l164,,133,1,107,3,84,6,64,10,48,16,35,25,24,35,16,49,10,65,5,84,3,107,1,134,,165r,35l,6773r,35l1,6839r2,27l6,6888r4,20l16,6924r9,13l35,6948r14,8l65,6962r19,5l107,6970r27,1l165,6972r36,1l8934,6972r31,-1l8992,6970r22,-3l9034,6962r16,-6l9063,6948r11,-11l9082,6924r6,-17l9093,6888r3,-23l9097,6838r1,-31l9099,6773r,-6573l9098,164r-1,-31l9096,107r-3,-23l9088,64r-6,-16l9074,35,9063,24r-13,-8l9033,10,9014,6,8991,3,8964,1,8933,,239,e" filled="f" stroked="f">
              <v:path arrowok="t"/>
            </v:shape>
            <v:rect id="_x0000_s1182" style="position:absolute;left:1559;top:-7147;width:9100;height:698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69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9" type="#_x0000_t75" style="width:454.95pt;height:350.3pt">
                          <v:imagedata r:id="rId24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83" style="position:absolute;left:3132;top:-6864;width:5960;height:312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3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0" type="#_x0000_t75" style="width:296.85pt;height:155.05pt">
                          <v:imagedata r:id="rId25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84" style="position:absolute;left:1672;top:-3732;width:2120;height:328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3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1" type="#_x0000_t75" style="width:104.25pt;height:161.65pt">
                          <v:imagedata r:id="rId26" o:title="" chromakey="white" gain="19661f" blacklevel="22938f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  <w:r w:rsidR="00927124">
        <w:rPr>
          <w:rFonts w:ascii="Arial" w:hAnsi="Arial" w:cs="Arial"/>
          <w:color w:val="2A2A29"/>
          <w:w w:val="96"/>
          <w:sz w:val="20"/>
          <w:szCs w:val="20"/>
        </w:rPr>
        <w:t>(</w:t>
      </w:r>
      <w:proofErr w:type="spellStart"/>
      <w:r w:rsidR="00927124">
        <w:rPr>
          <w:rFonts w:ascii="Arial" w:hAnsi="Arial" w:cs="Arial"/>
          <w:color w:val="2A2A29"/>
          <w:w w:val="96"/>
          <w:sz w:val="20"/>
          <w:szCs w:val="20"/>
        </w:rPr>
        <w:t>Adap</w:t>
      </w:r>
      <w:r w:rsidR="00927124">
        <w:rPr>
          <w:rFonts w:ascii="Arial" w:hAnsi="Arial" w:cs="Arial"/>
          <w:color w:val="2A2A29"/>
          <w:spacing w:val="-2"/>
          <w:w w:val="96"/>
          <w:sz w:val="20"/>
          <w:szCs w:val="20"/>
        </w:rPr>
        <w:t>t</w:t>
      </w:r>
      <w:r w:rsidR="00927124">
        <w:rPr>
          <w:rFonts w:ascii="Arial" w:hAnsi="Arial" w:cs="Arial"/>
          <w:color w:val="2A2A29"/>
          <w:w w:val="96"/>
          <w:sz w:val="20"/>
          <w:szCs w:val="20"/>
        </w:rPr>
        <w:t>ed</w:t>
      </w:r>
      <w:proofErr w:type="spellEnd"/>
      <w:r w:rsidR="00927124">
        <w:rPr>
          <w:rFonts w:ascii="Arial" w:hAnsi="Arial" w:cs="Arial"/>
          <w:color w:val="2A2A29"/>
          <w:spacing w:val="-4"/>
          <w:w w:val="96"/>
          <w:sz w:val="20"/>
          <w:szCs w:val="20"/>
        </w:rPr>
        <w:t xml:space="preserve"> </w:t>
      </w:r>
      <w:proofErr w:type="spellStart"/>
      <w:r w:rsidR="00927124">
        <w:rPr>
          <w:rFonts w:ascii="Arial" w:hAnsi="Arial" w:cs="Arial"/>
          <w:color w:val="2A2A29"/>
          <w:sz w:val="20"/>
          <w:szCs w:val="20"/>
        </w:rPr>
        <w:t>f</w:t>
      </w:r>
      <w:r w:rsidR="00927124">
        <w:rPr>
          <w:rFonts w:ascii="Arial" w:hAnsi="Arial" w:cs="Arial"/>
          <w:color w:val="2A2A29"/>
          <w:spacing w:val="-7"/>
          <w:sz w:val="20"/>
          <w:szCs w:val="20"/>
        </w:rPr>
        <w:t>r</w:t>
      </w:r>
      <w:r w:rsidR="00927124">
        <w:rPr>
          <w:rFonts w:ascii="Arial" w:hAnsi="Arial" w:cs="Arial"/>
          <w:color w:val="2A2A29"/>
          <w:sz w:val="20"/>
          <w:szCs w:val="20"/>
        </w:rPr>
        <w:t>om</w:t>
      </w:r>
      <w:proofErr w:type="spellEnd"/>
      <w:r w:rsidR="00927124">
        <w:rPr>
          <w:rFonts w:ascii="Arial" w:hAnsi="Arial" w:cs="Arial"/>
          <w:color w:val="2A2A29"/>
          <w:sz w:val="20"/>
          <w:szCs w:val="20"/>
        </w:rPr>
        <w:t>:</w:t>
      </w:r>
      <w:r w:rsidR="00927124">
        <w:rPr>
          <w:rFonts w:ascii="Arial" w:hAnsi="Arial" w:cs="Arial"/>
          <w:color w:val="2A2A29"/>
          <w:spacing w:val="25"/>
          <w:sz w:val="20"/>
          <w:szCs w:val="20"/>
        </w:rPr>
        <w:t xml:space="preserve"> </w:t>
      </w:r>
      <w:r w:rsidR="00927124">
        <w:rPr>
          <w:rFonts w:ascii="Arial" w:hAnsi="Arial" w:cs="Arial"/>
          <w:color w:val="2A2A29"/>
          <w:w w:val="94"/>
          <w:sz w:val="20"/>
          <w:szCs w:val="20"/>
        </w:rPr>
        <w:t>Cambridge</w:t>
      </w:r>
      <w:r w:rsidR="00927124">
        <w:rPr>
          <w:rFonts w:ascii="Arial" w:hAnsi="Arial" w:cs="Arial"/>
          <w:color w:val="2A2A29"/>
          <w:spacing w:val="-5"/>
          <w:w w:val="94"/>
          <w:sz w:val="20"/>
          <w:szCs w:val="20"/>
        </w:rPr>
        <w:t xml:space="preserve"> </w:t>
      </w:r>
      <w:proofErr w:type="spellStart"/>
      <w:r w:rsidR="00927124">
        <w:rPr>
          <w:rFonts w:ascii="Arial" w:hAnsi="Arial" w:cs="Arial"/>
          <w:color w:val="2A2A29"/>
          <w:spacing w:val="-15"/>
          <w:w w:val="85"/>
          <w:sz w:val="20"/>
          <w:szCs w:val="20"/>
        </w:rPr>
        <w:t>T</w:t>
      </w:r>
      <w:r w:rsidR="00927124">
        <w:rPr>
          <w:rFonts w:ascii="Arial" w:hAnsi="Arial" w:cs="Arial"/>
          <w:color w:val="2A2A29"/>
          <w:w w:val="96"/>
          <w:sz w:val="20"/>
          <w:szCs w:val="20"/>
        </w:rPr>
        <w:t>ests</w:t>
      </w:r>
      <w:proofErr w:type="spellEnd"/>
      <w:r w:rsidR="00927124">
        <w:rPr>
          <w:rFonts w:ascii="Arial" w:hAnsi="Arial" w:cs="Arial"/>
          <w:color w:val="2A2A29"/>
          <w:w w:val="89"/>
          <w:sz w:val="20"/>
          <w:szCs w:val="20"/>
        </w:rPr>
        <w:t>)</w:t>
      </w:r>
    </w:p>
    <w:p w:rsidR="00927124" w:rsidRDefault="00927124">
      <w:pPr>
        <w:widowControl w:val="0"/>
        <w:autoSpaceDE w:val="0"/>
        <w:autoSpaceDN w:val="0"/>
        <w:adjustRightInd w:val="0"/>
        <w:spacing w:before="35" w:after="0" w:line="240" w:lineRule="auto"/>
        <w:ind w:right="87"/>
        <w:jc w:val="right"/>
        <w:rPr>
          <w:rFonts w:ascii="Arial" w:hAnsi="Arial" w:cs="Arial"/>
          <w:color w:val="000000"/>
          <w:sz w:val="20"/>
          <w:szCs w:val="20"/>
        </w:rPr>
        <w:sectPr w:rsidR="00927124">
          <w:pgSz w:w="11920" w:h="16840"/>
          <w:pgMar w:top="1060" w:right="1140" w:bottom="800" w:left="0" w:header="172" w:footer="608" w:gutter="0"/>
          <w:cols w:space="720" w:equalWidth="0">
            <w:col w:w="10780"/>
          </w:cols>
          <w:noEndnote/>
        </w:sectPr>
      </w:pPr>
    </w:p>
    <w:p w:rsidR="00927124" w:rsidRDefault="00477A1C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Arial" w:hAnsi="Arial" w:cs="Arial"/>
          <w:color w:val="000000"/>
          <w:sz w:val="10"/>
          <w:szCs w:val="10"/>
        </w:rPr>
      </w:pPr>
      <w:r>
        <w:rPr>
          <w:noProof/>
        </w:rPr>
        <w:lastRenderedPageBreak/>
        <w:pict>
          <v:polyline id="_x0000_s1202" style="position:absolute;z-index:-251572736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2" o:allowincell="f" fillcolor="#d5d5d4" stroked="f">
            <v:path arrowok="t"/>
          </v:polyline>
        </w:pict>
      </w:r>
      <w:r>
        <w:rPr>
          <w:noProof/>
        </w:rPr>
        <w:pict>
          <v:polyline id="_x0000_s1201" style="position:absolute;z-index:-251573760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2" o:allowincell="f" fillcolor="#9e9e9e" stroked="f">
            <v:path arrowok="t"/>
          </v:polyline>
        </w:pict>
      </w:r>
      <w:r>
        <w:rPr>
          <w:noProof/>
        </w:rPr>
        <w:pict>
          <v:polyline id="_x0000_s1200" style="position:absolute;z-index:-251574784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2" o:allowincell="f" fillcolor="#727272" stroked="f">
            <v:path arrowok="t"/>
          </v:polyline>
        </w:pict>
      </w:r>
      <w:r>
        <w:rPr>
          <w:noProof/>
        </w:rPr>
        <w:pict>
          <v:rect id="_x0000_s1199" style="position:absolute;margin-left:506.1pt;margin-top:0;width:89pt;height:29pt;z-index:-251575808;mso-position-horizontal-relative:page;mso-position-vertical-relative:page" o:regroupid="2" o:allowincell="f" filled="f" stroked="f">
            <v:textbox inset="0,0,0,0">
              <w:txbxContent>
                <w:p w:rsidR="00477A1C" w:rsidRDefault="00477A1C" w:rsidP="000227FB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3" type="#_x0000_t75" style="width:88.8pt;height:28.7pt">
                        <v:imagedata r:id="rId8" o:title=""/>
                      </v:shape>
                    </w:pict>
                  </w:r>
                </w:p>
                <w:p w:rsidR="00477A1C" w:rsidRDefault="00477A1C" w:rsidP="000227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196" style="position:absolute;margin-left:462.55pt;margin-top:-51.55pt;width:26.15pt;height:23.75pt;z-index:-251576832" coordorigin="9251,149" coordsize="523,475" o:regroupid="2" o:allowincell="f">
            <v:shape id="_x0000_s1197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198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195" style="position:absolute;z-index:-251577856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2" o:allowincell="f" stroked="f">
            <v:path arrowok="t"/>
          </v:polyline>
        </w:pict>
      </w:r>
      <w:r>
        <w:rPr>
          <w:noProof/>
        </w:rPr>
        <w:pict>
          <v:group id="_x0000_s1192" style="position:absolute;margin-left:372.8pt;margin-top:-54.55pt;width:33.05pt;height:30.1pt;z-index:-251578880" coordorigin="7456,89" coordsize="661,602" o:regroupid="2" o:allowincell="f">
            <v:shape id="_x0000_s1193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194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191" style="position:absolute;z-index:-251579904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2" o:allowincell="f" stroked="f">
            <v:path arrowok="t"/>
          </v:polyline>
        </w:pict>
      </w:r>
      <w:r>
        <w:rPr>
          <w:noProof/>
        </w:rPr>
        <w:pict>
          <v:group id="_x0000_s1188" style="position:absolute;margin-left:283.6pt;margin-top:-58.45pt;width:40.05pt;height:36.6pt;z-index:-251580928" coordorigin="5672,11" coordsize="801,732" o:regroupid="2" o:allowincell="f">
            <v:shape id="_x0000_s1189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190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187" style="position:absolute;z-index:-251581952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2" o:allowincell="f" stroked="f">
            <v:path arrowok="t"/>
          </v:polyline>
        </w:pict>
      </w:r>
      <w:r>
        <w:rPr>
          <w:noProof/>
        </w:rPr>
        <w:pict>
          <v:rect id="_x0000_s1186" style="position:absolute;margin-left:0;margin-top:0;width:510pt;height:17pt;z-index:-251582976;mso-position-horizontal-relative:page;mso-position-vertical-relative:page" o:regroupid="2" o:allowincell="f" filled="f" stroked="f">
            <v:textbox inset="0,0,0,0">
              <w:txbxContent>
                <w:p w:rsidR="00477A1C" w:rsidRDefault="00477A1C" w:rsidP="000227FB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2" type="#_x0000_t75" style="width:512.85pt;height:16.8pt">
                        <v:imagedata r:id="rId7" o:title=""/>
                      </v:shape>
                    </w:pict>
                  </w:r>
                </w:p>
                <w:p w:rsidR="00477A1C" w:rsidRDefault="00477A1C" w:rsidP="000227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shape id="_x0000_s1203" style="position:absolute;margin-left:283.75pt;margin-top:645.55pt;width:15.95pt;height:15.95pt;z-index:-251694592;mso-position-horizontal-relative:page;mso-position-vertical-relative:page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 anchory="page"/>
          </v:shape>
        </w:pict>
      </w: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27124" w:rsidRDefault="00477A1C" w:rsidP="000227FB">
      <w:pPr>
        <w:widowControl w:val="0"/>
        <w:autoSpaceDE w:val="0"/>
        <w:autoSpaceDN w:val="0"/>
        <w:adjustRightInd w:val="0"/>
        <w:spacing w:after="0" w:line="413" w:lineRule="exact"/>
        <w:ind w:right="1288"/>
        <w:jc w:val="right"/>
        <w:rPr>
          <w:rFonts w:ascii="Arial" w:hAnsi="Arial" w:cs="Arial"/>
          <w:color w:val="000000"/>
          <w:sz w:val="36"/>
          <w:szCs w:val="36"/>
        </w:rPr>
      </w:pPr>
      <w:r>
        <w:rPr>
          <w:noProof/>
        </w:rPr>
        <w:pict>
          <v:group id="_x0000_s1204" style="position:absolute;left:0;text-align:left;margin-left:62.65pt;margin-top:-9.2pt;width:241.25pt;height:38.9pt;z-index:-251698688;mso-position-horizontal-relative:page" coordorigin="1253,-184" coordsize="4825,778" o:allowincell="f">
            <v:rect id="_x0000_s1205" style="position:absolute;left:1561;top:-15;width:4160;height:42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4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06" style="position:absolute;left:1273;top:-164;width:4785;height:738" coordsize="4785,738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/>
          </v:group>
        </w:pict>
      </w:r>
      <w:r>
        <w:rPr>
          <w:noProof/>
        </w:rPr>
        <w:pict>
          <v:shape id="_x0000_s1207" type="#_x0000_t136" style="position:absolute;left:0;text-align:left;margin-left:78.9pt;margin-top:2.2pt;width:208.1pt;height:18pt;rotation:358;z-index:-251690496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READING COMPREHENSION"/>
            <w10:wrap anchorx="page"/>
          </v:shape>
        </w:pict>
      </w:r>
      <w:r w:rsidR="00927124">
        <w:rPr>
          <w:rFonts w:ascii="Arial" w:hAnsi="Arial" w:cs="Arial"/>
          <w:color w:val="2A2A29"/>
          <w:position w:val="-1"/>
          <w:sz w:val="36"/>
          <w:szCs w:val="36"/>
        </w:rPr>
        <w:t>30</w:t>
      </w:r>
      <w:r w:rsidR="00927124">
        <w:rPr>
          <w:rFonts w:ascii="Arial" w:hAnsi="Arial" w:cs="Arial"/>
          <w:color w:val="2A2A29"/>
          <w:spacing w:val="-8"/>
          <w:position w:val="-1"/>
          <w:sz w:val="36"/>
          <w:szCs w:val="36"/>
        </w:rPr>
        <w:t xml:space="preserve"> </w:t>
      </w:r>
      <w:r w:rsidR="00927124">
        <w:rPr>
          <w:rFonts w:ascii="Arial" w:hAnsi="Arial" w:cs="Arial"/>
          <w:color w:val="2A2A29"/>
          <w:w w:val="83"/>
          <w:position w:val="-1"/>
          <w:sz w:val="36"/>
          <w:szCs w:val="36"/>
        </w:rPr>
        <w:t>Minu</w:t>
      </w:r>
      <w:r w:rsidR="00927124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</w:rPr>
        <w:t>t</w:t>
      </w:r>
      <w:r w:rsidR="00927124">
        <w:rPr>
          <w:rFonts w:ascii="Arial" w:hAnsi="Arial" w:cs="Arial"/>
          <w:color w:val="2A2A29"/>
          <w:w w:val="76"/>
          <w:position w:val="-1"/>
          <w:sz w:val="36"/>
          <w:szCs w:val="36"/>
        </w:rPr>
        <w:t>es</w:t>
      </w:r>
    </w:p>
    <w:p w:rsidR="00927124" w:rsidRDefault="00927124">
      <w:pPr>
        <w:widowControl w:val="0"/>
        <w:autoSpaceDE w:val="0"/>
        <w:autoSpaceDN w:val="0"/>
        <w:adjustRightInd w:val="0"/>
        <w:spacing w:before="10" w:after="0" w:line="180" w:lineRule="exact"/>
        <w:rPr>
          <w:rFonts w:ascii="Arial" w:hAnsi="Arial" w:cs="Arial"/>
          <w:color w:val="000000"/>
          <w:sz w:val="18"/>
          <w:szCs w:val="18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before="2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208" style="position:absolute;left:0;text-align:left;margin-left:337.6pt;margin-top:4.6pt;width:26.75pt;height:13pt;z-index:-251697664;mso-position-horizontal-relative:page" o:allowincell="f" fillcolor="#dadada" stroked="f">
            <v:path arrowok="t"/>
            <w10:wrap anchorx="page"/>
          </v:rect>
        </w:pict>
      </w:r>
      <w:r w:rsidR="00927124" w:rsidRPr="000227FB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A.</w:t>
      </w:r>
      <w:r w:rsidR="00927124" w:rsidRPr="000227FB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927124" w:rsidRPr="000227FB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27124" w:rsidRPr="000227F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927124"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927124"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927124" w:rsidRPr="000227F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choose</w:t>
      </w:r>
      <w:r w:rsidR="00927124" w:rsidRPr="000227F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27124" w:rsidRPr="000227F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app</w:t>
      </w:r>
      <w:r w:rsidR="00927124"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opria</w:t>
      </w:r>
      <w:r w:rsidR="00927124"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w</w:t>
      </w:r>
      <w:r w:rsidR="00927124"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o</w:t>
      </w:r>
      <w:r w:rsidR="00927124" w:rsidRPr="000227FB">
        <w:rPr>
          <w:rFonts w:ascii="Arial" w:hAnsi="Arial" w:cs="Arial"/>
          <w:color w:val="2A2A29"/>
          <w:spacing w:val="-7"/>
          <w:w w:val="131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w w:val="99"/>
          <w:sz w:val="24"/>
          <w:szCs w:val="24"/>
          <w:lang w:val="en-US"/>
        </w:rPr>
        <w:t>d</w:t>
      </w:r>
      <w:r w:rsidR="00927124" w:rsidRPr="000227F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927124" w:rsidRPr="000227FB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each</w:t>
      </w:r>
      <w:r w:rsidR="00927124" w:rsidRPr="000227FB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spa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tabs>
          <w:tab w:val="left" w:pos="612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19"/>
          <w:w w:val="77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pacing w:val="-2"/>
          <w:w w:val="119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w w:val="106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day</w:t>
      </w:r>
      <w:r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had</w:t>
      </w:r>
      <w:r w:rsidRPr="000227F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soup</w:t>
      </w:r>
      <w:r w:rsidRPr="000227F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0227FB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2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477A1C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0227F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0227FB">
        <w:rPr>
          <w:rFonts w:ascii="Arial" w:hAnsi="Arial" w:cs="Arial"/>
          <w:color w:val="2A2A29"/>
          <w:spacing w:val="-8"/>
          <w:w w:val="126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pacing w:val="-2"/>
          <w:w w:val="119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w w:val="104"/>
          <w:sz w:val="24"/>
          <w:szCs w:val="24"/>
          <w:lang w:val="en-US"/>
        </w:rPr>
        <w:t>au</w:t>
      </w:r>
      <w:r w:rsidRPr="000227FB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>ant.</w:t>
      </w:r>
    </w:p>
    <w:p w:rsidR="00927124" w:rsidRPr="000227FB" w:rsidRDefault="00927124">
      <w:pPr>
        <w:widowControl w:val="0"/>
        <w:tabs>
          <w:tab w:val="left" w:pos="4640"/>
          <w:tab w:val="left" w:pos="7180"/>
        </w:tabs>
        <w:autoSpaceDE w:val="0"/>
        <w:autoSpaceDN w:val="0"/>
        <w:adjustRightInd w:val="0"/>
        <w:spacing w:before="81"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0227FB">
        <w:rPr>
          <w:rFonts w:ascii="Times New Roman" w:hAnsi="Times New Roman"/>
          <w:b/>
          <w:bCs/>
          <w:color w:val="2A2A29"/>
          <w:spacing w:val="26"/>
          <w:sz w:val="20"/>
          <w:szCs w:val="20"/>
          <w:lang w:val="en-US"/>
        </w:rPr>
        <w:t xml:space="preserve"> </w:t>
      </w:r>
      <w:proofErr w:type="gramStart"/>
      <w:r w:rsidRPr="000227FB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st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ar</w:t>
      </w:r>
      <w:r w:rsidRPr="000227FB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0227FB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r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s</w:t>
      </w:r>
      <w:proofErr w:type="gramEnd"/>
      <w:r w:rsidRPr="000227FB">
        <w:rPr>
          <w:rFonts w:ascii="Arial" w:hAnsi="Arial" w:cs="Arial"/>
          <w:color w:val="2A2A29"/>
          <w:spacing w:val="-15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0227FB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de</w:t>
      </w:r>
      <w:r w:rsidRPr="000227FB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s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sert</w:t>
      </w:r>
      <w:r w:rsidRPr="000227FB">
        <w:rPr>
          <w:rFonts w:ascii="Arial" w:hAnsi="Arial" w:cs="Arial"/>
          <w:color w:val="2A2A29"/>
          <w:spacing w:val="-45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0227FB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side</w:t>
      </w:r>
      <w:r w:rsidRPr="000227FB">
        <w:rPr>
          <w:rFonts w:ascii="Arial" w:hAnsi="Arial" w:cs="Arial"/>
          <w:color w:val="2A2A29"/>
          <w:spacing w:val="-1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6"/>
          <w:sz w:val="20"/>
          <w:szCs w:val="20"/>
          <w:lang w:val="en-US"/>
        </w:rPr>
        <w:t>o</w:t>
      </w:r>
      <w:r w:rsidRPr="000227FB">
        <w:rPr>
          <w:rFonts w:ascii="Arial" w:hAnsi="Arial" w:cs="Arial"/>
          <w:color w:val="2A2A29"/>
          <w:spacing w:val="-7"/>
          <w:w w:val="106"/>
          <w:sz w:val="20"/>
          <w:szCs w:val="20"/>
          <w:lang w:val="en-US"/>
        </w:rPr>
        <w:t>r</w:t>
      </w:r>
      <w:r w:rsidRPr="000227FB">
        <w:rPr>
          <w:rFonts w:ascii="Arial" w:hAnsi="Arial" w:cs="Arial"/>
          <w:color w:val="2A2A29"/>
          <w:w w:val="103"/>
          <w:sz w:val="20"/>
          <w:szCs w:val="20"/>
          <w:lang w:val="en-US"/>
        </w:rPr>
        <w:t>der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tabs>
          <w:tab w:val="left" w:pos="674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ruit</w:t>
      </w:r>
      <w:r w:rsidRPr="000227FB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0227F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xamp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healthy </w:t>
      </w:r>
      <w:r w:rsidRPr="000227FB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927124" w:rsidRPr="000227FB" w:rsidRDefault="00927124">
      <w:pPr>
        <w:widowControl w:val="0"/>
        <w:tabs>
          <w:tab w:val="left" w:pos="4640"/>
          <w:tab w:val="left" w:pos="7180"/>
        </w:tabs>
        <w:autoSpaceDE w:val="0"/>
        <w:autoSpaceDN w:val="0"/>
        <w:adjustRightInd w:val="0"/>
        <w:spacing w:before="81"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0227FB">
        <w:rPr>
          <w:rFonts w:ascii="Times New Roman" w:hAnsi="Times New Roman"/>
          <w:b/>
          <w:bCs/>
          <w:color w:val="2A2A29"/>
          <w:spacing w:val="26"/>
          <w:sz w:val="20"/>
          <w:szCs w:val="20"/>
          <w:lang w:val="en-US"/>
        </w:rPr>
        <w:t xml:space="preserve"> </w:t>
      </w:r>
      <w:proofErr w:type="gramStart"/>
      <w:r w:rsidRPr="000227FB">
        <w:rPr>
          <w:rFonts w:ascii="Arial" w:hAnsi="Arial" w:cs="Arial"/>
          <w:color w:val="2A2A29"/>
          <w:sz w:val="20"/>
          <w:szCs w:val="20"/>
          <w:lang w:val="en-US"/>
        </w:rPr>
        <w:t>meal</w:t>
      </w:r>
      <w:proofErr w:type="gramEnd"/>
      <w:r w:rsidRPr="000227FB">
        <w:rPr>
          <w:rFonts w:ascii="Arial" w:hAnsi="Arial" w:cs="Arial"/>
          <w:color w:val="2A2A29"/>
          <w:spacing w:val="-47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0227FB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dinner</w:t>
      </w:r>
      <w:r w:rsidRPr="000227FB">
        <w:rPr>
          <w:rFonts w:ascii="Arial" w:hAnsi="Arial" w:cs="Arial"/>
          <w:color w:val="2A2A29"/>
          <w:spacing w:val="-39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0227FB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snack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tabs>
          <w:tab w:val="left" w:pos="678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10"/>
          <w:w w:val="90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w w:val="105"/>
          <w:sz w:val="24"/>
          <w:szCs w:val="24"/>
          <w:lang w:val="en-US"/>
        </w:rPr>
        <w:t>ai</w:t>
      </w:r>
      <w:r w:rsidRPr="000227FB">
        <w:rPr>
          <w:rFonts w:ascii="Arial" w:hAnsi="Arial" w:cs="Arial"/>
          <w:color w:val="2A2A29"/>
          <w:spacing w:val="-2"/>
          <w:w w:val="105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29"/>
          <w:w w:val="126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,</w:t>
      </w:r>
      <w:r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0227F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0227F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ease</w:t>
      </w:r>
      <w:r w:rsidRPr="000227F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bring</w:t>
      </w:r>
      <w:r w:rsidRPr="000227F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0227F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477A1C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so</w:t>
      </w:r>
      <w:r w:rsidRPr="000227F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0227F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6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de</w:t>
      </w:r>
      <w:r w:rsidRPr="000227FB">
        <w:rPr>
          <w:rFonts w:ascii="Arial" w:hAnsi="Arial" w:cs="Arial"/>
          <w:color w:val="2A2A29"/>
          <w:spacing w:val="-29"/>
          <w:w w:val="126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927124" w:rsidRPr="000227FB" w:rsidRDefault="00927124">
      <w:pPr>
        <w:widowControl w:val="0"/>
        <w:tabs>
          <w:tab w:val="left" w:pos="4640"/>
          <w:tab w:val="left" w:pos="7180"/>
        </w:tabs>
        <w:autoSpaceDE w:val="0"/>
        <w:autoSpaceDN w:val="0"/>
        <w:adjustRightInd w:val="0"/>
        <w:spacing w:before="81"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0227FB">
        <w:rPr>
          <w:rFonts w:ascii="Times New Roman" w:hAnsi="Times New Roman"/>
          <w:b/>
          <w:bCs/>
          <w:color w:val="2A2A29"/>
          <w:spacing w:val="26"/>
          <w:sz w:val="20"/>
          <w:szCs w:val="20"/>
          <w:lang w:val="en-US"/>
        </w:rPr>
        <w:t xml:space="preserve"> </w:t>
      </w:r>
      <w:proofErr w:type="gramStart"/>
      <w:r w:rsidRPr="000227FB">
        <w:rPr>
          <w:rFonts w:ascii="Arial" w:hAnsi="Arial" w:cs="Arial"/>
          <w:color w:val="2A2A29"/>
          <w:spacing w:val="-7"/>
          <w:w w:val="102"/>
          <w:sz w:val="20"/>
          <w:szCs w:val="20"/>
          <w:lang w:val="en-US"/>
        </w:rPr>
        <w:t>r</w:t>
      </w:r>
      <w:r w:rsidRPr="000227FB">
        <w:rPr>
          <w:rFonts w:ascii="Arial" w:hAnsi="Arial" w:cs="Arial"/>
          <w:color w:val="2A2A29"/>
          <w:w w:val="102"/>
          <w:sz w:val="20"/>
          <w:szCs w:val="20"/>
          <w:lang w:val="en-US"/>
        </w:rPr>
        <w:t>e</w:t>
      </w:r>
      <w:r w:rsidRPr="000227FB">
        <w:rPr>
          <w:rFonts w:ascii="Arial" w:hAnsi="Arial" w:cs="Arial"/>
          <w:color w:val="2A2A29"/>
          <w:spacing w:val="-3"/>
          <w:w w:val="102"/>
          <w:sz w:val="20"/>
          <w:szCs w:val="20"/>
          <w:lang w:val="en-US"/>
        </w:rPr>
        <w:t>c</w:t>
      </w:r>
      <w:r w:rsidRPr="000227FB">
        <w:rPr>
          <w:rFonts w:ascii="Arial" w:hAnsi="Arial" w:cs="Arial"/>
          <w:color w:val="2A2A29"/>
          <w:w w:val="102"/>
          <w:sz w:val="20"/>
          <w:szCs w:val="20"/>
          <w:lang w:val="en-US"/>
        </w:rPr>
        <w:t>eipt</w:t>
      </w:r>
      <w:proofErr w:type="gramEnd"/>
      <w:r w:rsidRPr="000227FB">
        <w:rPr>
          <w:rFonts w:ascii="Arial" w:hAnsi="Arial" w:cs="Arial"/>
          <w:color w:val="2A2A29"/>
          <w:spacing w:val="-53"/>
          <w:w w:val="102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0227FB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bill</w:t>
      </w:r>
      <w:r w:rsidRPr="000227FB">
        <w:rPr>
          <w:rFonts w:ascii="Arial" w:hAnsi="Arial" w:cs="Arial"/>
          <w:color w:val="2A2A29"/>
          <w:spacing w:val="-24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0227FB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1"/>
          <w:sz w:val="20"/>
          <w:szCs w:val="20"/>
          <w:lang w:val="en-US"/>
        </w:rPr>
        <w:t>menu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tabs>
          <w:tab w:val="left" w:pos="580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Pr="000227F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ould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0227F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?</w:t>
      </w:r>
      <w:r w:rsidRPr="000227FB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0227F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0227F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6"/>
          <w:w w:val="133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w w:val="97"/>
          <w:sz w:val="24"/>
          <w:szCs w:val="24"/>
          <w:lang w:val="en-US"/>
        </w:rPr>
        <w:t>emonade?</w:t>
      </w:r>
    </w:p>
    <w:p w:rsidR="00927124" w:rsidRPr="000227FB" w:rsidRDefault="00927124">
      <w:pPr>
        <w:widowControl w:val="0"/>
        <w:tabs>
          <w:tab w:val="left" w:pos="4640"/>
          <w:tab w:val="left" w:pos="7180"/>
        </w:tabs>
        <w:autoSpaceDE w:val="0"/>
        <w:autoSpaceDN w:val="0"/>
        <w:adjustRightInd w:val="0"/>
        <w:spacing w:before="81"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0227FB">
        <w:rPr>
          <w:rFonts w:ascii="Times New Roman" w:hAnsi="Times New Roman"/>
          <w:b/>
          <w:bCs/>
          <w:color w:val="2A2A29"/>
          <w:spacing w:val="26"/>
          <w:sz w:val="20"/>
          <w:szCs w:val="20"/>
          <w:lang w:val="en-US"/>
        </w:rPr>
        <w:t xml:space="preserve"> </w:t>
      </w:r>
      <w:proofErr w:type="gramStart"/>
      <w:r w:rsidRPr="000227FB">
        <w:rPr>
          <w:rFonts w:ascii="Arial" w:hAnsi="Arial" w:cs="Arial"/>
          <w:color w:val="2A2A29"/>
          <w:sz w:val="20"/>
          <w:szCs w:val="20"/>
          <w:lang w:val="en-US"/>
        </w:rPr>
        <w:t>drink</w:t>
      </w:r>
      <w:proofErr w:type="gramEnd"/>
      <w:r w:rsidRPr="000227FB">
        <w:rPr>
          <w:rFonts w:ascii="Arial" w:hAnsi="Arial" w:cs="Arial"/>
          <w:color w:val="2A2A29"/>
          <w:spacing w:val="-3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0227FB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drinks</w:t>
      </w:r>
      <w:r w:rsidRPr="000227FB">
        <w:rPr>
          <w:rFonts w:ascii="Arial" w:hAnsi="Arial" w:cs="Arial"/>
          <w:color w:val="2A2A29"/>
          <w:spacing w:val="-29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0227FB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eat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tabs>
          <w:tab w:val="left" w:pos="506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La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night</w:t>
      </w:r>
      <w:r w:rsidRPr="000227F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had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477A1C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eam</w:t>
      </w:r>
      <w:r w:rsidRPr="000227FB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0227F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7"/>
          <w:sz w:val="24"/>
          <w:szCs w:val="24"/>
          <w:lang w:val="en-US"/>
        </w:rPr>
        <w:t>de</w:t>
      </w:r>
      <w:r w:rsidRPr="000227FB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w w:val="105"/>
          <w:sz w:val="24"/>
          <w:szCs w:val="24"/>
          <w:lang w:val="en-US"/>
        </w:rPr>
        <w:t>sert.</w:t>
      </w:r>
    </w:p>
    <w:p w:rsidR="00927124" w:rsidRPr="000227FB" w:rsidRDefault="00927124">
      <w:pPr>
        <w:widowControl w:val="0"/>
        <w:tabs>
          <w:tab w:val="left" w:pos="4640"/>
          <w:tab w:val="left" w:pos="7180"/>
        </w:tabs>
        <w:autoSpaceDE w:val="0"/>
        <w:autoSpaceDN w:val="0"/>
        <w:adjustRightInd w:val="0"/>
        <w:spacing w:before="81"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0227FB">
        <w:rPr>
          <w:rFonts w:ascii="Times New Roman" w:hAnsi="Times New Roman"/>
          <w:b/>
          <w:bCs/>
          <w:color w:val="2A2A29"/>
          <w:spacing w:val="26"/>
          <w:sz w:val="20"/>
          <w:szCs w:val="20"/>
          <w:lang w:val="en-US"/>
        </w:rPr>
        <w:t xml:space="preserve"> </w:t>
      </w:r>
      <w:proofErr w:type="gramStart"/>
      <w:r w:rsidRPr="000227FB">
        <w:rPr>
          <w:rFonts w:ascii="Arial" w:hAnsi="Arial" w:cs="Arial"/>
          <w:color w:val="2A2A29"/>
          <w:sz w:val="20"/>
          <w:szCs w:val="20"/>
          <w:lang w:val="en-US"/>
        </w:rPr>
        <w:t>some</w:t>
      </w:r>
      <w:proofErr w:type="gramEnd"/>
      <w:r w:rsidRPr="000227F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0227FB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much</w:t>
      </w:r>
      <w:r w:rsidRPr="000227FB">
        <w:rPr>
          <w:rFonts w:ascii="Arial" w:hAnsi="Arial" w:cs="Arial"/>
          <w:color w:val="2A2A29"/>
          <w:spacing w:val="-51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0227FB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many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tabs>
          <w:tab w:val="left" w:pos="614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w w:val="91"/>
          <w:sz w:val="24"/>
          <w:szCs w:val="24"/>
          <w:lang w:val="en-US"/>
        </w:rPr>
        <w:t xml:space="preserve">o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salad</w:t>
      </w:r>
      <w:r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0227F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need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1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927124" w:rsidRPr="000227FB" w:rsidRDefault="00927124">
      <w:pPr>
        <w:widowControl w:val="0"/>
        <w:tabs>
          <w:tab w:val="left" w:pos="4640"/>
          <w:tab w:val="left" w:pos="7180"/>
        </w:tabs>
        <w:autoSpaceDE w:val="0"/>
        <w:autoSpaceDN w:val="0"/>
        <w:adjustRightInd w:val="0"/>
        <w:spacing w:before="81"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0227FB">
        <w:rPr>
          <w:rFonts w:ascii="Times New Roman" w:hAnsi="Times New Roman"/>
          <w:b/>
          <w:bCs/>
          <w:color w:val="2A2A29"/>
          <w:spacing w:val="26"/>
          <w:sz w:val="20"/>
          <w:szCs w:val="20"/>
          <w:lang w:val="en-US"/>
        </w:rPr>
        <w:t xml:space="preserve"> </w:t>
      </w:r>
      <w:proofErr w:type="gramStart"/>
      <w:r w:rsidRPr="000227FB">
        <w:rPr>
          <w:rFonts w:ascii="Arial" w:hAnsi="Arial" w:cs="Arial"/>
          <w:color w:val="2A2A29"/>
          <w:sz w:val="20"/>
          <w:szCs w:val="20"/>
          <w:lang w:val="en-US"/>
        </w:rPr>
        <w:t>meat</w:t>
      </w:r>
      <w:proofErr w:type="gramEnd"/>
      <w:r w:rsidRPr="000227FB">
        <w:rPr>
          <w:rFonts w:ascii="Arial" w:hAnsi="Arial" w:cs="Arial"/>
          <w:color w:val="2A2A29"/>
          <w:spacing w:val="-51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0227FB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w w:val="133"/>
          <w:sz w:val="20"/>
          <w:szCs w:val="20"/>
          <w:lang w:val="en-US"/>
        </w:rPr>
        <w:t>l</w:t>
      </w:r>
      <w:r w:rsidRPr="000227FB">
        <w:rPr>
          <w:rFonts w:ascii="Arial" w:hAnsi="Arial" w:cs="Arial"/>
          <w:color w:val="2A2A29"/>
          <w:w w:val="103"/>
          <w:sz w:val="20"/>
          <w:szCs w:val="20"/>
          <w:lang w:val="en-US"/>
        </w:rPr>
        <w:t>ettu</w:t>
      </w:r>
      <w:r w:rsidRPr="000227FB">
        <w:rPr>
          <w:rFonts w:ascii="Arial" w:hAnsi="Arial" w:cs="Arial"/>
          <w:color w:val="2A2A29"/>
          <w:spacing w:val="-3"/>
          <w:w w:val="103"/>
          <w:sz w:val="20"/>
          <w:szCs w:val="20"/>
          <w:lang w:val="en-US"/>
        </w:rPr>
        <w:t>c</w:t>
      </w:r>
      <w:r w:rsidRPr="000227FB">
        <w:rPr>
          <w:rFonts w:ascii="Arial" w:hAnsi="Arial" w:cs="Arial"/>
          <w:color w:val="2A2A29"/>
          <w:w w:val="95"/>
          <w:sz w:val="20"/>
          <w:szCs w:val="20"/>
          <w:lang w:val="en-US"/>
        </w:rPr>
        <w:t>e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0227FB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soup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tabs>
          <w:tab w:val="left" w:pos="724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7.  </w:t>
      </w:r>
      <w:r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Af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0227F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meal</w:t>
      </w:r>
      <w:r w:rsidRPr="000227F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0227F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peop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eat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6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927124" w:rsidRPr="000227FB" w:rsidRDefault="00927124">
      <w:pPr>
        <w:widowControl w:val="0"/>
        <w:tabs>
          <w:tab w:val="left" w:pos="4640"/>
          <w:tab w:val="left" w:pos="7180"/>
        </w:tabs>
        <w:autoSpaceDE w:val="0"/>
        <w:autoSpaceDN w:val="0"/>
        <w:adjustRightInd w:val="0"/>
        <w:spacing w:before="81"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0227FB">
        <w:rPr>
          <w:rFonts w:ascii="Times New Roman" w:hAnsi="Times New Roman"/>
          <w:b/>
          <w:bCs/>
          <w:color w:val="2A2A29"/>
          <w:spacing w:val="26"/>
          <w:sz w:val="20"/>
          <w:szCs w:val="20"/>
          <w:lang w:val="en-US"/>
        </w:rPr>
        <w:t xml:space="preserve"> </w:t>
      </w:r>
      <w:proofErr w:type="gramStart"/>
      <w:r w:rsidRPr="000227FB">
        <w:rPr>
          <w:rFonts w:ascii="Arial" w:hAnsi="Arial" w:cs="Arial"/>
          <w:color w:val="2A2A29"/>
          <w:sz w:val="20"/>
          <w:szCs w:val="20"/>
          <w:lang w:val="en-US"/>
        </w:rPr>
        <w:t>b</w:t>
      </w:r>
      <w:r w:rsidRPr="000227FB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eak</w:t>
      </w:r>
      <w:r w:rsidRPr="000227FB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f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0227FB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s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t</w:t>
      </w:r>
      <w:proofErr w:type="gramEnd"/>
      <w:r w:rsidRPr="000227FB">
        <w:rPr>
          <w:rFonts w:ascii="Arial" w:hAnsi="Arial" w:cs="Arial"/>
          <w:color w:val="2A2A29"/>
          <w:spacing w:val="-39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0227FB">
        <w:rPr>
          <w:rFonts w:ascii="Times New Roman" w:hAnsi="Times New Roman"/>
          <w:b/>
          <w:bCs/>
          <w:color w:val="2A2A29"/>
          <w:spacing w:val="26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de</w:t>
      </w:r>
      <w:r w:rsidRPr="000227FB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s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sert</w:t>
      </w:r>
      <w:r w:rsidRPr="000227FB">
        <w:rPr>
          <w:rFonts w:ascii="Arial" w:hAnsi="Arial" w:cs="Arial"/>
          <w:color w:val="2A2A29"/>
          <w:spacing w:val="-45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0227FB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0227FB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w w:val="99"/>
          <w:sz w:val="20"/>
          <w:szCs w:val="20"/>
          <w:lang w:val="en-US"/>
        </w:rPr>
        <w:t>s</w:t>
      </w:r>
      <w:r w:rsidRPr="000227FB">
        <w:rPr>
          <w:rFonts w:ascii="Arial" w:hAnsi="Arial" w:cs="Arial"/>
          <w:color w:val="2A2A29"/>
          <w:spacing w:val="-2"/>
          <w:w w:val="119"/>
          <w:sz w:val="20"/>
          <w:szCs w:val="20"/>
          <w:lang w:val="en-US"/>
        </w:rPr>
        <w:t>t</w:t>
      </w:r>
      <w:r w:rsidRPr="000227FB">
        <w:rPr>
          <w:rFonts w:ascii="Arial" w:hAnsi="Arial" w:cs="Arial"/>
          <w:color w:val="2A2A29"/>
          <w:w w:val="109"/>
          <w:sz w:val="20"/>
          <w:szCs w:val="20"/>
          <w:lang w:val="en-US"/>
        </w:rPr>
        <w:t>ar</w:t>
      </w:r>
      <w:r w:rsidRPr="000227FB">
        <w:rPr>
          <w:rFonts w:ascii="Arial" w:hAnsi="Arial" w:cs="Arial"/>
          <w:color w:val="2A2A29"/>
          <w:spacing w:val="-2"/>
          <w:w w:val="109"/>
          <w:sz w:val="20"/>
          <w:szCs w:val="20"/>
          <w:lang w:val="en-US"/>
        </w:rPr>
        <w:t>t</w:t>
      </w:r>
      <w:r w:rsidRPr="000227FB">
        <w:rPr>
          <w:rFonts w:ascii="Arial" w:hAnsi="Arial" w:cs="Arial"/>
          <w:color w:val="2A2A29"/>
          <w:w w:val="106"/>
          <w:sz w:val="20"/>
          <w:szCs w:val="20"/>
          <w:lang w:val="en-US"/>
        </w:rPr>
        <w:t>er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tabs>
          <w:tab w:val="left" w:pos="610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8.  </w:t>
      </w:r>
      <w:r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gramStart"/>
      <w:r w:rsidRPr="000227FB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0227F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</w:t>
      </w:r>
      <w:proofErr w:type="gramEnd"/>
      <w:r w:rsidRPr="000227F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good</w:t>
      </w:r>
      <w:r w:rsidRPr="000227FB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idea</w:t>
      </w:r>
      <w:r w:rsidRPr="000227F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proofErr w:type="spellStart"/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proofErr w:type="spellEnd"/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477A1C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Pr="000227F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0227F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want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eat</w:t>
      </w:r>
      <w:r w:rsidRPr="000227FB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>out.</w:t>
      </w:r>
    </w:p>
    <w:p w:rsidR="00927124" w:rsidRPr="000227FB" w:rsidRDefault="00927124">
      <w:pPr>
        <w:widowControl w:val="0"/>
        <w:tabs>
          <w:tab w:val="left" w:pos="4640"/>
          <w:tab w:val="left" w:pos="7180"/>
        </w:tabs>
        <w:autoSpaceDE w:val="0"/>
        <w:autoSpaceDN w:val="0"/>
        <w:adjustRightInd w:val="0"/>
        <w:spacing w:before="81"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0227FB">
        <w:rPr>
          <w:rFonts w:ascii="Times New Roman" w:hAnsi="Times New Roman"/>
          <w:b/>
          <w:bCs/>
          <w:color w:val="2A2A29"/>
          <w:spacing w:val="26"/>
          <w:sz w:val="20"/>
          <w:szCs w:val="20"/>
          <w:lang w:val="en-US"/>
        </w:rPr>
        <w:t xml:space="preserve"> </w:t>
      </w:r>
      <w:proofErr w:type="gramStart"/>
      <w:r w:rsidRPr="000227FB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omplaint</w:t>
      </w:r>
      <w:proofErr w:type="gramEnd"/>
      <w:r w:rsidRPr="000227FB">
        <w:rPr>
          <w:rFonts w:ascii="Arial" w:hAnsi="Arial" w:cs="Arial"/>
          <w:color w:val="2A2A29"/>
          <w:spacing w:val="-35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0227FB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7"/>
          <w:w w:val="101"/>
          <w:sz w:val="20"/>
          <w:szCs w:val="20"/>
          <w:lang w:val="en-US"/>
        </w:rPr>
        <w:t>r</w:t>
      </w:r>
      <w:r w:rsidRPr="000227FB">
        <w:rPr>
          <w:rFonts w:ascii="Arial" w:hAnsi="Arial" w:cs="Arial"/>
          <w:color w:val="2A2A29"/>
          <w:w w:val="101"/>
          <w:sz w:val="20"/>
          <w:szCs w:val="20"/>
          <w:lang w:val="en-US"/>
        </w:rPr>
        <w:t>eque</w:t>
      </w:r>
      <w:r w:rsidRPr="000227FB">
        <w:rPr>
          <w:rFonts w:ascii="Arial" w:hAnsi="Arial" w:cs="Arial"/>
          <w:color w:val="2A2A29"/>
          <w:spacing w:val="-2"/>
          <w:w w:val="101"/>
          <w:sz w:val="20"/>
          <w:szCs w:val="20"/>
          <w:lang w:val="en-US"/>
        </w:rPr>
        <w:t>s</w:t>
      </w:r>
      <w:r w:rsidRPr="000227FB">
        <w:rPr>
          <w:rFonts w:ascii="Arial" w:hAnsi="Arial" w:cs="Arial"/>
          <w:color w:val="2A2A29"/>
          <w:w w:val="101"/>
          <w:sz w:val="20"/>
          <w:szCs w:val="20"/>
          <w:lang w:val="en-US"/>
        </w:rPr>
        <w:t>t</w:t>
      </w:r>
      <w:r w:rsidRPr="000227FB">
        <w:rPr>
          <w:rFonts w:ascii="Arial" w:hAnsi="Arial" w:cs="Arial"/>
          <w:color w:val="2A2A29"/>
          <w:spacing w:val="-51"/>
          <w:w w:val="101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0227FB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7"/>
          <w:w w:val="126"/>
          <w:sz w:val="20"/>
          <w:szCs w:val="20"/>
          <w:lang w:val="en-US"/>
        </w:rPr>
        <w:t>r</w:t>
      </w:r>
      <w:r w:rsidRPr="000227FB">
        <w:rPr>
          <w:rFonts w:ascii="Arial" w:hAnsi="Arial" w:cs="Arial"/>
          <w:color w:val="2A2A29"/>
          <w:w w:val="99"/>
          <w:sz w:val="20"/>
          <w:szCs w:val="20"/>
          <w:lang w:val="en-US"/>
        </w:rPr>
        <w:t>eser</w:t>
      </w:r>
      <w:r w:rsidRPr="000227FB">
        <w:rPr>
          <w:rFonts w:ascii="Arial" w:hAnsi="Arial" w:cs="Arial"/>
          <w:color w:val="2A2A29"/>
          <w:spacing w:val="-2"/>
          <w:w w:val="99"/>
          <w:sz w:val="20"/>
          <w:szCs w:val="20"/>
          <w:lang w:val="en-US"/>
        </w:rPr>
        <w:t>v</w:t>
      </w:r>
      <w:r w:rsidRPr="000227FB">
        <w:rPr>
          <w:rFonts w:ascii="Arial" w:hAnsi="Arial" w:cs="Arial"/>
          <w:color w:val="2A2A29"/>
          <w:w w:val="101"/>
          <w:sz w:val="20"/>
          <w:szCs w:val="20"/>
          <w:lang w:val="en-US"/>
        </w:rPr>
        <w:t>ation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tabs>
          <w:tab w:val="left" w:pos="406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9.  </w:t>
      </w:r>
      <w:r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477A1C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0227F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0227FB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oda</w:t>
      </w:r>
      <w:r w:rsidRPr="000227F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927124" w:rsidRPr="000227FB" w:rsidRDefault="00927124">
      <w:pPr>
        <w:widowControl w:val="0"/>
        <w:tabs>
          <w:tab w:val="left" w:pos="4640"/>
          <w:tab w:val="left" w:pos="7180"/>
        </w:tabs>
        <w:autoSpaceDE w:val="0"/>
        <w:autoSpaceDN w:val="0"/>
        <w:adjustRightInd w:val="0"/>
        <w:spacing w:before="81"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0227FB">
        <w:rPr>
          <w:rFonts w:ascii="Times New Roman" w:hAnsi="Times New Roman"/>
          <w:b/>
          <w:bCs/>
          <w:color w:val="2A2A29"/>
          <w:spacing w:val="26"/>
          <w:sz w:val="20"/>
          <w:szCs w:val="20"/>
          <w:lang w:val="en-US"/>
        </w:rPr>
        <w:t xml:space="preserve"> </w:t>
      </w:r>
      <w:proofErr w:type="gramStart"/>
      <w:r w:rsidRPr="000227FB">
        <w:rPr>
          <w:rFonts w:ascii="Arial" w:hAnsi="Arial" w:cs="Arial"/>
          <w:color w:val="2A2A29"/>
          <w:sz w:val="20"/>
          <w:szCs w:val="20"/>
          <w:lang w:val="en-US"/>
        </w:rPr>
        <w:t>b</w:t>
      </w:r>
      <w:r w:rsidRPr="000227FB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o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x</w:t>
      </w:r>
      <w:proofErr w:type="gramEnd"/>
      <w:r w:rsidRPr="000227FB">
        <w:rPr>
          <w:rFonts w:ascii="Arial" w:hAnsi="Arial" w:cs="Arial"/>
          <w:color w:val="2A2A29"/>
          <w:spacing w:val="-2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of</w:t>
      </w:r>
      <w:r w:rsidRPr="000227FB">
        <w:rPr>
          <w:rFonts w:ascii="Arial" w:hAnsi="Arial" w:cs="Arial"/>
          <w:color w:val="2A2A29"/>
          <w:spacing w:val="-54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0227FB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pac</w:t>
      </w:r>
      <w:r w:rsidRPr="000227FB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k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et</w:t>
      </w:r>
      <w:r w:rsidRPr="000227FB">
        <w:rPr>
          <w:rFonts w:ascii="Arial" w:hAnsi="Arial" w:cs="Arial"/>
          <w:color w:val="2A2A29"/>
          <w:spacing w:val="-5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of</w:t>
      </w:r>
      <w:r w:rsidRPr="000227FB">
        <w:rPr>
          <w:rFonts w:ascii="Arial" w:hAnsi="Arial" w:cs="Arial"/>
          <w:color w:val="2A2A29"/>
          <w:spacing w:val="-54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0227FB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sli</w:t>
      </w:r>
      <w:r w:rsidRPr="000227FB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0227FB">
        <w:rPr>
          <w:rFonts w:ascii="Arial" w:hAnsi="Arial" w:cs="Arial"/>
          <w:color w:val="2A2A29"/>
          <w:spacing w:val="6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1"/>
          <w:sz w:val="20"/>
          <w:szCs w:val="20"/>
          <w:lang w:val="en-US"/>
        </w:rPr>
        <w:t>of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10.  </w:t>
      </w:r>
      <w:r w:rsidRPr="000227FB">
        <w:rPr>
          <w:rFonts w:ascii="Times New Roman" w:hAnsi="Times New Roman"/>
          <w:b/>
          <w:bCs/>
          <w:color w:val="2A2A29"/>
          <w:spacing w:val="25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0227F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kn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choose.</w:t>
      </w:r>
      <w:r w:rsidRPr="000227FB">
        <w:rPr>
          <w:rFonts w:ascii="Arial" w:hAnsi="Arial" w:cs="Arial"/>
          <w:color w:val="2A2A29"/>
          <w:spacing w:val="13"/>
          <w:w w:val="9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5"/>
          <w:sz w:val="24"/>
          <w:szCs w:val="24"/>
          <w:lang w:val="en-US"/>
        </w:rPr>
        <w:t>Can</w:t>
      </w:r>
      <w:r w:rsidRPr="000227FB">
        <w:rPr>
          <w:rFonts w:ascii="Arial" w:hAnsi="Arial" w:cs="Arial"/>
          <w:color w:val="2A2A29"/>
          <w:spacing w:val="-8"/>
          <w:w w:val="9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0227F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ease</w:t>
      </w:r>
      <w:r w:rsidRPr="000227F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477A1C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sugge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tion?</w:t>
      </w:r>
    </w:p>
    <w:p w:rsidR="00927124" w:rsidRPr="000227FB" w:rsidRDefault="00927124">
      <w:pPr>
        <w:widowControl w:val="0"/>
        <w:tabs>
          <w:tab w:val="left" w:pos="4640"/>
          <w:tab w:val="left" w:pos="7180"/>
        </w:tabs>
        <w:autoSpaceDE w:val="0"/>
        <w:autoSpaceDN w:val="0"/>
        <w:adjustRightInd w:val="0"/>
        <w:spacing w:before="81" w:after="0" w:line="229" w:lineRule="exact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0227FB">
        <w:rPr>
          <w:rFonts w:ascii="Times New Roman" w:hAnsi="Times New Roman"/>
          <w:b/>
          <w:bCs/>
          <w:color w:val="2A2A29"/>
          <w:spacing w:val="26"/>
          <w:sz w:val="20"/>
          <w:szCs w:val="20"/>
          <w:lang w:val="en-US"/>
        </w:rPr>
        <w:t xml:space="preserve"> </w:t>
      </w:r>
      <w:proofErr w:type="gramStart"/>
      <w:r w:rsidRPr="000227FB">
        <w:rPr>
          <w:rFonts w:ascii="Arial" w:hAnsi="Arial" w:cs="Arial"/>
          <w:color w:val="2A2A29"/>
          <w:sz w:val="20"/>
          <w:szCs w:val="20"/>
          <w:lang w:val="en-US"/>
        </w:rPr>
        <w:t>do</w:t>
      </w:r>
      <w:proofErr w:type="gramEnd"/>
      <w:r w:rsidRPr="000227F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0227FB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ma</w:t>
      </w:r>
      <w:r w:rsidRPr="000227FB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k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0227FB">
        <w:rPr>
          <w:rFonts w:ascii="Arial" w:hAnsi="Arial" w:cs="Arial"/>
          <w:color w:val="2A2A29"/>
          <w:spacing w:val="-54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0227FB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w w:val="119"/>
          <w:sz w:val="20"/>
          <w:szCs w:val="20"/>
          <w:lang w:val="en-US"/>
        </w:rPr>
        <w:t>t</w:t>
      </w:r>
      <w:r w:rsidRPr="000227FB">
        <w:rPr>
          <w:rFonts w:ascii="Arial" w:hAnsi="Arial" w:cs="Arial"/>
          <w:color w:val="2A2A29"/>
          <w:w w:val="112"/>
          <w:sz w:val="20"/>
          <w:szCs w:val="20"/>
          <w:lang w:val="en-US"/>
        </w:rPr>
        <w:t>ell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2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before="21" w:after="0" w:line="319" w:lineRule="exact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209" style="position:absolute;left:0;text-align:left;margin-left:283.75pt;margin-top:30.1pt;width:15.95pt;height:16pt;z-index:-251696640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210" style="position:absolute;left:0;text-align:left;margin-left:283.75pt;margin-top:79.35pt;width:15.95pt;height:15.95pt;z-index:-25169561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rect id="_x0000_s1211" style="position:absolute;left:0;text-align:left;margin-left:369.2pt;margin-top:4.6pt;width:74.85pt;height:13pt;z-index:-251691520;mso-position-horizontal-relative:page" o:allowincell="f" fillcolor="#dadada" stroked="f">
            <v:path arrowok="t"/>
            <w10:wrap anchorx="page"/>
          </v:rect>
        </w:pict>
      </w:r>
      <w:r w:rsidR="00927124" w:rsidRPr="000227FB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>B.</w:t>
      </w:r>
      <w:r w:rsidR="00927124" w:rsidRPr="000227FB">
        <w:rPr>
          <w:rFonts w:ascii="Times New Roman" w:hAnsi="Times New Roman"/>
          <w:b/>
          <w:bCs/>
          <w:color w:val="2A2A29"/>
          <w:spacing w:val="-4"/>
          <w:position w:val="-1"/>
          <w:sz w:val="28"/>
          <w:szCs w:val="28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Choose</w:t>
      </w:r>
      <w:r w:rsidR="00927124" w:rsidRPr="000227FB">
        <w:rPr>
          <w:rFonts w:ascii="Arial" w:hAnsi="Arial" w:cs="Arial"/>
          <w:color w:val="2A2A29"/>
          <w:spacing w:val="-6"/>
          <w:w w:val="95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927124" w:rsidRPr="000227FB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app</w:t>
      </w:r>
      <w:r w:rsidR="00927124" w:rsidRPr="000227FB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opria</w:t>
      </w:r>
      <w:r w:rsidR="00927124" w:rsidRPr="000227F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36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7"/>
          <w:w w:val="106"/>
          <w:position w:val="-1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ep</w:t>
      </w:r>
      <w:r w:rsidR="00927124" w:rsidRPr="000227FB">
        <w:rPr>
          <w:rFonts w:ascii="Arial" w:hAnsi="Arial" w:cs="Arial"/>
          <w:color w:val="2A2A29"/>
          <w:spacing w:val="-8"/>
          <w:w w:val="106"/>
          <w:position w:val="-1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y</w:t>
      </w:r>
      <w:r w:rsidR="00927124" w:rsidRPr="000227FB">
        <w:rPr>
          <w:rFonts w:ascii="Arial" w:hAnsi="Arial" w:cs="Arial"/>
          <w:color w:val="2A2A29"/>
          <w:spacing w:val="-11"/>
          <w:w w:val="106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="00927124" w:rsidRPr="000227FB">
        <w:rPr>
          <w:rFonts w:ascii="Arial" w:hAnsi="Arial" w:cs="Arial"/>
          <w:color w:val="2A2A29"/>
          <w:spacing w:val="22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each</w:t>
      </w:r>
      <w:r w:rsidR="00927124" w:rsidRPr="000227FB">
        <w:rPr>
          <w:rFonts w:ascii="Arial" w:hAnsi="Arial" w:cs="Arial"/>
          <w:color w:val="2A2A29"/>
          <w:spacing w:val="-25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of</w:t>
      </w:r>
      <w:r w:rsidR="00927124" w:rsidRPr="000227FB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927124" w:rsidRPr="000227FB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ol</w:t>
      </w:r>
      <w:r w:rsidR="00927124"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o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wing</w:t>
      </w:r>
      <w:r w:rsidR="00927124" w:rsidRPr="000227FB">
        <w:rPr>
          <w:rFonts w:ascii="Arial" w:hAnsi="Arial" w:cs="Arial"/>
          <w:color w:val="2A2A29"/>
          <w:spacing w:val="48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w w:val="97"/>
          <w:position w:val="-1"/>
          <w:sz w:val="24"/>
          <w:szCs w:val="24"/>
          <w:lang w:val="en-US"/>
        </w:rPr>
        <w:t>c</w:t>
      </w:r>
      <w:r w:rsidR="00927124" w:rsidRPr="000227FB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on</w:t>
      </w:r>
      <w:r w:rsidR="00927124" w:rsidRPr="000227FB">
        <w:rPr>
          <w:rFonts w:ascii="Arial" w:hAnsi="Arial" w:cs="Arial"/>
          <w:color w:val="2A2A29"/>
          <w:spacing w:val="-2"/>
          <w:w w:val="97"/>
          <w:position w:val="-1"/>
          <w:sz w:val="24"/>
          <w:szCs w:val="24"/>
          <w:lang w:val="en-US"/>
        </w:rPr>
        <w:t>v</w:t>
      </w:r>
      <w:r w:rsidR="00927124" w:rsidRPr="000227FB">
        <w:rPr>
          <w:rFonts w:ascii="Arial" w:hAnsi="Arial" w:cs="Arial"/>
          <w:color w:val="2A2A29"/>
          <w:w w:val="110"/>
          <w:position w:val="-1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-2"/>
          <w:w w:val="110"/>
          <w:position w:val="-1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sations.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tbl>
      <w:tblPr>
        <w:tblW w:w="0" w:type="auto"/>
        <w:tblInd w:w="12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32"/>
        <w:gridCol w:w="4493"/>
      </w:tblGrid>
      <w:tr w:rsidR="00927124" w:rsidRPr="00477A1C">
        <w:trPr>
          <w:trHeight w:hRule="exact" w:val="969"/>
        </w:trPr>
        <w:tc>
          <w:tcPr>
            <w:tcW w:w="5032" w:type="dxa"/>
            <w:tcBorders>
              <w:top w:val="nil"/>
              <w:left w:val="nil"/>
              <w:bottom w:val="single" w:sz="4" w:space="0" w:color="2A2A29"/>
              <w:right w:val="single" w:sz="8" w:space="0" w:color="2A2A29"/>
            </w:tcBorders>
          </w:tcPr>
          <w:p w:rsidR="00927124" w:rsidRDefault="00927124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1.</w:t>
            </w:r>
            <w:r>
              <w:rPr>
                <w:rFonts w:ascii="Arial" w:hAnsi="Arial" w:cs="Arial"/>
                <w:color w:val="2A2A29"/>
                <w:spacing w:val="-7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94"/>
                <w:sz w:val="23"/>
                <w:szCs w:val="23"/>
              </w:rPr>
              <w:t>Ha</w:t>
            </w:r>
            <w:r>
              <w:rPr>
                <w:rFonts w:ascii="Arial" w:hAnsi="Arial" w:cs="Arial"/>
                <w:color w:val="2A2A29"/>
                <w:spacing w:val="-2"/>
                <w:w w:val="94"/>
                <w:sz w:val="23"/>
                <w:szCs w:val="23"/>
              </w:rPr>
              <w:t>v</w:t>
            </w:r>
            <w:r>
              <w:rPr>
                <w:rFonts w:ascii="Arial" w:hAnsi="Arial" w:cs="Arial"/>
                <w:color w:val="2A2A29"/>
                <w:w w:val="94"/>
                <w:sz w:val="23"/>
                <w:szCs w:val="23"/>
              </w:rPr>
              <w:t>e</w:t>
            </w:r>
            <w:proofErr w:type="spellEnd"/>
            <w:r>
              <w:rPr>
                <w:rFonts w:ascii="Arial" w:hAnsi="Arial" w:cs="Arial"/>
                <w:color w:val="2A2A29"/>
                <w:spacing w:val="-9"/>
                <w:w w:val="94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pacing w:val="-2"/>
                <w:w w:val="94"/>
                <w:sz w:val="23"/>
                <w:szCs w:val="23"/>
              </w:rPr>
              <w:t>y</w:t>
            </w:r>
            <w:r>
              <w:rPr>
                <w:rFonts w:ascii="Arial" w:hAnsi="Arial" w:cs="Arial"/>
                <w:color w:val="2A2A29"/>
                <w:w w:val="94"/>
                <w:sz w:val="23"/>
                <w:szCs w:val="23"/>
              </w:rPr>
              <w:t>ou</w:t>
            </w:r>
            <w:proofErr w:type="spellEnd"/>
            <w:r>
              <w:rPr>
                <w:rFonts w:ascii="Arial" w:hAnsi="Arial" w:cs="Arial"/>
                <w:color w:val="2A2A29"/>
                <w:spacing w:val="-3"/>
                <w:w w:val="94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94"/>
                <w:sz w:val="23"/>
                <w:szCs w:val="23"/>
              </w:rPr>
              <w:t>decided</w:t>
            </w:r>
            <w:proofErr w:type="spellEnd"/>
            <w:r>
              <w:rPr>
                <w:rFonts w:ascii="Arial" w:hAnsi="Arial" w:cs="Arial"/>
                <w:color w:val="2A2A29"/>
                <w:spacing w:val="23"/>
                <w:w w:val="94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pacing w:val="-2"/>
                <w:sz w:val="23"/>
                <w:szCs w:val="23"/>
              </w:rPr>
              <w:t>y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et</w:t>
            </w:r>
            <w:proofErr w:type="spellEnd"/>
            <w:r>
              <w:rPr>
                <w:rFonts w:ascii="Arial" w:hAnsi="Arial" w:cs="Arial"/>
                <w:color w:val="2A2A29"/>
                <w:sz w:val="23"/>
                <w:szCs w:val="23"/>
              </w:rPr>
              <w:t>?</w:t>
            </w:r>
          </w:p>
        </w:tc>
        <w:tc>
          <w:tcPr>
            <w:tcW w:w="4493" w:type="dxa"/>
            <w:tcBorders>
              <w:top w:val="nil"/>
              <w:left w:val="single" w:sz="8" w:space="0" w:color="2A2A29"/>
              <w:bottom w:val="single" w:sz="4" w:space="0" w:color="2A2A29"/>
              <w:right w:val="nil"/>
            </w:tcBorders>
          </w:tcPr>
          <w:p w:rsidR="00927124" w:rsidRPr="000227FB" w:rsidRDefault="00927124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ind w:left="70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A.</w:t>
            </w:r>
            <w:r w:rsidRPr="000227FB">
              <w:rPr>
                <w:rFonts w:ascii="Arial" w:hAnsi="Arial" w:cs="Arial"/>
                <w:color w:val="2A2A29"/>
                <w:spacing w:val="-12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pacing w:val="-16"/>
                <w:w w:val="87"/>
                <w:sz w:val="23"/>
                <w:szCs w:val="23"/>
                <w:lang w:val="en-US"/>
              </w:rPr>
              <w:t>Y</w:t>
            </w:r>
            <w:r w:rsidRPr="000227FB">
              <w:rPr>
                <w:rFonts w:ascii="Arial" w:hAnsi="Arial" w:cs="Arial"/>
                <w:color w:val="2A2A29"/>
                <w:w w:val="87"/>
                <w:sz w:val="23"/>
                <w:szCs w:val="23"/>
                <w:lang w:val="en-US"/>
              </w:rPr>
              <w:t>es,</w:t>
            </w:r>
            <w:r w:rsidRPr="000227FB">
              <w:rPr>
                <w:rFonts w:ascii="Arial" w:hAnsi="Arial" w:cs="Arial"/>
                <w:color w:val="2A2A29"/>
                <w:spacing w:val="6"/>
                <w:w w:val="87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w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e’d</w:t>
            </w:r>
            <w:r w:rsidRPr="000227FB">
              <w:rPr>
                <w:rFonts w:ascii="Arial" w:hAnsi="Arial" w:cs="Arial"/>
                <w:color w:val="2A2A29"/>
                <w:spacing w:val="-11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li</w:t>
            </w:r>
            <w:r w:rsidRPr="000227F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k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</w:t>
            </w:r>
            <w:r w:rsidRPr="000227FB">
              <w:rPr>
                <w:rFonts w:ascii="Arial" w:hAnsi="Arial" w:cs="Arial"/>
                <w:color w:val="2A2A29"/>
                <w:spacing w:val="13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the</w:t>
            </w:r>
            <w:r w:rsidRPr="000227F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c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od.</w:t>
            </w:r>
          </w:p>
          <w:p w:rsidR="00927124" w:rsidRPr="000227FB" w:rsidRDefault="00927124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70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B.</w:t>
            </w:r>
            <w:r w:rsidRPr="000227FB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w w:val="94"/>
                <w:sz w:val="23"/>
                <w:szCs w:val="23"/>
                <w:lang w:val="en-US"/>
              </w:rPr>
              <w:t>The</w:t>
            </w:r>
            <w:r w:rsidRPr="000227FB">
              <w:rPr>
                <w:rFonts w:ascii="Arial" w:hAnsi="Arial" w:cs="Arial"/>
                <w:color w:val="2A2A29"/>
                <w:spacing w:val="-1"/>
                <w:w w:val="94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menu</w:t>
            </w:r>
            <w:r w:rsidRPr="000227FB">
              <w:rPr>
                <w:rFonts w:ascii="Arial" w:hAnsi="Arial" w:cs="Arial"/>
                <w:color w:val="2A2A29"/>
                <w:spacing w:val="-5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p</w:t>
            </w:r>
            <w:r w:rsidRPr="000227FB">
              <w:rPr>
                <w:rFonts w:ascii="Arial" w:hAnsi="Arial" w:cs="Arial"/>
                <w:color w:val="2A2A29"/>
                <w:spacing w:val="-6"/>
                <w:sz w:val="23"/>
                <w:szCs w:val="23"/>
                <w:lang w:val="en-US"/>
              </w:rPr>
              <w:t>l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ease.</w:t>
            </w:r>
          </w:p>
          <w:p w:rsidR="00927124" w:rsidRPr="000227FB" w:rsidRDefault="00927124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7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27FB">
              <w:rPr>
                <w:rFonts w:ascii="Arial" w:hAnsi="Arial" w:cs="Arial"/>
                <w:color w:val="2A2A29"/>
                <w:w w:val="92"/>
                <w:sz w:val="23"/>
                <w:szCs w:val="23"/>
                <w:lang w:val="en-US"/>
              </w:rPr>
              <w:t>C.</w:t>
            </w:r>
            <w:r w:rsidRPr="000227FB">
              <w:rPr>
                <w:rFonts w:ascii="Arial" w:hAnsi="Arial" w:cs="Arial"/>
                <w:color w:val="2A2A29"/>
                <w:spacing w:val="-4"/>
                <w:w w:val="92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w w:val="92"/>
                <w:sz w:val="23"/>
                <w:szCs w:val="23"/>
                <w:lang w:val="en-US"/>
              </w:rPr>
              <w:t>Can</w:t>
            </w:r>
            <w:r w:rsidRPr="000227FB">
              <w:rPr>
                <w:rFonts w:ascii="Arial" w:hAnsi="Arial" w:cs="Arial"/>
                <w:color w:val="2A2A29"/>
                <w:spacing w:val="9"/>
                <w:w w:val="92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pacing w:val="-2"/>
                <w:w w:val="92"/>
                <w:sz w:val="23"/>
                <w:szCs w:val="23"/>
                <w:lang w:val="en-US"/>
              </w:rPr>
              <w:t>y</w:t>
            </w:r>
            <w:r w:rsidRPr="000227FB">
              <w:rPr>
                <w:rFonts w:ascii="Arial" w:hAnsi="Arial" w:cs="Arial"/>
                <w:color w:val="2A2A29"/>
                <w:w w:val="92"/>
                <w:sz w:val="23"/>
                <w:szCs w:val="23"/>
                <w:lang w:val="en-US"/>
              </w:rPr>
              <w:t>ou</w:t>
            </w:r>
            <w:r w:rsidRPr="000227FB">
              <w:rPr>
                <w:rFonts w:ascii="Arial" w:hAnsi="Arial" w:cs="Arial"/>
                <w:color w:val="2A2A29"/>
                <w:spacing w:val="6"/>
                <w:w w:val="92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bring</w:t>
            </w:r>
            <w:r w:rsidRPr="000227FB">
              <w:rPr>
                <w:rFonts w:ascii="Arial" w:hAnsi="Arial" w:cs="Arial"/>
                <w:color w:val="2A2A29"/>
                <w:spacing w:val="10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the</w:t>
            </w:r>
            <w:r w:rsidRPr="000227F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w w:val="103"/>
                <w:sz w:val="23"/>
                <w:szCs w:val="23"/>
                <w:lang w:val="en-US"/>
              </w:rPr>
              <w:t>bill?</w:t>
            </w:r>
          </w:p>
        </w:tc>
      </w:tr>
      <w:tr w:rsidR="00927124">
        <w:trPr>
          <w:trHeight w:hRule="exact" w:val="969"/>
        </w:trPr>
        <w:tc>
          <w:tcPr>
            <w:tcW w:w="5032" w:type="dxa"/>
            <w:tcBorders>
              <w:top w:val="single" w:sz="4" w:space="0" w:color="2A2A29"/>
              <w:left w:val="nil"/>
              <w:bottom w:val="single" w:sz="4" w:space="0" w:color="2A2A29"/>
              <w:right w:val="single" w:sz="8" w:space="0" w:color="2A2A29"/>
            </w:tcBorders>
          </w:tcPr>
          <w:p w:rsidR="00927124" w:rsidRDefault="00927124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2.</w:t>
            </w:r>
            <w:r>
              <w:rPr>
                <w:rFonts w:ascii="Arial" w:hAnsi="Arial" w:cs="Arial"/>
                <w:color w:val="2A2A29"/>
                <w:spacing w:val="-7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I</w:t>
            </w:r>
            <w:r>
              <w:rPr>
                <w:rFonts w:ascii="Arial" w:hAnsi="Arial" w:cs="Arial"/>
                <w:color w:val="2A2A29"/>
                <w:spacing w:val="-6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ha</w:t>
            </w:r>
            <w:r>
              <w:rPr>
                <w:rFonts w:ascii="Arial" w:hAnsi="Arial" w:cs="Arial"/>
                <w:color w:val="2A2A29"/>
                <w:spacing w:val="-1"/>
                <w:sz w:val="23"/>
                <w:szCs w:val="23"/>
              </w:rPr>
              <w:t>t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e</w:t>
            </w:r>
            <w:proofErr w:type="spellEnd"/>
            <w:r>
              <w:rPr>
                <w:rFonts w:ascii="Arial" w:hAnsi="Arial" w:cs="Arial"/>
                <w:color w:val="2A2A29"/>
                <w:spacing w:val="-9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101"/>
                <w:sz w:val="23"/>
                <w:szCs w:val="23"/>
              </w:rPr>
              <w:t>li</w:t>
            </w:r>
            <w:r>
              <w:rPr>
                <w:rFonts w:ascii="Arial" w:hAnsi="Arial" w:cs="Arial"/>
                <w:color w:val="2A2A29"/>
                <w:spacing w:val="-2"/>
                <w:w w:val="101"/>
                <w:sz w:val="23"/>
                <w:szCs w:val="23"/>
              </w:rPr>
              <w:t>v</w:t>
            </w:r>
            <w:r>
              <w:rPr>
                <w:rFonts w:ascii="Arial" w:hAnsi="Arial" w:cs="Arial"/>
                <w:color w:val="2A2A29"/>
                <w:w w:val="94"/>
                <w:sz w:val="23"/>
                <w:szCs w:val="23"/>
              </w:rPr>
              <w:t>e</w:t>
            </w:r>
            <w:r>
              <w:rPr>
                <w:rFonts w:ascii="Arial" w:hAnsi="Arial" w:cs="Arial"/>
                <w:color w:val="2A2A29"/>
                <w:spacing w:val="-28"/>
                <w:w w:val="122"/>
                <w:sz w:val="23"/>
                <w:szCs w:val="23"/>
              </w:rPr>
              <w:t>r</w:t>
            </w:r>
            <w:proofErr w:type="spellEnd"/>
            <w:r>
              <w:rPr>
                <w:rFonts w:ascii="Arial" w:hAnsi="Arial" w:cs="Arial"/>
                <w:color w:val="2A2A29"/>
                <w:w w:val="94"/>
                <w:sz w:val="23"/>
                <w:szCs w:val="23"/>
              </w:rPr>
              <w:t>.</w:t>
            </w:r>
          </w:p>
        </w:tc>
        <w:tc>
          <w:tcPr>
            <w:tcW w:w="4493" w:type="dxa"/>
            <w:tcBorders>
              <w:top w:val="single" w:sz="4" w:space="0" w:color="2A2A29"/>
              <w:left w:val="single" w:sz="8" w:space="0" w:color="2A2A29"/>
              <w:bottom w:val="single" w:sz="4" w:space="0" w:color="2A2A29"/>
              <w:right w:val="nil"/>
            </w:tcBorders>
          </w:tcPr>
          <w:p w:rsidR="00927124" w:rsidRPr="000227FB" w:rsidRDefault="00927124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70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A.</w:t>
            </w:r>
            <w:r w:rsidRPr="000227FB">
              <w:rPr>
                <w:rFonts w:ascii="Arial" w:hAnsi="Arial" w:cs="Arial"/>
                <w:color w:val="2A2A29"/>
                <w:spacing w:val="-12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w w:val="91"/>
                <w:sz w:val="23"/>
                <w:szCs w:val="23"/>
                <w:lang w:val="en-US"/>
              </w:rPr>
              <w:t>So</w:t>
            </w:r>
            <w:r w:rsidRPr="000227FB">
              <w:rPr>
                <w:rFonts w:ascii="Arial" w:hAnsi="Arial" w:cs="Arial"/>
                <w:color w:val="2A2A29"/>
                <w:spacing w:val="1"/>
                <w:w w:val="91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will</w:t>
            </w:r>
            <w:r w:rsidRPr="000227FB">
              <w:rPr>
                <w:rFonts w:ascii="Arial" w:hAnsi="Arial" w:cs="Arial"/>
                <w:color w:val="2A2A29"/>
                <w:spacing w:val="27"/>
                <w:sz w:val="23"/>
                <w:szCs w:val="23"/>
                <w:lang w:val="en-US"/>
              </w:rPr>
              <w:t xml:space="preserve"> </w:t>
            </w:r>
            <w:proofErr w:type="gramStart"/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</w:t>
            </w:r>
            <w:proofErr w:type="gramEnd"/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.</w:t>
            </w:r>
          </w:p>
          <w:p w:rsidR="00927124" w:rsidRPr="000227FB" w:rsidRDefault="00927124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70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B.</w:t>
            </w:r>
            <w:r w:rsidRPr="000227FB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Neither</w:t>
            </w:r>
            <w:r w:rsidRPr="000227FB">
              <w:rPr>
                <w:rFonts w:ascii="Arial" w:hAnsi="Arial" w:cs="Arial"/>
                <w:color w:val="2A2A29"/>
                <w:spacing w:val="17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do</w:t>
            </w:r>
            <w:r w:rsidRPr="000227FB">
              <w:rPr>
                <w:rFonts w:ascii="Arial" w:hAnsi="Arial" w:cs="Arial"/>
                <w:color w:val="2A2A29"/>
                <w:spacing w:val="-18"/>
                <w:sz w:val="23"/>
                <w:szCs w:val="23"/>
                <w:lang w:val="en-US"/>
              </w:rPr>
              <w:t xml:space="preserve"> </w:t>
            </w:r>
            <w:proofErr w:type="gramStart"/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</w:t>
            </w:r>
            <w:proofErr w:type="gramEnd"/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.</w:t>
            </w:r>
          </w:p>
          <w:p w:rsidR="00927124" w:rsidRDefault="00927124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7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0"/>
                <w:sz w:val="23"/>
                <w:szCs w:val="23"/>
              </w:rPr>
              <w:t>C.</w:t>
            </w:r>
            <w:r>
              <w:rPr>
                <w:rFonts w:ascii="Arial" w:hAnsi="Arial" w:cs="Arial"/>
                <w:color w:val="2A2A29"/>
                <w:spacing w:val="1"/>
                <w:w w:val="9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90"/>
                <w:sz w:val="23"/>
                <w:szCs w:val="23"/>
              </w:rPr>
              <w:t>So</w:t>
            </w:r>
            <w:proofErr w:type="spellEnd"/>
            <w:r>
              <w:rPr>
                <w:rFonts w:ascii="Arial" w:hAnsi="Arial" w:cs="Arial"/>
                <w:color w:val="2A2A29"/>
                <w:spacing w:val="4"/>
                <w:w w:val="90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do</w:t>
            </w:r>
            <w:r>
              <w:rPr>
                <w:rFonts w:ascii="Arial" w:hAnsi="Arial" w:cs="Arial"/>
                <w:color w:val="2A2A29"/>
                <w:spacing w:val="-18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I.</w:t>
            </w:r>
          </w:p>
        </w:tc>
      </w:tr>
      <w:tr w:rsidR="00927124" w:rsidRPr="00477A1C">
        <w:trPr>
          <w:trHeight w:hRule="exact" w:val="969"/>
        </w:trPr>
        <w:tc>
          <w:tcPr>
            <w:tcW w:w="5032" w:type="dxa"/>
            <w:tcBorders>
              <w:top w:val="single" w:sz="4" w:space="0" w:color="2A2A29"/>
              <w:left w:val="nil"/>
              <w:bottom w:val="single" w:sz="4" w:space="0" w:color="2A2A29"/>
              <w:right w:val="single" w:sz="8" w:space="0" w:color="2A2A29"/>
            </w:tcBorders>
          </w:tcPr>
          <w:p w:rsidR="00927124" w:rsidRPr="000227FB" w:rsidRDefault="00927124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3.</w:t>
            </w:r>
            <w:r w:rsidRPr="000227FB">
              <w:rPr>
                <w:rFonts w:ascii="Arial" w:hAnsi="Arial" w:cs="Arial"/>
                <w:color w:val="2A2A29"/>
                <w:spacing w:val="-13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w w:val="96"/>
                <w:sz w:val="23"/>
                <w:szCs w:val="23"/>
                <w:lang w:val="en-US"/>
              </w:rPr>
              <w:t>What</w:t>
            </w:r>
            <w:r w:rsidRPr="000227FB">
              <w:rPr>
                <w:rFonts w:ascii="Arial" w:hAnsi="Arial" w:cs="Arial"/>
                <w:color w:val="2A2A29"/>
                <w:spacing w:val="-2"/>
                <w:w w:val="96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do</w:t>
            </w:r>
            <w:r w:rsidRPr="000227FB">
              <w:rPr>
                <w:rFonts w:ascii="Arial" w:hAnsi="Arial" w:cs="Arial"/>
                <w:color w:val="2A2A29"/>
                <w:spacing w:val="-18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pacing w:val="-2"/>
                <w:w w:val="93"/>
                <w:sz w:val="23"/>
                <w:szCs w:val="23"/>
                <w:lang w:val="en-US"/>
              </w:rPr>
              <w:t>y</w:t>
            </w:r>
            <w:r w:rsidRPr="000227FB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ou</w:t>
            </w:r>
            <w:r w:rsidRPr="000227FB">
              <w:rPr>
                <w:rFonts w:ascii="Arial" w:hAnsi="Arial" w:cs="Arial"/>
                <w:color w:val="2A2A29"/>
                <w:spacing w:val="2"/>
                <w:w w:val="93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think</w:t>
            </w:r>
            <w:r w:rsidRPr="000227FB">
              <w:rPr>
                <w:rFonts w:ascii="Arial" w:hAnsi="Arial" w:cs="Arial"/>
                <w:color w:val="2A2A29"/>
                <w:spacing w:val="14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of</w:t>
            </w:r>
            <w:r w:rsidRPr="000227FB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fried</w:t>
            </w:r>
            <w:r w:rsidRPr="000227FB">
              <w:rPr>
                <w:rFonts w:ascii="Arial" w:hAnsi="Arial" w:cs="Arial"/>
                <w:color w:val="2A2A29"/>
                <w:spacing w:val="8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f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ood?</w:t>
            </w:r>
          </w:p>
        </w:tc>
        <w:tc>
          <w:tcPr>
            <w:tcW w:w="4493" w:type="dxa"/>
            <w:tcBorders>
              <w:top w:val="single" w:sz="4" w:space="0" w:color="2A2A29"/>
              <w:left w:val="single" w:sz="8" w:space="0" w:color="2A2A29"/>
              <w:bottom w:val="single" w:sz="4" w:space="0" w:color="2A2A29"/>
              <w:right w:val="nil"/>
            </w:tcBorders>
          </w:tcPr>
          <w:p w:rsidR="00927124" w:rsidRPr="000227FB" w:rsidRDefault="00927124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70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A.</w:t>
            </w:r>
            <w:r w:rsidRPr="000227FB">
              <w:rPr>
                <w:rFonts w:ascii="Arial" w:hAnsi="Arial" w:cs="Arial"/>
                <w:color w:val="2A2A29"/>
                <w:spacing w:val="-12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It</w:t>
            </w:r>
            <w:r w:rsidRPr="000227FB">
              <w:rPr>
                <w:rFonts w:ascii="Arial" w:hAnsi="Arial" w:cs="Arial"/>
                <w:color w:val="2A2A29"/>
                <w:spacing w:val="-14"/>
                <w:sz w:val="23"/>
                <w:szCs w:val="23"/>
                <w:lang w:val="en-US"/>
              </w:rPr>
              <w:t>’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</w:t>
            </w:r>
            <w:r w:rsidRPr="000227FB">
              <w:rPr>
                <w:rFonts w:ascii="Arial" w:hAnsi="Arial" w:cs="Arial"/>
                <w:color w:val="2A2A29"/>
                <w:spacing w:val="11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healthy</w:t>
            </w:r>
            <w:r w:rsidRPr="000227FB">
              <w:rPr>
                <w:rFonts w:ascii="Arial" w:hAnsi="Arial" w:cs="Arial"/>
                <w:color w:val="2A2A29"/>
                <w:spacing w:val="-12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f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or</w:t>
            </w:r>
            <w:r w:rsidRPr="000227FB">
              <w:rPr>
                <w:rFonts w:ascii="Arial" w:hAnsi="Arial" w:cs="Arial"/>
                <w:color w:val="2A2A29"/>
                <w:spacing w:val="11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y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ou.</w:t>
            </w:r>
          </w:p>
          <w:p w:rsidR="00927124" w:rsidRPr="000227FB" w:rsidRDefault="00927124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70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B.</w:t>
            </w:r>
            <w:r w:rsidRPr="000227FB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It</w:t>
            </w:r>
            <w:r w:rsidRPr="000227FB">
              <w:rPr>
                <w:rFonts w:ascii="Arial" w:hAnsi="Arial" w:cs="Arial"/>
                <w:color w:val="2A2A29"/>
                <w:spacing w:val="-14"/>
                <w:sz w:val="23"/>
                <w:szCs w:val="23"/>
                <w:lang w:val="en-US"/>
              </w:rPr>
              <w:t>’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</w:t>
            </w:r>
            <w:r w:rsidRPr="000227FB">
              <w:rPr>
                <w:rFonts w:ascii="Arial" w:hAnsi="Arial" w:cs="Arial"/>
                <w:color w:val="2A2A29"/>
                <w:spacing w:val="11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unhealthy</w:t>
            </w:r>
            <w:r w:rsidRPr="000227FB">
              <w:rPr>
                <w:rFonts w:ascii="Arial" w:hAnsi="Arial" w:cs="Arial"/>
                <w:color w:val="2A2A29"/>
                <w:spacing w:val="-15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f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or</w:t>
            </w:r>
            <w:r w:rsidRPr="000227FB">
              <w:rPr>
                <w:rFonts w:ascii="Arial" w:hAnsi="Arial" w:cs="Arial"/>
                <w:color w:val="2A2A29"/>
                <w:spacing w:val="11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y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ou.</w:t>
            </w:r>
          </w:p>
          <w:p w:rsidR="00927124" w:rsidRPr="000227FB" w:rsidRDefault="00927124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7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27FB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C.</w:t>
            </w:r>
            <w:r w:rsidRPr="000227FB">
              <w:rPr>
                <w:rFonts w:ascii="Arial" w:hAnsi="Arial" w:cs="Arial"/>
                <w:color w:val="2A2A29"/>
                <w:spacing w:val="-7"/>
                <w:w w:val="93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Th</w:t>
            </w:r>
            <w:r w:rsidRPr="000227FB">
              <w:rPr>
                <w:rFonts w:ascii="Arial" w:hAnsi="Arial" w:cs="Arial"/>
                <w:color w:val="2A2A29"/>
                <w:spacing w:val="-2"/>
                <w:w w:val="93"/>
                <w:sz w:val="23"/>
                <w:szCs w:val="23"/>
                <w:lang w:val="en-US"/>
              </w:rPr>
              <w:t>e</w:t>
            </w:r>
            <w:r w:rsidRPr="000227FB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y’</w:t>
            </w:r>
            <w:r w:rsidRPr="000227FB">
              <w:rPr>
                <w:rFonts w:ascii="Arial" w:hAnsi="Arial" w:cs="Arial"/>
                <w:color w:val="2A2A29"/>
                <w:spacing w:val="-6"/>
                <w:w w:val="93"/>
                <w:sz w:val="23"/>
                <w:szCs w:val="23"/>
                <w:lang w:val="en-US"/>
              </w:rPr>
              <w:t>r</w:t>
            </w:r>
            <w:r w:rsidRPr="000227FB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e</w:t>
            </w:r>
            <w:r w:rsidRPr="000227FB">
              <w:rPr>
                <w:rFonts w:ascii="Arial" w:hAnsi="Arial" w:cs="Arial"/>
                <w:color w:val="2A2A29"/>
                <w:spacing w:val="31"/>
                <w:w w:val="93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healthy</w:t>
            </w:r>
            <w:r w:rsidRPr="000227FB">
              <w:rPr>
                <w:rFonts w:ascii="Arial" w:hAnsi="Arial" w:cs="Arial"/>
                <w:color w:val="2A2A29"/>
                <w:spacing w:val="-12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f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or</w:t>
            </w:r>
            <w:r w:rsidRPr="000227FB">
              <w:rPr>
                <w:rFonts w:ascii="Arial" w:hAnsi="Arial" w:cs="Arial"/>
                <w:color w:val="2A2A29"/>
                <w:spacing w:val="11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y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ou.</w:t>
            </w:r>
          </w:p>
        </w:tc>
      </w:tr>
      <w:tr w:rsidR="00927124" w:rsidRPr="00477A1C">
        <w:trPr>
          <w:trHeight w:hRule="exact" w:val="969"/>
        </w:trPr>
        <w:tc>
          <w:tcPr>
            <w:tcW w:w="5032" w:type="dxa"/>
            <w:tcBorders>
              <w:top w:val="single" w:sz="4" w:space="0" w:color="2A2A29"/>
              <w:left w:val="nil"/>
              <w:bottom w:val="single" w:sz="4" w:space="0" w:color="2A2A29"/>
              <w:right w:val="single" w:sz="8" w:space="0" w:color="2A2A29"/>
            </w:tcBorders>
          </w:tcPr>
          <w:p w:rsidR="00927124" w:rsidRPr="000227FB" w:rsidRDefault="00927124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4.</w:t>
            </w:r>
            <w:r w:rsidRPr="000227FB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</w:t>
            </w:r>
            <w:r w:rsidRPr="000227FB">
              <w:rPr>
                <w:rFonts w:ascii="Arial" w:hAnsi="Arial" w:cs="Arial"/>
                <w:color w:val="2A2A29"/>
                <w:spacing w:val="-6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f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eel</w:t>
            </w:r>
            <w:r w:rsidRPr="000227F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li</w:t>
            </w:r>
            <w:r w:rsidRPr="000227F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k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</w:t>
            </w:r>
            <w:r w:rsidRPr="000227FB">
              <w:rPr>
                <w:rFonts w:ascii="Arial" w:hAnsi="Arial" w:cs="Arial"/>
                <w:color w:val="2A2A29"/>
                <w:spacing w:val="13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eating</w:t>
            </w:r>
            <w:r w:rsidRPr="000227FB">
              <w:rPr>
                <w:rFonts w:ascii="Arial" w:hAnsi="Arial" w:cs="Arial"/>
                <w:color w:val="2A2A29"/>
                <w:spacing w:val="-11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w w:val="101"/>
                <w:sz w:val="23"/>
                <w:szCs w:val="23"/>
                <w:lang w:val="en-US"/>
              </w:rPr>
              <w:t>fish.</w:t>
            </w:r>
          </w:p>
        </w:tc>
        <w:tc>
          <w:tcPr>
            <w:tcW w:w="4493" w:type="dxa"/>
            <w:tcBorders>
              <w:top w:val="single" w:sz="4" w:space="0" w:color="2A2A29"/>
              <w:left w:val="single" w:sz="8" w:space="0" w:color="2A2A29"/>
              <w:bottom w:val="single" w:sz="4" w:space="0" w:color="2A2A29"/>
              <w:right w:val="nil"/>
            </w:tcBorders>
          </w:tcPr>
          <w:p w:rsidR="00927124" w:rsidRPr="000227FB" w:rsidRDefault="00927124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70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A.</w:t>
            </w:r>
            <w:r w:rsidRPr="000227FB">
              <w:rPr>
                <w:rFonts w:ascii="Arial" w:hAnsi="Arial" w:cs="Arial"/>
                <w:color w:val="2A2A29"/>
                <w:spacing w:val="-12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w w:val="91"/>
                <w:sz w:val="23"/>
                <w:szCs w:val="23"/>
                <w:lang w:val="en-US"/>
              </w:rPr>
              <w:t>Why</w:t>
            </w:r>
            <w:r w:rsidRPr="000227FB">
              <w:rPr>
                <w:rFonts w:ascii="Arial" w:hAnsi="Arial" w:cs="Arial"/>
                <w:color w:val="2A2A29"/>
                <w:spacing w:val="1"/>
                <w:w w:val="91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 xml:space="preserve">don’t </w:t>
            </w:r>
            <w:r w:rsidRPr="000227FB">
              <w:rPr>
                <w:rFonts w:ascii="Arial" w:hAnsi="Arial" w:cs="Arial"/>
                <w:color w:val="2A2A29"/>
                <w:spacing w:val="-2"/>
                <w:w w:val="93"/>
                <w:sz w:val="23"/>
                <w:szCs w:val="23"/>
                <w:lang w:val="en-US"/>
              </w:rPr>
              <w:t>y</w:t>
            </w:r>
            <w:r w:rsidRPr="000227FB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ou</w:t>
            </w:r>
            <w:r w:rsidRPr="000227FB">
              <w:rPr>
                <w:rFonts w:ascii="Arial" w:hAnsi="Arial" w:cs="Arial"/>
                <w:color w:val="2A2A29"/>
                <w:spacing w:val="2"/>
                <w:w w:val="93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</w:t>
            </w:r>
            <w:r w:rsidRPr="000227FB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>r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der</w:t>
            </w:r>
            <w:r w:rsidRPr="000227FB">
              <w:rPr>
                <w:rFonts w:ascii="Arial" w:hAnsi="Arial" w:cs="Arial"/>
                <w:color w:val="2A2A29"/>
                <w:spacing w:val="9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the</w:t>
            </w:r>
            <w:r w:rsidRPr="000227F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chic</w:t>
            </w:r>
            <w:r w:rsidRPr="000227F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k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en?</w:t>
            </w:r>
          </w:p>
          <w:p w:rsidR="00927124" w:rsidRPr="000227FB" w:rsidRDefault="00927124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70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B.</w:t>
            </w:r>
            <w:r w:rsidRPr="000227FB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pacing w:val="-9"/>
                <w:sz w:val="23"/>
                <w:szCs w:val="23"/>
                <w:lang w:val="en-US"/>
              </w:rPr>
              <w:t>T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ry</w:t>
            </w:r>
            <w:r w:rsidRPr="000227FB">
              <w:rPr>
                <w:rFonts w:ascii="Arial" w:hAnsi="Arial" w:cs="Arial"/>
                <w:color w:val="2A2A29"/>
                <w:spacing w:val="-22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the</w:t>
            </w:r>
            <w:r w:rsidRPr="000227F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s</w:t>
            </w:r>
            <w:r w:rsidRPr="000227FB">
              <w:rPr>
                <w:rFonts w:ascii="Arial" w:hAnsi="Arial" w:cs="Arial"/>
                <w:color w:val="2A2A29"/>
                <w:spacing w:val="-1"/>
                <w:sz w:val="23"/>
                <w:szCs w:val="23"/>
                <w:lang w:val="en-US"/>
              </w:rPr>
              <w:t>t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eak</w:t>
            </w:r>
            <w:r w:rsidRPr="000227FB">
              <w:rPr>
                <w:rFonts w:ascii="Arial" w:hAnsi="Arial" w:cs="Arial"/>
                <w:color w:val="2A2A29"/>
                <w:spacing w:val="-8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then.</w:t>
            </w:r>
          </w:p>
          <w:p w:rsidR="00927124" w:rsidRPr="000227FB" w:rsidRDefault="00927124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7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27FB">
              <w:rPr>
                <w:rFonts w:ascii="Arial" w:hAnsi="Arial" w:cs="Arial"/>
                <w:color w:val="2A2A29"/>
                <w:w w:val="90"/>
                <w:sz w:val="23"/>
                <w:szCs w:val="23"/>
                <w:lang w:val="en-US"/>
              </w:rPr>
              <w:t>C.</w:t>
            </w:r>
            <w:r w:rsidRPr="000227FB">
              <w:rPr>
                <w:rFonts w:ascii="Arial" w:hAnsi="Arial" w:cs="Arial"/>
                <w:color w:val="2A2A29"/>
                <w:spacing w:val="1"/>
                <w:w w:val="90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H</w:t>
            </w:r>
            <w:r w:rsidRPr="000227F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o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</w:t>
            </w:r>
            <w:r w:rsidRPr="000227FB">
              <w:rPr>
                <w:rFonts w:ascii="Arial" w:hAnsi="Arial" w:cs="Arial"/>
                <w:color w:val="2A2A29"/>
                <w:spacing w:val="-23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about</w:t>
            </w:r>
            <w:r w:rsidRPr="000227FB">
              <w:rPr>
                <w:rFonts w:ascii="Arial" w:hAnsi="Arial" w:cs="Arial"/>
                <w:color w:val="2A2A29"/>
                <w:spacing w:val="-17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the</w:t>
            </w:r>
            <w:r w:rsidRPr="000227F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salmon</w:t>
            </w:r>
            <w:r w:rsidRPr="000227FB">
              <w:rPr>
                <w:rFonts w:ascii="Arial" w:hAnsi="Arial" w:cs="Arial"/>
                <w:color w:val="2A2A29"/>
                <w:spacing w:val="2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then?</w:t>
            </w:r>
          </w:p>
        </w:tc>
      </w:tr>
      <w:tr w:rsidR="00927124">
        <w:trPr>
          <w:trHeight w:hRule="exact" w:val="969"/>
        </w:trPr>
        <w:tc>
          <w:tcPr>
            <w:tcW w:w="5032" w:type="dxa"/>
            <w:tcBorders>
              <w:top w:val="single" w:sz="4" w:space="0" w:color="2A2A29"/>
              <w:left w:val="nil"/>
              <w:bottom w:val="nil"/>
              <w:right w:val="single" w:sz="8" w:space="0" w:color="2A2A29"/>
            </w:tcBorders>
          </w:tcPr>
          <w:p w:rsidR="00927124" w:rsidRDefault="00927124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5.</w:t>
            </w:r>
            <w:r>
              <w:rPr>
                <w:rFonts w:ascii="Arial" w:hAnsi="Arial" w:cs="Arial"/>
                <w:color w:val="2A2A29"/>
                <w:spacing w:val="-7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I</w:t>
            </w:r>
            <w:r>
              <w:rPr>
                <w:rFonts w:ascii="Arial" w:hAnsi="Arial" w:cs="Arial"/>
                <w:color w:val="2A2A29"/>
                <w:spacing w:val="-6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pacing w:val="-5"/>
                <w:w w:val="129"/>
                <w:sz w:val="23"/>
                <w:szCs w:val="23"/>
              </w:rPr>
              <w:t>l</w:t>
            </w:r>
            <w:r>
              <w:rPr>
                <w:rFonts w:ascii="Arial" w:hAnsi="Arial" w:cs="Arial"/>
                <w:color w:val="2A2A29"/>
                <w:spacing w:val="-2"/>
                <w:w w:val="94"/>
                <w:sz w:val="23"/>
                <w:szCs w:val="23"/>
              </w:rPr>
              <w:t>o</w:t>
            </w:r>
            <w:r>
              <w:rPr>
                <w:rFonts w:ascii="Arial" w:hAnsi="Arial" w:cs="Arial"/>
                <w:color w:val="2A2A29"/>
                <w:spacing w:val="-2"/>
                <w:w w:val="86"/>
                <w:sz w:val="23"/>
                <w:szCs w:val="23"/>
              </w:rPr>
              <w:t>v</w:t>
            </w:r>
            <w:r>
              <w:rPr>
                <w:rFonts w:ascii="Arial" w:hAnsi="Arial" w:cs="Arial"/>
                <w:color w:val="2A2A29"/>
                <w:w w:val="94"/>
                <w:sz w:val="23"/>
                <w:szCs w:val="23"/>
              </w:rPr>
              <w:t>e</w:t>
            </w:r>
            <w:proofErr w:type="spellEnd"/>
            <w:r>
              <w:rPr>
                <w:rFonts w:ascii="Arial" w:hAnsi="Arial" w:cs="Arial"/>
                <w:color w:val="2A2A29"/>
                <w:spacing w:val="-5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spicy</w:t>
            </w:r>
            <w:proofErr w:type="spellEnd"/>
            <w:r>
              <w:rPr>
                <w:rFonts w:ascii="Arial" w:hAnsi="Arial" w:cs="Arial"/>
                <w:color w:val="2A2A29"/>
                <w:spacing w:val="-2"/>
                <w:w w:val="96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pacing w:val="-4"/>
                <w:sz w:val="23"/>
                <w:szCs w:val="23"/>
              </w:rPr>
              <w:t>f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ood</w:t>
            </w:r>
            <w:proofErr w:type="spellEnd"/>
            <w:r>
              <w:rPr>
                <w:rFonts w:ascii="Arial" w:hAnsi="Arial" w:cs="Arial"/>
                <w:color w:val="2A2A29"/>
                <w:sz w:val="23"/>
                <w:szCs w:val="23"/>
              </w:rPr>
              <w:t>.</w:t>
            </w:r>
          </w:p>
        </w:tc>
        <w:tc>
          <w:tcPr>
            <w:tcW w:w="4493" w:type="dxa"/>
            <w:tcBorders>
              <w:top w:val="single" w:sz="4" w:space="0" w:color="2A2A29"/>
              <w:left w:val="single" w:sz="8" w:space="0" w:color="2A2A29"/>
              <w:bottom w:val="nil"/>
              <w:right w:val="nil"/>
            </w:tcBorders>
          </w:tcPr>
          <w:p w:rsidR="00927124" w:rsidRPr="000227FB" w:rsidRDefault="00927124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70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A.</w:t>
            </w:r>
            <w:r w:rsidRPr="000227FB">
              <w:rPr>
                <w:rFonts w:ascii="Arial" w:hAnsi="Arial" w:cs="Arial"/>
                <w:color w:val="2A2A29"/>
                <w:spacing w:val="-12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w w:val="97"/>
                <w:sz w:val="23"/>
                <w:szCs w:val="23"/>
                <w:lang w:val="en-US"/>
              </w:rPr>
              <w:t>Especial</w:t>
            </w:r>
            <w:r w:rsidRPr="000227FB">
              <w:rPr>
                <w:rFonts w:ascii="Arial" w:hAnsi="Arial" w:cs="Arial"/>
                <w:color w:val="2A2A29"/>
                <w:spacing w:val="-8"/>
                <w:w w:val="97"/>
                <w:sz w:val="23"/>
                <w:szCs w:val="23"/>
                <w:lang w:val="en-US"/>
              </w:rPr>
              <w:t>l</w:t>
            </w:r>
            <w:r w:rsidRPr="000227FB">
              <w:rPr>
                <w:rFonts w:ascii="Arial" w:hAnsi="Arial" w:cs="Arial"/>
                <w:color w:val="2A2A29"/>
                <w:w w:val="97"/>
                <w:sz w:val="23"/>
                <w:szCs w:val="23"/>
                <w:lang w:val="en-US"/>
              </w:rPr>
              <w:t>y</w:t>
            </w:r>
            <w:r w:rsidRPr="000227FB">
              <w:rPr>
                <w:rFonts w:ascii="Arial" w:hAnsi="Arial" w:cs="Arial"/>
                <w:color w:val="2A2A29"/>
                <w:spacing w:val="2"/>
                <w:w w:val="97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Indian</w:t>
            </w:r>
            <w:r w:rsidRPr="000227FB">
              <w:rPr>
                <w:rFonts w:ascii="Arial" w:hAnsi="Arial" w:cs="Arial"/>
                <w:color w:val="2A2A29"/>
                <w:spacing w:val="-11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w w:val="103"/>
                <w:sz w:val="23"/>
                <w:szCs w:val="23"/>
                <w:lang w:val="en-US"/>
              </w:rPr>
              <w:t>curr</w:t>
            </w:r>
            <w:r w:rsidRPr="000227FB">
              <w:rPr>
                <w:rFonts w:ascii="Arial" w:hAnsi="Arial" w:cs="Arial"/>
                <w:color w:val="2A2A29"/>
                <w:spacing w:val="-14"/>
                <w:w w:val="103"/>
                <w:sz w:val="23"/>
                <w:szCs w:val="23"/>
                <w:lang w:val="en-US"/>
              </w:rPr>
              <w:t>y</w:t>
            </w:r>
            <w:r w:rsidRPr="000227FB">
              <w:rPr>
                <w:rFonts w:ascii="Arial" w:hAnsi="Arial" w:cs="Arial"/>
                <w:color w:val="2A2A29"/>
                <w:w w:val="94"/>
                <w:sz w:val="23"/>
                <w:szCs w:val="23"/>
                <w:lang w:val="en-US"/>
              </w:rPr>
              <w:t>.</w:t>
            </w:r>
          </w:p>
          <w:p w:rsidR="00927124" w:rsidRPr="000227FB" w:rsidRDefault="00927124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70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B.</w:t>
            </w:r>
            <w:r w:rsidRPr="000227FB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w w:val="97"/>
                <w:sz w:val="23"/>
                <w:szCs w:val="23"/>
                <w:lang w:val="en-US"/>
              </w:rPr>
              <w:t>Especial</w:t>
            </w:r>
            <w:r w:rsidRPr="000227FB">
              <w:rPr>
                <w:rFonts w:ascii="Arial" w:hAnsi="Arial" w:cs="Arial"/>
                <w:color w:val="2A2A29"/>
                <w:spacing w:val="-8"/>
                <w:w w:val="97"/>
                <w:sz w:val="23"/>
                <w:szCs w:val="23"/>
                <w:lang w:val="en-US"/>
              </w:rPr>
              <w:t>l</w:t>
            </w:r>
            <w:r w:rsidRPr="000227FB">
              <w:rPr>
                <w:rFonts w:ascii="Arial" w:hAnsi="Arial" w:cs="Arial"/>
                <w:color w:val="2A2A29"/>
                <w:w w:val="97"/>
                <w:sz w:val="23"/>
                <w:szCs w:val="23"/>
                <w:lang w:val="en-US"/>
              </w:rPr>
              <w:t>y</w:t>
            </w:r>
            <w:r w:rsidRPr="000227FB">
              <w:rPr>
                <w:rFonts w:ascii="Arial" w:hAnsi="Arial" w:cs="Arial"/>
                <w:color w:val="2A2A29"/>
                <w:spacing w:val="2"/>
                <w:w w:val="97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plain</w:t>
            </w:r>
            <w:r w:rsidRPr="000227FB">
              <w:rPr>
                <w:rFonts w:ascii="Arial" w:hAnsi="Arial" w:cs="Arial"/>
                <w:color w:val="2A2A29"/>
                <w:spacing w:val="5"/>
                <w:sz w:val="23"/>
                <w:szCs w:val="23"/>
                <w:lang w:val="en-US"/>
              </w:rPr>
              <w:t xml:space="preserve"> </w:t>
            </w:r>
            <w:r w:rsidRPr="000227F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v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ege</w:t>
            </w:r>
            <w:r w:rsidRPr="000227FB">
              <w:rPr>
                <w:rFonts w:ascii="Arial" w:hAnsi="Arial" w:cs="Arial"/>
                <w:color w:val="2A2A29"/>
                <w:spacing w:val="-1"/>
                <w:sz w:val="23"/>
                <w:szCs w:val="23"/>
                <w:lang w:val="en-US"/>
              </w:rPr>
              <w:t>t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ab</w:t>
            </w:r>
            <w:r w:rsidRPr="000227FB">
              <w:rPr>
                <w:rFonts w:ascii="Arial" w:hAnsi="Arial" w:cs="Arial"/>
                <w:color w:val="2A2A29"/>
                <w:spacing w:val="-6"/>
                <w:sz w:val="23"/>
                <w:szCs w:val="23"/>
                <w:lang w:val="en-US"/>
              </w:rPr>
              <w:t>l</w:t>
            </w:r>
            <w:r w:rsidRPr="000227F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es.</w:t>
            </w:r>
          </w:p>
          <w:p w:rsidR="00927124" w:rsidRDefault="00927124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7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3"/>
                <w:sz w:val="23"/>
                <w:szCs w:val="23"/>
              </w:rPr>
              <w:t>C.</w:t>
            </w:r>
            <w:r>
              <w:rPr>
                <w:rFonts w:ascii="Arial" w:hAnsi="Arial" w:cs="Arial"/>
                <w:color w:val="2A2A29"/>
                <w:spacing w:val="-7"/>
                <w:w w:val="93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93"/>
                <w:sz w:val="23"/>
                <w:szCs w:val="23"/>
              </w:rPr>
              <w:t>Especial</w:t>
            </w:r>
            <w:r>
              <w:rPr>
                <w:rFonts w:ascii="Arial" w:hAnsi="Arial" w:cs="Arial"/>
                <w:color w:val="2A2A29"/>
                <w:spacing w:val="-7"/>
                <w:w w:val="93"/>
                <w:sz w:val="23"/>
                <w:szCs w:val="23"/>
              </w:rPr>
              <w:t>l</w:t>
            </w:r>
            <w:r>
              <w:rPr>
                <w:rFonts w:ascii="Arial" w:hAnsi="Arial" w:cs="Arial"/>
                <w:color w:val="2A2A29"/>
                <w:w w:val="93"/>
                <w:sz w:val="23"/>
                <w:szCs w:val="23"/>
              </w:rPr>
              <w:t>y</w:t>
            </w:r>
            <w:proofErr w:type="spellEnd"/>
            <w:r>
              <w:rPr>
                <w:rFonts w:ascii="Arial" w:hAnsi="Arial" w:cs="Arial"/>
                <w:color w:val="2A2A29"/>
                <w:spacing w:val="46"/>
                <w:w w:val="93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s</w:t>
            </w:r>
            <w:r>
              <w:rPr>
                <w:rFonts w:ascii="Arial" w:hAnsi="Arial" w:cs="Arial"/>
                <w:color w:val="2A2A29"/>
                <w:spacing w:val="-2"/>
                <w:sz w:val="23"/>
                <w:szCs w:val="23"/>
              </w:rPr>
              <w:t>w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eet</w:t>
            </w:r>
            <w:proofErr w:type="spellEnd"/>
            <w:r>
              <w:rPr>
                <w:rFonts w:ascii="Arial" w:hAnsi="Arial" w:cs="Arial"/>
                <w:color w:val="2A2A29"/>
                <w:spacing w:val="-17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101"/>
                <w:sz w:val="23"/>
                <w:szCs w:val="23"/>
              </w:rPr>
              <w:t>pork</w:t>
            </w:r>
            <w:proofErr w:type="spellEnd"/>
            <w:r>
              <w:rPr>
                <w:rFonts w:ascii="Arial" w:hAnsi="Arial" w:cs="Arial"/>
                <w:color w:val="2A2A29"/>
                <w:w w:val="101"/>
                <w:sz w:val="23"/>
                <w:szCs w:val="23"/>
              </w:rPr>
              <w:t>.</w:t>
            </w:r>
          </w:p>
        </w:tc>
      </w:tr>
    </w:tbl>
    <w:p w:rsidR="00927124" w:rsidRDefault="00477A1C">
      <w:pPr>
        <w:widowControl w:val="0"/>
        <w:autoSpaceDE w:val="0"/>
        <w:autoSpaceDN w:val="0"/>
        <w:adjustRightInd w:val="0"/>
        <w:spacing w:before="69" w:after="0" w:line="240" w:lineRule="auto"/>
        <w:ind w:left="7929" w:right="-20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>
          <v:shape id="_x0000_s1212" style="position:absolute;left:0;text-align:left;margin-left:283.75pt;margin-top:-91.2pt;width:15.95pt;height:16pt;z-index:-251693568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213" style="position:absolute;left:0;text-align:left;margin-left:283.75pt;margin-top:-42.6pt;width:15.95pt;height:16pt;z-index:-251692544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927124">
        <w:rPr>
          <w:rFonts w:ascii="Arial" w:hAnsi="Arial" w:cs="Arial"/>
          <w:color w:val="2A2A29"/>
          <w:w w:val="96"/>
          <w:sz w:val="20"/>
          <w:szCs w:val="20"/>
        </w:rPr>
        <w:t>(</w:t>
      </w:r>
      <w:proofErr w:type="spellStart"/>
      <w:r w:rsidR="00927124">
        <w:rPr>
          <w:rFonts w:ascii="Arial" w:hAnsi="Arial" w:cs="Arial"/>
          <w:color w:val="2A2A29"/>
          <w:w w:val="96"/>
          <w:sz w:val="20"/>
          <w:szCs w:val="20"/>
        </w:rPr>
        <w:t>Adap</w:t>
      </w:r>
      <w:r w:rsidR="00927124">
        <w:rPr>
          <w:rFonts w:ascii="Arial" w:hAnsi="Arial" w:cs="Arial"/>
          <w:color w:val="2A2A29"/>
          <w:spacing w:val="-2"/>
          <w:w w:val="96"/>
          <w:sz w:val="20"/>
          <w:szCs w:val="20"/>
        </w:rPr>
        <w:t>t</w:t>
      </w:r>
      <w:r w:rsidR="00927124">
        <w:rPr>
          <w:rFonts w:ascii="Arial" w:hAnsi="Arial" w:cs="Arial"/>
          <w:color w:val="2A2A29"/>
          <w:w w:val="96"/>
          <w:sz w:val="20"/>
          <w:szCs w:val="20"/>
        </w:rPr>
        <w:t>ed</w:t>
      </w:r>
      <w:proofErr w:type="spellEnd"/>
      <w:r w:rsidR="00927124">
        <w:rPr>
          <w:rFonts w:ascii="Arial" w:hAnsi="Arial" w:cs="Arial"/>
          <w:color w:val="2A2A29"/>
          <w:spacing w:val="-4"/>
          <w:w w:val="96"/>
          <w:sz w:val="20"/>
          <w:szCs w:val="20"/>
        </w:rPr>
        <w:t xml:space="preserve"> </w:t>
      </w:r>
      <w:proofErr w:type="spellStart"/>
      <w:r w:rsidR="00927124">
        <w:rPr>
          <w:rFonts w:ascii="Arial" w:hAnsi="Arial" w:cs="Arial"/>
          <w:color w:val="2A2A29"/>
          <w:sz w:val="20"/>
          <w:szCs w:val="20"/>
        </w:rPr>
        <w:t>f</w:t>
      </w:r>
      <w:r w:rsidR="00927124">
        <w:rPr>
          <w:rFonts w:ascii="Arial" w:hAnsi="Arial" w:cs="Arial"/>
          <w:color w:val="2A2A29"/>
          <w:spacing w:val="-7"/>
          <w:sz w:val="20"/>
          <w:szCs w:val="20"/>
        </w:rPr>
        <w:t>r</w:t>
      </w:r>
      <w:r w:rsidR="00927124">
        <w:rPr>
          <w:rFonts w:ascii="Arial" w:hAnsi="Arial" w:cs="Arial"/>
          <w:color w:val="2A2A29"/>
          <w:sz w:val="20"/>
          <w:szCs w:val="20"/>
        </w:rPr>
        <w:t>om</w:t>
      </w:r>
      <w:proofErr w:type="spellEnd"/>
      <w:r w:rsidR="00927124">
        <w:rPr>
          <w:rFonts w:ascii="Arial" w:hAnsi="Arial" w:cs="Arial"/>
          <w:color w:val="2A2A29"/>
          <w:sz w:val="20"/>
          <w:szCs w:val="20"/>
        </w:rPr>
        <w:t>:</w:t>
      </w:r>
      <w:r w:rsidR="00927124">
        <w:rPr>
          <w:rFonts w:ascii="Arial" w:hAnsi="Arial" w:cs="Arial"/>
          <w:color w:val="2A2A29"/>
          <w:spacing w:val="25"/>
          <w:sz w:val="20"/>
          <w:szCs w:val="20"/>
        </w:rPr>
        <w:t xml:space="preserve"> </w:t>
      </w:r>
      <w:r w:rsidR="00927124">
        <w:rPr>
          <w:rFonts w:ascii="Arial" w:hAnsi="Arial" w:cs="Arial"/>
          <w:color w:val="2A2A29"/>
          <w:w w:val="94"/>
          <w:sz w:val="20"/>
          <w:szCs w:val="20"/>
        </w:rPr>
        <w:t>Cambridge</w:t>
      </w:r>
      <w:r w:rsidR="00927124">
        <w:rPr>
          <w:rFonts w:ascii="Arial" w:hAnsi="Arial" w:cs="Arial"/>
          <w:color w:val="2A2A29"/>
          <w:spacing w:val="-5"/>
          <w:w w:val="94"/>
          <w:sz w:val="20"/>
          <w:szCs w:val="20"/>
        </w:rPr>
        <w:t xml:space="preserve"> </w:t>
      </w:r>
      <w:proofErr w:type="spellStart"/>
      <w:r w:rsidR="00927124">
        <w:rPr>
          <w:rFonts w:ascii="Arial" w:hAnsi="Arial" w:cs="Arial"/>
          <w:color w:val="2A2A29"/>
          <w:spacing w:val="-15"/>
          <w:sz w:val="20"/>
          <w:szCs w:val="20"/>
        </w:rPr>
        <w:t>T</w:t>
      </w:r>
      <w:r w:rsidR="00927124">
        <w:rPr>
          <w:rFonts w:ascii="Arial" w:hAnsi="Arial" w:cs="Arial"/>
          <w:color w:val="2A2A29"/>
          <w:sz w:val="20"/>
          <w:szCs w:val="20"/>
        </w:rPr>
        <w:t>ests</w:t>
      </w:r>
      <w:proofErr w:type="spellEnd"/>
      <w:r w:rsidR="00927124">
        <w:rPr>
          <w:rFonts w:ascii="Arial" w:hAnsi="Arial" w:cs="Arial"/>
          <w:color w:val="2A2A29"/>
          <w:sz w:val="20"/>
          <w:szCs w:val="20"/>
        </w:rPr>
        <w:t>)</w:t>
      </w:r>
    </w:p>
    <w:p w:rsidR="00927124" w:rsidRDefault="00927124">
      <w:pPr>
        <w:widowControl w:val="0"/>
        <w:autoSpaceDE w:val="0"/>
        <w:autoSpaceDN w:val="0"/>
        <w:adjustRightInd w:val="0"/>
        <w:spacing w:before="69" w:after="0" w:line="240" w:lineRule="auto"/>
        <w:ind w:left="7929" w:right="-20"/>
        <w:rPr>
          <w:rFonts w:ascii="Arial" w:hAnsi="Arial" w:cs="Arial"/>
          <w:color w:val="000000"/>
          <w:sz w:val="20"/>
          <w:szCs w:val="20"/>
        </w:rPr>
        <w:sectPr w:rsidR="00927124">
          <w:pgSz w:w="11920" w:h="16840"/>
          <w:pgMar w:top="1180" w:right="0" w:bottom="620" w:left="0" w:header="0" w:footer="437" w:gutter="0"/>
          <w:cols w:space="720" w:equalWidth="0">
            <w:col w:w="11920"/>
          </w:cols>
          <w:noEndnote/>
        </w:sectPr>
      </w:pPr>
    </w:p>
    <w:p w:rsidR="00927124" w:rsidRDefault="00477A1C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Arial" w:hAnsi="Arial" w:cs="Arial"/>
          <w:color w:val="000000"/>
          <w:sz w:val="14"/>
          <w:szCs w:val="14"/>
        </w:rPr>
      </w:pPr>
      <w:r>
        <w:rPr>
          <w:noProof/>
        </w:rPr>
        <w:lastRenderedPageBreak/>
        <w:pict>
          <v:group id="_x0000_s1214" style="position:absolute;margin-left:0;margin-top:-53pt;width:447.65pt;height:53.2pt;z-index:251714048" coordsize="8953,1064">
            <v:shape id="_x0000_s1215" type="#_x0000_t75" style="position:absolute;width:8953;height:1064;mso-position-horizontal-relative:margin">
              <v:imagedata r:id="rId20" o:title=""/>
            </v:shape>
            <v:shape id="_x0000_s1216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927124" w:rsidRPr="000227FB" w:rsidRDefault="00477A1C">
      <w:pPr>
        <w:widowControl w:val="0"/>
        <w:autoSpaceDE w:val="0"/>
        <w:autoSpaceDN w:val="0"/>
        <w:adjustRightInd w:val="0"/>
        <w:spacing w:before="21" w:after="0" w:line="319" w:lineRule="exact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219" style="position:absolute;left:0;text-align:left;margin-left:331.45pt;margin-top:2.65pt;width:35.35pt;height:16.5pt;z-index:-251687424;mso-position-horizontal-relative:page;mso-position-vertical-relative:text" coordsize="707,330" o:allowincell="f" path="m353,330r30,-1l412,328r28,-3l468,321r26,-5l519,311r24,-7l566,297r22,-9l608,279r18,-9l643,259r15,-11l672,237r11,-12l692,212r7,-13l704,186r2,-14l705,157r-3,-14l696,129r-8,-14l678,102,666,90,652,78,636,67,619,57,600,47,580,38,558,30,535,23,510,17,485,11,458,7,431,3,403,1,374,,342,,311,2,281,4,252,8r-28,4l198,18r-26,6l149,31r-23,8l106,48,86,57,69,67,53,78,40,89,28,100,18,112r-8,13l4,138,1,151,,165r1,14l4,192r6,13l18,218r11,12l41,242r14,12l71,264r18,10l108,284r21,8l151,300r23,7l199,314r26,5l252,323r28,3l308,329r30,1l353,330xe" filled="f" strokecolor="#9e9e9e" strokeweight=".5pt">
            <v:path arrowok="t"/>
            <w10:wrap anchorx="page"/>
          </v:shape>
        </w:pict>
      </w:r>
      <w:r>
        <w:rPr>
          <w:noProof/>
        </w:rPr>
        <w:pict>
          <v:shape id="_x0000_s1217" style="position:absolute;left:0;text-align:left;margin-left:78.95pt;margin-top:33.4pt;width:452.95pt;height:335.35pt;z-index:-251689472;mso-position-horizontal-relative:page;mso-position-vertical-relative:text" coordsize="9059,6707" o:allowincell="f" path="m340,l291,,247,,208,1,174,2,143,5,116,9,93,14,73,21,56,30,42,42,30,56,21,73,14,93,9,116,5,143,2,174,1,208,,247r,44l,340,,6366r,48l,6458r1,39l2,6532r3,30l9,6589r5,24l21,6632r9,17l42,6663r14,12l73,6684r20,7l116,6697r27,4l174,6703r34,2l247,6706r44,l340,6706r8379,l8767,6706r44,l8850,6705r35,-2l8915,6701r27,-4l8965,6691r20,-7l9002,6675r14,-12l9028,6649r9,-17l9044,6613r6,-24l9053,6562r3,-30l9058,6497r,-39l9059,6414r,-48l9059,340r,-49l9058,247r,-39l9056,174r-3,-31l9050,116r-6,-23l9037,73r-9,-17l9016,42,9002,30r-17,-9l8965,14,8942,9,8915,5,8885,2,8850,1,8811,r-44,l8719,,340,xe" filled="f" strokecolor="#9e9e9e" strokeweight="2pt">
            <v:path arrowok="t"/>
            <w10:wrap anchorx="page"/>
          </v:shape>
        </w:pict>
      </w:r>
      <w:r>
        <w:rPr>
          <w:noProof/>
        </w:rPr>
        <w:pict>
          <v:rect id="_x0000_s1218" style="position:absolute;left:0;text-align:left;margin-left:124pt;margin-top:4.6pt;width:34.6pt;height:13pt;z-index:-251688448;mso-position-horizontal-relative:page" o:allowincell="f" fillcolor="#dadada" stroked="f">
            <v:path arrowok="t"/>
            <w10:wrap anchorx="page"/>
          </v:rect>
        </w:pict>
      </w:r>
      <w:r w:rsidR="00927124" w:rsidRPr="000227FB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>C.</w:t>
      </w:r>
      <w:r w:rsidR="00927124" w:rsidRPr="000227FB">
        <w:rPr>
          <w:rFonts w:ascii="Times New Roman" w:hAnsi="Times New Roman"/>
          <w:b/>
          <w:bCs/>
          <w:color w:val="2A2A29"/>
          <w:spacing w:val="-7"/>
          <w:position w:val="-1"/>
          <w:sz w:val="28"/>
          <w:szCs w:val="28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Read</w:t>
      </w:r>
      <w:r w:rsidR="00927124" w:rsidRPr="000227FB">
        <w:rPr>
          <w:rFonts w:ascii="Arial" w:hAnsi="Arial" w:cs="Arial"/>
          <w:color w:val="2A2A29"/>
          <w:spacing w:val="-6"/>
          <w:w w:val="95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927124" w:rsidRPr="000227FB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artic</w:t>
      </w:r>
      <w:r w:rsidR="00927124" w:rsidRPr="000227FB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46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about</w:t>
      </w:r>
      <w:r w:rsidR="00927124" w:rsidRPr="000227FB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927124" w:rsidRPr="000227FB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healthy</w:t>
      </w:r>
      <w:r w:rsidR="00927124" w:rsidRPr="000227FB">
        <w:rPr>
          <w:rFonts w:ascii="Arial" w:hAnsi="Arial" w:cs="Arial"/>
          <w:color w:val="2A2A29"/>
          <w:spacing w:val="14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</w:t>
      </w:r>
      <w:r w:rsidR="00927124" w:rsidRPr="000227FB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eak</w:t>
      </w:r>
      <w:r w:rsidR="00927124" w:rsidRPr="000227FB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927124" w:rsidRPr="000227F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t.</w:t>
      </w:r>
      <w:r w:rsidR="00927124" w:rsidRPr="000227FB">
        <w:rPr>
          <w:rFonts w:ascii="Arial" w:hAnsi="Arial" w:cs="Arial"/>
          <w:color w:val="2A2A29"/>
          <w:spacing w:val="31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Then</w:t>
      </w:r>
      <w:r w:rsidR="00927124" w:rsidRPr="000227FB">
        <w:rPr>
          <w:rFonts w:ascii="Arial" w:hAnsi="Arial" w:cs="Arial"/>
          <w:color w:val="2A2A29"/>
          <w:spacing w:val="32"/>
          <w:position w:val="-1"/>
          <w:sz w:val="24"/>
          <w:szCs w:val="24"/>
          <w:lang w:val="en-US"/>
        </w:rPr>
        <w:t xml:space="preserve"> </w:t>
      </w:r>
      <w:proofErr w:type="gramStart"/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ci</w:t>
      </w:r>
      <w:r w:rsidR="00927124" w:rsidRPr="000227FB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</w:t>
      </w:r>
      <w:r w:rsidR="00927124" w:rsidRPr="000227FB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e </w:t>
      </w:r>
      <w:r>
        <w:rPr>
          <w:rFonts w:ascii="Arial" w:hAnsi="Arial" w:cs="Arial"/>
          <w:color w:val="2A2A29"/>
          <w:spacing w:val="24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proofErr w:type="gramEnd"/>
      <w:r w:rsidR="00927124" w:rsidRPr="000227FB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be</w:t>
      </w:r>
      <w:r w:rsidR="00927124" w:rsidRPr="000227F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w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927124" w:rsidRPr="000227FB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</w:t>
      </w:r>
      <w:r w:rsidR="00927124" w:rsidRPr="000227FB">
        <w:rPr>
          <w:rFonts w:ascii="Arial" w:hAnsi="Arial" w:cs="Arial"/>
          <w:color w:val="2A2A29"/>
          <w:spacing w:val="12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="00927124" w:rsidRPr="000227FB">
        <w:rPr>
          <w:rFonts w:ascii="Arial" w:hAnsi="Arial" w:cs="Arial"/>
          <w:color w:val="2A2A29"/>
          <w:spacing w:val="22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each</w:t>
      </w:r>
      <w:r w:rsidR="00927124" w:rsidRPr="000227FB">
        <w:rPr>
          <w:rFonts w:ascii="Arial" w:hAnsi="Arial" w:cs="Arial"/>
          <w:color w:val="2A2A29"/>
          <w:spacing w:val="-25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spa</w:t>
      </w:r>
      <w:r w:rsidR="00927124" w:rsidRPr="000227FB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e.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26" w:after="0" w:line="240" w:lineRule="auto"/>
        <w:ind w:left="4893" w:right="-2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A</w:t>
      </w:r>
      <w:r w:rsidRPr="000227FB">
        <w:rPr>
          <w:rFonts w:ascii="Times New Roman" w:hAnsi="Times New Roman"/>
          <w:b/>
          <w:bCs/>
          <w:color w:val="2A2A29"/>
          <w:spacing w:val="14"/>
          <w:sz w:val="24"/>
          <w:szCs w:val="24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w w:val="115"/>
          <w:sz w:val="24"/>
          <w:szCs w:val="24"/>
          <w:lang w:val="en-US"/>
        </w:rPr>
        <w:t>Healthy</w:t>
      </w:r>
      <w:r w:rsidRPr="000227FB">
        <w:rPr>
          <w:rFonts w:ascii="Times New Roman" w:hAnsi="Times New Roman"/>
          <w:b/>
          <w:bCs/>
          <w:color w:val="2A2A29"/>
          <w:spacing w:val="-4"/>
          <w:w w:val="115"/>
          <w:sz w:val="24"/>
          <w:szCs w:val="24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w w:val="115"/>
          <w:sz w:val="24"/>
          <w:szCs w:val="24"/>
          <w:lang w:val="en-US"/>
        </w:rPr>
        <w:t>Breakfast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Times New Roman" w:hAnsi="Times New Roman"/>
          <w:color w:val="000000"/>
          <w:sz w:val="16"/>
          <w:szCs w:val="16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360" w:lineRule="atLeast"/>
        <w:ind w:left="1769" w:right="19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Arial" w:hAnsi="Arial" w:cs="Arial"/>
          <w:color w:val="2A2A29"/>
          <w:sz w:val="24"/>
          <w:szCs w:val="24"/>
          <w:lang w:val="en-US"/>
        </w:rPr>
        <w:t>Doc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 say</w:t>
      </w:r>
      <w:r w:rsidRPr="000227F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0227FB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0227F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mo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impor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ant</w:t>
      </w:r>
      <w:r w:rsidRPr="000227FB">
        <w:rPr>
          <w:rFonts w:ascii="Arial" w:hAnsi="Arial" w:cs="Arial"/>
          <w:color w:val="2A2A29"/>
          <w:spacing w:val="4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meal</w:t>
      </w:r>
      <w:r w:rsidRPr="000227FB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(1)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</w:t>
      </w:r>
      <w:r w:rsidRPr="000227FB">
        <w:rPr>
          <w:rFonts w:ascii="Arial" w:hAnsi="Arial" w:cs="Arial"/>
          <w:color w:val="2A2A29"/>
          <w:spacing w:val="53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3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0227F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day</w:t>
      </w:r>
      <w:r w:rsidRPr="000227FB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0227F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0227F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2"/>
          <w:sz w:val="24"/>
          <w:szCs w:val="24"/>
          <w:lang w:val="en-US"/>
        </w:rPr>
        <w:t xml:space="preserve">meal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(2)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</w:t>
      </w:r>
      <w:r w:rsidRPr="000227FB">
        <w:rPr>
          <w:rFonts w:ascii="Arial" w:hAnsi="Arial" w:cs="Arial"/>
          <w:color w:val="2A2A29"/>
          <w:spacing w:val="53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arts</w:t>
      </w:r>
      <w:r w:rsidRPr="000227FB">
        <w:rPr>
          <w:rFonts w:ascii="Arial" w:hAnsi="Arial" w:cs="Arial"/>
          <w:color w:val="2A2A29"/>
          <w:spacing w:val="3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0227FB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da</w:t>
      </w:r>
      <w:r w:rsidRPr="000227F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0227FB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17"/>
          <w:w w:val="89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w w:val="89"/>
          <w:sz w:val="24"/>
          <w:szCs w:val="24"/>
          <w:lang w:val="en-US"/>
        </w:rPr>
        <w:t>es,</w:t>
      </w:r>
      <w:r w:rsidRPr="000227FB">
        <w:rPr>
          <w:rFonts w:ascii="Arial" w:hAnsi="Arial" w:cs="Arial"/>
          <w:color w:val="2A2A29"/>
          <w:spacing w:val="12"/>
          <w:w w:val="8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0227F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gue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sed</w:t>
      </w:r>
      <w:r w:rsidRPr="000227FB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it.</w:t>
      </w:r>
      <w:r w:rsidRPr="000227F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means</w:t>
      </w:r>
      <w:r w:rsidRPr="000227F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0227FB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8"/>
          <w:sz w:val="24"/>
          <w:szCs w:val="24"/>
          <w:lang w:val="en-US"/>
        </w:rPr>
        <w:t>b</w:t>
      </w:r>
      <w:r w:rsidRPr="000227FB">
        <w:rPr>
          <w:rFonts w:ascii="Arial" w:hAnsi="Arial" w:cs="Arial"/>
          <w:color w:val="2A2A29"/>
          <w:spacing w:val="-8"/>
          <w:w w:val="10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eak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w w:val="119"/>
          <w:sz w:val="24"/>
          <w:szCs w:val="24"/>
          <w:lang w:val="en-US"/>
        </w:rPr>
        <w:t xml:space="preserve">t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0227FB">
        <w:rPr>
          <w:rFonts w:ascii="Arial" w:hAnsi="Arial" w:cs="Arial"/>
          <w:color w:val="2A2A29"/>
          <w:spacing w:val="4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Pr="000227FB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impor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ant 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477A1C">
        <w:rPr>
          <w:rFonts w:ascii="Arial" w:hAnsi="Arial" w:cs="Arial"/>
          <w:color w:val="2A2A29"/>
          <w:spacing w:val="6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="00477A1C">
        <w:rPr>
          <w:rFonts w:ascii="Arial" w:hAnsi="Arial" w:cs="Arial"/>
          <w:color w:val="2A2A29"/>
          <w:spacing w:val="5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health.</w:t>
      </w:r>
      <w:r w:rsidR="00477A1C">
        <w:rPr>
          <w:rFonts w:ascii="Arial" w:hAnsi="Arial" w:cs="Arial"/>
          <w:color w:val="2A2A29"/>
          <w:spacing w:val="5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de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end</w:t>
      </w:r>
      <w:r w:rsidRPr="000227FB">
        <w:rPr>
          <w:rFonts w:ascii="Arial" w:hAnsi="Arial" w:cs="Arial"/>
          <w:color w:val="2A2A29"/>
          <w:spacing w:val="3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0227FB">
        <w:rPr>
          <w:rFonts w:ascii="Arial" w:hAnsi="Arial" w:cs="Arial"/>
          <w:color w:val="2A2A29"/>
          <w:spacing w:val="6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3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(3)</w:t>
      </w:r>
      <w:r w:rsidRPr="000227FB">
        <w:rPr>
          <w:rFonts w:ascii="Arial" w:hAnsi="Arial" w:cs="Arial"/>
          <w:color w:val="2A2A29"/>
          <w:spacing w:val="6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</w:t>
      </w:r>
      <w:r w:rsidRPr="000227FB">
        <w:rPr>
          <w:rFonts w:ascii="Arial" w:hAnsi="Arial" w:cs="Arial"/>
          <w:color w:val="2A2A29"/>
          <w:spacing w:val="53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eat something</w:t>
      </w:r>
      <w:r w:rsidRPr="000227F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fi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rs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pacing w:val="3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hour</w:t>
      </w:r>
      <w:r w:rsidRPr="000227FB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af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0227FB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(4)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</w:t>
      </w:r>
      <w:r w:rsidRPr="000227FB">
        <w:rPr>
          <w:rFonts w:ascii="Arial" w:hAnsi="Arial" w:cs="Arial"/>
          <w:color w:val="2A2A29"/>
          <w:spacing w:val="53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4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get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up.</w:t>
      </w:r>
      <w:r w:rsidRPr="000227FB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When</w:t>
      </w:r>
      <w:r w:rsidRPr="000227FB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wa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up</w:t>
      </w:r>
      <w:r w:rsidRPr="000227FB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4"/>
          <w:sz w:val="24"/>
          <w:szCs w:val="24"/>
          <w:lang w:val="en-US"/>
        </w:rPr>
        <w:t xml:space="preserve">our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bodies</w:t>
      </w:r>
      <w:r w:rsidRPr="000227FB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en’t</w:t>
      </w:r>
      <w:r w:rsidRPr="000227FB">
        <w:rPr>
          <w:rFonts w:ascii="Arial" w:hAnsi="Arial" w:cs="Arial"/>
          <w:color w:val="2A2A29"/>
          <w:spacing w:val="4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Pr="000227FB">
        <w:rPr>
          <w:rFonts w:ascii="Arial" w:hAnsi="Arial" w:cs="Arial"/>
          <w:color w:val="2A2A29"/>
          <w:spacing w:val="3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(5)</w:t>
      </w:r>
      <w:r w:rsidRPr="000227FB">
        <w:rPr>
          <w:rFonts w:ascii="Arial" w:hAnsi="Arial" w:cs="Arial"/>
          <w:color w:val="2A2A29"/>
          <w:spacing w:val="6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</w:t>
      </w:r>
      <w:r w:rsidRPr="000227FB">
        <w:rPr>
          <w:rFonts w:ascii="Arial" w:hAnsi="Arial" w:cs="Arial"/>
          <w:color w:val="2A2A29"/>
          <w:spacing w:val="53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hou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pacing w:val="5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0227FB">
        <w:rPr>
          <w:rFonts w:ascii="Arial" w:hAnsi="Arial" w:cs="Arial"/>
          <w:color w:val="2A2A29"/>
          <w:spacing w:val="3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3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need</w:t>
      </w:r>
      <w:r w:rsidRPr="000227FB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ene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gy</w:t>
      </w:r>
      <w:r w:rsidRPr="000227FB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5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w w:val="99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pacing w:val="-2"/>
          <w:w w:val="119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w w:val="109"/>
          <w:sz w:val="24"/>
          <w:szCs w:val="24"/>
          <w:lang w:val="en-US"/>
        </w:rPr>
        <w:t xml:space="preserve">art 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(6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)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</w:t>
      </w:r>
      <w:r w:rsidRPr="000227FB">
        <w:rPr>
          <w:rFonts w:ascii="Arial" w:hAnsi="Arial" w:cs="Arial"/>
          <w:color w:val="2A2A29"/>
          <w:spacing w:val="53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4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da</w:t>
      </w:r>
      <w:r w:rsidRPr="000227F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0227F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Th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ey</w:t>
      </w:r>
      <w:r w:rsidRPr="000227F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sa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tha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pacing w:val="5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th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4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sec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pacing w:val="5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to</w:t>
      </w:r>
      <w:r w:rsidRPr="000227FB">
        <w:rPr>
          <w:rFonts w:ascii="Arial" w:hAnsi="Arial" w:cs="Arial"/>
          <w:color w:val="2A2A29"/>
          <w:spacing w:val="4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health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3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li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ty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l</w:t>
      </w:r>
      <w:r w:rsidR="00477A1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begins wit</w:t>
      </w:r>
      <w:r w:rsidR="00477A1C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0227FB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6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health</w:t>
      </w:r>
      <w:r w:rsidR="00477A1C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b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eak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. </w:t>
      </w:r>
      <w:r w:rsidRPr="000227FB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So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Pr="000227FB">
        <w:rPr>
          <w:rFonts w:ascii="Arial" w:hAnsi="Arial" w:cs="Arial"/>
          <w:color w:val="2A2A29"/>
          <w:spacing w:val="4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1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6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shoul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d 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way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pacing w:val="5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ea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t 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somethin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g ev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0227FB">
        <w:rPr>
          <w:rFonts w:ascii="Arial" w:hAnsi="Arial" w:cs="Arial"/>
          <w:color w:val="2A2A29"/>
          <w:spacing w:val="4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i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f </w:t>
      </w:r>
      <w:r w:rsidRPr="000227FB">
        <w:rPr>
          <w:rFonts w:ascii="Arial" w:hAnsi="Arial" w:cs="Arial"/>
          <w:color w:val="2A2A29"/>
          <w:spacing w:val="2"/>
          <w:w w:val="117"/>
          <w:sz w:val="24"/>
          <w:szCs w:val="24"/>
          <w:lang w:val="en-US"/>
        </w:rPr>
        <w:t>it</w:t>
      </w:r>
      <w:r w:rsidRPr="000227FB">
        <w:rPr>
          <w:rFonts w:ascii="Arial" w:hAnsi="Arial" w:cs="Arial"/>
          <w:color w:val="2A2A29"/>
          <w:spacing w:val="-12"/>
          <w:w w:val="117"/>
          <w:sz w:val="24"/>
          <w:szCs w:val="24"/>
          <w:lang w:val="en-US"/>
        </w:rPr>
        <w:t>’</w:t>
      </w:r>
      <w:r w:rsidRPr="000227FB">
        <w:rPr>
          <w:rFonts w:ascii="Arial" w:hAnsi="Arial" w:cs="Arial"/>
          <w:color w:val="2A2A29"/>
          <w:w w:val="99"/>
          <w:sz w:val="24"/>
          <w:szCs w:val="24"/>
          <w:lang w:val="en-US"/>
        </w:rPr>
        <w:t xml:space="preserve">s </w:t>
      </w:r>
      <w:r w:rsidR="00477A1C">
        <w:rPr>
          <w:rFonts w:ascii="Arial" w:hAnsi="Arial" w:cs="Arial"/>
          <w:color w:val="2A2A29"/>
          <w:sz w:val="24"/>
          <w:szCs w:val="24"/>
          <w:lang w:val="en-US"/>
        </w:rPr>
        <w:t>(7</w:t>
      </w:r>
      <w:proofErr w:type="gramStart"/>
      <w:r w:rsidR="00477A1C">
        <w:rPr>
          <w:rFonts w:ascii="Arial" w:hAnsi="Arial" w:cs="Arial"/>
          <w:color w:val="2A2A29"/>
          <w:sz w:val="24"/>
          <w:szCs w:val="24"/>
          <w:lang w:val="en-US"/>
        </w:rPr>
        <w:t>)_</w:t>
      </w:r>
      <w:proofErr w:type="gramEnd"/>
      <w:r w:rsidR="00477A1C">
        <w:rPr>
          <w:rFonts w:ascii="Arial" w:hAnsi="Arial" w:cs="Arial"/>
          <w:color w:val="2A2A29"/>
          <w:sz w:val="24"/>
          <w:szCs w:val="24"/>
          <w:lang w:val="en-US"/>
        </w:rPr>
        <w:t>_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</w:t>
      </w:r>
      <w:r w:rsidRPr="000227FB">
        <w:rPr>
          <w:rFonts w:ascii="Arial" w:hAnsi="Arial" w:cs="Arial"/>
          <w:color w:val="2A2A29"/>
          <w:spacing w:val="53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tiny</w:t>
      </w:r>
      <w:r w:rsidRPr="000227FB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snack</w:t>
      </w:r>
      <w:r w:rsidRPr="000227F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4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liquid</w:t>
      </w:r>
      <w:r w:rsidRPr="000227FB">
        <w:rPr>
          <w:rFonts w:ascii="Arial" w:hAnsi="Arial" w:cs="Arial"/>
          <w:color w:val="2A2A29"/>
          <w:spacing w:val="4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oghurt</w:t>
      </w:r>
      <w:r w:rsidRPr="000227FB">
        <w:rPr>
          <w:rFonts w:ascii="Arial" w:hAnsi="Arial" w:cs="Arial"/>
          <w:color w:val="2A2A29"/>
          <w:spacing w:val="3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0227FB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proofErr w:type="spellStart"/>
      <w:r w:rsidRPr="000227FB">
        <w:rPr>
          <w:rFonts w:ascii="Arial" w:hAnsi="Arial" w:cs="Arial"/>
          <w:color w:val="2A2A29"/>
          <w:sz w:val="24"/>
          <w:szCs w:val="24"/>
          <w:lang w:val="en-US"/>
        </w:rPr>
        <w:t>fib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spellEnd"/>
      <w:r w:rsidRPr="000227FB">
        <w:rPr>
          <w:rFonts w:ascii="Arial" w:hAnsi="Arial" w:cs="Arial"/>
          <w:color w:val="2A2A29"/>
          <w:spacing w:val="4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biscuit</w:t>
      </w:r>
      <w:r w:rsidRPr="000227FB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0227FB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o.</w:t>
      </w:r>
      <w:r w:rsidRPr="000227F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7"/>
          <w:sz w:val="24"/>
          <w:szCs w:val="24"/>
          <w:lang w:val="en-US"/>
        </w:rPr>
        <w:t xml:space="preserve">If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ou’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65"/>
          <w:sz w:val="24"/>
          <w:szCs w:val="24"/>
          <w:lang w:val="en-US"/>
        </w:rPr>
        <w:t xml:space="preserve"> </w:t>
      </w:r>
      <w:r w:rsidR="00477A1C">
        <w:rPr>
          <w:rFonts w:ascii="Arial" w:hAnsi="Arial" w:cs="Arial"/>
          <w:color w:val="2A2A29"/>
          <w:sz w:val="24"/>
          <w:szCs w:val="24"/>
          <w:lang w:val="en-US"/>
        </w:rPr>
        <w:t>not</w:t>
      </w:r>
      <w:r w:rsidRPr="000227F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hungry fi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rs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t </w:t>
      </w:r>
      <w:r w:rsidR="00477A1C">
        <w:rPr>
          <w:rFonts w:ascii="Arial" w:hAnsi="Arial" w:cs="Arial"/>
          <w:color w:val="2A2A29"/>
          <w:sz w:val="24"/>
          <w:szCs w:val="24"/>
          <w:lang w:val="en-US"/>
        </w:rPr>
        <w:t>thing</w:t>
      </w:r>
      <w:r w:rsidRPr="000227F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477A1C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0227F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477A1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0227F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477A1C">
        <w:rPr>
          <w:rFonts w:ascii="Arial" w:hAnsi="Arial" w:cs="Arial"/>
          <w:color w:val="2A2A29"/>
          <w:sz w:val="24"/>
          <w:szCs w:val="24"/>
          <w:lang w:val="en-US"/>
        </w:rPr>
        <w:t>morning,</w:t>
      </w:r>
      <w:r w:rsidRPr="000227FB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0227FB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0227FB">
        <w:rPr>
          <w:rFonts w:ascii="Arial" w:hAnsi="Arial" w:cs="Arial"/>
          <w:color w:val="2A2A29"/>
          <w:spacing w:val="5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ways</w:t>
      </w:r>
      <w:r w:rsidRPr="000227FB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eat</w:t>
      </w:r>
      <w:r w:rsidRPr="000227FB">
        <w:rPr>
          <w:rFonts w:ascii="Arial" w:hAnsi="Arial" w:cs="Arial"/>
          <w:color w:val="2A2A29"/>
          <w:spacing w:val="5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 xml:space="preserve">something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(8</w:t>
      </w:r>
      <w:proofErr w:type="gramStart"/>
      <w:r w:rsidRPr="000227FB">
        <w:rPr>
          <w:rFonts w:ascii="Arial" w:hAnsi="Arial" w:cs="Arial"/>
          <w:color w:val="2A2A29"/>
          <w:sz w:val="24"/>
          <w:szCs w:val="24"/>
          <w:lang w:val="en-US"/>
        </w:rPr>
        <w:t>)</w:t>
      </w:r>
      <w:r w:rsidR="00477A1C">
        <w:rPr>
          <w:rFonts w:ascii="Arial" w:hAnsi="Arial" w:cs="Arial"/>
          <w:color w:val="2A2A29"/>
          <w:sz w:val="24"/>
          <w:szCs w:val="24"/>
          <w:lang w:val="en-US"/>
        </w:rPr>
        <w:t>_</w:t>
      </w:r>
      <w:proofErr w:type="gramEnd"/>
      <w:r w:rsidR="00477A1C">
        <w:rPr>
          <w:rFonts w:ascii="Arial" w:hAnsi="Arial" w:cs="Arial"/>
          <w:color w:val="2A2A29"/>
          <w:sz w:val="24"/>
          <w:szCs w:val="24"/>
          <w:lang w:val="en-US"/>
        </w:rPr>
        <w:t>_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</w:t>
      </w:r>
      <w:r w:rsidRPr="000227FB">
        <w:rPr>
          <w:rFonts w:ascii="Arial" w:hAnsi="Arial" w:cs="Arial"/>
          <w:color w:val="2A2A29"/>
          <w:spacing w:val="53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0227FB">
        <w:rPr>
          <w:rFonts w:ascii="Arial" w:hAnsi="Arial" w:cs="Arial"/>
          <w:color w:val="2A2A29"/>
          <w:spacing w:val="5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filling </w:t>
      </w:r>
      <w:r w:rsidRPr="000227FB">
        <w:rPr>
          <w:rFonts w:ascii="Arial" w:hAnsi="Arial" w:cs="Arial"/>
          <w:color w:val="2A2A29"/>
          <w:spacing w:val="4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4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spacing w:val="5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hou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pacing w:val="6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6"/>
          <w:sz w:val="24"/>
          <w:szCs w:val="24"/>
          <w:lang w:val="en-US"/>
        </w:rPr>
        <w:t>la</w:t>
      </w:r>
      <w:r w:rsidRPr="000227FB">
        <w:rPr>
          <w:rFonts w:ascii="Arial" w:hAnsi="Arial" w:cs="Arial"/>
          <w:color w:val="2A2A29"/>
          <w:spacing w:val="-2"/>
          <w:w w:val="106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w w:val="106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31"/>
          <w:w w:val="106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106"/>
          <w:sz w:val="24"/>
          <w:szCs w:val="24"/>
          <w:lang w:val="en-US"/>
        </w:rPr>
        <w:t>.</w:t>
      </w:r>
      <w:r w:rsidRPr="000227FB">
        <w:rPr>
          <w:rFonts w:ascii="Arial" w:hAnsi="Arial" w:cs="Arial"/>
          <w:color w:val="2A2A29"/>
          <w:spacing w:val="52"/>
          <w:w w:val="10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sugge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pacing w:val="4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that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0227FB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5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a sandwich </w:t>
      </w:r>
      <w:r w:rsidR="00477A1C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0227FB">
        <w:rPr>
          <w:rFonts w:ascii="Arial" w:hAnsi="Arial" w:cs="Arial"/>
          <w:color w:val="2A2A29"/>
          <w:spacing w:val="5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477A1C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0227FB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o </w:t>
      </w:r>
      <w:r w:rsidR="00477A1C">
        <w:rPr>
          <w:rFonts w:ascii="Arial" w:hAnsi="Arial" w:cs="Arial"/>
          <w:color w:val="2A2A29"/>
          <w:sz w:val="24"/>
          <w:szCs w:val="24"/>
          <w:lang w:val="en-US"/>
        </w:rPr>
        <w:t>eat</w:t>
      </w:r>
      <w:r w:rsidRPr="000227FB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(9)</w:t>
      </w:r>
      <w:r w:rsidRPr="000227FB">
        <w:rPr>
          <w:rFonts w:ascii="Arial" w:hAnsi="Arial" w:cs="Arial"/>
          <w:color w:val="2A2A29"/>
          <w:spacing w:val="6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</w:t>
      </w:r>
      <w:r w:rsidRPr="000227FB">
        <w:rPr>
          <w:rFonts w:ascii="Arial" w:hAnsi="Arial" w:cs="Arial"/>
          <w:color w:val="2A2A29"/>
          <w:spacing w:val="53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ou 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eel hungr</w:t>
      </w:r>
      <w:r w:rsidRPr="000227F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. </w:t>
      </w:r>
      <w:r w:rsidRPr="000227F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or </w:t>
      </w:r>
      <w:r w:rsidR="00477A1C">
        <w:rPr>
          <w:rFonts w:ascii="Arial" w:hAnsi="Arial" w:cs="Arial"/>
          <w:color w:val="2A2A29"/>
          <w:sz w:val="24"/>
          <w:szCs w:val="24"/>
          <w:lang w:val="en-US"/>
        </w:rPr>
        <w:t>those (10</w:t>
      </w:r>
      <w:proofErr w:type="gramStart"/>
      <w:r w:rsidR="00477A1C">
        <w:rPr>
          <w:rFonts w:ascii="Arial" w:hAnsi="Arial" w:cs="Arial"/>
          <w:color w:val="2A2A29"/>
          <w:sz w:val="24"/>
          <w:szCs w:val="24"/>
          <w:lang w:val="en-US"/>
        </w:rPr>
        <w:t>)_</w:t>
      </w:r>
      <w:proofErr w:type="gramEnd"/>
      <w:r w:rsidR="00477A1C">
        <w:rPr>
          <w:rFonts w:ascii="Arial" w:hAnsi="Arial" w:cs="Arial"/>
          <w:color w:val="2A2A29"/>
          <w:sz w:val="24"/>
          <w:szCs w:val="24"/>
          <w:lang w:val="en-US"/>
        </w:rPr>
        <w:t>___</w:t>
      </w:r>
      <w:r w:rsidR="00477A1C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_</w:t>
      </w:r>
      <w:r w:rsidRPr="000227FB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eat b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eak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when</w:t>
      </w:r>
      <w:r w:rsidRPr="000227F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wa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up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ev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Pr="000227F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da</w:t>
      </w:r>
      <w:r w:rsidRPr="000227F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Pr="000227F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doc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sugge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 that</w:t>
      </w:r>
      <w:r w:rsidRPr="000227FB">
        <w:rPr>
          <w:rFonts w:ascii="Arial" w:hAnsi="Arial" w:cs="Arial"/>
          <w:color w:val="2A2A29"/>
          <w:spacing w:val="3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eat</w:t>
      </w:r>
      <w:r w:rsidRPr="000227F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ontinen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al</w:t>
      </w:r>
      <w:r w:rsidRPr="000227FB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eak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t.</w:t>
      </w:r>
      <w:r w:rsidRPr="000227FB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0227F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other</w:t>
      </w:r>
      <w:r w:rsidRPr="000227FB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ds:</w:t>
      </w:r>
      <w:r w:rsidRPr="000227FB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esh</w:t>
      </w:r>
      <w:r w:rsidRPr="000227FB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ead</w:t>
      </w:r>
      <w:r w:rsidRPr="000227F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0227FB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oa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0227FB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 sli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0227F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ham</w:t>
      </w:r>
      <w:r w:rsidRPr="000227F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0227F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cheese</w:t>
      </w:r>
      <w:r w:rsidRPr="000227F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0227F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0227F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milk</w:t>
      </w:r>
      <w:r w:rsidRPr="000227FB">
        <w:rPr>
          <w:rFonts w:ascii="Arial" w:hAnsi="Arial" w:cs="Arial"/>
          <w:color w:val="2A2A29"/>
          <w:spacing w:val="5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eal.</w:t>
      </w:r>
      <w:r w:rsidRPr="000227FB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good</w:t>
      </w:r>
      <w:r w:rsidRPr="000227F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idea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0227F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also</w:t>
      </w:r>
      <w:r w:rsidRPr="000227FB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eat</w:t>
      </w:r>
      <w:r w:rsidRPr="000227F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some fruit</w:t>
      </w:r>
      <w:r w:rsidRPr="000227FB">
        <w:rPr>
          <w:rFonts w:ascii="Arial" w:hAnsi="Arial" w:cs="Arial"/>
          <w:color w:val="2A2A29"/>
          <w:spacing w:val="5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get</w:t>
      </w:r>
      <w:r w:rsidRPr="000227FB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>ots</w:t>
      </w:r>
      <w:r w:rsidRPr="000227F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0227FB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vi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amins</w:t>
      </w:r>
      <w:r w:rsidRPr="000227FB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0227FB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body</w:t>
      </w:r>
      <w:r w:rsidRPr="000227FB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ear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0227F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0227F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morning!</w:t>
      </w:r>
      <w:r w:rsidRPr="000227FB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oid</w:t>
      </w:r>
      <w:r w:rsidRPr="000227F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eating</w:t>
      </w:r>
      <w:r w:rsidRPr="000227F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w w:val="112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 xml:space="preserve">atty 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oods</w:t>
      </w:r>
      <w:r w:rsidRPr="000227FB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0227F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0227F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0227F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8"/>
          <w:sz w:val="24"/>
          <w:szCs w:val="24"/>
          <w:lang w:val="en-US"/>
        </w:rPr>
        <w:t>b</w:t>
      </w:r>
      <w:r w:rsidRPr="000227FB">
        <w:rPr>
          <w:rFonts w:ascii="Arial" w:hAnsi="Arial" w:cs="Arial"/>
          <w:color w:val="2A2A29"/>
          <w:spacing w:val="-8"/>
          <w:w w:val="10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eak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w w:val="116"/>
          <w:sz w:val="24"/>
          <w:szCs w:val="24"/>
          <w:lang w:val="en-US"/>
        </w:rPr>
        <w:t>t!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  <w:r>
        <w:rPr>
          <w:noProof/>
        </w:rPr>
        <w:pict>
          <v:shape id="_x0000_s1220" type="#_x0000_t75" style="position:absolute;margin-left:299.25pt;margin-top:6.1pt;width:232.65pt;height:343.6pt;z-index:251716096">
            <v:imagedata r:id="rId27" o:title=""/>
          </v:shape>
        </w:pict>
      </w:r>
      <w:r>
        <w:rPr>
          <w:noProof/>
        </w:rPr>
        <w:pict>
          <v:polyline id="_x0000_s1221" style="position:absolute;z-index:-251601408" points="318.05pt,.65pt,314.3pt,.65pt,312.75pt,.7pt,311.45pt,.8pt,310.3pt,.95pt,309.3pt,1.15pt,308.5pt,1.45pt,307.85pt,1.9pt,307.3pt,2.4pt,306.9pt,3.1pt,306.6pt,3.9pt,306.35pt,4.85pt,306.25pt,6pt,306.15pt,7.35pt,306.1pt,8.9pt,306.1pt,10.65pt,306.1pt,327.95pt,306.1pt,329.7pt,306.15pt,331.25pt,306.25pt,332.6pt,306.4pt,333.75pt,306.6pt,334.7pt,306.9pt,335.5pt,307.35pt,336.2pt,307.85pt,336.7pt,308.55pt,337.1pt,309.35pt,337.45pt,310.3pt,337.65pt,311.45pt,337.8pt,312.8pt,337.9pt,314.35pt,337.95pt,316.15pt,337.95pt,524.6pt,337.95pt,526.15pt,337.9pt,527.5pt,337.8pt,528.65pt,337.65pt,529.6pt,337.4pt,530.4pt,337.1pt,531.05pt,336.7pt,531.6pt,336.15pt,532pt,335.5pt,532.3pt,334.7pt,532.55pt,333.7pt,532.7pt,332.55pt,532.8pt,331.2pt,532.85pt,329.65pt,532.85pt,327.95pt,532.85pt,10.65pt,532.8pt,8.85pt,532.8pt,7.3pt,532.7pt,6pt,532.55pt,4.85pt,532.3pt,3.85pt,532pt,3.05pt,531.6pt,2.4pt,531.05pt,1.85pt,530.4pt,1.45pt,529.6pt,1.15pt,528.6pt,.95pt,527.45pt,.8pt,526.1pt,.7pt,524.55pt,.65pt,318.05pt,.65pt" coordsize="4535,6745" o:regroupid="17" o:allowincell="f" stroked="f">
            <v:path arrowok="t"/>
          </v:polyline>
        </w:pic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  <w:sectPr w:rsidR="00927124" w:rsidRPr="000227FB">
          <w:pgSz w:w="11920" w:h="16840"/>
          <w:pgMar w:top="1060" w:right="1220" w:bottom="800" w:left="0" w:header="172" w:footer="608" w:gutter="0"/>
          <w:cols w:space="720" w:equalWidth="0">
            <w:col w:w="10700"/>
          </w:cols>
          <w:noEndnote/>
        </w:sect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30" w:after="0" w:line="327" w:lineRule="auto"/>
        <w:ind w:left="1559" w:right="415" w:hanging="337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lastRenderedPageBreak/>
        <w:t xml:space="preserve">1.  </w:t>
      </w:r>
      <w:r w:rsidRPr="000227FB">
        <w:rPr>
          <w:rFonts w:ascii="Times New Roman" w:hAnsi="Times New Roman"/>
          <w:b/>
          <w:bCs/>
          <w:color w:val="2A2A29"/>
          <w:spacing w:val="13"/>
          <w:sz w:val="20"/>
          <w:szCs w:val="20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</w:t>
      </w:r>
      <w:proofErr w:type="gramStart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a</w:t>
      </w:r>
      <w:proofErr w:type="gramEnd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 xml:space="preserve">) </w:t>
      </w:r>
      <w:r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 xml:space="preserve">of </w:t>
      </w: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 xml:space="preserve">(b) </w:t>
      </w:r>
      <w:r w:rsidRPr="000227FB">
        <w:rPr>
          <w:rFonts w:ascii="Arial" w:hAnsi="Arial" w:cs="Arial"/>
          <w:color w:val="2A2A29"/>
          <w:w w:val="102"/>
          <w:sz w:val="24"/>
          <w:szCs w:val="24"/>
          <w:lang w:val="en-US"/>
        </w:rPr>
        <w:t xml:space="preserve">at </w:t>
      </w: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0227F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on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  <w:color w:val="00000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327" w:lineRule="auto"/>
        <w:ind w:left="1559" w:right="-5" w:hanging="337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</w:t>
      </w:r>
      <w:proofErr w:type="gramStart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a</w:t>
      </w:r>
      <w:proofErr w:type="gramEnd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)</w:t>
      </w:r>
      <w:r w:rsidRPr="000227FB">
        <w:rPr>
          <w:rFonts w:ascii="Times New Roman" w:hAnsi="Times New Roman"/>
          <w:b/>
          <w:bCs/>
          <w:color w:val="2A2A29"/>
          <w:spacing w:val="24"/>
          <w:sz w:val="18"/>
          <w:szCs w:val="18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9"/>
          <w:sz w:val="24"/>
          <w:szCs w:val="24"/>
          <w:lang w:val="en-US"/>
        </w:rPr>
        <w:t xml:space="preserve">who </w:t>
      </w:r>
      <w:r w:rsidRPr="000227FB">
        <w:rPr>
          <w:rFonts w:ascii="Times New Roman" w:hAnsi="Times New Roman"/>
          <w:b/>
          <w:bCs/>
          <w:color w:val="2A2A29"/>
          <w:w w:val="109"/>
          <w:sz w:val="18"/>
          <w:szCs w:val="18"/>
          <w:lang w:val="en-US"/>
        </w:rPr>
        <w:t>(b)</w:t>
      </w:r>
      <w:r w:rsidRPr="000227FB">
        <w:rPr>
          <w:rFonts w:ascii="Times New Roman" w:hAnsi="Times New Roman"/>
          <w:b/>
          <w:bCs/>
          <w:color w:val="2A2A29"/>
          <w:spacing w:val="5"/>
          <w:sz w:val="18"/>
          <w:szCs w:val="18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 xml:space="preserve">which </w:t>
      </w: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0227F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whose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  <w:color w:val="00000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1184" w:right="152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</w:t>
      </w:r>
      <w:proofErr w:type="gramStart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a</w:t>
      </w:r>
      <w:proofErr w:type="gramEnd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)</w:t>
      </w:r>
      <w:r w:rsidRPr="000227FB">
        <w:rPr>
          <w:rFonts w:ascii="Times New Roman" w:hAnsi="Times New Roman"/>
          <w:b/>
          <w:bCs/>
          <w:color w:val="2A2A29"/>
          <w:spacing w:val="24"/>
          <w:sz w:val="18"/>
          <w:szCs w:val="18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3"/>
          <w:w w:val="98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w w:val="104"/>
          <w:sz w:val="24"/>
          <w:szCs w:val="24"/>
          <w:lang w:val="en-US"/>
        </w:rPr>
        <w:t>an’t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1559" w:right="-81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0227F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proofErr w:type="gramStart"/>
      <w:r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>should</w:t>
      </w:r>
      <w:proofErr w:type="gramEnd"/>
    </w:p>
    <w:p w:rsidR="00927124" w:rsidRPr="000227FB" w:rsidRDefault="00927124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0227F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proofErr w:type="gramStart"/>
      <w:r w:rsidRPr="000227FB">
        <w:rPr>
          <w:rFonts w:ascii="Arial" w:hAnsi="Arial" w:cs="Arial"/>
          <w:color w:val="2A2A29"/>
          <w:w w:val="113"/>
          <w:sz w:val="24"/>
          <w:szCs w:val="24"/>
          <w:lang w:val="en-US"/>
        </w:rPr>
        <w:t>will</w:t>
      </w:r>
      <w:proofErr w:type="gramEnd"/>
    </w:p>
    <w:p w:rsidR="00927124" w:rsidRPr="000227FB" w:rsidRDefault="00927124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327" w:lineRule="auto"/>
        <w:ind w:left="1559" w:right="220" w:hanging="337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</w:t>
      </w:r>
      <w:proofErr w:type="gramStart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a</w:t>
      </w:r>
      <w:proofErr w:type="gramEnd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)</w:t>
      </w:r>
      <w:r w:rsidRPr="000227FB">
        <w:rPr>
          <w:rFonts w:ascii="Times New Roman" w:hAnsi="Times New Roman"/>
          <w:b/>
          <w:bCs/>
          <w:color w:val="2A2A29"/>
          <w:spacing w:val="24"/>
          <w:sz w:val="18"/>
          <w:szCs w:val="18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y </w:t>
      </w: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0227F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he </w:t>
      </w:r>
      <w:r w:rsidRPr="000227FB">
        <w:rPr>
          <w:rFonts w:ascii="Times New Roman" w:hAnsi="Times New Roman"/>
          <w:b/>
          <w:bCs/>
          <w:color w:val="2A2A29"/>
          <w:w w:val="110"/>
          <w:sz w:val="18"/>
          <w:szCs w:val="18"/>
          <w:lang w:val="en-US"/>
        </w:rPr>
        <w:t xml:space="preserve">(c) 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we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  <w:color w:val="00000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</w:t>
      </w:r>
      <w:proofErr w:type="gramStart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a</w:t>
      </w:r>
      <w:proofErr w:type="gramEnd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)</w:t>
      </w:r>
      <w:r w:rsidRPr="000227FB">
        <w:rPr>
          <w:rFonts w:ascii="Times New Roman" w:hAnsi="Times New Roman"/>
          <w:b/>
          <w:bCs/>
          <w:color w:val="2A2A29"/>
          <w:spacing w:val="24"/>
          <w:sz w:val="18"/>
          <w:szCs w:val="18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w w:val="101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w w:val="126"/>
          <w:sz w:val="24"/>
          <w:szCs w:val="24"/>
          <w:lang w:val="en-US"/>
        </w:rPr>
        <w:t>r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0227F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proofErr w:type="gramStart"/>
      <w:r w:rsidRPr="000227FB">
        <w:rPr>
          <w:rFonts w:ascii="Arial" w:hAnsi="Arial" w:cs="Arial"/>
          <w:color w:val="2A2A29"/>
          <w:w w:val="105"/>
          <w:sz w:val="24"/>
          <w:szCs w:val="24"/>
          <w:lang w:val="en-US"/>
        </w:rPr>
        <w:t>af</w:t>
      </w:r>
      <w:r w:rsidRPr="000227FB">
        <w:rPr>
          <w:rFonts w:ascii="Arial" w:hAnsi="Arial" w:cs="Arial"/>
          <w:color w:val="2A2A29"/>
          <w:spacing w:val="-2"/>
          <w:w w:val="105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w w:val="106"/>
          <w:sz w:val="24"/>
          <w:szCs w:val="24"/>
          <w:lang w:val="en-US"/>
        </w:rPr>
        <w:t>er</w:t>
      </w:r>
      <w:proofErr w:type="gramEnd"/>
    </w:p>
    <w:p w:rsidR="00927124" w:rsidRPr="000227FB" w:rsidRDefault="00927124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0227F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proofErr w:type="gramStart"/>
      <w:r w:rsidRPr="000227FB">
        <w:rPr>
          <w:rFonts w:ascii="Arial" w:hAnsi="Arial" w:cs="Arial"/>
          <w:color w:val="2A2A29"/>
          <w:sz w:val="24"/>
          <w:szCs w:val="24"/>
          <w:lang w:val="en-US"/>
        </w:rPr>
        <w:t>on</w:t>
      </w:r>
      <w:proofErr w:type="gramEnd"/>
    </w:p>
    <w:p w:rsidR="00927124" w:rsidRPr="000227FB" w:rsidRDefault="00927124">
      <w:pPr>
        <w:widowControl w:val="0"/>
        <w:autoSpaceDE w:val="0"/>
        <w:autoSpaceDN w:val="0"/>
        <w:adjustRightInd w:val="0"/>
        <w:spacing w:before="30" w:after="0" w:line="240" w:lineRule="auto"/>
        <w:ind w:left="48" w:right="5593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Arial" w:hAnsi="Arial" w:cs="Arial"/>
          <w:color w:val="000000"/>
          <w:sz w:val="24"/>
          <w:szCs w:val="24"/>
          <w:lang w:val="en-US"/>
        </w:rPr>
        <w:br w:type="column"/>
      </w: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lastRenderedPageBreak/>
        <w:t xml:space="preserve">6.  </w:t>
      </w:r>
      <w:r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</w:t>
      </w:r>
      <w:proofErr w:type="gramStart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a</w:t>
      </w:r>
      <w:proofErr w:type="gramEnd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)</w:t>
      </w:r>
      <w:r w:rsidRPr="000227FB">
        <w:rPr>
          <w:rFonts w:ascii="Times New Roman" w:hAnsi="Times New Roman"/>
          <w:b/>
          <w:bCs/>
          <w:color w:val="2A2A29"/>
          <w:spacing w:val="24"/>
          <w:sz w:val="18"/>
          <w:szCs w:val="18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11"/>
          <w:sz w:val="24"/>
          <w:szCs w:val="24"/>
          <w:lang w:val="en-US"/>
        </w:rPr>
        <w:t>al</w:t>
      </w:r>
      <w:r w:rsidRPr="000227FB">
        <w:rPr>
          <w:rFonts w:ascii="Arial" w:hAnsi="Arial" w:cs="Arial"/>
          <w:color w:val="2A2A29"/>
          <w:spacing w:val="-8"/>
          <w:w w:val="111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eady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385" w:right="5930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0227F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proofErr w:type="gramStart"/>
      <w:r w:rsidRPr="000227FB">
        <w:rPr>
          <w:rFonts w:ascii="Arial" w:hAnsi="Arial" w:cs="Arial"/>
          <w:color w:val="2A2A29"/>
          <w:w w:val="104"/>
          <w:sz w:val="24"/>
          <w:szCs w:val="24"/>
          <w:lang w:val="en-US"/>
        </w:rPr>
        <w:t>on</w:t>
      </w:r>
      <w:r w:rsidRPr="000227FB">
        <w:rPr>
          <w:rFonts w:ascii="Arial" w:hAnsi="Arial" w:cs="Arial"/>
          <w:color w:val="2A2A29"/>
          <w:spacing w:val="-6"/>
          <w:w w:val="104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w w:val="89"/>
          <w:sz w:val="24"/>
          <w:szCs w:val="24"/>
          <w:lang w:val="en-US"/>
        </w:rPr>
        <w:t>y</w:t>
      </w:r>
      <w:proofErr w:type="gramEnd"/>
    </w:p>
    <w:p w:rsidR="00927124" w:rsidRPr="000227FB" w:rsidRDefault="00927124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387" w:right="6119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</w:t>
      </w:r>
      <w:proofErr w:type="gramStart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c</w:t>
      </w:r>
      <w:proofErr w:type="gramEnd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)</w:t>
      </w:r>
      <w:r w:rsidRPr="000227F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12"/>
          <w:sz w:val="24"/>
          <w:szCs w:val="24"/>
          <w:lang w:val="en-US"/>
        </w:rPr>
        <w:t>all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327" w:lineRule="auto"/>
        <w:ind w:left="425" w:right="5849" w:hanging="337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7.  </w:t>
      </w:r>
      <w:r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</w:t>
      </w:r>
      <w:proofErr w:type="gramStart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a</w:t>
      </w:r>
      <w:proofErr w:type="gramEnd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)</w:t>
      </w:r>
      <w:r w:rsidRPr="000227FB">
        <w:rPr>
          <w:rFonts w:ascii="Times New Roman" w:hAnsi="Times New Roman"/>
          <w:b/>
          <w:bCs/>
          <w:color w:val="2A2A29"/>
          <w:spacing w:val="24"/>
          <w:sz w:val="18"/>
          <w:szCs w:val="18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oo </w:t>
      </w:r>
      <w:r w:rsidRPr="000227FB">
        <w:rPr>
          <w:rFonts w:ascii="Times New Roman" w:hAnsi="Times New Roman"/>
          <w:b/>
          <w:bCs/>
          <w:color w:val="2A2A29"/>
          <w:w w:val="109"/>
          <w:sz w:val="18"/>
          <w:szCs w:val="18"/>
          <w:lang w:val="en-US"/>
        </w:rPr>
        <w:t>(b)</w:t>
      </w:r>
      <w:r w:rsidRPr="000227FB">
        <w:rPr>
          <w:rFonts w:ascii="Times New Roman" w:hAnsi="Times New Roman"/>
          <w:b/>
          <w:bCs/>
          <w:color w:val="2A2A29"/>
          <w:spacing w:val="1"/>
          <w:w w:val="109"/>
          <w:sz w:val="18"/>
          <w:szCs w:val="18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2"/>
          <w:sz w:val="24"/>
          <w:szCs w:val="24"/>
          <w:lang w:val="en-US"/>
        </w:rPr>
        <w:t>ju</w:t>
      </w:r>
      <w:r w:rsidRPr="000227FB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w w:val="119"/>
          <w:sz w:val="24"/>
          <w:szCs w:val="24"/>
          <w:lang w:val="en-US"/>
        </w:rPr>
        <w:t xml:space="preserve">t </w:t>
      </w: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0227F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mo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w w:val="119"/>
          <w:sz w:val="24"/>
          <w:szCs w:val="24"/>
          <w:lang w:val="en-US"/>
        </w:rPr>
        <w:t>t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  <w:color w:val="00000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48" w:right="5753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8.  </w:t>
      </w:r>
      <w:r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</w:t>
      </w:r>
      <w:proofErr w:type="gramStart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a</w:t>
      </w:r>
      <w:proofErr w:type="gramEnd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)</w:t>
      </w:r>
      <w:r w:rsidRPr="000227FB">
        <w:rPr>
          <w:rFonts w:ascii="Times New Roman" w:hAnsi="Times New Roman"/>
          <w:b/>
          <w:bCs/>
          <w:color w:val="2A2A29"/>
          <w:spacing w:val="24"/>
          <w:sz w:val="18"/>
          <w:szCs w:val="18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>which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387" w:right="5932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0227F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proofErr w:type="gramStart"/>
      <w:r w:rsidRPr="000227FB">
        <w:rPr>
          <w:rFonts w:ascii="Arial" w:hAnsi="Arial" w:cs="Arial"/>
          <w:color w:val="2A2A29"/>
          <w:w w:val="99"/>
          <w:sz w:val="24"/>
          <w:szCs w:val="24"/>
          <w:lang w:val="en-US"/>
        </w:rPr>
        <w:t>who</w:t>
      </w:r>
      <w:proofErr w:type="gramEnd"/>
    </w:p>
    <w:p w:rsidR="00927124" w:rsidRPr="000227FB" w:rsidRDefault="00927124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425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0227F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proofErr w:type="gramStart"/>
      <w:r w:rsidRPr="000227FB">
        <w:rPr>
          <w:rFonts w:ascii="Arial" w:hAnsi="Arial" w:cs="Arial"/>
          <w:color w:val="2A2A29"/>
          <w:sz w:val="24"/>
          <w:szCs w:val="24"/>
          <w:lang w:val="en-US"/>
        </w:rPr>
        <w:t>whose</w:t>
      </w:r>
      <w:proofErr w:type="gramEnd"/>
    </w:p>
    <w:p w:rsidR="00927124" w:rsidRPr="000227FB" w:rsidRDefault="00927124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327" w:lineRule="auto"/>
        <w:ind w:left="425" w:right="5667" w:hanging="337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9.  </w:t>
      </w:r>
      <w:r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</w:t>
      </w:r>
      <w:proofErr w:type="gramStart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a</w:t>
      </w:r>
      <w:proofErr w:type="gramEnd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)</w:t>
      </w:r>
      <w:r w:rsidRPr="000227FB">
        <w:rPr>
          <w:rFonts w:ascii="Times New Roman" w:hAnsi="Times New Roman"/>
          <w:b/>
          <w:bCs/>
          <w:color w:val="2A2A29"/>
          <w:spacing w:val="24"/>
          <w:sz w:val="18"/>
          <w:szCs w:val="18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when </w:t>
      </w: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0227F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6"/>
          <w:sz w:val="24"/>
          <w:szCs w:val="24"/>
          <w:lang w:val="en-US"/>
        </w:rPr>
        <w:t>un</w:t>
      </w:r>
      <w:r w:rsidRPr="000227FB">
        <w:rPr>
          <w:rFonts w:ascii="Arial" w:hAnsi="Arial" w:cs="Arial"/>
          <w:color w:val="2A2A29"/>
          <w:spacing w:val="-6"/>
          <w:w w:val="106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w w:val="99"/>
          <w:sz w:val="24"/>
          <w:szCs w:val="24"/>
          <w:lang w:val="en-US"/>
        </w:rPr>
        <w:t xml:space="preserve">s </w:t>
      </w: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0227F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6"/>
          <w:sz w:val="24"/>
          <w:szCs w:val="24"/>
          <w:lang w:val="en-US"/>
        </w:rPr>
        <w:t>whi</w:t>
      </w:r>
      <w:r w:rsidRPr="000227FB">
        <w:rPr>
          <w:rFonts w:ascii="Arial" w:hAnsi="Arial" w:cs="Arial"/>
          <w:color w:val="2A2A29"/>
          <w:spacing w:val="-6"/>
          <w:w w:val="106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  <w:color w:val="00000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327" w:lineRule="auto"/>
        <w:ind w:left="425" w:right="5682" w:hanging="425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10.  </w:t>
      </w:r>
      <w:r w:rsidRPr="000227FB">
        <w:rPr>
          <w:rFonts w:ascii="Times New Roman" w:hAnsi="Times New Roman"/>
          <w:b/>
          <w:bCs/>
          <w:color w:val="2A2A29"/>
          <w:spacing w:val="25"/>
          <w:sz w:val="20"/>
          <w:szCs w:val="20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</w:t>
      </w:r>
      <w:proofErr w:type="gramStart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a</w:t>
      </w:r>
      <w:proofErr w:type="gramEnd"/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)</w:t>
      </w:r>
      <w:r w:rsidRPr="000227FB">
        <w:rPr>
          <w:rFonts w:ascii="Times New Roman" w:hAnsi="Times New Roman"/>
          <w:b/>
          <w:bCs/>
          <w:color w:val="2A2A29"/>
          <w:spacing w:val="24"/>
          <w:sz w:val="18"/>
          <w:szCs w:val="18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 xml:space="preserve">which </w:t>
      </w: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0227F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whose </w:t>
      </w:r>
      <w:r w:rsidRPr="000227F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0227F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who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327" w:lineRule="auto"/>
        <w:ind w:left="425" w:right="5682" w:hanging="425"/>
        <w:rPr>
          <w:rFonts w:ascii="Arial" w:hAnsi="Arial" w:cs="Arial"/>
          <w:color w:val="000000"/>
          <w:sz w:val="24"/>
          <w:szCs w:val="24"/>
          <w:lang w:val="en-US"/>
        </w:rPr>
        <w:sectPr w:rsidR="00927124" w:rsidRPr="000227FB">
          <w:type w:val="continuous"/>
          <w:pgSz w:w="11920" w:h="16840"/>
          <w:pgMar w:top="1180" w:right="1220" w:bottom="620" w:left="0" w:header="720" w:footer="720" w:gutter="0"/>
          <w:cols w:num="2" w:space="720" w:equalWidth="0">
            <w:col w:w="2568" w:space="977"/>
            <w:col w:w="7155"/>
          </w:cols>
          <w:noEndnote/>
        </w:sectPr>
      </w:pPr>
    </w:p>
    <w:p w:rsidR="00927124" w:rsidRPr="000227FB" w:rsidRDefault="00CA39EB">
      <w:pPr>
        <w:widowControl w:val="0"/>
        <w:autoSpaceDE w:val="0"/>
        <w:autoSpaceDN w:val="0"/>
        <w:adjustRightInd w:val="0"/>
        <w:spacing w:before="51" w:after="0" w:line="319" w:lineRule="exact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lastRenderedPageBreak/>
        <w:pict>
          <v:polyline id="_x0000_s1239" style="position:absolute;left:0;text-align:left;z-index:-251561472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3" o:allowincell="f" fillcolor="#d5d5d4" stroked="f">
            <v:path arrowok="t"/>
          </v:polyline>
        </w:pict>
      </w:r>
      <w:r>
        <w:rPr>
          <w:noProof/>
        </w:rPr>
        <w:pict>
          <v:polyline id="_x0000_s1238" style="position:absolute;left:0;text-align:left;z-index:-251562496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3" o:allowincell="f" fillcolor="#9e9e9e" stroked="f">
            <v:path arrowok="t"/>
          </v:polyline>
        </w:pict>
      </w:r>
      <w:r>
        <w:rPr>
          <w:noProof/>
        </w:rPr>
        <w:pict>
          <v:polyline id="_x0000_s1237" style="position:absolute;left:0;text-align:left;z-index:-251563520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3" o:allowincell="f" fillcolor="#727272" stroked="f">
            <v:path arrowok="t"/>
          </v:polyline>
        </w:pict>
      </w:r>
      <w:r>
        <w:rPr>
          <w:noProof/>
        </w:rPr>
        <w:pict>
          <v:rect id="_x0000_s1236" style="position:absolute;left:0;text-align:left;margin-left:506.1pt;margin-top:0;width:89pt;height:29pt;z-index:-251564544;mso-position-horizontal-relative:page;mso-position-vertical-relative:page" o:regroupid="3" o:allowincell="f" filled="f" stroked="f">
            <v:textbox inset="0,0,0,0">
              <w:txbxContent>
                <w:p w:rsidR="00477A1C" w:rsidRDefault="00477A1C" w:rsidP="000C49D0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5" type="#_x0000_t75" style="width:88.8pt;height:28.7pt">
                        <v:imagedata r:id="rId8" o:title=""/>
                      </v:shape>
                    </w:pict>
                  </w:r>
                </w:p>
                <w:p w:rsidR="00477A1C" w:rsidRDefault="00477A1C" w:rsidP="000C49D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233" style="position:absolute;left:0;text-align:left;margin-left:462.55pt;margin-top:-51.55pt;width:26.15pt;height:23.75pt;z-index:-251565568" coordorigin="9251,149" coordsize="523,475" o:regroupid="3" o:allowincell="f">
            <v:shape id="_x0000_s1234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235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232" style="position:absolute;left:0;text-align:left;z-index:-251566592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3" o:allowincell="f" stroked="f">
            <v:path arrowok="t"/>
          </v:polyline>
        </w:pict>
      </w:r>
      <w:r>
        <w:rPr>
          <w:noProof/>
        </w:rPr>
        <w:pict>
          <v:group id="_x0000_s1229" style="position:absolute;left:0;text-align:left;margin-left:372.8pt;margin-top:-54.55pt;width:33.05pt;height:30.1pt;z-index:-251567616" coordorigin="7456,89" coordsize="661,602" o:regroupid="3" o:allowincell="f">
            <v:shape id="_x0000_s1230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231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228" style="position:absolute;left:0;text-align:left;z-index:-251568640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3" o:allowincell="f" stroked="f">
            <v:path arrowok="t"/>
          </v:polyline>
        </w:pict>
      </w:r>
      <w:r>
        <w:rPr>
          <w:noProof/>
        </w:rPr>
        <w:pict>
          <v:group id="_x0000_s1225" style="position:absolute;left:0;text-align:left;margin-left:283.6pt;margin-top:-58.45pt;width:40.05pt;height:36.6pt;z-index:-251569664" coordorigin="5672,11" coordsize="801,732" o:regroupid="3" o:allowincell="f">
            <v:shape id="_x0000_s1226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227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224" style="position:absolute;left:0;text-align:left;z-index:-251570688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3" o:allowincell="f" stroked="f">
            <v:path arrowok="t"/>
          </v:polyline>
        </w:pict>
      </w:r>
      <w:r>
        <w:rPr>
          <w:noProof/>
        </w:rPr>
        <w:pict>
          <v:rect id="_x0000_s1223" style="position:absolute;left:0;text-align:left;margin-left:0;margin-top:0;width:510pt;height:17pt;z-index:-251571712;mso-position-horizontal-relative:page;mso-position-vertical-relative:page" o:regroupid="3" o:allowincell="f" filled="f" stroked="f">
            <v:textbox inset="0,0,0,0">
              <w:txbxContent>
                <w:p w:rsidR="00477A1C" w:rsidRDefault="00477A1C" w:rsidP="000C49D0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4" type="#_x0000_t75" style="width:512.85pt;height:16.8pt">
                        <v:imagedata r:id="rId7" o:title=""/>
                      </v:shape>
                    </w:pict>
                  </w:r>
                </w:p>
                <w:p w:rsidR="00477A1C" w:rsidRDefault="00477A1C" w:rsidP="000C49D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477A1C">
        <w:rPr>
          <w:noProof/>
        </w:rPr>
        <w:pict>
          <v:shape id="_x0000_s1240" style="position:absolute;left:0;text-align:left;margin-left:63.35pt;margin-top:34.9pt;width:474.2pt;height:403.35pt;z-index:-251686400;mso-position-horizontal-relative:page;mso-position-vertical-relative:text" coordsize="9484,8067" o:allowincell="f" path="m340,l291,,247,,208,1,174,2,143,5,116,9,93,14,73,21,56,30,42,42,30,56,21,73,14,93,9,116,5,143,2,174,1,208,,247r,44l,340,,7726r,49l,7819r1,39l2,7892r3,31l9,7950r5,23l21,7993r9,17l42,8024r14,12l73,8045r20,7l116,8057r27,4l174,8064r34,1l247,8066r44,1l340,8067r8804,l9192,8067r44,-1l9275,8065r35,-1l9340,8061r27,-4l9390,8052r20,-7l9427,8036r14,-12l9453,8010r9,-17l9469,7973r6,-23l9479,7923r2,-31l9483,7858r1,-39l9484,7775r,-49l9484,340r,-49l9484,247r-1,-39l9481,174r-2,-31l9475,116r-6,-23l9462,73r-9,-17l9441,42,9427,30r-17,-9l9390,14,9367,9,9340,5,9310,2,9275,1,9236,r-44,l9144,,340,xe" filled="f" strokecolor="#9e9e9e" strokeweight="2pt">
            <v:path arrowok="t"/>
            <w10:wrap anchorx="page"/>
          </v:shape>
        </w:pict>
      </w:r>
      <w:r w:rsidR="00477A1C">
        <w:rPr>
          <w:noProof/>
        </w:rPr>
        <w:pict>
          <v:rect id="_x0000_s1241" style="position:absolute;left:0;text-align:left;margin-left:130.45pt;margin-top:6.1pt;width:34.6pt;height:13pt;z-index:-251674112;mso-position-horizontal-relative:page" o:allowincell="f" fillcolor="#dadada" stroked="f">
            <v:path arrowok="t"/>
            <w10:wrap anchorx="page"/>
          </v:rect>
        </w:pict>
      </w:r>
      <w:r w:rsidR="00927124" w:rsidRPr="000227FB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>D.</w:t>
      </w:r>
      <w:r w:rsidR="00927124" w:rsidRPr="000227FB">
        <w:rPr>
          <w:rFonts w:ascii="Times New Roman" w:hAnsi="Times New Roman"/>
          <w:b/>
          <w:bCs/>
          <w:color w:val="2A2A29"/>
          <w:spacing w:val="10"/>
          <w:position w:val="-1"/>
          <w:sz w:val="28"/>
          <w:szCs w:val="28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Read</w:t>
      </w:r>
      <w:r w:rsidR="00927124" w:rsidRPr="000227FB">
        <w:rPr>
          <w:rFonts w:ascii="Arial" w:hAnsi="Arial" w:cs="Arial"/>
          <w:color w:val="2A2A29"/>
          <w:spacing w:val="-6"/>
          <w:w w:val="95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927124" w:rsidRPr="000227FB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artic</w:t>
      </w:r>
      <w:r w:rsidR="00927124" w:rsidRPr="000227FB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46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about</w:t>
      </w:r>
      <w:r w:rsidR="00927124" w:rsidRPr="000227FB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what</w:t>
      </w:r>
      <w:r w:rsidR="00927124" w:rsidRPr="000227FB">
        <w:rPr>
          <w:rFonts w:ascii="Arial" w:hAnsi="Arial" w:cs="Arial"/>
          <w:color w:val="2A2A29"/>
          <w:spacing w:val="6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amous</w:t>
      </w:r>
      <w:r w:rsidR="00927124" w:rsidRPr="000227FB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peop</w:t>
      </w:r>
      <w:r w:rsidR="00927124" w:rsidRPr="000227FB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eat.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26" w:after="0" w:line="240" w:lineRule="auto"/>
        <w:ind w:left="4472" w:right="4363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 xml:space="preserve">What </w:t>
      </w:r>
      <w:r w:rsidR="00CA39EB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the</w:t>
      </w:r>
      <w:r w:rsidRPr="000227FB">
        <w:rPr>
          <w:rFonts w:ascii="Times New Roman" w:hAnsi="Times New Roman"/>
          <w:b/>
          <w:bCs/>
          <w:color w:val="2A2A29"/>
          <w:spacing w:val="15"/>
          <w:sz w:val="24"/>
          <w:szCs w:val="24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w w:val="115"/>
          <w:sz w:val="24"/>
          <w:szCs w:val="24"/>
          <w:lang w:val="en-US"/>
        </w:rPr>
        <w:t>Stars</w:t>
      </w:r>
      <w:r w:rsidRPr="000227FB">
        <w:rPr>
          <w:rFonts w:ascii="Times New Roman" w:hAnsi="Times New Roman"/>
          <w:b/>
          <w:bCs/>
          <w:color w:val="2A2A29"/>
          <w:spacing w:val="1"/>
          <w:w w:val="115"/>
          <w:sz w:val="24"/>
          <w:szCs w:val="24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w w:val="115"/>
          <w:sz w:val="24"/>
          <w:szCs w:val="24"/>
          <w:lang w:val="en-US"/>
        </w:rPr>
        <w:t>really</w:t>
      </w:r>
      <w:r w:rsidRPr="000227FB">
        <w:rPr>
          <w:rFonts w:ascii="Times New Roman" w:hAnsi="Times New Roman"/>
          <w:b/>
          <w:bCs/>
          <w:color w:val="2A2A29"/>
          <w:spacing w:val="-4"/>
          <w:w w:val="115"/>
          <w:sz w:val="24"/>
          <w:szCs w:val="24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w w:val="123"/>
          <w:sz w:val="24"/>
          <w:szCs w:val="24"/>
          <w:lang w:val="en-US"/>
        </w:rPr>
        <w:t>eat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3"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78" w:lineRule="auto"/>
        <w:ind w:left="1457" w:right="1286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Arial" w:hAnsi="Arial" w:cs="Arial"/>
          <w:color w:val="2A2A29"/>
          <w:sz w:val="24"/>
          <w:szCs w:val="24"/>
          <w:lang w:val="en-US"/>
        </w:rPr>
        <w:t>Chef</w:t>
      </w:r>
      <w:r w:rsidRPr="000227F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Ka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proofErr w:type="spellStart"/>
      <w:r w:rsidRPr="000227FB">
        <w:rPr>
          <w:rFonts w:ascii="Arial" w:hAnsi="Arial" w:cs="Arial"/>
          <w:color w:val="2A2A29"/>
          <w:sz w:val="24"/>
          <w:szCs w:val="24"/>
          <w:lang w:val="en-US"/>
        </w:rPr>
        <w:t>McA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oon</w:t>
      </w:r>
      <w:proofErr w:type="spellEnd"/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6"/>
          <w:w w:val="133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>ets</w:t>
      </w:r>
      <w:r w:rsidRPr="000227FB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us</w:t>
      </w:r>
      <w:r w:rsidRPr="000227FB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0227FB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0227F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0227FB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ood</w:t>
      </w:r>
      <w:r w:rsidRPr="000227F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sec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ets</w:t>
      </w:r>
      <w:r w:rsidRPr="000227FB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0227FB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Pr="000227FB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ebrity</w:t>
      </w:r>
      <w:r w:rsidRPr="000227FB">
        <w:rPr>
          <w:rFonts w:ascii="Arial" w:hAnsi="Arial" w:cs="Arial"/>
          <w:color w:val="2A2A29"/>
          <w:spacing w:val="4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clients.</w:t>
      </w:r>
      <w:r w:rsidRPr="000227FB">
        <w:rPr>
          <w:rFonts w:ascii="Arial" w:hAnsi="Arial" w:cs="Arial"/>
          <w:color w:val="2A2A29"/>
          <w:spacing w:val="3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She</w:t>
      </w:r>
      <w:r w:rsidRPr="000227F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0227FB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2"/>
          <w:sz w:val="24"/>
          <w:szCs w:val="24"/>
          <w:lang w:val="en-US"/>
        </w:rPr>
        <w:t xml:space="preserve">the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choi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chef</w:t>
      </w:r>
      <w:r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0227F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ev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al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A-li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ebrities,</w:t>
      </w:r>
      <w:r w:rsidRPr="000227FB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including</w:t>
      </w:r>
      <w:r w:rsidRPr="000227F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Mi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anda Kerr</w:t>
      </w:r>
      <w:r w:rsidRPr="000227FB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0227F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husband</w:t>
      </w:r>
      <w:r w:rsidRPr="000227F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Orlando B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oom,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Gwyneth</w:t>
      </w:r>
      <w:r w:rsidRPr="000227FB">
        <w:rPr>
          <w:rFonts w:ascii="Arial" w:hAnsi="Arial" w:cs="Arial"/>
          <w:color w:val="2A2A29"/>
          <w:spacing w:val="-11"/>
          <w:w w:val="96"/>
          <w:sz w:val="24"/>
          <w:szCs w:val="24"/>
          <w:lang w:val="en-US"/>
        </w:rPr>
        <w:t xml:space="preserve"> </w:t>
      </w:r>
      <w:proofErr w:type="spellStart"/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alt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</w:t>
      </w:r>
      <w:proofErr w:type="spellEnd"/>
      <w:r w:rsidRPr="000227FB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0227F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husband</w:t>
      </w:r>
      <w:r w:rsidRPr="000227FB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Chris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Martin,</w:t>
      </w:r>
      <w:r w:rsidRPr="000227FB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5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tev</w:t>
      </w:r>
      <w:r w:rsidRPr="000227FB">
        <w:rPr>
          <w:rFonts w:ascii="Arial" w:hAnsi="Arial" w:cs="Arial"/>
          <w:color w:val="2A2A29"/>
          <w:w w:val="95"/>
          <w:sz w:val="24"/>
          <w:szCs w:val="24"/>
          <w:lang w:val="en-US"/>
        </w:rPr>
        <w:t>en</w:t>
      </w:r>
      <w:r w:rsidRPr="000227FB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Spielbe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Pr="000227F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0227F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his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wi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Ka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e </w:t>
      </w:r>
      <w:proofErr w:type="spellStart"/>
      <w:r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Capshaw</w:t>
      </w:r>
      <w:proofErr w:type="spellEnd"/>
      <w:r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,</w:t>
      </w:r>
      <w:r w:rsidRPr="000227FB">
        <w:rPr>
          <w:rFonts w:ascii="Arial" w:hAnsi="Arial" w:cs="Arial"/>
          <w:color w:val="2A2A29"/>
          <w:spacing w:val="-8"/>
          <w:w w:val="9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Meg</w:t>
      </w:r>
      <w:r w:rsidRPr="000227FB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an,</w:t>
      </w:r>
      <w:r w:rsidRPr="000227FB">
        <w:rPr>
          <w:rFonts w:ascii="Arial" w:hAnsi="Arial" w:cs="Arial"/>
          <w:color w:val="2A2A29"/>
          <w:spacing w:val="-9"/>
          <w:w w:val="94"/>
          <w:sz w:val="24"/>
          <w:szCs w:val="24"/>
          <w:lang w:val="en-US"/>
        </w:rPr>
        <w:t xml:space="preserve"> </w:t>
      </w:r>
      <w:proofErr w:type="spellStart"/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Cour</w:t>
      </w:r>
      <w:r w:rsidRPr="000227FB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en</w:t>
      </w:r>
      <w:r w:rsidRPr="000227FB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y</w:t>
      </w:r>
      <w:proofErr w:type="spellEnd"/>
      <w:r w:rsidRPr="000227FB">
        <w:rPr>
          <w:rFonts w:ascii="Arial" w:hAnsi="Arial" w:cs="Arial"/>
          <w:color w:val="2A2A29"/>
          <w:spacing w:val="40"/>
          <w:w w:val="9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pacing w:val="-5"/>
          <w:w w:val="94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x</w:t>
      </w:r>
      <w:r w:rsidRPr="000227FB">
        <w:rPr>
          <w:rFonts w:ascii="Arial" w:hAnsi="Arial" w:cs="Arial"/>
          <w:color w:val="2A2A29"/>
          <w:spacing w:val="-15"/>
          <w:w w:val="9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0227FB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5"/>
          <w:sz w:val="24"/>
          <w:szCs w:val="24"/>
          <w:lang w:val="en-US"/>
        </w:rPr>
        <w:t>David</w:t>
      </w:r>
      <w:r w:rsidRPr="000227FB">
        <w:rPr>
          <w:rFonts w:ascii="Arial" w:hAnsi="Arial" w:cs="Arial"/>
          <w:color w:val="2A2A29"/>
          <w:spacing w:val="-8"/>
          <w:w w:val="95"/>
          <w:sz w:val="24"/>
          <w:szCs w:val="24"/>
          <w:lang w:val="en-US"/>
        </w:rPr>
        <w:t xml:space="preserve"> </w:t>
      </w:r>
      <w:proofErr w:type="spellStart"/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quet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spellEnd"/>
      <w:r w:rsidRPr="000227FB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proofErr w:type="spellStart"/>
      <w:r w:rsidRPr="000227FB">
        <w:rPr>
          <w:rFonts w:ascii="Arial" w:hAnsi="Arial" w:cs="Arial"/>
          <w:color w:val="2A2A29"/>
          <w:w w:val="98"/>
          <w:sz w:val="24"/>
          <w:szCs w:val="24"/>
          <w:lang w:val="en-US"/>
        </w:rPr>
        <w:t>McA</w:t>
      </w:r>
      <w:r w:rsidRPr="000227FB">
        <w:rPr>
          <w:rFonts w:ascii="Arial" w:hAnsi="Arial" w:cs="Arial"/>
          <w:color w:val="2A2A29"/>
          <w:spacing w:val="-5"/>
          <w:w w:val="98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w w:val="98"/>
          <w:sz w:val="24"/>
          <w:szCs w:val="24"/>
          <w:lang w:val="en-US"/>
        </w:rPr>
        <w:t>oon</w:t>
      </w:r>
      <w:proofErr w:type="spellEnd"/>
      <w:r w:rsidRPr="000227FB">
        <w:rPr>
          <w:rFonts w:ascii="Arial" w:hAnsi="Arial" w:cs="Arial"/>
          <w:color w:val="2A2A29"/>
          <w:spacing w:val="-8"/>
          <w:w w:val="9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oman</w:t>
      </w:r>
      <w:r w:rsidRPr="000227F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behind the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delicious</w:t>
      </w:r>
      <w:r w:rsidRPr="000227F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ood</w:t>
      </w:r>
      <w:r w:rsidRPr="000227FB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ser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0227FB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Pr="000227F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Hol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ood</w:t>
      </w:r>
      <w:r w:rsidRPr="000227FB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dinner</w:t>
      </w:r>
      <w:r w:rsidRPr="000227FB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parties</w:t>
      </w:r>
      <w:r w:rsidRPr="000227F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0227F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5"/>
          <w:sz w:val="24"/>
          <w:szCs w:val="24"/>
          <w:lang w:val="en-US"/>
        </w:rPr>
        <w:t>Sunday</w:t>
      </w:r>
      <w:r w:rsidRPr="000227FB">
        <w:rPr>
          <w:rFonts w:ascii="Arial" w:hAnsi="Arial" w:cs="Arial"/>
          <w:color w:val="2A2A29"/>
          <w:spacing w:val="-9"/>
          <w:w w:val="9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soi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ees,</w:t>
      </w:r>
      <w:r w:rsidRPr="000227FB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as</w:t>
      </w:r>
      <w:r w:rsidRPr="000227FB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w w:val="112"/>
          <w:sz w:val="24"/>
          <w:szCs w:val="24"/>
          <w:lang w:val="en-US"/>
        </w:rPr>
        <w:t xml:space="preserve">ell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as</w:t>
      </w:r>
      <w:r w:rsidRPr="000227FB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0227FB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dishes</w:t>
      </w:r>
      <w:r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Pr="000227FB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dinner</w:t>
      </w:r>
      <w:r w:rsidRPr="000227F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ab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0227FB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0227F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ami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meal</w:t>
      </w:r>
      <w:r w:rsidRPr="000227F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times.</w:t>
      </w:r>
      <w:r w:rsidRPr="000227FB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“</w:t>
      </w:r>
      <w:r w:rsidRPr="000227F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ood is</w:t>
      </w:r>
      <w:r w:rsidRPr="000227F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one</w:t>
      </w:r>
      <w:r w:rsidRPr="000227FB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0227FB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8"/>
          <w:sz w:val="24"/>
          <w:szCs w:val="24"/>
          <w:lang w:val="en-US"/>
        </w:rPr>
        <w:t>g</w:t>
      </w:r>
      <w:r w:rsidRPr="000227FB">
        <w:rPr>
          <w:rFonts w:ascii="Arial" w:hAnsi="Arial" w:cs="Arial"/>
          <w:color w:val="2A2A29"/>
          <w:spacing w:val="-8"/>
          <w:w w:val="10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99"/>
          <w:sz w:val="24"/>
          <w:szCs w:val="24"/>
          <w:lang w:val="en-US"/>
        </w:rPr>
        <w:t>ea</w:t>
      </w:r>
      <w:r w:rsidRPr="000227FB">
        <w:rPr>
          <w:rFonts w:ascii="Arial" w:hAnsi="Arial" w:cs="Arial"/>
          <w:color w:val="2A2A29"/>
          <w:spacing w:val="-2"/>
          <w:w w:val="99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w w:val="119"/>
          <w:sz w:val="24"/>
          <w:szCs w:val="24"/>
          <w:lang w:val="en-US"/>
        </w:rPr>
        <w:t xml:space="preserve">t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j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ys</w:t>
      </w:r>
      <w:r w:rsidRPr="000227FB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in our</w:t>
      </w:r>
      <w:r w:rsidRPr="000227FB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0227F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Pr="000227F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eat</w:t>
      </w:r>
      <w:r w:rsidRPr="000227FB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oper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,”</w:t>
      </w:r>
      <w:r w:rsidRPr="000227FB">
        <w:rPr>
          <w:rFonts w:ascii="Arial" w:hAnsi="Arial" w:cs="Arial"/>
          <w:color w:val="2A2A29"/>
          <w:spacing w:val="39"/>
          <w:sz w:val="24"/>
          <w:szCs w:val="24"/>
          <w:lang w:val="en-US"/>
        </w:rPr>
        <w:t xml:space="preserve"> </w:t>
      </w:r>
      <w:proofErr w:type="spellStart"/>
      <w:r w:rsidRPr="000227FB">
        <w:rPr>
          <w:rFonts w:ascii="Arial" w:hAnsi="Arial" w:cs="Arial"/>
          <w:color w:val="2A2A29"/>
          <w:sz w:val="24"/>
          <w:szCs w:val="24"/>
          <w:lang w:val="en-US"/>
        </w:rPr>
        <w:t>McA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oon</w:t>
      </w:r>
      <w:proofErr w:type="spellEnd"/>
      <w:r w:rsidRPr="000227F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says.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" w:after="0" w:line="278" w:lineRule="auto"/>
        <w:ind w:left="1457" w:right="1286" w:firstLine="28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So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Pr="000227FB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0227FB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0227FB">
        <w:rPr>
          <w:rFonts w:ascii="Arial" w:hAnsi="Arial" w:cs="Arial"/>
          <w:color w:val="2A2A29"/>
          <w:spacing w:val="4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0227FB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Pr="000227FB">
        <w:rPr>
          <w:rFonts w:ascii="Arial" w:hAnsi="Arial" w:cs="Arial"/>
          <w:color w:val="2A2A29"/>
          <w:spacing w:val="3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ood</w:t>
      </w:r>
      <w:r w:rsidRPr="000227FB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0227FB">
        <w:rPr>
          <w:rFonts w:ascii="Arial" w:hAnsi="Arial" w:cs="Arial"/>
          <w:color w:val="2A2A29"/>
          <w:spacing w:val="4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0227FB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0227FB">
        <w:rPr>
          <w:rFonts w:ascii="Arial" w:hAnsi="Arial" w:cs="Arial"/>
          <w:color w:val="2A2A29"/>
          <w:spacing w:val="4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so</w:t>
      </w:r>
      <w:r w:rsidRPr="000227FB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special?</w:t>
      </w:r>
      <w:r w:rsidRPr="000227F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proofErr w:type="spellStart"/>
      <w:r w:rsidRPr="000227FB">
        <w:rPr>
          <w:rFonts w:ascii="Arial" w:hAnsi="Arial" w:cs="Arial"/>
          <w:color w:val="2A2A29"/>
          <w:sz w:val="24"/>
          <w:szCs w:val="24"/>
          <w:lang w:val="en-US"/>
        </w:rPr>
        <w:t>McA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oon</w:t>
      </w:r>
      <w:proofErr w:type="spellEnd"/>
      <w:r w:rsidRPr="000227F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says: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“It</w:t>
      </w:r>
      <w:r w:rsidRPr="000227F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 a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ways healthy</w:t>
      </w:r>
      <w:r w:rsidRPr="000227F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0227FB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ean,</w:t>
      </w:r>
      <w:r w:rsidRPr="000227FB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but</w:t>
      </w:r>
      <w:r w:rsidRPr="000227F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0227F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proofErr w:type="spellStart"/>
      <w:r w:rsidRPr="000227FB">
        <w:rPr>
          <w:rFonts w:ascii="Arial" w:hAnsi="Arial" w:cs="Arial"/>
          <w:color w:val="2A2A29"/>
          <w:sz w:val="24"/>
          <w:szCs w:val="24"/>
          <w:lang w:val="en-US"/>
        </w:rPr>
        <w:t>fla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our</w:t>
      </w:r>
      <w:proofErr w:type="spellEnd"/>
      <w:r w:rsidRPr="000227F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0227FB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di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tinguishes</w:t>
      </w:r>
      <w:r w:rsidRPr="000227F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0227FB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ood</w:t>
      </w:r>
      <w:r w:rsidRPr="000227F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0227FB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get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0227FB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Pr="000227FB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 xml:space="preserve">using </w:t>
      </w:r>
      <w:r w:rsidRPr="000227FB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>ots</w:t>
      </w:r>
      <w:r w:rsidRPr="000227F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0227FB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esh</w:t>
      </w:r>
      <w:r w:rsidRPr="000227FB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herbs</w:t>
      </w:r>
      <w:r w:rsidRPr="000227FB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spi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0227FB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good</w:t>
      </w:r>
      <w:r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quality</w:t>
      </w:r>
      <w:r w:rsidRPr="000227FB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esh</w:t>
      </w:r>
      <w:r w:rsidRPr="000227FB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oducts</w:t>
      </w:r>
      <w:r w:rsidRPr="000227FB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4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esh</w:t>
      </w:r>
      <w:r w:rsidRPr="000227FB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ege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ab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es, meat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0227F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7"/>
          <w:sz w:val="24"/>
          <w:szCs w:val="24"/>
          <w:lang w:val="en-US"/>
        </w:rPr>
        <w:t>fish.”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" w:after="0" w:line="278" w:lineRule="auto"/>
        <w:ind w:left="1457" w:right="1286" w:firstLine="28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Arial" w:hAnsi="Arial" w:cs="Arial"/>
          <w:color w:val="2A2A29"/>
          <w:sz w:val="24"/>
          <w:szCs w:val="24"/>
          <w:lang w:val="en-US"/>
        </w:rPr>
        <w:t>Chef</w:t>
      </w:r>
      <w:r w:rsidRPr="000227F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proofErr w:type="spellStart"/>
      <w:r w:rsidRPr="000227FB">
        <w:rPr>
          <w:rFonts w:ascii="Arial" w:hAnsi="Arial" w:cs="Arial"/>
          <w:color w:val="2A2A29"/>
          <w:sz w:val="24"/>
          <w:szCs w:val="24"/>
          <w:lang w:val="en-US"/>
        </w:rPr>
        <w:t>McA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oon</w:t>
      </w:r>
      <w:proofErr w:type="spellEnd"/>
      <w:r w:rsidRPr="000227FB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began</w:t>
      </w:r>
      <w:r w:rsidRPr="000227F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ooking</w:t>
      </w:r>
      <w:r w:rsidRPr="000227F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0227FB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Orlando</w:t>
      </w:r>
      <w:r w:rsidRPr="000227F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oom</w:t>
      </w:r>
      <w:r w:rsidRPr="000227FB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af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0227FB">
        <w:rPr>
          <w:rFonts w:ascii="Arial" w:hAnsi="Arial" w:cs="Arial"/>
          <w:color w:val="2A2A29"/>
          <w:spacing w:val="3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Gwyneth</w:t>
      </w:r>
      <w:r w:rsidRPr="000227FB">
        <w:rPr>
          <w:rFonts w:ascii="Arial" w:hAnsi="Arial" w:cs="Arial"/>
          <w:color w:val="2A2A29"/>
          <w:spacing w:val="9"/>
          <w:w w:val="96"/>
          <w:sz w:val="24"/>
          <w:szCs w:val="24"/>
          <w:lang w:val="en-US"/>
        </w:rPr>
        <w:t xml:space="preserve"> </w:t>
      </w:r>
      <w:proofErr w:type="spellStart"/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alt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</w:t>
      </w:r>
      <w:proofErr w:type="spellEnd"/>
      <w:r w:rsidRPr="000227FB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12"/>
          <w:sz w:val="24"/>
          <w:szCs w:val="24"/>
          <w:lang w:val="en-US"/>
        </w:rPr>
        <w:t>int</w:t>
      </w:r>
      <w:r w:rsidRPr="000227FB">
        <w:rPr>
          <w:rFonts w:ascii="Arial" w:hAnsi="Arial" w:cs="Arial"/>
          <w:color w:val="2A2A29"/>
          <w:spacing w:val="-8"/>
          <w:w w:val="112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98"/>
          <w:sz w:val="24"/>
          <w:szCs w:val="24"/>
          <w:lang w:val="en-US"/>
        </w:rPr>
        <w:t>odu</w:t>
      </w:r>
      <w:r w:rsidRPr="000227FB">
        <w:rPr>
          <w:rFonts w:ascii="Arial" w:hAnsi="Arial" w:cs="Arial"/>
          <w:color w:val="2A2A29"/>
          <w:spacing w:val="-4"/>
          <w:w w:val="98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 xml:space="preserve">ed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them</w:t>
      </w:r>
      <w:r w:rsidRPr="000227FB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0227FB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one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0227F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Pr="000227F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abu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ous</w:t>
      </w:r>
      <w:r w:rsidRPr="000227FB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parties.</w:t>
      </w:r>
      <w:r w:rsidRPr="000227FB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as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Pr="000227F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0227F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Pr="000227F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0227F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105"/>
          <w:sz w:val="24"/>
          <w:szCs w:val="24"/>
          <w:lang w:val="en-US"/>
        </w:rPr>
        <w:t>eal</w:t>
      </w:r>
      <w:r w:rsidRPr="000227FB">
        <w:rPr>
          <w:rFonts w:ascii="Arial" w:hAnsi="Arial" w:cs="Arial"/>
          <w:color w:val="2A2A29"/>
          <w:spacing w:val="-6"/>
          <w:w w:val="105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w w:val="105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6"/>
          <w:w w:val="10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w w:val="119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w w:val="95"/>
          <w:sz w:val="24"/>
          <w:szCs w:val="24"/>
          <w:lang w:val="en-US"/>
        </w:rPr>
        <w:t xml:space="preserve">o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eat</w:t>
      </w:r>
      <w:r w:rsidRPr="000227FB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0227F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0227F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Pr="000227F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she</w:t>
      </w:r>
      <w:r w:rsidRPr="000227FB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old</w:t>
      </w:r>
      <w:r w:rsidRPr="000227FB">
        <w:rPr>
          <w:rFonts w:ascii="Arial" w:hAnsi="Arial" w:cs="Arial"/>
          <w:color w:val="2A2A29"/>
          <w:spacing w:val="3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us:</w:t>
      </w:r>
      <w:r w:rsidRPr="000227FB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“Kerr </w:t>
      </w:r>
      <w:r w:rsidRPr="000227FB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w w:val="97"/>
          <w:sz w:val="24"/>
          <w:szCs w:val="24"/>
          <w:lang w:val="en-US"/>
        </w:rPr>
        <w:t>es</w:t>
      </w:r>
      <w:r w:rsidRPr="000227FB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wild</w:t>
      </w:r>
      <w:r w:rsidRPr="000227FB">
        <w:rPr>
          <w:rFonts w:ascii="Arial" w:hAnsi="Arial" w:cs="Arial"/>
          <w:color w:val="2A2A29"/>
          <w:spacing w:val="3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salmon,</w:t>
      </w:r>
      <w:r w:rsidRPr="000227FB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>ots</w:t>
      </w:r>
      <w:r w:rsidRPr="000227FB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0227FB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esh</w:t>
      </w:r>
      <w:r w:rsidRPr="000227FB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eggies</w:t>
      </w:r>
      <w:r w:rsidRPr="000227FB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and salads,</w:t>
      </w:r>
      <w:r w:rsidRPr="000227FB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3"/>
          <w:w w:val="95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w w:val="95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3"/>
          <w:w w:val="95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w w:val="95"/>
          <w:sz w:val="24"/>
          <w:szCs w:val="24"/>
          <w:lang w:val="en-US"/>
        </w:rPr>
        <w:t>ao</w:t>
      </w:r>
      <w:r w:rsidRPr="000227FB">
        <w:rPr>
          <w:rFonts w:ascii="Arial" w:hAnsi="Arial" w:cs="Arial"/>
          <w:color w:val="2A2A29"/>
          <w:spacing w:val="-7"/>
          <w:w w:val="9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wder</w:t>
      </w:r>
      <w:r w:rsidRPr="000227F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0227F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onut.</w:t>
      </w:r>
      <w:r w:rsidRPr="000227FB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oom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w w:val="97"/>
          <w:sz w:val="24"/>
          <w:szCs w:val="24"/>
          <w:lang w:val="en-US"/>
        </w:rPr>
        <w:t>es</w:t>
      </w:r>
      <w:r w:rsidRPr="000227F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tur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bu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ge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s.</w:t>
      </w:r>
      <w:r w:rsidRPr="000227F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0227F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ways</w:t>
      </w:r>
      <w:r w:rsidRPr="000227FB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asking</w:t>
      </w:r>
      <w:r w:rsidRPr="000227F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 xml:space="preserve">me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0227F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0227FB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him.</w:t>
      </w:r>
      <w:r w:rsidRPr="000227FB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Although</w:t>
      </w:r>
      <w:r w:rsidRPr="000227FB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Pr="000227FB">
        <w:rPr>
          <w:rFonts w:ascii="Arial" w:hAnsi="Arial" w:cs="Arial"/>
          <w:color w:val="2A2A29"/>
          <w:spacing w:val="43"/>
          <w:sz w:val="24"/>
          <w:szCs w:val="24"/>
          <w:lang w:val="en-US"/>
        </w:rPr>
        <w:t xml:space="preserve"> </w:t>
      </w:r>
      <w:proofErr w:type="spellStart"/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ouri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spellEnd"/>
      <w:r w:rsidRPr="000227FB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dishes,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do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eat</w:t>
      </w:r>
      <w:r w:rsidRPr="000227FB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bit</w:t>
      </w:r>
      <w:r w:rsidRPr="000227FB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 xml:space="preserve">of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ev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erything.</w:t>
      </w:r>
      <w:r w:rsidRPr="000227FB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0227F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su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0227FB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a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aried</w:t>
      </w:r>
      <w:r w:rsidRPr="000227F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healthy</w:t>
      </w:r>
      <w:r w:rsidRPr="000227FB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diet</w:t>
      </w:r>
      <w:r w:rsidRPr="000227FB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0227FB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>ots</w:t>
      </w:r>
      <w:r w:rsidRPr="000227FB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0227F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fruit</w:t>
      </w:r>
      <w:r w:rsidRPr="000227FB">
        <w:rPr>
          <w:rFonts w:ascii="Arial" w:hAnsi="Arial" w:cs="Arial"/>
          <w:color w:val="2A2A29"/>
          <w:spacing w:val="5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and </w:t>
      </w:r>
      <w:r w:rsidRPr="000227FB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w w:val="98"/>
          <w:sz w:val="24"/>
          <w:szCs w:val="24"/>
          <w:lang w:val="en-US"/>
        </w:rPr>
        <w:t>ege</w:t>
      </w:r>
      <w:r w:rsidRPr="000227FB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w w:val="98"/>
          <w:sz w:val="24"/>
          <w:szCs w:val="24"/>
          <w:lang w:val="en-US"/>
        </w:rPr>
        <w:t>ab</w:t>
      </w:r>
      <w:r w:rsidRPr="000227FB">
        <w:rPr>
          <w:rFonts w:ascii="Arial" w:hAnsi="Arial" w:cs="Arial"/>
          <w:color w:val="2A2A29"/>
          <w:spacing w:val="-6"/>
          <w:w w:val="98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w w:val="98"/>
          <w:sz w:val="24"/>
          <w:szCs w:val="24"/>
          <w:lang w:val="en-US"/>
        </w:rPr>
        <w:t>es.</w:t>
      </w:r>
      <w:r w:rsidRPr="000227FB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5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w w:val="95"/>
          <w:sz w:val="24"/>
          <w:szCs w:val="24"/>
          <w:lang w:val="en-US"/>
        </w:rPr>
        <w:t>oid</w:t>
      </w:r>
      <w:r w:rsidRPr="000227FB">
        <w:rPr>
          <w:rFonts w:ascii="Arial" w:hAnsi="Arial" w:cs="Arial"/>
          <w:color w:val="2A2A29"/>
          <w:spacing w:val="1"/>
          <w:w w:val="9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making</w:t>
      </w:r>
      <w:r w:rsidRPr="000227FB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fried</w:t>
      </w:r>
      <w:r w:rsidRPr="000227F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ood</w:t>
      </w:r>
      <w:r w:rsidRPr="000227F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0227F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them,</w:t>
      </w:r>
      <w:r w:rsidRPr="000227F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as</w:t>
      </w:r>
      <w:r w:rsidRPr="000227F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0227F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0227F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not a</w:t>
      </w:r>
      <w:r w:rsidRPr="000227F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healthy</w:t>
      </w:r>
      <w:r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3"/>
          <w:sz w:val="24"/>
          <w:szCs w:val="24"/>
          <w:lang w:val="en-US"/>
        </w:rPr>
        <w:t>option.”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" w:after="0" w:line="278" w:lineRule="auto"/>
        <w:ind w:left="1457" w:right="1287" w:firstLine="28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as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Pr="000227FB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Pr="000227F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proofErr w:type="gramStart"/>
      <w:r w:rsidRPr="000227F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0227F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0227F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sec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et</w:t>
      </w:r>
      <w:r w:rsidRPr="000227F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0227FB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easing</w:t>
      </w:r>
      <w:r w:rsidRPr="000227FB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ebrities</w:t>
      </w:r>
      <w:proofErr w:type="gramEnd"/>
      <w:r w:rsidRPr="000227FB">
        <w:rPr>
          <w:rFonts w:ascii="Arial" w:hAnsi="Arial" w:cs="Arial"/>
          <w:color w:val="2A2A29"/>
          <w:spacing w:val="4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she</w:t>
      </w:r>
      <w:r w:rsidRPr="000227F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0227FB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ou </w:t>
      </w:r>
      <w:r w:rsidRPr="000227F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an’t</w:t>
      </w:r>
      <w:r w:rsidRPr="000227FB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0227F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af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aid</w:t>
      </w:r>
      <w:r w:rsidRPr="000227FB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of mixing</w:t>
      </w:r>
      <w:r w:rsidRPr="000227F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ing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edients</w:t>
      </w:r>
      <w:r w:rsidRPr="000227FB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0227F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trying</w:t>
      </w:r>
      <w:r w:rsidRPr="000227F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out</w:t>
      </w:r>
      <w:r w:rsidRPr="000227F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things</w:t>
      </w:r>
      <w:r w:rsidRPr="000227FB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but</w:t>
      </w:r>
      <w:r w:rsidRPr="000227FB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0227FB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ev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Pr="000227FB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days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0227F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Pr="000227FB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ook</w:t>
      </w:r>
      <w:r w:rsidRPr="000227F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something</w:t>
      </w:r>
      <w:r w:rsidRPr="000227F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0227FB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105"/>
          <w:sz w:val="24"/>
          <w:szCs w:val="24"/>
          <w:lang w:val="en-US"/>
        </w:rPr>
        <w:t>eal</w:t>
      </w:r>
      <w:r w:rsidRPr="000227FB">
        <w:rPr>
          <w:rFonts w:ascii="Arial" w:hAnsi="Arial" w:cs="Arial"/>
          <w:color w:val="2A2A29"/>
          <w:spacing w:val="-6"/>
          <w:w w:val="105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w w:val="105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good</w:t>
      </w:r>
      <w:r w:rsidRPr="000227FB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old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tur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5"/>
          <w:sz w:val="24"/>
          <w:szCs w:val="24"/>
          <w:lang w:val="en-US"/>
        </w:rPr>
        <w:t>bu</w:t>
      </w:r>
      <w:r w:rsidRPr="000227FB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ge</w:t>
      </w:r>
      <w:r w:rsidRPr="000227FB">
        <w:rPr>
          <w:rFonts w:ascii="Arial" w:hAnsi="Arial" w:cs="Arial"/>
          <w:color w:val="2A2A29"/>
          <w:spacing w:val="-29"/>
          <w:w w:val="126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25" w:lineRule="exact"/>
        <w:ind w:left="763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0227FB">
        <w:rPr>
          <w:rFonts w:ascii="Arial" w:hAnsi="Arial" w:cs="Arial"/>
          <w:color w:val="2A2A29"/>
          <w:w w:val="92"/>
          <w:position w:val="-1"/>
          <w:sz w:val="20"/>
          <w:szCs w:val="20"/>
          <w:lang w:val="en-US"/>
        </w:rPr>
        <w:t>(Ada</w:t>
      </w:r>
      <w:r w:rsidRPr="000227FB">
        <w:rPr>
          <w:rFonts w:ascii="Arial" w:hAnsi="Arial" w:cs="Arial"/>
          <w:color w:val="2A2A29"/>
          <w:spacing w:val="-1"/>
          <w:w w:val="92"/>
          <w:position w:val="-1"/>
          <w:sz w:val="20"/>
          <w:szCs w:val="20"/>
          <w:lang w:val="en-US"/>
        </w:rPr>
        <w:t>pt</w:t>
      </w:r>
      <w:r w:rsidRPr="000227FB">
        <w:rPr>
          <w:rFonts w:ascii="Arial" w:hAnsi="Arial" w:cs="Arial"/>
          <w:color w:val="2A2A29"/>
          <w:w w:val="92"/>
          <w:position w:val="-1"/>
          <w:sz w:val="20"/>
          <w:szCs w:val="20"/>
          <w:lang w:val="en-US"/>
        </w:rPr>
        <w:t>ed</w:t>
      </w:r>
      <w:r w:rsidRPr="000227FB">
        <w:rPr>
          <w:rFonts w:ascii="Arial" w:hAnsi="Arial" w:cs="Arial"/>
          <w:color w:val="2A2A29"/>
          <w:spacing w:val="-2"/>
          <w:w w:val="92"/>
          <w:position w:val="-1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f</w:t>
      </w:r>
      <w:r w:rsidRPr="000227FB">
        <w:rPr>
          <w:rFonts w:ascii="Arial" w:hAnsi="Arial" w:cs="Arial"/>
          <w:color w:val="2A2A29"/>
          <w:spacing w:val="-4"/>
          <w:position w:val="-1"/>
          <w:sz w:val="20"/>
          <w:szCs w:val="20"/>
          <w:lang w:val="en-US"/>
        </w:rPr>
        <w:t>r</w:t>
      </w:r>
      <w:r w:rsidRPr="000227FB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om:</w:t>
      </w:r>
      <w:r w:rsidRPr="000227FB">
        <w:rPr>
          <w:rFonts w:ascii="Arial" w:hAnsi="Arial" w:cs="Arial"/>
          <w:color w:val="2A2A29"/>
          <w:spacing w:val="-1"/>
          <w:position w:val="-1"/>
          <w:sz w:val="20"/>
          <w:szCs w:val="20"/>
          <w:lang w:val="en-US"/>
        </w:rPr>
        <w:t xml:space="preserve"> </w:t>
      </w:r>
      <w:hyperlink r:id="rId28" w:history="1">
        <w:r w:rsidRPr="000227FB">
          <w:rPr>
            <w:rFonts w:ascii="Arial" w:hAnsi="Arial" w:cs="Arial"/>
            <w:color w:val="2A2A29"/>
            <w:spacing w:val="2"/>
            <w:w w:val="94"/>
            <w:position w:val="-1"/>
            <w:sz w:val="20"/>
            <w:szCs w:val="20"/>
            <w:lang w:val="en-US"/>
          </w:rPr>
          <w:t>ww</w:t>
        </w:r>
        <w:r w:rsidRPr="000227FB">
          <w:rPr>
            <w:rFonts w:ascii="Arial" w:hAnsi="Arial" w:cs="Arial"/>
            <w:color w:val="2A2A29"/>
            <w:spacing w:val="-10"/>
            <w:w w:val="94"/>
            <w:position w:val="-1"/>
            <w:sz w:val="20"/>
            <w:szCs w:val="20"/>
            <w:lang w:val="en-US"/>
          </w:rPr>
          <w:t>w</w:t>
        </w:r>
        <w:r w:rsidRPr="000227FB">
          <w:rPr>
            <w:rFonts w:ascii="Arial" w:hAnsi="Arial" w:cs="Arial"/>
            <w:color w:val="2A2A29"/>
            <w:w w:val="94"/>
            <w:position w:val="-1"/>
            <w:sz w:val="20"/>
            <w:szCs w:val="20"/>
            <w:lang w:val="en-US"/>
          </w:rPr>
          <w:t>.</w:t>
        </w:r>
        <w:r w:rsidRPr="000227FB">
          <w:rPr>
            <w:rFonts w:ascii="Arial" w:hAnsi="Arial" w:cs="Arial"/>
            <w:color w:val="2A2A29"/>
            <w:spacing w:val="-2"/>
            <w:w w:val="94"/>
            <w:position w:val="-1"/>
            <w:sz w:val="20"/>
            <w:szCs w:val="20"/>
            <w:lang w:val="en-US"/>
          </w:rPr>
          <w:t xml:space="preserve"> </w:t>
        </w:r>
      </w:hyperlink>
      <w:r w:rsidRPr="000227FB">
        <w:rPr>
          <w:rFonts w:ascii="Arial" w:hAnsi="Arial" w:cs="Arial"/>
          <w:color w:val="2A2A29"/>
          <w:spacing w:val="-1"/>
          <w:position w:val="-1"/>
          <w:sz w:val="20"/>
          <w:szCs w:val="20"/>
          <w:lang w:val="en-US"/>
        </w:rPr>
        <w:t>t</w:t>
      </w:r>
      <w:r w:rsidRPr="000227FB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eenink.</w:t>
      </w:r>
      <w:r w:rsidRPr="000227FB">
        <w:rPr>
          <w:rFonts w:ascii="Arial" w:hAnsi="Arial" w:cs="Arial"/>
          <w:color w:val="2A2A29"/>
          <w:spacing w:val="-2"/>
          <w:position w:val="-1"/>
          <w:sz w:val="20"/>
          <w:szCs w:val="20"/>
          <w:lang w:val="en-US"/>
        </w:rPr>
        <w:t>c</w:t>
      </w:r>
      <w:r w:rsidRPr="000227FB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om)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Arial" w:hAnsi="Arial" w:cs="Arial"/>
          <w:color w:val="000000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before="30" w:after="0" w:line="270" w:lineRule="exact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242" style="position:absolute;left:0;text-align:left;margin-left:210.15pt;margin-top:3.25pt;width:44.25pt;height:13pt;z-index:-251676160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rect id="_x0000_s1243" style="position:absolute;left:0;text-align:left;margin-left:271.9pt;margin-top:3.25pt;width:54.55pt;height:13pt;z-index:-251675136;mso-position-horizontal-relative:page" o:allowincell="f" fillcolor="#dadada" stroked="f">
            <v:path arrowok="t"/>
            <w10:wrap anchorx="page"/>
          </v:rect>
        </w:pict>
      </w:r>
      <w:r w:rsidR="00927124" w:rsidRPr="000227FB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Decide</w:t>
      </w:r>
      <w:r w:rsidR="00927124" w:rsidRPr="000227FB">
        <w:rPr>
          <w:rFonts w:ascii="Arial" w:hAnsi="Arial" w:cs="Arial"/>
          <w:color w:val="2A2A29"/>
          <w:spacing w:val="-7"/>
          <w:w w:val="97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if</w:t>
      </w:r>
      <w:r w:rsidR="00927124" w:rsidRPr="000227FB">
        <w:rPr>
          <w:rFonts w:ascii="Arial" w:hAnsi="Arial" w:cs="Arial"/>
          <w:color w:val="2A2A29"/>
          <w:spacing w:val="13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927124" w:rsidRPr="000227FB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sen</w:t>
      </w:r>
      <w:r w:rsidR="00927124" w:rsidRPr="000227F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en</w:t>
      </w:r>
      <w:r w:rsidR="00927124" w:rsidRPr="000227FB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es</w:t>
      </w:r>
      <w:r w:rsidR="00927124" w:rsidRPr="000227FB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927124" w:rsidRPr="000227FB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3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right</w:t>
      </w:r>
      <w:r w:rsidR="00927124" w:rsidRPr="000227FB">
        <w:rPr>
          <w:rFonts w:ascii="Arial" w:hAnsi="Arial" w:cs="Arial"/>
          <w:color w:val="2A2A29"/>
          <w:spacing w:val="42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92"/>
          <w:position w:val="-1"/>
          <w:sz w:val="24"/>
          <w:szCs w:val="24"/>
          <w:lang w:val="en-US"/>
        </w:rPr>
        <w:t>(R)</w:t>
      </w:r>
      <w:r w:rsidR="00927124" w:rsidRPr="000227FB">
        <w:rPr>
          <w:rFonts w:ascii="Arial" w:hAnsi="Arial" w:cs="Arial"/>
          <w:color w:val="2A2A29"/>
          <w:spacing w:val="-4"/>
          <w:w w:val="92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="00927124" w:rsidRPr="000227FB">
        <w:rPr>
          <w:rFonts w:ascii="Arial" w:hAnsi="Arial" w:cs="Arial"/>
          <w:color w:val="2A2A29"/>
          <w:spacing w:val="10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</w:t>
      </w:r>
      <w:r w:rsidR="00927124" w:rsidRPr="000227FB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ong</w:t>
      </w:r>
      <w:r w:rsidR="00927124" w:rsidRPr="000227FB">
        <w:rPr>
          <w:rFonts w:ascii="Arial" w:hAnsi="Arial" w:cs="Arial"/>
          <w:color w:val="2A2A29"/>
          <w:spacing w:val="17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(W)</w:t>
      </w:r>
      <w:r w:rsidR="00927124" w:rsidRPr="000227FB">
        <w:rPr>
          <w:rFonts w:ascii="Arial" w:hAnsi="Arial" w:cs="Arial"/>
          <w:color w:val="2A2A29"/>
          <w:spacing w:val="-4"/>
          <w:w w:val="93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927124" w:rsidRPr="000227FB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cc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927124" w:rsidRPr="000227FB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ding</w:t>
      </w:r>
      <w:r w:rsidR="00927124" w:rsidRPr="000227FB">
        <w:rPr>
          <w:rFonts w:ascii="Arial" w:hAnsi="Arial" w:cs="Arial"/>
          <w:color w:val="2A2A29"/>
          <w:spacing w:val="6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927124" w:rsidRPr="000227FB">
        <w:rPr>
          <w:rFonts w:ascii="Arial" w:hAnsi="Arial" w:cs="Arial"/>
          <w:color w:val="2A2A29"/>
          <w:spacing w:val="1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927124" w:rsidRPr="000227FB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1"/>
          <w:w w:val="123"/>
          <w:position w:val="-1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spacing w:val="-1"/>
          <w:w w:val="96"/>
          <w:position w:val="-1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xt.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7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before="30"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244" style="position:absolute;left:0;text-align:left;margin-left:422.65pt;margin-top:.5pt;width:15.95pt;height:16pt;z-index:-251685376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927124"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="00927124"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Chef</w:t>
      </w:r>
      <w:r w:rsidR="00927124" w:rsidRPr="000227FB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proofErr w:type="spellStart"/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McA</w:t>
      </w:r>
      <w:r w:rsidR="00927124"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oon</w:t>
      </w:r>
      <w:proofErr w:type="spellEnd"/>
      <w:r w:rsidR="00927124" w:rsidRPr="000227F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ooks</w:t>
      </w:r>
      <w:r w:rsidR="00927124" w:rsidRPr="000227F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927124" w:rsidRPr="000227F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>ots</w:t>
      </w:r>
      <w:r w:rsidR="00927124"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927124"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w w:val="103"/>
          <w:sz w:val="24"/>
          <w:szCs w:val="24"/>
          <w:lang w:val="en-US"/>
        </w:rPr>
        <w:t>c</w:t>
      </w:r>
      <w:r w:rsidR="00927124" w:rsidRPr="000227FB">
        <w:rPr>
          <w:rFonts w:ascii="Arial" w:hAnsi="Arial" w:cs="Arial"/>
          <w:color w:val="2A2A29"/>
          <w:w w:val="103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-6"/>
          <w:w w:val="103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w w:val="103"/>
          <w:sz w:val="24"/>
          <w:szCs w:val="24"/>
          <w:lang w:val="en-US"/>
        </w:rPr>
        <w:t>ebrities.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245" style="position:absolute;left:0;text-align:left;margin-left:422.65pt;margin-top:-.95pt;width:15.95pt;height:15.95pt;z-index:-251684352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927124"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="00927124"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92"/>
          <w:sz w:val="24"/>
          <w:szCs w:val="24"/>
          <w:lang w:val="en-US"/>
        </w:rPr>
        <w:t>One</w:t>
      </w:r>
      <w:r w:rsidR="00927124" w:rsidRPr="000227FB">
        <w:rPr>
          <w:rFonts w:ascii="Arial" w:hAnsi="Arial" w:cs="Arial"/>
          <w:color w:val="2A2A29"/>
          <w:spacing w:val="-2"/>
          <w:w w:val="92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927124"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="00927124" w:rsidRPr="000227FB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clients</w:t>
      </w:r>
      <w:r w:rsidR="00927124" w:rsidRPr="000227F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="00927124" w:rsidRPr="000227FB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Cruise</w:t>
      </w:r>
      <w:r w:rsidR="00927124"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927124" w:rsidRPr="000227F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his</w:t>
      </w:r>
      <w:r w:rsidR="00927124"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5"/>
          <w:w w:val="112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w w:val="106"/>
          <w:sz w:val="24"/>
          <w:szCs w:val="24"/>
          <w:lang w:val="en-US"/>
        </w:rPr>
        <w:t>ami</w:t>
      </w:r>
      <w:r w:rsidR="00927124" w:rsidRPr="000227FB">
        <w:rPr>
          <w:rFonts w:ascii="Arial" w:hAnsi="Arial" w:cs="Arial"/>
          <w:color w:val="2A2A29"/>
          <w:spacing w:val="-6"/>
          <w:w w:val="106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spacing w:val="-16"/>
          <w:w w:val="89"/>
          <w:sz w:val="24"/>
          <w:szCs w:val="24"/>
          <w:lang w:val="en-US"/>
        </w:rPr>
        <w:t>y</w:t>
      </w:r>
      <w:r w:rsidR="00927124" w:rsidRPr="000227FB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278" w:lineRule="auto"/>
        <w:ind w:left="1672" w:right="5044" w:hanging="337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246" style="position:absolute;left:0;text-align:left;margin-left:422.65pt;margin-top:15pt;width:15.95pt;height:16pt;z-index:-251683328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927124"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927124"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Chef</w:t>
      </w:r>
      <w:r w:rsidR="00927124" w:rsidRPr="000227FB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proofErr w:type="spellStart"/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McA</w:t>
      </w:r>
      <w:r w:rsidR="00927124"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oon</w:t>
      </w:r>
      <w:proofErr w:type="spellEnd"/>
      <w:r w:rsidR="00927124" w:rsidRPr="000227F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8"/>
          <w:w w:val="101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>esponsib</w:t>
      </w:r>
      <w:r w:rsidR="00927124" w:rsidRPr="000227FB">
        <w:rPr>
          <w:rFonts w:ascii="Arial" w:hAnsi="Arial" w:cs="Arial"/>
          <w:color w:val="2A2A29"/>
          <w:spacing w:val="-6"/>
          <w:w w:val="101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-6"/>
          <w:w w:val="10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927124" w:rsidRPr="000227F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making</w:t>
      </w:r>
      <w:r w:rsidR="00927124" w:rsidRPr="000227FB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="00927124"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ood at</w:t>
      </w:r>
      <w:r w:rsidR="00927124" w:rsidRPr="000227F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ar</w:t>
      </w:r>
      <w:r w:rsidR="00927124" w:rsidRPr="000227F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927124" w:rsidRPr="000227FB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dinner</w:t>
      </w:r>
      <w:r w:rsidR="00927124" w:rsidRPr="000227FB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parties</w:t>
      </w:r>
      <w:r w:rsidR="00927124" w:rsidRPr="000227FB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927124" w:rsidRPr="000227F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95"/>
          <w:sz w:val="24"/>
          <w:szCs w:val="24"/>
          <w:lang w:val="en-US"/>
        </w:rPr>
        <w:t>Sunday</w:t>
      </w:r>
      <w:r w:rsidR="00927124" w:rsidRPr="000227FB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105"/>
          <w:sz w:val="24"/>
          <w:szCs w:val="24"/>
          <w:lang w:val="en-US"/>
        </w:rPr>
        <w:t>soi</w:t>
      </w:r>
      <w:r w:rsidR="00927124" w:rsidRPr="000227FB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ees.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247" style="position:absolute;left:0;text-align:left;margin-left:422.65pt;margin-top:-.95pt;width:15.95pt;height:15.95pt;z-index:-25168230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927124"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="00927124"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="00927124" w:rsidRPr="000227F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ood</w:t>
      </w:r>
      <w:r w:rsidR="00927124" w:rsidRPr="000227F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special</w:t>
      </w:r>
      <w:r w:rsidR="00927124"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97"/>
          <w:sz w:val="24"/>
          <w:szCs w:val="24"/>
          <w:lang w:val="en-US"/>
        </w:rPr>
        <w:t>be</w:t>
      </w:r>
      <w:r w:rsidR="00927124" w:rsidRPr="000227FB">
        <w:rPr>
          <w:rFonts w:ascii="Arial" w:hAnsi="Arial" w:cs="Arial"/>
          <w:color w:val="2A2A29"/>
          <w:spacing w:val="-3"/>
          <w:w w:val="97"/>
          <w:sz w:val="24"/>
          <w:szCs w:val="24"/>
          <w:lang w:val="en-US"/>
        </w:rPr>
        <w:t>c</w:t>
      </w:r>
      <w:r w:rsidR="00927124" w:rsidRPr="000227FB">
        <w:rPr>
          <w:rFonts w:ascii="Arial" w:hAnsi="Arial" w:cs="Arial"/>
          <w:color w:val="2A2A29"/>
          <w:w w:val="97"/>
          <w:sz w:val="24"/>
          <w:szCs w:val="24"/>
          <w:lang w:val="en-US"/>
        </w:rPr>
        <w:t>ause</w:t>
      </w:r>
      <w:r w:rsidR="00927124" w:rsidRPr="000227FB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="00927124" w:rsidRPr="000227FB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v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="00927124" w:rsidRPr="000227FB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xpensi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248" style="position:absolute;left:0;text-align:left;margin-left:422.65pt;margin-top:-.95pt;width:15.95pt;height:15.95pt;z-index:-251681280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927124"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="00927124"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Orlando</w:t>
      </w:r>
      <w:r w:rsidR="00927124" w:rsidRPr="000227F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="00927124"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oom</w:t>
      </w:r>
      <w:r w:rsidR="00927124" w:rsidRPr="000227F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int</w:t>
      </w:r>
      <w:r w:rsidR="00927124"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odu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="00927124" w:rsidRPr="000227F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Chef</w:t>
      </w:r>
      <w:r w:rsidR="00927124" w:rsidRPr="000227FB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proofErr w:type="spellStart"/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McA</w:t>
      </w:r>
      <w:r w:rsidR="00927124"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oon</w:t>
      </w:r>
      <w:proofErr w:type="spellEnd"/>
      <w:r w:rsidR="00927124" w:rsidRPr="000227F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927124"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Gwyneth</w:t>
      </w:r>
      <w:r w:rsidR="00927124" w:rsidRPr="000227FB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proofErr w:type="spellStart"/>
      <w:r w:rsidR="00927124" w:rsidRPr="000227FB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P</w:t>
      </w:r>
      <w:r w:rsidR="00927124" w:rsidRPr="000227FB">
        <w:rPr>
          <w:rFonts w:ascii="Arial" w:hAnsi="Arial" w:cs="Arial"/>
          <w:color w:val="2A2A29"/>
          <w:w w:val="113"/>
          <w:sz w:val="24"/>
          <w:szCs w:val="24"/>
          <w:lang w:val="en-US"/>
        </w:rPr>
        <w:t>alt</w:t>
      </w:r>
      <w:r w:rsidR="00927124" w:rsidRPr="000227FB">
        <w:rPr>
          <w:rFonts w:ascii="Arial" w:hAnsi="Arial" w:cs="Arial"/>
          <w:color w:val="2A2A29"/>
          <w:spacing w:val="-8"/>
          <w:w w:val="113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>o</w:t>
      </w:r>
      <w:r w:rsidR="00927124" w:rsidRPr="000227F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>w</w:t>
      </w:r>
      <w:proofErr w:type="spellEnd"/>
      <w:r w:rsidR="00927124" w:rsidRPr="000227FB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249" style="position:absolute;left:0;text-align:left;margin-left:422.65pt;margin-top:-.95pt;width:15.95pt;height:15.95pt;z-index:-25168025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927124" w:rsidRPr="000227F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="00927124" w:rsidRPr="000227F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Kerr</w:t>
      </w:r>
      <w:r w:rsidR="00927124" w:rsidRPr="000227FB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o</w:t>
      </w:r>
      <w:r w:rsidR="00927124" w:rsidRPr="000227FB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v</w:t>
      </w:r>
      <w:r w:rsidR="00927124" w:rsidRPr="000227FB">
        <w:rPr>
          <w:rFonts w:ascii="Arial" w:hAnsi="Arial" w:cs="Arial"/>
          <w:color w:val="2A2A29"/>
          <w:w w:val="97"/>
          <w:sz w:val="24"/>
          <w:szCs w:val="24"/>
          <w:lang w:val="en-US"/>
        </w:rPr>
        <w:t>es</w:t>
      </w:r>
      <w:r w:rsidR="00927124"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eating</w:t>
      </w:r>
      <w:r w:rsidR="00927124"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wild</w:t>
      </w:r>
      <w:r w:rsidR="00927124" w:rsidRPr="000227F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salmon</w:t>
      </w:r>
      <w:r w:rsidR="00927124" w:rsidRPr="000227FB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927124" w:rsidRPr="000227F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esh</w:t>
      </w:r>
      <w:r w:rsidR="00927124" w:rsidRPr="000227FB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ege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ab</w:t>
      </w:r>
      <w:r w:rsidR="00927124"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es.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250" style="position:absolute;left:0;text-align:left;margin-left:422.65pt;margin-top:-.95pt;width:15.95pt;height:15.95pt;z-index:-251679232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927124" w:rsidRPr="000227FB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7.  </w:t>
      </w:r>
      <w:r w:rsidR="00927124" w:rsidRPr="000227FB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94"/>
          <w:position w:val="-1"/>
          <w:sz w:val="24"/>
          <w:szCs w:val="24"/>
          <w:lang w:val="en-US"/>
        </w:rPr>
        <w:t>She</w:t>
      </w:r>
      <w:r w:rsidR="00927124" w:rsidRPr="000227FB">
        <w:rPr>
          <w:rFonts w:ascii="Arial" w:hAnsi="Arial" w:cs="Arial"/>
          <w:color w:val="2A2A29"/>
          <w:spacing w:val="-3"/>
          <w:w w:val="94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ma</w:t>
      </w:r>
      <w:r w:rsidR="00927124"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k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es</w:t>
      </w:r>
      <w:r w:rsidR="00927124" w:rsidRPr="000227FB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5"/>
          <w:w w:val="133"/>
          <w:position w:val="-1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ots</w:t>
      </w:r>
      <w:r w:rsidR="00927124" w:rsidRPr="000227FB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of</w:t>
      </w:r>
      <w:r w:rsidR="00927124"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fried</w:t>
      </w:r>
      <w:r w:rsidR="00927124" w:rsidRPr="000227FB">
        <w:rPr>
          <w:rFonts w:ascii="Arial" w:hAnsi="Arial" w:cs="Arial"/>
          <w:color w:val="2A2A29"/>
          <w:spacing w:val="21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ood</w:t>
      </w:r>
      <w:r w:rsidR="00927124" w:rsidRPr="000227FB">
        <w:rPr>
          <w:rFonts w:ascii="Arial" w:hAnsi="Arial" w:cs="Arial"/>
          <w:color w:val="2A2A29"/>
          <w:spacing w:val="-15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="00927124" w:rsidRPr="000227FB">
        <w:rPr>
          <w:rFonts w:ascii="Arial" w:hAnsi="Arial" w:cs="Arial"/>
          <w:color w:val="2A2A29"/>
          <w:spacing w:val="14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her</w:t>
      </w:r>
      <w:r w:rsidR="00927124" w:rsidRPr="000227FB">
        <w:rPr>
          <w:rFonts w:ascii="Arial" w:hAnsi="Arial" w:cs="Arial"/>
          <w:color w:val="2A2A29"/>
          <w:spacing w:val="7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2"/>
          <w:w w:val="99"/>
          <w:position w:val="-1"/>
          <w:sz w:val="24"/>
          <w:szCs w:val="24"/>
          <w:lang w:val="en-US"/>
        </w:rPr>
        <w:t>s</w:t>
      </w:r>
      <w:r w:rsidR="00927124" w:rsidRPr="000227FB">
        <w:rPr>
          <w:rFonts w:ascii="Arial" w:hAnsi="Arial" w:cs="Arial"/>
          <w:color w:val="2A2A29"/>
          <w:spacing w:val="-2"/>
          <w:w w:val="119"/>
          <w:position w:val="-1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a</w:t>
      </w:r>
      <w:r w:rsidR="00927124" w:rsidRPr="000227FB">
        <w:rPr>
          <w:rFonts w:ascii="Arial" w:hAnsi="Arial" w:cs="Arial"/>
          <w:color w:val="2A2A29"/>
          <w:spacing w:val="-2"/>
          <w:w w:val="106"/>
          <w:position w:val="-1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s.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before="2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251" style="position:absolute;left:0;text-align:left;z-index:-251678208;mso-position-horizontal-relative:page;mso-position-vertical-relative:text" points="83.6pt,35.65pt,538.55pt,35.65pt" coordsize="9099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polyline id="_x0000_s1252" style="position:absolute;left:0;text-align:left;z-index:-251677184;mso-position-horizontal-relative:page;mso-position-vertical-relative:text" points="83.6pt,57.3pt,538.55pt,57.3pt" coordsize="9099,20" o:allowincell="f" filled="f" strokecolor="#2a2a29" strokeweight=".25pt">
            <v:path arrowok="t"/>
            <w10:wrap anchorx="page"/>
          </v:polyline>
        </w:pict>
      </w:r>
      <w:r w:rsidR="00927124" w:rsidRPr="000227FB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E. </w:t>
      </w:r>
      <w:r w:rsidR="00927124" w:rsidRPr="000227FB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Quot</w:t>
      </w:r>
      <w:r w:rsidR="00927124" w:rsidRPr="000227FB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-7"/>
          <w:w w:val="95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927124" w:rsidRPr="000227FB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senten</w:t>
      </w:r>
      <w:r w:rsidR="00927124"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c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m</w:t>
      </w:r>
      <w:r w:rsidR="00927124" w:rsidRPr="000227FB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th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x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tha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p</w:t>
      </w:r>
      <w:r w:rsidR="00927124" w:rsidRPr="000227FB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esent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927124" w:rsidRPr="000227FB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th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magi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927124" w:rsidRPr="000227FB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ormul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927124" w:rsidRPr="000227FB">
        <w:rPr>
          <w:rFonts w:ascii="Arial" w:hAnsi="Arial" w:cs="Arial"/>
          <w:color w:val="2A2A29"/>
          <w:spacing w:val="39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makin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="00927124" w:rsidRPr="000227FB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s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ta</w:t>
      </w:r>
      <w:r w:rsidR="00927124"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927124" w:rsidRPr="000227F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happ</w:t>
      </w:r>
      <w:r w:rsidR="00927124" w:rsidRPr="000227F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>y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2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  <w:sectPr w:rsidR="00927124" w:rsidRPr="000227FB">
          <w:pgSz w:w="11920" w:h="16840"/>
          <w:pgMar w:top="1180" w:right="0" w:bottom="620" w:left="0" w:header="0" w:footer="437" w:gutter="0"/>
          <w:cols w:space="720" w:equalWidth="0">
            <w:col w:w="11920"/>
          </w:cols>
          <w:noEndnote/>
        </w:sect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Arial" w:hAnsi="Arial" w:cs="Arial"/>
          <w:color w:val="000000"/>
          <w:lang w:val="en-US"/>
        </w:rPr>
      </w:pPr>
    </w:p>
    <w:p w:rsidR="00927124" w:rsidRDefault="00CA39EB">
      <w:pPr>
        <w:widowControl w:val="0"/>
        <w:autoSpaceDE w:val="0"/>
        <w:autoSpaceDN w:val="0"/>
        <w:adjustRightInd w:val="0"/>
        <w:spacing w:after="0" w:line="240" w:lineRule="auto"/>
        <w:ind w:left="1140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pict>
          <v:shape id="_x0000_i1212" type="#_x0000_t75" style="width:117.05pt;height:30.9pt">
            <v:imagedata r:id="rId29" o:title=""/>
          </v:shape>
        </w:pict>
      </w:r>
    </w:p>
    <w:p w:rsidR="00927124" w:rsidRDefault="00927124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Times New Roman" w:hAnsi="Times New Roman"/>
          <w:color w:val="000000"/>
          <w:sz w:val="11"/>
          <w:szCs w:val="11"/>
        </w:rPr>
      </w:pPr>
    </w:p>
    <w:p w:rsidR="00927124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319" w:lineRule="exact"/>
        <w:ind w:left="1134" w:right="-82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254" style="position:absolute;left:0;text-align:left;margin-left:114.8pt;margin-top:3.55pt;width:35.35pt;height:13pt;z-index:-251672064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rect id="_x0000_s1255" style="position:absolute;left:0;text-align:left;margin-left:322.6pt;margin-top:3.55pt;width:46.3pt;height:13pt;z-index:-251671040;mso-position-horizontal-relative:page" o:allowincell="f" fillcolor="#dadada" stroked="f">
            <v:path arrowok="t"/>
            <w10:wrap anchorx="page"/>
          </v:rect>
        </w:pict>
      </w:r>
      <w:r w:rsidR="00927124" w:rsidRPr="000227FB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>A.</w:t>
      </w:r>
      <w:r w:rsidR="00927124" w:rsidRPr="000227FB">
        <w:rPr>
          <w:rFonts w:ascii="Times New Roman" w:hAnsi="Times New Roman"/>
          <w:b/>
          <w:bCs/>
          <w:color w:val="2A2A29"/>
          <w:spacing w:val="30"/>
          <w:position w:val="-1"/>
          <w:sz w:val="28"/>
          <w:szCs w:val="28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Read</w:t>
      </w:r>
      <w:r w:rsidR="00927124" w:rsidRPr="000227FB">
        <w:rPr>
          <w:rFonts w:ascii="Arial" w:hAnsi="Arial" w:cs="Arial"/>
          <w:color w:val="2A2A29"/>
          <w:spacing w:val="-6"/>
          <w:w w:val="95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927124" w:rsidRPr="000227FB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7"/>
          <w:w w:val="131"/>
          <w:position w:val="-1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spacing w:val="-2"/>
          <w:w w:val="96"/>
          <w:position w:val="-1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vi</w:t>
      </w:r>
      <w:r w:rsidR="00927124" w:rsidRPr="000227FB">
        <w:rPr>
          <w:rFonts w:ascii="Arial" w:hAnsi="Arial" w:cs="Arial"/>
          <w:color w:val="2A2A29"/>
          <w:spacing w:val="-2"/>
          <w:w w:val="99"/>
          <w:position w:val="-1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w</w:t>
      </w:r>
      <w:r w:rsidR="00927124" w:rsidRPr="000227FB">
        <w:rPr>
          <w:rFonts w:ascii="Arial" w:hAnsi="Arial" w:cs="Arial"/>
          <w:color w:val="2A2A29"/>
          <w:spacing w:val="-9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about</w:t>
      </w:r>
      <w:r w:rsidR="00927124" w:rsidRPr="000227FB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927124" w:rsidRPr="000227FB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typi</w:t>
      </w:r>
      <w:r w:rsidR="00927124" w:rsidRPr="000227F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c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al</w:t>
      </w:r>
      <w:r w:rsidR="00927124" w:rsidRPr="000227FB">
        <w:rPr>
          <w:rFonts w:ascii="Arial" w:hAnsi="Arial" w:cs="Arial"/>
          <w:color w:val="2A2A29"/>
          <w:spacing w:val="16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English</w:t>
      </w:r>
      <w:r w:rsidR="00927124" w:rsidRPr="000227FB">
        <w:rPr>
          <w:rFonts w:ascii="Arial" w:hAnsi="Arial" w:cs="Arial"/>
          <w:color w:val="2A2A29"/>
          <w:spacing w:val="7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pub</w:t>
      </w:r>
      <w:r w:rsidR="00927124" w:rsidRPr="000227FB">
        <w:rPr>
          <w:rFonts w:ascii="Arial" w:hAnsi="Arial" w:cs="Arial"/>
          <w:color w:val="2A2A29"/>
          <w:spacing w:val="-9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and</w:t>
      </w:r>
      <w:r w:rsidR="00927124" w:rsidRPr="000227FB">
        <w:rPr>
          <w:rFonts w:ascii="Arial" w:hAnsi="Arial" w:cs="Arial"/>
          <w:color w:val="2A2A29"/>
          <w:spacing w:val="-17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an</w:t>
      </w:r>
      <w:r w:rsidR="00927124" w:rsidRPr="000227FB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email</w:t>
      </w:r>
      <w:r w:rsidR="00927124" w:rsidRPr="000227FB">
        <w:rPr>
          <w:rFonts w:ascii="Arial" w:hAnsi="Arial" w:cs="Arial"/>
          <w:color w:val="2A2A29"/>
          <w:spacing w:val="20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om</w:t>
      </w:r>
      <w:r w:rsidR="00927124" w:rsidRPr="000227FB">
        <w:rPr>
          <w:rFonts w:ascii="Arial" w:hAnsi="Arial" w:cs="Arial"/>
          <w:color w:val="2A2A29"/>
          <w:spacing w:val="31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927124" w:rsidRPr="000227FB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friend.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  <w:r w:rsidRPr="000227FB">
        <w:rPr>
          <w:rFonts w:ascii="Arial" w:hAnsi="Arial" w:cs="Arial"/>
          <w:color w:val="000000"/>
          <w:sz w:val="24"/>
          <w:szCs w:val="24"/>
          <w:lang w:val="en-US"/>
        </w:rPr>
        <w:br w:type="column"/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477A1C" w:rsidP="000C49D0">
      <w:pPr>
        <w:widowControl w:val="0"/>
        <w:autoSpaceDE w:val="0"/>
        <w:autoSpaceDN w:val="0"/>
        <w:adjustRightInd w:val="0"/>
        <w:spacing w:after="0" w:line="240" w:lineRule="auto"/>
        <w:ind w:left="-567" w:right="13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rect id="_x0000_s1256" style="position:absolute;left:0;text-align:left;margin-left:482.95pt;margin-top:3.7pt;width:50pt;height:14pt;z-index:-251673088;mso-position-horizontal-relative:page" o:allowincell="f" filled="f" stroked="f">
            <v:textbox inset="0,0,0,0">
              <w:txbxContent>
                <w:p w:rsidR="00477A1C" w:rsidRDefault="00477A1C">
                  <w:pPr>
                    <w:spacing w:after="0" w:line="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77A1C" w:rsidRDefault="00477A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27124" w:rsidRPr="000227FB">
        <w:rPr>
          <w:rFonts w:ascii="Arial" w:hAnsi="Arial" w:cs="Arial"/>
          <w:color w:val="2A2A29"/>
          <w:w w:val="92"/>
          <w:sz w:val="36"/>
          <w:szCs w:val="36"/>
          <w:lang w:val="en-US"/>
        </w:rPr>
        <w:t>35</w:t>
      </w:r>
      <w:r w:rsidR="00927124" w:rsidRPr="000227FB">
        <w:rPr>
          <w:rFonts w:ascii="Arial" w:hAnsi="Arial" w:cs="Arial"/>
          <w:color w:val="2A2A29"/>
          <w:spacing w:val="-16"/>
          <w:w w:val="92"/>
          <w:sz w:val="36"/>
          <w:szCs w:val="36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83"/>
          <w:sz w:val="36"/>
          <w:szCs w:val="36"/>
          <w:lang w:val="en-US"/>
        </w:rPr>
        <w:t>Minu</w:t>
      </w:r>
      <w:r w:rsidR="00927124" w:rsidRPr="000227FB">
        <w:rPr>
          <w:rFonts w:ascii="Arial" w:hAnsi="Arial" w:cs="Arial"/>
          <w:color w:val="2A2A29"/>
          <w:spacing w:val="-16"/>
          <w:w w:val="83"/>
          <w:sz w:val="36"/>
          <w:szCs w:val="36"/>
          <w:lang w:val="en-US"/>
        </w:rPr>
        <w:t>t</w:t>
      </w:r>
      <w:r w:rsidR="00927124" w:rsidRPr="000227FB">
        <w:rPr>
          <w:rFonts w:ascii="Arial" w:hAnsi="Arial" w:cs="Arial"/>
          <w:color w:val="2A2A29"/>
          <w:w w:val="76"/>
          <w:sz w:val="36"/>
          <w:szCs w:val="36"/>
          <w:lang w:val="en-US"/>
        </w:rPr>
        <w:t>es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927124" w:rsidRPr="000227FB">
          <w:pgSz w:w="11920" w:h="16840"/>
          <w:pgMar w:top="1060" w:right="1140" w:bottom="800" w:left="0" w:header="172" w:footer="608" w:gutter="0"/>
          <w:cols w:num="2" w:space="720" w:equalWidth="0">
            <w:col w:w="8908" w:space="299"/>
            <w:col w:w="1573"/>
          </w:cols>
          <w:noEndnote/>
        </w:sect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257" style="position:absolute;margin-left:78.95pt;margin-top:7.1pt;width:454.35pt;height:244.6pt;z-index:-251598336" coordsize="9087,4892" o:regroupid="18" o:allowincell="f" path="m340,l291,,247,,208,1,174,2,143,5,116,9,93,14,73,21,56,30,42,42,30,56,21,73,14,93,9,116,5,143,2,174,1,208,,247r,44l,340,,4552r,48l,4644r1,39l2,4718r3,30l9,4775r5,23l21,4818r9,17l42,4849r14,12l73,4870r20,7l116,4883r27,3l174,4889r34,2l247,4891r44,1l340,4892r8407,l8795,4892r44,-1l8878,4891r35,-2l8944,4886r26,-3l8994,4877r20,-7l9030,4861r15,-12l9056,4835r9,-17l9072,4798r6,-23l9082,4748r2,-30l9086,4683r1,-39l9087,4600r,-48l9087,340r,-49l9087,247r-1,-39l9084,174r-2,-31l9078,116r-6,-23l9065,73r-9,-17l9045,42,9030,30r-16,-9l8994,14,8970,9,8944,5,8913,2,8878,1,8839,r-44,l8747,,340,xe" filled="f" strokecolor="#9e9e9e" strokeweight="2pt">
            <v:path arrowok="t"/>
          </v:shape>
        </w:pic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26" w:after="0" w:line="240" w:lineRule="auto"/>
        <w:ind w:left="3326" w:right="-2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0227FB">
        <w:rPr>
          <w:rFonts w:ascii="Times New Roman" w:hAnsi="Times New Roman"/>
          <w:b/>
          <w:bCs/>
          <w:color w:val="2A2A29"/>
          <w:w w:val="117"/>
          <w:sz w:val="24"/>
          <w:szCs w:val="24"/>
          <w:lang w:val="en-US"/>
        </w:rPr>
        <w:t>Review</w:t>
      </w:r>
      <w:r w:rsidRPr="000227FB">
        <w:rPr>
          <w:rFonts w:ascii="Times New Roman" w:hAnsi="Times New Roman"/>
          <w:b/>
          <w:bCs/>
          <w:color w:val="2A2A29"/>
          <w:spacing w:val="-5"/>
          <w:w w:val="117"/>
          <w:sz w:val="24"/>
          <w:szCs w:val="24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of</w:t>
      </w:r>
      <w:r w:rsidRPr="000227FB">
        <w:rPr>
          <w:rFonts w:ascii="Times New Roman" w:hAnsi="Times New Roman"/>
          <w:b/>
          <w:bCs/>
          <w:color w:val="2A2A29"/>
          <w:spacing w:val="39"/>
          <w:sz w:val="24"/>
          <w:szCs w:val="24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a</w:t>
      </w:r>
      <w:r w:rsidRPr="000227FB">
        <w:rPr>
          <w:rFonts w:ascii="Times New Roman" w:hAnsi="Times New Roman"/>
          <w:b/>
          <w:bCs/>
          <w:color w:val="2A2A29"/>
          <w:spacing w:val="28"/>
          <w:sz w:val="24"/>
          <w:szCs w:val="24"/>
          <w:lang w:val="en-US"/>
        </w:rPr>
        <w:t xml:space="preserve"> </w:t>
      </w:r>
      <w:proofErr w:type="spellStart"/>
      <w:r w:rsidRPr="000227FB">
        <w:rPr>
          <w:rFonts w:ascii="Times New Roman" w:hAnsi="Times New Roman"/>
          <w:b/>
          <w:bCs/>
          <w:color w:val="2A2A29"/>
          <w:w w:val="112"/>
          <w:sz w:val="24"/>
          <w:szCs w:val="24"/>
          <w:lang w:val="en-US"/>
        </w:rPr>
        <w:t>Gastropub</w:t>
      </w:r>
      <w:proofErr w:type="spellEnd"/>
      <w:r w:rsidRPr="000227FB">
        <w:rPr>
          <w:rFonts w:ascii="Times New Roman" w:hAnsi="Times New Roman"/>
          <w:b/>
          <w:bCs/>
          <w:color w:val="2A2A29"/>
          <w:w w:val="112"/>
          <w:sz w:val="24"/>
          <w:szCs w:val="24"/>
          <w:lang w:val="en-US"/>
        </w:rPr>
        <w:t>:</w:t>
      </w:r>
      <w:r w:rsidRPr="000227FB">
        <w:rPr>
          <w:rFonts w:ascii="Times New Roman" w:hAnsi="Times New Roman"/>
          <w:b/>
          <w:bCs/>
          <w:color w:val="2A2A29"/>
          <w:spacing w:val="-2"/>
          <w:w w:val="112"/>
          <w:sz w:val="24"/>
          <w:szCs w:val="24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i/>
          <w:iCs/>
          <w:color w:val="2A2A29"/>
          <w:sz w:val="24"/>
          <w:szCs w:val="24"/>
          <w:lang w:val="en-US"/>
        </w:rPr>
        <w:t>The</w:t>
      </w:r>
      <w:r w:rsidRPr="000227FB">
        <w:rPr>
          <w:rFonts w:ascii="Times New Roman" w:hAnsi="Times New Roman"/>
          <w:b/>
          <w:bCs/>
          <w:i/>
          <w:iCs/>
          <w:color w:val="2A2A29"/>
          <w:spacing w:val="59"/>
          <w:sz w:val="24"/>
          <w:szCs w:val="24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i/>
          <w:iCs/>
          <w:color w:val="2A2A29"/>
          <w:w w:val="117"/>
          <w:sz w:val="24"/>
          <w:szCs w:val="24"/>
          <w:lang w:val="en-US"/>
        </w:rPr>
        <w:t>Crawley</w:t>
      </w:r>
      <w:r w:rsidRPr="000227FB">
        <w:rPr>
          <w:rFonts w:ascii="Times New Roman" w:hAnsi="Times New Roman"/>
          <w:b/>
          <w:bCs/>
          <w:i/>
          <w:iCs/>
          <w:color w:val="2A2A29"/>
          <w:spacing w:val="35"/>
          <w:w w:val="117"/>
          <w:sz w:val="24"/>
          <w:szCs w:val="24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i/>
          <w:iCs/>
          <w:color w:val="2A2A29"/>
          <w:w w:val="117"/>
          <w:sz w:val="24"/>
          <w:szCs w:val="24"/>
          <w:lang w:val="en-US"/>
        </w:rPr>
        <w:t>Lamb</w:t>
      </w:r>
      <w:r w:rsidRPr="000227FB">
        <w:rPr>
          <w:rFonts w:ascii="Times New Roman" w:hAnsi="Times New Roman"/>
          <w:b/>
          <w:bCs/>
          <w:i/>
          <w:iCs/>
          <w:color w:val="2A2A29"/>
          <w:spacing w:val="1"/>
          <w:w w:val="117"/>
          <w:sz w:val="24"/>
          <w:szCs w:val="24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i/>
          <w:iCs/>
          <w:color w:val="2A2A29"/>
          <w:w w:val="117"/>
          <w:sz w:val="24"/>
          <w:szCs w:val="24"/>
          <w:lang w:val="en-US"/>
        </w:rPr>
        <w:t>Inn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Times New Roman" w:hAnsi="Times New Roman"/>
          <w:color w:val="00000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Times New Roman" w:hAnsi="Times New Roman"/>
          <w:color w:val="000000"/>
          <w:lang w:val="en-US"/>
        </w:rPr>
        <w:sectPr w:rsidR="00927124" w:rsidRPr="000227FB">
          <w:type w:val="continuous"/>
          <w:pgSz w:w="11920" w:h="16840"/>
          <w:pgMar w:top="1180" w:right="1140" w:bottom="620" w:left="0" w:header="720" w:footer="720" w:gutter="0"/>
          <w:cols w:space="720" w:equalWidth="0">
            <w:col w:w="10780"/>
          </w:cols>
          <w:noEndnote/>
        </w:sect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before="30" w:after="0" w:line="240" w:lineRule="auto"/>
        <w:ind w:left="1769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lastRenderedPageBreak/>
        <w:pict>
          <v:rect id="_x0000_s1258" style="position:absolute;left:0;text-align:left;margin-left:320.3pt;margin-top:181.4pt;width:227pt;height:124pt;z-index:-251597312;mso-position-horizontal-relative:page;mso-position-vertical-relative:page" o:regroupid="18" o:allowincell="f" filled="f" stroked="f">
            <v:textbox inset="0,0,0,0">
              <w:txbxContent>
                <w:p w:rsidR="00477A1C" w:rsidRDefault="00477A1C">
                  <w:pPr>
                    <w:spacing w:after="0" w:line="24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7" type="#_x0000_t75" style="width:227.05pt;height:125pt">
                        <v:imagedata r:id="rId30" o:title=""/>
                      </v:shape>
                    </w:pict>
                  </w:r>
                </w:p>
                <w:p w:rsidR="00477A1C" w:rsidRDefault="00477A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os: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176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Arial" w:hAnsi="Arial" w:cs="Arial"/>
          <w:color w:val="2A2A29"/>
          <w:w w:val="152"/>
          <w:sz w:val="24"/>
          <w:szCs w:val="24"/>
          <w:lang w:val="en-US"/>
        </w:rPr>
        <w:t>•</w:t>
      </w:r>
      <w:r w:rsidRPr="000227FB">
        <w:rPr>
          <w:rFonts w:ascii="Arial" w:hAnsi="Arial" w:cs="Arial"/>
          <w:color w:val="2A2A29"/>
          <w:spacing w:val="-31"/>
          <w:w w:val="15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7"/>
          <w:w w:val="95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w w:val="95"/>
          <w:sz w:val="24"/>
          <w:szCs w:val="24"/>
          <w:lang w:val="en-US"/>
        </w:rPr>
        <w:t>riend</w:t>
      </w:r>
      <w:r w:rsidRPr="000227FB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w w:val="95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spacing w:val="2"/>
          <w:w w:val="9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st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f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176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Arial" w:hAnsi="Arial" w:cs="Arial"/>
          <w:color w:val="2A2A29"/>
          <w:w w:val="152"/>
          <w:sz w:val="24"/>
          <w:szCs w:val="24"/>
          <w:lang w:val="en-US"/>
        </w:rPr>
        <w:t>•</w:t>
      </w:r>
      <w:r w:rsidRPr="000227FB">
        <w:rPr>
          <w:rFonts w:ascii="Arial" w:hAnsi="Arial" w:cs="Arial"/>
          <w:color w:val="2A2A29"/>
          <w:spacing w:val="-31"/>
          <w:w w:val="15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89"/>
          <w:sz w:val="24"/>
          <w:szCs w:val="24"/>
          <w:lang w:val="en-US"/>
        </w:rPr>
        <w:t>Good</w:t>
      </w:r>
      <w:r w:rsidRPr="000227FB">
        <w:rPr>
          <w:rFonts w:ascii="Arial" w:hAnsi="Arial" w:cs="Arial"/>
          <w:color w:val="2A2A29"/>
          <w:spacing w:val="-14"/>
          <w:w w:val="8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89"/>
          <w:sz w:val="24"/>
          <w:szCs w:val="24"/>
          <w:lang w:val="en-US"/>
        </w:rPr>
        <w:t>se</w:t>
      </w:r>
      <w:r w:rsidRPr="000227FB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w w:val="89"/>
          <w:sz w:val="24"/>
          <w:szCs w:val="24"/>
          <w:lang w:val="en-US"/>
        </w:rPr>
        <w:t xml:space="preserve">ection 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2"/>
          <w:w w:val="95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w w:val="95"/>
          <w:sz w:val="24"/>
          <w:szCs w:val="24"/>
          <w:lang w:val="en-US"/>
        </w:rPr>
        <w:t>ari</w:t>
      </w:r>
      <w:r w:rsidRPr="000227FB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w w:val="95"/>
          <w:sz w:val="24"/>
          <w:szCs w:val="24"/>
          <w:lang w:val="en-US"/>
        </w:rPr>
        <w:t>ty</w:t>
      </w:r>
      <w:r w:rsidRPr="000227FB">
        <w:rPr>
          <w:rFonts w:ascii="Arial" w:hAnsi="Arial" w:cs="Arial"/>
          <w:color w:val="2A2A29"/>
          <w:spacing w:val="-7"/>
          <w:w w:val="9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pri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es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176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Arial" w:hAnsi="Arial" w:cs="Arial"/>
          <w:color w:val="2A2A29"/>
          <w:w w:val="152"/>
          <w:sz w:val="24"/>
          <w:szCs w:val="24"/>
          <w:lang w:val="en-US"/>
        </w:rPr>
        <w:t>•</w:t>
      </w:r>
      <w:r w:rsidRPr="000227FB">
        <w:rPr>
          <w:rFonts w:ascii="Arial" w:hAnsi="Arial" w:cs="Arial"/>
          <w:color w:val="2A2A29"/>
          <w:spacing w:val="-31"/>
          <w:w w:val="15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w w:val="94"/>
          <w:sz w:val="24"/>
          <w:szCs w:val="24"/>
          <w:lang w:val="en-US"/>
        </w:rPr>
        <w:t>W</w:t>
      </w:r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ell</w:t>
      </w:r>
      <w:r w:rsidRPr="000227FB">
        <w:rPr>
          <w:rFonts w:ascii="Arial" w:hAnsi="Arial" w:cs="Arial"/>
          <w:color w:val="2A2A29"/>
          <w:spacing w:val="-10"/>
          <w:w w:val="9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p</w:t>
      </w:r>
      <w:r w:rsidRPr="000227FB">
        <w:rPr>
          <w:rFonts w:ascii="Arial" w:hAnsi="Arial" w:cs="Arial"/>
          <w:color w:val="2A2A29"/>
          <w:spacing w:val="-5"/>
          <w:w w:val="94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epa</w:t>
      </w:r>
      <w:r w:rsidRPr="000227FB">
        <w:rPr>
          <w:rFonts w:ascii="Arial" w:hAnsi="Arial" w:cs="Arial"/>
          <w:color w:val="2A2A29"/>
          <w:spacing w:val="-5"/>
          <w:w w:val="94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ed,</w:t>
      </w:r>
      <w:r w:rsidRPr="000227FB">
        <w:rPr>
          <w:rFonts w:ascii="Arial" w:hAnsi="Arial" w:cs="Arial"/>
          <w:color w:val="2A2A29"/>
          <w:spacing w:val="12"/>
          <w:w w:val="9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esh</w:t>
      </w:r>
      <w:r w:rsidRPr="000227F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ood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176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Arial" w:hAnsi="Arial" w:cs="Arial"/>
          <w:color w:val="2A2A29"/>
          <w:w w:val="152"/>
          <w:sz w:val="24"/>
          <w:szCs w:val="24"/>
          <w:lang w:val="en-US"/>
        </w:rPr>
        <w:t>•</w:t>
      </w:r>
      <w:r w:rsidRPr="000227FB">
        <w:rPr>
          <w:rFonts w:ascii="Arial" w:hAnsi="Arial" w:cs="Arial"/>
          <w:color w:val="2A2A29"/>
          <w:spacing w:val="-31"/>
          <w:w w:val="15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Att</w:t>
      </w:r>
      <w:r w:rsidRPr="000227FB">
        <w:rPr>
          <w:rFonts w:ascii="Arial" w:hAnsi="Arial" w:cs="Arial"/>
          <w:color w:val="2A2A29"/>
          <w:spacing w:val="2"/>
          <w:w w:val="96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acti</w:t>
      </w:r>
      <w:r w:rsidRPr="000227FB">
        <w:rPr>
          <w:rFonts w:ascii="Arial" w:hAnsi="Arial" w:cs="Arial"/>
          <w:color w:val="2A2A29"/>
          <w:spacing w:val="2"/>
          <w:w w:val="96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1"/>
          <w:w w:val="9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nt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erior</w:t>
      </w:r>
      <w:r w:rsidRPr="000227FB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0227FB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la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ge</w:t>
      </w:r>
      <w:r w:rsidRPr="000227F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fi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epla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176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Arial" w:hAnsi="Arial" w:cs="Arial"/>
          <w:color w:val="2A2A29"/>
          <w:sz w:val="24"/>
          <w:szCs w:val="24"/>
          <w:lang w:val="en-US"/>
        </w:rPr>
        <w:t>Cons: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176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Arial" w:hAnsi="Arial" w:cs="Arial"/>
          <w:color w:val="2A2A29"/>
          <w:w w:val="152"/>
          <w:sz w:val="24"/>
          <w:szCs w:val="24"/>
          <w:lang w:val="en-US"/>
        </w:rPr>
        <w:t>•</w:t>
      </w:r>
      <w:r w:rsidRPr="000227FB">
        <w:rPr>
          <w:rFonts w:ascii="Arial" w:hAnsi="Arial" w:cs="Arial"/>
          <w:color w:val="2A2A29"/>
          <w:spacing w:val="-31"/>
          <w:w w:val="15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3"/>
          <w:sz w:val="24"/>
          <w:szCs w:val="24"/>
          <w:lang w:val="en-US"/>
        </w:rPr>
        <w:t>Rese</w:t>
      </w:r>
      <w:r w:rsidRPr="000227FB">
        <w:rPr>
          <w:rFonts w:ascii="Arial" w:hAnsi="Arial" w:cs="Arial"/>
          <w:color w:val="2A2A29"/>
          <w:spacing w:val="2"/>
          <w:w w:val="93"/>
          <w:sz w:val="24"/>
          <w:szCs w:val="24"/>
          <w:lang w:val="en-US"/>
        </w:rPr>
        <w:t>rv</w:t>
      </w:r>
      <w:r w:rsidRPr="000227FB">
        <w:rPr>
          <w:rFonts w:ascii="Arial" w:hAnsi="Arial" w:cs="Arial"/>
          <w:color w:val="2A2A29"/>
          <w:spacing w:val="-1"/>
          <w:w w:val="93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w w:val="93"/>
          <w:sz w:val="24"/>
          <w:szCs w:val="24"/>
          <w:lang w:val="en-US"/>
        </w:rPr>
        <w:t>tions</w:t>
      </w:r>
      <w:r w:rsidRPr="000227FB">
        <w:rPr>
          <w:rFonts w:ascii="Arial" w:hAnsi="Arial" w:cs="Arial"/>
          <w:color w:val="2A2A29"/>
          <w:spacing w:val="2"/>
          <w:w w:val="9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5"/>
          <w:w w:val="9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98"/>
          <w:sz w:val="24"/>
          <w:szCs w:val="24"/>
          <w:lang w:val="en-US"/>
        </w:rPr>
        <w:t>equi</w:t>
      </w:r>
      <w:r w:rsidRPr="000227FB">
        <w:rPr>
          <w:rFonts w:ascii="Arial" w:hAnsi="Arial" w:cs="Arial"/>
          <w:color w:val="2A2A29"/>
          <w:spacing w:val="-5"/>
          <w:w w:val="98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98"/>
          <w:sz w:val="24"/>
          <w:szCs w:val="24"/>
          <w:lang w:val="en-US"/>
        </w:rPr>
        <w:t>ed</w:t>
      </w:r>
      <w:r w:rsidRPr="000227FB">
        <w:rPr>
          <w:rFonts w:ascii="Arial" w:hAnsi="Arial" w:cs="Arial"/>
          <w:color w:val="2A2A29"/>
          <w:spacing w:val="-8"/>
          <w:w w:val="98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1"/>
          <w:w w:val="90"/>
          <w:sz w:val="24"/>
          <w:szCs w:val="24"/>
          <w:lang w:val="en-US"/>
        </w:rPr>
        <w:t>y</w:t>
      </w:r>
      <w:r w:rsidRPr="000227FB">
        <w:rPr>
          <w:rFonts w:ascii="Arial" w:hAnsi="Arial" w:cs="Arial"/>
          <w:color w:val="2A2A29"/>
          <w:w w:val="90"/>
          <w:sz w:val="24"/>
          <w:szCs w:val="24"/>
          <w:lang w:val="en-US"/>
        </w:rPr>
        <w:t>ou</w:t>
      </w:r>
      <w:r w:rsidRPr="000227FB">
        <w:rPr>
          <w:rFonts w:ascii="Arial" w:hAnsi="Arial" w:cs="Arial"/>
          <w:color w:val="2A2A29"/>
          <w:spacing w:val="-2"/>
          <w:w w:val="9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arri</w:t>
      </w:r>
      <w:r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v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0227FB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dog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1769" w:right="-81"/>
        <w:rPr>
          <w:rFonts w:ascii="Arial" w:hAnsi="Arial" w:cs="Arial"/>
          <w:color w:val="000000"/>
          <w:sz w:val="24"/>
          <w:szCs w:val="24"/>
          <w:lang w:val="en-US"/>
        </w:rPr>
      </w:pPr>
      <w:r w:rsidRPr="000227FB">
        <w:rPr>
          <w:rFonts w:ascii="Arial" w:hAnsi="Arial" w:cs="Arial"/>
          <w:color w:val="2A2A29"/>
          <w:w w:val="152"/>
          <w:sz w:val="24"/>
          <w:szCs w:val="24"/>
          <w:lang w:val="en-US"/>
        </w:rPr>
        <w:t>•</w:t>
      </w:r>
      <w:r w:rsidRPr="000227FB">
        <w:rPr>
          <w:rFonts w:ascii="Arial" w:hAnsi="Arial" w:cs="Arial"/>
          <w:color w:val="2A2A29"/>
          <w:spacing w:val="-31"/>
          <w:w w:val="15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6"/>
          <w:w w:val="90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w w:val="90"/>
          <w:sz w:val="24"/>
          <w:szCs w:val="24"/>
          <w:lang w:val="en-US"/>
        </w:rPr>
        <w:t xml:space="preserve">ood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0227F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p</w:t>
      </w:r>
      <w:r w:rsidRPr="000227FB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epa</w:t>
      </w:r>
      <w:r w:rsidRPr="000227FB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ed</w:t>
      </w:r>
      <w:r w:rsidRPr="000227FB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der</w:t>
      </w:r>
      <w:r w:rsidRPr="000227F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1"/>
          <w:sz w:val="24"/>
          <w:szCs w:val="24"/>
          <w:lang w:val="en-US"/>
        </w:rPr>
        <w:t>so</w:t>
      </w:r>
      <w:r w:rsidRPr="000227FB">
        <w:rPr>
          <w:rFonts w:ascii="Arial" w:hAnsi="Arial" w:cs="Arial"/>
          <w:color w:val="2A2A29"/>
          <w:spacing w:val="-4"/>
          <w:w w:val="91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0227F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w w:val="92"/>
          <w:sz w:val="24"/>
          <w:szCs w:val="24"/>
          <w:lang w:val="en-US"/>
        </w:rPr>
        <w:t>c</w:t>
      </w:r>
      <w:r w:rsidRPr="000227FB">
        <w:rPr>
          <w:rFonts w:ascii="Arial" w:hAnsi="Arial" w:cs="Arial"/>
          <w:color w:val="2A2A29"/>
          <w:w w:val="92"/>
          <w:sz w:val="24"/>
          <w:szCs w:val="24"/>
          <w:lang w:val="en-US"/>
        </w:rPr>
        <w:t>an</w:t>
      </w:r>
      <w:r w:rsidRPr="000227FB">
        <w:rPr>
          <w:rFonts w:ascii="Arial" w:hAnsi="Arial" w:cs="Arial"/>
          <w:color w:val="2A2A29"/>
          <w:spacing w:val="-1"/>
          <w:w w:val="92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ta</w:t>
      </w:r>
      <w:r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k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0227FB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bit</w:t>
      </w:r>
      <w:r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l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onger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176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CA39EB">
        <w:rPr>
          <w:rFonts w:ascii="Arial" w:hAnsi="Arial" w:cs="Arial"/>
          <w:b/>
          <w:i/>
          <w:color w:val="2A2A29"/>
          <w:w w:val="94"/>
          <w:sz w:val="24"/>
          <w:szCs w:val="24"/>
          <w:lang w:val="en-US"/>
        </w:rPr>
        <w:t>Add</w:t>
      </w:r>
      <w:r w:rsidRPr="00CA39EB">
        <w:rPr>
          <w:rFonts w:ascii="Arial" w:hAnsi="Arial" w:cs="Arial"/>
          <w:b/>
          <w:i/>
          <w:color w:val="2A2A29"/>
          <w:spacing w:val="-4"/>
          <w:w w:val="94"/>
          <w:sz w:val="24"/>
          <w:szCs w:val="24"/>
          <w:lang w:val="en-US"/>
        </w:rPr>
        <w:t>r</w:t>
      </w:r>
      <w:r w:rsidRPr="00CA39EB">
        <w:rPr>
          <w:rFonts w:ascii="Arial" w:hAnsi="Arial" w:cs="Arial"/>
          <w:b/>
          <w:i/>
          <w:color w:val="2A2A29"/>
          <w:w w:val="94"/>
          <w:sz w:val="24"/>
          <w:szCs w:val="24"/>
          <w:lang w:val="en-US"/>
        </w:rPr>
        <w:t>e</w:t>
      </w:r>
      <w:r w:rsidRPr="00CA39EB">
        <w:rPr>
          <w:rFonts w:ascii="Arial" w:hAnsi="Arial" w:cs="Arial"/>
          <w:b/>
          <w:i/>
          <w:color w:val="2A2A29"/>
          <w:spacing w:val="-1"/>
          <w:w w:val="94"/>
          <w:sz w:val="24"/>
          <w:szCs w:val="24"/>
          <w:lang w:val="en-US"/>
        </w:rPr>
        <w:t>s</w:t>
      </w:r>
      <w:r w:rsidRPr="00CA39EB">
        <w:rPr>
          <w:rFonts w:ascii="Arial" w:hAnsi="Arial" w:cs="Arial"/>
          <w:b/>
          <w:i/>
          <w:color w:val="2A2A29"/>
          <w:w w:val="94"/>
          <w:sz w:val="24"/>
          <w:szCs w:val="24"/>
          <w:lang w:val="en-US"/>
        </w:rPr>
        <w:t>s:</w:t>
      </w:r>
      <w:r w:rsidRPr="000227FB">
        <w:rPr>
          <w:rFonts w:ascii="Arial" w:hAnsi="Arial" w:cs="Arial"/>
          <w:color w:val="2A2A29"/>
          <w:spacing w:val="27"/>
          <w:w w:val="94"/>
          <w:sz w:val="24"/>
          <w:szCs w:val="24"/>
          <w:lang w:val="en-US"/>
        </w:rPr>
        <w:t xml:space="preserve"> </w:t>
      </w:r>
      <w:proofErr w:type="spellStart"/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Witn</w:t>
      </w:r>
      <w:r w:rsidRPr="000227FB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>e</w:t>
      </w:r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y</w:t>
      </w:r>
      <w:proofErr w:type="spellEnd"/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,</w:t>
      </w:r>
      <w:r w:rsidRPr="000227FB">
        <w:rPr>
          <w:rFonts w:ascii="Arial" w:hAnsi="Arial" w:cs="Arial"/>
          <w:color w:val="2A2A29"/>
          <w:spacing w:val="-21"/>
          <w:w w:val="94"/>
          <w:sz w:val="24"/>
          <w:szCs w:val="24"/>
          <w:lang w:val="en-US"/>
        </w:rPr>
        <w:t xml:space="preserve"> </w:t>
      </w:r>
      <w:proofErr w:type="spellStart"/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Ox</w:t>
      </w:r>
      <w:r w:rsidRPr="000227FB">
        <w:rPr>
          <w:rFonts w:ascii="Arial" w:hAnsi="Arial" w:cs="Arial"/>
          <w:color w:val="2A2A29"/>
          <w:spacing w:val="-1"/>
          <w:w w:val="94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spacing w:val="-5"/>
          <w:w w:val="94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dshi</w:t>
      </w:r>
      <w:r w:rsidRPr="000227FB">
        <w:rPr>
          <w:rFonts w:ascii="Arial" w:hAnsi="Arial" w:cs="Arial"/>
          <w:color w:val="2A2A29"/>
          <w:spacing w:val="-5"/>
          <w:w w:val="94"/>
          <w:sz w:val="24"/>
          <w:szCs w:val="24"/>
          <w:lang w:val="en-US"/>
        </w:rPr>
        <w:t>r</w:t>
      </w:r>
      <w:r w:rsidRPr="000227FB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proofErr w:type="spellEnd"/>
      <w:r w:rsidRPr="000227FB">
        <w:rPr>
          <w:rFonts w:ascii="Arial" w:hAnsi="Arial" w:cs="Arial"/>
          <w:color w:val="2A2A29"/>
          <w:spacing w:val="7"/>
          <w:w w:val="94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w w:val="83"/>
          <w:sz w:val="24"/>
          <w:szCs w:val="24"/>
          <w:lang w:val="en-US"/>
        </w:rPr>
        <w:t>O</w:t>
      </w:r>
      <w:r w:rsidRPr="000227FB">
        <w:rPr>
          <w:rFonts w:ascii="Arial" w:hAnsi="Arial" w:cs="Arial"/>
          <w:color w:val="2A2A29"/>
          <w:w w:val="83"/>
          <w:sz w:val="24"/>
          <w:szCs w:val="24"/>
          <w:lang w:val="en-US"/>
        </w:rPr>
        <w:t>X29</w:t>
      </w:r>
      <w:r w:rsidRPr="000227FB">
        <w:rPr>
          <w:rFonts w:ascii="Arial" w:hAnsi="Arial" w:cs="Arial"/>
          <w:color w:val="2A2A29"/>
          <w:spacing w:val="2"/>
          <w:w w:val="83"/>
          <w:sz w:val="24"/>
          <w:szCs w:val="24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>9TW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0227FB">
        <w:rPr>
          <w:rFonts w:ascii="Arial" w:hAnsi="Arial" w:cs="Arial"/>
          <w:color w:val="000000"/>
          <w:sz w:val="24"/>
          <w:szCs w:val="24"/>
          <w:lang w:val="en-US"/>
        </w:rPr>
        <w:br w:type="column"/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225" w:lineRule="exact"/>
        <w:ind w:right="-20"/>
        <w:rPr>
          <w:rFonts w:ascii="Arial" w:hAnsi="Arial" w:cs="Arial"/>
          <w:color w:val="000000"/>
          <w:sz w:val="20"/>
          <w:szCs w:val="20"/>
          <w:lang w:val="en-US"/>
        </w:rPr>
      </w:pPr>
      <w:hyperlink r:id="rId31" w:history="1">
        <w:r w:rsidR="00927124" w:rsidRPr="000227FB">
          <w:rPr>
            <w:rFonts w:ascii="Arial" w:hAnsi="Arial" w:cs="Arial"/>
            <w:color w:val="2A2A29"/>
            <w:spacing w:val="2"/>
            <w:position w:val="-1"/>
            <w:sz w:val="20"/>
            <w:szCs w:val="20"/>
            <w:lang w:val="en-US"/>
          </w:rPr>
          <w:t>ww</w:t>
        </w:r>
        <w:r w:rsidR="00927124" w:rsidRPr="000227FB">
          <w:rPr>
            <w:rFonts w:ascii="Arial" w:hAnsi="Arial" w:cs="Arial"/>
            <w:color w:val="2A2A29"/>
            <w:spacing w:val="-11"/>
            <w:position w:val="-1"/>
            <w:sz w:val="20"/>
            <w:szCs w:val="20"/>
            <w:lang w:val="en-US"/>
          </w:rPr>
          <w:t>w</w:t>
        </w:r>
        <w:r w:rsidR="00927124" w:rsidRPr="000227FB">
          <w:rPr>
            <w:rFonts w:ascii="Arial" w:hAnsi="Arial" w:cs="Arial"/>
            <w:color w:val="2A2A29"/>
            <w:position w:val="-1"/>
            <w:sz w:val="20"/>
            <w:szCs w:val="20"/>
            <w:lang w:val="en-US"/>
          </w:rPr>
          <w:t>.lambinn.</w:t>
        </w:r>
        <w:r w:rsidR="00927124" w:rsidRPr="000227FB">
          <w:rPr>
            <w:rFonts w:ascii="Arial" w:hAnsi="Arial" w:cs="Arial"/>
            <w:color w:val="2A2A29"/>
            <w:spacing w:val="-2"/>
            <w:position w:val="-1"/>
            <w:sz w:val="20"/>
            <w:szCs w:val="20"/>
            <w:lang w:val="en-US"/>
          </w:rPr>
          <w:t>c</w:t>
        </w:r>
        <w:r w:rsidR="00927124" w:rsidRPr="000227FB">
          <w:rPr>
            <w:rFonts w:ascii="Arial" w:hAnsi="Arial" w:cs="Arial"/>
            <w:color w:val="2A2A29"/>
            <w:position w:val="-1"/>
            <w:sz w:val="20"/>
            <w:szCs w:val="20"/>
            <w:lang w:val="en-US"/>
          </w:rPr>
          <w:t>om</w:t>
        </w:r>
      </w:hyperlink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25" w:lineRule="exact"/>
        <w:ind w:right="-20"/>
        <w:rPr>
          <w:rFonts w:ascii="Arial" w:hAnsi="Arial" w:cs="Arial"/>
          <w:color w:val="000000"/>
          <w:sz w:val="20"/>
          <w:szCs w:val="20"/>
          <w:lang w:val="en-US"/>
        </w:rPr>
        <w:sectPr w:rsidR="00927124" w:rsidRPr="000227FB">
          <w:type w:val="continuous"/>
          <w:pgSz w:w="11920" w:h="16840"/>
          <w:pgMar w:top="1180" w:right="1140" w:bottom="620" w:left="0" w:header="720" w:footer="720" w:gutter="0"/>
          <w:cols w:num="2" w:space="720" w:equalWidth="0">
            <w:col w:w="7106" w:space="1715"/>
            <w:col w:w="1959"/>
          </w:cols>
          <w:noEndnote/>
        </w:sect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8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before="30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259" style="position:absolute;left:0;text-align:left;margin-left:340.65pt;margin-top:3.25pt;width:53.95pt;height:13pt;z-index:-251670016;mso-position-horizontal-relative:page" o:allowincell="f" fillcolor="#dadada" stroked="f">
            <v:path arrowok="t"/>
            <w10:wrap anchorx="page"/>
          </v:rect>
        </w:pic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27124" w:rsidRPr="000227F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7"/>
          <w:w w:val="131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w w:val="99"/>
          <w:sz w:val="24"/>
          <w:szCs w:val="24"/>
          <w:lang w:val="en-US"/>
        </w:rPr>
        <w:t>vi</w:t>
      </w:r>
      <w:r w:rsidR="00927124" w:rsidRPr="000227FB">
        <w:rPr>
          <w:rFonts w:ascii="Arial" w:hAnsi="Arial" w:cs="Arial"/>
          <w:color w:val="2A2A29"/>
          <w:spacing w:val="-2"/>
          <w:w w:val="99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w w:val="102"/>
          <w:sz w:val="24"/>
          <w:szCs w:val="24"/>
          <w:lang w:val="en-US"/>
        </w:rPr>
        <w:t>w</w:t>
      </w:r>
      <w:r w:rsidR="00927124" w:rsidRPr="000227F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ab</w:t>
      </w:r>
      <w:r w:rsidR="00927124" w:rsidRPr="000227FB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ov</w:t>
      </w:r>
      <w:r w:rsidR="00927124" w:rsidRPr="000227FB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="00927124" w:rsidRPr="000227F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esents</w:t>
      </w:r>
      <w:r w:rsidR="00927124" w:rsidRPr="000227FB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="00927124" w:rsidRPr="000227F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opinions.</w:t>
      </w:r>
      <w:r w:rsidR="00927124" w:rsidRPr="000227F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Comp</w:t>
      </w:r>
      <w:r w:rsidR="00927124"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="00927124" w:rsidRPr="000227F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diary</w:t>
      </w:r>
      <w:r w:rsidR="00927124" w:rsidRPr="000227F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927124" w:rsidRPr="000227F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27124" w:rsidRPr="000227F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w w:val="117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w w:val="115"/>
          <w:sz w:val="24"/>
          <w:szCs w:val="24"/>
          <w:lang w:val="en-US"/>
        </w:rPr>
        <w:t>ol</w:t>
      </w:r>
      <w:r w:rsidR="00927124" w:rsidRPr="000227FB">
        <w:rPr>
          <w:rFonts w:ascii="Arial" w:hAnsi="Arial" w:cs="Arial"/>
          <w:color w:val="2A2A29"/>
          <w:spacing w:val="-5"/>
          <w:w w:val="115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o</w:t>
      </w:r>
      <w:r w:rsidR="00927124" w:rsidRPr="000227FB">
        <w:rPr>
          <w:rFonts w:ascii="Arial" w:hAnsi="Arial" w:cs="Arial"/>
          <w:color w:val="2A2A29"/>
          <w:w w:val="103"/>
          <w:sz w:val="24"/>
          <w:szCs w:val="24"/>
          <w:lang w:val="en-US"/>
        </w:rPr>
        <w:t>wing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44" w:after="0" w:line="270" w:lineRule="exact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0227FB">
        <w:rPr>
          <w:rFonts w:ascii="Arial" w:hAnsi="Arial" w:cs="Arial"/>
          <w:color w:val="2A2A29"/>
          <w:w w:val="109"/>
          <w:position w:val="-1"/>
          <w:sz w:val="24"/>
          <w:szCs w:val="24"/>
          <w:lang w:val="en-US"/>
        </w:rPr>
        <w:t>in</w:t>
      </w:r>
      <w:r w:rsidRPr="000227FB">
        <w:rPr>
          <w:rFonts w:ascii="Arial" w:hAnsi="Arial" w:cs="Arial"/>
          <w:color w:val="2A2A29"/>
          <w:spacing w:val="-4"/>
          <w:w w:val="109"/>
          <w:position w:val="-1"/>
          <w:sz w:val="24"/>
          <w:szCs w:val="24"/>
          <w:lang w:val="en-US"/>
        </w:rPr>
        <w:t>f</w:t>
      </w:r>
      <w:r w:rsidRPr="000227FB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ormation</w:t>
      </w:r>
      <w:proofErr w:type="gramEnd"/>
      <w:r w:rsidRPr="000227FB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: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260" type="#_x0000_t75" style="position:absolute;margin-left:103.65pt;margin-top:5.55pt;width:368.8pt;height:299pt;z-index:251720192">
            <v:imagedata r:id="rId32" o:title=""/>
          </v:shape>
        </w:pic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2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522" w:lineRule="exact"/>
        <w:ind w:left="5157" w:right="3797"/>
        <w:jc w:val="center"/>
        <w:rPr>
          <w:rFonts w:ascii="Arial" w:hAnsi="Arial" w:cs="Arial"/>
          <w:color w:val="000000"/>
          <w:sz w:val="50"/>
          <w:szCs w:val="5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35" w:after="0" w:line="240" w:lineRule="auto"/>
        <w:ind w:left="6660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0227FB">
        <w:rPr>
          <w:rFonts w:ascii="Arial" w:hAnsi="Arial" w:cs="Arial"/>
          <w:color w:val="2A2A29"/>
          <w:w w:val="96"/>
          <w:sz w:val="20"/>
          <w:szCs w:val="20"/>
          <w:lang w:val="en-US"/>
        </w:rPr>
        <w:t>(Adap</w:t>
      </w:r>
      <w:r w:rsidRPr="000227FB">
        <w:rPr>
          <w:rFonts w:ascii="Arial" w:hAnsi="Arial" w:cs="Arial"/>
          <w:color w:val="2A2A29"/>
          <w:spacing w:val="-2"/>
          <w:w w:val="96"/>
          <w:sz w:val="20"/>
          <w:szCs w:val="20"/>
          <w:lang w:val="en-US"/>
        </w:rPr>
        <w:t>t</w:t>
      </w:r>
      <w:r w:rsidRPr="000227FB">
        <w:rPr>
          <w:rFonts w:ascii="Arial" w:hAnsi="Arial" w:cs="Arial"/>
          <w:color w:val="2A2A29"/>
          <w:w w:val="96"/>
          <w:sz w:val="20"/>
          <w:szCs w:val="20"/>
          <w:lang w:val="en-US"/>
        </w:rPr>
        <w:t>ed</w:t>
      </w:r>
      <w:r w:rsidRPr="000227FB">
        <w:rPr>
          <w:rFonts w:ascii="Arial" w:hAnsi="Arial" w:cs="Arial"/>
          <w:color w:val="2A2A29"/>
          <w:spacing w:val="-4"/>
          <w:w w:val="96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f</w:t>
      </w:r>
      <w:r w:rsidRPr="000227FB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om:</w:t>
      </w:r>
      <w:r w:rsidRPr="000227FB">
        <w:rPr>
          <w:rFonts w:ascii="Arial" w:hAnsi="Arial" w:cs="Arial"/>
          <w:color w:val="2A2A29"/>
          <w:spacing w:val="25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4"/>
          <w:sz w:val="20"/>
          <w:szCs w:val="20"/>
          <w:lang w:val="en-US"/>
        </w:rPr>
        <w:t>Cambridge</w:t>
      </w:r>
      <w:r w:rsidRPr="000227FB">
        <w:rPr>
          <w:rFonts w:ascii="Arial" w:hAnsi="Arial" w:cs="Arial"/>
          <w:color w:val="2A2A29"/>
          <w:spacing w:val="-5"/>
          <w:w w:val="94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15"/>
          <w:sz w:val="20"/>
          <w:szCs w:val="20"/>
          <w:lang w:val="en-US"/>
        </w:rPr>
        <w:t>T</w:t>
      </w:r>
      <w:r w:rsidRPr="000227FB">
        <w:rPr>
          <w:rFonts w:ascii="Arial" w:hAnsi="Arial" w:cs="Arial"/>
          <w:color w:val="2A2A29"/>
          <w:sz w:val="20"/>
          <w:szCs w:val="20"/>
          <w:lang w:val="en-US"/>
        </w:rPr>
        <w:t>ests)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35" w:after="0" w:line="240" w:lineRule="auto"/>
        <w:ind w:left="6660" w:right="-20"/>
        <w:rPr>
          <w:rFonts w:ascii="Arial" w:hAnsi="Arial" w:cs="Arial"/>
          <w:color w:val="000000"/>
          <w:sz w:val="20"/>
          <w:szCs w:val="20"/>
          <w:lang w:val="en-US"/>
        </w:rPr>
        <w:sectPr w:rsidR="00927124" w:rsidRPr="000227FB">
          <w:type w:val="continuous"/>
          <w:pgSz w:w="11920" w:h="16840"/>
          <w:pgMar w:top="1180" w:right="1140" w:bottom="620" w:left="0" w:header="720" w:footer="720" w:gutter="0"/>
          <w:cols w:space="720" w:equalWidth="0">
            <w:col w:w="10780"/>
          </w:cols>
          <w:noEndnote/>
        </w:sectPr>
      </w:pPr>
    </w:p>
    <w:p w:rsidR="00927124" w:rsidRPr="000227FB" w:rsidRDefault="00CA39EB">
      <w:pPr>
        <w:widowControl w:val="0"/>
        <w:autoSpaceDE w:val="0"/>
        <w:autoSpaceDN w:val="0"/>
        <w:adjustRightInd w:val="0"/>
        <w:spacing w:before="21" w:after="0" w:line="319" w:lineRule="exact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lastRenderedPageBreak/>
        <w:pict>
          <v:polyline id="_x0000_s1314" style="position:absolute;left:0;text-align:left;z-index:-251550208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4" o:allowincell="f" fillcolor="#d5d5d4" stroked="f">
            <v:path arrowok="t"/>
          </v:polyline>
        </w:pict>
      </w:r>
      <w:r>
        <w:rPr>
          <w:noProof/>
        </w:rPr>
        <w:pict>
          <v:polyline id="_x0000_s1313" style="position:absolute;left:0;text-align:left;z-index:-251551232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4" o:allowincell="f" fillcolor="#9e9e9e" stroked="f">
            <v:path arrowok="t"/>
          </v:polyline>
        </w:pict>
      </w:r>
      <w:r>
        <w:rPr>
          <w:noProof/>
        </w:rPr>
        <w:pict>
          <v:polyline id="_x0000_s1312" style="position:absolute;left:0;text-align:left;z-index:-251552256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4" o:allowincell="f" fillcolor="#727272" stroked="f">
            <v:path arrowok="t"/>
          </v:polyline>
        </w:pict>
      </w:r>
      <w:r>
        <w:rPr>
          <w:noProof/>
        </w:rPr>
        <w:pict>
          <v:rect id="_x0000_s1311" style="position:absolute;left:0;text-align:left;margin-left:506.1pt;margin-top:0;width:89pt;height:29pt;z-index:-251553280;mso-position-horizontal-relative:page;mso-position-vertical-relative:page" o:regroupid="4" o:allowincell="f" filled="f" stroked="f">
            <v:textbox inset="0,0,0,0">
              <w:txbxContent>
                <w:p w:rsidR="00477A1C" w:rsidRDefault="00477A1C" w:rsidP="000C49D0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9" type="#_x0000_t75" style="width:88.8pt;height:28.7pt">
                        <v:imagedata r:id="rId8" o:title=""/>
                      </v:shape>
                    </w:pict>
                  </w:r>
                </w:p>
                <w:p w:rsidR="00477A1C" w:rsidRDefault="00477A1C" w:rsidP="000C49D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308" style="position:absolute;left:0;text-align:left;margin-left:462.55pt;margin-top:-51.55pt;width:26.15pt;height:23.75pt;z-index:-251554304" coordorigin="9251,149" coordsize="523,475" o:regroupid="4" o:allowincell="f">
            <v:shape id="_x0000_s1309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310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307" style="position:absolute;left:0;text-align:left;z-index:-251555328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4" o:allowincell="f" stroked="f">
            <v:path arrowok="t"/>
          </v:polyline>
        </w:pict>
      </w:r>
      <w:r>
        <w:rPr>
          <w:noProof/>
        </w:rPr>
        <w:pict>
          <v:group id="_x0000_s1304" style="position:absolute;left:0;text-align:left;margin-left:372.8pt;margin-top:-54.55pt;width:33.05pt;height:30.1pt;z-index:-251556352" coordorigin="7456,89" coordsize="661,602" o:regroupid="4" o:allowincell="f">
            <v:shape id="_x0000_s1305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306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303" style="position:absolute;left:0;text-align:left;z-index:-251557376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4" o:allowincell="f" stroked="f">
            <v:path arrowok="t"/>
          </v:polyline>
        </w:pict>
      </w:r>
      <w:r>
        <w:rPr>
          <w:noProof/>
        </w:rPr>
        <w:pict>
          <v:group id="_x0000_s1300" style="position:absolute;left:0;text-align:left;margin-left:283.6pt;margin-top:-58.45pt;width:40.05pt;height:36.6pt;z-index:-251558400" coordorigin="5672,11" coordsize="801,732" o:regroupid="4" o:allowincell="f">
            <v:shape id="_x0000_s1301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302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299" style="position:absolute;left:0;text-align:left;z-index:-251559424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4" o:allowincell="f" stroked="f">
            <v:path arrowok="t"/>
          </v:polyline>
        </w:pict>
      </w:r>
      <w:r>
        <w:rPr>
          <w:noProof/>
        </w:rPr>
        <w:pict>
          <v:rect id="_x0000_s1298" style="position:absolute;left:0;text-align:left;margin-left:0;margin-top:0;width:510pt;height:17pt;z-index:-251560448;mso-position-horizontal-relative:page;mso-position-vertical-relative:page" o:regroupid="4" o:allowincell="f" filled="f" stroked="f">
            <v:textbox inset="0,0,0,0">
              <w:txbxContent>
                <w:p w:rsidR="00477A1C" w:rsidRDefault="00477A1C" w:rsidP="000C49D0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8" type="#_x0000_t75" style="width:512.85pt;height:16.8pt">
                        <v:imagedata r:id="rId7" o:title=""/>
                      </v:shape>
                    </w:pict>
                  </w:r>
                </w:p>
                <w:p w:rsidR="00477A1C" w:rsidRDefault="00477A1C" w:rsidP="000C49D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477A1C">
        <w:rPr>
          <w:noProof/>
        </w:rPr>
        <w:pict>
          <v:rect id="_x0000_s1315" style="position:absolute;left:0;text-align:left;margin-left:210.4pt;margin-top:4.6pt;width:30.25pt;height:13pt;z-index:-251666944;mso-position-horizontal-relative:page" o:allowincell="f" fillcolor="#dadada" stroked="f">
            <v:path arrowok="t"/>
            <w10:wrap anchorx="page"/>
          </v:rect>
        </w:pict>
      </w:r>
      <w:r w:rsidR="00477A1C">
        <w:rPr>
          <w:noProof/>
        </w:rPr>
        <w:pict>
          <v:group id="_x0000_s1316" style="position:absolute;left:0;text-align:left;margin-left:77.1pt;margin-top:23.1pt;width:467.85pt;height:338.25pt;z-index:-251665920;mso-position-horizontal-relative:page" coordorigin="1542,462" coordsize="9357,6765" o:allowincell="f">
            <v:shape id="_x0000_s1317" style="position:absolute;left:1672;top:592;width:9097;height:6505" coordsize="9097,6505" o:allowincell="f" path="m43,l38,,26,8,15,22,7,43,1,69,,98,,6418r3,28l10,6470r9,19l30,6501r13,4l9057,6505r12,-7l9080,6484r9,-21l9095,6438r2,-29l9096,86r-3,-27l9086,35r-9,-19l9066,4,9053,r,l43,e" fillcolor="#6e6e6e" stroked="f">
              <v:path arrowok="t"/>
            </v:shape>
            <v:rect id="_x0000_s1318" style="position:absolute;left:1713;top:882;width:9014;height:6164" o:allowincell="f" fillcolor="#f6f6f6" stroked="f">
              <v:path arrowok="t"/>
            </v:rect>
            <v:shape id="_x0000_s1319" style="position:absolute;left:1711;top:619;width:9010;height:32" coordsize="9010,32" o:allowincell="f" path="m8962,l48,,44,,19,2,3,10,,22r19,7l48,31r8919,l8991,28r16,-7l9010,8,8990,2,8962,e" fillcolor="#878786" stroked="f">
              <v:path arrowok="t"/>
            </v:shape>
            <v:shape id="_x0000_s1320" style="position:absolute;left:1721;top:666;width:9016;height:101" coordsize="9016,101" o:allowincell="f" path="m8964,l51,,45,,26,6,11,18,2,38,,65,10,83,28,96r23,5l8971,100r18,-5l9004,82r9,-20l9016,35,9005,17,8987,4,8964,e" fillcolor="#686767" stroked="f">
              <v:path arrowok="t"/>
            </v:shape>
            <v:shape id="_x0000_s1321" style="position:absolute;left:1751;top:856;width:8939;height:20" coordsize="8939,20" o:allowincell="f" path="m,l8939,e" filled="f" strokecolor="#686767" strokeweight=".1pt">
              <v:path arrowok="t"/>
            </v:shape>
            <v:rect id="_x0000_s1322" style="position:absolute;left:2345;top:931;width:8200;height:28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0" type="#_x0000_t75" style="width:412.1pt;height:14.15pt">
                          <v:imagedata r:id="rId33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23" style="position:absolute;left:2344;top:930;width:8190;height:275" o:allowincell="f" filled="f" strokecolor="#9e9e9e" strokeweight=".17144mm">
              <v:path arrowok="t"/>
            </v:rect>
            <v:rect id="_x0000_s1324" style="position:absolute;left:2345;top:1648;width:8200;height:28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1" type="#_x0000_t75" style="width:412.1pt;height:13.25pt">
                          <v:imagedata r:id="rId34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25" style="position:absolute;left:2344;top:1648;width:8190;height:275" o:allowincell="f" filled="f" strokecolor="#9e9e9e" strokeweight=".19719mm">
              <v:path arrowok="t"/>
            </v:rect>
            <v:rect id="_x0000_s1326" style="position:absolute;left:1881;top:2279;width:8660;height:28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2" type="#_x0000_t75" style="width:435.1pt;height:14.15pt">
                          <v:imagedata r:id="rId35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27" style="position:absolute;left:1880;top:2278;width:8654;height:277" o:allowincell="f" filled="f" strokecolor="#9e9e9e" strokeweight=".17144mm">
              <v:path arrowok="t"/>
            </v:rect>
            <v:rect id="_x0000_s1328" style="position:absolute;left:1881;top:2651;width:8660;height:396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39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3" type="#_x0000_t75" style="width:435.1pt;height:199.65pt">
                          <v:imagedata r:id="rId36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29" style="position:absolute;left:1880;top:2651;width:8654;height:3964" o:allowincell="f" filled="f" strokecolor="#9e9e9e" strokeweight=".25292mm">
              <v:path arrowok="t"/>
            </v:rect>
            <v:rect id="_x0000_s1330" style="position:absolute;left:2345;top:1295;width:8200;height:28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4" type="#_x0000_t75" style="width:412.1pt;height:13.25pt">
                          <v:imagedata r:id="rId34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31" style="position:absolute;left:2344;top:1295;width:8190;height:275" o:allowincell="f" filled="f" strokecolor="#9e9e9e" strokeweight=".17144mm">
              <v:path arrowok="t"/>
            </v:rect>
            <v:rect id="_x0000_s1332" style="position:absolute;left:1878;top:6716;width:460;height:22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2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5" type="#_x0000_t75" style="width:22.95pt;height:10.15pt">
                          <v:imagedata r:id="rId37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33" style="position:absolute;left:1877;top:6715;width:455;height:211" o:allowincell="f" filled="f" strokecolor="#9e9e9e" strokeweight=".17144mm">
              <v:path arrowok="t"/>
            </v:rect>
            <v:rect id="_x0000_s1334" style="position:absolute;left:2449;top:6716;width:660;height:22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2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6" type="#_x0000_t75" style="width:32.25pt;height:10.15pt">
                          <v:imagedata r:id="rId38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35" style="position:absolute;left:2449;top:6715;width:650;height:211" o:allowincell="f" filled="f" strokecolor="#9e9e9e" strokeweight=".14639mm">
              <v:path arrowok="t"/>
            </v:rect>
            <v:rect id="_x0000_s1336" style="position:absolute;left:3207;top:6716;width:540;height:22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2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7" type="#_x0000_t75" style="width:26.5pt;height:10.15pt">
                          <v:imagedata r:id="rId39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37" style="position:absolute;left:3206;top:6715;width:535;height:211" o:allowincell="f" filled="f" strokecolor="#9e9e9e" strokeweight=".16472mm">
              <v:path arrowok="t"/>
            </v:rect>
            <v:shape id="_x0000_s1338" style="position:absolute;left:10404;top:2385;width:75;height:64" coordsize="75,64" o:allowincell="f" path="m74,l,,37,64,74,e" fillcolor="#2a2a29" stroked="f">
              <v:path arrowok="t"/>
            </v:shape>
            <v:group id="_x0000_s1339" style="position:absolute;left:2324;top:2005;width:158;height:176" coordorigin="2324,2005" coordsize="158,176" o:allowincell="f">
              <v:shape id="_x0000_s1340" style="position:absolute;left:2324;top:2005;width:158;height:176;mso-position-horizontal-relative:page;mso-position-vertical-relative:page" coordsize="158,176" o:allowincell="f" path="m119,l100,,85,10,,143r6,16l23,174r18,2l48,171r-3,l30,170,10,156,3,143r7,-10l103,7r34,l137,7,119,e" fillcolor="#2a2a29" stroked="f">
                <v:path arrowok="t"/>
              </v:shape>
              <v:shape id="_x0000_s1341" style="position:absolute;left:2324;top:2005;width:158;height:176;mso-position-horizontal-relative:page;mso-position-vertical-relative:page" coordsize="158,176" o:allowincell="f" path="m115,37r-18,l106,39r14,10l124,57,45,171r3,l57,165,132,57,126,45,115,37e" fillcolor="#2a2a29" stroked="f">
                <v:path arrowok="t"/>
              </v:shape>
              <v:shape id="_x0000_s1342" style="position:absolute;left:2324;top:2005;width:158;height:176;mso-position-horizontal-relative:page;mso-position-vertical-relative:page" coordsize="158,176" o:allowincell="f" path="m137,7r-34,l121,9r19,11l149,37r-3,16l71,162r7,4l154,56r4,-17l152,22,138,8,137,7e" fillcolor="#2a2a29" stroked="f">
                <v:path arrowok="t"/>
              </v:shape>
              <v:shape id="_x0000_s1343" style="position:absolute;left:2324;top:2005;width:158;height:176;mso-position-horizontal-relative:page;mso-position-vertical-relative:page" coordsize="158,176" o:allowincell="f" path="m93,30l24,129r6,4l97,37r18,l107,31,93,30e" fillcolor="#2a2a29" stroked="f">
                <v:path arrowok="t"/>
              </v:shape>
            </v:group>
            <v:group id="_x0000_s1344" style="position:absolute;left:3788;top:2390;width:94;height:103" coordorigin="3788,2390" coordsize="94,103" o:allowincell="f">
              <v:shape id="_x0000_s1345" style="position:absolute;left:3788;top:2390;width:94;height:103;mso-position-horizontal-relative:page;mso-position-vertical-relative:page" coordsize="94,103" o:allowincell="f" path="m56,l,81,4,92r15,10l28,103r4,-6l27,97r-8,l8,89,4,82,8,77,58,4r16,l70,1,56,e" fillcolor="#2a2a29" stroked="f">
                <v:path arrowok="t"/>
              </v:shape>
              <v:shape id="_x0000_s1346" style="position:absolute;left:3788;top:2390;width:94;height:103;mso-position-horizontal-relative:page;mso-position-vertical-relative:page" coordsize="94,103" o:allowincell="f" path="m66,23r-10,l61,25r8,5l71,34,27,97r5,l76,35,72,28,66,23e" fillcolor="#2a2a29" stroked="f">
                <v:path arrowok="t"/>
              </v:shape>
              <v:shape id="_x0000_s1347" style="position:absolute;left:3788;top:2390;width:94;height:103;mso-position-horizontal-relative:page;mso-position-vertical-relative:page" coordsize="94,103" o:allowincell="f" path="m74,4l58,4,69,6,84,16r4,9l42,92r4,3l88,34r6,-8l88,14,74,4e" fillcolor="#2a2a29" stroked="f">
                <v:path arrowok="t"/>
              </v:shape>
              <v:shape id="_x0000_s1348" style="position:absolute;left:3788;top:2390;width:94;height:103;mso-position-horizontal-relative:page;mso-position-vertical-relative:page" coordsize="94,103" o:allowincell="f" path="m54,19r-5,7l16,74r3,3l56,23r10,l62,20,54,19e" fillcolor="#2a2a29" stroked="f">
                <v:path arrowok="t"/>
              </v:shape>
            </v:group>
            <v:shape id="_x0000_s1349" style="position:absolute;left:2201;top:2380;width:51;height:45" coordsize="51,45" o:allowincell="f" path="m51,l,,25,44,51,e" fillcolor="#2a2a29" stroked="f">
              <v:path arrowok="t"/>
            </v:shape>
            <v:shape id="_x0000_s1350" style="position:absolute;left:3323;top:2392;width:41;height:36" coordsize="41,36" o:allowincell="f" path="m41,l,,20,35,41,e" fillcolor="#2a2a29" stroked="f">
              <v:path arrowok="t"/>
            </v:shape>
            <v:shape id="_x0000_s1351" style="position:absolute;left:4861;top:2365;width:35;height:70" coordsize="35,70" o:allowincell="f" path="m35,l,34,35,70,35,e" fillcolor="#2a2a29" stroked="f">
              <v:path arrowok="t"/>
            </v:shape>
            <v:shape id="_x0000_s1352" style="position:absolute;left:4930;top:2373;width:66;height:20" coordsize="66,20" o:allowincell="f" path="m,l65,e" filled="f" strokecolor="#2a2a29" strokeweight=".34pt">
              <v:path arrowok="t"/>
            </v:shape>
            <v:shape id="_x0000_s1353" style="position:absolute;left:4930;top:2393;width:66;height:20" coordsize="66,20" o:allowincell="f" path="m,l65,e" filled="f" strokecolor="#2a2a29" strokeweight=".34pt">
              <v:path arrowok="t"/>
            </v:shape>
            <v:shape id="_x0000_s1354" style="position:absolute;left:4930;top:2412;width:66;height:20" coordsize="66,20" o:allowincell="f" path="m,l65,e" filled="f" strokecolor="#2a2a29" strokeweight=".34pt">
              <v:path arrowok="t"/>
            </v:shape>
            <v:shape id="_x0000_s1355" style="position:absolute;left:4930;top:2431;width:66;height:20" coordsize="66,20" o:allowincell="f" path="m,l65,e" filled="f" strokecolor="#2a2a29" strokeweight=".34pt">
              <v:path arrowok="t"/>
            </v:shape>
            <v:shape id="_x0000_s1356" style="position:absolute;left:4876;top:2451;width:120;height:20" coordsize="120,20" o:allowincell="f" path="m,l120,e" filled="f" strokecolor="#2a2a29" strokeweight=".34pt">
              <v:path arrowok="t"/>
            </v:shape>
            <v:shape id="_x0000_s1357" style="position:absolute;left:5782;top:2351;width:120;height:20" coordsize="120,20" o:allowincell="f" path="m,l120,e" filled="f" strokecolor="#2a2a29" strokeweight=".34pt">
              <v:path arrowok="t"/>
            </v:shape>
            <v:shape id="_x0000_s1358" style="position:absolute;left:5801;top:2372;width:82;height:20" coordsize="82,20" o:allowincell="f" path="m,l82,e" filled="f" strokecolor="#2a2a29" strokeweight=".34pt">
              <v:path arrowok="t"/>
            </v:shape>
            <v:shape id="_x0000_s1359" style="position:absolute;left:5801;top:2413;width:82;height:20" coordsize="82,20" o:allowincell="f" path="m,l82,e" filled="f" strokecolor="#2a2a29" strokeweight=".34pt">
              <v:path arrowok="t"/>
            </v:shape>
            <v:shape id="_x0000_s1360" style="position:absolute;left:5782;top:2392;width:120;height:20" coordsize="120,20" o:allowincell="f" path="m,l120,e" filled="f" strokecolor="#2a2a29" strokeweight=".34pt">
              <v:path arrowok="t"/>
            </v:shape>
            <v:shape id="_x0000_s1361" style="position:absolute;left:6000;top:2351;width:120;height:20" coordsize="120,20" o:allowincell="f" path="m,l120,e" filled="f" strokecolor="#2a2a29" strokeweight=".34pt">
              <v:path arrowok="t"/>
            </v:shape>
            <v:shape id="_x0000_s1362" style="position:absolute;left:6038;top:2372;width:82;height:20" coordsize="82,20" o:allowincell="f" path="m,l82,e" filled="f" strokecolor="#2a2a29" strokeweight=".34pt">
              <v:path arrowok="t"/>
            </v:shape>
            <v:shape id="_x0000_s1363" style="position:absolute;left:6038;top:2413;width:82;height:20" coordsize="82,20" o:allowincell="f" path="m,l82,e" filled="f" strokecolor="#2a2a29" strokeweight=".34pt">
              <v:path arrowok="t"/>
            </v:shape>
            <v:shape id="_x0000_s1364" style="position:absolute;left:6000;top:2392;width:120;height:20" coordsize="120,20" o:allowincell="f" path="m,l120,e" filled="f" strokecolor="#2a2a29" strokeweight=".34pt">
              <v:path arrowok="t"/>
            </v:shape>
            <v:shape id="_x0000_s1365" style="position:absolute;left:5094;top:2365;width:35;height:70" coordsize="35,70" o:allowincell="f" path="m,l,70,35,34,,e" fillcolor="#2a2a29" stroked="f">
              <v:path arrowok="t"/>
            </v:shape>
            <v:shape id="_x0000_s1366" style="position:absolute;left:5151;top:2373;width:66;height:20" coordsize="66,20" o:allowincell="f" path="m,l65,e" filled="f" strokecolor="#2a2a29" strokeweight=".34pt">
              <v:path arrowok="t"/>
            </v:shape>
            <v:shape id="_x0000_s1367" style="position:absolute;left:5151;top:2393;width:66;height:20" coordsize="66,20" o:allowincell="f" path="m,l65,e" filled="f" strokecolor="#2a2a29" strokeweight=".34pt">
              <v:path arrowok="t"/>
            </v:shape>
            <v:shape id="_x0000_s1368" style="position:absolute;left:5151;top:2412;width:66;height:20" coordsize="66,20" o:allowincell="f" path="m,l65,e" filled="f" strokecolor="#2a2a29" strokeweight=".34pt">
              <v:path arrowok="t"/>
            </v:shape>
            <v:shape id="_x0000_s1369" style="position:absolute;left:5151;top:2431;width:66;height:20" coordsize="66,20" o:allowincell="f" path="m,l65,e" filled="f" strokecolor="#2a2a29" strokeweight=".34pt">
              <v:path arrowok="t"/>
            </v:shape>
            <v:shape id="_x0000_s1370" style="position:absolute;left:5096;top:2451;width:121;height:20" coordsize="121,20" o:allowincell="f" path="m,l120,e" filled="f" strokecolor="#2a2a29" strokeweight=".34pt">
              <v:path arrowok="t"/>
            </v:shape>
            <v:shape id="_x0000_s1371" style="position:absolute;left:4637;top:2437;width:29;height:28" coordsize="29,28" o:allowincell="f" path="m,13r28,e" filled="f" strokecolor="#2a2a29" strokeweight=".52669mm">
              <v:path arrowok="t"/>
            </v:shape>
            <v:shape id="_x0000_s1372" style="position:absolute;left:4637;top:2388;width:29;height:28" coordsize="29,28" o:allowincell="f" path="m,13r28,e" filled="f" strokecolor="#2a2a29" strokeweight=".52633mm">
              <v:path arrowok="t"/>
            </v:shape>
            <v:shape id="_x0000_s1373" style="position:absolute;left:4637;top:2340;width:29;height:28" coordsize="29,28" o:allowincell="f" path="m,13r28,e" filled="f" strokecolor="#2a2a29" strokeweight=".52669mm">
              <v:path arrowok="t"/>
            </v:shape>
            <v:shape id="_x0000_s1374" style="position:absolute;left:5314;top:2358;width:41;height:94" coordsize="41,94" o:allowincell="f" path="m25,l10,13,2,32,,55,,94r40,l40,52,20,47,23,26,40,12,25,e" fillcolor="#2a2a29" stroked="f">
              <v:path arrowok="t"/>
            </v:shape>
            <v:shape id="_x0000_s1375" style="position:absolute;left:5379;top:2358;width:41;height:94" coordsize="41,94" o:allowincell="f" path="m25,l10,13,2,32,,55,,94r40,l40,52,20,47,23,26,40,12,25,e" fillcolor="#2a2a29" stroked="f">
              <v:path arrowok="t"/>
            </v:shape>
            <v:shape id="_x0000_s1376" style="position:absolute;left:4454;top:2349;width:85;height:20" coordsize="85,20" o:allowincell="f" path="m,l85,e" filled="f" strokecolor="#2a2a29" strokeweight=".34pt">
              <v:path arrowok="t"/>
            </v:shape>
            <v:shape id="_x0000_s1377" style="position:absolute;left:4454;top:2398;width:85;height:20" coordsize="85,20" o:allowincell="f" path="m,l85,e" filled="f" strokecolor="#2a2a29" strokeweight=".34pt">
              <v:path arrowok="t"/>
            </v:shape>
            <v:shape id="_x0000_s1378" style="position:absolute;left:4454;top:2446;width:85;height:20" coordsize="85,20" o:allowincell="f" path="m,l85,e" filled="f" strokecolor="#2a2a29" strokeweight=".34pt">
              <v:path arrowok="t"/>
            </v:shape>
            <v:shape id="_x0000_s1379" style="position:absolute;left:3976;top:2350;width:95;height:105" coordsize="95,105" o:allowincell="f" path="m88,l7,,,7,,98r7,7l88,105r7,-7l95,7,88,e" fillcolor="#f0f0f0" stroked="f">
              <v:path arrowok="t"/>
            </v:shape>
            <v:shape id="_x0000_s1380" style="position:absolute;left:3976;top:2350;width:95;height:105" coordsize="95,105" o:allowincell="f" path="m95,89r,9l88,105r-9,l16,105r-9,l,98,,89,,16,,7,7,r9,l79,r9,l95,7r,9l95,89xe" filled="f" strokecolor="#2a2a29" strokeweight=".08572mm">
              <v:path arrowok="t"/>
            </v:shape>
            <v:shape id="_x0000_s1381" style="position:absolute;left:3994;top:2375;width:20;height:20" coordsize="20,20" o:allowincell="f" path="m11,l3,,,3r,8l3,15r8,l15,11r,-8l11,e" fillcolor="#2a2a29" stroked="f">
              <v:path arrowok="t"/>
            </v:shape>
            <v:shape id="_x0000_s1382" style="position:absolute;left:4036;top:2375;width:20;height:20" coordsize="20,20" o:allowincell="f" path="m11,l3,,,3r,8l3,15r8,l15,11r,-8l11,e" fillcolor="#2a2a29" stroked="f">
              <v:path arrowok="t"/>
            </v:shape>
            <v:shape id="_x0000_s1383" style="position:absolute;left:4001;top:2416;width:43;height:20" coordsize="43,20" o:allowincell="f" path="m43,l40,8r-9,6l21,14r-10,l3,9,,1e" filled="f" strokecolor="#2a2a29" strokeweight=".08572mm">
              <v:path arrowok="t"/>
            </v:shape>
            <v:shape id="_x0000_s1384" style="position:absolute;left:4234;top:2360;width:79;height:57" coordsize="79,57" o:allowincell="f" path="m71,l7,,,12,,43,7,56r64,l79,43r,-31l71,e" fillcolor="#f1f1f1" stroked="f">
              <v:path arrowok="t"/>
            </v:shape>
            <v:shape id="_x0000_s1385" style="position:absolute;left:4234;top:2360;width:79;height:57" coordsize="79,57" o:allowincell="f" path="m79,28r,15l71,56r-9,l17,56,7,56,,43,,28,,12,7,,17,,62,r9,l79,12r,16xe" filled="f" strokecolor="#2a2a29" strokeweight=".08572mm">
              <v:path arrowok="t"/>
            </v:shape>
            <v:shape id="_x0000_s1386" style="position:absolute;left:4169;top:2360;width:79;height:57" coordsize="79,57" o:allowincell="f" path="m71,l7,,,12,,43,7,56r64,l79,43r,-31l71,e" fillcolor="#f1f1f1" stroked="f">
              <v:path arrowok="t"/>
            </v:shape>
            <v:shape id="_x0000_s1387" style="position:absolute;left:4169;top:2360;width:79;height:57" coordsize="79,57" o:allowincell="f" path="m79,28r,15l71,56r-9,l17,56,7,56,,43,,28,,12,7,,17,,62,r9,l79,12r,16xe" filled="f" strokecolor="#2a2a29" strokeweight=".08572mm">
              <v:path arrowok="t"/>
            </v:shape>
            <v:shape id="_x0000_s1388" style="position:absolute;left:4205;top:2376;width:79;height:26" coordsize="79,26" o:allowincell="f" path="m73,l5,,,5,,20r5,5l73,25r5,-5l78,5,73,e" fillcolor="#f1f1f1" stroked="f">
              <v:path arrowok="t"/>
            </v:shape>
            <v:shape id="_x0000_s1389" style="position:absolute;left:4205;top:2376;width:79;height:26" coordsize="79,26" o:allowincell="f" path="m78,12r,8l73,25r-8,l12,25r-7,l,20,,12,,5,5,r7,l65,r8,l78,5r,7xe" filled="f" strokecolor="#2a2a29" strokeweight=".08572mm">
              <v:path arrowok="t"/>
            </v:shape>
            <v:shape id="_x0000_s1390" style="position:absolute;left:6280;top:2420;width:63;height:64" coordsize="63,64" o:allowincell="f" path="m,63l63,e" filled="f" strokecolor="#2a2a29" strokeweight=".25717mm">
              <v:path arrowok="t"/>
            </v:shape>
            <v:shape id="_x0000_s1391" style="position:absolute;left:6280;top:2420;width:63;height:64" coordsize="63,64" o:allowincell="f" path="m63,63l,e" filled="f" strokecolor="#2a2a29" strokeweight=".25717mm">
              <v:path arrowok="t"/>
            </v:shape>
            <v:shape id="_x0000_s1392" style="position:absolute;left:3594;top:2395;width:65;height:81" coordsize="65,81" o:allowincell="f" path="m32,r,81e" filled="f" strokecolor="#2a2a29" strokeweight="1.1786mm">
              <v:path arrowok="t"/>
            </v:shape>
            <v:rect id="_x0000_s1393" style="position:absolute;left:5518;top:2313;width:160;height:18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1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8" type="#_x0000_t75" style="width:7.95pt;height:8.85pt">
                          <v:imagedata r:id="rId40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94" style="position:absolute;left:5519;top:2315;width:160;height:2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9" type="#_x0000_t75" style="width:7.95pt;height:1.35pt">
                          <v:imagedata r:id="rId41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95" style="position:absolute;left:5519;top:2465;width:160;height:2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0" type="#_x0000_t75" style="width:7.95pt;height:1.35pt">
                          <v:imagedata r:id="rId42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396" style="position:absolute;left:5543;top:2342;width:52;height:20" coordsize="52,20" o:allowincell="f" path="m,1r51,e" filled="f" strokecolor="#2a2a29" strokeweight=".08111mm">
              <v:path arrowok="t"/>
            </v:shape>
            <v:shape id="_x0000_s1397" style="position:absolute;left:5543;top:2394;width:105;height:20" coordsize="105,20" o:allowincell="f" path="m,l104,e" filled="f" strokecolor="#2a2a29" strokeweight=".27481mm">
              <v:path arrowok="t"/>
            </v:shape>
            <v:shape id="_x0000_s1398" style="position:absolute;left:5543;top:2416;width:105;height:20" coordsize="105,20" o:allowincell="f" path="m,l104,e" filled="f" strokecolor="#2a2a29" strokeweight=".27481mm">
              <v:path arrowok="t"/>
            </v:shape>
            <v:shape id="_x0000_s1399" style="position:absolute;left:3079;top:2386;width:41;height:36" coordsize="41,36" o:allowincell="f" path="m41,l,,20,35,41,e" fillcolor="#2a2a29" stroked="f">
              <v:path arrowok="t"/>
            </v:shape>
            <v:shape id="_x0000_s1400" style="position:absolute;left:2960;top:2382;width:65;height:76" coordsize="65,76" o:allowincell="f" path="m,61r3,4l8,69r6,4l21,75r7,l36,72r8,-9l51,49,59,28,65,e" filled="f" strokecolor="#2a2a29" strokeweight=".17144mm">
              <v:path arrowok="t"/>
            </v:shape>
            <v:shape id="_x0000_s1401" style="position:absolute;left:2984;top:2347;width:80;height:24" coordsize="80,24" o:allowincell="f" path="m,24l12,6,30,,59,,80,1e" filled="f" strokecolor="#2a2a29" strokeweight=".17144mm">
              <v:path arrowok="t"/>
            </v:shape>
            <v:shape id="_x0000_s1402" style="position:absolute;left:3003;top:2382;width:40;height:20" coordsize="40,20" o:allowincell="f" path="m,l19,,39,e" filled="f" strokecolor="#2a2a29" strokeweight=".17144mm">
              <v:path arrowok="t"/>
            </v:shape>
            <v:shape id="_x0000_s1403" style="position:absolute;left:2095;top:2353;width:20;height:116" coordsize="20,116" o:allowincell="f" path="m,116l,e" filled="f" strokecolor="#2a2a29" strokeweight=".20567mm">
              <v:path arrowok="t"/>
            </v:shape>
            <v:shape id="_x0000_s1404" style="position:absolute;left:2073;top:2353;width:59;height:20" coordsize="59,20" o:allowincell="f" path="m,l59,e" filled="f" strokecolor="#2a2a29" strokeweight=".20567mm">
              <v:path arrowok="t"/>
            </v:shape>
            <v:shape id="_x0000_s1405" style="position:absolute;left:2067;top:2404;width:28;height:20" coordsize="28,20" o:allowincell="f" path="m27,l,e" filled="f" strokecolor="#2a2a29" strokeweight=".20567mm">
              <v:path arrowok="t"/>
            </v:shape>
            <w10:wrap anchorx="page"/>
          </v:group>
        </w:pict>
      </w:r>
      <w:r w:rsidR="00927124" w:rsidRPr="000227FB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B. </w:t>
      </w:r>
      <w:r w:rsidR="00927124" w:rsidRPr="000227FB">
        <w:rPr>
          <w:rFonts w:ascii="Times New Roman" w:hAnsi="Times New Roman"/>
          <w:b/>
          <w:bCs/>
          <w:color w:val="2A2A29"/>
          <w:spacing w:val="29"/>
          <w:position w:val="-1"/>
          <w:sz w:val="28"/>
          <w:szCs w:val="28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Comp</w:t>
      </w:r>
      <w:r w:rsidR="00927124" w:rsidRPr="000227FB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927124" w:rsidRPr="000227FB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ol</w:t>
      </w:r>
      <w:r w:rsidR="00927124" w:rsidRPr="000227F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l</w:t>
      </w:r>
      <w:r w:rsidR="00927124" w:rsidRPr="000227F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o</w:t>
      </w:r>
      <w:r w:rsidR="00927124" w:rsidRPr="000227F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wing</w:t>
      </w:r>
      <w:r w:rsidR="00927124" w:rsidRPr="000227FB">
        <w:rPr>
          <w:rFonts w:ascii="Arial" w:hAnsi="Arial" w:cs="Arial"/>
          <w:color w:val="2A2A29"/>
          <w:spacing w:val="48"/>
          <w:position w:val="-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104"/>
          <w:position w:val="-1"/>
          <w:sz w:val="24"/>
          <w:szCs w:val="24"/>
          <w:lang w:val="en-US"/>
        </w:rPr>
        <w:t>email.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  <w:sectPr w:rsidR="00927124" w:rsidRPr="000227FB">
          <w:headerReference w:type="even" r:id="rId43"/>
          <w:headerReference w:type="default" r:id="rId44"/>
          <w:footerReference w:type="even" r:id="rId45"/>
          <w:footerReference w:type="default" r:id="rId46"/>
          <w:pgSz w:w="11920" w:h="16840"/>
          <w:pgMar w:top="1180" w:right="0" w:bottom="0" w:left="0" w:header="0" w:footer="0" w:gutter="0"/>
          <w:cols w:space="720" w:equalWidth="0">
            <w:col w:w="11920"/>
          </w:cols>
          <w:noEndnote/>
        </w:sect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76" w:after="0" w:line="240" w:lineRule="auto"/>
        <w:ind w:right="-20"/>
        <w:jc w:val="right"/>
        <w:rPr>
          <w:rFonts w:ascii="Arial" w:hAnsi="Arial" w:cs="Arial"/>
          <w:color w:val="000000"/>
          <w:sz w:val="11"/>
          <w:szCs w:val="11"/>
          <w:lang w:val="en-US"/>
        </w:rPr>
      </w:pPr>
      <w:proofErr w:type="gramStart"/>
      <w:r w:rsidRPr="000227FB">
        <w:rPr>
          <w:rFonts w:ascii="Arial" w:hAnsi="Arial" w:cs="Arial"/>
          <w:color w:val="2A2A29"/>
          <w:spacing w:val="-14"/>
          <w:sz w:val="11"/>
          <w:szCs w:val="11"/>
          <w:u w:val="single"/>
          <w:lang w:val="en-US"/>
        </w:rPr>
        <w:lastRenderedPageBreak/>
        <w:t>To</w:t>
      </w:r>
      <w:r w:rsidRPr="000227FB">
        <w:rPr>
          <w:rFonts w:ascii="Arial" w:hAnsi="Arial" w:cs="Arial"/>
          <w:color w:val="2A2A29"/>
          <w:spacing w:val="19"/>
          <w:sz w:val="11"/>
          <w:szCs w:val="11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6"/>
          <w:sz w:val="11"/>
          <w:szCs w:val="11"/>
          <w:lang w:val="en-US"/>
        </w:rPr>
        <w:t>:</w:t>
      </w:r>
      <w:proofErr w:type="gramEnd"/>
    </w:p>
    <w:p w:rsidR="00927124" w:rsidRPr="000227FB" w:rsidRDefault="00927124">
      <w:pPr>
        <w:widowControl w:val="0"/>
        <w:autoSpaceDE w:val="0"/>
        <w:autoSpaceDN w:val="0"/>
        <w:adjustRightInd w:val="0"/>
        <w:spacing w:before="35" w:after="0" w:line="225" w:lineRule="exact"/>
        <w:ind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0227FB">
        <w:rPr>
          <w:rFonts w:ascii="Arial" w:hAnsi="Arial" w:cs="Arial"/>
          <w:color w:val="000000"/>
          <w:sz w:val="11"/>
          <w:szCs w:val="11"/>
          <w:lang w:val="en-US"/>
        </w:rPr>
        <w:br w:type="column"/>
      </w:r>
      <w:hyperlink r:id="rId47" w:history="1">
        <w:r w:rsidRPr="000227FB">
          <w:rPr>
            <w:rFonts w:ascii="Arial" w:hAnsi="Arial" w:cs="Arial"/>
            <w:color w:val="2A2A29"/>
            <w:w w:val="109"/>
            <w:position w:val="-1"/>
            <w:sz w:val="20"/>
            <w:szCs w:val="20"/>
            <w:lang w:val="en-US"/>
          </w:rPr>
          <w:t>ja</w:t>
        </w:r>
        <w:r w:rsidRPr="000227FB">
          <w:rPr>
            <w:rFonts w:ascii="Arial" w:hAnsi="Arial" w:cs="Arial"/>
            <w:color w:val="2A2A29"/>
            <w:spacing w:val="-4"/>
            <w:w w:val="109"/>
            <w:position w:val="-1"/>
            <w:sz w:val="20"/>
            <w:szCs w:val="20"/>
            <w:lang w:val="en-US"/>
          </w:rPr>
          <w:t>k</w:t>
        </w:r>
        <w:r w:rsidRPr="000227FB">
          <w:rPr>
            <w:rFonts w:ascii="Arial" w:hAnsi="Arial" w:cs="Arial"/>
            <w:color w:val="2A2A29"/>
            <w:w w:val="104"/>
            <w:position w:val="-1"/>
            <w:sz w:val="20"/>
            <w:szCs w:val="20"/>
            <w:lang w:val="en-US"/>
          </w:rPr>
          <w:t>e.smith@gmail.</w:t>
        </w:r>
        <w:r w:rsidRPr="000227FB">
          <w:rPr>
            <w:rFonts w:ascii="Arial" w:hAnsi="Arial" w:cs="Arial"/>
            <w:color w:val="2A2A29"/>
            <w:spacing w:val="-3"/>
            <w:w w:val="104"/>
            <w:position w:val="-1"/>
            <w:sz w:val="20"/>
            <w:szCs w:val="20"/>
            <w:lang w:val="en-US"/>
          </w:rPr>
          <w:t>c</w:t>
        </w:r>
        <w:r w:rsidRPr="000227FB">
          <w:rPr>
            <w:rFonts w:ascii="Arial" w:hAnsi="Arial" w:cs="Arial"/>
            <w:color w:val="2A2A29"/>
            <w:w w:val="107"/>
            <w:position w:val="-1"/>
            <w:sz w:val="20"/>
            <w:szCs w:val="20"/>
            <w:lang w:val="en-US"/>
          </w:rPr>
          <w:t>om</w:t>
        </w:r>
      </w:hyperlink>
    </w:p>
    <w:p w:rsidR="00927124" w:rsidRPr="000227FB" w:rsidRDefault="00927124">
      <w:pPr>
        <w:widowControl w:val="0"/>
        <w:autoSpaceDE w:val="0"/>
        <w:autoSpaceDN w:val="0"/>
        <w:adjustRightInd w:val="0"/>
        <w:spacing w:before="35" w:after="0" w:line="225" w:lineRule="exact"/>
        <w:ind w:right="-20"/>
        <w:rPr>
          <w:rFonts w:ascii="Arial" w:hAnsi="Arial" w:cs="Arial"/>
          <w:color w:val="000000"/>
          <w:sz w:val="20"/>
          <w:szCs w:val="20"/>
          <w:lang w:val="en-US"/>
        </w:rPr>
        <w:sectPr w:rsidR="00927124" w:rsidRPr="000227FB">
          <w:type w:val="continuous"/>
          <w:pgSz w:w="11920" w:h="16840"/>
          <w:pgMar w:top="1180" w:right="0" w:bottom="620" w:left="0" w:header="720" w:footer="720" w:gutter="0"/>
          <w:cols w:num="2" w:space="720" w:equalWidth="0">
            <w:col w:w="2239" w:space="173"/>
            <w:col w:w="9508"/>
          </w:cols>
          <w:noEndnote/>
        </w:sect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126" w:lineRule="exact"/>
        <w:ind w:left="2065" w:right="-20"/>
        <w:rPr>
          <w:rFonts w:ascii="Arial" w:hAnsi="Arial" w:cs="Arial"/>
          <w:color w:val="000000"/>
          <w:sz w:val="11"/>
          <w:szCs w:val="11"/>
          <w:lang w:val="en-US"/>
        </w:rPr>
      </w:pPr>
      <w:r w:rsidRPr="000227FB">
        <w:rPr>
          <w:rFonts w:ascii="Arial" w:hAnsi="Arial" w:cs="Arial"/>
          <w:color w:val="2A2A29"/>
          <w:w w:val="106"/>
          <w:sz w:val="11"/>
          <w:szCs w:val="11"/>
          <w:u w:val="single"/>
          <w:lang w:val="en-US"/>
        </w:rPr>
        <w:t>Cc: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0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10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  <w:sectPr w:rsidR="00927124" w:rsidRPr="000227FB">
          <w:type w:val="continuous"/>
          <w:pgSz w:w="11920" w:h="16840"/>
          <w:pgMar w:top="1180" w:right="0" w:bottom="620" w:left="0" w:header="720" w:footer="720" w:gutter="0"/>
          <w:cols w:space="720" w:equalWidth="0">
            <w:col w:w="11920"/>
          </w:cols>
          <w:noEndnote/>
        </w:sect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55" w:after="0" w:line="240" w:lineRule="auto"/>
        <w:ind w:right="-20"/>
        <w:jc w:val="right"/>
        <w:rPr>
          <w:rFonts w:ascii="Arial" w:hAnsi="Arial" w:cs="Arial"/>
          <w:color w:val="000000"/>
          <w:sz w:val="11"/>
          <w:szCs w:val="11"/>
          <w:lang w:val="en-US"/>
        </w:rPr>
      </w:pPr>
      <w:r w:rsidRPr="000227FB">
        <w:rPr>
          <w:rFonts w:ascii="Arial" w:hAnsi="Arial" w:cs="Arial"/>
          <w:color w:val="2A2A29"/>
          <w:w w:val="106"/>
          <w:sz w:val="11"/>
          <w:szCs w:val="11"/>
          <w:lang w:val="en-US"/>
        </w:rPr>
        <w:lastRenderedPageBreak/>
        <w:t>Subject: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35" w:after="0" w:line="225" w:lineRule="exact"/>
        <w:ind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0227FB">
        <w:rPr>
          <w:rFonts w:ascii="Arial" w:hAnsi="Arial" w:cs="Arial"/>
          <w:color w:val="000000"/>
          <w:sz w:val="11"/>
          <w:szCs w:val="11"/>
          <w:lang w:val="en-US"/>
        </w:rPr>
        <w:br w:type="column"/>
      </w:r>
      <w:r w:rsidRPr="000227FB">
        <w:rPr>
          <w:rFonts w:ascii="Arial" w:hAnsi="Arial" w:cs="Arial"/>
          <w:color w:val="2A2A29"/>
          <w:position w:val="-1"/>
          <w:sz w:val="20"/>
          <w:szCs w:val="20"/>
          <w:lang w:val="en-US"/>
        </w:rPr>
        <w:lastRenderedPageBreak/>
        <w:t>Birthday</w:t>
      </w:r>
      <w:r w:rsidRPr="000227FB">
        <w:rPr>
          <w:rFonts w:ascii="Arial" w:hAnsi="Arial" w:cs="Arial"/>
          <w:color w:val="2A2A29"/>
          <w:spacing w:val="9"/>
          <w:position w:val="-1"/>
          <w:sz w:val="20"/>
          <w:szCs w:val="20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103"/>
          <w:position w:val="-1"/>
          <w:sz w:val="20"/>
          <w:szCs w:val="20"/>
          <w:lang w:val="en-US"/>
        </w:rPr>
        <w:t>visit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35" w:after="0" w:line="225" w:lineRule="exact"/>
        <w:ind w:right="-20"/>
        <w:rPr>
          <w:rFonts w:ascii="Arial" w:hAnsi="Arial" w:cs="Arial"/>
          <w:color w:val="000000"/>
          <w:sz w:val="20"/>
          <w:szCs w:val="20"/>
          <w:lang w:val="en-US"/>
        </w:rPr>
        <w:sectPr w:rsidR="00927124" w:rsidRPr="000227FB">
          <w:type w:val="continuous"/>
          <w:pgSz w:w="11920" w:h="16840"/>
          <w:pgMar w:top="1180" w:right="0" w:bottom="620" w:left="0" w:header="720" w:footer="720" w:gutter="0"/>
          <w:cols w:num="2" w:space="720" w:equalWidth="0">
            <w:col w:w="2247" w:space="165"/>
            <w:col w:w="9508"/>
          </w:cols>
          <w:noEndnote/>
        </w:sect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right="133"/>
        <w:jc w:val="right"/>
        <w:rPr>
          <w:rFonts w:ascii="Arial" w:hAnsi="Arial" w:cs="Arial"/>
          <w:color w:val="000000"/>
          <w:sz w:val="11"/>
          <w:szCs w:val="11"/>
          <w:lang w:val="en-US"/>
        </w:rPr>
      </w:pPr>
      <w:r w:rsidRPr="000227FB">
        <w:rPr>
          <w:rFonts w:ascii="Arial" w:hAnsi="Arial" w:cs="Arial"/>
          <w:color w:val="2A2A29"/>
          <w:sz w:val="11"/>
          <w:szCs w:val="11"/>
          <w:u w:val="single"/>
          <w:lang w:val="en-US"/>
        </w:rPr>
        <w:t>A</w:t>
      </w:r>
      <w:r w:rsidRPr="000227FB">
        <w:rPr>
          <w:rFonts w:ascii="Arial" w:hAnsi="Arial" w:cs="Arial"/>
          <w:color w:val="2A2A29"/>
          <w:spacing w:val="-5"/>
          <w:sz w:val="11"/>
          <w:szCs w:val="11"/>
          <w:u w:val="single"/>
          <w:lang w:val="en-US"/>
        </w:rPr>
        <w:t>t</w:t>
      </w:r>
      <w:r w:rsidRPr="000227FB">
        <w:rPr>
          <w:rFonts w:ascii="Arial" w:hAnsi="Arial" w:cs="Arial"/>
          <w:color w:val="2A2A29"/>
          <w:sz w:val="11"/>
          <w:szCs w:val="11"/>
          <w:u w:val="single"/>
          <w:lang w:val="en-US"/>
        </w:rPr>
        <w:t>tach</w:t>
      </w:r>
      <w:r w:rsidRPr="000227FB">
        <w:rPr>
          <w:rFonts w:ascii="Arial" w:hAnsi="Arial" w:cs="Arial"/>
          <w:color w:val="2A2A29"/>
          <w:spacing w:val="21"/>
          <w:sz w:val="11"/>
          <w:szCs w:val="11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11"/>
          <w:szCs w:val="11"/>
          <w:u w:val="single"/>
          <w:lang w:val="en-US"/>
        </w:rPr>
        <w:t>a</w:t>
      </w:r>
      <w:r w:rsidRPr="000227FB">
        <w:rPr>
          <w:rFonts w:ascii="Arial" w:hAnsi="Arial" w:cs="Arial"/>
          <w:color w:val="2A2A29"/>
          <w:spacing w:val="5"/>
          <w:sz w:val="11"/>
          <w:szCs w:val="11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3"/>
          <w:sz w:val="11"/>
          <w:szCs w:val="11"/>
          <w:u w:val="single"/>
          <w:lang w:val="en-US"/>
        </w:rPr>
        <w:t>f</w:t>
      </w:r>
      <w:r w:rsidRPr="000227FB">
        <w:rPr>
          <w:rFonts w:ascii="Arial" w:hAnsi="Arial" w:cs="Arial"/>
          <w:color w:val="2A2A29"/>
          <w:sz w:val="11"/>
          <w:szCs w:val="11"/>
          <w:u w:val="single"/>
          <w:lang w:val="en-US"/>
        </w:rPr>
        <w:t>ile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0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927124" w:rsidRPr="000227FB" w:rsidRDefault="00927124">
      <w:pPr>
        <w:widowControl w:val="0"/>
        <w:tabs>
          <w:tab w:val="left" w:pos="2340"/>
          <w:tab w:val="left" w:pos="3180"/>
        </w:tabs>
        <w:autoSpaceDE w:val="0"/>
        <w:autoSpaceDN w:val="0"/>
        <w:adjustRightInd w:val="0"/>
        <w:spacing w:after="0" w:line="240" w:lineRule="auto"/>
        <w:ind w:left="1960" w:right="-62"/>
        <w:rPr>
          <w:rFonts w:ascii="Times New Roman" w:hAnsi="Times New Roman"/>
          <w:color w:val="000000"/>
          <w:sz w:val="14"/>
          <w:szCs w:val="14"/>
          <w:lang w:val="fr-FR"/>
        </w:rPr>
      </w:pPr>
      <w:r w:rsidRPr="000227FB">
        <w:rPr>
          <w:rFonts w:ascii="Arial" w:hAnsi="Arial" w:cs="Arial"/>
          <w:color w:val="2A2A29"/>
          <w:sz w:val="13"/>
          <w:szCs w:val="13"/>
          <w:lang w:val="fr-FR"/>
        </w:rPr>
        <w:t>3</w:t>
      </w:r>
      <w:r w:rsidRPr="000227FB">
        <w:rPr>
          <w:rFonts w:ascii="Arial" w:hAnsi="Arial" w:cs="Arial"/>
          <w:color w:val="2A2A29"/>
          <w:spacing w:val="-33"/>
          <w:sz w:val="13"/>
          <w:szCs w:val="13"/>
          <w:lang w:val="fr-FR"/>
        </w:rPr>
        <w:t xml:space="preserve"> </w:t>
      </w:r>
      <w:r w:rsidRPr="000227FB">
        <w:rPr>
          <w:rFonts w:ascii="Arial" w:hAnsi="Arial" w:cs="Arial"/>
          <w:color w:val="2A2A29"/>
          <w:sz w:val="13"/>
          <w:szCs w:val="13"/>
          <w:lang w:val="fr-FR"/>
        </w:rPr>
        <w:tab/>
      </w:r>
      <w:r w:rsidRPr="000227FB">
        <w:rPr>
          <w:rFonts w:ascii="Times New Roman" w:hAnsi="Times New Roman"/>
          <w:b/>
          <w:bCs/>
          <w:color w:val="2A2A29"/>
          <w:sz w:val="13"/>
          <w:szCs w:val="13"/>
          <w:lang w:val="fr-FR"/>
        </w:rPr>
        <w:t xml:space="preserve">B  </w:t>
      </w:r>
      <w:r w:rsidRPr="000227FB">
        <w:rPr>
          <w:rFonts w:ascii="Times New Roman" w:hAnsi="Times New Roman"/>
          <w:b/>
          <w:bCs/>
          <w:color w:val="2A2A29"/>
          <w:spacing w:val="8"/>
          <w:sz w:val="13"/>
          <w:szCs w:val="13"/>
          <w:lang w:val="fr-FR"/>
        </w:rPr>
        <w:t xml:space="preserve"> </w:t>
      </w:r>
      <w:r w:rsidRPr="000227FB">
        <w:rPr>
          <w:rFonts w:ascii="Times New Roman" w:hAnsi="Times New Roman"/>
          <w:b/>
          <w:bCs/>
          <w:i/>
          <w:iCs/>
          <w:color w:val="2A2A29"/>
          <w:sz w:val="13"/>
          <w:szCs w:val="13"/>
          <w:lang w:val="fr-FR"/>
        </w:rPr>
        <w:t xml:space="preserve">I  </w:t>
      </w:r>
      <w:r w:rsidRPr="000227FB">
        <w:rPr>
          <w:rFonts w:ascii="Times New Roman" w:hAnsi="Times New Roman"/>
          <w:b/>
          <w:bCs/>
          <w:i/>
          <w:iCs/>
          <w:color w:val="2A2A29"/>
          <w:spacing w:val="2"/>
          <w:sz w:val="13"/>
          <w:szCs w:val="13"/>
          <w:lang w:val="fr-FR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spacing w:val="-29"/>
          <w:sz w:val="13"/>
          <w:szCs w:val="13"/>
          <w:lang w:val="fr-FR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sz w:val="13"/>
          <w:szCs w:val="13"/>
          <w:u w:val="single"/>
          <w:lang w:val="fr-FR"/>
        </w:rPr>
        <w:t>U</w:t>
      </w:r>
      <w:r w:rsidRPr="000227FB">
        <w:rPr>
          <w:rFonts w:ascii="Times New Roman" w:hAnsi="Times New Roman"/>
          <w:b/>
          <w:bCs/>
          <w:color w:val="2A2A29"/>
          <w:spacing w:val="-29"/>
          <w:sz w:val="13"/>
          <w:szCs w:val="13"/>
          <w:u w:val="single"/>
          <w:lang w:val="fr-FR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sz w:val="13"/>
          <w:szCs w:val="13"/>
          <w:lang w:val="fr-FR"/>
        </w:rPr>
        <w:tab/>
      </w:r>
      <w:r w:rsidRPr="000227FB">
        <w:rPr>
          <w:rFonts w:ascii="Times New Roman" w:hAnsi="Times New Roman"/>
          <w:color w:val="2A2A29"/>
          <w:w w:val="109"/>
          <w:sz w:val="8"/>
          <w:szCs w:val="8"/>
          <w:lang w:val="fr-FR"/>
        </w:rPr>
        <w:t>T</w:t>
      </w:r>
      <w:r w:rsidRPr="000227FB">
        <w:rPr>
          <w:rFonts w:ascii="Times New Roman" w:hAnsi="Times New Roman"/>
          <w:color w:val="2A2A29"/>
          <w:w w:val="104"/>
          <w:sz w:val="14"/>
          <w:szCs w:val="14"/>
          <w:lang w:val="fr-FR"/>
        </w:rPr>
        <w:t>T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Times New Roman" w:hAnsi="Times New Roman"/>
          <w:color w:val="000000"/>
          <w:sz w:val="15"/>
          <w:szCs w:val="15"/>
          <w:lang w:val="fr-FR"/>
        </w:rPr>
      </w:pPr>
      <w:r w:rsidRPr="000227FB">
        <w:rPr>
          <w:rFonts w:ascii="Times New Roman" w:hAnsi="Times New Roman"/>
          <w:color w:val="000000"/>
          <w:sz w:val="14"/>
          <w:szCs w:val="14"/>
          <w:lang w:val="fr-FR"/>
        </w:rPr>
        <w:br w:type="column"/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-32" w:right="-52"/>
        <w:jc w:val="center"/>
        <w:rPr>
          <w:rFonts w:ascii="Arial" w:hAnsi="Arial" w:cs="Arial"/>
          <w:color w:val="000000"/>
          <w:sz w:val="11"/>
          <w:szCs w:val="11"/>
          <w:lang w:val="fr-FR"/>
        </w:rPr>
      </w:pPr>
      <w:r w:rsidRPr="000227FB">
        <w:rPr>
          <w:rFonts w:ascii="Arial" w:hAnsi="Arial" w:cs="Arial"/>
          <w:color w:val="2A2A29"/>
          <w:w w:val="106"/>
          <w:sz w:val="11"/>
          <w:szCs w:val="11"/>
          <w:lang w:val="fr-FR"/>
        </w:rPr>
        <w:t>Inse</w:t>
      </w:r>
      <w:r w:rsidRPr="000227FB">
        <w:rPr>
          <w:rFonts w:ascii="Arial" w:hAnsi="Arial" w:cs="Arial"/>
          <w:color w:val="2A2A29"/>
          <w:spacing w:val="5"/>
          <w:w w:val="106"/>
          <w:sz w:val="11"/>
          <w:szCs w:val="11"/>
          <w:lang w:val="fr-FR"/>
        </w:rPr>
        <w:t>r</w:t>
      </w:r>
      <w:r w:rsidRPr="000227FB">
        <w:rPr>
          <w:rFonts w:ascii="Arial" w:hAnsi="Arial" w:cs="Arial"/>
          <w:color w:val="2A2A29"/>
          <w:w w:val="106"/>
          <w:sz w:val="11"/>
          <w:szCs w:val="11"/>
          <w:lang w:val="fr-FR"/>
        </w:rPr>
        <w:t>t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0" w:after="0" w:line="140" w:lineRule="exact"/>
        <w:rPr>
          <w:rFonts w:ascii="Arial" w:hAnsi="Arial" w:cs="Arial"/>
          <w:color w:val="000000"/>
          <w:sz w:val="14"/>
          <w:szCs w:val="14"/>
          <w:lang w:val="fr-FR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114" w:right="12"/>
        <w:jc w:val="center"/>
        <w:rPr>
          <w:rFonts w:ascii="Times New Roman" w:hAnsi="Times New Roman"/>
          <w:color w:val="000000"/>
          <w:sz w:val="14"/>
          <w:szCs w:val="14"/>
          <w:lang w:val="fr-FR"/>
        </w:rPr>
      </w:pPr>
      <w:r w:rsidRPr="000227FB">
        <w:rPr>
          <w:rFonts w:ascii="Times New Roman" w:hAnsi="Times New Roman"/>
          <w:color w:val="2A2A29"/>
          <w:w w:val="104"/>
          <w:sz w:val="14"/>
          <w:szCs w:val="14"/>
          <w:lang w:val="fr-FR"/>
        </w:rPr>
        <w:t>T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Times New Roman" w:hAnsi="Times New Roman"/>
          <w:color w:val="000000"/>
          <w:sz w:val="15"/>
          <w:szCs w:val="15"/>
          <w:lang w:val="fr-FR"/>
        </w:rPr>
      </w:pPr>
      <w:r w:rsidRPr="000227FB">
        <w:rPr>
          <w:rFonts w:ascii="Times New Roman" w:hAnsi="Times New Roman"/>
          <w:color w:val="000000"/>
          <w:sz w:val="14"/>
          <w:szCs w:val="14"/>
          <w:lang w:val="fr-FR"/>
        </w:rPr>
        <w:br w:type="column"/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53" w:right="-20"/>
        <w:rPr>
          <w:rFonts w:ascii="Arial" w:hAnsi="Arial" w:cs="Arial"/>
          <w:color w:val="000000"/>
          <w:sz w:val="11"/>
          <w:szCs w:val="11"/>
          <w:lang w:val="fr-FR"/>
        </w:rPr>
      </w:pPr>
      <w:r w:rsidRPr="000227FB">
        <w:rPr>
          <w:rFonts w:ascii="Arial" w:hAnsi="Arial" w:cs="Arial"/>
          <w:color w:val="2A2A29"/>
          <w:w w:val="106"/>
          <w:sz w:val="11"/>
          <w:szCs w:val="11"/>
          <w:u w:val="single"/>
          <w:lang w:val="fr-FR"/>
        </w:rPr>
        <w:t>I</w:t>
      </w:r>
      <w:r w:rsidRPr="000227FB">
        <w:rPr>
          <w:rFonts w:ascii="Arial" w:hAnsi="Arial" w:cs="Arial"/>
          <w:color w:val="2A2A29"/>
          <w:spacing w:val="-2"/>
          <w:w w:val="106"/>
          <w:sz w:val="11"/>
          <w:szCs w:val="11"/>
          <w:u w:val="single"/>
          <w:lang w:val="fr-FR"/>
        </w:rPr>
        <w:t>n</w:t>
      </w:r>
      <w:r w:rsidRPr="000227FB">
        <w:rPr>
          <w:rFonts w:ascii="Arial" w:hAnsi="Arial" w:cs="Arial"/>
          <w:color w:val="2A2A29"/>
          <w:w w:val="106"/>
          <w:sz w:val="11"/>
          <w:szCs w:val="11"/>
          <w:u w:val="single"/>
          <w:lang w:val="fr-FR"/>
        </w:rPr>
        <w:t>vitation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7" w:after="0" w:line="140" w:lineRule="exact"/>
        <w:rPr>
          <w:rFonts w:ascii="Arial" w:hAnsi="Arial" w:cs="Arial"/>
          <w:color w:val="000000"/>
          <w:sz w:val="14"/>
          <w:szCs w:val="14"/>
          <w:lang w:val="fr-FR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64" w:lineRule="exact"/>
        <w:ind w:right="-20"/>
        <w:jc w:val="right"/>
        <w:rPr>
          <w:rFonts w:ascii="Arial" w:hAnsi="Arial" w:cs="Arial"/>
          <w:color w:val="000000"/>
          <w:sz w:val="6"/>
          <w:szCs w:val="6"/>
          <w:lang w:val="fr-FR"/>
        </w:rPr>
      </w:pPr>
      <w:r>
        <w:rPr>
          <w:noProof/>
        </w:rPr>
        <w:pict>
          <v:shape id="_x0000_s1406" type="#_x0000_t202" style="position:absolute;left:0;text-align:left;margin-left:187.85pt;margin-top:.2pt;width:27.9pt;height:7.25pt;z-index:-251662848;mso-position-horizontal-relative:page" o:allowincell="f" filled="f" stroked="f">
            <v:textbox inset="0,0,0,0">
              <w:txbxContent>
                <w:p w:rsidR="00477A1C" w:rsidRDefault="00477A1C">
                  <w:pPr>
                    <w:widowControl w:val="0"/>
                    <w:tabs>
                      <w:tab w:val="left" w:pos="420"/>
                    </w:tabs>
                    <w:autoSpaceDE w:val="0"/>
                    <w:autoSpaceDN w:val="0"/>
                    <w:adjustRightInd w:val="0"/>
                    <w:spacing w:after="0" w:line="146" w:lineRule="exact"/>
                    <w:ind w:right="-62"/>
                    <w:rPr>
                      <w:rFonts w:ascii="Times New Roman" w:hAnsi="Times New Roman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Times New Roman" w:hAnsi="Times New Roman"/>
                      <w:color w:val="2A2A29"/>
                      <w:w w:val="104"/>
                      <w:sz w:val="14"/>
                      <w:szCs w:val="14"/>
                    </w:rPr>
                    <w:t>T</w:t>
                  </w:r>
                  <w:r>
                    <w:rPr>
                      <w:rFonts w:ascii="Times New Roman" w:hAnsi="Times New Roman"/>
                      <w:color w:val="2A2A29"/>
                      <w:sz w:val="14"/>
                      <w:szCs w:val="14"/>
                    </w:rPr>
                    <w:tab/>
                  </w:r>
                  <w:r>
                    <w:rPr>
                      <w:rFonts w:ascii="Times New Roman" w:hAnsi="Times New Roman"/>
                      <w:color w:val="2A2A29"/>
                      <w:w w:val="208"/>
                      <w:sz w:val="14"/>
                      <w:szCs w:val="1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A2A29"/>
                      <w:sz w:val="14"/>
                      <w:szCs w:val="14"/>
                      <w:u w:val="single"/>
                    </w:rPr>
                    <w:tab/>
                  </w:r>
                </w:p>
              </w:txbxContent>
            </v:textbox>
            <w10:wrap anchorx="page"/>
          </v:shape>
        </w:pict>
      </w:r>
      <w:r w:rsidR="00927124" w:rsidRPr="000227FB">
        <w:rPr>
          <w:rFonts w:ascii="Arial" w:hAnsi="Arial" w:cs="Arial"/>
          <w:b/>
          <w:bCs/>
          <w:color w:val="2A2A29"/>
          <w:w w:val="97"/>
          <w:position w:val="-1"/>
          <w:sz w:val="6"/>
          <w:szCs w:val="6"/>
          <w:lang w:val="fr-FR"/>
        </w:rPr>
        <w:t>1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50" w:lineRule="exact"/>
        <w:ind w:right="-19"/>
        <w:jc w:val="right"/>
        <w:rPr>
          <w:rFonts w:ascii="Arial" w:hAnsi="Arial" w:cs="Arial"/>
          <w:color w:val="000000"/>
          <w:sz w:val="6"/>
          <w:szCs w:val="6"/>
          <w:lang w:val="fr-FR"/>
        </w:rPr>
      </w:pPr>
      <w:r w:rsidRPr="000227FB">
        <w:rPr>
          <w:rFonts w:ascii="Arial" w:hAnsi="Arial" w:cs="Arial"/>
          <w:b/>
          <w:bCs/>
          <w:color w:val="2A2A29"/>
          <w:w w:val="97"/>
          <w:sz w:val="6"/>
          <w:szCs w:val="6"/>
          <w:lang w:val="fr-FR"/>
        </w:rPr>
        <w:t>2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55" w:lineRule="exact"/>
        <w:ind w:right="-19"/>
        <w:jc w:val="right"/>
        <w:rPr>
          <w:rFonts w:ascii="Arial" w:hAnsi="Arial" w:cs="Arial"/>
          <w:color w:val="000000"/>
          <w:sz w:val="6"/>
          <w:szCs w:val="6"/>
          <w:lang w:val="fr-FR"/>
        </w:rPr>
      </w:pPr>
      <w:r w:rsidRPr="000227FB">
        <w:rPr>
          <w:rFonts w:ascii="Arial" w:hAnsi="Arial" w:cs="Arial"/>
          <w:b/>
          <w:bCs/>
          <w:color w:val="2A2A29"/>
          <w:w w:val="97"/>
          <w:sz w:val="6"/>
          <w:szCs w:val="6"/>
          <w:lang w:val="fr-FR"/>
        </w:rPr>
        <w:t>3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0227FB">
        <w:rPr>
          <w:rFonts w:ascii="Arial" w:hAnsi="Arial" w:cs="Arial"/>
          <w:color w:val="000000"/>
          <w:sz w:val="6"/>
          <w:szCs w:val="6"/>
          <w:lang w:val="fr-FR"/>
        </w:rPr>
        <w:br w:type="column"/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0" w:after="0" w:line="280" w:lineRule="exact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927124" w:rsidRPr="000227FB" w:rsidRDefault="00927124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40" w:lineRule="auto"/>
        <w:ind w:right="-49"/>
        <w:rPr>
          <w:rFonts w:ascii="Arial" w:hAnsi="Arial" w:cs="Arial"/>
          <w:color w:val="000000"/>
          <w:sz w:val="6"/>
          <w:szCs w:val="6"/>
          <w:lang w:val="fr-FR"/>
        </w:rPr>
      </w:pPr>
      <w:r w:rsidRPr="000227FB">
        <w:rPr>
          <w:rFonts w:ascii="Arial" w:hAnsi="Arial" w:cs="Arial"/>
          <w:b/>
          <w:bCs/>
          <w:color w:val="2A2A29"/>
          <w:w w:val="174"/>
          <w:sz w:val="6"/>
          <w:szCs w:val="6"/>
          <w:u w:val="single"/>
          <w:lang w:val="fr-FR"/>
        </w:rPr>
        <w:t xml:space="preserve"> </w:t>
      </w:r>
      <w:r w:rsidRPr="000227FB">
        <w:rPr>
          <w:rFonts w:ascii="Arial" w:hAnsi="Arial" w:cs="Arial"/>
          <w:b/>
          <w:bCs/>
          <w:color w:val="2A2A29"/>
          <w:sz w:val="6"/>
          <w:szCs w:val="6"/>
          <w:u w:val="single"/>
          <w:lang w:val="fr-FR"/>
        </w:rPr>
        <w:t xml:space="preserve">  </w:t>
      </w:r>
      <w:r w:rsidRPr="000227FB">
        <w:rPr>
          <w:rFonts w:ascii="Arial" w:hAnsi="Arial" w:cs="Arial"/>
          <w:b/>
          <w:bCs/>
          <w:color w:val="2A2A29"/>
          <w:spacing w:val="6"/>
          <w:sz w:val="6"/>
          <w:szCs w:val="6"/>
          <w:u w:val="single"/>
          <w:lang w:val="fr-FR"/>
        </w:rPr>
        <w:t xml:space="preserve"> </w:t>
      </w:r>
      <w:r w:rsidRPr="000227FB">
        <w:rPr>
          <w:rFonts w:ascii="Arial" w:hAnsi="Arial" w:cs="Arial"/>
          <w:b/>
          <w:bCs/>
          <w:color w:val="2A2A29"/>
          <w:sz w:val="6"/>
          <w:szCs w:val="6"/>
          <w:lang w:val="fr-FR"/>
        </w:rPr>
        <w:t xml:space="preserve">      </w:t>
      </w:r>
      <w:r w:rsidRPr="000227FB">
        <w:rPr>
          <w:rFonts w:ascii="Arial" w:hAnsi="Arial" w:cs="Arial"/>
          <w:b/>
          <w:bCs/>
          <w:color w:val="2A2A29"/>
          <w:spacing w:val="-4"/>
          <w:sz w:val="6"/>
          <w:szCs w:val="6"/>
          <w:lang w:val="fr-FR"/>
        </w:rPr>
        <w:t xml:space="preserve"> </w:t>
      </w:r>
      <w:r w:rsidRPr="000227FB">
        <w:rPr>
          <w:rFonts w:ascii="Arial" w:hAnsi="Arial" w:cs="Arial"/>
          <w:b/>
          <w:bCs/>
          <w:color w:val="2A2A29"/>
          <w:w w:val="174"/>
          <w:sz w:val="6"/>
          <w:szCs w:val="6"/>
          <w:u w:val="single"/>
          <w:lang w:val="fr-FR"/>
        </w:rPr>
        <w:t xml:space="preserve"> </w:t>
      </w:r>
      <w:r w:rsidRPr="000227FB">
        <w:rPr>
          <w:rFonts w:ascii="Arial" w:hAnsi="Arial" w:cs="Arial"/>
          <w:b/>
          <w:bCs/>
          <w:color w:val="2A2A29"/>
          <w:sz w:val="6"/>
          <w:szCs w:val="6"/>
          <w:u w:val="single"/>
          <w:lang w:val="fr-FR"/>
        </w:rPr>
        <w:t xml:space="preserve">    </w:t>
      </w:r>
      <w:r w:rsidRPr="000227FB">
        <w:rPr>
          <w:rFonts w:ascii="Arial" w:hAnsi="Arial" w:cs="Arial"/>
          <w:b/>
          <w:bCs/>
          <w:color w:val="2A2A29"/>
          <w:spacing w:val="8"/>
          <w:sz w:val="6"/>
          <w:szCs w:val="6"/>
          <w:u w:val="single"/>
          <w:lang w:val="fr-FR"/>
        </w:rPr>
        <w:t xml:space="preserve"> </w:t>
      </w:r>
      <w:r w:rsidRPr="000227FB">
        <w:rPr>
          <w:rFonts w:ascii="Arial" w:hAnsi="Arial" w:cs="Arial"/>
          <w:b/>
          <w:bCs/>
          <w:color w:val="2A2A29"/>
          <w:sz w:val="6"/>
          <w:szCs w:val="6"/>
          <w:lang w:val="fr-FR"/>
        </w:rPr>
        <w:t xml:space="preserve">      </w:t>
      </w:r>
      <w:r w:rsidRPr="000227FB">
        <w:rPr>
          <w:rFonts w:ascii="Arial" w:hAnsi="Arial" w:cs="Arial"/>
          <w:b/>
          <w:bCs/>
          <w:color w:val="2A2A29"/>
          <w:w w:val="174"/>
          <w:sz w:val="6"/>
          <w:szCs w:val="6"/>
          <w:u w:val="single"/>
          <w:lang w:val="fr-FR"/>
        </w:rPr>
        <w:t xml:space="preserve"> </w:t>
      </w:r>
      <w:r w:rsidRPr="000227FB">
        <w:rPr>
          <w:rFonts w:ascii="Arial" w:hAnsi="Arial" w:cs="Arial"/>
          <w:b/>
          <w:bCs/>
          <w:color w:val="2A2A29"/>
          <w:sz w:val="6"/>
          <w:szCs w:val="6"/>
          <w:u w:val="single"/>
          <w:lang w:val="fr-FR"/>
        </w:rPr>
        <w:tab/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0227FB">
        <w:rPr>
          <w:rFonts w:ascii="Arial" w:hAnsi="Arial" w:cs="Arial"/>
          <w:color w:val="000000"/>
          <w:sz w:val="6"/>
          <w:szCs w:val="6"/>
          <w:lang w:val="fr-FR"/>
        </w:rPr>
        <w:br w:type="column"/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1" w:after="0" w:line="220" w:lineRule="exact"/>
        <w:rPr>
          <w:rFonts w:ascii="Arial" w:hAnsi="Arial" w:cs="Arial"/>
          <w:color w:val="000000"/>
          <w:lang w:val="fr-FR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right="-62"/>
        <w:rPr>
          <w:rFonts w:ascii="Times New Roman" w:hAnsi="Times New Roman"/>
          <w:color w:val="000000"/>
          <w:sz w:val="14"/>
          <w:szCs w:val="14"/>
          <w:lang w:val="fr-FR"/>
        </w:rPr>
      </w:pPr>
      <w:r w:rsidRPr="000227FB">
        <w:rPr>
          <w:rFonts w:ascii="Times New Roman" w:hAnsi="Times New Roman"/>
          <w:i/>
          <w:iCs/>
          <w:color w:val="2A2A29"/>
          <w:w w:val="255"/>
          <w:sz w:val="14"/>
          <w:szCs w:val="14"/>
          <w:u w:val="single"/>
          <w:lang w:val="fr-FR"/>
        </w:rPr>
        <w:t xml:space="preserve"> </w:t>
      </w:r>
      <w:r w:rsidRPr="000227FB">
        <w:rPr>
          <w:rFonts w:ascii="Times New Roman" w:hAnsi="Times New Roman"/>
          <w:i/>
          <w:iCs/>
          <w:color w:val="2A2A29"/>
          <w:spacing w:val="-19"/>
          <w:sz w:val="14"/>
          <w:szCs w:val="14"/>
          <w:u w:val="single"/>
          <w:lang w:val="fr-FR"/>
        </w:rPr>
        <w:t xml:space="preserve"> </w:t>
      </w:r>
      <w:r w:rsidRPr="000227FB">
        <w:rPr>
          <w:rFonts w:ascii="Times New Roman" w:hAnsi="Times New Roman"/>
          <w:i/>
          <w:iCs/>
          <w:color w:val="2A2A29"/>
          <w:sz w:val="14"/>
          <w:szCs w:val="14"/>
          <w:lang w:val="fr-FR"/>
        </w:rPr>
        <w:t xml:space="preserve">   </w:t>
      </w:r>
      <w:r w:rsidRPr="000227FB">
        <w:rPr>
          <w:rFonts w:ascii="Times New Roman" w:hAnsi="Times New Roman"/>
          <w:i/>
          <w:iCs/>
          <w:color w:val="2A2A29"/>
          <w:spacing w:val="13"/>
          <w:sz w:val="14"/>
          <w:szCs w:val="14"/>
          <w:lang w:val="fr-FR"/>
        </w:rPr>
        <w:t xml:space="preserve"> </w:t>
      </w:r>
      <w:r w:rsidRPr="000227FB">
        <w:rPr>
          <w:rFonts w:ascii="Times New Roman" w:hAnsi="Times New Roman"/>
          <w:i/>
          <w:iCs/>
          <w:color w:val="2A2A29"/>
          <w:w w:val="255"/>
          <w:sz w:val="14"/>
          <w:szCs w:val="14"/>
          <w:u w:val="single"/>
          <w:lang w:val="fr-FR"/>
        </w:rPr>
        <w:t xml:space="preserve"> </w:t>
      </w:r>
      <w:r w:rsidRPr="000227FB">
        <w:rPr>
          <w:rFonts w:ascii="Times New Roman" w:hAnsi="Times New Roman"/>
          <w:i/>
          <w:iCs/>
          <w:color w:val="2A2A29"/>
          <w:sz w:val="14"/>
          <w:szCs w:val="14"/>
          <w:lang w:val="fr-FR"/>
        </w:rPr>
        <w:t xml:space="preserve">  </w:t>
      </w:r>
      <w:r w:rsidRPr="000227FB">
        <w:rPr>
          <w:rFonts w:ascii="Times New Roman" w:hAnsi="Times New Roman"/>
          <w:i/>
          <w:iCs/>
          <w:color w:val="2A2A29"/>
          <w:spacing w:val="12"/>
          <w:sz w:val="14"/>
          <w:szCs w:val="14"/>
          <w:lang w:val="fr-FR"/>
        </w:rPr>
        <w:t xml:space="preserve"> </w:t>
      </w:r>
      <w:r w:rsidRPr="000227FB">
        <w:rPr>
          <w:rFonts w:ascii="Times New Roman" w:hAnsi="Times New Roman"/>
          <w:i/>
          <w:iCs/>
          <w:color w:val="2A2A29"/>
          <w:spacing w:val="-51"/>
          <w:w w:val="255"/>
          <w:sz w:val="14"/>
          <w:szCs w:val="14"/>
          <w:u w:val="single"/>
          <w:lang w:val="fr-FR"/>
        </w:rPr>
        <w:t xml:space="preserve"> </w:t>
      </w:r>
      <w:r w:rsidRPr="000227FB">
        <w:rPr>
          <w:rFonts w:ascii="Times New Roman" w:hAnsi="Times New Roman"/>
          <w:i/>
          <w:iCs/>
          <w:color w:val="2A2A29"/>
          <w:w w:val="255"/>
          <w:sz w:val="14"/>
          <w:szCs w:val="14"/>
          <w:u w:val="single"/>
          <w:lang w:val="fr-FR"/>
        </w:rPr>
        <w:t xml:space="preserve"> </w:t>
      </w:r>
      <w:r w:rsidRPr="000227FB">
        <w:rPr>
          <w:rFonts w:ascii="Times New Roman" w:hAnsi="Times New Roman"/>
          <w:i/>
          <w:iCs/>
          <w:color w:val="2A2A29"/>
          <w:sz w:val="14"/>
          <w:szCs w:val="14"/>
          <w:lang w:val="fr-FR"/>
        </w:rPr>
        <w:t xml:space="preserve">  </w:t>
      </w:r>
      <w:r w:rsidRPr="000227FB">
        <w:rPr>
          <w:rFonts w:ascii="Times New Roman" w:hAnsi="Times New Roman"/>
          <w:i/>
          <w:iCs/>
          <w:color w:val="2A2A29"/>
          <w:spacing w:val="-7"/>
          <w:sz w:val="14"/>
          <w:szCs w:val="14"/>
          <w:lang w:val="fr-FR"/>
        </w:rPr>
        <w:t xml:space="preserve"> </w:t>
      </w:r>
      <w:r w:rsidRPr="000227FB">
        <w:rPr>
          <w:rFonts w:ascii="Times New Roman" w:hAnsi="Times New Roman"/>
          <w:i/>
          <w:iCs/>
          <w:color w:val="2A2A29"/>
          <w:w w:val="104"/>
          <w:sz w:val="14"/>
          <w:szCs w:val="14"/>
          <w:u w:val="single"/>
          <w:lang w:val="fr-FR"/>
        </w:rPr>
        <w:t>T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fr-FR"/>
        </w:rPr>
      </w:pPr>
      <w:r w:rsidRPr="000227FB">
        <w:rPr>
          <w:rFonts w:ascii="Times New Roman" w:hAnsi="Times New Roman"/>
          <w:color w:val="000000"/>
          <w:sz w:val="14"/>
          <w:szCs w:val="14"/>
          <w:lang w:val="fr-FR"/>
        </w:rPr>
        <w:br w:type="column"/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Times New Roman" w:hAnsi="Times New Roman"/>
          <w:color w:val="000000"/>
          <w:lang w:val="fr-FR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2" w:lineRule="exact"/>
        <w:ind w:right="-66"/>
        <w:rPr>
          <w:rFonts w:ascii="Arial" w:hAnsi="Arial" w:cs="Arial"/>
          <w:color w:val="000000"/>
          <w:sz w:val="11"/>
          <w:szCs w:val="11"/>
          <w:lang w:val="en-US"/>
        </w:rPr>
      </w:pPr>
      <w:r w:rsidRPr="000227FB">
        <w:rPr>
          <w:rFonts w:ascii="Myriad Pro" w:hAnsi="Myriad Pro" w:cs="Myriad Pro"/>
          <w:color w:val="2A2A29"/>
          <w:sz w:val="17"/>
          <w:szCs w:val="17"/>
          <w:u w:val="single"/>
          <w:lang w:val="en-US"/>
        </w:rPr>
        <w:t>«</w:t>
      </w:r>
      <w:r w:rsidRPr="000227FB">
        <w:rPr>
          <w:rFonts w:ascii="Myriad Pro" w:hAnsi="Myriad Pro" w:cs="Myriad Pro"/>
          <w:color w:val="2A2A29"/>
          <w:spacing w:val="-10"/>
          <w:sz w:val="17"/>
          <w:szCs w:val="17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position w:val="2"/>
          <w:sz w:val="11"/>
          <w:szCs w:val="11"/>
          <w:u w:val="single"/>
          <w:lang w:val="en-US"/>
        </w:rPr>
        <w:t>Plain</w:t>
      </w:r>
      <w:r w:rsidRPr="000227FB">
        <w:rPr>
          <w:rFonts w:ascii="Arial" w:hAnsi="Arial" w:cs="Arial"/>
          <w:color w:val="2A2A29"/>
          <w:spacing w:val="17"/>
          <w:position w:val="2"/>
          <w:sz w:val="11"/>
          <w:szCs w:val="11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"/>
          <w:position w:val="2"/>
          <w:sz w:val="11"/>
          <w:szCs w:val="11"/>
          <w:lang w:val="en-US"/>
        </w:rPr>
        <w:t>t</w:t>
      </w:r>
      <w:r w:rsidRPr="000227FB">
        <w:rPr>
          <w:rFonts w:ascii="Arial" w:hAnsi="Arial" w:cs="Arial"/>
          <w:color w:val="2A2A29"/>
          <w:spacing w:val="-4"/>
          <w:position w:val="2"/>
          <w:sz w:val="11"/>
          <w:szCs w:val="11"/>
          <w:lang w:val="en-US"/>
        </w:rPr>
        <w:t>e</w:t>
      </w:r>
      <w:r w:rsidRPr="000227FB">
        <w:rPr>
          <w:rFonts w:ascii="Arial" w:hAnsi="Arial" w:cs="Arial"/>
          <w:color w:val="2A2A29"/>
          <w:position w:val="2"/>
          <w:sz w:val="11"/>
          <w:szCs w:val="11"/>
          <w:lang w:val="en-US"/>
        </w:rPr>
        <w:t>xt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0227FB">
        <w:rPr>
          <w:rFonts w:ascii="Arial" w:hAnsi="Arial" w:cs="Arial"/>
          <w:color w:val="000000"/>
          <w:sz w:val="11"/>
          <w:szCs w:val="11"/>
          <w:lang w:val="en-US"/>
        </w:rPr>
        <w:br w:type="column"/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3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1"/>
          <w:szCs w:val="11"/>
          <w:lang w:val="en-US"/>
        </w:rPr>
      </w:pPr>
      <w:r w:rsidRPr="000227FB">
        <w:rPr>
          <w:rFonts w:ascii="Arial" w:hAnsi="Arial" w:cs="Arial"/>
          <w:color w:val="2A2A29"/>
          <w:sz w:val="11"/>
          <w:szCs w:val="11"/>
          <w:u w:val="single"/>
          <w:lang w:val="en-US"/>
        </w:rPr>
        <w:t>Spelling</w:t>
      </w:r>
      <w:r w:rsidRPr="000227FB">
        <w:rPr>
          <w:rFonts w:ascii="Arial" w:hAnsi="Arial" w:cs="Arial"/>
          <w:color w:val="2A2A29"/>
          <w:spacing w:val="25"/>
          <w:sz w:val="11"/>
          <w:szCs w:val="11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11"/>
          <w:szCs w:val="11"/>
          <w:u w:val="single"/>
          <w:lang w:val="en-US"/>
        </w:rPr>
        <w:t>che</w:t>
      </w:r>
      <w:r w:rsidRPr="000227FB">
        <w:rPr>
          <w:rFonts w:ascii="Arial" w:hAnsi="Arial" w:cs="Arial"/>
          <w:color w:val="2A2A29"/>
          <w:spacing w:val="-2"/>
          <w:sz w:val="11"/>
          <w:szCs w:val="11"/>
          <w:u w:val="single"/>
          <w:lang w:val="en-US"/>
        </w:rPr>
        <w:t>c</w:t>
      </w:r>
      <w:r w:rsidRPr="000227FB">
        <w:rPr>
          <w:rFonts w:ascii="Arial" w:hAnsi="Arial" w:cs="Arial"/>
          <w:color w:val="2A2A29"/>
          <w:sz w:val="11"/>
          <w:szCs w:val="11"/>
          <w:u w:val="single"/>
          <w:lang w:val="en-US"/>
        </w:rPr>
        <w:t>k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1"/>
          <w:szCs w:val="11"/>
          <w:lang w:val="en-US"/>
        </w:rPr>
        <w:sectPr w:rsidR="00927124" w:rsidRPr="000227FB">
          <w:type w:val="continuous"/>
          <w:pgSz w:w="11920" w:h="16840"/>
          <w:pgMar w:top="1180" w:right="0" w:bottom="620" w:left="0" w:header="720" w:footer="720" w:gutter="0"/>
          <w:cols w:num="7" w:space="720" w:equalWidth="0">
            <w:col w:w="3339" w:space="31"/>
            <w:col w:w="297" w:space="91"/>
            <w:col w:w="690" w:space="231"/>
            <w:col w:w="539" w:space="326"/>
            <w:col w:w="757" w:space="189"/>
            <w:col w:w="573" w:space="2533"/>
            <w:col w:w="2324"/>
          </w:cols>
          <w:noEndnote/>
        </w:sect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5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27" w:after="0" w:line="240" w:lineRule="auto"/>
        <w:ind w:left="2166" w:right="8869"/>
        <w:jc w:val="both"/>
        <w:rPr>
          <w:rFonts w:ascii="Times New Roman" w:hAnsi="Times New Roman"/>
          <w:color w:val="000000"/>
          <w:lang w:val="en-US"/>
        </w:rPr>
      </w:pPr>
      <w:r w:rsidRPr="000227FB">
        <w:rPr>
          <w:rFonts w:ascii="Times New Roman" w:hAnsi="Times New Roman"/>
          <w:color w:val="2A2A29"/>
          <w:lang w:val="en-US"/>
        </w:rPr>
        <w:t>Hi</w:t>
      </w:r>
      <w:r w:rsidRPr="000227FB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w w:val="114"/>
          <w:lang w:val="en-US"/>
        </w:rPr>
        <w:t>Jake!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Times New Roman" w:hAnsi="Times New Roman"/>
          <w:color w:val="000000"/>
          <w:sz w:val="11"/>
          <w:szCs w:val="11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327" w:lineRule="auto"/>
        <w:ind w:left="2166" w:right="1581"/>
        <w:jc w:val="both"/>
        <w:rPr>
          <w:rFonts w:ascii="Times New Roman" w:hAnsi="Times New Roman"/>
          <w:color w:val="000000"/>
          <w:lang w:val="en-US"/>
        </w:rPr>
      </w:pPr>
      <w:r w:rsidRPr="000227FB">
        <w:rPr>
          <w:rFonts w:ascii="Times New Roman" w:hAnsi="Times New Roman"/>
          <w:color w:val="2A2A29"/>
          <w:lang w:val="en-US"/>
        </w:rPr>
        <w:t>I’m</w:t>
      </w:r>
      <w:r w:rsidRPr="000227FB">
        <w:rPr>
          <w:rFonts w:ascii="Times New Roman" w:hAnsi="Times New Roman"/>
          <w:color w:val="2A2A29"/>
          <w:spacing w:val="-1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so</w:t>
      </w:r>
      <w:r w:rsidRPr="000227FB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w w:val="116"/>
          <w:lang w:val="en-US"/>
        </w:rPr>
        <w:t>excited</w:t>
      </w:r>
      <w:r w:rsidRPr="000227FB">
        <w:rPr>
          <w:rFonts w:ascii="Times New Roman" w:hAnsi="Times New Roman"/>
          <w:color w:val="2A2A29"/>
          <w:spacing w:val="-20"/>
          <w:w w:val="116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to</w:t>
      </w:r>
      <w:r w:rsidRPr="000227FB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w w:val="115"/>
          <w:lang w:val="en-US"/>
        </w:rPr>
        <w:t>come</w:t>
      </w:r>
      <w:r w:rsidRPr="000227FB">
        <w:rPr>
          <w:rFonts w:ascii="Times New Roman" w:hAnsi="Times New Roman"/>
          <w:color w:val="2A2A29"/>
          <w:spacing w:val="-19"/>
          <w:w w:val="115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and</w:t>
      </w:r>
      <w:r w:rsidRPr="000227FB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visit</w:t>
      </w:r>
      <w:r w:rsidRPr="000227FB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you</w:t>
      </w:r>
      <w:r w:rsidRPr="000227FB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for</w:t>
      </w:r>
      <w:r w:rsidRPr="000227FB">
        <w:rPr>
          <w:rFonts w:ascii="Times New Roman" w:hAnsi="Times New Roman"/>
          <w:color w:val="2A2A29"/>
          <w:spacing w:val="-6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1.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0227FB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proofErr w:type="gramStart"/>
      <w:r w:rsidRPr="000227FB">
        <w:rPr>
          <w:rFonts w:ascii="Times New Roman" w:hAnsi="Times New Roman"/>
          <w:color w:val="2A2A29"/>
          <w:w w:val="113"/>
          <w:lang w:val="en-US"/>
        </w:rPr>
        <w:t>birthda</w:t>
      </w:r>
      <w:r w:rsidRPr="000227FB">
        <w:rPr>
          <w:rFonts w:ascii="Times New Roman" w:hAnsi="Times New Roman"/>
          <w:color w:val="2A2A29"/>
          <w:spacing w:val="-19"/>
          <w:w w:val="113"/>
          <w:lang w:val="en-US"/>
        </w:rPr>
        <w:t>y</w:t>
      </w:r>
      <w:proofErr w:type="gramEnd"/>
      <w:r w:rsidRPr="000227FB">
        <w:rPr>
          <w:rFonts w:ascii="Times New Roman" w:hAnsi="Times New Roman"/>
          <w:color w:val="2A2A29"/>
          <w:w w:val="113"/>
          <w:lang w:val="en-US"/>
        </w:rPr>
        <w:t>.</w:t>
      </w:r>
      <w:r w:rsidRPr="000227FB">
        <w:rPr>
          <w:rFonts w:ascii="Times New Roman" w:hAnsi="Times New Roman"/>
          <w:color w:val="2A2A29"/>
          <w:spacing w:val="-12"/>
          <w:w w:val="113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I</w:t>
      </w:r>
      <w:r w:rsidRPr="000227FB">
        <w:rPr>
          <w:rFonts w:ascii="Times New Roman" w:hAnsi="Times New Roman"/>
          <w:color w:val="2A2A29"/>
          <w:spacing w:val="-15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have</w:t>
      </w:r>
      <w:r w:rsidRPr="000227FB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lots</w:t>
      </w:r>
      <w:r w:rsidRPr="000227FB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Pr="000227FB">
        <w:rPr>
          <w:rFonts w:ascii="Arial" w:hAnsi="Arial" w:cs="Arial"/>
          <w:color w:val="2A2A29"/>
          <w:w w:val="99"/>
          <w:sz w:val="24"/>
          <w:szCs w:val="24"/>
          <w:lang w:val="en-US"/>
        </w:rPr>
        <w:t>2.</w:t>
      </w:r>
      <w:r w:rsidRPr="000227F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CA39E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>________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</w:t>
      </w:r>
      <w:r w:rsidRPr="000227FB">
        <w:rPr>
          <w:rFonts w:ascii="Arial" w:hAnsi="Arial" w:cs="Arial"/>
          <w:color w:val="2A2A29"/>
          <w:spacing w:val="-6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w w:val="115"/>
          <w:lang w:val="en-US"/>
        </w:rPr>
        <w:t>plans</w:t>
      </w:r>
      <w:r w:rsidRPr="000227FB">
        <w:rPr>
          <w:rFonts w:ascii="Times New Roman" w:hAnsi="Times New Roman"/>
          <w:color w:val="2A2A29"/>
          <w:spacing w:val="-8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for</w:t>
      </w:r>
      <w:r w:rsidRPr="000227FB">
        <w:rPr>
          <w:rFonts w:ascii="Times New Roman" w:hAnsi="Times New Roman"/>
          <w:color w:val="2A2A29"/>
          <w:spacing w:val="-3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us</w:t>
      </w:r>
      <w:r w:rsidRPr="000227FB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to</w:t>
      </w:r>
      <w:r w:rsidRPr="000227FB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do</w:t>
      </w:r>
      <w:r w:rsidRPr="000227FB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w w:val="116"/>
          <w:lang w:val="en-US"/>
        </w:rPr>
        <w:t>togethe</w:t>
      </w:r>
      <w:r w:rsidRPr="000227FB">
        <w:rPr>
          <w:rFonts w:ascii="Times New Roman" w:hAnsi="Times New Roman"/>
          <w:color w:val="2A2A29"/>
          <w:spacing w:val="-15"/>
          <w:w w:val="116"/>
          <w:lang w:val="en-US"/>
        </w:rPr>
        <w:t>r</w:t>
      </w:r>
      <w:r w:rsidRPr="000227FB">
        <w:rPr>
          <w:rFonts w:ascii="Times New Roman" w:hAnsi="Times New Roman"/>
          <w:color w:val="2A2A29"/>
          <w:w w:val="116"/>
          <w:lang w:val="en-US"/>
        </w:rPr>
        <w:t>.</w:t>
      </w:r>
      <w:r w:rsidRPr="000227FB">
        <w:rPr>
          <w:rFonts w:ascii="Times New Roman" w:hAnsi="Times New Roman"/>
          <w:color w:val="2A2A29"/>
          <w:spacing w:val="-13"/>
          <w:w w:val="116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spacing w:val="-9"/>
          <w:lang w:val="en-US"/>
        </w:rPr>
        <w:t>F</w:t>
      </w:r>
      <w:r w:rsidRPr="000227FB">
        <w:rPr>
          <w:rFonts w:ascii="Times New Roman" w:hAnsi="Times New Roman"/>
          <w:color w:val="2A2A29"/>
          <w:lang w:val="en-US"/>
        </w:rPr>
        <w:t>or</w:t>
      </w:r>
      <w:r w:rsidRPr="000227FB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my</w:t>
      </w:r>
      <w:r w:rsidRPr="000227FB">
        <w:rPr>
          <w:rFonts w:ascii="Times New Roman" w:hAnsi="Times New Roman"/>
          <w:color w:val="2A2A29"/>
          <w:spacing w:val="20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w w:val="113"/>
          <w:lang w:val="en-US"/>
        </w:rPr>
        <w:t>birthday</w:t>
      </w:r>
      <w:r w:rsidRPr="000227FB">
        <w:rPr>
          <w:rFonts w:ascii="Times New Roman" w:hAnsi="Times New Roman"/>
          <w:color w:val="2A2A29"/>
          <w:spacing w:val="-8"/>
          <w:w w:val="113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w w:val="113"/>
          <w:lang w:val="en-US"/>
        </w:rPr>
        <w:t>lunch,</w:t>
      </w:r>
      <w:r w:rsidRPr="000227FB">
        <w:rPr>
          <w:rFonts w:ascii="Times New Roman" w:hAnsi="Times New Roman"/>
          <w:color w:val="2A2A29"/>
          <w:spacing w:val="-27"/>
          <w:w w:val="113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I</w:t>
      </w:r>
      <w:r w:rsidRPr="000227FB">
        <w:rPr>
          <w:rFonts w:ascii="Times New Roman" w:hAnsi="Times New Roman"/>
          <w:color w:val="2A2A29"/>
          <w:spacing w:val="-12"/>
          <w:lang w:val="en-US"/>
        </w:rPr>
        <w:t>’</w:t>
      </w:r>
      <w:r w:rsidRPr="000227FB">
        <w:rPr>
          <w:rFonts w:ascii="Times New Roman" w:hAnsi="Times New Roman"/>
          <w:color w:val="2A2A29"/>
          <w:lang w:val="en-US"/>
        </w:rPr>
        <w:t>d</w:t>
      </w:r>
      <w:r w:rsidRPr="000227FB">
        <w:rPr>
          <w:rFonts w:ascii="Times New Roman" w:hAnsi="Times New Roman"/>
          <w:color w:val="2A2A29"/>
          <w:spacing w:val="-2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love</w:t>
      </w:r>
      <w:r w:rsidRPr="000227FB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to</w:t>
      </w:r>
      <w:r w:rsidRPr="000227FB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go</w:t>
      </w:r>
      <w:r w:rsidRPr="000227FB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to</w:t>
      </w:r>
      <w:r w:rsidRPr="000227FB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a</w:t>
      </w:r>
      <w:r w:rsidRPr="000227FB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w w:val="111"/>
          <w:lang w:val="en-US"/>
        </w:rPr>
        <w:t>typical</w:t>
      </w:r>
      <w:r w:rsidRPr="000227FB">
        <w:rPr>
          <w:rFonts w:ascii="Times New Roman" w:hAnsi="Times New Roman"/>
          <w:color w:val="2A2A29"/>
          <w:spacing w:val="-8"/>
          <w:w w:val="111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w w:val="111"/>
          <w:lang w:val="en-US"/>
        </w:rPr>
        <w:t xml:space="preserve">English </w:t>
      </w:r>
      <w:r w:rsidRPr="000227FB">
        <w:rPr>
          <w:rFonts w:ascii="Times New Roman" w:hAnsi="Times New Roman"/>
          <w:color w:val="2A2A29"/>
          <w:lang w:val="en-US"/>
        </w:rPr>
        <w:t>pu</w:t>
      </w:r>
      <w:r w:rsidRPr="000227FB">
        <w:rPr>
          <w:rFonts w:ascii="Times New Roman" w:hAnsi="Times New Roman"/>
          <w:color w:val="2A2A29"/>
          <w:spacing w:val="-17"/>
          <w:lang w:val="en-US"/>
        </w:rPr>
        <w:t>b</w:t>
      </w:r>
      <w:r w:rsidRPr="000227FB">
        <w:rPr>
          <w:rFonts w:ascii="Times New Roman" w:hAnsi="Times New Roman"/>
          <w:color w:val="2A2A29"/>
          <w:lang w:val="en-US"/>
        </w:rPr>
        <w:t xml:space="preserve">. 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3.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0227FB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40"/>
          <w:sz w:val="24"/>
          <w:szCs w:val="24"/>
          <w:lang w:val="en-US"/>
        </w:rPr>
        <w:t xml:space="preserve"> </w:t>
      </w:r>
      <w:proofErr w:type="gramStart"/>
      <w:r w:rsidRPr="000227FB">
        <w:rPr>
          <w:rFonts w:ascii="Times New Roman" w:hAnsi="Times New Roman"/>
          <w:color w:val="2A2A29"/>
          <w:lang w:val="en-US"/>
        </w:rPr>
        <w:t>you</w:t>
      </w:r>
      <w:proofErr w:type="gramEnd"/>
      <w:r w:rsidRPr="000227FB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 xml:space="preserve">know </w:t>
      </w:r>
      <w:r w:rsidRPr="000227FB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of</w:t>
      </w:r>
      <w:r w:rsidRPr="000227FB">
        <w:rPr>
          <w:rFonts w:ascii="Times New Roman" w:hAnsi="Times New Roman"/>
          <w:color w:val="2A2A29"/>
          <w:spacing w:val="-3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4.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0227FB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40"/>
          <w:sz w:val="24"/>
          <w:szCs w:val="24"/>
          <w:lang w:val="en-US"/>
        </w:rPr>
        <w:t xml:space="preserve"> </w:t>
      </w:r>
      <w:proofErr w:type="gramStart"/>
      <w:r w:rsidRPr="000227FB">
        <w:rPr>
          <w:rFonts w:ascii="Times New Roman" w:hAnsi="Times New Roman"/>
          <w:color w:val="2A2A29"/>
          <w:w w:val="121"/>
          <w:lang w:val="en-US"/>
        </w:rPr>
        <w:t>that</w:t>
      </w:r>
      <w:proofErr w:type="gramEnd"/>
      <w:r w:rsidRPr="000227FB">
        <w:rPr>
          <w:rFonts w:ascii="Times New Roman" w:hAnsi="Times New Roman"/>
          <w:color w:val="2A2A29"/>
          <w:spacing w:val="-16"/>
          <w:w w:val="121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is</w:t>
      </w:r>
      <w:r w:rsidRPr="000227FB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w w:val="114"/>
          <w:lang w:val="en-US"/>
        </w:rPr>
        <w:t>good?</w:t>
      </w:r>
      <w:r w:rsidRPr="000227FB">
        <w:rPr>
          <w:rFonts w:ascii="Times New Roman" w:hAnsi="Times New Roman"/>
          <w:color w:val="2A2A29"/>
          <w:spacing w:val="-12"/>
          <w:w w:val="114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It</w:t>
      </w:r>
      <w:r w:rsidRPr="000227FB">
        <w:rPr>
          <w:rFonts w:ascii="Times New Roman" w:hAnsi="Times New Roman"/>
          <w:color w:val="2A2A29"/>
          <w:spacing w:val="-9"/>
          <w:lang w:val="en-US"/>
        </w:rPr>
        <w:t>’</w:t>
      </w:r>
      <w:r w:rsidRPr="000227FB">
        <w:rPr>
          <w:rFonts w:ascii="Times New Roman" w:hAnsi="Times New Roman"/>
          <w:color w:val="2A2A29"/>
          <w:lang w:val="en-US"/>
        </w:rPr>
        <w:t>s</w:t>
      </w:r>
      <w:r w:rsidRPr="000227FB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my</w:t>
      </w:r>
      <w:r w:rsidRPr="000227FB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first</w:t>
      </w:r>
      <w:r w:rsidRPr="000227FB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time</w:t>
      </w:r>
      <w:r w:rsidRPr="000227FB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in</w:t>
      </w:r>
      <w:r w:rsidRPr="000227FB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w w:val="113"/>
          <w:lang w:val="en-US"/>
        </w:rPr>
        <w:t xml:space="preserve">England </w:t>
      </w:r>
      <w:r w:rsidRPr="000227FB">
        <w:rPr>
          <w:rFonts w:ascii="Times New Roman" w:hAnsi="Times New Roman"/>
          <w:color w:val="2A2A29"/>
          <w:lang w:val="en-US"/>
        </w:rPr>
        <w:t>and I</w:t>
      </w:r>
      <w:r w:rsidRPr="000227FB">
        <w:rPr>
          <w:rFonts w:ascii="Times New Roman" w:hAnsi="Times New Roman"/>
          <w:color w:val="2A2A29"/>
          <w:spacing w:val="-2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w w:val="119"/>
          <w:lang w:val="en-US"/>
        </w:rPr>
        <w:t>want</w:t>
      </w:r>
      <w:r w:rsidRPr="000227FB">
        <w:rPr>
          <w:rFonts w:ascii="Times New Roman" w:hAnsi="Times New Roman"/>
          <w:color w:val="2A2A29"/>
          <w:spacing w:val="-8"/>
          <w:w w:val="119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to</w:t>
      </w:r>
      <w:r w:rsidRPr="000227FB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do</w:t>
      </w:r>
      <w:r w:rsidRPr="000227FB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all</w:t>
      </w:r>
      <w:r w:rsidRPr="000227FB">
        <w:rPr>
          <w:rFonts w:ascii="Times New Roman" w:hAnsi="Times New Roman"/>
          <w:color w:val="2A2A29"/>
          <w:spacing w:val="9"/>
          <w:lang w:val="en-US"/>
        </w:rPr>
        <w:t xml:space="preserve"> </w:t>
      </w:r>
      <w:proofErr w:type="gramStart"/>
      <w:r w:rsidRPr="000227FB">
        <w:rPr>
          <w:rFonts w:ascii="Times New Roman" w:hAnsi="Times New Roman"/>
          <w:color w:val="2A2A29"/>
          <w:lang w:val="en-US"/>
        </w:rPr>
        <w:t xml:space="preserve">the </w:t>
      </w:r>
      <w:r w:rsidRPr="000227FB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w w:val="119"/>
          <w:lang w:val="en-US"/>
        </w:rPr>
        <w:t>things</w:t>
      </w:r>
      <w:proofErr w:type="gramEnd"/>
      <w:r w:rsidRPr="000227FB">
        <w:rPr>
          <w:rFonts w:ascii="Times New Roman" w:hAnsi="Times New Roman"/>
          <w:color w:val="2A2A29"/>
          <w:spacing w:val="-18"/>
          <w:w w:val="119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w w:val="119"/>
          <w:lang w:val="en-US"/>
        </w:rPr>
        <w:t>that</w:t>
      </w:r>
      <w:r w:rsidRPr="000227FB">
        <w:rPr>
          <w:rFonts w:ascii="Times New Roman" w:hAnsi="Times New Roman"/>
          <w:color w:val="2A2A29"/>
          <w:spacing w:val="-2"/>
          <w:w w:val="119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 xml:space="preserve">the </w:t>
      </w:r>
      <w:r w:rsidRPr="000227FB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locals</w:t>
      </w:r>
      <w:r w:rsidRPr="000227FB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do.</w:t>
      </w:r>
      <w:r w:rsidRPr="000227FB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Can</w:t>
      </w:r>
      <w:r w:rsidRPr="000227FB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you</w:t>
      </w:r>
      <w:r w:rsidRPr="000227FB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w w:val="119"/>
          <w:lang w:val="en-US"/>
        </w:rPr>
        <w:t>suggest</w:t>
      </w:r>
      <w:r w:rsidRPr="000227FB">
        <w:rPr>
          <w:rFonts w:ascii="Times New Roman" w:hAnsi="Times New Roman"/>
          <w:color w:val="2A2A29"/>
          <w:spacing w:val="-7"/>
          <w:w w:val="119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lang w:val="en-US"/>
        </w:rPr>
        <w:t>a</w:t>
      </w:r>
      <w:r w:rsidRPr="000227FB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w w:val="117"/>
          <w:lang w:val="en-US"/>
        </w:rPr>
        <w:t>fantastic</w:t>
      </w:r>
      <w:r w:rsidRPr="000227FB">
        <w:rPr>
          <w:rFonts w:ascii="Times New Roman" w:hAnsi="Times New Roman"/>
          <w:color w:val="2A2A29"/>
          <w:spacing w:val="-22"/>
          <w:w w:val="117"/>
          <w:lang w:val="en-US"/>
        </w:rPr>
        <w:t xml:space="preserve"> </w:t>
      </w:r>
      <w:proofErr w:type="gramStart"/>
      <w:r w:rsidRPr="000227FB">
        <w:rPr>
          <w:rFonts w:ascii="Times New Roman" w:hAnsi="Times New Roman"/>
          <w:color w:val="2A2A29"/>
          <w:w w:val="117"/>
          <w:lang w:val="en-US"/>
        </w:rPr>
        <w:t>pub</w:t>
      </w:r>
      <w:proofErr w:type="gramEnd"/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74" w:lineRule="exact"/>
        <w:ind w:left="2166" w:right="7842"/>
        <w:jc w:val="both"/>
        <w:rPr>
          <w:rFonts w:ascii="Times New Roman" w:hAnsi="Times New Roman"/>
          <w:color w:val="000000"/>
          <w:lang w:val="en-US"/>
        </w:rPr>
      </w:pPr>
      <w:r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5. </w:t>
      </w:r>
      <w:r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0227FB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proofErr w:type="gramStart"/>
      <w:r w:rsidRPr="000227FB">
        <w:rPr>
          <w:rFonts w:ascii="Times New Roman" w:hAnsi="Times New Roman"/>
          <w:color w:val="2A2A29"/>
          <w:w w:val="115"/>
          <w:lang w:val="en-US"/>
        </w:rPr>
        <w:t>lunch</w:t>
      </w:r>
      <w:proofErr w:type="gramEnd"/>
      <w:r w:rsidRPr="000227FB">
        <w:rPr>
          <w:rFonts w:ascii="Times New Roman" w:hAnsi="Times New Roman"/>
          <w:color w:val="2A2A29"/>
          <w:w w:val="115"/>
          <w:lang w:val="en-US"/>
        </w:rPr>
        <w:t>?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Times New Roman" w:hAnsi="Times New Roman"/>
          <w:color w:val="000000"/>
          <w:sz w:val="11"/>
          <w:szCs w:val="11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420" w:lineRule="atLeast"/>
        <w:ind w:left="2166" w:right="7523"/>
        <w:rPr>
          <w:rFonts w:ascii="Times New Roman" w:hAnsi="Times New Roman"/>
          <w:color w:val="000000"/>
          <w:lang w:val="en-US"/>
        </w:rPr>
      </w:pPr>
      <w:r w:rsidRPr="000227FB">
        <w:rPr>
          <w:rFonts w:ascii="Times New Roman" w:hAnsi="Times New Roman"/>
          <w:color w:val="2A2A29"/>
          <w:spacing w:val="-17"/>
          <w:lang w:val="en-US"/>
        </w:rPr>
        <w:t>Y</w:t>
      </w:r>
      <w:r w:rsidRPr="000227FB">
        <w:rPr>
          <w:rFonts w:ascii="Times New Roman" w:hAnsi="Times New Roman"/>
          <w:color w:val="2A2A29"/>
          <w:lang w:val="en-US"/>
        </w:rPr>
        <w:t>our</w:t>
      </w:r>
      <w:r w:rsidRPr="000227FB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w w:val="113"/>
          <w:lang w:val="en-US"/>
        </w:rPr>
        <w:t>American</w:t>
      </w:r>
      <w:r w:rsidRPr="000227FB">
        <w:rPr>
          <w:rFonts w:ascii="Times New Roman" w:hAnsi="Times New Roman"/>
          <w:color w:val="2A2A29"/>
          <w:spacing w:val="-4"/>
          <w:w w:val="113"/>
          <w:lang w:val="en-US"/>
        </w:rPr>
        <w:t xml:space="preserve"> </w:t>
      </w:r>
      <w:r w:rsidRPr="000227FB">
        <w:rPr>
          <w:rFonts w:ascii="Times New Roman" w:hAnsi="Times New Roman"/>
          <w:color w:val="2A2A29"/>
          <w:w w:val="110"/>
          <w:lang w:val="en-US"/>
        </w:rPr>
        <w:t>frien</w:t>
      </w:r>
      <w:r w:rsidRPr="000227FB">
        <w:rPr>
          <w:rFonts w:ascii="Times New Roman" w:hAnsi="Times New Roman"/>
          <w:color w:val="2A2A29"/>
          <w:spacing w:val="-12"/>
          <w:w w:val="110"/>
          <w:lang w:val="en-US"/>
        </w:rPr>
        <w:t>d</w:t>
      </w:r>
      <w:r w:rsidRPr="000227FB">
        <w:rPr>
          <w:rFonts w:ascii="Times New Roman" w:hAnsi="Times New Roman"/>
          <w:color w:val="2A2A29"/>
          <w:w w:val="106"/>
          <w:lang w:val="en-US"/>
        </w:rPr>
        <w:t xml:space="preserve">, </w:t>
      </w:r>
      <w:r w:rsidRPr="000227FB">
        <w:rPr>
          <w:rFonts w:ascii="Times New Roman" w:hAnsi="Times New Roman"/>
          <w:color w:val="2A2A29"/>
          <w:w w:val="111"/>
          <w:lang w:val="en-US"/>
        </w:rPr>
        <w:t>Jerry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Times New Roman" w:hAnsi="Times New Roman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tabs>
          <w:tab w:val="left" w:pos="2520"/>
          <w:tab w:val="left" w:pos="3280"/>
        </w:tabs>
        <w:autoSpaceDE w:val="0"/>
        <w:autoSpaceDN w:val="0"/>
        <w:adjustRightInd w:val="0"/>
        <w:spacing w:before="51" w:after="0" w:line="126" w:lineRule="exact"/>
        <w:ind w:left="1969" w:right="-20"/>
        <w:rPr>
          <w:rFonts w:ascii="Arial" w:hAnsi="Arial" w:cs="Arial"/>
          <w:color w:val="000000"/>
          <w:sz w:val="11"/>
          <w:szCs w:val="11"/>
          <w:lang w:val="en-US"/>
        </w:rPr>
      </w:pPr>
      <w:r w:rsidRPr="000227FB">
        <w:rPr>
          <w:rFonts w:ascii="Arial" w:hAnsi="Arial" w:cs="Arial"/>
          <w:b/>
          <w:bCs/>
          <w:color w:val="2A2A29"/>
          <w:sz w:val="11"/>
          <w:szCs w:val="11"/>
          <w:lang w:val="en-US"/>
        </w:rPr>
        <w:t>Send</w:t>
      </w:r>
      <w:r w:rsidRPr="000227FB">
        <w:rPr>
          <w:rFonts w:ascii="Arial" w:hAnsi="Arial" w:cs="Arial"/>
          <w:b/>
          <w:bCs/>
          <w:color w:val="2A2A29"/>
          <w:spacing w:val="-14"/>
          <w:sz w:val="11"/>
          <w:szCs w:val="11"/>
          <w:lang w:val="en-US"/>
        </w:rPr>
        <w:t xml:space="preserve"> </w:t>
      </w:r>
      <w:r w:rsidRPr="000227FB">
        <w:rPr>
          <w:rFonts w:ascii="Arial" w:hAnsi="Arial" w:cs="Arial"/>
          <w:b/>
          <w:bCs/>
          <w:color w:val="2A2A29"/>
          <w:sz w:val="11"/>
          <w:szCs w:val="11"/>
          <w:lang w:val="en-US"/>
        </w:rPr>
        <w:tab/>
      </w:r>
      <w:proofErr w:type="gramStart"/>
      <w:r w:rsidRPr="000227FB">
        <w:rPr>
          <w:rFonts w:ascii="Arial" w:hAnsi="Arial" w:cs="Arial"/>
          <w:color w:val="2A2A29"/>
          <w:spacing w:val="-2"/>
          <w:sz w:val="11"/>
          <w:szCs w:val="11"/>
          <w:lang w:val="en-US"/>
        </w:rPr>
        <w:t>Sav</w:t>
      </w:r>
      <w:r w:rsidRPr="000227FB">
        <w:rPr>
          <w:rFonts w:ascii="Arial" w:hAnsi="Arial" w:cs="Arial"/>
          <w:color w:val="2A2A29"/>
          <w:sz w:val="11"/>
          <w:szCs w:val="11"/>
          <w:lang w:val="en-US"/>
        </w:rPr>
        <w:t>e</w:t>
      </w:r>
      <w:proofErr w:type="gramEnd"/>
      <w:r w:rsidRPr="000227FB">
        <w:rPr>
          <w:rFonts w:ascii="Arial" w:hAnsi="Arial" w:cs="Arial"/>
          <w:color w:val="2A2A29"/>
          <w:spacing w:val="17"/>
          <w:sz w:val="11"/>
          <w:szCs w:val="11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11"/>
          <w:szCs w:val="11"/>
          <w:lang w:val="en-US"/>
        </w:rPr>
        <w:t>n</w:t>
      </w:r>
      <w:r w:rsidRPr="000227FB">
        <w:rPr>
          <w:rFonts w:ascii="Arial" w:hAnsi="Arial" w:cs="Arial"/>
          <w:color w:val="2A2A29"/>
          <w:spacing w:val="-2"/>
          <w:sz w:val="11"/>
          <w:szCs w:val="11"/>
          <w:lang w:val="en-US"/>
        </w:rPr>
        <w:t>o</w:t>
      </w:r>
      <w:r w:rsidRPr="000227FB">
        <w:rPr>
          <w:rFonts w:ascii="Arial" w:hAnsi="Arial" w:cs="Arial"/>
          <w:color w:val="2A2A29"/>
          <w:sz w:val="11"/>
          <w:szCs w:val="11"/>
          <w:lang w:val="en-US"/>
        </w:rPr>
        <w:t>w</w:t>
      </w:r>
      <w:r w:rsidRPr="000227FB">
        <w:rPr>
          <w:rFonts w:ascii="Arial" w:hAnsi="Arial" w:cs="Arial"/>
          <w:color w:val="2A2A29"/>
          <w:spacing w:val="-18"/>
          <w:sz w:val="11"/>
          <w:szCs w:val="11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11"/>
          <w:szCs w:val="11"/>
          <w:lang w:val="en-US"/>
        </w:rPr>
        <w:tab/>
      </w:r>
      <w:r w:rsidRPr="000227FB">
        <w:rPr>
          <w:rFonts w:ascii="Arial" w:hAnsi="Arial" w:cs="Arial"/>
          <w:color w:val="2A2A29"/>
          <w:w w:val="106"/>
          <w:sz w:val="11"/>
          <w:szCs w:val="11"/>
          <w:lang w:val="en-US"/>
        </w:rPr>
        <w:t>Disca</w:t>
      </w:r>
      <w:r w:rsidRPr="000227FB">
        <w:rPr>
          <w:rFonts w:ascii="Arial" w:hAnsi="Arial" w:cs="Arial"/>
          <w:color w:val="2A2A29"/>
          <w:spacing w:val="-2"/>
          <w:w w:val="106"/>
          <w:sz w:val="11"/>
          <w:szCs w:val="11"/>
          <w:lang w:val="en-US"/>
        </w:rPr>
        <w:t>r</w:t>
      </w:r>
      <w:r w:rsidRPr="000227FB">
        <w:rPr>
          <w:rFonts w:ascii="Arial" w:hAnsi="Arial" w:cs="Arial"/>
          <w:color w:val="2A2A29"/>
          <w:w w:val="106"/>
          <w:sz w:val="11"/>
          <w:szCs w:val="11"/>
          <w:lang w:val="en-US"/>
        </w:rPr>
        <w:t>d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before="26" w:after="0" w:line="320" w:lineRule="exact"/>
        <w:ind w:left="1672" w:right="1128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407" style="position:absolute;left:0;text-align:left;margin-left:181.6pt;margin-top:20.6pt;width:30.25pt;height:13pt;z-index:-251667968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group id="_x0000_s1408" style="position:absolute;left:0;text-align:left;margin-left:85.15pt;margin-top:76.75pt;width:451.75pt;height:304.3pt;z-index:-251664896;mso-position-horizontal-relative:page" coordorigin="1703,1535" coordsize="9035,6086" o:allowincell="f">
            <v:rect id="_x0000_s1409" style="position:absolute;left:1713;top:1562;width:9014;height:6059" o:allowincell="f" fillcolor="#f6f6f6" stroked="f">
              <v:path arrowok="t"/>
            </v:rect>
            <v:shape id="_x0000_s1410" style="position:absolute;left:1751;top:1536;width:8939;height:20" coordsize="8939,20" o:allowincell="f" path="m,l8939,e" filled="f" strokecolor="#686767" strokeweight=".1pt">
              <v:path arrowok="t"/>
            </v:shape>
            <v:rect id="_x0000_s1411" style="position:absolute;left:2345;top:1611;width:8200;height:28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5" type="#_x0000_t75" style="width:412.1pt;height:13.25pt">
                          <v:imagedata r:id="rId34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412" style="position:absolute;left:2344;top:1610;width:8190;height:275" o:allowincell="f" filled="f" strokecolor="#9e9e9e" strokeweight=".17144mm">
              <v:path arrowok="t"/>
            </v:rect>
            <v:rect id="_x0000_s1413" style="position:absolute;left:2345;top:2328;width:8200;height:28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6" type="#_x0000_t75" style="width:412.1pt;height:13.25pt">
                          <v:imagedata r:id="rId34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414" style="position:absolute;left:2344;top:2328;width:8190;height:275" o:allowincell="f" filled="f" strokecolor="#9e9e9e" strokeweight=".19719mm">
              <v:path arrowok="t"/>
            </v:rect>
            <v:rect id="_x0000_s1415" style="position:absolute;left:1881;top:2958;width:8660;height:28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7" type="#_x0000_t75" style="width:435.1pt;height:14.15pt">
                          <v:imagedata r:id="rId48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416" style="position:absolute;left:1880;top:2958;width:8654;height:277" o:allowincell="f" filled="f" strokecolor="#9e9e9e" strokeweight=".17144mm">
              <v:path arrowok="t"/>
            </v:rect>
            <v:rect id="_x0000_s1417" style="position:absolute;left:1881;top:3331;width:8660;height:396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39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8" type="#_x0000_t75" style="width:435.1pt;height:198.75pt">
                          <v:imagedata r:id="rId49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418" style="position:absolute;left:1880;top:3331;width:8654;height:3964" o:allowincell="f" filled="f" strokecolor="#9e9e9e" strokeweight=".25292mm">
              <v:path arrowok="t"/>
            </v:rect>
            <v:rect id="_x0000_s1419" style="position:absolute;left:2345;top:1975;width:8200;height:28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9" type="#_x0000_t75" style="width:412.1pt;height:14.15pt">
                          <v:imagedata r:id="rId33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420" style="position:absolute;left:2344;top:1975;width:8190;height:275" o:allowincell="f" filled="f" strokecolor="#9e9e9e" strokeweight=".17144mm">
              <v:path arrowok="t"/>
            </v:rect>
            <v:rect id="_x0000_s1421" style="position:absolute;left:1878;top:7395;width:460;height:22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2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0" type="#_x0000_t75" style="width:22.95pt;height:10.15pt">
                          <v:imagedata r:id="rId50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422" style="position:absolute;left:1877;top:7395;width:455;height:211" o:allowincell="f" filled="f" strokecolor="#9e9e9e" strokeweight=".17144mm">
              <v:path arrowok="t"/>
            </v:rect>
            <v:rect id="_x0000_s1423" style="position:absolute;left:2449;top:7395;width:660;height:22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2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1" type="#_x0000_t75" style="width:32.25pt;height:10.15pt">
                          <v:imagedata r:id="rId51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424" style="position:absolute;left:2449;top:7395;width:650;height:211" o:allowincell="f" filled="f" strokecolor="#9e9e9e" strokeweight=".14639mm">
              <v:path arrowok="t"/>
            </v:rect>
            <v:rect id="_x0000_s1425" style="position:absolute;left:3207;top:7395;width:540;height:22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2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2" type="#_x0000_t75" style="width:26.5pt;height:10.15pt">
                          <v:imagedata r:id="rId52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426" style="position:absolute;left:3206;top:7395;width:535;height:211" o:allowincell="f" filled="f" strokecolor="#9e9e9e" strokeweight=".16472mm">
              <v:path arrowok="t"/>
            </v:rect>
            <v:shape id="_x0000_s1427" style="position:absolute;left:10404;top:3064;width:75;height:65" coordsize="75,65" o:allowincell="f" path="m74,l,,37,64,74,e" fillcolor="#2a2a29" stroked="f">
              <v:path arrowok="t"/>
            </v:shape>
            <v:group id="_x0000_s1428" style="position:absolute;left:2324;top:2685;width:158;height:176" coordorigin="2324,2685" coordsize="158,176" o:allowincell="f">
              <v:shape id="_x0000_s1429" style="position:absolute;left:2324;top:2685;width:158;height:176;mso-position-horizontal-relative:page;mso-position-vertical-relative:page" coordsize="158,176" o:allowincell="f" path="m119,l100,,85,10,,143r6,16l23,174r18,2l48,171r-3,l30,170,10,156,3,143r7,-10l103,7r34,l137,7,119,e" fillcolor="#2a2a29" stroked="f">
                <v:path arrowok="t"/>
              </v:shape>
              <v:shape id="_x0000_s1430" style="position:absolute;left:2324;top:2685;width:158;height:176;mso-position-horizontal-relative:page;mso-position-vertical-relative:page" coordsize="158,176" o:allowincell="f" path="m115,37r-18,l106,39r14,10l124,57,45,171r3,l57,165,132,57,126,45,115,37e" fillcolor="#2a2a29" stroked="f">
                <v:path arrowok="t"/>
              </v:shape>
              <v:shape id="_x0000_s1431" style="position:absolute;left:2324;top:2685;width:158;height:176;mso-position-horizontal-relative:page;mso-position-vertical-relative:page" coordsize="158,176" o:allowincell="f" path="m137,7r-34,l121,9r19,11l149,37r-3,16l71,162r7,4l154,56r4,-17l152,22,138,8,137,7e" fillcolor="#2a2a29" stroked="f">
                <v:path arrowok="t"/>
              </v:shape>
              <v:shape id="_x0000_s1432" style="position:absolute;left:2324;top:2685;width:158;height:176;mso-position-horizontal-relative:page;mso-position-vertical-relative:page" coordsize="158,176" o:allowincell="f" path="m93,30l24,129r6,4l97,37r18,l107,31,93,30e" fillcolor="#2a2a29" stroked="f">
                <v:path arrowok="t"/>
              </v:shape>
            </v:group>
            <v:group id="_x0000_s1433" style="position:absolute;left:3788;top:3070;width:94;height:103" coordorigin="3788,3070" coordsize="94,103" o:allowincell="f">
              <v:shape id="_x0000_s1434" style="position:absolute;left:3788;top:3070;width:94;height:103;mso-position-horizontal-relative:page;mso-position-vertical-relative:page" coordsize="94,103" o:allowincell="f" path="m56,l,81,4,92r15,10l28,103r4,-6l27,97r-8,l8,89,4,82,8,77,58,4r16,l70,1,56,e" fillcolor="#2a2a29" stroked="f">
                <v:path arrowok="t"/>
              </v:shape>
              <v:shape id="_x0000_s1435" style="position:absolute;left:3788;top:3070;width:94;height:103;mso-position-horizontal-relative:page;mso-position-vertical-relative:page" coordsize="94,103" o:allowincell="f" path="m66,23r-10,l61,25r8,5l71,34,27,97r5,l76,35,72,28,66,23e" fillcolor="#2a2a29" stroked="f">
                <v:path arrowok="t"/>
              </v:shape>
              <v:shape id="_x0000_s1436" style="position:absolute;left:3788;top:3070;width:94;height:103;mso-position-horizontal-relative:page;mso-position-vertical-relative:page" coordsize="94,103" o:allowincell="f" path="m74,4l58,4,69,6,84,16r4,9l42,92r4,3l88,34r6,-8l88,14,74,4e" fillcolor="#2a2a29" stroked="f">
                <v:path arrowok="t"/>
              </v:shape>
              <v:shape id="_x0000_s1437" style="position:absolute;left:3788;top:3070;width:94;height:103;mso-position-horizontal-relative:page;mso-position-vertical-relative:page" coordsize="94,103" o:allowincell="f" path="m54,19r-5,7l16,74r3,3l56,23r10,l62,20,54,19e" fillcolor="#2a2a29" stroked="f">
                <v:path arrowok="t"/>
              </v:shape>
            </v:group>
            <v:shape id="_x0000_s1438" style="position:absolute;left:2201;top:3060;width:51;height:45" coordsize="51,45" o:allowincell="f" path="m51,l,,25,44,51,e" fillcolor="#2a2a29" stroked="f">
              <v:path arrowok="t"/>
            </v:shape>
            <v:shape id="_x0000_s1439" style="position:absolute;left:3323;top:3072;width:41;height:35" coordsize="41,35" o:allowincell="f" path="m41,l,,20,35,41,e" fillcolor="#2a2a29" stroked="f">
              <v:path arrowok="t"/>
            </v:shape>
            <v:shape id="_x0000_s1440" style="position:absolute;left:4861;top:3045;width:35;height:70" coordsize="35,70" o:allowincell="f" path="m35,l,34,35,70,35,e" fillcolor="#2a2a29" stroked="f">
              <v:path arrowok="t"/>
            </v:shape>
            <v:shape id="_x0000_s1441" style="position:absolute;left:4930;top:3053;width:66;height:20" coordsize="66,20" o:allowincell="f" path="m,l65,e" filled="f" strokecolor="#2a2a29" strokeweight=".34pt">
              <v:path arrowok="t"/>
            </v:shape>
            <v:shape id="_x0000_s1442" style="position:absolute;left:4930;top:3073;width:66;height:20" coordsize="66,20" o:allowincell="f" path="m,l65,e" filled="f" strokecolor="#2a2a29" strokeweight=".34pt">
              <v:path arrowok="t"/>
            </v:shape>
            <v:shape id="_x0000_s1443" style="position:absolute;left:4930;top:3092;width:66;height:20" coordsize="66,20" o:allowincell="f" path="m,l65,e" filled="f" strokecolor="#2a2a29" strokeweight=".34pt">
              <v:path arrowok="t"/>
            </v:shape>
            <v:shape id="_x0000_s1444" style="position:absolute;left:4930;top:3111;width:66;height:20" coordsize="66,20" o:allowincell="f" path="m,l65,e" filled="f" strokecolor="#2a2a29" strokeweight=".34pt">
              <v:path arrowok="t"/>
            </v:shape>
            <v:shape id="_x0000_s1445" style="position:absolute;left:4876;top:3131;width:120;height:20" coordsize="120,20" o:allowincell="f" path="m,l120,e" filled="f" strokecolor="#2a2a29" strokeweight=".34pt">
              <v:path arrowok="t"/>
            </v:shape>
            <v:shape id="_x0000_s1446" style="position:absolute;left:5782;top:3031;width:120;height:20" coordsize="120,20" o:allowincell="f" path="m,l120,e" filled="f" strokecolor="#2a2a29" strokeweight=".34pt">
              <v:path arrowok="t"/>
            </v:shape>
            <v:shape id="_x0000_s1447" style="position:absolute;left:5801;top:3051;width:82;height:20" coordsize="82,20" o:allowincell="f" path="m,l82,e" filled="f" strokecolor="#2a2a29" strokeweight=".34pt">
              <v:path arrowok="t"/>
            </v:shape>
            <v:shape id="_x0000_s1448" style="position:absolute;left:5801;top:3093;width:82;height:20" coordsize="82,20" o:allowincell="f" path="m,l82,e" filled="f" strokecolor="#2a2a29" strokeweight=".34pt">
              <v:path arrowok="t"/>
            </v:shape>
            <v:shape id="_x0000_s1449" style="position:absolute;left:5782;top:3072;width:120;height:20" coordsize="120,20" o:allowincell="f" path="m,l120,e" filled="f" strokecolor="#2a2a29" strokeweight=".34pt">
              <v:path arrowok="t"/>
            </v:shape>
            <v:shape id="_x0000_s1450" style="position:absolute;left:6000;top:3031;width:120;height:20" coordsize="120,20" o:allowincell="f" path="m,l120,e" filled="f" strokecolor="#2a2a29" strokeweight=".34pt">
              <v:path arrowok="t"/>
            </v:shape>
            <v:shape id="_x0000_s1451" style="position:absolute;left:6038;top:3051;width:82;height:20" coordsize="82,20" o:allowincell="f" path="m,l82,e" filled="f" strokecolor="#2a2a29" strokeweight=".34pt">
              <v:path arrowok="t"/>
            </v:shape>
            <v:shape id="_x0000_s1452" style="position:absolute;left:6038;top:3093;width:82;height:20" coordsize="82,20" o:allowincell="f" path="m,l82,e" filled="f" strokecolor="#2a2a29" strokeweight=".34pt">
              <v:path arrowok="t"/>
            </v:shape>
            <v:shape id="_x0000_s1453" style="position:absolute;left:6000;top:3072;width:120;height:20" coordsize="120,20" o:allowincell="f" path="m,l120,e" filled="f" strokecolor="#2a2a29" strokeweight=".34pt">
              <v:path arrowok="t"/>
            </v:shape>
            <v:shape id="_x0000_s1454" style="position:absolute;left:5094;top:3045;width:35;height:70" coordsize="35,70" o:allowincell="f" path="m,l,70,35,34,,e" fillcolor="#2a2a29" stroked="f">
              <v:path arrowok="t"/>
            </v:shape>
            <v:shape id="_x0000_s1455" style="position:absolute;left:5151;top:3053;width:66;height:20" coordsize="66,20" o:allowincell="f" path="m,l65,e" filled="f" strokecolor="#2a2a29" strokeweight=".34pt">
              <v:path arrowok="t"/>
            </v:shape>
            <v:shape id="_x0000_s1456" style="position:absolute;left:5151;top:3073;width:66;height:20" coordsize="66,20" o:allowincell="f" path="m,l65,e" filled="f" strokecolor="#2a2a29" strokeweight=".34pt">
              <v:path arrowok="t"/>
            </v:shape>
            <v:shape id="_x0000_s1457" style="position:absolute;left:5151;top:3092;width:66;height:20" coordsize="66,20" o:allowincell="f" path="m,l65,e" filled="f" strokecolor="#2a2a29" strokeweight=".34pt">
              <v:path arrowok="t"/>
            </v:shape>
            <v:shape id="_x0000_s1458" style="position:absolute;left:5151;top:3111;width:66;height:20" coordsize="66,20" o:allowincell="f" path="m,l65,e" filled="f" strokecolor="#2a2a29" strokeweight=".34pt">
              <v:path arrowok="t"/>
            </v:shape>
            <v:shape id="_x0000_s1459" style="position:absolute;left:5096;top:3131;width:121;height:20" coordsize="121,20" o:allowincell="f" path="m,l120,e" filled="f" strokecolor="#2a2a29" strokeweight=".34pt">
              <v:path arrowok="t"/>
            </v:shape>
            <v:shape id="_x0000_s1460" style="position:absolute;left:4637;top:3117;width:29;height:28" coordsize="29,28" o:allowincell="f" path="m,13r28,e" filled="f" strokecolor="#2a2a29" strokeweight=".52669mm">
              <v:path arrowok="t"/>
            </v:shape>
            <v:shape id="_x0000_s1461" style="position:absolute;left:4637;top:3068;width:29;height:28" coordsize="29,28" o:allowincell="f" path="m,13r28,e" filled="f" strokecolor="#2a2a29" strokeweight=".52633mm">
              <v:path arrowok="t"/>
            </v:shape>
            <v:shape id="_x0000_s1462" style="position:absolute;left:4637;top:3020;width:29;height:28" coordsize="29,28" o:allowincell="f" path="m,13r28,e" filled="f" strokecolor="#2a2a29" strokeweight=".52669mm">
              <v:path arrowok="t"/>
            </v:shape>
            <v:shape id="_x0000_s1463" style="position:absolute;left:5314;top:3038;width:41;height:94" coordsize="41,94" o:allowincell="f" path="m25,l10,13,2,32,,55,,94r40,l40,52,20,47,23,26,40,12,25,e" fillcolor="#2a2a29" stroked="f">
              <v:path arrowok="t"/>
            </v:shape>
            <v:shape id="_x0000_s1464" style="position:absolute;left:5379;top:3038;width:41;height:94" coordsize="41,94" o:allowincell="f" path="m25,l10,13,2,32,,55,,94r40,l40,52,20,47,23,26,40,12,25,e" fillcolor="#2a2a29" stroked="f">
              <v:path arrowok="t"/>
            </v:shape>
            <v:shape id="_x0000_s1465" style="position:absolute;left:4454;top:3029;width:85;height:20" coordsize="85,20" o:allowincell="f" path="m,l85,e" filled="f" strokecolor="#2a2a29" strokeweight=".34pt">
              <v:path arrowok="t"/>
            </v:shape>
            <v:shape id="_x0000_s1466" style="position:absolute;left:4454;top:3077;width:85;height:20" coordsize="85,20" o:allowincell="f" path="m,l85,e" filled="f" strokecolor="#2a2a29" strokeweight=".34pt">
              <v:path arrowok="t"/>
            </v:shape>
            <v:shape id="_x0000_s1467" style="position:absolute;left:4454;top:3126;width:85;height:20" coordsize="85,20" o:allowincell="f" path="m,l85,e" filled="f" strokecolor="#2a2a29" strokeweight=".34pt">
              <v:path arrowok="t"/>
            </v:shape>
            <v:shape id="_x0000_s1468" style="position:absolute;left:3976;top:3030;width:95;height:105" coordsize="95,105" o:allowincell="f" path="m88,l7,,,7,,98r7,7l88,105r7,-7l95,7,88,e" fillcolor="#f0f0f0" stroked="f">
              <v:path arrowok="t"/>
            </v:shape>
            <v:shape id="_x0000_s1469" style="position:absolute;left:3976;top:3030;width:95;height:105" coordsize="95,105" o:allowincell="f" path="m95,89r,9l88,105r-9,l16,105r-9,l,98,,89,,16,,7,7,r9,l79,r9,l95,7r,9l95,89xe" filled="f" strokecolor="#2a2a29" strokeweight=".08572mm">
              <v:path arrowok="t"/>
            </v:shape>
            <v:shape id="_x0000_s1470" style="position:absolute;left:3994;top:3055;width:20;height:20" coordsize="20,20" o:allowincell="f" path="m11,l3,,,3r,8l3,15r8,l15,11r,-8l11,e" fillcolor="#2a2a29" stroked="f">
              <v:path arrowok="t"/>
            </v:shape>
            <v:shape id="_x0000_s1471" style="position:absolute;left:4036;top:3055;width:20;height:20" coordsize="20,20" o:allowincell="f" path="m11,l3,,,3r,8l3,15r8,l15,11r,-8l11,e" fillcolor="#2a2a29" stroked="f">
              <v:path arrowok="t"/>
            </v:shape>
            <v:shape id="_x0000_s1472" style="position:absolute;left:4001;top:3096;width:43;height:20" coordsize="43,20" o:allowincell="f" path="m43,l40,8r-9,6l21,14r-10,l3,9,,1e" filled="f" strokecolor="#2a2a29" strokeweight=".08572mm">
              <v:path arrowok="t"/>
            </v:shape>
            <v:shape id="_x0000_s1473" style="position:absolute;left:4234;top:3040;width:79;height:56" coordsize="79,56" o:allowincell="f" path="m71,l7,,,12,,43,7,56r64,l79,43r,-31l71,e" fillcolor="#f1f1f1" stroked="f">
              <v:path arrowok="t"/>
            </v:shape>
            <v:shape id="_x0000_s1474" style="position:absolute;left:4234;top:3040;width:79;height:56" coordsize="79,56" o:allowincell="f" path="m79,28r,15l71,56r-9,l17,56,7,56,,43,,28,,12,7,,17,,62,r9,l79,12r,16xe" filled="f" strokecolor="#2a2a29" strokeweight=".08572mm">
              <v:path arrowok="t"/>
            </v:shape>
            <v:shape id="_x0000_s1475" style="position:absolute;left:4169;top:3040;width:79;height:56" coordsize="79,56" o:allowincell="f" path="m71,l7,,,12,,43,7,56r64,l79,43r,-31l71,e" fillcolor="#f1f1f1" stroked="f">
              <v:path arrowok="t"/>
            </v:shape>
            <v:shape id="_x0000_s1476" style="position:absolute;left:4169;top:3040;width:79;height:56" coordsize="79,56" o:allowincell="f" path="m79,28r,15l71,56r-9,l17,56,7,56,,43,,28,,12,7,,17,,62,r9,l79,12r,16xe" filled="f" strokecolor="#2a2a29" strokeweight=".08572mm">
              <v:path arrowok="t"/>
            </v:shape>
            <v:shape id="_x0000_s1477" style="position:absolute;left:4205;top:3056;width:79;height:26" coordsize="79,26" o:allowincell="f" path="m73,l5,,,5,,20r5,5l73,25r5,-5l78,5,73,e" fillcolor="#f1f1f1" stroked="f">
              <v:path arrowok="t"/>
            </v:shape>
            <v:shape id="_x0000_s1478" style="position:absolute;left:4205;top:3056;width:79;height:26" coordsize="79,26" o:allowincell="f" path="m78,12r,8l73,25r-8,l12,25r-7,l,20,,12,,5,5,r7,l65,r8,l78,5r,7xe" filled="f" strokecolor="#2a2a29" strokeweight=".08572mm">
              <v:path arrowok="t"/>
            </v:shape>
            <v:shape id="_x0000_s1479" style="position:absolute;left:6280;top:3100;width:63;height:64" coordsize="63,64" o:allowincell="f" path="m,63l63,e" filled="f" strokecolor="#2a2a29" strokeweight=".25717mm">
              <v:path arrowok="t"/>
            </v:shape>
            <v:shape id="_x0000_s1480" style="position:absolute;left:6280;top:3100;width:63;height:64" coordsize="63,64" o:allowincell="f" path="m63,63l,e" filled="f" strokecolor="#2a2a29" strokeweight=".25717mm">
              <v:path arrowok="t"/>
            </v:shape>
            <v:shape id="_x0000_s1481" style="position:absolute;left:3594;top:3074;width:65;height:81" coordsize="65,81" o:allowincell="f" path="m32,r,81e" filled="f" strokecolor="#2a2a29" strokeweight="1.1786mm">
              <v:path arrowok="t"/>
            </v:shape>
            <v:rect id="_x0000_s1482" style="position:absolute;left:5518;top:2993;width:160;height:18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1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3" type="#_x0000_t75" style="width:7.95pt;height:8.85pt">
                          <v:imagedata r:id="rId53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483" style="position:absolute;left:5519;top:2995;width:160;height:2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4" type="#_x0000_t75" style="width:7.95pt;height:1.35pt">
                          <v:imagedata r:id="rId54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484" style="position:absolute;left:5519;top:3145;width:160;height:20;mso-position-horizontal-relative:page" o:allowincell="f" filled="f" stroked="f">
              <v:textbox inset="0,0,0,0">
                <w:txbxContent>
                  <w:p w:rsidR="00477A1C" w:rsidRDefault="00477A1C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5" type="#_x0000_t75" style="width:7.95pt;height:1.35pt">
                          <v:imagedata r:id="rId54" o:title=""/>
                        </v:shape>
                      </w:pict>
                    </w:r>
                  </w:p>
                  <w:p w:rsidR="00477A1C" w:rsidRDefault="00477A1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485" style="position:absolute;left:5543;top:3022;width:52;height:20" coordsize="52,20" o:allowincell="f" path="m,1r51,e" filled="f" strokecolor="#2a2a29" strokeweight=".08111mm">
              <v:path arrowok="t"/>
            </v:shape>
            <v:shape id="_x0000_s1486" style="position:absolute;left:5543;top:3074;width:105;height:20" coordsize="105,20" o:allowincell="f" path="m,l104,e" filled="f" strokecolor="#2a2a29" strokeweight=".27481mm">
              <v:path arrowok="t"/>
            </v:shape>
            <v:shape id="_x0000_s1487" style="position:absolute;left:5543;top:3096;width:105;height:20" coordsize="105,20" o:allowincell="f" path="m,l104,e" filled="f" strokecolor="#2a2a29" strokeweight=".27481mm">
              <v:path arrowok="t"/>
            </v:shape>
            <v:shape id="_x0000_s1488" style="position:absolute;left:3079;top:3066;width:41;height:36" coordsize="41,36" o:allowincell="f" path="m41,l,,20,35,41,e" fillcolor="#2a2a29" stroked="f">
              <v:path arrowok="t"/>
            </v:shape>
            <v:shape id="_x0000_s1489" style="position:absolute;left:2960;top:3062;width:65;height:76" coordsize="65,76" o:allowincell="f" path="m,61r3,4l8,69r6,4l21,75r7,l36,72r8,-9l51,49,59,28,65,e" filled="f" strokecolor="#2a2a29" strokeweight=".17144mm">
              <v:path arrowok="t"/>
            </v:shape>
            <v:shape id="_x0000_s1490" style="position:absolute;left:2984;top:3027;width:80;height:24" coordsize="80,24" o:allowincell="f" path="m,24l12,6,30,,59,,80,1e" filled="f" strokecolor="#2a2a29" strokeweight=".17144mm">
              <v:path arrowok="t"/>
            </v:shape>
            <v:shape id="_x0000_s1491" style="position:absolute;left:3003;top:3061;width:40;height:20" coordsize="40,20" o:allowincell="f" path="m,l19,,39,e" filled="f" strokecolor="#2a2a29" strokeweight=".17144mm">
              <v:path arrowok="t"/>
            </v:shape>
            <v:shape id="_x0000_s1492" style="position:absolute;left:2095;top:3033;width:20;height:116" coordsize="20,116" o:allowincell="f" path="m,116l,e" filled="f" strokecolor="#2a2a29" strokeweight=".20567mm">
              <v:path arrowok="t"/>
            </v:shape>
            <v:shape id="_x0000_s1493" style="position:absolute;left:2073;top:3033;width:59;height:20" coordsize="59,20" o:allowincell="f" path="m,l59,e" filled="f" strokecolor="#2a2a29" strokeweight=".20567mm">
              <v:path arrowok="t"/>
            </v:shape>
            <v:shape id="_x0000_s1494" style="position:absolute;left:2067;top:3084;width:28;height:20" coordsize="28,20" o:allowincell="f" path="m27,l,e" filled="f" strokecolor="#2a2a29" strokeweight=".20567mm">
              <v:path arrowok="t"/>
            </v:shape>
            <v:shape id="_x0000_s1495" style="position:absolute;left:2097;top:3712;width:8164;height:20" coordsize="8164,20" o:allowincell="f" path="m,l8163,e" filled="f" strokecolor="#2a2a29" strokeweight=".25pt">
              <v:path arrowok="t"/>
            </v:shape>
            <v:shape id="_x0000_s1496" style="position:absolute;left:2097;top:4114;width:8164;height:20" coordsize="8164,20" o:allowincell="f" path="m,l8163,e" filled="f" strokecolor="#2a2a29" strokeweight=".25pt">
              <v:path arrowok="t"/>
            </v:shape>
            <v:shape id="_x0000_s1497" style="position:absolute;left:2097;top:4516;width:8164;height:20" coordsize="8164,20" o:allowincell="f" path="m,l8163,e" filled="f" strokecolor="#2a2a29" strokeweight=".25pt">
              <v:path arrowok="t"/>
            </v:shape>
            <v:shape id="_x0000_s1498" style="position:absolute;left:2097;top:4917;width:8164;height:20" coordsize="8164,20" o:allowincell="f" path="m,l8163,e" filled="f" strokecolor="#2a2a29" strokeweight=".25pt">
              <v:path arrowok="t"/>
            </v:shape>
            <v:shape id="_x0000_s1499" style="position:absolute;left:2097;top:5319;width:8164;height:20" coordsize="8164,20" o:allowincell="f" path="m,l8163,e" filled="f" strokecolor="#2a2a29" strokeweight=".25pt">
              <v:path arrowok="t"/>
            </v:shape>
            <v:shape id="_x0000_s1500" style="position:absolute;left:2097;top:5721;width:8164;height:20" coordsize="8164,20" o:allowincell="f" path="m,l8163,e" filled="f" strokecolor="#2a2a29" strokeweight=".25pt">
              <v:path arrowok="t"/>
            </v:shape>
            <v:shape id="_x0000_s1501" style="position:absolute;left:2097;top:6123;width:8164;height:20" coordsize="8164,20" o:allowincell="f" path="m,l8163,e" filled="f" strokecolor="#2a2a29" strokeweight=".25pt">
              <v:path arrowok="t"/>
            </v:shape>
            <v:shape id="_x0000_s1502" style="position:absolute;left:2097;top:6525;width:8164;height:20" coordsize="8164,20" o:allowincell="f" path="m,l8163,e" filled="f" strokecolor="#2a2a29" strokeweight=".25pt">
              <v:path arrowok="t"/>
            </v:shape>
            <w10:wrap anchorx="page"/>
          </v:group>
        </w:pict>
      </w:r>
      <w:r w:rsidR="00927124" w:rsidRPr="000227FB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927124" w:rsidRPr="000227FB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927124" w:rsidRPr="000227FB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imagine</w:t>
      </w:r>
      <w:r w:rsidR="00927124" w:rsidRPr="000227FB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Jerry</w:t>
      </w:r>
      <w:r w:rsidR="00927124" w:rsidRPr="000227FB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="00927124" w:rsidRPr="000227F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decided</w:t>
      </w:r>
      <w:r w:rsidR="00927124" w:rsidRPr="000227F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927124" w:rsidRPr="000227F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visit</w:t>
      </w:r>
      <w:r w:rsidR="00927124" w:rsidRPr="000227FB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u w:val="single"/>
          <w:lang w:val="en-US"/>
        </w:rPr>
        <w:t>y</w:t>
      </w:r>
      <w:r w:rsidR="00927124"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>ou</w:t>
      </w:r>
      <w:r w:rsidR="00927124" w:rsidRPr="000227FB">
        <w:rPr>
          <w:rFonts w:ascii="Arial" w:hAnsi="Arial" w:cs="Arial"/>
          <w:color w:val="2A2A29"/>
          <w:spacing w:val="-20"/>
          <w:sz w:val="24"/>
          <w:szCs w:val="24"/>
          <w:u w:val="single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>in</w:t>
      </w:r>
      <w:r w:rsidR="00927124" w:rsidRPr="000227FB">
        <w:rPr>
          <w:rFonts w:ascii="Arial" w:hAnsi="Arial" w:cs="Arial"/>
          <w:color w:val="2A2A29"/>
          <w:spacing w:val="2"/>
          <w:sz w:val="24"/>
          <w:szCs w:val="24"/>
          <w:u w:val="single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u w:val="single"/>
          <w:lang w:val="en-US"/>
        </w:rPr>
        <w:t>P</w:t>
      </w:r>
      <w:r w:rsidR="00927124" w:rsidRPr="000227FB">
        <w:rPr>
          <w:rFonts w:ascii="Arial" w:hAnsi="Arial" w:cs="Arial"/>
          <w:color w:val="2A2A29"/>
          <w:sz w:val="24"/>
          <w:szCs w:val="24"/>
          <w:u w:val="single"/>
          <w:lang w:val="en-US"/>
        </w:rPr>
        <w:t>ortugal</w:t>
      </w:r>
      <w:r w:rsidR="00927124" w:rsidRPr="000227FB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927124" w:rsidRPr="000227F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="00927124" w:rsidRPr="000227FB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is dying</w:t>
      </w:r>
      <w:r w:rsidR="00927124" w:rsidRPr="000227F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927124" w:rsidRPr="000227F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927124" w:rsidRPr="000227F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125"/>
          <w:sz w:val="24"/>
          <w:szCs w:val="24"/>
          <w:lang w:val="en-US"/>
        </w:rPr>
        <w:t>f</w:t>
      </w:r>
      <w:r w:rsidR="00927124" w:rsidRPr="000227FB">
        <w:rPr>
          <w:rFonts w:ascii="Arial" w:hAnsi="Arial" w:cs="Arial"/>
          <w:color w:val="2A2A29"/>
          <w:spacing w:val="-7"/>
          <w:w w:val="125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w w:val="101"/>
          <w:sz w:val="24"/>
          <w:szCs w:val="24"/>
          <w:lang w:val="en-US"/>
        </w:rPr>
        <w:t xml:space="preserve">om 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ou.</w:t>
      </w:r>
      <w:r w:rsidR="00927124" w:rsidRPr="000227FB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927124"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927124" w:rsidRPr="000227F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short</w:t>
      </w:r>
      <w:r w:rsidR="00927124" w:rsidRPr="000227FB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email</w:t>
      </w:r>
      <w:r w:rsidR="00927124" w:rsidRPr="000227F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927124"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which</w:t>
      </w:r>
      <w:r w:rsidR="00927124" w:rsidRPr="000227F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="00927124" w:rsidRPr="000227FB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927124" w:rsidRPr="000227F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his que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tions</w:t>
      </w:r>
      <w:r w:rsidR="00927124" w:rsidRPr="000227FB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927124" w:rsidRPr="000227F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ell</w:t>
      </w:r>
      <w:r w:rsidR="00927124" w:rsidRPr="000227FB">
        <w:rPr>
          <w:rFonts w:ascii="Arial" w:hAnsi="Arial" w:cs="Arial"/>
          <w:color w:val="2A2A29"/>
          <w:spacing w:val="45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him</w:t>
      </w:r>
      <w:r w:rsidR="00927124" w:rsidRPr="000227F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927124" w:rsidRPr="000227F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927124" w:rsidRPr="000227F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 xml:space="preserve">good </w:t>
      </w:r>
      <w:r w:rsidR="00927124" w:rsidRPr="000227FB">
        <w:rPr>
          <w:rFonts w:ascii="Arial" w:hAnsi="Arial" w:cs="Arial"/>
          <w:color w:val="2A2A29"/>
          <w:spacing w:val="-7"/>
          <w:w w:val="106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w w:val="106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-2"/>
          <w:w w:val="106"/>
          <w:sz w:val="24"/>
          <w:szCs w:val="24"/>
          <w:lang w:val="en-US"/>
        </w:rPr>
        <w:t>s</w:t>
      </w:r>
      <w:r w:rsidR="00927124" w:rsidRPr="000227FB">
        <w:rPr>
          <w:rFonts w:ascii="Arial" w:hAnsi="Arial" w:cs="Arial"/>
          <w:color w:val="2A2A29"/>
          <w:spacing w:val="-1"/>
          <w:w w:val="106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w w:val="106"/>
          <w:sz w:val="24"/>
          <w:szCs w:val="24"/>
          <w:lang w:val="en-US"/>
        </w:rPr>
        <w:t>au</w:t>
      </w:r>
      <w:r w:rsidR="00927124" w:rsidRPr="000227FB">
        <w:rPr>
          <w:rFonts w:ascii="Arial" w:hAnsi="Arial" w:cs="Arial"/>
          <w:color w:val="2A2A29"/>
          <w:spacing w:val="-2"/>
          <w:w w:val="106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w w:val="106"/>
          <w:sz w:val="24"/>
          <w:szCs w:val="24"/>
          <w:lang w:val="en-US"/>
        </w:rPr>
        <w:t>ant</w:t>
      </w:r>
      <w:r w:rsidR="00927124" w:rsidRPr="000227FB">
        <w:rPr>
          <w:rFonts w:ascii="Arial" w:hAnsi="Arial" w:cs="Arial"/>
          <w:color w:val="2A2A29"/>
          <w:spacing w:val="-11"/>
          <w:w w:val="106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927124" w:rsidRPr="000227F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eat</w:t>
      </w:r>
      <w:r w:rsidR="00927124" w:rsidRPr="000227F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927124" w:rsidRPr="000227F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ortugal.</w:t>
      </w:r>
      <w:r w:rsidR="00927124" w:rsidRPr="000227FB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927124" w:rsidRPr="000227F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27124" w:rsidRPr="000227FB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z w:val="24"/>
          <w:szCs w:val="24"/>
          <w:lang w:val="en-US"/>
        </w:rPr>
        <w:t>50-80</w:t>
      </w:r>
      <w:r w:rsidR="00927124" w:rsidRPr="000227F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w</w:t>
      </w:r>
      <w:r w:rsidR="00927124" w:rsidRPr="000227FB">
        <w:rPr>
          <w:rFonts w:ascii="Arial" w:hAnsi="Arial" w:cs="Arial"/>
          <w:color w:val="2A2A29"/>
          <w:w w:val="109"/>
          <w:sz w:val="24"/>
          <w:szCs w:val="24"/>
          <w:lang w:val="en-US"/>
        </w:rPr>
        <w:t>o</w:t>
      </w:r>
      <w:r w:rsidR="00927124" w:rsidRPr="000227FB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r</w:t>
      </w:r>
      <w:r w:rsidR="00927124" w:rsidRPr="000227FB">
        <w:rPr>
          <w:rFonts w:ascii="Arial" w:hAnsi="Arial" w:cs="Arial"/>
          <w:color w:val="2A2A29"/>
          <w:w w:val="99"/>
          <w:sz w:val="24"/>
          <w:szCs w:val="24"/>
          <w:lang w:val="en-US"/>
        </w:rPr>
        <w:t>ds.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4" w:after="0" w:line="220" w:lineRule="exact"/>
        <w:rPr>
          <w:rFonts w:ascii="Arial" w:hAnsi="Arial" w:cs="Arial"/>
          <w:color w:val="000000"/>
          <w:lang w:val="en-US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before="51" w:after="0" w:line="126" w:lineRule="exact"/>
        <w:ind w:left="2084" w:right="-20"/>
        <w:rPr>
          <w:rFonts w:ascii="Arial" w:hAnsi="Arial" w:cs="Arial"/>
          <w:color w:val="000000"/>
          <w:sz w:val="11"/>
          <w:szCs w:val="11"/>
          <w:lang w:val="en-US"/>
        </w:rPr>
      </w:pPr>
      <w:r>
        <w:rPr>
          <w:noProof/>
        </w:rPr>
        <w:pict>
          <v:group id="_x0000_s1503" style="position:absolute;left:0;text-align:left;margin-left:85.05pt;margin-top:-15.95pt;width:452.3pt;height:8.4pt;z-index:-251663872;mso-position-horizontal-relative:page" coordorigin="1701,-319" coordsize="9046,168" o:allowincell="f">
            <v:shape id="_x0000_s1504" style="position:absolute;left:1711;top:-309;width:9010;height:31" coordsize="9010,31" o:allowincell="f" path="m8962,l48,,44,,19,2,3,10,,22r19,7l48,31r8919,l8991,28r16,-7l9010,8,8990,2,8962,e" fillcolor="#878786" stroked="f">
              <v:path arrowok="t"/>
            </v:shape>
            <v:shape id="_x0000_s1505" style="position:absolute;left:1721;top:-262;width:9016;height:101" coordsize="9016,101" o:allowincell="f" path="m8964,l51,,45,,26,6,11,18,2,38,,65,10,83,28,96r23,5l8971,100r18,-5l9004,82r9,-20l9016,35,9005,17,8987,4,8964,e" fillcolor="#686767" stroked="f">
              <v:path arrowok="t"/>
            </v:shape>
            <w10:wrap anchorx="page"/>
          </v:group>
        </w:pict>
      </w:r>
      <w:proofErr w:type="gramStart"/>
      <w:r w:rsidR="00927124" w:rsidRPr="000227FB">
        <w:rPr>
          <w:rFonts w:ascii="Arial" w:hAnsi="Arial" w:cs="Arial"/>
          <w:color w:val="2A2A29"/>
          <w:spacing w:val="-14"/>
          <w:sz w:val="11"/>
          <w:szCs w:val="11"/>
          <w:u w:val="single"/>
          <w:lang w:val="en-US"/>
        </w:rPr>
        <w:t>To</w:t>
      </w:r>
      <w:r w:rsidR="00927124" w:rsidRPr="000227FB">
        <w:rPr>
          <w:rFonts w:ascii="Arial" w:hAnsi="Arial" w:cs="Arial"/>
          <w:color w:val="2A2A29"/>
          <w:spacing w:val="19"/>
          <w:sz w:val="11"/>
          <w:szCs w:val="11"/>
          <w:u w:val="single"/>
          <w:lang w:val="en-US"/>
        </w:rPr>
        <w:t xml:space="preserve"> </w:t>
      </w:r>
      <w:r w:rsidR="00927124" w:rsidRPr="000227FB">
        <w:rPr>
          <w:rFonts w:ascii="Arial" w:hAnsi="Arial" w:cs="Arial"/>
          <w:color w:val="2A2A29"/>
          <w:w w:val="106"/>
          <w:sz w:val="11"/>
          <w:szCs w:val="11"/>
          <w:lang w:val="en-US"/>
        </w:rPr>
        <w:t>:</w:t>
      </w:r>
      <w:proofErr w:type="gramEnd"/>
    </w:p>
    <w:p w:rsidR="00927124" w:rsidRPr="000227FB" w:rsidRDefault="00927124">
      <w:pPr>
        <w:widowControl w:val="0"/>
        <w:autoSpaceDE w:val="0"/>
        <w:autoSpaceDN w:val="0"/>
        <w:adjustRightInd w:val="0"/>
        <w:spacing w:before="8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51" w:after="0" w:line="126" w:lineRule="exact"/>
        <w:ind w:left="2065" w:right="-20"/>
        <w:rPr>
          <w:rFonts w:ascii="Arial" w:hAnsi="Arial" w:cs="Arial"/>
          <w:color w:val="000000"/>
          <w:sz w:val="11"/>
          <w:szCs w:val="11"/>
          <w:lang w:val="en-US"/>
        </w:rPr>
      </w:pPr>
      <w:r w:rsidRPr="000227FB">
        <w:rPr>
          <w:rFonts w:ascii="Arial" w:hAnsi="Arial" w:cs="Arial"/>
          <w:color w:val="2A2A29"/>
          <w:w w:val="106"/>
          <w:sz w:val="11"/>
          <w:szCs w:val="11"/>
          <w:u w:val="single"/>
          <w:lang w:val="en-US"/>
        </w:rPr>
        <w:t>Cc: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51" w:after="0" w:line="126" w:lineRule="exact"/>
        <w:ind w:left="1825" w:right="-20"/>
        <w:rPr>
          <w:rFonts w:ascii="Arial" w:hAnsi="Arial" w:cs="Arial"/>
          <w:color w:val="000000"/>
          <w:sz w:val="11"/>
          <w:szCs w:val="11"/>
          <w:lang w:val="en-US"/>
        </w:rPr>
      </w:pPr>
      <w:r w:rsidRPr="000227FB">
        <w:rPr>
          <w:rFonts w:ascii="Arial" w:hAnsi="Arial" w:cs="Arial"/>
          <w:color w:val="2A2A29"/>
          <w:w w:val="106"/>
          <w:sz w:val="11"/>
          <w:szCs w:val="11"/>
          <w:lang w:val="en-US"/>
        </w:rPr>
        <w:t>Subject: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7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7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  <w:sectPr w:rsidR="00927124" w:rsidRPr="000227FB">
          <w:type w:val="continuous"/>
          <w:pgSz w:w="11920" w:h="16840"/>
          <w:pgMar w:top="1180" w:right="0" w:bottom="620" w:left="0" w:header="720" w:footer="720" w:gutter="0"/>
          <w:cols w:space="720" w:equalWidth="0">
            <w:col w:w="11920"/>
          </w:cols>
          <w:noEndnote/>
        </w:sect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51" w:after="0" w:line="240" w:lineRule="auto"/>
        <w:ind w:right="133"/>
        <w:jc w:val="right"/>
        <w:rPr>
          <w:rFonts w:ascii="Arial" w:hAnsi="Arial" w:cs="Arial"/>
          <w:color w:val="000000"/>
          <w:sz w:val="11"/>
          <w:szCs w:val="11"/>
          <w:lang w:val="en-US"/>
        </w:rPr>
      </w:pPr>
      <w:r w:rsidRPr="000227FB">
        <w:rPr>
          <w:rFonts w:ascii="Arial" w:hAnsi="Arial" w:cs="Arial"/>
          <w:color w:val="2A2A29"/>
          <w:sz w:val="11"/>
          <w:szCs w:val="11"/>
          <w:u w:val="single"/>
          <w:lang w:val="en-US"/>
        </w:rPr>
        <w:lastRenderedPageBreak/>
        <w:t>A</w:t>
      </w:r>
      <w:r w:rsidRPr="000227FB">
        <w:rPr>
          <w:rFonts w:ascii="Arial" w:hAnsi="Arial" w:cs="Arial"/>
          <w:color w:val="2A2A29"/>
          <w:spacing w:val="-5"/>
          <w:sz w:val="11"/>
          <w:szCs w:val="11"/>
          <w:u w:val="single"/>
          <w:lang w:val="en-US"/>
        </w:rPr>
        <w:t>t</w:t>
      </w:r>
      <w:r w:rsidRPr="000227FB">
        <w:rPr>
          <w:rFonts w:ascii="Arial" w:hAnsi="Arial" w:cs="Arial"/>
          <w:color w:val="2A2A29"/>
          <w:sz w:val="11"/>
          <w:szCs w:val="11"/>
          <w:u w:val="single"/>
          <w:lang w:val="en-US"/>
        </w:rPr>
        <w:t>tach</w:t>
      </w:r>
      <w:r w:rsidRPr="000227FB">
        <w:rPr>
          <w:rFonts w:ascii="Arial" w:hAnsi="Arial" w:cs="Arial"/>
          <w:color w:val="2A2A29"/>
          <w:spacing w:val="21"/>
          <w:sz w:val="11"/>
          <w:szCs w:val="11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11"/>
          <w:szCs w:val="11"/>
          <w:u w:val="single"/>
          <w:lang w:val="en-US"/>
        </w:rPr>
        <w:t>a</w:t>
      </w:r>
      <w:r w:rsidRPr="000227FB">
        <w:rPr>
          <w:rFonts w:ascii="Arial" w:hAnsi="Arial" w:cs="Arial"/>
          <w:color w:val="2A2A29"/>
          <w:spacing w:val="5"/>
          <w:sz w:val="11"/>
          <w:szCs w:val="11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pacing w:val="-3"/>
          <w:sz w:val="11"/>
          <w:szCs w:val="11"/>
          <w:u w:val="single"/>
          <w:lang w:val="en-US"/>
        </w:rPr>
        <w:t>f</w:t>
      </w:r>
      <w:r w:rsidRPr="000227FB">
        <w:rPr>
          <w:rFonts w:ascii="Arial" w:hAnsi="Arial" w:cs="Arial"/>
          <w:color w:val="2A2A29"/>
          <w:sz w:val="11"/>
          <w:szCs w:val="11"/>
          <w:u w:val="single"/>
          <w:lang w:val="en-US"/>
        </w:rPr>
        <w:t>ile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0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927124" w:rsidRPr="000227FB" w:rsidRDefault="00927124">
      <w:pPr>
        <w:widowControl w:val="0"/>
        <w:tabs>
          <w:tab w:val="left" w:pos="2340"/>
          <w:tab w:val="left" w:pos="3180"/>
        </w:tabs>
        <w:autoSpaceDE w:val="0"/>
        <w:autoSpaceDN w:val="0"/>
        <w:adjustRightInd w:val="0"/>
        <w:spacing w:after="0" w:line="240" w:lineRule="auto"/>
        <w:ind w:left="1960" w:right="-62"/>
        <w:rPr>
          <w:rFonts w:ascii="Times New Roman" w:hAnsi="Times New Roman"/>
          <w:color w:val="000000"/>
          <w:sz w:val="14"/>
          <w:szCs w:val="14"/>
          <w:lang w:val="en-US"/>
        </w:rPr>
      </w:pPr>
      <w:r w:rsidRPr="000227FB">
        <w:rPr>
          <w:rFonts w:ascii="Arial" w:hAnsi="Arial" w:cs="Arial"/>
          <w:color w:val="2A2A29"/>
          <w:spacing w:val="-33"/>
          <w:sz w:val="13"/>
          <w:szCs w:val="13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13"/>
          <w:szCs w:val="13"/>
          <w:lang w:val="en-US"/>
        </w:rPr>
        <w:tab/>
      </w:r>
      <w:r w:rsidRPr="000227FB">
        <w:rPr>
          <w:rFonts w:ascii="Times New Roman" w:hAnsi="Times New Roman"/>
          <w:b/>
          <w:bCs/>
          <w:color w:val="2A2A29"/>
          <w:sz w:val="13"/>
          <w:szCs w:val="13"/>
          <w:lang w:val="en-US"/>
        </w:rPr>
        <w:t xml:space="preserve">B  </w:t>
      </w:r>
      <w:r w:rsidRPr="000227FB">
        <w:rPr>
          <w:rFonts w:ascii="Times New Roman" w:hAnsi="Times New Roman"/>
          <w:b/>
          <w:bCs/>
          <w:color w:val="2A2A29"/>
          <w:spacing w:val="8"/>
          <w:sz w:val="13"/>
          <w:szCs w:val="13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i/>
          <w:iCs/>
          <w:color w:val="2A2A29"/>
          <w:sz w:val="13"/>
          <w:szCs w:val="13"/>
          <w:lang w:val="en-US"/>
        </w:rPr>
        <w:t xml:space="preserve">I  </w:t>
      </w:r>
      <w:r w:rsidRPr="000227FB">
        <w:rPr>
          <w:rFonts w:ascii="Times New Roman" w:hAnsi="Times New Roman"/>
          <w:b/>
          <w:bCs/>
          <w:i/>
          <w:iCs/>
          <w:color w:val="2A2A29"/>
          <w:spacing w:val="2"/>
          <w:sz w:val="13"/>
          <w:szCs w:val="13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spacing w:val="-29"/>
          <w:sz w:val="13"/>
          <w:szCs w:val="13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sz w:val="13"/>
          <w:szCs w:val="13"/>
          <w:u w:val="single"/>
          <w:lang w:val="en-US"/>
        </w:rPr>
        <w:t>U</w:t>
      </w:r>
      <w:r w:rsidRPr="000227FB">
        <w:rPr>
          <w:rFonts w:ascii="Times New Roman" w:hAnsi="Times New Roman"/>
          <w:b/>
          <w:bCs/>
          <w:color w:val="2A2A29"/>
          <w:spacing w:val="-29"/>
          <w:sz w:val="13"/>
          <w:szCs w:val="13"/>
          <w:u w:val="single"/>
          <w:lang w:val="en-US"/>
        </w:rPr>
        <w:t xml:space="preserve"> </w:t>
      </w:r>
      <w:r w:rsidRPr="000227FB">
        <w:rPr>
          <w:rFonts w:ascii="Times New Roman" w:hAnsi="Times New Roman"/>
          <w:b/>
          <w:bCs/>
          <w:color w:val="2A2A29"/>
          <w:sz w:val="13"/>
          <w:szCs w:val="13"/>
          <w:lang w:val="en-US"/>
        </w:rPr>
        <w:tab/>
      </w:r>
      <w:r w:rsidRPr="000227FB">
        <w:rPr>
          <w:rFonts w:ascii="Times New Roman" w:hAnsi="Times New Roman"/>
          <w:color w:val="2A2A29"/>
          <w:w w:val="109"/>
          <w:sz w:val="8"/>
          <w:szCs w:val="8"/>
          <w:lang w:val="en-US"/>
        </w:rPr>
        <w:t>T</w:t>
      </w:r>
      <w:r w:rsidRPr="000227FB">
        <w:rPr>
          <w:rFonts w:ascii="Times New Roman" w:hAnsi="Times New Roman"/>
          <w:color w:val="2A2A29"/>
          <w:w w:val="104"/>
          <w:sz w:val="14"/>
          <w:szCs w:val="14"/>
          <w:lang w:val="en-US"/>
        </w:rPr>
        <w:t>T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51" w:after="0" w:line="240" w:lineRule="auto"/>
        <w:ind w:left="-29" w:right="-49"/>
        <w:jc w:val="center"/>
        <w:rPr>
          <w:rFonts w:ascii="Arial" w:hAnsi="Arial" w:cs="Arial"/>
          <w:color w:val="000000"/>
          <w:sz w:val="11"/>
          <w:szCs w:val="11"/>
          <w:lang w:val="fr-FR"/>
        </w:rPr>
      </w:pPr>
      <w:r w:rsidRPr="000227FB">
        <w:rPr>
          <w:rFonts w:ascii="Times New Roman" w:hAnsi="Times New Roman"/>
          <w:color w:val="000000"/>
          <w:sz w:val="14"/>
          <w:szCs w:val="14"/>
          <w:lang w:val="fr-FR"/>
        </w:rPr>
        <w:br w:type="column"/>
      </w:r>
      <w:r w:rsidRPr="000227FB">
        <w:rPr>
          <w:rFonts w:ascii="Arial" w:hAnsi="Arial" w:cs="Arial"/>
          <w:color w:val="2A2A29"/>
          <w:w w:val="106"/>
          <w:sz w:val="11"/>
          <w:szCs w:val="11"/>
          <w:lang w:val="fr-FR"/>
        </w:rPr>
        <w:lastRenderedPageBreak/>
        <w:t>Inse</w:t>
      </w:r>
      <w:r w:rsidRPr="000227FB">
        <w:rPr>
          <w:rFonts w:ascii="Arial" w:hAnsi="Arial" w:cs="Arial"/>
          <w:color w:val="2A2A29"/>
          <w:spacing w:val="5"/>
          <w:w w:val="106"/>
          <w:sz w:val="11"/>
          <w:szCs w:val="11"/>
          <w:lang w:val="fr-FR"/>
        </w:rPr>
        <w:t>r</w:t>
      </w:r>
      <w:r w:rsidRPr="000227FB">
        <w:rPr>
          <w:rFonts w:ascii="Arial" w:hAnsi="Arial" w:cs="Arial"/>
          <w:color w:val="2A2A29"/>
          <w:w w:val="106"/>
          <w:sz w:val="11"/>
          <w:szCs w:val="11"/>
          <w:lang w:val="fr-FR"/>
        </w:rPr>
        <w:t>t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0" w:after="0" w:line="140" w:lineRule="exact"/>
        <w:rPr>
          <w:rFonts w:ascii="Arial" w:hAnsi="Arial" w:cs="Arial"/>
          <w:color w:val="000000"/>
          <w:sz w:val="14"/>
          <w:szCs w:val="14"/>
          <w:lang w:val="fr-FR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left="114" w:right="12"/>
        <w:jc w:val="center"/>
        <w:rPr>
          <w:rFonts w:ascii="Times New Roman" w:hAnsi="Times New Roman"/>
          <w:color w:val="000000"/>
          <w:sz w:val="14"/>
          <w:szCs w:val="14"/>
          <w:lang w:val="fr-FR"/>
        </w:rPr>
      </w:pPr>
      <w:r w:rsidRPr="000227FB">
        <w:rPr>
          <w:rFonts w:ascii="Times New Roman" w:hAnsi="Times New Roman"/>
          <w:color w:val="2A2A29"/>
          <w:w w:val="104"/>
          <w:sz w:val="14"/>
          <w:szCs w:val="14"/>
          <w:lang w:val="fr-FR"/>
        </w:rPr>
        <w:t>T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51" w:after="0" w:line="240" w:lineRule="auto"/>
        <w:ind w:left="53" w:right="-20"/>
        <w:rPr>
          <w:rFonts w:ascii="Arial" w:hAnsi="Arial" w:cs="Arial"/>
          <w:color w:val="000000"/>
          <w:sz w:val="11"/>
          <w:szCs w:val="11"/>
          <w:lang w:val="fr-FR"/>
        </w:rPr>
      </w:pPr>
      <w:r w:rsidRPr="000227FB">
        <w:rPr>
          <w:rFonts w:ascii="Times New Roman" w:hAnsi="Times New Roman"/>
          <w:color w:val="000000"/>
          <w:sz w:val="14"/>
          <w:szCs w:val="14"/>
          <w:lang w:val="fr-FR"/>
        </w:rPr>
        <w:br w:type="column"/>
      </w:r>
      <w:r w:rsidRPr="000227FB">
        <w:rPr>
          <w:rFonts w:ascii="Arial" w:hAnsi="Arial" w:cs="Arial"/>
          <w:color w:val="2A2A29"/>
          <w:w w:val="106"/>
          <w:sz w:val="11"/>
          <w:szCs w:val="11"/>
          <w:u w:val="single"/>
          <w:lang w:val="fr-FR"/>
        </w:rPr>
        <w:lastRenderedPageBreak/>
        <w:t>I</w:t>
      </w:r>
      <w:r w:rsidRPr="000227FB">
        <w:rPr>
          <w:rFonts w:ascii="Arial" w:hAnsi="Arial" w:cs="Arial"/>
          <w:color w:val="2A2A29"/>
          <w:spacing w:val="-2"/>
          <w:w w:val="106"/>
          <w:sz w:val="11"/>
          <w:szCs w:val="11"/>
          <w:u w:val="single"/>
          <w:lang w:val="fr-FR"/>
        </w:rPr>
        <w:t>n</w:t>
      </w:r>
      <w:r w:rsidRPr="000227FB">
        <w:rPr>
          <w:rFonts w:ascii="Arial" w:hAnsi="Arial" w:cs="Arial"/>
          <w:color w:val="2A2A29"/>
          <w:w w:val="106"/>
          <w:sz w:val="11"/>
          <w:szCs w:val="11"/>
          <w:u w:val="single"/>
          <w:lang w:val="fr-FR"/>
        </w:rPr>
        <w:t>vitation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7" w:after="0" w:line="140" w:lineRule="exact"/>
        <w:rPr>
          <w:rFonts w:ascii="Arial" w:hAnsi="Arial" w:cs="Arial"/>
          <w:color w:val="000000"/>
          <w:sz w:val="14"/>
          <w:szCs w:val="14"/>
          <w:lang w:val="fr-FR"/>
        </w:rPr>
      </w:pPr>
    </w:p>
    <w:p w:rsidR="00927124" w:rsidRPr="000227FB" w:rsidRDefault="00477A1C">
      <w:pPr>
        <w:widowControl w:val="0"/>
        <w:autoSpaceDE w:val="0"/>
        <w:autoSpaceDN w:val="0"/>
        <w:adjustRightInd w:val="0"/>
        <w:spacing w:after="0" w:line="64" w:lineRule="exact"/>
        <w:ind w:right="-20"/>
        <w:jc w:val="right"/>
        <w:rPr>
          <w:rFonts w:ascii="Arial" w:hAnsi="Arial" w:cs="Arial"/>
          <w:color w:val="000000"/>
          <w:sz w:val="6"/>
          <w:szCs w:val="6"/>
          <w:lang w:val="fr-FR"/>
        </w:rPr>
      </w:pPr>
      <w:r>
        <w:rPr>
          <w:noProof/>
        </w:rPr>
        <w:pict>
          <v:shape id="_x0000_s1506" type="#_x0000_t202" style="position:absolute;left:0;text-align:left;margin-left:187.85pt;margin-top:.2pt;width:27.9pt;height:7.25pt;z-index:-251661824;mso-position-horizontal-relative:page" o:allowincell="f" filled="f" stroked="f">
            <v:textbox inset="0,0,0,0">
              <w:txbxContent>
                <w:p w:rsidR="00477A1C" w:rsidRDefault="00477A1C">
                  <w:pPr>
                    <w:widowControl w:val="0"/>
                    <w:tabs>
                      <w:tab w:val="left" w:pos="420"/>
                    </w:tabs>
                    <w:autoSpaceDE w:val="0"/>
                    <w:autoSpaceDN w:val="0"/>
                    <w:adjustRightInd w:val="0"/>
                    <w:spacing w:after="0" w:line="146" w:lineRule="exact"/>
                    <w:ind w:right="-62"/>
                    <w:rPr>
                      <w:rFonts w:ascii="Times New Roman" w:hAnsi="Times New Roman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Times New Roman" w:hAnsi="Times New Roman"/>
                      <w:color w:val="2A2A29"/>
                      <w:w w:val="104"/>
                      <w:sz w:val="14"/>
                      <w:szCs w:val="14"/>
                    </w:rPr>
                    <w:t>T</w:t>
                  </w:r>
                  <w:r>
                    <w:rPr>
                      <w:rFonts w:ascii="Times New Roman" w:hAnsi="Times New Roman"/>
                      <w:color w:val="2A2A29"/>
                      <w:sz w:val="14"/>
                      <w:szCs w:val="14"/>
                    </w:rPr>
                    <w:tab/>
                  </w:r>
                  <w:r>
                    <w:rPr>
                      <w:rFonts w:ascii="Times New Roman" w:hAnsi="Times New Roman"/>
                      <w:color w:val="2A2A29"/>
                      <w:w w:val="208"/>
                      <w:sz w:val="14"/>
                      <w:szCs w:val="1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A2A29"/>
                      <w:sz w:val="14"/>
                      <w:szCs w:val="14"/>
                      <w:u w:val="single"/>
                    </w:rPr>
                    <w:tab/>
                  </w:r>
                </w:p>
              </w:txbxContent>
            </v:textbox>
            <w10:wrap anchorx="page"/>
          </v:shape>
        </w:pict>
      </w:r>
      <w:r w:rsidR="00927124" w:rsidRPr="000227FB">
        <w:rPr>
          <w:rFonts w:ascii="Arial" w:hAnsi="Arial" w:cs="Arial"/>
          <w:b/>
          <w:bCs/>
          <w:color w:val="2A2A29"/>
          <w:w w:val="97"/>
          <w:position w:val="-1"/>
          <w:sz w:val="6"/>
          <w:szCs w:val="6"/>
          <w:lang w:val="fr-FR"/>
        </w:rPr>
        <w:t>1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50" w:lineRule="exact"/>
        <w:ind w:right="-19"/>
        <w:jc w:val="right"/>
        <w:rPr>
          <w:rFonts w:ascii="Arial" w:hAnsi="Arial" w:cs="Arial"/>
          <w:color w:val="000000"/>
          <w:sz w:val="6"/>
          <w:szCs w:val="6"/>
          <w:lang w:val="fr-FR"/>
        </w:rPr>
      </w:pPr>
      <w:r w:rsidRPr="000227FB">
        <w:rPr>
          <w:rFonts w:ascii="Arial" w:hAnsi="Arial" w:cs="Arial"/>
          <w:b/>
          <w:bCs/>
          <w:color w:val="2A2A29"/>
          <w:w w:val="97"/>
          <w:sz w:val="6"/>
          <w:szCs w:val="6"/>
          <w:lang w:val="fr-FR"/>
        </w:rPr>
        <w:t>2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55" w:lineRule="exact"/>
        <w:ind w:right="-19"/>
        <w:jc w:val="right"/>
        <w:rPr>
          <w:rFonts w:ascii="Arial" w:hAnsi="Arial" w:cs="Arial"/>
          <w:color w:val="000000"/>
          <w:sz w:val="6"/>
          <w:szCs w:val="6"/>
          <w:lang w:val="fr-FR"/>
        </w:rPr>
      </w:pPr>
      <w:r w:rsidRPr="000227FB">
        <w:rPr>
          <w:rFonts w:ascii="Arial" w:hAnsi="Arial" w:cs="Arial"/>
          <w:b/>
          <w:bCs/>
          <w:color w:val="2A2A29"/>
          <w:w w:val="97"/>
          <w:sz w:val="6"/>
          <w:szCs w:val="6"/>
          <w:lang w:val="fr-FR"/>
        </w:rPr>
        <w:t>3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Arial" w:hAnsi="Arial" w:cs="Arial"/>
          <w:color w:val="000000"/>
          <w:sz w:val="18"/>
          <w:szCs w:val="18"/>
          <w:lang w:val="fr-FR"/>
        </w:rPr>
      </w:pPr>
      <w:r w:rsidRPr="000227FB">
        <w:rPr>
          <w:rFonts w:ascii="Arial" w:hAnsi="Arial" w:cs="Arial"/>
          <w:color w:val="000000"/>
          <w:sz w:val="6"/>
          <w:szCs w:val="6"/>
          <w:lang w:val="fr-FR"/>
        </w:rPr>
        <w:br w:type="column"/>
      </w:r>
    </w:p>
    <w:p w:rsidR="00927124" w:rsidRPr="000227FB" w:rsidRDefault="00927124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40" w:lineRule="auto"/>
        <w:ind w:right="-49"/>
        <w:rPr>
          <w:rFonts w:ascii="Arial" w:hAnsi="Arial" w:cs="Arial"/>
          <w:color w:val="000000"/>
          <w:sz w:val="6"/>
          <w:szCs w:val="6"/>
          <w:lang w:val="fr-FR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Arial" w:hAnsi="Arial" w:cs="Arial"/>
          <w:color w:val="000000"/>
          <w:sz w:val="12"/>
          <w:szCs w:val="12"/>
          <w:lang w:val="fr-FR"/>
        </w:rPr>
      </w:pPr>
      <w:r w:rsidRPr="000227FB">
        <w:rPr>
          <w:rFonts w:ascii="Arial" w:hAnsi="Arial" w:cs="Arial"/>
          <w:color w:val="000000"/>
          <w:sz w:val="6"/>
          <w:szCs w:val="6"/>
          <w:lang w:val="fr-FR"/>
        </w:rPr>
        <w:br w:type="column"/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fr-FR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right="-62"/>
        <w:rPr>
          <w:rFonts w:ascii="Times New Roman" w:hAnsi="Times New Roman"/>
          <w:color w:val="000000"/>
          <w:sz w:val="14"/>
          <w:szCs w:val="14"/>
          <w:lang w:val="fr-FR"/>
        </w:rPr>
      </w:pPr>
      <w:r w:rsidRPr="000227FB">
        <w:rPr>
          <w:rFonts w:ascii="Times New Roman" w:hAnsi="Times New Roman"/>
          <w:i/>
          <w:iCs/>
          <w:color w:val="2A2A29"/>
          <w:w w:val="255"/>
          <w:sz w:val="14"/>
          <w:szCs w:val="14"/>
          <w:u w:val="single"/>
          <w:lang w:val="fr-FR"/>
        </w:rPr>
        <w:t xml:space="preserve"> </w:t>
      </w:r>
      <w:r w:rsidRPr="000227FB">
        <w:rPr>
          <w:rFonts w:ascii="Times New Roman" w:hAnsi="Times New Roman"/>
          <w:i/>
          <w:iCs/>
          <w:color w:val="2A2A29"/>
          <w:spacing w:val="-19"/>
          <w:sz w:val="14"/>
          <w:szCs w:val="14"/>
          <w:u w:val="single"/>
          <w:lang w:val="fr-FR"/>
        </w:rPr>
        <w:t xml:space="preserve"> </w:t>
      </w:r>
      <w:r w:rsidR="00CA39EB">
        <w:rPr>
          <w:rFonts w:ascii="Times New Roman" w:hAnsi="Times New Roman"/>
          <w:i/>
          <w:iCs/>
          <w:color w:val="2A2A29"/>
          <w:sz w:val="14"/>
          <w:szCs w:val="14"/>
          <w:lang w:val="fr-FR"/>
        </w:rPr>
        <w:t xml:space="preserve">  </w:t>
      </w:r>
      <w:r w:rsidRPr="000227FB">
        <w:rPr>
          <w:rFonts w:ascii="Times New Roman" w:hAnsi="Times New Roman"/>
          <w:i/>
          <w:iCs/>
          <w:color w:val="2A2A29"/>
          <w:sz w:val="14"/>
          <w:szCs w:val="14"/>
          <w:lang w:val="fr-FR"/>
        </w:rPr>
        <w:t xml:space="preserve"> </w:t>
      </w:r>
      <w:r w:rsidRPr="000227FB">
        <w:rPr>
          <w:rFonts w:ascii="Times New Roman" w:hAnsi="Times New Roman"/>
          <w:i/>
          <w:iCs/>
          <w:color w:val="2A2A29"/>
          <w:spacing w:val="-7"/>
          <w:sz w:val="14"/>
          <w:szCs w:val="14"/>
          <w:lang w:val="fr-FR"/>
        </w:rPr>
        <w:t xml:space="preserve"> </w:t>
      </w:r>
      <w:r w:rsidRPr="000227FB">
        <w:rPr>
          <w:rFonts w:ascii="Times New Roman" w:hAnsi="Times New Roman"/>
          <w:i/>
          <w:iCs/>
          <w:color w:val="2A2A29"/>
          <w:w w:val="104"/>
          <w:sz w:val="14"/>
          <w:szCs w:val="14"/>
          <w:u w:val="single"/>
          <w:lang w:val="fr-FR"/>
        </w:rPr>
        <w:t>T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Times New Roman" w:hAnsi="Times New Roman"/>
          <w:color w:val="000000"/>
          <w:sz w:val="11"/>
          <w:szCs w:val="11"/>
          <w:lang w:val="fr-FR"/>
        </w:rPr>
      </w:pPr>
      <w:r w:rsidRPr="000227FB">
        <w:rPr>
          <w:rFonts w:ascii="Times New Roman" w:hAnsi="Times New Roman"/>
          <w:color w:val="000000"/>
          <w:sz w:val="14"/>
          <w:szCs w:val="14"/>
          <w:lang w:val="fr-FR"/>
        </w:rPr>
        <w:br w:type="column"/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fr-FR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2" w:lineRule="exact"/>
        <w:ind w:right="-66"/>
        <w:rPr>
          <w:rFonts w:ascii="Arial" w:hAnsi="Arial" w:cs="Arial"/>
          <w:color w:val="000000"/>
          <w:sz w:val="11"/>
          <w:szCs w:val="11"/>
          <w:lang w:val="fr-FR"/>
        </w:rPr>
      </w:pPr>
      <w:r w:rsidRPr="000227FB">
        <w:rPr>
          <w:rFonts w:ascii="Myriad Pro" w:hAnsi="Myriad Pro" w:cs="Myriad Pro"/>
          <w:color w:val="2A2A29"/>
          <w:sz w:val="17"/>
          <w:szCs w:val="17"/>
          <w:u w:val="single"/>
          <w:lang w:val="fr-FR"/>
        </w:rPr>
        <w:t>«</w:t>
      </w:r>
      <w:r w:rsidRPr="000227FB">
        <w:rPr>
          <w:rFonts w:ascii="Myriad Pro" w:hAnsi="Myriad Pro" w:cs="Myriad Pro"/>
          <w:color w:val="2A2A29"/>
          <w:spacing w:val="-10"/>
          <w:sz w:val="17"/>
          <w:szCs w:val="17"/>
          <w:u w:val="single"/>
          <w:lang w:val="fr-FR"/>
        </w:rPr>
        <w:t xml:space="preserve"> </w:t>
      </w:r>
      <w:r w:rsidRPr="000227FB">
        <w:rPr>
          <w:rFonts w:ascii="Arial" w:hAnsi="Arial" w:cs="Arial"/>
          <w:color w:val="2A2A29"/>
          <w:position w:val="2"/>
          <w:sz w:val="11"/>
          <w:szCs w:val="11"/>
          <w:u w:val="single"/>
          <w:lang w:val="fr-FR"/>
        </w:rPr>
        <w:t>Plain</w:t>
      </w:r>
      <w:r w:rsidRPr="000227FB">
        <w:rPr>
          <w:rFonts w:ascii="Arial" w:hAnsi="Arial" w:cs="Arial"/>
          <w:color w:val="2A2A29"/>
          <w:spacing w:val="17"/>
          <w:position w:val="2"/>
          <w:sz w:val="11"/>
          <w:szCs w:val="11"/>
          <w:u w:val="single"/>
          <w:lang w:val="fr-FR"/>
        </w:rPr>
        <w:t xml:space="preserve"> </w:t>
      </w:r>
      <w:proofErr w:type="spellStart"/>
      <w:r w:rsidRPr="000227FB">
        <w:rPr>
          <w:rFonts w:ascii="Arial" w:hAnsi="Arial" w:cs="Arial"/>
          <w:color w:val="2A2A29"/>
          <w:spacing w:val="-2"/>
          <w:position w:val="2"/>
          <w:sz w:val="11"/>
          <w:szCs w:val="11"/>
          <w:lang w:val="fr-FR"/>
        </w:rPr>
        <w:t>t</w:t>
      </w:r>
      <w:r w:rsidRPr="000227FB">
        <w:rPr>
          <w:rFonts w:ascii="Arial" w:hAnsi="Arial" w:cs="Arial"/>
          <w:color w:val="2A2A29"/>
          <w:spacing w:val="-4"/>
          <w:position w:val="2"/>
          <w:sz w:val="11"/>
          <w:szCs w:val="11"/>
          <w:lang w:val="fr-FR"/>
        </w:rPr>
        <w:t>e</w:t>
      </w:r>
      <w:r w:rsidRPr="000227FB">
        <w:rPr>
          <w:rFonts w:ascii="Arial" w:hAnsi="Arial" w:cs="Arial"/>
          <w:color w:val="2A2A29"/>
          <w:position w:val="2"/>
          <w:sz w:val="11"/>
          <w:szCs w:val="11"/>
          <w:lang w:val="fr-FR"/>
        </w:rPr>
        <w:t>xt</w:t>
      </w:r>
      <w:proofErr w:type="spellEnd"/>
    </w:p>
    <w:p w:rsidR="00927124" w:rsidRPr="000227FB" w:rsidRDefault="00927124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Arial" w:hAnsi="Arial" w:cs="Arial"/>
          <w:color w:val="000000"/>
          <w:sz w:val="15"/>
          <w:szCs w:val="15"/>
          <w:lang w:val="fr-FR"/>
        </w:rPr>
      </w:pPr>
      <w:r w:rsidRPr="000227FB">
        <w:rPr>
          <w:rFonts w:ascii="Arial" w:hAnsi="Arial" w:cs="Arial"/>
          <w:color w:val="000000"/>
          <w:sz w:val="11"/>
          <w:szCs w:val="11"/>
          <w:lang w:val="fr-FR"/>
        </w:rPr>
        <w:br w:type="column"/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fr-FR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1"/>
          <w:szCs w:val="11"/>
          <w:lang w:val="en-US"/>
        </w:rPr>
      </w:pPr>
      <w:r w:rsidRPr="000227FB">
        <w:rPr>
          <w:rFonts w:ascii="Arial" w:hAnsi="Arial" w:cs="Arial"/>
          <w:color w:val="2A2A29"/>
          <w:sz w:val="11"/>
          <w:szCs w:val="11"/>
          <w:u w:val="single"/>
          <w:lang w:val="en-US"/>
        </w:rPr>
        <w:t>Spelling</w:t>
      </w:r>
      <w:r w:rsidRPr="000227FB">
        <w:rPr>
          <w:rFonts w:ascii="Arial" w:hAnsi="Arial" w:cs="Arial"/>
          <w:color w:val="2A2A29"/>
          <w:spacing w:val="25"/>
          <w:sz w:val="11"/>
          <w:szCs w:val="11"/>
          <w:u w:val="single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11"/>
          <w:szCs w:val="11"/>
          <w:u w:val="single"/>
          <w:lang w:val="en-US"/>
        </w:rPr>
        <w:t>che</w:t>
      </w:r>
      <w:r w:rsidRPr="000227FB">
        <w:rPr>
          <w:rFonts w:ascii="Arial" w:hAnsi="Arial" w:cs="Arial"/>
          <w:color w:val="2A2A29"/>
          <w:spacing w:val="-2"/>
          <w:sz w:val="11"/>
          <w:szCs w:val="11"/>
          <w:u w:val="single"/>
          <w:lang w:val="en-US"/>
        </w:rPr>
        <w:t>c</w:t>
      </w:r>
      <w:r w:rsidRPr="000227FB">
        <w:rPr>
          <w:rFonts w:ascii="Arial" w:hAnsi="Arial" w:cs="Arial"/>
          <w:color w:val="2A2A29"/>
          <w:sz w:val="11"/>
          <w:szCs w:val="11"/>
          <w:u w:val="single"/>
          <w:lang w:val="en-US"/>
        </w:rPr>
        <w:t>k</w:t>
      </w: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1"/>
          <w:szCs w:val="11"/>
          <w:lang w:val="en-US"/>
        </w:rPr>
        <w:sectPr w:rsidR="00927124" w:rsidRPr="000227FB">
          <w:type w:val="continuous"/>
          <w:pgSz w:w="11920" w:h="16840"/>
          <w:pgMar w:top="1180" w:right="0" w:bottom="620" w:left="0" w:header="720" w:footer="720" w:gutter="0"/>
          <w:cols w:num="7" w:space="720" w:equalWidth="0">
            <w:col w:w="3339" w:space="31"/>
            <w:col w:w="297" w:space="91"/>
            <w:col w:w="690" w:space="231"/>
            <w:col w:w="539" w:space="326"/>
            <w:col w:w="757" w:space="189"/>
            <w:col w:w="573" w:space="2533"/>
            <w:col w:w="2324"/>
          </w:cols>
          <w:noEndnote/>
        </w:sect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27124" w:rsidRPr="000227FB" w:rsidRDefault="00927124" w:rsidP="00CA39EB">
      <w:pPr>
        <w:widowControl w:val="0"/>
        <w:autoSpaceDE w:val="0"/>
        <w:autoSpaceDN w:val="0"/>
        <w:adjustRightInd w:val="0"/>
        <w:spacing w:before="25" w:after="0" w:line="315" w:lineRule="exact"/>
        <w:ind w:right="318"/>
        <w:jc w:val="center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927124" w:rsidRPr="000227FB" w:rsidRDefault="00927124">
      <w:pPr>
        <w:widowControl w:val="0"/>
        <w:autoSpaceDE w:val="0"/>
        <w:autoSpaceDN w:val="0"/>
        <w:adjustRightInd w:val="0"/>
        <w:spacing w:before="14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927124" w:rsidRPr="000227FB" w:rsidRDefault="00927124">
      <w:pPr>
        <w:widowControl w:val="0"/>
        <w:tabs>
          <w:tab w:val="left" w:pos="2520"/>
          <w:tab w:val="left" w:pos="3280"/>
        </w:tabs>
        <w:autoSpaceDE w:val="0"/>
        <w:autoSpaceDN w:val="0"/>
        <w:adjustRightInd w:val="0"/>
        <w:spacing w:before="51" w:after="0" w:line="240" w:lineRule="auto"/>
        <w:ind w:left="1969" w:right="-20"/>
        <w:rPr>
          <w:rFonts w:ascii="Arial" w:hAnsi="Arial" w:cs="Arial"/>
          <w:color w:val="000000"/>
          <w:sz w:val="11"/>
          <w:szCs w:val="11"/>
          <w:lang w:val="en-US"/>
        </w:rPr>
      </w:pPr>
      <w:r w:rsidRPr="000227FB">
        <w:rPr>
          <w:rFonts w:ascii="Arial" w:hAnsi="Arial" w:cs="Arial"/>
          <w:b/>
          <w:bCs/>
          <w:color w:val="2A2A29"/>
          <w:sz w:val="11"/>
          <w:szCs w:val="11"/>
          <w:lang w:val="en-US"/>
        </w:rPr>
        <w:t>Send</w:t>
      </w:r>
      <w:r w:rsidRPr="000227FB">
        <w:rPr>
          <w:rFonts w:ascii="Arial" w:hAnsi="Arial" w:cs="Arial"/>
          <w:b/>
          <w:bCs/>
          <w:color w:val="2A2A29"/>
          <w:spacing w:val="-14"/>
          <w:sz w:val="11"/>
          <w:szCs w:val="11"/>
          <w:lang w:val="en-US"/>
        </w:rPr>
        <w:t xml:space="preserve"> </w:t>
      </w:r>
      <w:r w:rsidRPr="000227FB">
        <w:rPr>
          <w:rFonts w:ascii="Arial" w:hAnsi="Arial" w:cs="Arial"/>
          <w:b/>
          <w:bCs/>
          <w:color w:val="2A2A29"/>
          <w:sz w:val="11"/>
          <w:szCs w:val="11"/>
          <w:lang w:val="en-US"/>
        </w:rPr>
        <w:tab/>
      </w:r>
      <w:proofErr w:type="gramStart"/>
      <w:r w:rsidRPr="000227FB">
        <w:rPr>
          <w:rFonts w:ascii="Arial" w:hAnsi="Arial" w:cs="Arial"/>
          <w:color w:val="2A2A29"/>
          <w:spacing w:val="-2"/>
          <w:sz w:val="11"/>
          <w:szCs w:val="11"/>
          <w:lang w:val="en-US"/>
        </w:rPr>
        <w:t>Sav</w:t>
      </w:r>
      <w:r w:rsidRPr="000227FB">
        <w:rPr>
          <w:rFonts w:ascii="Arial" w:hAnsi="Arial" w:cs="Arial"/>
          <w:color w:val="2A2A29"/>
          <w:sz w:val="11"/>
          <w:szCs w:val="11"/>
          <w:lang w:val="en-US"/>
        </w:rPr>
        <w:t>e</w:t>
      </w:r>
      <w:proofErr w:type="gramEnd"/>
      <w:r w:rsidRPr="000227FB">
        <w:rPr>
          <w:rFonts w:ascii="Arial" w:hAnsi="Arial" w:cs="Arial"/>
          <w:color w:val="2A2A29"/>
          <w:spacing w:val="17"/>
          <w:sz w:val="11"/>
          <w:szCs w:val="11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11"/>
          <w:szCs w:val="11"/>
          <w:lang w:val="en-US"/>
        </w:rPr>
        <w:t>n</w:t>
      </w:r>
      <w:r w:rsidRPr="000227FB">
        <w:rPr>
          <w:rFonts w:ascii="Arial" w:hAnsi="Arial" w:cs="Arial"/>
          <w:color w:val="2A2A29"/>
          <w:spacing w:val="-2"/>
          <w:sz w:val="11"/>
          <w:szCs w:val="11"/>
          <w:lang w:val="en-US"/>
        </w:rPr>
        <w:t>o</w:t>
      </w:r>
      <w:r w:rsidRPr="000227FB">
        <w:rPr>
          <w:rFonts w:ascii="Arial" w:hAnsi="Arial" w:cs="Arial"/>
          <w:color w:val="2A2A29"/>
          <w:sz w:val="11"/>
          <w:szCs w:val="11"/>
          <w:lang w:val="en-US"/>
        </w:rPr>
        <w:t>w</w:t>
      </w:r>
      <w:r w:rsidRPr="000227FB">
        <w:rPr>
          <w:rFonts w:ascii="Arial" w:hAnsi="Arial" w:cs="Arial"/>
          <w:color w:val="2A2A29"/>
          <w:spacing w:val="-18"/>
          <w:sz w:val="11"/>
          <w:szCs w:val="11"/>
          <w:lang w:val="en-US"/>
        </w:rPr>
        <w:t xml:space="preserve"> </w:t>
      </w:r>
      <w:r w:rsidRPr="000227FB">
        <w:rPr>
          <w:rFonts w:ascii="Arial" w:hAnsi="Arial" w:cs="Arial"/>
          <w:color w:val="2A2A29"/>
          <w:sz w:val="11"/>
          <w:szCs w:val="11"/>
          <w:lang w:val="en-US"/>
        </w:rPr>
        <w:tab/>
      </w:r>
      <w:r w:rsidRPr="000227FB">
        <w:rPr>
          <w:rFonts w:ascii="Arial" w:hAnsi="Arial" w:cs="Arial"/>
          <w:color w:val="2A2A29"/>
          <w:w w:val="106"/>
          <w:sz w:val="11"/>
          <w:szCs w:val="11"/>
          <w:lang w:val="en-US"/>
        </w:rPr>
        <w:t>Disca</w:t>
      </w:r>
      <w:r w:rsidRPr="000227FB">
        <w:rPr>
          <w:rFonts w:ascii="Arial" w:hAnsi="Arial" w:cs="Arial"/>
          <w:color w:val="2A2A29"/>
          <w:spacing w:val="-2"/>
          <w:w w:val="106"/>
          <w:sz w:val="11"/>
          <w:szCs w:val="11"/>
          <w:lang w:val="en-US"/>
        </w:rPr>
        <w:t>r</w:t>
      </w:r>
      <w:r w:rsidRPr="000227FB">
        <w:rPr>
          <w:rFonts w:ascii="Arial" w:hAnsi="Arial" w:cs="Arial"/>
          <w:color w:val="2A2A29"/>
          <w:w w:val="106"/>
          <w:sz w:val="11"/>
          <w:szCs w:val="11"/>
          <w:lang w:val="en-US"/>
        </w:rPr>
        <w:t>d</w:t>
      </w:r>
      <w:bookmarkStart w:id="0" w:name="_GoBack"/>
      <w:bookmarkEnd w:id="0"/>
    </w:p>
    <w:sectPr w:rsidR="00927124" w:rsidRPr="000227FB">
      <w:type w:val="continuous"/>
      <w:pgSz w:w="11920" w:h="16840"/>
      <w:pgMar w:top="1180" w:right="0" w:bottom="620" w:left="0" w:header="720" w:footer="720" w:gutter="0"/>
      <w:cols w:space="720" w:equalWidth="0">
        <w:col w:w="1192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7A1C" w:rsidRDefault="00477A1C" w:rsidP="00DA0C89">
      <w:pPr>
        <w:spacing w:after="0" w:line="240" w:lineRule="auto"/>
      </w:pPr>
      <w:r>
        <w:separator/>
      </w:r>
    </w:p>
  </w:endnote>
  <w:endnote w:type="continuationSeparator" w:id="0">
    <w:p w:rsidR="00477A1C" w:rsidRDefault="00477A1C" w:rsidP="00DA0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A1C" w:rsidRDefault="00477A1C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A1C" w:rsidRDefault="00477A1C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A1C" w:rsidRDefault="00477A1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A1C" w:rsidRDefault="00477A1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7A1C" w:rsidRDefault="00477A1C" w:rsidP="00DA0C89">
      <w:pPr>
        <w:spacing w:after="0" w:line="240" w:lineRule="auto"/>
      </w:pPr>
      <w:r>
        <w:separator/>
      </w:r>
    </w:p>
  </w:footnote>
  <w:footnote w:type="continuationSeparator" w:id="0">
    <w:p w:rsidR="00477A1C" w:rsidRDefault="00477A1C" w:rsidP="00DA0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A1C" w:rsidRDefault="00477A1C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polyline id="_x0000_s2049" style="position:absolute;z-index:-251663360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>
      <w:rPr>
        <w:noProof/>
      </w:rPr>
      <w:pict>
        <v:group id="_x0000_s2050" style="position:absolute;margin-left:285.8pt;margin-top:18.6pt;width:37.8pt;height:34.55pt;z-index:-251662336;mso-position-horizontal-relative:page;mso-position-vertical-relative:page" coordorigin="5716,372" coordsize="756,691" o:allowincell="f">
          <v:shape id="_x0000_s2051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52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3" style="position:absolute;margin-left:220.05pt;margin-top:21.2pt;width:32.15pt;height:29.35pt;z-index:-251661312;mso-position-horizontal-relative:page;mso-position-vertical-relative:page" coordorigin="4401,424" coordsize="643,587" o:allowincell="f">
          <v:shape id="_x0000_s2054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55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6" style="position:absolute;margin-left:154.25pt;margin-top:23.8pt;width:26.5pt;height:24.15pt;z-index:-251660288;mso-position-horizontal-relative:page;mso-position-vertical-relative:page" coordorigin="3085,476" coordsize="530,483" o:allowincell="f">
          <v:shape id="_x0000_s2057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58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9" style="position:absolute;margin-left:88.55pt;margin-top:26.3pt;width:20.95pt;height:19.15pt;z-index:-251659264;mso-position-horizontal-relative:page;mso-position-vertical-relative:page" coordorigin="1771,526" coordsize="419,383" o:allowincell="f">
          <v:shape id="_x0000_s2060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61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>
      <w:rPr>
        <w:noProof/>
      </w:rPr>
      <w:pict>
        <v:polyline id="_x0000_s2062" style="position:absolute;z-index:-251658240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A1C" w:rsidRDefault="00477A1C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063" style="position:absolute;margin-left:0;margin-top:0;width:595.25pt;height:45.65pt;z-index:-251665408;mso-position-horizontal-relative:page;mso-position-vertical-relative:page" coordsize="11905,913" o:allowincell="f">
          <v:rect id="_x0000_s2064" style="position:absolute;width:10200;height:340;mso-position-horizontal-relative:page;mso-position-vertical-relative:page" o:allowincell="f" filled="f" stroked="f">
            <v:textbox inset="0,0,0,0">
              <w:txbxContent>
                <w:p w:rsidR="00477A1C" w:rsidRDefault="00477A1C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7" type="#_x0000_t75" style="width:512.85pt;height:16.8pt">
                        <v:imagedata r:id="rId1" o:title=""/>
                      </v:shape>
                    </w:pict>
                  </w:r>
                </w:p>
                <w:p w:rsidR="00477A1C" w:rsidRDefault="00477A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65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066" style="position:absolute;left:5672;top:11;width:801;height:732" coordorigin="5672,11" coordsize="801,732" o:allowincell="f">
            <v:shape id="_x0000_s2067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068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069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070" style="position:absolute;left:7456;top:89;width:661;height:602" coordorigin="7456,89" coordsize="661,602" o:allowincell="f">
            <v:shape id="_x0000_s2071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072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073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074" style="position:absolute;left:9251;top:149;width:523;height:475" coordorigin="9251,149" coordsize="523,475" o:allowincell="f">
            <v:shape id="_x0000_s2075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076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077" style="position:absolute;left:10122;width:1780;height:580;mso-position-horizontal-relative:page;mso-position-vertical-relative:page" o:allowincell="f" filled="f" stroked="f">
            <v:textbox inset="0,0,0,0">
              <w:txbxContent>
                <w:p w:rsidR="00477A1C" w:rsidRDefault="00477A1C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88.8pt;height:28.7pt">
                        <v:imagedata r:id="rId2" o:title=""/>
                      </v:shape>
                    </w:pict>
                  </w:r>
                </w:p>
                <w:p w:rsidR="00477A1C" w:rsidRDefault="00477A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78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079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402.9pt;margin-top:49.55pt;width:136.7pt;height:11pt;z-index:-251664384;mso-position-horizontal-relative:page;mso-position-vertical-relative:page" o:allowincell="f" filled="f" stroked="f">
          <v:textbox inset="0,0,0,0">
            <w:txbxContent>
              <w:p w:rsidR="00477A1C" w:rsidRDefault="00477A1C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A1C" w:rsidRDefault="00477A1C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083" style="position:absolute;margin-left:0;margin-top:0;width:595.25pt;height:45.65pt;z-index:-251653120;mso-position-horizontal-relative:page;mso-position-vertical-relative:page" coordsize="11905,913" o:allowincell="f">
          <v:rect id="_x0000_s2084" style="position:absolute;width:10200;height:340;mso-position-horizontal-relative:page;mso-position-vertical-relative:page" o:allowincell="f" filled="f" stroked="f">
            <v:textbox inset="0,0,0,0">
              <w:txbxContent>
                <w:p w:rsidR="00477A1C" w:rsidRDefault="00477A1C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61" type="#_x0000_t75" style="width:512.85pt;height:16.8pt">
                        <v:imagedata r:id="rId1" o:title=""/>
                      </v:shape>
                    </w:pict>
                  </w:r>
                </w:p>
                <w:p w:rsidR="00477A1C" w:rsidRDefault="00477A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85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086" style="position:absolute;left:5672;top:11;width:801;height:732" coordorigin="5672,11" coordsize="801,732" o:allowincell="f">
            <v:shape id="_x0000_s2087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088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089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090" style="position:absolute;left:7456;top:89;width:661;height:602" coordorigin="7456,89" coordsize="661,602" o:allowincell="f">
            <v:shape id="_x0000_s2091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092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093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094" style="position:absolute;left:9251;top:149;width:523;height:475" coordorigin="9251,149" coordsize="523,475" o:allowincell="f">
            <v:shape id="_x0000_s2095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096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097" style="position:absolute;left:10122;width:1780;height:580;mso-position-horizontal-relative:page;mso-position-vertical-relative:page" o:allowincell="f" filled="f" stroked="f">
            <v:textbox inset="0,0,0,0">
              <w:txbxContent>
                <w:p w:rsidR="00477A1C" w:rsidRDefault="00477A1C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2" type="#_x0000_t75" style="width:88.8pt;height:28.7pt">
                        <v:imagedata r:id="rId2" o:title=""/>
                      </v:shape>
                    </w:pict>
                  </w:r>
                </w:p>
                <w:p w:rsidR="00477A1C" w:rsidRDefault="00477A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98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099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position:absolute;margin-left:402.9pt;margin-top:49.55pt;width:136.7pt;height:11pt;z-index:-251652096;mso-position-horizontal-relative:page;mso-position-vertical-relative:page" o:allowincell="f" filled="f" stroked="f">
          <v:textbox inset="0,0,0,0">
            <w:txbxContent>
              <w:p w:rsidR="00477A1C" w:rsidRDefault="00477A1C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A1C" w:rsidRDefault="00477A1C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101" style="position:absolute;margin-left:0;margin-top:0;width:595.25pt;height:45.65pt;z-index:-251655168;mso-position-horizontal-relative:page;mso-position-vertical-relative:page" coordsize="11905,913" o:allowincell="f">
          <v:rect id="_x0000_s2102" style="position:absolute;width:10200;height:340;mso-position-horizontal-relative:page;mso-position-vertical-relative:page" o:allowincell="f" filled="f" stroked="f">
            <v:textbox inset="0,0,0,0">
              <w:txbxContent>
                <w:p w:rsidR="00477A1C" w:rsidRDefault="00477A1C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63" type="#_x0000_t75" style="width:512.85pt;height:16.8pt">
                        <v:imagedata r:id="rId1" o:title=""/>
                      </v:shape>
                    </w:pict>
                  </w:r>
                </w:p>
                <w:p w:rsidR="00477A1C" w:rsidRDefault="00477A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03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104" style="position:absolute;left:5672;top:11;width:801;height:732" coordorigin="5672,11" coordsize="801,732" o:allowincell="f">
            <v:shape id="_x0000_s2105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106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107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108" style="position:absolute;left:7456;top:89;width:661;height:602" coordorigin="7456,89" coordsize="661,602" o:allowincell="f">
            <v:shape id="_x0000_s2109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110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111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112" style="position:absolute;left:9251;top:149;width:523;height:475" coordorigin="9251,149" coordsize="523,475" o:allowincell="f">
            <v:shape id="_x0000_s2113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114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115" style="position:absolute;left:10122;width:1780;height:580;mso-position-horizontal-relative:page;mso-position-vertical-relative:page" o:allowincell="f" filled="f" stroked="f">
            <v:textbox inset="0,0,0,0">
              <w:txbxContent>
                <w:p w:rsidR="00477A1C" w:rsidRDefault="00477A1C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4" type="#_x0000_t75" style="width:88.8pt;height:28.7pt">
                        <v:imagedata r:id="rId2" o:title=""/>
                      </v:shape>
                    </w:pict>
                  </w:r>
                </w:p>
                <w:p w:rsidR="00477A1C" w:rsidRDefault="00477A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16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117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position:absolute;margin-left:402.9pt;margin-top:49.55pt;width:136.7pt;height:11pt;z-index:-251654144;mso-position-horizontal-relative:page;mso-position-vertical-relative:page" o:allowincell="f" filled="f" stroked="f">
          <v:textbox inset="0,0,0,0">
            <w:txbxContent>
              <w:p w:rsidR="00477A1C" w:rsidRDefault="00477A1C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130">
      <o:colormenu v:ext="edit" fill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3402"/>
    <w:rsid w:val="000227FB"/>
    <w:rsid w:val="000C49D0"/>
    <w:rsid w:val="001D5EE1"/>
    <w:rsid w:val="00413402"/>
    <w:rsid w:val="00477A1C"/>
    <w:rsid w:val="00674888"/>
    <w:rsid w:val="00927124"/>
    <w:rsid w:val="00CA39EB"/>
    <w:rsid w:val="00DA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30">
      <o:colormenu v:ext="edit" fillcolor="none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</o:regrouptable>
    </o:shapelayout>
  </w:shapeDefaults>
  <w:decimalSymbol w:val=","/>
  <w:listSeparator w:val=";"/>
  <w14:defaultImageDpi w14:val="0"/>
  <w15:docId w15:val="{91BC783D-486A-4A82-853C-D4098E072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7A1C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7A1C"/>
  </w:style>
  <w:style w:type="paragraph" w:styleId="Footer">
    <w:name w:val="footer"/>
    <w:basedOn w:val="Normal"/>
    <w:link w:val="FooterChar"/>
    <w:uiPriority w:val="99"/>
    <w:unhideWhenUsed/>
    <w:rsid w:val="00477A1C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A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9" Type="http://schemas.openxmlformats.org/officeDocument/2006/relationships/image" Target="media/image29.png"/><Relationship Id="rId21" Type="http://schemas.openxmlformats.org/officeDocument/2006/relationships/image" Target="media/image13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hyperlink" Target="mailto:jake.smith@gmail.com" TargetMode="External"/><Relationship Id="rId50" Type="http://schemas.openxmlformats.org/officeDocument/2006/relationships/image" Target="media/image35.png"/><Relationship Id="rId55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0.png"/><Relationship Id="rId41" Type="http://schemas.openxmlformats.org/officeDocument/2006/relationships/image" Target="media/image31.png"/><Relationship Id="rId54" Type="http://schemas.openxmlformats.org/officeDocument/2006/relationships/image" Target="media/image3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6.png"/><Relationship Id="rId32" Type="http://schemas.openxmlformats.org/officeDocument/2006/relationships/image" Target="media/image22.jpe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footer" Target="footer3.xml"/><Relationship Id="rId53" Type="http://schemas.openxmlformats.org/officeDocument/2006/relationships/image" Target="media/image38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yperlink" Target="http://www/" TargetMode="External"/><Relationship Id="rId36" Type="http://schemas.openxmlformats.org/officeDocument/2006/relationships/image" Target="media/image26.png"/><Relationship Id="rId49" Type="http://schemas.openxmlformats.org/officeDocument/2006/relationships/image" Target="media/image34.png"/><Relationship Id="rId10" Type="http://schemas.openxmlformats.org/officeDocument/2006/relationships/header" Target="header2.xml"/><Relationship Id="rId19" Type="http://schemas.openxmlformats.org/officeDocument/2006/relationships/image" Target="media/image11.png"/><Relationship Id="rId31" Type="http://schemas.openxmlformats.org/officeDocument/2006/relationships/hyperlink" Target="http://www.lambinn.com/" TargetMode="External"/><Relationship Id="rId44" Type="http://schemas.openxmlformats.org/officeDocument/2006/relationships/header" Target="header4.xml"/><Relationship Id="rId52" Type="http://schemas.openxmlformats.org/officeDocument/2006/relationships/image" Target="media/image37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1.png"/><Relationship Id="rId35" Type="http://schemas.openxmlformats.org/officeDocument/2006/relationships/image" Target="media/image25.png"/><Relationship Id="rId43" Type="http://schemas.openxmlformats.org/officeDocument/2006/relationships/header" Target="header3.xml"/><Relationship Id="rId48" Type="http://schemas.openxmlformats.org/officeDocument/2006/relationships/image" Target="media/image33.pn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36.png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5B41B62A-406A-40EE-B824-9910D9DE5DF6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18</TotalTime>
  <Pages>7</Pages>
  <Words>1409</Words>
  <Characters>7610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2014-06-20T17:12:00Z</dcterms:created>
  <dcterms:modified xsi:type="dcterms:W3CDTF">2014-07-01T15:47:00Z</dcterms:modified>
</cp:coreProperties>
</file>