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605" w:rsidRPr="00633CF7" w:rsidRDefault="00AA2019" w:rsidP="00633CF7">
      <w:pPr>
        <w:widowControl w:val="0"/>
        <w:autoSpaceDE w:val="0"/>
        <w:autoSpaceDN w:val="0"/>
        <w:adjustRightInd w:val="0"/>
        <w:spacing w:before="29" w:after="0" w:line="240" w:lineRule="auto"/>
        <w:ind w:right="8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 w:rsidRPr="00AA2019">
        <w:rPr>
          <w:noProof/>
        </w:rPr>
        <w:pict>
          <v:group id="_x0000_s1026" style="position:absolute;left:0;text-align:left;margin-left:57pt;margin-top:-7.25pt;width:241.25pt;height:38.9pt;z-index:-251665920;mso-position-horizontal-relative:page" coordorigin="1140,-145" coordsize="4825,778" o:allowincell="f">
            <v:rect id="_x0000_s1027" style="position:absolute;left:1791;top:48;width:3520;height:380;mso-position-horizontal-relative:page" o:allowincell="f" filled="f" stroked="f">
              <v:textbox inset="0,0,0,0">
                <w:txbxContent>
                  <w:p w:rsidR="00293605" w:rsidRDefault="00293605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293605" w:rsidRDefault="0029360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28" style="position:absolute;left:1160;top:-125;width:4785;height:738" coordsize="4785,738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 w:rsidRPr="00AA2019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left:0;text-align:left;margin-left:89.75pt;margin-top:4.15pt;width:175.1pt;height:18pt;rotation:358;z-index:-251664896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SPEAKING – STUDENT A"/>
            <w10:wrap anchorx="page"/>
          </v:shape>
        </w:pict>
      </w:r>
      <w:r w:rsidR="00293605" w:rsidRPr="00633CF7">
        <w:rPr>
          <w:rFonts w:ascii="Arial" w:hAnsi="Arial" w:cs="Arial"/>
          <w:color w:val="2A2A29"/>
          <w:w w:val="74"/>
          <w:sz w:val="36"/>
          <w:szCs w:val="36"/>
          <w:lang w:val="en-US"/>
        </w:rPr>
        <w:t>10</w:t>
      </w:r>
      <w:r w:rsidR="00293605" w:rsidRPr="00633CF7">
        <w:rPr>
          <w:rFonts w:ascii="Arial" w:hAnsi="Arial" w:cs="Arial"/>
          <w:color w:val="2A2A29"/>
          <w:spacing w:val="2"/>
          <w:w w:val="74"/>
          <w:sz w:val="36"/>
          <w:szCs w:val="36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293605" w:rsidRPr="00633CF7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293605" w:rsidRPr="00633CF7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before="21"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633CF7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633CF7">
        <w:rPr>
          <w:rFonts w:ascii="Times New Roman" w:hAnsi="Times New Roman"/>
          <w:b/>
          <w:bCs/>
          <w:color w:val="2A2A29"/>
          <w:spacing w:val="14"/>
          <w:sz w:val="28"/>
          <w:szCs w:val="28"/>
          <w:lang w:val="en-US"/>
        </w:rPr>
        <w:t xml:space="preserve"> </w:t>
      </w:r>
      <w:r w:rsidRPr="00633CF7">
        <w:rPr>
          <w:rFonts w:ascii="Times New Roman" w:hAnsi="Times New Roman"/>
          <w:b/>
          <w:bCs/>
          <w:color w:val="2A2A29"/>
          <w:w w:val="108"/>
          <w:sz w:val="28"/>
          <w:szCs w:val="28"/>
          <w:lang w:val="en-US"/>
        </w:rPr>
        <w:t>1</w:t>
      </w:r>
    </w:p>
    <w:p w:rsidR="00293605" w:rsidRPr="00633CF7" w:rsidRDefault="00AA2019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Times New Roman" w:hAnsi="Times New Roman"/>
          <w:color w:val="000000"/>
          <w:sz w:val="14"/>
          <w:szCs w:val="14"/>
          <w:lang w:val="en-US"/>
        </w:rPr>
      </w:pPr>
      <w:r w:rsidRPr="00AA2019">
        <w:rPr>
          <w:noProof/>
        </w:rPr>
        <w:pict>
          <v:group id="_x0000_s1030" style="position:absolute;margin-left:-11pt;margin-top:-130.65pt;width:447.65pt;height:53.2pt;z-index:251660800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width:8953;height:1064;mso-position-horizontal-relative:margin">
              <v:imagedata r:id="rId5" o:title=""/>
            </v:shape>
            <v:shape id="_x0000_s1032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33CF7">
        <w:rPr>
          <w:rFonts w:ascii="Arial" w:hAnsi="Arial" w:cs="Arial"/>
          <w:color w:val="2A2A29"/>
          <w:w w:val="93"/>
          <w:sz w:val="24"/>
          <w:szCs w:val="24"/>
          <w:lang w:val="en-US"/>
        </w:rPr>
        <w:t>Each</w:t>
      </w:r>
      <w:r w:rsidRPr="00633CF7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633CF7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acts</w:t>
      </w:r>
      <w:r w:rsidRPr="00633CF7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633CF7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eacher</w:t>
      </w:r>
      <w:r w:rsidRPr="00633CF7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633CF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ering</w:t>
      </w:r>
      <w:r w:rsidRPr="00633CF7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sonal</w:t>
      </w:r>
      <w:r w:rsidRPr="00633CF7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tions.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633CF7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633CF7">
        <w:rPr>
          <w:rFonts w:ascii="Times New Roman" w:hAnsi="Times New Roman"/>
          <w:b/>
          <w:bCs/>
          <w:color w:val="2A2A29"/>
          <w:spacing w:val="14"/>
          <w:sz w:val="28"/>
          <w:szCs w:val="28"/>
          <w:lang w:val="en-US"/>
        </w:rPr>
        <w:t xml:space="preserve"> </w:t>
      </w:r>
      <w:r w:rsidRPr="00633CF7">
        <w:rPr>
          <w:rFonts w:ascii="Times New Roman" w:hAnsi="Times New Roman"/>
          <w:b/>
          <w:bCs/>
          <w:color w:val="2A2A29"/>
          <w:w w:val="108"/>
          <w:sz w:val="28"/>
          <w:szCs w:val="28"/>
          <w:lang w:val="en-US"/>
        </w:rPr>
        <w:t>2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Times New Roman" w:hAnsi="Times New Roman"/>
          <w:color w:val="000000"/>
          <w:sz w:val="14"/>
          <w:szCs w:val="14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Student</w:t>
      </w:r>
      <w:r w:rsidRPr="00633CF7">
        <w:rPr>
          <w:rFonts w:ascii="Arial" w:hAnsi="Arial" w:cs="Arial"/>
          <w:color w:val="2A2A29"/>
          <w:w w:val="97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in</w:t>
      </w:r>
      <w:r w:rsidRPr="00633CF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633CF7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ac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wit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 xml:space="preserve">h </w:t>
      </w:r>
      <w:r w:rsidRPr="00633CF7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eac</w:t>
      </w:r>
      <w:r w:rsidRPr="00633CF7">
        <w:rPr>
          <w:rFonts w:ascii="Arial" w:hAnsi="Arial" w:cs="Arial"/>
          <w:color w:val="2A2A29"/>
          <w:w w:val="94"/>
          <w:sz w:val="24"/>
          <w:szCs w:val="24"/>
          <w:lang w:val="en-US"/>
        </w:rPr>
        <w:t>h</w:t>
      </w:r>
      <w:r w:rsidRPr="00633CF7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othe</w:t>
      </w:r>
      <w:r w:rsidRPr="00633CF7">
        <w:rPr>
          <w:rFonts w:ascii="Arial" w:hAnsi="Arial" w:cs="Arial"/>
          <w:color w:val="2A2A29"/>
          <w:spacing w:val="-31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633CF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Student</w:t>
      </w:r>
      <w:r w:rsidRPr="00633CF7">
        <w:rPr>
          <w:rFonts w:ascii="Arial" w:hAnsi="Arial" w:cs="Arial"/>
          <w:color w:val="2A2A29"/>
          <w:w w:val="97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as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633CF7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an</w:t>
      </w:r>
      <w:r w:rsidRPr="00633CF7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633CF7">
        <w:rPr>
          <w:rFonts w:ascii="Arial" w:hAnsi="Arial" w:cs="Arial"/>
          <w:color w:val="2A2A29"/>
          <w:spacing w:val="-14"/>
          <w:w w:val="9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ans</w:t>
      </w:r>
      <w:r w:rsidRPr="00633CF7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w</w:t>
      </w:r>
      <w:r w:rsidRPr="00633CF7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e</w:t>
      </w:r>
      <w:r w:rsidRPr="00633CF7">
        <w:rPr>
          <w:rFonts w:ascii="Arial" w:hAnsi="Arial" w:cs="Arial"/>
          <w:color w:val="2A2A29"/>
          <w:w w:val="96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pacing w:val="6"/>
          <w:w w:val="9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que</w:t>
      </w:r>
      <w:r w:rsidRPr="00633CF7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tion</w:t>
      </w:r>
      <w:r w:rsidRPr="00633CF7">
        <w:rPr>
          <w:rFonts w:ascii="Arial" w:hAnsi="Arial" w:cs="Arial"/>
          <w:color w:val="2A2A29"/>
          <w:w w:val="96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9"/>
          <w:w w:val="9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usin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633CF7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633CF7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omp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 xml:space="preserve">t </w:t>
      </w:r>
      <w:r w:rsidRPr="00633CF7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ma</w:t>
      </w:r>
      <w:r w:rsidRPr="00633CF7">
        <w:rPr>
          <w:rFonts w:ascii="Arial" w:hAnsi="Arial" w:cs="Arial"/>
          <w:color w:val="2A2A29"/>
          <w:spacing w:val="-4"/>
          <w:w w:val="102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erial.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633CF7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STUDENT</w:t>
      </w:r>
      <w:r w:rsidRPr="00633CF7">
        <w:rPr>
          <w:rFonts w:ascii="Times New Roman" w:hAnsi="Times New Roman"/>
          <w:b/>
          <w:bCs/>
          <w:color w:val="2A2A29"/>
          <w:spacing w:val="16"/>
          <w:sz w:val="24"/>
          <w:szCs w:val="24"/>
          <w:lang w:val="en-US"/>
        </w:rPr>
        <w:t xml:space="preserve"> </w:t>
      </w:r>
      <w:r w:rsidRPr="00633CF7">
        <w:rPr>
          <w:rFonts w:ascii="Times New Roman" w:hAnsi="Times New Roman"/>
          <w:b/>
          <w:bCs/>
          <w:color w:val="2A2A29"/>
          <w:w w:val="105"/>
          <w:sz w:val="24"/>
          <w:szCs w:val="24"/>
          <w:lang w:val="en-US"/>
        </w:rPr>
        <w:t>A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78" w:lineRule="auto"/>
        <w:ind w:left="914" w:right="592"/>
        <w:rPr>
          <w:rFonts w:ascii="Arial" w:hAnsi="Arial" w:cs="Arial"/>
          <w:color w:val="000000"/>
          <w:sz w:val="24"/>
          <w:szCs w:val="24"/>
          <w:lang w:val="en-US"/>
        </w:rPr>
      </w:pPr>
      <w:r w:rsidRPr="00633CF7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33CF7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33CF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633CF7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633CF7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7"/>
          <w:w w:val="133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-1"/>
          <w:w w:val="124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w w:val="105"/>
          <w:sz w:val="24"/>
          <w:szCs w:val="24"/>
          <w:lang w:val="en-US"/>
        </w:rPr>
        <w:t>au</w:t>
      </w:r>
      <w:r w:rsidRPr="00633CF7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w w:val="102"/>
          <w:sz w:val="24"/>
          <w:szCs w:val="24"/>
          <w:lang w:val="en-US"/>
        </w:rPr>
        <w:t>ant</w:t>
      </w:r>
      <w:r w:rsidRPr="00633CF7">
        <w:rPr>
          <w:rFonts w:ascii="Arial" w:hAnsi="Arial" w:cs="Arial"/>
          <w:color w:val="2A2A29"/>
          <w:w w:val="95"/>
          <w:sz w:val="24"/>
          <w:szCs w:val="24"/>
          <w:lang w:val="en-US"/>
        </w:rPr>
        <w:t>.</w:t>
      </w:r>
      <w:r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Look</w:t>
      </w:r>
      <w:r w:rsidRPr="00633CF7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633CF7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33CF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633CF7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633CF7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633CF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633CF7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our partner</w:t>
      </w:r>
      <w:r w:rsidRPr="00633CF7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tions.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293605" w:rsidRPr="00633CF7" w:rsidRDefault="00AA2019" w:rsidP="00AA2019">
      <w:pPr>
        <w:widowControl w:val="0"/>
        <w:tabs>
          <w:tab w:val="left" w:pos="7386"/>
          <w:tab w:val="left" w:pos="10380"/>
          <w:tab w:val="right" w:pos="10560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AA2019">
        <w:rPr>
          <w:noProof/>
        </w:rPr>
        <w:pict>
          <v:rect id="_x0000_s1033" style="position:absolute;margin-left:56.2pt;margin-top:.35pt;width:477pt;height:241pt;z-index:251657728;mso-position-horizontal-relative:page" o:regroupid="1" o:allowincell="f" filled="f" stroked="f">
            <v:textbox style="mso-next-textbox:#_x0000_s1033" inset="0,0,0,0">
              <w:txbxContent>
                <w:p w:rsidR="00293605" w:rsidRDefault="00AA2019">
                  <w:pPr>
                    <w:spacing w:after="0" w:line="48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77" type="#_x0000_t75" style="width:477.5pt;height:241.2pt">
                        <v:imagedata r:id="rId6" o:title=""/>
                      </v:shape>
                    </w:pict>
                  </w: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rFonts w:ascii="Arial" w:hAnsi="Arial" w:cs="Arial"/>
          <w:color w:val="000000"/>
          <w:sz w:val="20"/>
          <w:szCs w:val="20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  <w:lang w:val="en-US"/>
        </w:rPr>
        <w:tab/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AA201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AA2019">
        <w:rPr>
          <w:noProof/>
        </w:rPr>
        <w:pict>
          <v:rect id="_x0000_s1034" style="position:absolute;margin-left:348.15pt;margin-top:5.4pt;width:171pt;height:171pt;z-index:-251656704;mso-position-horizontal-relative:page" o:regroupid="1" o:allowincell="f" filled="f" stroked="f">
            <v:textbox inset="0,0,0,0">
              <w:txbxContent>
                <w:p w:rsidR="00293605" w:rsidRDefault="00AA2019">
                  <w:pPr>
                    <w:spacing w:after="0" w:line="34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170.5pt;height:170.5pt">
                        <v:imagedata r:id="rId7" o:title=""/>
                      </v:shape>
                    </w:pict>
                  </w: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Pr="00AA2019">
        <w:rPr>
          <w:noProof/>
        </w:rPr>
        <w:pict>
          <v:rect id="_x0000_s1035" style="position:absolute;margin-left:334.45pt;margin-top:2.7pt;width:176.4pt;height:176.35pt;z-index:-251657728" o:regroupid="1" o:allowincell="f" filled="f" fillcolor="#2a2a29" stroked="f">
            <v:path arrowok="t"/>
          </v:rect>
        </w:pic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AA201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1" type="#_x0000_t202" style="position:absolute;margin-left:80pt;margin-top:3.65pt;width:9.25pt;height:16.9pt;z-index:251641343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IVOlvCkCAABPBAAADgAAAAAAAAAAAAAAAAAuAgAAZHJzL2Uyb0Rv&#10;Yy54bWxQSwECLQAUAAYACAAAACEASFsnctsAAAAHAQAADwAAAAAAAAAAAAAAAACDBAAAZHJzL2Rv&#10;d25yZXYueG1sUEsFBgAAAAAEAAQA8wAAAIsFAAAAAA==&#10;" fillcolor="black">
            <v:textbox style="mso-next-textbox:#_x0000_s1141">
              <w:txbxContent>
                <w:p w:rsidR="00AA2019" w:rsidRPr="00AA2019" w:rsidRDefault="00AA2019">
                  <w:pPr>
                    <w:rPr>
                      <w:lang w:val="en-US"/>
                    </w:rPr>
                  </w:pPr>
                </w:p>
              </w:txbxContent>
            </v:textbox>
            <w10:wrap type="square"/>
          </v:shape>
        </w:pic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AA201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Text Box 2" o:spid="_x0000_s1142" type="#_x0000_t202" style="position:absolute;margin-left:67.95pt;margin-top:3.3pt;width:10.8pt;height:16.65pt;z-index:25164031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IVOlvCkCAABPBAAADgAAAAAAAAAAAAAAAAAuAgAAZHJzL2Uyb0Rv&#10;Yy54bWxQSwECLQAUAAYACAAAACEASFsnctsAAAAHAQAADwAAAAAAAAAAAAAAAACDBAAAZHJzL2Rv&#10;d25yZXYueG1sUEsFBgAAAAAEAAQA8wAAAIsFAAAAAA==&#10;" fillcolor="black">
            <v:textbox style="mso-next-textbox:#Text Box 2">
              <w:txbxContent>
                <w:p w:rsidR="00AA2019" w:rsidRPr="00AA2019" w:rsidRDefault="00AA2019">
                  <w:pPr>
                    <w:rPr>
                      <w:lang w:val="en-US"/>
                    </w:rPr>
                  </w:pPr>
                </w:p>
              </w:txbxContent>
            </v:textbox>
            <w10:wrap type="square"/>
          </v:shape>
        </w:pic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633CF7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STUDENT</w:t>
      </w:r>
      <w:r w:rsidRPr="00633CF7">
        <w:rPr>
          <w:rFonts w:ascii="Times New Roman" w:hAnsi="Times New Roman"/>
          <w:b/>
          <w:bCs/>
          <w:color w:val="2A2A29"/>
          <w:spacing w:val="16"/>
          <w:sz w:val="24"/>
          <w:szCs w:val="24"/>
          <w:lang w:val="en-US"/>
        </w:rPr>
        <w:t xml:space="preserve"> </w:t>
      </w:r>
      <w:r w:rsidRPr="00633CF7">
        <w:rPr>
          <w:rFonts w:ascii="Times New Roman" w:hAnsi="Times New Roman"/>
          <w:b/>
          <w:bCs/>
          <w:color w:val="2A2A29"/>
          <w:w w:val="105"/>
          <w:sz w:val="24"/>
          <w:szCs w:val="24"/>
          <w:lang w:val="en-US"/>
        </w:rPr>
        <w:t>A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293605" w:rsidRPr="00633CF7" w:rsidRDefault="00AA2019">
      <w:pPr>
        <w:widowControl w:val="0"/>
        <w:autoSpaceDE w:val="0"/>
        <w:autoSpaceDN w:val="0"/>
        <w:adjustRightInd w:val="0"/>
        <w:spacing w:after="0" w:line="320" w:lineRule="atLeast"/>
        <w:ind w:left="914" w:right="307"/>
        <w:rPr>
          <w:rFonts w:ascii="Arial" w:hAnsi="Arial" w:cs="Arial"/>
          <w:color w:val="000000"/>
          <w:sz w:val="24"/>
          <w:szCs w:val="24"/>
          <w:lang w:val="en-US"/>
        </w:rPr>
      </w:pPr>
      <w:r w:rsidRPr="00AA2019">
        <w:rPr>
          <w:noProof/>
        </w:rPr>
        <w:pict>
          <v:shape id="_x0000_s1036" type="#_x0000_t202" style="position:absolute;left:0;text-align:left;margin-left:131.75pt;margin-top:42.05pt;width:323.75pt;height:181.65pt;z-index:-251673088;mso-position-horizontal-relative:page" o:allowincell="f" filled="f" stroked="f">
            <v:textbox inset="0,0,0,0">
              <w:txbxContent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before="2"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3" w:right="-2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5C5B5B"/>
                      <w:w w:val="145"/>
                      <w:sz w:val="24"/>
                      <w:szCs w:val="24"/>
                    </w:rPr>
                    <w:t>•</w:t>
                  </w: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before="11" w:after="0" w:line="260" w:lineRule="exact"/>
                    <w:rPr>
                      <w:rFonts w:ascii="Arial" w:hAnsi="Arial" w:cs="Arial"/>
                      <w:color w:val="000000"/>
                      <w:sz w:val="26"/>
                      <w:szCs w:val="26"/>
                    </w:rPr>
                  </w:pP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3" w:right="-2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5C5B5B"/>
                      <w:w w:val="145"/>
                      <w:sz w:val="24"/>
                      <w:szCs w:val="24"/>
                    </w:rPr>
                    <w:t>•</w:t>
                  </w: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before="11" w:after="0" w:line="260" w:lineRule="exact"/>
                    <w:rPr>
                      <w:rFonts w:ascii="Arial" w:hAnsi="Arial" w:cs="Arial"/>
                      <w:color w:val="000000"/>
                      <w:sz w:val="26"/>
                      <w:szCs w:val="26"/>
                    </w:rPr>
                  </w:pP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3" w:right="-2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5C5B5B"/>
                      <w:w w:val="145"/>
                      <w:sz w:val="24"/>
                      <w:szCs w:val="24"/>
                    </w:rPr>
                    <w:t>•</w:t>
                  </w: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before="11" w:after="0" w:line="260" w:lineRule="exact"/>
                    <w:rPr>
                      <w:rFonts w:ascii="Arial" w:hAnsi="Arial" w:cs="Arial"/>
                      <w:color w:val="000000"/>
                      <w:sz w:val="26"/>
                      <w:szCs w:val="26"/>
                    </w:rPr>
                  </w:pP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3" w:right="-2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5C5B5B"/>
                      <w:w w:val="145"/>
                      <w:sz w:val="24"/>
                      <w:szCs w:val="24"/>
                    </w:rPr>
                    <w:t>•</w:t>
                  </w: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before="11" w:after="0" w:line="260" w:lineRule="exact"/>
                    <w:rPr>
                      <w:rFonts w:ascii="Arial" w:hAnsi="Arial" w:cs="Arial"/>
                      <w:color w:val="000000"/>
                      <w:sz w:val="26"/>
                      <w:szCs w:val="26"/>
                    </w:rPr>
                  </w:pP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13" w:right="-2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5C5B5B"/>
                      <w:w w:val="145"/>
                      <w:sz w:val="24"/>
                      <w:szCs w:val="24"/>
                    </w:rPr>
                    <w:t>•</w:t>
                  </w:r>
                </w:p>
              </w:txbxContent>
            </v:textbox>
            <w10:wrap anchorx="page"/>
          </v:shape>
        </w:pict>
      </w:r>
      <w:r w:rsidR="00293605" w:rsidRPr="00633CF7">
        <w:rPr>
          <w:rFonts w:ascii="Arial" w:hAnsi="Arial" w:cs="Arial"/>
          <w:color w:val="2A2A29"/>
          <w:spacing w:val="-17"/>
          <w:w w:val="87"/>
          <w:sz w:val="24"/>
          <w:szCs w:val="24"/>
          <w:lang w:val="en-US"/>
        </w:rPr>
        <w:t>Y</w:t>
      </w:r>
      <w:r w:rsidR="00293605" w:rsidRPr="00633CF7">
        <w:rPr>
          <w:rFonts w:ascii="Arial" w:hAnsi="Arial" w:cs="Arial"/>
          <w:color w:val="2A2A29"/>
          <w:w w:val="87"/>
          <w:sz w:val="24"/>
          <w:szCs w:val="24"/>
          <w:lang w:val="en-US"/>
        </w:rPr>
        <w:t>ou</w:t>
      </w:r>
      <w:r w:rsidR="00293605" w:rsidRPr="00633CF7">
        <w:rPr>
          <w:rFonts w:ascii="Arial" w:hAnsi="Arial" w:cs="Arial"/>
          <w:color w:val="2A2A29"/>
          <w:spacing w:val="3"/>
          <w:w w:val="87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="00293605"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="00293605" w:rsidRPr="00633CF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293605" w:rsidRPr="00633CF7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anything</w:t>
      </w:r>
      <w:r w:rsidR="00293605"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293605"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293605" w:rsidRPr="00633CF7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pacing w:val="-7"/>
          <w:w w:val="133"/>
          <w:sz w:val="24"/>
          <w:szCs w:val="24"/>
          <w:lang w:val="en-US"/>
        </w:rPr>
        <w:t>r</w:t>
      </w:r>
      <w:r w:rsidR="00293605" w:rsidRPr="00633CF7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="00293605"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="00293605" w:rsidRPr="00633CF7">
        <w:rPr>
          <w:rFonts w:ascii="Arial" w:hAnsi="Arial" w:cs="Arial"/>
          <w:color w:val="2A2A29"/>
          <w:spacing w:val="-1"/>
          <w:w w:val="124"/>
          <w:sz w:val="24"/>
          <w:szCs w:val="24"/>
          <w:lang w:val="en-US"/>
        </w:rPr>
        <w:t>t</w:t>
      </w:r>
      <w:r w:rsidR="00293605" w:rsidRPr="00633CF7">
        <w:rPr>
          <w:rFonts w:ascii="Arial" w:hAnsi="Arial" w:cs="Arial"/>
          <w:color w:val="2A2A29"/>
          <w:w w:val="105"/>
          <w:sz w:val="24"/>
          <w:szCs w:val="24"/>
          <w:lang w:val="en-US"/>
        </w:rPr>
        <w:t>au</w:t>
      </w:r>
      <w:r w:rsidR="00293605" w:rsidRPr="00633CF7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r</w:t>
      </w:r>
      <w:r w:rsidR="00293605" w:rsidRPr="00633CF7">
        <w:rPr>
          <w:rFonts w:ascii="Arial" w:hAnsi="Arial" w:cs="Arial"/>
          <w:color w:val="2A2A29"/>
          <w:w w:val="102"/>
          <w:sz w:val="24"/>
          <w:szCs w:val="24"/>
          <w:lang w:val="en-US"/>
        </w:rPr>
        <w:t>ant</w:t>
      </w:r>
      <w:r w:rsidR="00293605" w:rsidRPr="00633CF7">
        <w:rPr>
          <w:rFonts w:ascii="Arial" w:hAnsi="Arial" w:cs="Arial"/>
          <w:color w:val="2A2A29"/>
          <w:w w:val="95"/>
          <w:sz w:val="24"/>
          <w:szCs w:val="24"/>
          <w:lang w:val="en-US"/>
        </w:rPr>
        <w:t>.</w:t>
      </w:r>
      <w:r w:rsidR="00293605"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w w:val="89"/>
          <w:sz w:val="24"/>
          <w:szCs w:val="24"/>
          <w:lang w:val="en-US"/>
        </w:rPr>
        <w:t>So</w:t>
      </w:r>
      <w:r w:rsidR="00293605" w:rsidRPr="00633CF7">
        <w:rPr>
          <w:rFonts w:ascii="Arial" w:hAnsi="Arial" w:cs="Arial"/>
          <w:color w:val="2A2A29"/>
          <w:spacing w:val="-1"/>
          <w:w w:val="89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="00293605" w:rsidRPr="00633CF7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="00293605" w:rsidRPr="00633CF7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293605" w:rsidRPr="00633CF7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="00293605"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w w:val="97"/>
          <w:sz w:val="24"/>
          <w:szCs w:val="24"/>
          <w:lang w:val="en-US"/>
        </w:rPr>
        <w:t>que</w:t>
      </w:r>
      <w:r w:rsidR="00293605"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="00293605" w:rsidRPr="00633CF7">
        <w:rPr>
          <w:rFonts w:ascii="Arial" w:hAnsi="Arial" w:cs="Arial"/>
          <w:color w:val="2A2A29"/>
          <w:w w:val="97"/>
          <w:sz w:val="24"/>
          <w:szCs w:val="24"/>
          <w:lang w:val="en-US"/>
        </w:rPr>
        <w:t>tions</w:t>
      </w:r>
      <w:r w:rsidR="00293605" w:rsidRPr="00633CF7">
        <w:rPr>
          <w:rFonts w:ascii="Arial" w:hAnsi="Arial" w:cs="Arial"/>
          <w:color w:val="2A2A29"/>
          <w:spacing w:val="4"/>
          <w:w w:val="97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293605"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w w:val="107"/>
          <w:sz w:val="24"/>
          <w:szCs w:val="24"/>
          <w:lang w:val="en-US"/>
        </w:rPr>
        <w:t xml:space="preserve">it. </w:t>
      </w:r>
      <w:r w:rsidR="00293605" w:rsidRPr="00633CF7">
        <w:rPr>
          <w:rFonts w:ascii="Arial" w:hAnsi="Arial" w:cs="Arial"/>
          <w:color w:val="2A2A29"/>
          <w:w w:val="94"/>
          <w:sz w:val="24"/>
          <w:szCs w:val="24"/>
          <w:lang w:val="en-US"/>
        </w:rPr>
        <w:t>Use</w:t>
      </w:r>
      <w:r w:rsidR="00293605" w:rsidRPr="00633CF7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these</w:t>
      </w:r>
      <w:r w:rsidR="00293605" w:rsidRPr="00633CF7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293605"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293605" w:rsidRPr="00633CF7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293605" w:rsidRPr="00633CF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="00293605"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293605" w:rsidRPr="00633CF7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AA201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AA2019">
        <w:rPr>
          <w:noProof/>
        </w:rPr>
        <w:pict>
          <v:rect id="_x0000_s1037" style="position:absolute;margin-left:135.55pt;margin-top:4.65pt;width:318pt;height:179pt;z-index:-251654656;mso-position-horizontal-relative:page" o:regroupid="2" o:allowincell="f" filled="f" stroked="f">
            <v:textbox inset="0,0,0,0">
              <w:txbxContent>
                <w:p w:rsidR="00293605" w:rsidRDefault="00AA2019">
                  <w:pPr>
                    <w:spacing w:after="0" w:line="3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0" type="#_x0000_t75" style="width:318.9pt;height:179.8pt">
                        <v:imagedata r:id="rId8" o:title=""/>
                      </v:shape>
                    </w:pict>
                  </w: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293605" w:rsidRPr="00633CF7" w:rsidRDefault="00AA201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AA2019">
        <w:rPr>
          <w:noProof/>
        </w:rPr>
        <w:pict>
          <v:group id="_x0000_s1038" style="position:absolute;margin-left:350.5pt;margin-top:7.3pt;width:18.4pt;height:102.45pt;z-index:-251651584" coordorigin="7230,1186" coordsize="368,2049" o:regroupid="2" o:allowincell="f">
            <v:shape id="_x0000_s1039" style="position:absolute;left:7230;top:1186;width:368;height:2049;mso-position-horizontal-relative:page;mso-position-vertical-relative:page" coordsize="368,2049" o:allowincell="f" path="m186,1584r-3,1l176,1587r-8,3l158,1594r-10,5l139,1605r-5,7l132,1619r3,8l145,1636r17,9l181,1651r-27,397l214,1993r19,-339l318,1654r,-4l324,1648r8,-2l341,1642r9,-5l359,1631r6,-6l367,1618r-1,-8l358,1602r-14,-9l327,1585r-134,l186,1584e" fillcolor="#2a2a29" stroked="f">
              <v:path arrowok="t"/>
            </v:shape>
            <v:shape id="_x0000_s1040" style="position:absolute;left:7230;top:1186;width:368;height:2049;mso-position-horizontal-relative:page;mso-position-vertical-relative:page" coordsize="368,2049" o:allowincell="f" path="m318,1654r-85,l234,1974r96,-90l318,1654e" fillcolor="#2a2a29" stroked="f">
              <v:path arrowok="t"/>
            </v:shape>
            <v:shape id="_x0000_s1041" style="position:absolute;left:7230;top:1186;width:368;height:2049;mso-position-horizontal-relative:page;mso-position-vertical-relative:page" coordsize="368,2049" o:allowincell="f" path="m273,l257,5,238,18,228,30,216,46,203,66,189,89r-15,28l159,147r-16,34l128,219r-16,41l97,303,82,350,68,400,54,453,42,508,31,566,21,626r-8,63l6,754,2,822,,891r,66l,961r3,64l9,1086r8,58l27,1198r11,50l51,1295r14,44l79,1378r15,37l109,1447r14,29l137,1502r13,22l162,1543r11,15l181,1570r7,9l192,1584r1,1l308,1585r3,-546l56,1039,53,957,50,883,48,816,47,759r,-19l47,680r1,-29l50,606r3,-42l58,525r6,-37l73,453,83,418,95,384r15,-36l127,311r19,-39l169,230r25,-45l222,135,253,80r59,l312,78r,-15l311,52r-1,-7l309,38r-1,-5l304,18,296,7,286,,273,e" fillcolor="#2a2a29" stroked="f">
              <v:path arrowok="t"/>
            </v:shape>
            <v:shape id="_x0000_s1042" style="position:absolute;left:7230;top:1186;width:368;height:2049;mso-position-horizontal-relative:page;mso-position-vertical-relative:page" coordsize="368,2049" o:allowincell="f" path="m322,1584r-14,1l327,1585r-5,-1e" fillcolor="#2a2a29" stroked="f">
              <v:path arrowok="t"/>
            </v:shape>
            <v:shape id="_x0000_s1043" style="position:absolute;left:7230;top:1186;width:368;height:2049;mso-position-horizontal-relative:page;mso-position-vertical-relative:page" coordsize="368,2049" o:allowincell="f" path="m312,80r-59,l253,521r-90,l151,554r-12,29l129,611r-9,25l111,659r-7,21l97,701r-5,19l87,740r-4,19l79,779r-3,20l73,822r-3,22l68,869r-3,28l63,928r-2,33l58,1001r-2,38l311,1039r2,-450l313,453r,-69l313,147r,-22l313,98,312,80e" fillcolor="#2a2a29" stroked="f">
              <v:path arrowok="t"/>
            </v:shape>
          </v:group>
        </w:pic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AA201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AA2019">
        <w:rPr>
          <w:noProof/>
        </w:rPr>
        <w:pict>
          <v:group id="_x0000_s1044" style="position:absolute;margin-left:289.45pt;margin-top:2.9pt;width:70.6pt;height:76.2pt;z-index:-251649536" coordorigin="6009,1698" coordsize="1412,1524" o:regroupid="2" o:allowincell="f">
            <v:shape id="_x0000_s1045" style="position:absolute;left:6009;top:1698;width:1412;height:1524;mso-position-horizontal-relative:page;mso-position-vertical-relative:page" coordsize="1412,1524" o:allowincell="f" path="m1106,1102r-126,l1389,1523r9,-8l1405,1405,1106,1102e" fillcolor="#2a2a29" stroked="f">
              <v:path arrowok="t"/>
            </v:shape>
            <v:shape id="_x0000_s1046" style="position:absolute;left:6009;top:1698;width:1412;height:1524;mso-position-horizontal-relative:page;mso-position-vertical-relative:page" coordsize="1412,1524" o:allowincell="f" path="m1134,1056r-73,l1407,1376r5,-71l1134,1056e" fillcolor="#2a2a29" stroked="f">
              <v:path arrowok="t"/>
            </v:shape>
            <v:shape id="_x0000_s1047" style="position:absolute;left:6009;top:1698;width:1412;height:1524;mso-position-horizontal-relative:page;mso-position-vertical-relative:page" coordsize="1412,1524" o:allowincell="f" path="m1000,935r-153,l956,1043r-2,5l951,1056r-4,10l944,1077r-2,11l944,1097r7,6l962,1106r18,-4l1106,1102r-45,-46l1134,1056r-49,-45l1085,1011r13,-25l1108,966r-74,l1000,935e" fillcolor="#2a2a29" stroked="f">
              <v:path arrowok="t"/>
            </v:shape>
            <v:shape id="_x0000_s1048" style="position:absolute;left:6009;top:1698;width:1412;height:1524;mso-position-horizontal-relative:page;mso-position-vertical-relative:page" coordsize="1412,1524" o:allowincell="f" path="m45,280l,326r630,715l652,1035r22,-6l694,1021r20,-7l733,1005r19,-9l769,987r17,-10l792,974r-136,l610,928r84,-84l609,844,45,280e" fillcolor="#2a2a29" stroked="f">
              <v:path arrowok="t"/>
            </v:shape>
            <v:shape id="_x0000_s1049" style="position:absolute;left:6009;top:1698;width:1412;height:1524;mso-position-horizontal-relative:page;mso-position-vertical-relative:page" coordsize="1412,1524" o:allowincell="f" path="m665,305r-68,l977,646r-10,37l957,716r-10,29l939,771r-9,23l921,815r-9,18l903,850r-11,14l881,877r-13,12l854,900r-16,9l820,918r-20,9l777,936r-26,8l723,953r-40,13l656,974r136,l802,967r16,-10l833,946r14,-11l1000,935,920,863r20,-26l958,811r16,-25l988,761r11,-24l1009,715r8,-19l1023,678r5,-15l1031,651r3,-9l1035,637,665,305e" fillcolor="#2a2a29" stroked="f">
              <v:path arrowok="t"/>
            </v:shape>
            <v:shape id="_x0000_s1050" style="position:absolute;left:6009;top:1698;width:1412;height:1524;mso-position-horizontal-relative:page;mso-position-vertical-relative:page" coordsize="1412,1524" o:allowincell="f" path="m1117,928r-7,l1098,932r-15,8l1063,950r-25,13l1034,966r74,l1115,950r4,-11l1120,931r-3,-3e" fillcolor="#2a2a29" stroked="f">
              <v:path arrowok="t"/>
            </v:shape>
            <v:shape id="_x0000_s1051" style="position:absolute;left:6009;top:1698;width:1412;height:1524;mso-position-horizontal-relative:page;mso-position-vertical-relative:page" coordsize="1412,1524" o:allowincell="f" path="m137,191l97,232,633,820r-24,24l694,844,796,742r-85,l137,191e" fillcolor="#2a2a29" stroked="f">
              <v:path arrowok="t"/>
            </v:shape>
            <v:shape id="_x0000_s1052" style="position:absolute;left:6009;top:1698;width:1412;height:1524;mso-position-horizontal-relative:page;mso-position-vertical-relative:page" coordsize="1412,1524" o:allowincell="f" path="m225,103r-40,41l736,717r-25,25l796,742,898,640r-85,l225,103e" fillcolor="#2a2a29" stroked="f">
              <v:path arrowok="t"/>
            </v:shape>
            <v:shape id="_x0000_s1053" style="position:absolute;left:6009;top:1698;width:1412;height:1524;mso-position-horizontal-relative:page;mso-position-vertical-relative:page" coordsize="1412,1524" o:allowincell="f" path="m326,l278,47,837,616r-24,24l898,640r8,-8l597,305r68,l326,e" fillcolor="#2a2a29" stroked="f">
              <v:path arrowok="t"/>
            </v:shape>
          </v:group>
        </w:pict>
      </w:r>
      <w:r w:rsidRPr="00AA2019">
        <w:rPr>
          <w:noProof/>
        </w:rPr>
        <w:pict>
          <v:group id="_x0000_s1054" style="position:absolute;margin-left:317.05pt;margin-top:8.1pt;width:114.1pt;height:114.45pt;z-index:-251653632" coordorigin="6561,1802" coordsize="2282,2289" o:regroupid="2" o:allowincell="f">
            <v:shape id="_x0000_s1055" style="position:absolute;left:6561;top:1802;width:2282;height:2289;mso-position-horizontal-relative:page;mso-position-vertical-relative:page" coordsize="2282,2289" o:allowincell="f" path="m1300,846r-9,2l1285,854r-2,11l1283,866r3,17l2,2070,,2107r,2l1,2141r5,29l13,2195r10,21l36,2234r14,15l65,2261r16,9l98,2277r17,5l132,2285r16,2l164,2288r14,l190,2287r10,-1l208,2285r5,-1l215,2283,347,2136r-108,l217,2134r-17,-8l188,2117r-6,-8l181,2107,1338,966r100,l1425,941r-2,-4l1492,860r-147,l1341,857r-8,-3l1322,850r-11,-3l1300,846e" fillcolor="#2a2a29" stroked="f">
              <v:path arrowok="t"/>
            </v:shape>
            <v:shape id="_x0000_s1056" style="position:absolute;left:6561;top:1802;width:2282;height:2289;mso-position-horizontal-relative:page;mso-position-vertical-relative:page" coordsize="2282,2289" o:allowincell="f" path="m1438,966r-100,l267,2128r-28,8l347,2136,1377,988r72,l1449,986r-11,-20e" fillcolor="#2a2a29" stroked="f">
              <v:path arrowok="t"/>
            </v:shape>
            <v:shape id="_x0000_s1057" style="position:absolute;left:6561;top:1802;width:2282;height:2289;mso-position-horizontal-relative:page;mso-position-vertical-relative:page" coordsize="2282,2289" o:allowincell="f" path="m1449,988r-72,l1377,988r25,13l1423,1011r15,8l1450,1023r7,l1460,1020r,-7l1456,1002r-7,-14e" fillcolor="#2a2a29" stroked="f">
              <v:path arrowok="t"/>
            </v:shape>
            <v:shape id="_x0000_s1058" style="position:absolute;left:6561;top:1802;width:2282;height:2289;mso-position-horizontal-relative:page;mso-position-vertical-relative:page" coordsize="2282,2289" o:allowincell="f" path="m1682,801r-138,l1555,809r12,8l1580,825r14,7l1610,840r17,7l1645,854r19,6l1685,865r21,4l1729,871r23,2l1777,872r25,-2l1829,866r27,-6l1884,851r29,-11l1943,827r31,-17l1979,807r-234,l1711,806r-29,-5e" fillcolor="#2a2a29" stroked="f">
              <v:path arrowok="t"/>
            </v:shape>
            <v:shape id="_x0000_s1059" style="position:absolute;left:6561;top:1802;width:2282;height:2289;mso-position-horizontal-relative:page;mso-position-vertical-relative:page" coordsize="2282,2289" o:allowincell="f" path="m2055,r-30,1l1995,5r-31,5l1933,16r-31,7l1873,32r-29,9l1816,51r-27,10l1764,72r-23,10l1721,92r-19,10l1685,113r-21,13l1641,142r-25,19l1590,183r-27,24l1537,234r-26,29l1486,293r-23,33l1443,361r-17,37l1413,436r-9,40l1401,517r2,42l1411,602r15,45l1449,692r31,46l1345,860r147,l1544,801r138,l1678,801r-30,-8l1617,780r-27,-15l1566,747r-21,-20l1527,706r-16,-22l1498,662r-11,-23l1479,616r-8,-22l1466,573r-4,-19l1459,536r-2,-15l1456,509r-1,-9l1455,493r420,l2217,153r60,l2272,130r-9,-30l2250,75,2233,54,2213,38,2191,25,2167,14,2141,7,2113,2,2085,r-30,e" fillcolor="#2a2a29" stroked="f">
              <v:path arrowok="t"/>
            </v:shape>
            <v:shape id="_x0000_s1060" style="position:absolute;left:6561;top:1802;width:2282;height:2289;mso-position-horizontal-relative:page;mso-position-vertical-relative:page" coordsize="2282,2289" o:allowincell="f" path="m2277,153r-60,l2213,233r-9,74l2191,375r-18,62l2152,495r-25,52l2099,593r-30,42l2036,672r-34,32l1966,732r-37,23l1892,773r-37,15l1817,798r-36,6l1745,807r234,l2012,785r36,-29l2082,722r31,-37l2142,645r26,-42l2192,559r21,-46l2232,467r16,-47l2261,374r9,-46l2277,284r4,-43l2281,201r-2,-37l2277,153e" fillcolor="#2a2a29" stroked="f">
              <v:path arrowok="t"/>
            </v:shape>
            <v:shape id="_x0000_s1061" style="position:absolute;left:6561;top:1802;width:2282;height:2289;mso-position-horizontal-relative:page;mso-position-vertical-relative:page" coordsize="2282,2289" o:allowincell="f" path="m1875,493r-420,l1467,527r15,31l1498,585r18,23l1534,628r19,18l1572,660r19,12l1608,682r16,8l1638,695r12,4l1659,702r5,1l1875,493e" fillcolor="#2a2a29" stroked="f">
              <v:path arrowok="t"/>
            </v:shape>
          </v:group>
        </w:pic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AA201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AA2019">
        <w:rPr>
          <w:noProof/>
        </w:rPr>
        <w:pict>
          <v:group id="_x0000_s1062" style="position:absolute;margin-left:361.25pt;margin-top:4.8pt;width:47.45pt;height:47.6pt;z-index:-251650560" coordorigin="7445,3136" coordsize="949,952" o:regroupid="2" o:allowincell="f">
            <v:shape id="_x0000_s1063" style="position:absolute;left:7445;top:3136;width:949;height:952;mso-position-horizontal-relative:page;mso-position-vertical-relative:page" coordsize="949,952" o:allowincell="f" path="m64,65l,138,731,949r38,3l802,950r29,-5l856,938r21,-11l895,915r14,-14l921,886r10,-16l938,853r5,-17l946,819r2,-16l948,787r,-13l765,774,64,65e" fillcolor="#2a2a29" stroked="f">
              <v:path arrowok="t"/>
            </v:shape>
            <v:shape id="_x0000_s1064" style="position:absolute;left:7445;top:3136;width:949;height:952;mso-position-horizontal-relative:page;mso-position-vertical-relative:page" coordsize="949,952" o:allowincell="f" path="m123,l84,43,783,689r9,27l790,738r-7,17l773,767r-8,7l948,774r,-13l946,751r-1,-8l944,738r,-2l123,e" fillcolor="#2a2a29" stroked="f">
              <v:path arrowok="t"/>
            </v:shape>
          </v:group>
        </w:pict>
      </w:r>
      <w:r w:rsidRPr="00AA2019">
        <w:rPr>
          <w:noProof/>
        </w:rPr>
        <w:pict>
          <v:group id="_x0000_s1065" style="position:absolute;margin-left:355.15pt;margin-top:5.05pt;width:14.7pt;height:55.3pt;z-index:-251652608" coordorigin="7323,3141" coordsize="294,1106" o:regroupid="2" o:allowincell="f">
            <v:shape id="_x0000_s1066" style="position:absolute;left:7323;top:3141;width:294;height:1106;mso-position-horizontal-relative:page;mso-position-vertical-relative:page" coordsize="294,1106" o:allowincell="f" path="m115,141l53,210,,1012r24,28l48,1063r23,17l94,1093r21,8l136,1105r20,1l174,1103r18,-5l209,1091r15,-9l238,1073r12,-11l261,1052r10,-11l279,1032r6,-8l290,1017r3,-4l294,1012r-5,-92l104,920,93,915,85,902,77,878,115,141e" fillcolor="#2a2a29" stroked="f">
              <v:path arrowok="t"/>
            </v:shape>
            <v:shape id="_x0000_s1067" style="position:absolute;left:7323;top:3141;width:294;height:1106;mso-position-horizontal-relative:page;mso-position-vertical-relative:page" coordsize="294,1106" o:allowincell="f" path="m240,l142,111r3,799l121,918r-17,2l289,920,240,e" fillcolor="#2a2a29" stroked="f">
              <v:path arrowok="t"/>
            </v:shape>
          </v:group>
        </w:pic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Default="00293605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A2019" w:rsidRPr="00633CF7" w:rsidRDefault="00AA2019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AA2019" w:rsidRPr="00633CF7">
          <w:type w:val="continuous"/>
          <w:pgSz w:w="11920" w:h="16840"/>
          <w:pgMar w:top="1440" w:right="1140" w:bottom="280" w:left="220" w:header="720" w:footer="720" w:gutter="0"/>
          <w:cols w:space="720"/>
          <w:noEndnote/>
        </w:sectPr>
      </w:pPr>
    </w:p>
    <w:p w:rsidR="00293605" w:rsidRPr="00AA2019" w:rsidRDefault="00AA2019" w:rsidP="00AA2019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  <w:r w:rsidRPr="00AA2019">
        <w:rPr>
          <w:noProof/>
        </w:rPr>
        <w:lastRenderedPageBreak/>
        <w:pict>
          <v:group id="_x0000_s1068" style="position:absolute;margin-left:285.8pt;margin-top:18.6pt;width:37.8pt;height:34.55pt;z-index:-251672064;mso-position-horizontal-relative:page;mso-position-vertical-relative:page" coordorigin="5716,372" coordsize="756,691" o:allowincell="f">
            <v:shape id="_x0000_s1069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70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 w:rsidRPr="00AA2019">
        <w:rPr>
          <w:noProof/>
        </w:rPr>
        <w:pict>
          <v:group id="_x0000_s1071" style="position:absolute;margin-left:220.05pt;margin-top:21.2pt;width:32.15pt;height:29.35pt;z-index:-251671040;mso-position-horizontal-relative:page;mso-position-vertical-relative:page" coordorigin="4401,424" coordsize="643,587" o:allowincell="f">
            <v:shape id="_x0000_s1072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73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 w:rsidRPr="00AA2019">
        <w:rPr>
          <w:noProof/>
        </w:rPr>
        <w:pict>
          <v:group id="_x0000_s1074" style="position:absolute;margin-left:154.25pt;margin-top:23.8pt;width:26.5pt;height:24.15pt;z-index:-251670016;mso-position-horizontal-relative:page;mso-position-vertical-relative:page" coordorigin="3085,476" coordsize="530,483" o:allowincell="f">
            <v:shape id="_x0000_s1075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76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 w:rsidRPr="00AA2019">
        <w:rPr>
          <w:noProof/>
        </w:rPr>
        <w:pict>
          <v:group id="_x0000_s1077" style="position:absolute;margin-left:88.55pt;margin-top:26.3pt;width:20.95pt;height:19.15pt;z-index:-251668992;mso-position-horizontal-relative:page;mso-position-vertical-relative:page" coordorigin="1771,526" coordsize="419,383" o:allowincell="f">
            <v:shape id="_x0000_s1078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79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 w:rsidRPr="00AA2019">
        <w:rPr>
          <w:noProof/>
        </w:rPr>
        <w:pict>
          <v:polyline id="_x0000_s1080" style="position:absolute;z-index:-251667968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 w:rsidRPr="00AA2019">
        <w:rPr>
          <w:noProof/>
        </w:rPr>
        <w:pict>
          <v:polyline id="_x0000_s1081" style="position:absolute;z-index:-251666944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35" w:after="0" w:line="240" w:lineRule="auto"/>
        <w:ind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633CF7">
        <w:rPr>
          <w:rFonts w:ascii="Arial" w:hAnsi="Arial" w:cs="Arial"/>
          <w:color w:val="000000"/>
          <w:sz w:val="28"/>
          <w:szCs w:val="28"/>
          <w:lang w:val="en-US"/>
        </w:rPr>
        <w:br w:type="column"/>
      </w:r>
      <w:r w:rsidRPr="00633CF7">
        <w:rPr>
          <w:rFonts w:ascii="Arial" w:hAnsi="Arial" w:cs="Arial"/>
          <w:color w:val="2A2A29"/>
          <w:w w:val="96"/>
          <w:sz w:val="20"/>
          <w:szCs w:val="20"/>
          <w:lang w:val="en-US"/>
        </w:rPr>
        <w:lastRenderedPageBreak/>
        <w:t>(Adap</w:t>
      </w:r>
      <w:r w:rsidRPr="00633CF7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t</w:t>
      </w:r>
      <w:r w:rsidRPr="00633CF7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  <w:r w:rsidRPr="00633CF7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0"/>
          <w:szCs w:val="20"/>
          <w:lang w:val="en-US"/>
        </w:rPr>
        <w:t>f</w:t>
      </w:r>
      <w:r w:rsidRPr="00633CF7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633CF7">
        <w:rPr>
          <w:rFonts w:ascii="Arial" w:hAnsi="Arial" w:cs="Arial"/>
          <w:color w:val="2A2A29"/>
          <w:sz w:val="20"/>
          <w:szCs w:val="20"/>
          <w:lang w:val="en-US"/>
        </w:rPr>
        <w:t>om:</w:t>
      </w:r>
      <w:r w:rsidRPr="00633CF7">
        <w:rPr>
          <w:rFonts w:ascii="Arial" w:hAnsi="Arial" w:cs="Arial"/>
          <w:color w:val="2A2A29"/>
          <w:spacing w:val="25"/>
          <w:sz w:val="20"/>
          <w:szCs w:val="20"/>
          <w:lang w:val="en-US"/>
        </w:rPr>
        <w:t xml:space="preserve"> </w:t>
      </w:r>
      <w:r w:rsidRPr="00633CF7">
        <w:rPr>
          <w:rFonts w:ascii="Arial" w:hAnsi="Arial" w:cs="Arial"/>
          <w:color w:val="2A2A29"/>
          <w:w w:val="94"/>
          <w:sz w:val="20"/>
          <w:szCs w:val="20"/>
          <w:lang w:val="en-US"/>
        </w:rPr>
        <w:t>Cambridge</w:t>
      </w:r>
      <w:r w:rsidRPr="00633CF7">
        <w:rPr>
          <w:rFonts w:ascii="Arial" w:hAnsi="Arial" w:cs="Arial"/>
          <w:color w:val="2A2A29"/>
          <w:spacing w:val="-5"/>
          <w:w w:val="94"/>
          <w:sz w:val="20"/>
          <w:szCs w:val="20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>T</w:t>
      </w:r>
      <w:r w:rsidRPr="00633CF7">
        <w:rPr>
          <w:rFonts w:ascii="Arial" w:hAnsi="Arial" w:cs="Arial"/>
          <w:color w:val="2A2A29"/>
          <w:sz w:val="20"/>
          <w:szCs w:val="20"/>
          <w:lang w:val="en-US"/>
        </w:rPr>
        <w:t>ests)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35" w:after="0" w:line="240" w:lineRule="auto"/>
        <w:ind w:right="-20"/>
        <w:rPr>
          <w:rFonts w:ascii="Arial" w:hAnsi="Arial" w:cs="Arial"/>
          <w:color w:val="000000"/>
          <w:sz w:val="20"/>
          <w:szCs w:val="20"/>
          <w:lang w:val="en-US"/>
        </w:rPr>
        <w:sectPr w:rsidR="00293605" w:rsidRPr="00633CF7">
          <w:type w:val="continuous"/>
          <w:pgSz w:w="11920" w:h="16840"/>
          <w:pgMar w:top="1440" w:right="1140" w:bottom="280" w:left="220" w:header="720" w:footer="720" w:gutter="0"/>
          <w:cols w:num="2" w:space="720" w:equalWidth="0">
            <w:col w:w="574" w:space="5435"/>
            <w:col w:w="4551"/>
          </w:cols>
          <w:noEndnote/>
        </w:sectPr>
      </w:pPr>
    </w:p>
    <w:p w:rsidR="00293605" w:rsidRPr="00633CF7" w:rsidRDefault="00AA2019">
      <w:pPr>
        <w:widowControl w:val="0"/>
        <w:autoSpaceDE w:val="0"/>
        <w:autoSpaceDN w:val="0"/>
        <w:adjustRightInd w:val="0"/>
        <w:spacing w:before="71" w:after="0" w:line="240" w:lineRule="auto"/>
        <w:ind w:right="894"/>
        <w:jc w:val="right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polyline id="_x0000_s1099" style="position:absolute;left:0;text-align:left;z-index:-251632128" points="513.8pt,-41.5pt,465.45pt,-41.5pt,464.2pt,-41.4pt,463.05pt,-41.15pt,462pt,-40.75pt,461pt,-40.2pt,460.1pt,-39.55pt,459.35pt,-38.8pt,458.75pt,-37.9pt,458.3pt,-37pt,458pt,-36pt,457.95pt,-34.9pt,458.05pt,-33.85pt,458.35pt,-32.9pt,458.85pt,-31.95pt,459.45pt,-31.15pt,460.25pt,-30.4pt,461.15pt,-29.75pt,462.15pt,-29.2pt,463.25pt,-28.85pt,464.4pt,-28.6pt,465.65pt,-28.5pt,512.8pt,-28.5pt,512.8pt,-28.5pt,512.9pt,-28.8pt,513.5pt,-31.75pt,513.85pt,-34.8pt,514pt,-37.95pt,513.95pt,-38.95pt,513.95pt,-40pt,513.85pt,-41.05pt,513.8pt,-41.5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098" style="position:absolute;left:0;text-align:left;z-index:-251633152" points="510.5pt,-21.95pt,469.9pt,-21.95pt,468.85pt,-21.65pt,467.9pt,-21.05pt,467.2pt,-20.25pt,466.75pt,-19.25pt,466.6pt,-18.15pt,466.6pt,-16.2pt,466.9pt,-15.15pt,467.5pt,-14.2pt,468.3pt,-13.5pt,469.3pt,-13.05pt,470.45pt,-12.85pt,504.6pt,-12.9pt,504.6pt,-12.9pt,504.85pt,-13.15pt,506.65pt,-15.45pt,508.3pt,-17.85pt,509.75pt,-20.4pt,510.5pt,-21.9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097" style="position:absolute;left:0;text-align:left;z-index:-251634176" points="438.6pt,-45pt,438.55pt,-44.8pt,438.4pt,-43.85pt,438.25pt,-42.8pt,438.1pt,-41.8pt,438.05pt,-40.8pt,437.95pt,-39.75pt,437.95pt,-38.7pt,438.05pt,-35.5pt,438.4pt,-32.3pt,439.05pt,-29.25pt,439.85pt,-26.3pt,440.9pt,-23.45pt,442.15pt,-20.7pt,443.6pt,-18.1pt,445.25pt,-15.6pt,447.05pt,-13.25pt,449.05pt,-11.1pt,451.2pt,-9.1pt,453.5pt,-7.25pt,455.9pt,-5.6pt,458.5pt,-4.1pt,461.15pt,-2.85pt,463.95pt,-1.8pt,466.8pt,-.95pt,469.8pt,-.35pt,472.85pt,.05pt,475.95pt,.15pt,479.1pt,.05pt,482.15pt,-.35pt,485.1pt,-.95pt,488pt,-1.8pt,490.75pt,-2.85pt,493.45pt,-4.1pt,496pt,-5.55pt,498.45pt,-7.2pt,500.7pt,-9pt,502.85pt,-11pt,504.85pt,-13.15pt,506.65pt,-15.4pt,508.3pt,-17.85pt,509.75pt,-20.4pt,511pt,-23.1pt,512.05pt,-25.85pt,512.9pt,-28.75pt,513.5pt,-31.7pt,513.9pt,-34.75pt,514pt,-37.9pt,514pt,-38.95pt,513.95pt,-39.95pt,513.9pt,-41pt,513.8pt,-42pt,513.65pt,-43pt,513.5pt,-44pt,513.35pt,-45pt,438.7pt,-45pt,438.7pt,-45pt,438.6pt,-45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096" style="position:absolute;left:0;text-align:left;margin-left:506.1pt;margin-top:0;width:89pt;height:29pt;z-index:-251635200;mso-position-horizontal-relative:page;mso-position-vertical-relative:page" o:regroupid="1" o:allowincell="f" filled="f" stroked="f">
            <v:textbox inset="0,0,0,0">
              <w:txbxContent>
                <w:p w:rsidR="00633CF7" w:rsidRDefault="00AA2019" w:rsidP="00633CF7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89.25pt;height:28.25pt">
                        <v:imagedata r:id="rId9" o:title=""/>
                      </v:shape>
                    </w:pict>
                  </w:r>
                </w:p>
                <w:p w:rsidR="00633CF7" w:rsidRDefault="00633CF7" w:rsidP="00633C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93" style="position:absolute;left:0;text-align:left;margin-left:405.55pt;margin-top:-37.55pt;width:26.15pt;height:23.75pt;z-index:-251636224" coordorigin="9251,149" coordsize="523,475" o:regroupid="1" o:allowincell="f">
            <v:shape id="_x0000_s1094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95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092" style="position:absolute;left:0;text-align:left;z-index:-251637248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1" o:allowincell="f" stroked="f">
            <v:path arrowok="t"/>
          </v:polyline>
        </w:pict>
      </w:r>
      <w:r>
        <w:rPr>
          <w:noProof/>
        </w:rPr>
        <w:pict>
          <v:group id="_x0000_s1089" style="position:absolute;left:0;text-align:left;margin-left:315.8pt;margin-top:-40.55pt;width:33.05pt;height:30.1pt;z-index:-251638272" coordorigin="7456,89" coordsize="661,602" o:regroupid="1" o:allowincell="f">
            <v:shape id="_x0000_s1090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91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088" style="position:absolute;left:0;text-align:left;z-index:-251639296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1" o:allowincell="f" stroked="f">
            <v:path arrowok="t"/>
          </v:polyline>
        </w:pict>
      </w:r>
      <w:r>
        <w:rPr>
          <w:noProof/>
        </w:rPr>
        <w:pict>
          <v:group id="_x0000_s1085" style="position:absolute;left:0;text-align:left;margin-left:226.6pt;margin-top:-44.45pt;width:40.05pt;height:36.6pt;z-index:-251640320" coordorigin="5672,11" coordsize="801,732" o:regroupid="1" o:allowincell="f">
            <v:shape id="_x0000_s1086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87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084" style="position:absolute;left:0;text-align:left;z-index:-251641344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1" o:allowincell="f" stroked="f">
            <v:path arrowok="t"/>
          </v:polyline>
        </w:pict>
      </w:r>
      <w:r>
        <w:rPr>
          <w:noProof/>
        </w:rPr>
        <w:pict>
          <v:rect id="_x0000_s1083" style="position:absolute;left:0;text-align:left;margin-left:0;margin-top:0;width:510pt;height:17pt;z-index:-251642368;mso-position-horizontal-relative:page;mso-position-vertical-relative:page" o:regroupid="1" o:allowincell="f" filled="f" stroked="f">
            <v:textbox inset="0,0,0,0">
              <w:txbxContent>
                <w:p w:rsidR="00633CF7" w:rsidRDefault="00AA2019" w:rsidP="00633CF7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2" type="#_x0000_t75" style="width:512.85pt;height:17.25pt">
                        <v:imagedata r:id="rId10" o:title=""/>
                      </v:shape>
                    </w:pict>
                  </w:r>
                </w:p>
                <w:p w:rsidR="00633CF7" w:rsidRDefault="00633CF7" w:rsidP="00633C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Pr="00AA2019">
        <w:rPr>
          <w:noProof/>
        </w:rPr>
        <w:pict>
          <v:group id="_x0000_s1100" style="position:absolute;left:0;text-align:left;margin-left:62.65pt;margin-top:19.65pt;width:241.25pt;height:38.95pt;z-index:-251662848;mso-position-horizontal-relative:page" coordorigin="1253,393" coordsize="4825,779" o:allowincell="f">
            <v:rect id="_x0000_s1101" style="position:absolute;left:1897;top:584;width:3520;height:380;mso-position-horizontal-relative:page" o:allowincell="f" filled="f" stroked="f">
              <v:textbox inset="0,0,0,0">
                <w:txbxContent>
                  <w:p w:rsidR="00293605" w:rsidRDefault="00293605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293605" w:rsidRDefault="0029360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02" style="position:absolute;left:1273;top:413;width:4785;height:739" coordsize="4785,739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 w:rsidR="00293605" w:rsidRPr="00633CF7">
        <w:rPr>
          <w:rFonts w:ascii="Arial" w:hAnsi="Arial" w:cs="Arial"/>
          <w:color w:val="2A2A29"/>
          <w:w w:val="88"/>
          <w:sz w:val="18"/>
          <w:szCs w:val="18"/>
          <w:lang w:val="en-US"/>
        </w:rPr>
        <w:t>S</w:t>
      </w:r>
      <w:r w:rsidR="00293605" w:rsidRPr="00633CF7">
        <w:rPr>
          <w:rFonts w:ascii="Arial" w:hAnsi="Arial" w:cs="Arial"/>
          <w:color w:val="2A2A29"/>
          <w:spacing w:val="-1"/>
          <w:w w:val="88"/>
          <w:sz w:val="18"/>
          <w:szCs w:val="18"/>
          <w:lang w:val="en-US"/>
        </w:rPr>
        <w:t>w</w:t>
      </w:r>
      <w:r w:rsidR="00293605" w:rsidRPr="00633CF7">
        <w:rPr>
          <w:rFonts w:ascii="Arial" w:hAnsi="Arial" w:cs="Arial"/>
          <w:color w:val="2A2A29"/>
          <w:w w:val="88"/>
          <w:sz w:val="18"/>
          <w:szCs w:val="18"/>
          <w:lang w:val="en-US"/>
        </w:rPr>
        <w:t>oosh ·</w:t>
      </w:r>
      <w:r w:rsidR="00293605" w:rsidRPr="00633CF7">
        <w:rPr>
          <w:rFonts w:ascii="Arial" w:hAnsi="Arial" w:cs="Arial"/>
          <w:color w:val="2A2A29"/>
          <w:spacing w:val="-3"/>
          <w:w w:val="88"/>
          <w:sz w:val="18"/>
          <w:szCs w:val="18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z w:val="18"/>
          <w:szCs w:val="18"/>
          <w:lang w:val="en-US"/>
        </w:rPr>
        <w:t>8.˚</w:t>
      </w:r>
      <w:r w:rsidR="00293605" w:rsidRPr="00633CF7">
        <w:rPr>
          <w:rFonts w:ascii="Arial" w:hAnsi="Arial" w:cs="Arial"/>
          <w:color w:val="2A2A29"/>
          <w:spacing w:val="16"/>
          <w:sz w:val="18"/>
          <w:szCs w:val="18"/>
          <w:lang w:val="en-US"/>
        </w:rPr>
        <w:t xml:space="preserve"> </w:t>
      </w:r>
      <w:proofErr w:type="spellStart"/>
      <w:r w:rsidR="00293605" w:rsidRPr="00633CF7">
        <w:rPr>
          <w:rFonts w:ascii="Arial" w:hAnsi="Arial" w:cs="Arial"/>
          <w:color w:val="2A2A29"/>
          <w:sz w:val="18"/>
          <w:szCs w:val="18"/>
          <w:lang w:val="en-US"/>
        </w:rPr>
        <w:t>ano</w:t>
      </w:r>
      <w:proofErr w:type="spellEnd"/>
      <w:r w:rsidR="00293605" w:rsidRPr="00633CF7">
        <w:rPr>
          <w:rFonts w:ascii="Arial" w:hAnsi="Arial" w:cs="Arial"/>
          <w:color w:val="2A2A29"/>
          <w:spacing w:val="-19"/>
          <w:sz w:val="18"/>
          <w:szCs w:val="18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293605" w:rsidRPr="00633CF7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v</w:t>
      </w:r>
      <w:r w:rsidR="00293605" w:rsidRPr="00633CF7">
        <w:rPr>
          <w:rFonts w:ascii="Arial" w:hAnsi="Arial" w:cs="Arial"/>
          <w:color w:val="2A2A29"/>
          <w:sz w:val="18"/>
          <w:szCs w:val="18"/>
          <w:lang w:val="en-US"/>
        </w:rPr>
        <w:t>aluation</w:t>
      </w:r>
      <w:r w:rsidR="00293605" w:rsidRPr="00633CF7">
        <w:rPr>
          <w:rFonts w:ascii="Arial" w:hAnsi="Arial" w:cs="Arial"/>
          <w:color w:val="2A2A29"/>
          <w:spacing w:val="26"/>
          <w:sz w:val="18"/>
          <w:szCs w:val="18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pacing w:val="-1"/>
          <w:w w:val="130"/>
          <w:sz w:val="18"/>
          <w:szCs w:val="18"/>
          <w:lang w:val="en-US"/>
        </w:rPr>
        <w:t>t</w:t>
      </w:r>
      <w:r w:rsidR="00293605" w:rsidRPr="00633CF7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293605" w:rsidRPr="00633CF7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s</w:t>
      </w:r>
      <w:r w:rsidR="00293605" w:rsidRPr="00633CF7">
        <w:rPr>
          <w:rFonts w:ascii="Arial" w:hAnsi="Arial" w:cs="Arial"/>
          <w:color w:val="2A2A29"/>
          <w:w w:val="111"/>
          <w:sz w:val="18"/>
          <w:szCs w:val="18"/>
          <w:lang w:val="en-US"/>
        </w:rPr>
        <w:t>ts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293605" w:rsidRPr="00633CF7" w:rsidRDefault="00AA2019" w:rsidP="00633CF7">
      <w:pPr>
        <w:widowControl w:val="0"/>
        <w:autoSpaceDE w:val="0"/>
        <w:autoSpaceDN w:val="0"/>
        <w:adjustRightInd w:val="0"/>
        <w:spacing w:after="0" w:line="240" w:lineRule="auto"/>
        <w:ind w:right="894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 w:rsidRPr="00AA2019">
        <w:rPr>
          <w:noProof/>
        </w:rPr>
        <w:pict>
          <v:shape id="_x0000_s1103" type="#_x0000_t136" style="position:absolute;left:0;text-align:left;margin-left:95.05pt;margin-top:2.7pt;width:175.85pt;height:18pt;rotation:358;z-index:-251659776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SPEAKING – STUDENT B"/>
            <w10:wrap anchorx="page"/>
          </v:shape>
        </w:pict>
      </w:r>
      <w:r w:rsidR="00293605" w:rsidRPr="00633CF7">
        <w:rPr>
          <w:rFonts w:ascii="Arial" w:hAnsi="Arial" w:cs="Arial"/>
          <w:color w:val="2A2A29"/>
          <w:w w:val="74"/>
          <w:sz w:val="36"/>
          <w:szCs w:val="36"/>
          <w:lang w:val="en-US"/>
        </w:rPr>
        <w:t>10</w:t>
      </w:r>
      <w:r w:rsidR="00293605" w:rsidRPr="00633CF7">
        <w:rPr>
          <w:rFonts w:ascii="Arial" w:hAnsi="Arial" w:cs="Arial"/>
          <w:color w:val="2A2A29"/>
          <w:spacing w:val="2"/>
          <w:w w:val="74"/>
          <w:sz w:val="36"/>
          <w:szCs w:val="36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293605" w:rsidRPr="00633CF7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293605" w:rsidRPr="00633CF7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before="21"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633CF7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633CF7">
        <w:rPr>
          <w:rFonts w:ascii="Times New Roman" w:hAnsi="Times New Roman"/>
          <w:b/>
          <w:bCs/>
          <w:color w:val="2A2A29"/>
          <w:spacing w:val="14"/>
          <w:sz w:val="28"/>
          <w:szCs w:val="28"/>
          <w:lang w:val="en-US"/>
        </w:rPr>
        <w:t xml:space="preserve"> </w:t>
      </w:r>
      <w:r w:rsidRPr="00633CF7">
        <w:rPr>
          <w:rFonts w:ascii="Times New Roman" w:hAnsi="Times New Roman"/>
          <w:b/>
          <w:bCs/>
          <w:color w:val="2A2A29"/>
          <w:w w:val="108"/>
          <w:sz w:val="28"/>
          <w:szCs w:val="28"/>
          <w:lang w:val="en-US"/>
        </w:rPr>
        <w:t>1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Times New Roman" w:hAnsi="Times New Roman"/>
          <w:color w:val="000000"/>
          <w:sz w:val="14"/>
          <w:szCs w:val="14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33CF7">
        <w:rPr>
          <w:rFonts w:ascii="Arial" w:hAnsi="Arial" w:cs="Arial"/>
          <w:color w:val="2A2A29"/>
          <w:w w:val="93"/>
          <w:sz w:val="24"/>
          <w:szCs w:val="24"/>
          <w:lang w:val="en-US"/>
        </w:rPr>
        <w:t>Each</w:t>
      </w:r>
      <w:r w:rsidRPr="00633CF7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633CF7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acts</w:t>
      </w:r>
      <w:r w:rsidRPr="00633CF7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633CF7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eacher</w:t>
      </w:r>
      <w:r w:rsidRPr="00633CF7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633CF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ering</w:t>
      </w:r>
      <w:r w:rsidRPr="00633CF7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sonal</w:t>
      </w:r>
      <w:r w:rsidRPr="00633CF7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tions.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633CF7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633CF7">
        <w:rPr>
          <w:rFonts w:ascii="Times New Roman" w:hAnsi="Times New Roman"/>
          <w:b/>
          <w:bCs/>
          <w:color w:val="2A2A29"/>
          <w:spacing w:val="14"/>
          <w:sz w:val="28"/>
          <w:szCs w:val="28"/>
          <w:lang w:val="en-US"/>
        </w:rPr>
        <w:t xml:space="preserve"> </w:t>
      </w:r>
      <w:r w:rsidRPr="00633CF7">
        <w:rPr>
          <w:rFonts w:ascii="Times New Roman" w:hAnsi="Times New Roman"/>
          <w:b/>
          <w:bCs/>
          <w:color w:val="2A2A29"/>
          <w:w w:val="108"/>
          <w:sz w:val="28"/>
          <w:szCs w:val="28"/>
          <w:lang w:val="en-US"/>
        </w:rPr>
        <w:t>2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Times New Roman" w:hAnsi="Times New Roman"/>
          <w:color w:val="000000"/>
          <w:sz w:val="14"/>
          <w:szCs w:val="14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Student</w:t>
      </w:r>
      <w:r w:rsidRPr="00633CF7">
        <w:rPr>
          <w:rFonts w:ascii="Arial" w:hAnsi="Arial" w:cs="Arial"/>
          <w:color w:val="2A2A29"/>
          <w:w w:val="97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in</w:t>
      </w:r>
      <w:r w:rsidRPr="00633CF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633CF7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ac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wit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 xml:space="preserve">h </w:t>
      </w:r>
      <w:r w:rsidRPr="00633CF7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eac</w:t>
      </w:r>
      <w:r w:rsidRPr="00633CF7">
        <w:rPr>
          <w:rFonts w:ascii="Arial" w:hAnsi="Arial" w:cs="Arial"/>
          <w:color w:val="2A2A29"/>
          <w:w w:val="94"/>
          <w:sz w:val="24"/>
          <w:szCs w:val="24"/>
          <w:lang w:val="en-US"/>
        </w:rPr>
        <w:t>h</w:t>
      </w:r>
      <w:r w:rsidRPr="00633CF7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othe</w:t>
      </w:r>
      <w:r w:rsidRPr="00633CF7">
        <w:rPr>
          <w:rFonts w:ascii="Arial" w:hAnsi="Arial" w:cs="Arial"/>
          <w:color w:val="2A2A29"/>
          <w:spacing w:val="-31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633CF7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Student</w:t>
      </w:r>
      <w:r w:rsidRPr="00633CF7">
        <w:rPr>
          <w:rFonts w:ascii="Arial" w:hAnsi="Arial" w:cs="Arial"/>
          <w:color w:val="2A2A29"/>
          <w:w w:val="97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as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633CF7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an</w:t>
      </w:r>
      <w:r w:rsidRPr="00633CF7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633CF7">
        <w:rPr>
          <w:rFonts w:ascii="Arial" w:hAnsi="Arial" w:cs="Arial"/>
          <w:color w:val="2A2A29"/>
          <w:spacing w:val="-14"/>
          <w:w w:val="9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ans</w:t>
      </w:r>
      <w:r w:rsidRPr="00633CF7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w</w:t>
      </w:r>
      <w:r w:rsidRPr="00633CF7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e</w:t>
      </w:r>
      <w:r w:rsidRPr="00633CF7">
        <w:rPr>
          <w:rFonts w:ascii="Arial" w:hAnsi="Arial" w:cs="Arial"/>
          <w:color w:val="2A2A29"/>
          <w:w w:val="96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pacing w:val="6"/>
          <w:w w:val="9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que</w:t>
      </w:r>
      <w:r w:rsidRPr="00633CF7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tion</w:t>
      </w:r>
      <w:r w:rsidRPr="00633CF7">
        <w:rPr>
          <w:rFonts w:ascii="Arial" w:hAnsi="Arial" w:cs="Arial"/>
          <w:color w:val="2A2A29"/>
          <w:w w:val="96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9"/>
          <w:w w:val="9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usin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633CF7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633CF7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omp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 xml:space="preserve">t </w:t>
      </w:r>
      <w:r w:rsidRPr="00633CF7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ma</w:t>
      </w:r>
      <w:r w:rsidRPr="00633CF7">
        <w:rPr>
          <w:rFonts w:ascii="Arial" w:hAnsi="Arial" w:cs="Arial"/>
          <w:color w:val="2A2A29"/>
          <w:spacing w:val="-4"/>
          <w:w w:val="102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spacing w:val="-2"/>
          <w:w w:val="103"/>
          <w:sz w:val="24"/>
          <w:szCs w:val="24"/>
          <w:lang w:val="en-US"/>
        </w:rPr>
        <w:t>erial.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633CF7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STUDENT</w:t>
      </w:r>
      <w:r w:rsidRPr="00633CF7">
        <w:rPr>
          <w:rFonts w:ascii="Times New Roman" w:hAnsi="Times New Roman"/>
          <w:b/>
          <w:bCs/>
          <w:color w:val="2A2A29"/>
          <w:spacing w:val="16"/>
          <w:sz w:val="24"/>
          <w:szCs w:val="24"/>
          <w:lang w:val="en-US"/>
        </w:rPr>
        <w:t xml:space="preserve"> </w:t>
      </w:r>
      <w:r w:rsidRPr="00633CF7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B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320" w:lineRule="atLeast"/>
        <w:ind w:left="107" w:right="1127"/>
        <w:rPr>
          <w:rFonts w:ascii="Arial" w:hAnsi="Arial" w:cs="Arial"/>
          <w:color w:val="000000"/>
          <w:sz w:val="24"/>
          <w:szCs w:val="24"/>
          <w:lang w:val="en-US"/>
        </w:rPr>
      </w:pPr>
      <w:r w:rsidRPr="00633CF7">
        <w:rPr>
          <w:rFonts w:ascii="Arial" w:hAnsi="Arial" w:cs="Arial"/>
          <w:color w:val="2A2A29"/>
          <w:spacing w:val="-17"/>
          <w:w w:val="87"/>
          <w:sz w:val="24"/>
          <w:szCs w:val="24"/>
          <w:lang w:val="en-US"/>
        </w:rPr>
        <w:t>Y</w:t>
      </w:r>
      <w:r w:rsidRPr="00633CF7">
        <w:rPr>
          <w:rFonts w:ascii="Arial" w:hAnsi="Arial" w:cs="Arial"/>
          <w:color w:val="2A2A29"/>
          <w:w w:val="87"/>
          <w:sz w:val="24"/>
          <w:szCs w:val="24"/>
          <w:lang w:val="en-US"/>
        </w:rPr>
        <w:t>ou</w:t>
      </w:r>
      <w:r w:rsidRPr="00633CF7">
        <w:rPr>
          <w:rFonts w:ascii="Arial" w:hAnsi="Arial" w:cs="Arial"/>
          <w:color w:val="2A2A29"/>
          <w:spacing w:val="3"/>
          <w:w w:val="87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633CF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633CF7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anything</w:t>
      </w:r>
      <w:r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633CF7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7"/>
          <w:w w:val="133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-1"/>
          <w:w w:val="124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w w:val="105"/>
          <w:sz w:val="24"/>
          <w:szCs w:val="24"/>
          <w:lang w:val="en-US"/>
        </w:rPr>
        <w:t>au</w:t>
      </w:r>
      <w:r w:rsidRPr="00633CF7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w w:val="102"/>
          <w:sz w:val="24"/>
          <w:szCs w:val="24"/>
          <w:lang w:val="en-US"/>
        </w:rPr>
        <w:t>ant</w:t>
      </w:r>
      <w:r w:rsidRPr="00633CF7">
        <w:rPr>
          <w:rFonts w:ascii="Arial" w:hAnsi="Arial" w:cs="Arial"/>
          <w:color w:val="2A2A29"/>
          <w:w w:val="95"/>
          <w:sz w:val="24"/>
          <w:szCs w:val="24"/>
          <w:lang w:val="en-US"/>
        </w:rPr>
        <w:t>.</w:t>
      </w:r>
      <w:r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w w:val="89"/>
          <w:sz w:val="24"/>
          <w:szCs w:val="24"/>
          <w:lang w:val="en-US"/>
        </w:rPr>
        <w:t>So</w:t>
      </w:r>
      <w:r w:rsidRPr="00633CF7">
        <w:rPr>
          <w:rFonts w:ascii="Arial" w:hAnsi="Arial" w:cs="Arial"/>
          <w:color w:val="2A2A29"/>
          <w:spacing w:val="-1"/>
          <w:w w:val="89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633CF7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633CF7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proofErr w:type="gramStart"/>
      <w:r w:rsidRPr="00633CF7">
        <w:rPr>
          <w:rFonts w:ascii="Arial" w:hAnsi="Arial" w:cs="Arial"/>
          <w:color w:val="2A2A29"/>
          <w:sz w:val="24"/>
          <w:szCs w:val="24"/>
          <w:lang w:val="en-US"/>
        </w:rPr>
        <w:t>A</w:t>
      </w:r>
      <w:proofErr w:type="gramEnd"/>
      <w:r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w w:val="97"/>
          <w:sz w:val="24"/>
          <w:szCs w:val="24"/>
          <w:lang w:val="en-US"/>
        </w:rPr>
        <w:t>que</w:t>
      </w:r>
      <w:r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w w:val="97"/>
          <w:sz w:val="24"/>
          <w:szCs w:val="24"/>
          <w:lang w:val="en-US"/>
        </w:rPr>
        <w:t>tions</w:t>
      </w:r>
      <w:r w:rsidRPr="00633CF7">
        <w:rPr>
          <w:rFonts w:ascii="Arial" w:hAnsi="Arial" w:cs="Arial"/>
          <w:color w:val="2A2A29"/>
          <w:spacing w:val="4"/>
          <w:w w:val="97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w w:val="107"/>
          <w:sz w:val="24"/>
          <w:szCs w:val="24"/>
          <w:lang w:val="en-US"/>
        </w:rPr>
        <w:t xml:space="preserve">it. </w:t>
      </w:r>
      <w:r w:rsidRPr="00633CF7">
        <w:rPr>
          <w:rFonts w:ascii="Arial" w:hAnsi="Arial" w:cs="Arial"/>
          <w:color w:val="2A2A29"/>
          <w:w w:val="94"/>
          <w:sz w:val="24"/>
          <w:szCs w:val="24"/>
          <w:lang w:val="en-US"/>
        </w:rPr>
        <w:t>Use</w:t>
      </w:r>
      <w:r w:rsidRPr="00633CF7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these</w:t>
      </w:r>
      <w:r w:rsidRPr="00633CF7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633CF7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633CF7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293605" w:rsidRPr="00633CF7" w:rsidRDefault="00AA201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AA2019">
        <w:rPr>
          <w:noProof/>
        </w:rPr>
        <w:pict>
          <v:shape id="_x0000_s1104" type="#_x0000_t75" style="position:absolute;margin-left:91.1pt;margin-top:5.6pt;width:194.95pt;height:172.3pt;z-index:251672064">
            <v:imagedata r:id="rId11" o:title="" chromakey="white"/>
          </v:shape>
        </w:pict>
      </w:r>
      <w:r w:rsidRPr="00AA2019">
        <w:rPr>
          <w:noProof/>
        </w:rPr>
        <w:pict>
          <v:rect id="_x0000_s1105" style="position:absolute;margin-left:84.25pt;margin-top:5.6pt;width:318pt;height:179pt;z-index:-251674112" fillcolor="#d8d8d8" stroked="f"/>
        </w:pic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AA201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AA2019">
        <w:rPr>
          <w:noProof/>
        </w:rPr>
        <w:pict>
          <v:rect id="_x0000_s1106" style="position:absolute;margin-left:318pt;margin-top:1.5pt;width:127pt;height:127pt;z-index:251668992;mso-position-horizontal-relative:page" o:regroupid="3" o:allowincell="f" filled="f" stroked="f">
            <v:textbox inset="0,0,0,0">
              <w:txbxContent>
                <w:p w:rsidR="00293605" w:rsidRDefault="00AA2019">
                  <w:pPr>
                    <w:spacing w:after="0" w:line="25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126.75pt;height:125.9pt">
                        <v:imagedata r:id="rId12" o:title=""/>
                      </v:shape>
                    </w:pict>
                  </w:r>
                </w:p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before="26" w:after="0" w:line="240" w:lineRule="auto"/>
        <w:ind w:left="121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633CF7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STUDENT</w:t>
      </w:r>
      <w:r w:rsidRPr="00633CF7">
        <w:rPr>
          <w:rFonts w:ascii="Times New Roman" w:hAnsi="Times New Roman"/>
          <w:b/>
          <w:bCs/>
          <w:color w:val="2A2A29"/>
          <w:spacing w:val="16"/>
          <w:sz w:val="24"/>
          <w:szCs w:val="24"/>
          <w:lang w:val="en-US"/>
        </w:rPr>
        <w:t xml:space="preserve"> </w:t>
      </w:r>
      <w:r w:rsidRPr="00633CF7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B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78" w:lineRule="auto"/>
        <w:ind w:left="121" w:right="1385"/>
        <w:rPr>
          <w:rFonts w:ascii="Arial" w:hAnsi="Arial" w:cs="Arial"/>
          <w:color w:val="000000"/>
          <w:sz w:val="24"/>
          <w:szCs w:val="24"/>
          <w:lang w:val="en-US"/>
        </w:rPr>
      </w:pPr>
      <w:r w:rsidRPr="00633CF7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633CF7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33CF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633CF7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633CF7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633CF7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7"/>
          <w:w w:val="133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633CF7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-1"/>
          <w:w w:val="124"/>
          <w:sz w:val="24"/>
          <w:szCs w:val="24"/>
          <w:lang w:val="en-US"/>
        </w:rPr>
        <w:t>t</w:t>
      </w:r>
      <w:r w:rsidRPr="00633CF7">
        <w:rPr>
          <w:rFonts w:ascii="Arial" w:hAnsi="Arial" w:cs="Arial"/>
          <w:color w:val="2A2A29"/>
          <w:w w:val="105"/>
          <w:sz w:val="24"/>
          <w:szCs w:val="24"/>
          <w:lang w:val="en-US"/>
        </w:rPr>
        <w:t>au</w:t>
      </w:r>
      <w:r w:rsidRPr="00633CF7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r</w:t>
      </w:r>
      <w:r w:rsidRPr="00633CF7">
        <w:rPr>
          <w:rFonts w:ascii="Arial" w:hAnsi="Arial" w:cs="Arial"/>
          <w:color w:val="2A2A29"/>
          <w:w w:val="102"/>
          <w:sz w:val="24"/>
          <w:szCs w:val="24"/>
          <w:lang w:val="en-US"/>
        </w:rPr>
        <w:t>ant</w:t>
      </w:r>
      <w:r w:rsidRPr="00633CF7">
        <w:rPr>
          <w:rFonts w:ascii="Arial" w:hAnsi="Arial" w:cs="Arial"/>
          <w:color w:val="2A2A29"/>
          <w:w w:val="95"/>
          <w:sz w:val="24"/>
          <w:szCs w:val="24"/>
          <w:lang w:val="en-US"/>
        </w:rPr>
        <w:t>.</w:t>
      </w:r>
      <w:r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Look</w:t>
      </w:r>
      <w:r w:rsidRPr="00633CF7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633CF7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633CF7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633CF7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633CF7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633CF7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633CF7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633CF7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our partner</w:t>
      </w:r>
      <w:r w:rsidRPr="00633CF7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633CF7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633CF7">
        <w:rPr>
          <w:rFonts w:ascii="Arial" w:hAnsi="Arial" w:cs="Arial"/>
          <w:color w:val="2A2A29"/>
          <w:sz w:val="24"/>
          <w:szCs w:val="24"/>
          <w:lang w:val="en-US"/>
        </w:rPr>
        <w:t>tions.</w: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AA201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AA2019">
        <w:rPr>
          <w:noProof/>
        </w:rPr>
        <w:pict>
          <v:shape id="_x0000_s1107" type="#_x0000_t75" style="position:absolute;margin-left:3.55pt;margin-top:6.7pt;width:283.95pt;height:214.4pt;z-index:251673088">
            <v:imagedata r:id="rId13" o:title=""/>
          </v:shape>
        </w:pict>
      </w:r>
      <w:r w:rsidRPr="00AA2019">
        <w:rPr>
          <w:noProof/>
        </w:rPr>
        <w:pict>
          <v:group id="_x0000_s1108" style="position:absolute;margin-left:-3.45pt;margin-top:1.85pt;width:485.3pt;height:223.65pt;z-index:-251645440" coordorigin="1071,10775" coordsize="9706,4473">
            <v:rect id="_x0000_s1109" style="position:absolute;left:1071;top:10775;width:9706;height:4473" fillcolor="#d8d8d8" stroked="f"/>
            <v:rect id="_x0000_s1110" style="position:absolute;left:7243;top:11008;width:3260;height:3940;mso-position-horizontal-relative:page" o:regroupid="4" o:allowincell="f" filled="f" stroked="f">
              <v:textbox style="mso-next-textbox:#_x0000_s1110" inset="0,0,0,0">
                <w:txbxContent>
                  <w:p w:rsidR="00293605" w:rsidRDefault="00AA2019">
                    <w:pPr>
                      <w:spacing w:after="0" w:line="39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8" type="#_x0000_t75" style="width:163.45pt;height:198.35pt">
                          <v:imagedata r:id="rId14" o:title=""/>
                        </v:shape>
                      </w:pict>
                    </w:r>
                  </w:p>
                  <w:p w:rsidR="00293605" w:rsidRDefault="0029360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</v:group>
        </w:pict>
      </w:r>
    </w:p>
    <w:p w:rsidR="00293605" w:rsidRPr="00633CF7" w:rsidRDefault="00AA201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AA2019">
        <w:rPr>
          <w:noProof/>
        </w:rPr>
        <w:pict>
          <v:polyline id="_x0000_s1111" style="position:absolute;z-index:-251646464" points="315.5pt,3.45pt,313.5pt,3.45pt,311.8pt,3.45pt,310.35pt,3.5pt,309.1pt,3.65pt,308.05pt,3.85pt,307.25pt,4.15pt,306.6pt,4.55pt,306.05pt,5.1pt,305.7pt,5.8pt,305.4pt,6.7pt,305.25pt,7.75pt,305.15pt,9.05pt,305.1pt,10.6pt,305.1pt,11.85pt,305.1pt,192pt,305.1pt,193.7pt,305.15pt,195.15pt,305.3pt,196.4pt,305.5pt,197.45pt,305.8pt,198.25pt,306.2pt,198.95pt,306.75pt,199.45pt,307.45pt,199.8pt,308.35pt,200.1pt,309.4pt,200.25pt,310.7pt,200.35pt,312.25pt,200.4pt,314pt,200.45pt,459.65pt,200.45pt,461.35pt,200.4pt,462.8pt,200.35pt,464.05pt,200.2pt,465.05pt,200.05pt,465.9pt,199.75pt,466.55pt,199.3pt,467.05pt,198.75pt,467.45pt,198.05pt,467.7pt,197.15pt,467.9pt,196.1pt,468pt,194.8pt,468.05pt,193.25pt,468.05pt,192pt,468.05pt,11.85pt,468.05pt,10.15pt,468pt,8.7pt,467.85pt,7.45pt,467.65pt,6.45pt,467.35pt,5.6pt,466.95pt,4.95pt,466.4pt,4.4pt,465.7pt,4.05pt,464.8pt,3.75pt,463.75pt,3.6pt,462.45pt,3.5pt,460.9pt,3.45pt,315.5pt,3.45pt" coordsize="3260,3940" o:regroupid="4" o:allowincell="f" stroked="f">
            <v:path arrowok="t"/>
          </v:polyline>
        </w:pict>
      </w: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633CF7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93605" w:rsidRPr="00AA2019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FFFFFF"/>
          <w:sz w:val="20"/>
          <w:szCs w:val="20"/>
          <w:lang w:val="en-US"/>
        </w:rPr>
      </w:pPr>
    </w:p>
    <w:p w:rsidR="00293605" w:rsidRPr="00AA2019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FFFFFF"/>
          <w:sz w:val="20"/>
          <w:szCs w:val="20"/>
          <w:lang w:val="en-US"/>
        </w:rPr>
      </w:pPr>
    </w:p>
    <w:p w:rsidR="00293605" w:rsidRPr="00AA2019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FFFFFF"/>
          <w:sz w:val="20"/>
          <w:szCs w:val="20"/>
          <w:lang w:val="en-US"/>
        </w:rPr>
      </w:pPr>
    </w:p>
    <w:p w:rsidR="00293605" w:rsidRPr="00AA2019" w:rsidRDefault="002936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FFFFFF"/>
          <w:sz w:val="20"/>
          <w:szCs w:val="20"/>
          <w:lang w:val="en-US"/>
        </w:rPr>
      </w:pPr>
    </w:p>
    <w:p w:rsidR="00AA2019" w:rsidRPr="00AA2019" w:rsidRDefault="00AA2019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Arial" w:hAnsi="Arial" w:cs="Arial"/>
          <w:color w:val="FFFFFF"/>
          <w:sz w:val="28"/>
          <w:szCs w:val="28"/>
          <w:lang w:val="en-US"/>
        </w:rPr>
      </w:pPr>
    </w:p>
    <w:p w:rsidR="00AA2019" w:rsidRDefault="00AA2019" w:rsidP="00AA2019">
      <w:pPr>
        <w:widowControl w:val="0"/>
        <w:autoSpaceDE w:val="0"/>
        <w:autoSpaceDN w:val="0"/>
        <w:adjustRightInd w:val="0"/>
        <w:spacing w:after="0" w:line="225" w:lineRule="exact"/>
        <w:ind w:left="6778" w:right="-20"/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</w:pPr>
    </w:p>
    <w:p w:rsidR="00293605" w:rsidRPr="00AA2019" w:rsidRDefault="00AA2019" w:rsidP="00AA2019">
      <w:pPr>
        <w:widowControl w:val="0"/>
        <w:autoSpaceDE w:val="0"/>
        <w:autoSpaceDN w:val="0"/>
        <w:adjustRightInd w:val="0"/>
        <w:spacing w:after="0" w:line="225" w:lineRule="exact"/>
        <w:ind w:left="6778" w:right="-20"/>
        <w:rPr>
          <w:rFonts w:ascii="Arial" w:hAnsi="Arial" w:cs="Arial"/>
          <w:color w:val="000000"/>
          <w:sz w:val="20"/>
          <w:szCs w:val="20"/>
          <w:lang w:val="en-US"/>
        </w:rPr>
        <w:sectPr w:rsidR="00293605" w:rsidRPr="00AA2019">
          <w:pgSz w:w="11920" w:h="16840"/>
          <w:pgMar w:top="900" w:right="220" w:bottom="280" w:left="1140" w:header="720" w:footer="720" w:gutter="0"/>
          <w:cols w:space="720" w:equalWidth="0">
            <w:col w:w="10560"/>
          </w:cols>
          <w:noEndnote/>
        </w:sectPr>
      </w:pPr>
      <w:r w:rsidRPr="00AA2019">
        <w:rPr>
          <w:noProof/>
        </w:rPr>
        <w:pict>
          <v:shape id="_x0000_s1113" type="#_x0000_t202" style="position:absolute;left:0;text-align:left;margin-left:53.55pt;margin-top:-53.3pt;width:7pt;height:23.35pt;z-index:-251660800;mso-position-horizontal-relative:page" o:allowincell="f" filled="f" stroked="f">
            <v:textbox style="layout-flow:vertical;mso-layout-flow-alt:bottom-to-top;mso-next-textbox:#_x0000_s1113" inset="0,0,0,0">
              <w:txbxContent>
                <w:p w:rsidR="00293605" w:rsidRDefault="00293605">
                  <w:pPr>
                    <w:widowControl w:val="0"/>
                    <w:autoSpaceDE w:val="0"/>
                    <w:autoSpaceDN w:val="0"/>
                    <w:adjustRightInd w:val="0"/>
                    <w:spacing w:before="7" w:after="0" w:line="240" w:lineRule="auto"/>
                    <w:ind w:left="20" w:right="-2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2A2A29"/>
                      <w:sz w:val="10"/>
                      <w:szCs w:val="10"/>
                    </w:rPr>
                    <w:t>o</w:t>
                  </w:r>
                  <w:proofErr w:type="gramEnd"/>
                  <w:r>
                    <w:rPr>
                      <w:rFonts w:ascii="Arial" w:hAnsi="Arial" w:cs="Arial"/>
                      <w:color w:val="2A2A29"/>
                      <w:sz w:val="10"/>
                      <w:szCs w:val="10"/>
                    </w:rPr>
                    <w:t xml:space="preserve">    </w:t>
                  </w:r>
                  <w:r>
                    <w:rPr>
                      <w:rFonts w:ascii="Arial" w:hAnsi="Arial" w:cs="Arial"/>
                      <w:color w:val="2A2A29"/>
                      <w:spacing w:val="9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0"/>
                      <w:szCs w:val="10"/>
                    </w:rPr>
                    <w:t xml:space="preserve">E  </w:t>
                  </w:r>
                  <w:r>
                    <w:rPr>
                      <w:rFonts w:ascii="Arial" w:hAnsi="Arial" w:cs="Arial"/>
                      <w:color w:val="2A2A29"/>
                      <w:spacing w:val="20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0"/>
                      <w:szCs w:val="10"/>
                    </w:rPr>
                    <w:t>o</w:t>
                  </w:r>
                </w:p>
              </w:txbxContent>
            </v:textbox>
            <w10:wrap anchorx="page"/>
          </v:shape>
        </w:pict>
      </w:r>
      <w:r w:rsidR="00293605" w:rsidRPr="00633CF7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(Adap</w:t>
      </w:r>
      <w:r w:rsidR="00293605" w:rsidRPr="00633CF7"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  <w:lang w:val="en-US"/>
        </w:rPr>
        <w:t>t</w:t>
      </w:r>
      <w:r w:rsidR="00293605" w:rsidRPr="00633CF7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ed</w:t>
      </w:r>
      <w:r w:rsidR="00293605" w:rsidRPr="00633CF7"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f</w:t>
      </w:r>
      <w:r w:rsidR="00293605" w:rsidRPr="00633CF7">
        <w:rPr>
          <w:rFonts w:ascii="Arial" w:hAnsi="Arial" w:cs="Arial"/>
          <w:color w:val="2A2A29"/>
          <w:spacing w:val="-7"/>
          <w:position w:val="-1"/>
          <w:sz w:val="20"/>
          <w:szCs w:val="20"/>
          <w:lang w:val="en-US"/>
        </w:rPr>
        <w:t>r</w:t>
      </w:r>
      <w:r w:rsidR="00293605" w:rsidRPr="00633CF7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om:</w:t>
      </w:r>
      <w:r w:rsidR="00293605" w:rsidRPr="00633CF7">
        <w:rPr>
          <w:rFonts w:ascii="Arial" w:hAnsi="Arial" w:cs="Arial"/>
          <w:color w:val="2A2A29"/>
          <w:spacing w:val="25"/>
          <w:position w:val="-1"/>
          <w:sz w:val="20"/>
          <w:szCs w:val="20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Cambridge</w:t>
      </w:r>
      <w:r w:rsidR="00293605" w:rsidRPr="00633CF7"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  <w:lang w:val="en-US"/>
        </w:rPr>
        <w:t xml:space="preserve"> </w:t>
      </w:r>
      <w:r w:rsidR="00293605" w:rsidRPr="00633CF7">
        <w:rPr>
          <w:rFonts w:ascii="Arial" w:hAnsi="Arial" w:cs="Arial"/>
          <w:color w:val="2A2A29"/>
          <w:spacing w:val="-15"/>
          <w:position w:val="-1"/>
          <w:sz w:val="20"/>
          <w:szCs w:val="20"/>
          <w:lang w:val="en-US"/>
        </w:rPr>
        <w:t>T</w:t>
      </w:r>
      <w:r w:rsidR="00293605" w:rsidRPr="00633CF7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ests)</w:t>
      </w:r>
    </w:p>
    <w:p w:rsidR="00293605" w:rsidRPr="00AA2019" w:rsidRDefault="00AA2019" w:rsidP="00AA2019">
      <w:pPr>
        <w:widowControl w:val="0"/>
        <w:autoSpaceDE w:val="0"/>
        <w:autoSpaceDN w:val="0"/>
        <w:adjustRightInd w:val="0"/>
        <w:spacing w:before="47" w:after="0" w:line="240" w:lineRule="auto"/>
        <w:ind w:right="-55"/>
        <w:rPr>
          <w:rFonts w:ascii="Arial" w:hAnsi="Arial" w:cs="Arial"/>
          <w:color w:val="000000"/>
          <w:sz w:val="10"/>
          <w:szCs w:val="10"/>
          <w:lang w:val="en-US"/>
        </w:rPr>
      </w:pPr>
      <w:bookmarkStart w:id="0" w:name="_GoBack"/>
      <w:bookmarkEnd w:id="0"/>
      <w:r w:rsidRPr="00AA2019">
        <w:rPr>
          <w:noProof/>
        </w:rPr>
        <w:lastRenderedPageBreak/>
        <w:pict>
          <v:group id="_x0000_s1114" style="position:absolute;margin-left:0;margin-top:0;width:595.25pt;height:45.65pt;z-index:-251663872;mso-position-horizontal-relative:page;mso-position-vertical-relative:page" coordsize="11905,913" o:allowincell="f">
            <v:rect id="_x0000_s1115" style="position:absolute;width:10200;height:340;mso-position-horizontal-relative:page;mso-position-vertical-relative:page" o:allowincell="f" filled="f" stroked="f">
              <v:textbox inset="0,0,0,0">
                <w:txbxContent>
                  <w:p w:rsidR="00293605" w:rsidRDefault="00AA2019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0" type="#_x0000_t75" style="width:512.85pt;height:17.25pt">
                          <v:imagedata r:id="rId15" o:title=""/>
                        </v:shape>
                      </w:pict>
                    </w:r>
                  </w:p>
                  <w:p w:rsidR="00293605" w:rsidRDefault="0029360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16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117" style="position:absolute;left:5672;top:11;width:801;height:732" coordorigin="5672,11" coordsize="801,732" o:allowincell="f">
              <v:shape id="_x0000_s111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11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120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121" style="position:absolute;left:7456;top:89;width:661;height:602" coordorigin="7456,89" coordsize="661,602" o:allowincell="f">
              <v:shape id="_x0000_s112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12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124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125" style="position:absolute;left:9251;top:149;width:523;height:475" coordorigin="9251,149" coordsize="523,475" o:allowincell="f">
              <v:shape id="_x0000_s112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12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128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293605" w:rsidRDefault="00AA2019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2" type="#_x0000_t75" style="width:89.25pt;height:28.25pt">
                          <v:imagedata r:id="rId16" o:title=""/>
                        </v:shape>
                      </w:pict>
                    </w:r>
                  </w:p>
                  <w:p w:rsidR="00293605" w:rsidRDefault="0029360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29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130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</w:p>
    <w:sectPr w:rsidR="00293605" w:rsidRPr="00AA2019">
      <w:type w:val="continuous"/>
      <w:pgSz w:w="11920" w:h="16840"/>
      <w:pgMar w:top="1440" w:right="220" w:bottom="280" w:left="1140" w:header="720" w:footer="720" w:gutter="0"/>
      <w:cols w:num="2" w:space="720" w:equalWidth="0">
        <w:col w:w="946" w:space="9025"/>
        <w:col w:w="589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22DA"/>
    <w:rsid w:val="000422DA"/>
    <w:rsid w:val="00293605"/>
    <w:rsid w:val="00633CF7"/>
    <w:rsid w:val="007460F8"/>
    <w:rsid w:val="00AA2019"/>
    <w:rsid w:val="00DB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43">
      <o:colormenu v:ext="edit" fill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5484DFC8-A2B6-44ED-9645-A7750CC7C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4405F40E-014C-4B99-AF44-42E31D1F0F84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11</TotalTime>
  <Pages>2</Pages>
  <Words>176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2014-06-20T17:12:00Z</dcterms:created>
  <dcterms:modified xsi:type="dcterms:W3CDTF">2014-07-01T15:57:00Z</dcterms:modified>
</cp:coreProperties>
</file>