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557" w:rsidRPr="00A5166D" w:rsidRDefault="00BC2CAE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rFonts w:ascii="Arial" w:hAnsi="Arial" w:cs="Arial"/>
          <w:noProof/>
          <w:color w:val="000000"/>
          <w:sz w:val="10"/>
          <w:szCs w:val="10"/>
        </w:rPr>
        <w:pict>
          <v:rect id="_x0000_s1129" style="position:absolute;left:0;text-align:left;margin-left:825.25pt;margin-top:0;width:17pt;height:510pt;z-index:-251653120;mso-position-horizontal-relative:page;mso-position-vertical-relative:page" o:regroupid="1" o:allowincell="f" filled="f" stroked="f">
            <v:textbox inset="0,0,0,0">
              <w:txbxContent>
                <w:p w:rsidR="00A5166D" w:rsidRDefault="00BC2CAE" w:rsidP="00A5166D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2.75pt">
                        <v:imagedata r:id="rId5" o:title=""/>
                      </v:shape>
                    </w:pict>
                  </w:r>
                </w:p>
                <w:p w:rsidR="00A5166D" w:rsidRDefault="00A5166D" w:rsidP="00A5166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23557" w:rsidRPr="00A5166D" w:rsidRDefault="00323557">
      <w:pPr>
        <w:widowControl w:val="0"/>
        <w:tabs>
          <w:tab w:val="left" w:pos="11080"/>
          <w:tab w:val="left" w:pos="11780"/>
        </w:tabs>
        <w:autoSpaceDE w:val="0"/>
        <w:autoSpaceDN w:val="0"/>
        <w:adjustRightInd w:val="0"/>
        <w:spacing w:before="29" w:after="0" w:line="240" w:lineRule="auto"/>
        <w:ind w:left="114" w:right="-20"/>
        <w:rPr>
          <w:rFonts w:ascii="Arial" w:hAnsi="Arial" w:cs="Arial"/>
          <w:color w:val="000000"/>
          <w:sz w:val="26"/>
          <w:szCs w:val="26"/>
          <w:lang w:val="en-US"/>
        </w:rPr>
      </w:pPr>
      <w:proofErr w:type="spellStart"/>
      <w:r w:rsidRPr="00A5166D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Pr="00A5166D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A5166D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Pr="00A5166D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  <w:r w:rsidRPr="00A5166D">
        <w:rPr>
          <w:rFonts w:ascii="Times New Roman" w:hAnsi="Times New Roman"/>
          <w:b/>
          <w:bCs/>
          <w:color w:val="2A2A29"/>
          <w:spacing w:val="-1"/>
          <w:w w:val="113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–</w:t>
      </w:r>
      <w:r w:rsidRPr="00A5166D">
        <w:rPr>
          <w:rFonts w:ascii="Times New Roman" w:hAnsi="Times New Roman"/>
          <w:b/>
          <w:bCs/>
          <w:color w:val="2A2A29"/>
          <w:spacing w:val="7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i/>
          <w:iCs/>
          <w:color w:val="2A2A29"/>
          <w:spacing w:val="-6"/>
          <w:w w:val="121"/>
          <w:sz w:val="26"/>
          <w:szCs w:val="26"/>
          <w:lang w:val="en-US"/>
        </w:rPr>
        <w:t>K</w:t>
      </w:r>
      <w:r w:rsidRPr="00A5166D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ey</w:t>
      </w:r>
      <w:r w:rsidRPr="00A5166D">
        <w:rPr>
          <w:rFonts w:ascii="Times New Roman" w:hAnsi="Times New Roman"/>
          <w:b/>
          <w:bCs/>
          <w:i/>
          <w:iCs/>
          <w:color w:val="2A2A29"/>
          <w:spacing w:val="-5"/>
          <w:w w:val="121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>for</w:t>
      </w:r>
      <w:r w:rsidRPr="00A5166D">
        <w:rPr>
          <w:rFonts w:ascii="Times New Roman" w:hAnsi="Times New Roman"/>
          <w:b/>
          <w:bCs/>
          <w:i/>
          <w:iCs/>
          <w:color w:val="2A2A29"/>
          <w:spacing w:val="64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Schools</w:t>
      </w:r>
      <w:r w:rsidRPr="00A5166D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ab/>
      </w:r>
      <w:r w:rsidR="00BC2CAE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r w:rsidR="00BC2CAE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it</w:t>
      </w:r>
      <w:r w:rsidRPr="00A5166D">
        <w:rPr>
          <w:rFonts w:ascii="Times New Roman" w:hAnsi="Times New Roman"/>
          <w:b/>
          <w:bCs/>
          <w:color w:val="2A2A29"/>
          <w:spacing w:val="-17"/>
          <w:sz w:val="24"/>
          <w:szCs w:val="24"/>
          <w:lang w:val="en-US"/>
        </w:rPr>
        <w:t xml:space="preserve"> </w:t>
      </w:r>
      <w:r w:rsidRPr="00A5166D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Pr="00A5166D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3</w:t>
      </w:r>
      <w:r w:rsidRPr="00A5166D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Pr="00A5166D">
        <w:rPr>
          <w:rFonts w:ascii="Arial" w:hAnsi="Arial" w:cs="Arial"/>
          <w:color w:val="2A2A29"/>
          <w:w w:val="97"/>
          <w:sz w:val="26"/>
          <w:szCs w:val="26"/>
          <w:lang w:val="en-US"/>
        </w:rPr>
        <w:t>Healt</w:t>
      </w:r>
      <w:r w:rsidRPr="00A5166D">
        <w:rPr>
          <w:rFonts w:ascii="Arial" w:hAnsi="Arial" w:cs="Arial"/>
          <w:color w:val="2A2A29"/>
          <w:spacing w:val="-2"/>
          <w:w w:val="97"/>
          <w:sz w:val="26"/>
          <w:szCs w:val="26"/>
          <w:lang w:val="en-US"/>
        </w:rPr>
        <w:t>h</w:t>
      </w:r>
      <w:r w:rsidRPr="00A5166D">
        <w:rPr>
          <w:rFonts w:ascii="Arial" w:hAnsi="Arial" w:cs="Arial"/>
          <w:color w:val="2A2A29"/>
          <w:w w:val="97"/>
          <w:sz w:val="26"/>
          <w:szCs w:val="26"/>
          <w:lang w:val="en-US"/>
        </w:rPr>
        <w:t>y</w:t>
      </w:r>
      <w:r w:rsidRPr="00A5166D">
        <w:rPr>
          <w:rFonts w:ascii="Arial" w:hAnsi="Arial" w:cs="Arial"/>
          <w:color w:val="2A2A29"/>
          <w:spacing w:val="-4"/>
          <w:w w:val="97"/>
          <w:sz w:val="26"/>
          <w:szCs w:val="26"/>
          <w:lang w:val="en-US"/>
        </w:rPr>
        <w:t xml:space="preserve"> </w:t>
      </w:r>
      <w:r w:rsidRPr="00A5166D">
        <w:rPr>
          <w:rFonts w:ascii="Arial" w:hAnsi="Arial" w:cs="Arial"/>
          <w:color w:val="2A2A29"/>
          <w:sz w:val="26"/>
          <w:szCs w:val="26"/>
          <w:lang w:val="en-US"/>
        </w:rPr>
        <w:t>e</w:t>
      </w:r>
      <w:r w:rsidRPr="00A5166D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a</w:t>
      </w:r>
      <w:r w:rsidRPr="00A5166D">
        <w:rPr>
          <w:rFonts w:ascii="Arial" w:hAnsi="Arial" w:cs="Arial"/>
          <w:color w:val="2A2A29"/>
          <w:sz w:val="26"/>
          <w:szCs w:val="26"/>
          <w:lang w:val="en-US"/>
        </w:rPr>
        <w:t>ting</w:t>
      </w:r>
      <w:r w:rsidRPr="00A5166D">
        <w:rPr>
          <w:rFonts w:ascii="Arial" w:hAnsi="Arial" w:cs="Arial"/>
          <w:color w:val="2A2A29"/>
          <w:spacing w:val="-26"/>
          <w:sz w:val="26"/>
          <w:szCs w:val="26"/>
          <w:lang w:val="en-US"/>
        </w:rPr>
        <w:t xml:space="preserve"> </w:t>
      </w:r>
      <w:r w:rsidRPr="00A5166D">
        <w:rPr>
          <w:rFonts w:ascii="Arial" w:hAnsi="Arial" w:cs="Arial"/>
          <w:color w:val="2A2A29"/>
          <w:sz w:val="26"/>
          <w:szCs w:val="26"/>
          <w:lang w:val="en-US"/>
        </w:rPr>
        <w:t>habits</w:t>
      </w:r>
    </w:p>
    <w:p w:rsidR="00323557" w:rsidRPr="00A5166D" w:rsidRDefault="00323557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323557" w:rsidRPr="00A5166D" w:rsidRDefault="00323557">
      <w:pPr>
        <w:widowControl w:val="0"/>
        <w:autoSpaceDE w:val="0"/>
        <w:autoSpaceDN w:val="0"/>
        <w:adjustRightInd w:val="0"/>
        <w:spacing w:after="0" w:line="240" w:lineRule="auto"/>
        <w:ind w:left="766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5166D">
        <w:rPr>
          <w:rFonts w:ascii="Arial" w:hAnsi="Arial" w:cs="Arial"/>
          <w:color w:val="FFFFFF"/>
          <w:spacing w:val="-13"/>
          <w:w w:val="101"/>
          <w:sz w:val="20"/>
          <w:szCs w:val="20"/>
          <w:lang w:val="en-US"/>
        </w:rPr>
        <w:t>T</w:t>
      </w:r>
      <w:r w:rsidRPr="00A5166D">
        <w:rPr>
          <w:rFonts w:ascii="Arial" w:hAnsi="Arial" w:cs="Arial"/>
          <w:color w:val="FFFFFF"/>
          <w:w w:val="101"/>
          <w:sz w:val="20"/>
          <w:szCs w:val="20"/>
          <w:lang w:val="en-US"/>
        </w:rPr>
        <w:t>e</w:t>
      </w:r>
      <w:r w:rsidRPr="00A5166D">
        <w:rPr>
          <w:rFonts w:ascii="Arial" w:hAnsi="Arial" w:cs="Arial"/>
          <w:color w:val="FFFFFF"/>
          <w:spacing w:val="-2"/>
          <w:w w:val="101"/>
          <w:sz w:val="20"/>
          <w:szCs w:val="20"/>
          <w:lang w:val="en-US"/>
        </w:rPr>
        <w:t>s</w:t>
      </w:r>
      <w:r w:rsidRPr="00A5166D">
        <w:rPr>
          <w:rFonts w:ascii="Arial" w:hAnsi="Arial" w:cs="Arial"/>
          <w:color w:val="FFFFFF"/>
          <w:w w:val="101"/>
          <w:sz w:val="20"/>
          <w:szCs w:val="20"/>
          <w:lang w:val="en-US"/>
        </w:rPr>
        <w:t>t</w:t>
      </w:r>
      <w:r w:rsidRPr="00A5166D">
        <w:rPr>
          <w:rFonts w:ascii="Arial" w:hAnsi="Arial" w:cs="Arial"/>
          <w:color w:val="FFFFFF"/>
          <w:spacing w:val="-9"/>
          <w:w w:val="101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FFFFFF"/>
          <w:sz w:val="20"/>
          <w:szCs w:val="20"/>
          <w:lang w:val="en-US"/>
        </w:rPr>
        <w:t>3</w:t>
      </w:r>
      <w:r w:rsidRPr="00A5166D">
        <w:rPr>
          <w:rFonts w:ascii="Arial" w:hAnsi="Arial" w:cs="Arial"/>
          <w:color w:val="FFFFFF"/>
          <w:spacing w:val="-12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FFFFFF"/>
          <w:sz w:val="20"/>
          <w:szCs w:val="20"/>
          <w:lang w:val="en-US"/>
        </w:rPr>
        <w:t>–</w:t>
      </w:r>
      <w:r w:rsidRPr="00A5166D">
        <w:rPr>
          <w:rFonts w:ascii="Arial" w:hAnsi="Arial" w:cs="Arial"/>
          <w:color w:val="FFFFFF"/>
          <w:spacing w:val="-12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FFFFFF"/>
          <w:w w:val="93"/>
          <w:sz w:val="20"/>
          <w:szCs w:val="20"/>
          <w:lang w:val="en-US"/>
        </w:rPr>
        <w:t>K</w:t>
      </w:r>
      <w:r w:rsidRPr="00A5166D">
        <w:rPr>
          <w:rFonts w:ascii="Arial" w:hAnsi="Arial" w:cs="Arial"/>
          <w:color w:val="FFFFFF"/>
          <w:spacing w:val="-3"/>
          <w:w w:val="93"/>
          <w:sz w:val="20"/>
          <w:szCs w:val="20"/>
          <w:lang w:val="en-US"/>
        </w:rPr>
        <w:t>e</w:t>
      </w:r>
      <w:r w:rsidRPr="00A5166D">
        <w:rPr>
          <w:rFonts w:ascii="Arial" w:hAnsi="Arial" w:cs="Arial"/>
          <w:color w:val="FFFFFF"/>
          <w:w w:val="93"/>
          <w:sz w:val="20"/>
          <w:szCs w:val="20"/>
          <w:lang w:val="en-US"/>
        </w:rPr>
        <w:t>y</w:t>
      </w:r>
      <w:r w:rsidRPr="00A5166D">
        <w:rPr>
          <w:rFonts w:ascii="Arial" w:hAnsi="Arial" w:cs="Arial"/>
          <w:color w:val="FFFFFF"/>
          <w:spacing w:val="-7"/>
          <w:w w:val="93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FFFFFF"/>
          <w:sz w:val="20"/>
          <w:szCs w:val="20"/>
          <w:lang w:val="en-US"/>
        </w:rPr>
        <w:t>for</w:t>
      </w:r>
      <w:r w:rsidRPr="00A5166D">
        <w:rPr>
          <w:rFonts w:ascii="Arial" w:hAnsi="Arial" w:cs="Arial"/>
          <w:color w:val="FFFFFF"/>
          <w:spacing w:val="8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FFFFFF"/>
          <w:spacing w:val="2"/>
          <w:sz w:val="20"/>
          <w:szCs w:val="20"/>
          <w:lang w:val="en-US"/>
        </w:rPr>
        <w:t>S</w:t>
      </w:r>
      <w:r w:rsidRPr="00A5166D">
        <w:rPr>
          <w:rFonts w:ascii="Arial" w:hAnsi="Arial" w:cs="Arial"/>
          <w:color w:val="FFFFFF"/>
          <w:sz w:val="20"/>
          <w:szCs w:val="20"/>
          <w:lang w:val="en-US"/>
        </w:rPr>
        <w:t>chools</w:t>
      </w:r>
    </w:p>
    <w:p w:rsidR="00323557" w:rsidRPr="00A5166D" w:rsidRDefault="00323557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323557" w:rsidRPr="00A5166D" w:rsidRDefault="00323557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5166D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A5166D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A5166D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A5166D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A5166D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A5166D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A5166D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A5166D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323557" w:rsidRPr="00A5166D" w:rsidRDefault="00323557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  <w:sectPr w:rsidR="00323557" w:rsidRPr="00A5166D">
          <w:type w:val="continuous"/>
          <w:pgSz w:w="16840" w:h="11920" w:orient="landscape"/>
          <w:pgMar w:top="1020" w:right="1200" w:bottom="280" w:left="1020" w:header="720" w:footer="720" w:gutter="0"/>
          <w:cols w:space="720"/>
          <w:noEndnote/>
        </w:sectPr>
      </w:pPr>
    </w:p>
    <w:p w:rsidR="00323557" w:rsidRPr="00A5166D" w:rsidRDefault="00323557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323557" w:rsidRDefault="00323557">
      <w:pPr>
        <w:widowControl w:val="0"/>
        <w:tabs>
          <w:tab w:val="left" w:pos="4140"/>
          <w:tab w:val="left" w:pos="4820"/>
        </w:tabs>
        <w:autoSpaceDE w:val="0"/>
        <w:autoSpaceDN w:val="0"/>
        <w:adjustRightInd w:val="0"/>
        <w:spacing w:after="0" w:line="277" w:lineRule="exact"/>
        <w:ind w:left="3270" w:right="-7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8"/>
          <w:sz w:val="16"/>
          <w:szCs w:val="16"/>
        </w:rPr>
        <w:t>A.</w:t>
      </w:r>
      <w:r>
        <w:rPr>
          <w:rFonts w:ascii="Arial" w:hAnsi="Arial" w:cs="Arial"/>
          <w:color w:val="2A2A29"/>
          <w:position w:val="8"/>
          <w:sz w:val="16"/>
          <w:szCs w:val="16"/>
        </w:rPr>
        <w:tab/>
        <w:t>B.</w:t>
      </w:r>
      <w:r>
        <w:rPr>
          <w:rFonts w:ascii="Arial" w:hAnsi="Arial" w:cs="Arial"/>
          <w:color w:val="2A2A29"/>
          <w:position w:val="8"/>
          <w:sz w:val="16"/>
          <w:szCs w:val="16"/>
        </w:rPr>
        <w:tab/>
      </w:r>
      <w:r>
        <w:rPr>
          <w:rFonts w:ascii="Arial" w:hAnsi="Arial" w:cs="Arial"/>
          <w:color w:val="2A2A29"/>
          <w:spacing w:val="-4"/>
          <w:w w:val="80"/>
          <w:position w:val="-2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2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2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2"/>
          <w:sz w:val="20"/>
          <w:szCs w:val="20"/>
        </w:rPr>
        <w:t>L</w:t>
      </w:r>
    </w:p>
    <w:p w:rsidR="00323557" w:rsidRDefault="00323557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323557" w:rsidRDefault="00323557">
      <w:pPr>
        <w:widowControl w:val="0"/>
        <w:tabs>
          <w:tab w:val="left" w:pos="860"/>
          <w:tab w:val="left" w:pos="1740"/>
          <w:tab w:val="left" w:pos="2620"/>
          <w:tab w:val="left" w:pos="3500"/>
          <w:tab w:val="left" w:pos="4180"/>
        </w:tabs>
        <w:autoSpaceDE w:val="0"/>
        <w:autoSpaceDN w:val="0"/>
        <w:adjustRightInd w:val="0"/>
        <w:spacing w:after="0" w:line="281" w:lineRule="exact"/>
        <w:ind w:right="-7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7"/>
          <w:sz w:val="16"/>
          <w:szCs w:val="16"/>
        </w:rPr>
        <w:t>A.</w:t>
      </w:r>
      <w:r>
        <w:rPr>
          <w:rFonts w:ascii="Arial" w:hAnsi="Arial" w:cs="Arial"/>
          <w:color w:val="2A2A29"/>
          <w:position w:val="7"/>
          <w:sz w:val="16"/>
          <w:szCs w:val="16"/>
        </w:rPr>
        <w:tab/>
        <w:t>B.</w:t>
      </w:r>
      <w:r>
        <w:rPr>
          <w:rFonts w:ascii="Arial" w:hAnsi="Arial" w:cs="Arial"/>
          <w:color w:val="2A2A29"/>
          <w:position w:val="7"/>
          <w:sz w:val="16"/>
          <w:szCs w:val="16"/>
        </w:rPr>
        <w:tab/>
      </w:r>
      <w:r>
        <w:rPr>
          <w:rFonts w:ascii="Arial" w:hAnsi="Arial" w:cs="Arial"/>
          <w:color w:val="2A2A29"/>
          <w:w w:val="81"/>
          <w:position w:val="7"/>
          <w:sz w:val="16"/>
          <w:szCs w:val="16"/>
        </w:rPr>
        <w:t>C.</w:t>
      </w:r>
      <w:r>
        <w:rPr>
          <w:rFonts w:ascii="Arial" w:hAnsi="Arial" w:cs="Arial"/>
          <w:color w:val="2A2A29"/>
          <w:position w:val="7"/>
          <w:sz w:val="16"/>
          <w:szCs w:val="16"/>
        </w:rPr>
        <w:tab/>
        <w:t>D.</w:t>
      </w:r>
      <w:r>
        <w:rPr>
          <w:rFonts w:ascii="Arial" w:hAnsi="Arial" w:cs="Arial"/>
          <w:color w:val="2A2A29"/>
          <w:position w:val="7"/>
          <w:sz w:val="16"/>
          <w:szCs w:val="16"/>
        </w:rPr>
        <w:tab/>
        <w:t>E.</w:t>
      </w:r>
      <w:r>
        <w:rPr>
          <w:rFonts w:ascii="Arial" w:hAnsi="Arial" w:cs="Arial"/>
          <w:color w:val="2A2A29"/>
          <w:position w:val="7"/>
          <w:sz w:val="16"/>
          <w:szCs w:val="16"/>
        </w:rPr>
        <w:tab/>
      </w:r>
      <w:r>
        <w:rPr>
          <w:rFonts w:ascii="Arial" w:hAnsi="Arial" w:cs="Arial"/>
          <w:color w:val="2A2A29"/>
          <w:spacing w:val="-4"/>
          <w:w w:val="80"/>
          <w:position w:val="-2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2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2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2"/>
          <w:sz w:val="20"/>
          <w:szCs w:val="20"/>
        </w:rPr>
        <w:t>L</w:t>
      </w:r>
    </w:p>
    <w:p w:rsidR="00323557" w:rsidRDefault="00323557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323557" w:rsidRDefault="00BC2CAE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81" w:lineRule="exact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2A2A29"/>
          <w:position w:val="7"/>
          <w:sz w:val="16"/>
          <w:szCs w:val="16"/>
        </w:rPr>
        <w:pict>
          <v:group id="_x0000_s1131" style="position:absolute;margin-left:195.25pt;margin-top:161.25pt;width:36.6pt;height:40.05pt;z-index:-251651072" coordorigin="16094,5672" coordsize="732,801" o:regroupid="1" o:allowincell="f">
            <v:shape id="_x0000_s1132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3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position w:val="7"/>
          <w:sz w:val="16"/>
          <w:szCs w:val="16"/>
        </w:rPr>
        <w:pict>
          <v:polyline id="_x0000_s1130" style="position:absolute;z-index:-251652096" points="230.35pt,184.75pt,230.35pt,183.6pt,230.15pt,182.65pt,229.75pt,181.8pt,229.25pt,181.2pt,228.45pt,180.5pt,227.55pt,180.05pt,226.55pt,179.8pt,225.45pt,179.85pt,224.45pt,180.05pt,223.6pt,180.45pt,219.15pt,184.4pt,217.95pt,185.5pt,217.95pt,167.05pt,217.85pt,166pt,217.5pt,165.05pt,216.95pt,164.2pt,216.05pt,163.45pt,215.2pt,162.95pt,214.25pt,162.7pt,212.95pt,162.75pt,211.95pt,162.95pt,211.1pt,163.35pt,210.45pt,163.85pt,209.8pt,164.65pt,209.35pt,165.55pt,209.15pt,166.55pt,209.1pt,183.9pt,209.1pt,185.5pt,207.9pt,184.4pt,204.05pt,180.9pt,203.2pt,180.3pt,202.25pt,179.95pt,201.3pt,179.8pt,200.1pt,179.9pt,199.15pt,180.2pt,198.3pt,180.7pt,197.75pt,181.25pt,197.15pt,182.1pt,196.8pt,183pt,196.65pt,184pt,196.75pt,185.15pt,197.05pt,186.15pt,197.55pt,186.95pt,198.05pt,187.45pt,210.3pt,198.5pt,210.3pt,198.5pt,210.7pt,198.95pt,211.25pt,199.3pt,211.8pt,199.55pt,212.35pt,199.75pt,212.9pt,199.9pt,214.15pt,199.9pt,214.75pt,199.75pt,215.3pt,199.5pt,215.85pt,199.25pt,216.4pt,198.9pt,216.8pt,198.45pt,216.8pt,198.4pt,229pt,187.45pt,229.05pt,187.45pt,229.7pt,186.65pt,230.15pt,185.75pt,230.35pt,184.75pt" coordsize="675,744" o:regroupid="1" o:allowincell="f" stroked="f">
            <v:path arrowok="t"/>
          </v:polyline>
        </w:pict>
      </w:r>
      <w:r w:rsidR="00323557">
        <w:rPr>
          <w:rFonts w:ascii="Arial" w:hAnsi="Arial" w:cs="Arial"/>
          <w:color w:val="2A2A29"/>
          <w:position w:val="7"/>
          <w:sz w:val="16"/>
          <w:szCs w:val="16"/>
        </w:rPr>
        <w:t>A.</w:t>
      </w:r>
      <w:r w:rsidR="00323557">
        <w:rPr>
          <w:rFonts w:ascii="Arial" w:hAnsi="Arial" w:cs="Arial"/>
          <w:color w:val="2A2A29"/>
          <w:position w:val="7"/>
          <w:sz w:val="16"/>
          <w:szCs w:val="16"/>
        </w:rPr>
        <w:tab/>
        <w:t>B.</w:t>
      </w:r>
      <w:r w:rsidR="00323557">
        <w:rPr>
          <w:rFonts w:ascii="Arial" w:hAnsi="Arial" w:cs="Arial"/>
          <w:color w:val="2A2A29"/>
          <w:position w:val="7"/>
          <w:sz w:val="16"/>
          <w:szCs w:val="16"/>
        </w:rPr>
        <w:tab/>
      </w:r>
      <w:r w:rsidR="00323557">
        <w:rPr>
          <w:rFonts w:ascii="Arial" w:hAnsi="Arial" w:cs="Arial"/>
          <w:color w:val="2A2A29"/>
          <w:w w:val="81"/>
          <w:position w:val="7"/>
          <w:sz w:val="16"/>
          <w:szCs w:val="16"/>
        </w:rPr>
        <w:t>C.</w:t>
      </w:r>
      <w:r w:rsidR="00323557">
        <w:rPr>
          <w:rFonts w:ascii="Arial" w:hAnsi="Arial" w:cs="Arial"/>
          <w:color w:val="2A2A29"/>
          <w:position w:val="7"/>
          <w:sz w:val="16"/>
          <w:szCs w:val="16"/>
        </w:rPr>
        <w:tab/>
      </w:r>
      <w:r w:rsidR="00323557">
        <w:rPr>
          <w:rFonts w:ascii="Arial" w:hAnsi="Arial" w:cs="Arial"/>
          <w:color w:val="2A2A29"/>
          <w:spacing w:val="-4"/>
          <w:w w:val="80"/>
          <w:position w:val="-2"/>
          <w:sz w:val="20"/>
          <w:szCs w:val="20"/>
        </w:rPr>
        <w:t>TO</w:t>
      </w:r>
      <w:r w:rsidR="00323557">
        <w:rPr>
          <w:rFonts w:ascii="Arial" w:hAnsi="Arial" w:cs="Arial"/>
          <w:color w:val="2A2A29"/>
          <w:spacing w:val="-11"/>
          <w:w w:val="80"/>
          <w:position w:val="-2"/>
          <w:sz w:val="20"/>
          <w:szCs w:val="20"/>
        </w:rPr>
        <w:t>T</w:t>
      </w:r>
      <w:r w:rsidR="00323557">
        <w:rPr>
          <w:rFonts w:ascii="Arial" w:hAnsi="Arial" w:cs="Arial"/>
          <w:color w:val="2A2A29"/>
          <w:w w:val="86"/>
          <w:position w:val="-2"/>
          <w:sz w:val="20"/>
          <w:szCs w:val="20"/>
        </w:rPr>
        <w:t>A</w:t>
      </w:r>
      <w:r w:rsidR="00323557">
        <w:rPr>
          <w:rFonts w:ascii="Arial" w:hAnsi="Arial" w:cs="Arial"/>
          <w:color w:val="2A2A29"/>
          <w:w w:val="93"/>
          <w:position w:val="-2"/>
          <w:sz w:val="20"/>
          <w:szCs w:val="20"/>
        </w:rPr>
        <w:t>L</w:t>
      </w:r>
    </w:p>
    <w:p w:rsidR="00323557" w:rsidRDefault="00323557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81" w:lineRule="exact"/>
        <w:ind w:right="-20"/>
        <w:rPr>
          <w:rFonts w:ascii="Arial" w:hAnsi="Arial" w:cs="Arial"/>
          <w:color w:val="000000"/>
          <w:sz w:val="20"/>
          <w:szCs w:val="20"/>
        </w:rPr>
        <w:sectPr w:rsidR="00323557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5355" w:space="551"/>
            <w:col w:w="4722" w:space="551"/>
            <w:col w:w="3441"/>
          </w:cols>
          <w:noEndnote/>
        </w:sectPr>
      </w:pPr>
    </w:p>
    <w:p w:rsidR="00323557" w:rsidRDefault="00BC2CAE">
      <w:pPr>
        <w:widowControl w:val="0"/>
        <w:autoSpaceDE w:val="0"/>
        <w:autoSpaceDN w:val="0"/>
        <w:adjustRightInd w:val="0"/>
        <w:spacing w:before="93" w:after="0" w:line="240" w:lineRule="auto"/>
        <w:ind w:left="192" w:right="-7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pict>
          <v:group id="_x0000_s1027" style="position:absolute;left:0;text-align:left;margin-left:56.4pt;margin-top:59.4pt;width:721pt;height:478.5pt;z-index:-251657216;mso-position-horizontal-relative:page;mso-position-vertical-relative:page" coordorigin="1128,1188" coordsize="14420,9570" o:allowincell="f">
            <v:rect id="_x0000_s1028" style="position:absolute;left:12570;top:1198;width:590;height:507" o:allowincell="f" filled="f" fillcolor="white [3212]" stroked="f">
              <v:path arrowok="t"/>
            </v:rect>
            <v:shape id="_x0000_s1029" style="position:absolute;left:12718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30" style="position:absolute;left:1138;top:1705;width:453;height:1388" o:allowincell="f" fillcolor="#c7c7c6" stroked="f">
              <v:path arrowok="t"/>
            </v:rect>
            <v:rect id="_x0000_s1031" style="position:absolute;left:1592;top:1705;width:2324;height:1388" o:allowincell="f" fillcolor="#c7c7c6" stroked="f">
              <v:path arrowok="t"/>
            </v:rect>
            <v:rect id="_x0000_s1032" style="position:absolute;left:3916;top:2045;width:7908;height:340" o:allowincell="f" fillcolor="#c7c7c6" stroked="f">
              <v:path arrowok="t"/>
            </v:rect>
            <v:rect id="_x0000_s1033" style="position:absolute;left:11825;top:2045;width:3713;height:340" o:allowincell="f" fillcolor="#c7c7c6" stroked="f">
              <v:path arrowok="t"/>
            </v:rect>
            <v:rect id="_x0000_s1034" style="position:absolute;left:3916;top:1705;width:11622;height:340" o:allowincell="f" fillcolor="#2a2a29" stroked="f">
              <v:path arrowok="t"/>
            </v:rect>
            <v:shape id="_x0000_s1035" style="position:absolute;left:3916;top:2386;width:7909;height:708" coordsize="7909,708" o:allowincell="f" path="m7908,708l7908,,,,,311r1757,l1757,708r879,l2636,311r4393,l7029,708r879,e" fillcolor="#e3e3e3" stroked="f">
              <v:path arrowok="t"/>
            </v:shape>
            <v:rect id="_x0000_s1036" style="position:absolute;left:3916;top:2697;width:1757;height:396" o:allowincell="f" fillcolor="#e3e3e3" stroked="f">
              <v:path arrowok="t"/>
            </v:rect>
            <v:rect id="_x0000_s1037" style="position:absolute;left:6553;top:2697;width:4393;height:396" o:allowincell="f" fillcolor="#e3e3e3" stroked="f">
              <v:path arrowok="t"/>
            </v:rect>
            <v:shape id="_x0000_s1038" style="position:absolute;left:11825;top:2386;width:3713;height:708" coordsize="3713,708" o:allowincell="f" path="m3713,708l3713,,,,,311r2834,l2834,708r879,e" fillcolor="#e3e3e3" stroked="f">
              <v:path arrowok="t"/>
            </v:shape>
            <v:rect id="_x0000_s1039" style="position:absolute;left:11825;top:2697;width:2834;height:396" o:allowincell="f" fillcolor="#e3e3e3" stroked="f">
              <v:path arrowok="t"/>
            </v:rect>
            <v:rect id="_x0000_s1040" style="position:absolute;left:1138;top:3094;width:453;height:255" o:allowincell="f" fillcolor="#e3e3e3" stroked="f">
              <v:path arrowok="t"/>
            </v:rect>
            <v:rect id="_x0000_s1041" style="position:absolute;left:1138;top:3349;width:453;height:255" o:allowincell="f" fillcolor="#e3e3e3" stroked="f">
              <v:path arrowok="t"/>
            </v:rect>
            <v:rect id="_x0000_s1042" style="position:absolute;left:1138;top:3605;width:453;height:255" o:allowincell="f" fillcolor="#e3e3e3" stroked="f">
              <v:path arrowok="t"/>
            </v:rect>
            <v:rect id="_x0000_s1043" style="position:absolute;left:1138;top:3860;width:453;height:255" o:allowincell="f" fillcolor="#e3e3e3" stroked="f">
              <v:path arrowok="t"/>
            </v:rect>
            <v:rect id="_x0000_s1044" style="position:absolute;left:1138;top:4115;width:453;height:255" o:allowincell="f" fillcolor="#e3e3e3" stroked="f">
              <v:path arrowok="t"/>
            </v:rect>
            <v:rect id="_x0000_s1045" style="position:absolute;left:1138;top:4370;width:453;height:255" o:allowincell="f" fillcolor="#e3e3e3" stroked="f">
              <v:path arrowok="t"/>
            </v:rect>
            <v:shape id="_x0000_s1046" style="position:absolute;left:1138;top:4625;width:454;height:20" coordsize="454,20" o:allowincell="f" path="m453,l,e" filled="f" strokecolor="#e3e3e3" strokeweight=".03561mm">
              <v:path arrowok="t"/>
            </v:shape>
            <v:rect id="_x0000_s1047" style="position:absolute;left:1138;top:4625;width:453;height:255" o:allowincell="f" fillcolor="#e3e3e3" stroked="f">
              <v:path arrowok="t"/>
            </v:rect>
            <v:rect id="_x0000_s1048" style="position:absolute;left:1138;top:4880;width:453;height:255" o:allowincell="f" fillcolor="#e3e3e3" stroked="f">
              <v:path arrowok="t"/>
            </v:rect>
            <v:rect id="_x0000_s1049" style="position:absolute;left:1138;top:5135;width:453;height:255" o:allowincell="f" fillcolor="#e3e3e3" stroked="f">
              <v:path arrowok="t"/>
            </v:rect>
            <v:rect id="_x0000_s1050" style="position:absolute;left:1138;top:5390;width:453;height:255" o:allowincell="f" fillcolor="#e3e3e3" stroked="f">
              <v:path arrowok="t"/>
            </v:rect>
            <v:rect id="_x0000_s1051" style="position:absolute;left:1138;top:5645;width:453;height:255" o:allowincell="f" fillcolor="#e3e3e3" stroked="f">
              <v:path arrowok="t"/>
            </v:rect>
            <v:rect id="_x0000_s1052" style="position:absolute;left:1138;top:5901;width:453;height:255" o:allowincell="f" fillcolor="#e3e3e3" stroked="f">
              <v:path arrowok="t"/>
            </v:rect>
            <v:rect id="_x0000_s1053" style="position:absolute;left:1138;top:6156;width:453;height:255" o:allowincell="f" fillcolor="#e3e3e3" stroked="f">
              <v:path arrowok="t"/>
            </v:rect>
            <v:rect id="_x0000_s1054" style="position:absolute;left:1138;top:6411;width:453;height:255" o:allowincell="f" fillcolor="#e3e3e3" stroked="f">
              <v:path arrowok="t"/>
            </v:rect>
            <v:rect id="_x0000_s1055" style="position:absolute;left:1138;top:6666;width:453;height:255" o:allowincell="f" fillcolor="#e3e3e3" stroked="f">
              <v:path arrowok="t"/>
            </v:rect>
            <v:rect id="_x0000_s1056" style="position:absolute;left:1138;top:6921;width:453;height:255" o:allowincell="f" fillcolor="#e3e3e3" stroked="f">
              <v:path arrowok="t"/>
            </v:rect>
            <v:rect id="_x0000_s1057" style="position:absolute;left:1138;top:7176;width:453;height:255" o:allowincell="f" fillcolor="#e3e3e3" stroked="f">
              <v:path arrowok="t"/>
            </v:rect>
            <v:shape id="_x0000_s1058" style="position:absolute;left:1138;top:7431;width:454;height:20" coordsize="454,20" o:allowincell="f" path="m453,l,e" filled="f" strokecolor="#e3e3e3" strokeweight=".03561mm">
              <v:path arrowok="t"/>
            </v:shape>
            <v:rect id="_x0000_s1059" style="position:absolute;left:1138;top:7431;width:453;height:255" o:allowincell="f" fillcolor="#e3e3e3" stroked="f">
              <v:path arrowok="t"/>
            </v:rect>
            <v:rect id="_x0000_s1060" style="position:absolute;left:1138;top:7686;width:453;height:255" o:allowincell="f" fillcolor="#e3e3e3" stroked="f">
              <v:path arrowok="t"/>
            </v:rect>
            <v:rect id="_x0000_s1061" style="position:absolute;left:1138;top:7942;width:453;height:255" o:allowincell="f" fillcolor="#e3e3e3" stroked="f">
              <v:path arrowok="t"/>
            </v:rect>
            <v:rect id="_x0000_s1062" style="position:absolute;left:1138;top:8197;width:453;height:255" o:allowincell="f" fillcolor="#e3e3e3" stroked="f">
              <v:path arrowok="t"/>
            </v:rect>
            <v:rect id="_x0000_s1063" style="position:absolute;left:1138;top:8452;width:453;height:255" o:allowincell="f" fillcolor="#e3e3e3" stroked="f">
              <v:path arrowok="t"/>
            </v:rect>
            <v:rect id="_x0000_s1064" style="position:absolute;left:1138;top:8707;width:453;height:255" o:allowincell="f" fillcolor="#e3e3e3" stroked="f">
              <v:path arrowok="t"/>
            </v:rect>
            <v:rect id="_x0000_s1065" style="position:absolute;left:1138;top:8962;width:453;height:255" o:allowincell="f" fillcolor="#e3e3e3" stroked="f">
              <v:path arrowok="t"/>
            </v:rect>
            <v:rect id="_x0000_s1066" style="position:absolute;left:1138;top:9217;width:453;height:255" o:allowincell="f" fillcolor="#e3e3e3" stroked="f">
              <v:path arrowok="t"/>
            </v:rect>
            <v:rect id="_x0000_s1067" style="position:absolute;left:1138;top:9472;width:453;height:255" o:allowincell="f" fillcolor="#e3e3e3" stroked="f">
              <v:path arrowok="t"/>
            </v:rect>
            <v:rect id="_x0000_s1068" style="position:absolute;left:1138;top:9727;width:453;height:255" o:allowincell="f" fillcolor="#e3e3e3" stroked="f">
              <v:path arrowok="t"/>
            </v:rect>
            <v:rect id="_x0000_s1069" style="position:absolute;left:1138;top:9982;width:453;height:255" o:allowincell="f" fillcolor="#e3e3e3" stroked="f">
              <v:path arrowok="t"/>
            </v:rect>
            <v:shape id="_x0000_s1070" style="position:absolute;left:1138;top:10238;width:454;height:20" coordsize="454,20" o:allowincell="f" path="m453,l,e" filled="f" strokecolor="#e3e3e3" strokeweight=".03561mm">
              <v:path arrowok="t"/>
            </v:shape>
            <v:rect id="_x0000_s1071" style="position:absolute;left:1138;top:10238;width:453;height:255" o:allowincell="f" fillcolor="#e3e3e3" stroked="f">
              <v:path arrowok="t"/>
            </v:rect>
            <v:rect id="_x0000_s1072" style="position:absolute;left:1138;top:10493;width:453;height:255" o:allowincell="f" fillcolor="#e3e3e3" stroked="f">
              <v:path arrowok="t"/>
            </v:rect>
            <v:shape id="_x0000_s1073" style="position:absolute;left:1133;top:1705;width:14410;height:20" coordsize="14410,20" o:allowincell="f" path="m14409,l,e" filled="f" strokecolor="#9e9e9e" strokeweight=".17644mm">
              <v:path arrowok="t"/>
            </v:shape>
            <v:shape id="_x0000_s1074" style="position:absolute;left:1138;top:1710;width:20;height:9033" coordsize="20,9033" o:allowincell="f" path="m,l,9032e" filled="f" strokecolor="#9e9e9e" strokeweight=".5pt">
              <v:path arrowok="t"/>
            </v:shape>
            <v:shape id="_x0000_s1075" style="position:absolute;left:1592;top:1710;width:20;height:9033" coordsize="20,9033" o:allowincell="f" path="m,l,9032e" filled="f" strokecolor="#9e9e9e" strokeweight=".5pt">
              <v:path arrowok="t"/>
            </v:shape>
            <v:shape id="_x0000_s1076" style="position:absolute;left:3916;top:1710;width:20;height:9033" coordsize="20,9033" o:allowincell="f" path="m,l,9032e" filled="f" strokecolor="#9e9e9e" strokeweight=".17644mm">
              <v:path arrowok="t"/>
            </v:shape>
            <v:shape id="_x0000_s1077" style="position:absolute;left:3911;top:2045;width:11632;height:20" coordsize="11632,20" o:allowincell="f" path="m11632,l,e" filled="f" strokecolor="#9e9e9e" strokeweight=".17642mm">
              <v:path arrowok="t"/>
            </v:shape>
            <v:shape id="_x0000_s1078" style="position:absolute;left:4795;top:2391;width:20;height:8352" coordsize="20,8352" o:allowincell="f" path="m,l,8352e" filled="f" strokecolor="#9e9e9e" strokeweight=".5pt">
              <v:path arrowok="t"/>
            </v:shape>
            <v:shape id="_x0000_s1079" style="position:absolute;left:7431;top:2391;width:20;height:8352" coordsize="20,8352" o:allowincell="f" path="m,l,8352e" filled="f" strokecolor="#9e9e9e" strokeweight=".17644mm">
              <v:path arrowok="t"/>
            </v:shape>
            <v:shape id="_x0000_s1080" style="position:absolute;left:8310;top:2391;width:20;height:8352" coordsize="20,8352" o:allowincell="f" path="m,l,8352e" filled="f" strokecolor="#9e9e9e" strokeweight=".1765mm">
              <v:path arrowok="t"/>
            </v:shape>
            <v:shape id="_x0000_s1081" style="position:absolute;left:9189;top:2391;width:20;height:8352" coordsize="20,8352" o:allowincell="f" path="m,l,8352e" filled="f" strokecolor="#9e9e9e" strokeweight=".17647mm">
              <v:path arrowok="t"/>
            </v:shape>
            <v:shape id="_x0000_s1082" style="position:absolute;left:10067;top:2391;width:20;height:8352" coordsize="20,8352" o:allowincell="f" path="m,l,8352e" filled="f" strokecolor="#9e9e9e" strokeweight=".17642mm">
              <v:path arrowok="t"/>
            </v:shape>
            <v:shape id="_x0000_s1083" style="position:absolute;left:3911;top:2386;width:11632;height:20" coordsize="11632,20" o:allowincell="f" path="m11632,l,e" filled="f" strokecolor="#9e9e9e" strokeweight=".5pt">
              <v:path arrowok="t"/>
            </v:shape>
            <v:shape id="_x0000_s1084" style="position:absolute;left:12704;top:2391;width:20;height:8352" coordsize="20,8352" o:allowincell="f" path="m,l,8352e" filled="f" strokecolor="#9e9e9e" strokeweight=".17661mm">
              <v:path arrowok="t"/>
            </v:shape>
            <v:shape id="_x0000_s1085" style="position:absolute;left:13781;top:2391;width:20;height:8352" coordsize="20,8352" o:allowincell="f" path="m,l,8352e" filled="f" strokecolor="#9e9e9e" strokeweight=".17653mm">
              <v:path arrowok="t"/>
            </v:shape>
            <v:shape id="_x0000_s1086" style="position:absolute;left:3911;top:2697;width:1768;height:20" coordsize="1768,20" o:allowincell="f" path="m1767,l,e" filled="f" strokecolor="#9e9e9e" strokeweight=".5pt">
              <v:path arrowok="t"/>
            </v:shape>
            <v:shape id="_x0000_s1087" style="position:absolute;left:6548;top:2697;width:4403;height:20" coordsize="4403,20" o:allowincell="f" path="m4403,l,e" filled="f" strokecolor="#9e9e9e" strokeweight=".5pt">
              <v:path arrowok="t"/>
            </v:shape>
            <v:shape id="_x0000_s1088" style="position:absolute;left:11820;top:2697;width:2845;height:20" coordsize="2845,20" o:allowincell="f" path="m2844,l,e" filled="f" strokecolor="#9e9e9e" strokeweight=".5pt">
              <v:path arrowok="t"/>
            </v:shape>
            <v:shape id="_x0000_s1089" style="position:absolute;left:14660;top:2391;width:20;height:8352" coordsize="20,8352" o:allowincell="f" path="m,l,8352e" filled="f" strokecolor="#9e9e9e" strokeweight=".17664mm">
              <v:path arrowok="t"/>
            </v:shape>
            <v:shape id="_x0000_s1090" style="position:absolute;left:6553;top:2050;width:20;height:8693" coordsize="20,8693" o:allowincell="f" path="m,l,8692e" filled="f" strokecolor="#9e9e9e" strokeweight=".17642mm">
              <v:path arrowok="t"/>
            </v:shape>
            <v:shape id="_x0000_s1091" style="position:absolute;left:10946;top:2391;width:20;height:8352" coordsize="20,8352" o:allowincell="f" path="m,l,8352e" filled="f" strokecolor="#9e9e9e" strokeweight=".17653mm">
              <v:path arrowok="t"/>
            </v:shape>
            <v:shape id="_x0000_s1092" style="position:absolute;left:1133;top:3094;width:14410;height:20" coordsize="14410,20" o:allowincell="f" path="m14409,l,e" filled="f" strokecolor="#9e9e9e" strokeweight=".5pt">
              <v:path arrowok="t"/>
            </v:shape>
            <v:shape id="_x0000_s1093" style="position:absolute;left:11825;top:2050;width:20;height:8693" coordsize="20,8693" o:allowincell="f" path="m,l,8692e" filled="f" strokecolor="#9e9e9e" strokeweight=".17664mm">
              <v:path arrowok="t"/>
            </v:shape>
            <v:shape id="_x0000_s1094" style="position:absolute;left:15538;top:1710;width:20;height:9033" coordsize="20,9033" o:allowincell="f" path="m,l,9032e" filled="f" strokecolor="#9e9e9e" strokeweight=".17661mm">
              <v:path arrowok="t"/>
            </v:shape>
            <v:shape id="_x0000_s1095" style="position:absolute;left:1133;top:3349;width:14410;height:20" coordsize="14410,20" o:allowincell="f" path="m14409,l,e" filled="f" strokecolor="#9e9e9e" strokeweight=".17644mm">
              <v:path arrowok="t"/>
            </v:shape>
            <v:shape id="_x0000_s1096" style="position:absolute;left:1133;top:3604;width:14410;height:20" coordsize="14410,20" o:allowincell="f" path="m14409,l,e" filled="f" strokecolor="#9e9e9e" strokeweight=".5pt">
              <v:path arrowok="t"/>
            </v:shape>
            <v:shape id="_x0000_s1097" style="position:absolute;left:1133;top:3860;width:14410;height:20" coordsize="14410,20" o:allowincell="f" path="m14409,l,e" filled="f" strokecolor="#9e9e9e" strokeweight=".5pt">
              <v:path arrowok="t"/>
            </v:shape>
            <v:shape id="_x0000_s1098" style="position:absolute;left:1133;top:4115;width:14410;height:20" coordsize="14410,20" o:allowincell="f" path="m14409,l,e" filled="f" strokecolor="#9e9e9e" strokeweight=".17644mm">
              <v:path arrowok="t"/>
            </v:shape>
            <v:shape id="_x0000_s1099" style="position:absolute;left:1133;top:4370;width:14410;height:20" coordsize="14410,20" o:allowincell="f" path="m14409,l,e" filled="f" strokecolor="#9e9e9e" strokeweight=".5pt">
              <v:path arrowok="t"/>
            </v:shape>
            <v:shape id="_x0000_s1100" style="position:absolute;left:1133;top:4625;width:14410;height:20" coordsize="14410,20" o:allowincell="f" path="m14409,l,e" filled="f" strokecolor="#9e9e9e" strokeweight=".5pt">
              <v:path arrowok="t"/>
            </v:shape>
            <v:shape id="_x0000_s1101" style="position:absolute;left:1133;top:4880;width:14410;height:20" coordsize="14410,20" o:allowincell="f" path="m14409,l,e" filled="f" strokecolor="#9e9e9e" strokeweight=".17644mm">
              <v:path arrowok="t"/>
            </v:shape>
            <v:shape id="_x0000_s1102" style="position:absolute;left:1133;top:5135;width:14410;height:20" coordsize="14410,20" o:allowincell="f" path="m14409,l,e" filled="f" strokecolor="#9e9e9e" strokeweight=".5pt">
              <v:path arrowok="t"/>
            </v:shape>
            <v:shape id="_x0000_s1103" style="position:absolute;left:1133;top:5390;width:14410;height:20" coordsize="14410,20" o:allowincell="f" path="m14409,l,e" filled="f" strokecolor="#9e9e9e" strokeweight=".5pt">
              <v:path arrowok="t"/>
            </v:shape>
            <v:shape id="_x0000_s1104" style="position:absolute;left:1133;top:5645;width:14410;height:20" coordsize="14410,20" o:allowincell="f" path="m14409,l,e" filled="f" strokecolor="#9e9e9e" strokeweight=".17644mm">
              <v:path arrowok="t"/>
            </v:shape>
            <v:shape id="_x0000_s1105" style="position:absolute;left:1133;top:5901;width:14410;height:20" coordsize="14410,20" o:allowincell="f" path="m14409,l,e" filled="f" strokecolor="#9e9e9e" strokeweight=".17642mm">
              <v:path arrowok="t"/>
            </v:shape>
            <v:shape id="_x0000_s1106" style="position:absolute;left:1133;top:6156;width:14410;height:20" coordsize="14410,20" o:allowincell="f" path="m14409,l,e" filled="f" strokecolor="#9e9e9e" strokeweight=".5pt">
              <v:path arrowok="t"/>
            </v:shape>
            <v:shape id="_x0000_s1107" style="position:absolute;left:1133;top:6411;width:14410;height:20" coordsize="14410,20" o:allowincell="f" path="m14409,l,e" filled="f" strokecolor="#9e9e9e" strokeweight=".17644mm">
              <v:path arrowok="t"/>
            </v:shape>
            <v:shape id="_x0000_s1108" style="position:absolute;left:1133;top:6666;width:14410;height:20" coordsize="14410,20" o:allowincell="f" path="m14409,l,e" filled="f" strokecolor="#9e9e9e" strokeweight=".17642mm">
              <v:path arrowok="t"/>
            </v:shape>
            <v:shape id="_x0000_s1109" style="position:absolute;left:1133;top:6921;width:14410;height:20" coordsize="14410,20" o:allowincell="f" path="m14409,l,e" filled="f" strokecolor="#9e9e9e" strokeweight=".5pt">
              <v:path arrowok="t"/>
            </v:shape>
            <v:shape id="_x0000_s1110" style="position:absolute;left:1133;top:7176;width:14410;height:20" coordsize="14410,20" o:allowincell="f" path="m14409,l,e" filled="f" strokecolor="#9e9e9e" strokeweight=".5pt">
              <v:path arrowok="t"/>
            </v:shape>
            <v:shape id="_x0000_s1111" style="position:absolute;left:1133;top:7431;width:14410;height:20" coordsize="14410,20" o:allowincell="f" path="m14409,l,e" filled="f" strokecolor="#9e9e9e" strokeweight=".5pt">
              <v:path arrowok="t"/>
            </v:shape>
            <v:shape id="_x0000_s1112" style="position:absolute;left:1133;top:7686;width:14410;height:20" coordsize="14410,20" o:allowincell="f" path="m14409,l,e" filled="f" strokecolor="#9e9e9e" strokeweight=".5pt">
              <v:path arrowok="t"/>
            </v:shape>
            <v:shape id="_x0000_s1113" style="position:absolute;left:1133;top:7942;width:14410;height:20" coordsize="14410,20" o:allowincell="f" path="m14409,l,e" filled="f" strokecolor="#9e9e9e" strokeweight=".17642mm">
              <v:path arrowok="t"/>
            </v:shape>
            <v:shape id="_x0000_s1114" style="position:absolute;left:1133;top:8197;width:14410;height:20" coordsize="14410,20" o:allowincell="f" path="m14409,l,e" filled="f" strokecolor="#9e9e9e" strokeweight=".5pt">
              <v:path arrowok="t"/>
            </v:shape>
            <v:shape id="_x0000_s1115" style="position:absolute;left:1133;top:8452;width:14410;height:20" coordsize="14410,20" o:allowincell="f" path="m14409,l,e" filled="f" strokecolor="#9e9e9e" strokeweight=".5pt">
              <v:path arrowok="t"/>
            </v:shape>
            <v:shape id="_x0000_s1116" style="position:absolute;left:1133;top:8707;width:14410;height:20" coordsize="14410,20" o:allowincell="f" path="m14409,l,e" filled="f" strokecolor="#9e9e9e" strokeweight=".17642mm">
              <v:path arrowok="t"/>
            </v:shape>
            <v:shape id="_x0000_s1117" style="position:absolute;left:1133;top:8962;width:14410;height:20" coordsize="14410,20" o:allowincell="f" path="m14409,l,e" filled="f" strokecolor="#9e9e9e" strokeweight=".5pt">
              <v:path arrowok="t"/>
            </v:shape>
            <v:shape id="_x0000_s1118" style="position:absolute;left:1133;top:9217;width:14410;height:20" coordsize="14410,20" o:allowincell="f" path="m14409,l,e" filled="f" strokecolor="#9e9e9e" strokeweight=".5pt">
              <v:path arrowok="t"/>
            </v:shape>
            <v:shape id="_x0000_s1119" style="position:absolute;left:1133;top:9472;width:14410;height:20" coordsize="14410,20" o:allowincell="f" path="m14409,l,e" filled="f" strokecolor="#9e9e9e" strokeweight=".5pt">
              <v:path arrowok="t"/>
            </v:shape>
            <v:shape id="_x0000_s1120" style="position:absolute;left:1133;top:9727;width:14410;height:20" coordsize="14410,20" o:allowincell="f" path="m14409,l,e" filled="f" strokecolor="#9e9e9e" strokeweight=".5pt">
              <v:path arrowok="t"/>
            </v:shape>
            <v:shape id="_x0000_s1121" style="position:absolute;left:1133;top:9982;width:14410;height:20" coordsize="14410,20" o:allowincell="f" path="m14409,l,e" filled="f" strokecolor="#9e9e9e" strokeweight=".5pt">
              <v:path arrowok="t"/>
            </v:shape>
            <v:shape id="_x0000_s1122" style="position:absolute;left:1133;top:10238;width:14410;height:20" coordsize="14410,20" o:allowincell="f" path="m14409,l,e" filled="f" strokecolor="#9e9e9e" strokeweight=".5pt">
              <v:path arrowok="t"/>
            </v:shape>
            <v:shape id="_x0000_s1123" style="position:absolute;left:1133;top:10493;width:14410;height:20" coordsize="14410,20" o:allowincell="f" path="m14409,l,e" filled="f" strokecolor="#9e9e9e" strokeweight=".5pt">
              <v:path arrowok="t"/>
            </v:shape>
            <v:shape id="_x0000_s1124" style="position:absolute;left:1133;top:10748;width:14410;height:20" coordsize="14410,20" o:allowincell="f" path="m14409,l,e" filled="f" strokecolor="#9e9e9e" strokeweight=".5pt">
              <v:path arrowok="t"/>
            </v:shape>
            <v:shape id="_x0000_s1125" style="position:absolute;left:5674;top:2391;width:20;height:8352" coordsize="20,8352" o:allowincell="f" path="m,l,8352e" filled="f" strokecolor="#9e9e9e" strokeweight=".5pt">
              <v:path arrowok="t"/>
            </v:shape>
            <w10:wrap anchorx="page" anchory="page"/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6" type="#_x0000_t202" style="position:absolute;left:0;text-align:left;margin-left:781.3pt;margin-top:402.9pt;width:11pt;height:136.7pt;z-index:-251656192;mso-position-horizontal-relative:page;mso-position-vertical-relative:page" o:allowincell="f" filled="f" stroked="f">
            <v:textbox style="layout-flow:vertical" inset="0,0,0,0">
              <w:txbxContent>
                <w:p w:rsidR="00323557" w:rsidRDefault="00323557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proofErr w:type="gramStart"/>
      <w:r w:rsidR="00323557">
        <w:rPr>
          <w:rFonts w:ascii="Arial" w:hAnsi="Arial" w:cs="Arial"/>
          <w:color w:val="2A2A29"/>
          <w:sz w:val="20"/>
          <w:szCs w:val="20"/>
        </w:rPr>
        <w:t xml:space="preserve">No. </w:t>
      </w:r>
      <w:r w:rsidR="00323557">
        <w:rPr>
          <w:rFonts w:ascii="Arial" w:hAnsi="Arial" w:cs="Arial"/>
          <w:color w:val="2A2A29"/>
          <w:spacing w:val="35"/>
          <w:sz w:val="20"/>
          <w:szCs w:val="20"/>
        </w:rPr>
        <w:t xml:space="preserve"> </w:t>
      </w:r>
      <w:proofErr w:type="gramEnd"/>
      <w:r w:rsidR="00323557">
        <w:rPr>
          <w:rFonts w:ascii="Arial" w:hAnsi="Arial" w:cs="Arial"/>
          <w:color w:val="2A2A29"/>
          <w:sz w:val="20"/>
          <w:szCs w:val="20"/>
        </w:rPr>
        <w:t>Name</w:t>
      </w:r>
    </w:p>
    <w:p w:rsidR="00323557" w:rsidRDefault="00323557">
      <w:pPr>
        <w:widowControl w:val="0"/>
        <w:autoSpaceDE w:val="0"/>
        <w:autoSpaceDN w:val="0"/>
        <w:adjustRightInd w:val="0"/>
        <w:spacing w:before="76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3.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4.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5.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6.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7.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8.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9.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10.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11.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12.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13.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14.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15.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16.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17.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18.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19.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20.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21.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22.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23.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24.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25.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26.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27.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28.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29.</w:t>
      </w:r>
    </w:p>
    <w:p w:rsidR="00323557" w:rsidRDefault="00323557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30.</w:t>
      </w:r>
    </w:p>
    <w:p w:rsidR="00323557" w:rsidRDefault="00323557">
      <w:pPr>
        <w:widowControl w:val="0"/>
        <w:tabs>
          <w:tab w:val="left" w:pos="8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10 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3"/>
          <w:sz w:val="16"/>
          <w:szCs w:val="16"/>
        </w:rPr>
        <w:t>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10 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</w:p>
    <w:p w:rsidR="00323557" w:rsidRDefault="00323557" w:rsidP="001B1E94">
      <w:pPr>
        <w:widowControl w:val="0"/>
        <w:autoSpaceDE w:val="0"/>
        <w:autoSpaceDN w:val="0"/>
        <w:adjustRightInd w:val="0"/>
        <w:spacing w:before="15" w:after="0" w:line="240" w:lineRule="auto"/>
        <w:ind w:left="-142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323557" w:rsidRDefault="00323557">
      <w:pPr>
        <w:widowControl w:val="0"/>
        <w:tabs>
          <w:tab w:val="left" w:pos="900"/>
          <w:tab w:val="left" w:pos="1740"/>
          <w:tab w:val="left" w:pos="2660"/>
          <w:tab w:val="left" w:pos="3580"/>
        </w:tabs>
        <w:autoSpaceDE w:val="0"/>
        <w:autoSpaceDN w:val="0"/>
        <w:adjustRightInd w:val="0"/>
        <w:spacing w:before="73" w:after="0" w:line="240" w:lineRule="auto"/>
        <w:ind w:right="-6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4"/>
          <w:sz w:val="16"/>
          <w:szCs w:val="16"/>
        </w:rPr>
        <w:lastRenderedPageBreak/>
        <w:t>10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2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5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5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25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10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2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7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28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1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7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7</w:t>
      </w:r>
    </w:p>
    <w:p w:rsidR="00323557" w:rsidRDefault="00323557" w:rsidP="001B1E94">
      <w:pPr>
        <w:widowControl w:val="0"/>
        <w:autoSpaceDE w:val="0"/>
        <w:autoSpaceDN w:val="0"/>
        <w:adjustRightInd w:val="0"/>
        <w:spacing w:before="15" w:after="0" w:line="240" w:lineRule="auto"/>
        <w:ind w:left="-142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323557" w:rsidRDefault="00323557">
      <w:pPr>
        <w:widowControl w:val="0"/>
        <w:tabs>
          <w:tab w:val="left" w:pos="960"/>
          <w:tab w:val="left" w:pos="2180"/>
        </w:tabs>
        <w:autoSpaceDE w:val="0"/>
        <w:autoSpaceDN w:val="0"/>
        <w:adjustRightInd w:val="0"/>
        <w:spacing w:before="73" w:after="0" w:line="240" w:lineRule="auto"/>
        <w:ind w:right="-6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4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5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Frutiger LT Std 45 Light" w:hAnsi="Frutiger LT Std 45 Light" w:cs="Frutiger LT Std 45 Light"/>
          <w:color w:val="2A2A29"/>
          <w:sz w:val="16"/>
          <w:szCs w:val="16"/>
        </w:rPr>
        <w:t>×</w:t>
      </w:r>
      <w:r>
        <w:rPr>
          <w:rFonts w:ascii="Frutiger LT Std 45 Light" w:hAnsi="Frutiger LT Std 45 Light" w:cs="Frutiger LT Std 45 Light"/>
          <w:color w:val="2A2A29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6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30</w:t>
      </w:r>
      <w:r>
        <w:rPr>
          <w:rFonts w:ascii="Arial" w:hAnsi="Arial" w:cs="Arial"/>
          <w:color w:val="2A2A29"/>
          <w:sz w:val="16"/>
          <w:szCs w:val="16"/>
        </w:rPr>
        <w:tab/>
        <w:t>50</w:t>
      </w:r>
    </w:p>
    <w:p w:rsidR="00323557" w:rsidRDefault="00BC2CAE" w:rsidP="001B1E94">
      <w:pPr>
        <w:widowControl w:val="0"/>
        <w:autoSpaceDE w:val="0"/>
        <w:autoSpaceDN w:val="0"/>
        <w:adjustRightInd w:val="0"/>
        <w:spacing w:before="15" w:after="0" w:line="240" w:lineRule="auto"/>
        <w:ind w:left="-142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45" style="position:absolute;left:0;text-align:left;z-index:-251642880" points="240.8pt,421.55pt,240.8pt,373.2pt,240.7pt,371.95pt,240.4pt,370.8pt,240pt,369.75pt,239.45pt,368.75pt,238.8pt,367.85pt,238.05pt,367.1pt,237.2pt,366.5pt,236.25pt,366.05pt,235.25pt,365.75pt,234.2pt,365.7pt,233.15pt,365.8pt,232.15pt,366.1pt,231.25pt,366.6pt,230.4pt,367.2pt,229.65pt,368pt,229pt,368.9pt,228.5pt,369.9pt,228.1pt,371pt,227.85pt,372.15pt,227.8pt,373.4pt,227.8pt,420.55pt,227.8pt,420.55pt,228.05pt,420.65pt,231.05pt,421.25pt,234.1pt,421.6pt,237.2pt,421.75pt,238.25pt,421.7pt,239.3pt,421.7pt,240.3pt,421.6pt,240.8pt,421.5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4" style="position:absolute;left:0;text-align:left;z-index:-251643904" points="221.25pt,418.25pt,221.25pt,377.65pt,220.95pt,376.6pt,220.35pt,375.65pt,219.55pt,374.95pt,218.55pt,374.5pt,217.45pt,374.35pt,215.5pt,374.35pt,214.45pt,374.65pt,213.5pt,375.25pt,212.8pt,376.05pt,212.35pt,377.05pt,212.2pt,378.2pt,212.2pt,412.35pt,212.2pt,412.35pt,212.45pt,412.6pt,214.75pt,414.4pt,217.15pt,416.05pt,219.75pt,417.5pt,221.25pt,418.2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3" style="position:absolute;left:0;text-align:left;z-index:-251644928" points="244.35pt,346.35pt,244.15pt,346.3pt,243.15pt,346.15pt,242.15pt,346pt,241.15pt,345.85pt,240.1pt,345.8pt,239.1pt,345.7pt,238.05pt,345.7pt,234.8pt,345.8pt,231.65pt,346.15pt,228.6pt,346.8pt,225.6pt,347.6pt,222.75pt,348.65pt,220pt,349.9pt,217.4pt,351.35pt,214.95pt,353pt,212.6pt,354.8pt,210.4pt,356.8pt,208.4pt,358.95pt,206.55pt,361.25pt,204.9pt,363.65pt,203.45pt,366.25pt,202.2pt,368.9pt,201.1pt,371.7pt,200.3pt,374.55pt,199.65pt,377.55pt,199.3pt,380.6pt,199.2pt,383.7pt,199.3pt,386.85pt,199.65pt,389.9pt,200.3pt,392.85pt,201.1pt,395.75pt,202.15pt,398.5pt,203.4pt,401.2pt,204.85pt,403.75pt,206.5pt,406.2pt,208.35pt,408.45pt,210.3pt,410.6pt,212.45pt,412.6pt,214.75pt,414.4pt,217.2pt,416.05pt,219.75pt,417.5pt,222.4pt,418.75pt,225.2pt,419.8pt,228.1pt,420.65pt,231.05pt,421.25pt,234.1pt,421.65pt,237.2pt,421.75pt,238.25pt,421.75pt,239.3pt,421.7pt,240.3pt,421.65pt,241.35pt,421.55pt,242.35pt,421.4pt,243.35pt,421.25pt,244.35pt,421.1pt,244.35pt,346.45pt,244.35pt,346.45pt,244.35pt,346.3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2" style="position:absolute;left:0;text-align:left;margin-left:813.6pt;margin-top:506.1pt;width:29pt;height:89pt;z-index:-251645952;mso-position-horizontal-relative:page;mso-position-vertical-relative:page" o:regroupid="1" o:allowincell="f" filled="f" stroked="f">
            <v:textbox inset="0,0,0,0">
              <w:txbxContent>
                <w:p w:rsidR="00A5166D" w:rsidRDefault="00BC2CAE" w:rsidP="00A5166D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15pt;height:90.15pt">
                        <v:imagedata r:id="rId6" o:title=""/>
                      </v:shape>
                    </w:pict>
                  </w:r>
                </w:p>
                <w:p w:rsidR="00A5166D" w:rsidRDefault="00A5166D" w:rsidP="00A5166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39" style="position:absolute;left:0;text-align:left;margin-left:213.15pt;margin-top:313.3pt;width:23.75pt;height:26.15pt;z-index:-251646976" coordorigin="16213,9251" coordsize="475,523" o:regroupid="1" o:allowincell="f">
            <v:shape id="_x0000_s1140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41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38" style="position:absolute;left:0;text-align:left;z-index:-251648000" points="236pt,328.6pt,235.95pt,327.55pt,235.55pt,326.65pt,235.3pt,326.35pt,234.45pt,325.7pt,233.5pt,325.45pt,232.4pt,325.5pt,231.55pt,325.9pt,228.7pt,328.4pt,227.9pt,329.15pt,227.9pt,317.1pt,227.7pt,316.05pt,227.2pt,315.2pt,226.35pt,314.55pt,225.4pt,314.25pt,224.25pt,314.35pt,223.35pt,314.7pt,222.6pt,315.65pt,222.2pt,316.5pt,222.1pt,328.1pt,222.1pt,329.15pt,221.35pt,328.4pt,218.85pt,326.15pt,217.95pt,325.6pt,217pt,325.4pt,215.9pt,325.6pt,215.05pt,326.05pt,214.7pt,326.35pt,214.15pt,327.25pt,214pt,328.2pt,214.15pt,329.3pt,214.65pt,330.15pt,214.9pt,330.45pt,222.9pt,337.6pt,222.9pt,337.65pt,223.2pt,337.95pt,223.5pt,338.15pt,223.9pt,338.3pt,224.25pt,338.45pt,224.6pt,338.55pt,225.4pt,338.55pt,225.8pt,338.45pt,226.2pt,338.3pt,226.55pt,338.15pt,226.85pt,337.9pt,227.15pt,337.6pt,227.15pt,337.55pt,235.15pt,330.4pt,235.75pt,329.6pt,236pt,328.6pt" coordsize="441,486" o:regroupid="1" o:allowincell="f" stroked="f">
            <v:path arrowok="t"/>
          </v:polyline>
        </w:pict>
      </w:r>
      <w:r>
        <w:rPr>
          <w:noProof/>
        </w:rPr>
        <w:pict>
          <v:group id="_x0000_s1135" style="position:absolute;left:0;text-align:left;margin-left:209.8pt;margin-top:223.55pt;width:30.05pt;height:33.05pt;z-index:-251649024" coordorigin="16146,7456" coordsize="601,661" o:regroupid="1" o:allowincell="f">
            <v:shape id="_x0000_s1136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7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4" style="position:absolute;left:0;text-align:left;z-index:-251650048" points="238.65pt,242.1pt,238.45pt,241.15pt,238.1pt,240.35pt,237.8pt,240pt,236.95pt,239.35pt,236.05pt,238.95pt,234.75pt,238.9pt,233.8pt,239.1pt,233pt,239.45pt,229.45pt,242.6pt,228.5pt,243.5pt,228.5pt,228.35pt,228.35pt,227.3pt,227.9pt,226.35pt,226.95pt,225.5pt,226.1pt,224.95pt,225.25pt,224.75pt,224.05pt,224.8pt,223.1pt,225.15pt,222.4pt,225.65pt,221.75pt,226.5pt,221.3pt,227.4pt,221.2pt,242.2pt,221.2pt,243.5pt,220.2pt,242.6pt,217.05pt,239.75pt,216.15pt,239.2pt,215.2pt,238.9pt,213.9pt,238.95pt,212.95pt,239.25pt,212.2pt,239.65pt,211.85pt,240pt,211.25pt,240.9pt,211pt,241.85pt,211.05pt,243.15pt,211.35pt,244.1pt,211.8pt,244.85pt,212.1pt,245.15pt,222.2pt,254.2pt,222.2pt,254.25pt,222.5pt,254.6pt,222.95pt,254.9pt,223.4pt,255.1pt,223.85pt,255.25pt,224.35pt,255.35pt,225.35pt,255.35pt,225.85pt,255.25pt,226.3pt,255.05pt,226.75pt,254.85pt,227.2pt,254.55pt,227.5pt,254.2pt,227.55pt,254.15pt,237.6pt,245.15pt,238.25pt,244.3pt,238.6pt,243.4pt,238.65pt,242.1pt" coordsize="553,613" o:regroupid="1" o:allowincell="f" stroked="f">
            <v:path arrowok="t"/>
          </v:polyline>
        </w:pict>
      </w:r>
      <w:r w:rsidR="00323557">
        <w:rPr>
          <w:rFonts w:ascii="Arial" w:hAnsi="Arial" w:cs="Arial"/>
          <w:color w:val="000000"/>
          <w:sz w:val="16"/>
          <w:szCs w:val="16"/>
        </w:rPr>
        <w:br w:type="column"/>
      </w:r>
      <w:r w:rsidR="00323557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323557">
      <w:type w:val="continuous"/>
      <w:pgSz w:w="16840" w:h="11920" w:orient="landscape"/>
      <w:pgMar w:top="1020" w:right="1200" w:bottom="280" w:left="1020" w:header="720" w:footer="720" w:gutter="0"/>
      <w:cols w:num="7" w:space="720" w:equalWidth="0">
        <w:col w:w="1187" w:space="1818"/>
        <w:col w:w="1542" w:space="400"/>
        <w:col w:w="294" w:space="389"/>
        <w:col w:w="4125" w:space="465"/>
        <w:col w:w="294" w:space="426"/>
        <w:col w:w="2336" w:space="657"/>
        <w:col w:w="68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45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FE2"/>
    <w:rsid w:val="001B1E94"/>
    <w:rsid w:val="0024265B"/>
    <w:rsid w:val="00323557"/>
    <w:rsid w:val="00A5166D"/>
    <w:rsid w:val="00B87978"/>
    <w:rsid w:val="00BC2CAE"/>
    <w:rsid w:val="00BD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9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49CBED03-5EA3-4A19-B95A-5B5D3A07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E192820-0ECB-4BAD-A814-80CE0593590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2014-06-20T17:12:00Z</dcterms:created>
  <dcterms:modified xsi:type="dcterms:W3CDTF">2014-07-01T16:00:00Z</dcterms:modified>
</cp:coreProperties>
</file>