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2A9" w:rsidRPr="007D55EC" w:rsidRDefault="00EE726C">
      <w:pPr>
        <w:widowControl w:val="0"/>
        <w:tabs>
          <w:tab w:val="left" w:pos="2240"/>
        </w:tabs>
        <w:autoSpaceDE w:val="0"/>
        <w:autoSpaceDN w:val="0"/>
        <w:adjustRightInd w:val="0"/>
        <w:spacing w:before="97" w:after="0" w:line="824" w:lineRule="exact"/>
        <w:ind w:left="1417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rect id="_x0000_s1066" style="position:absolute;left:0;text-align:left;margin-left:0;margin-top:0;width:510pt;height:17pt;z-index:-251221504;mso-position-horizontal-relative:page;mso-position-vertical-relative:page" o:regroupid="1" o:allowincell="f" filled="f" stroked="f">
            <v:textbox inset="0,0,0,0">
              <w:txbxContent>
                <w:p w:rsidR="00EE726C" w:rsidRDefault="00EE726C" w:rsidP="007D55E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7" type="#_x0000_t75" style="width:512.85pt;height:17.25pt">
                        <v:imagedata r:id="rId7" o:title=""/>
                      </v:shape>
                    </w:pict>
                  </w:r>
                </w:p>
                <w:p w:rsidR="00EE726C" w:rsidRDefault="00EE726C" w:rsidP="007D55E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polyline id="_x0000_s1060" style="position:absolute;left:0;text-align:left;z-index:-252036608" points="123.35pt,8.35pt,121.7pt,8.4pt,120.1pt,8.6pt,118.55pt,8.9pt,117.05pt,9.35pt,115.6pt,9.9pt,114.2pt,10.55pt,112.85pt,11.3pt,111.6pt,12.15pt,110.4pt,13.1pt,109.25pt,14.15pt,108.2pt,15.3pt,107.25pt,16.5pt,106.4pt,17.75pt,105.65pt,19.1pt,105pt,20.5pt,104.45pt,21.95pt,104pt,23.45pt,103.7pt,25pt,103.5pt,26.6pt,103.45pt,28.25pt,103.5pt,29.9pt,103.7pt,31.5pt,104pt,33.05pt,104.45pt,34.55pt,105pt,36pt,105.65pt,37.4pt,106.4pt,38.75pt,107.25pt,40.05pt,108.2pt,41.25pt,109.25pt,42.35pt,110.4pt,43.4pt,111.6pt,44.35pt,112.85pt,45.2pt,114.2pt,45.95pt,115.6pt,46.6pt,117.05pt,47.15pt,118.55pt,47.6pt,120.1pt,47.95pt,121.7pt,48.1pt,123.35pt,48.2pt,125pt,48.1pt,126.6pt,47.95pt,128.15pt,47.6pt,129.65pt,47.15pt,131.1pt,46.6pt,132.5pt,45.95pt,133.85pt,45.2pt,135.15pt,44.35pt,136.35pt,43.4pt,137.45pt,42.35pt,138.5pt,41.25pt,139.45pt,40.05pt,140.3pt,38.75pt,141.05pt,37.4pt,141.7pt,36pt,142.25pt,34.55pt,142.7pt,33.05pt,143.05pt,31.5pt,143.2pt,29.9pt,143.3pt,28.25pt,143.2pt,26.6pt,143.05pt,25pt,142.7pt,23.45pt,142.25pt,21.95pt,141.7pt,20.5pt,141.05pt,19.1pt,140.3pt,17.75pt,139.45pt,16.5pt,138.5pt,15.3pt,137.45pt,14.15pt,136.35pt,13.1pt,135.15pt,12.15pt,133.85pt,11.3pt,132.5pt,10.55pt,131.1pt,9.9pt,129.65pt,9.35pt,128.15pt,8.9pt,126.6pt,8.6pt,125pt,8.4pt,123.35pt,8.35pt" coordsize="797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61" style="position:absolute;left:0;text-align:left;z-index:-252037632" points="76.5pt,5.6pt,72.65pt,5.6pt,71.05pt,5.6pt,69.6pt,5.7pt,68.3pt,5.8pt,67.2pt,5.95pt,66.2pt,6.2pt,65.4pt,6.5pt,64.7pt,6.85pt,64.1pt,7.35pt,63.6pt,7.95pt,63.25pt,8.65pt,62.95pt,9.45pt,62.7pt,10.45pt,62.55pt,11.55pt,62.45pt,12.85pt,62.35pt,14.3pt,62.35pt,15.9pt,62.35pt,17.75pt,62.35pt,38.8pt,62.35pt,40.6pt,62.35pt,42.25pt,62.45pt,43.65pt,62.55pt,44.95pt,62.7pt,46.05pt,62.95pt,47.05pt,63.25pt,47.85pt,63.6pt,48.55pt,64.1pt,49.15pt,64.7pt,49.65pt,65.4pt,50pt,66.2pt,50.3pt,67.2pt,50.55pt,68.3pt,50.7pt,69.6pt,50.8pt,71.05pt,50.9pt,72.65pt,50.9pt,74.45pt,50.95pt,281.8pt,50.95pt,283.6pt,50.9pt,285.25pt,50.9pt,286.7pt,50.8pt,287.95pt,50.7pt,289.1pt,50.55pt,290.05pt,50.3pt,290.9pt,50pt,291.6pt,49.65pt,292.15pt,49.15pt,292.65pt,48.55pt,293.05pt,47.85pt,293.35pt,47.05pt,293.55pt,46.05pt,293.7pt,44.95pt,293.8pt,43.65pt,293.9pt,42.25pt,293.9pt,40.6pt,293.95pt,38.8pt,293.95pt,17.75pt,293.9pt,15.9pt,293.9pt,14.3pt,293.8pt,12.85pt,293.7pt,11.55pt,293.55pt,10.45pt,293.35pt,9.45pt,293.05pt,8.65pt,292.65pt,7.95pt,292.15pt,7.35pt,291.6pt,6.85pt,290.9pt,6.5pt,290.05pt,6.2pt,289.1pt,5.95pt,287.95pt,5.8pt,286.7pt,5.7pt,285.25pt,5.6pt,283.6pt,5.6pt,76.5pt,5.6pt" coordsize="4632,907" o:regroupid="1" o:allowincell="f" fillcolor="#e3e3e3" stroked="f">
            <v:path arrowok="t"/>
          </v:polyline>
        </w:pict>
      </w:r>
      <w:r>
        <w:rPr>
          <w:noProof/>
        </w:rPr>
        <w:pict>
          <v:shape id="_x0000_s1062" style="position:absolute;left:0;text-align:left;margin-left:63.35pt;margin-top:60.45pt;width:474.2pt;height:97.2pt;z-index:-252086784;mso-position-horizontal-relative:page;mso-position-vertical-relative:text" coordsize="9484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9962A9" w:rsidRPr="007D55EC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9962A9" w:rsidRPr="007D55EC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4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7D55EC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2" style="position:absolute;z-index:-251211264" points="420.6pt,-63.8pt,372.25pt,-63.8pt,371pt,-63.7pt,369.85pt,-63.45pt,368.8pt,-63.05pt,367.8pt,-62.5pt,366.9pt,-61.85pt,366.15pt,-61.1pt,365.55pt,-60.2pt,365.1pt,-59.3pt,364.8pt,-58.3pt,364.75pt,-57.2pt,364.85pt,-56.15pt,365.15pt,-55.2pt,365.65pt,-54.25pt,366.25pt,-53.45pt,367.05pt,-52.7pt,367.95pt,-52.05pt,368.95pt,-51.5pt,370.05pt,-51.15pt,371.2pt,-50.9pt,372.45pt,-50.8pt,419.6pt,-50.8pt,419.6pt,-50.8pt,419.7pt,-51.1pt,420.3pt,-54.05pt,420.65pt,-57.1pt,420.8pt,-60.25pt,420.75pt,-61.25pt,420.75pt,-62.3pt,420.65pt,-63.35pt,420.6pt,-63.8pt" coordsize="1121,26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1" style="position:absolute;z-index:-251212288" points="417.3pt,-44.25pt,376.7pt,-44.25pt,375.65pt,-43.95pt,374.7pt,-43.35pt,374pt,-42.55pt,373.55pt,-41.55pt,373.4pt,-40.45pt,373.4pt,-38.5pt,373.7pt,-37.45pt,374.3pt,-36.5pt,375.1pt,-35.8pt,376.1pt,-35.35pt,377.25pt,-35.15pt,411.4pt,-35.2pt,411.4pt,-35.2pt,411.65pt,-35.45pt,413.45pt,-37.75pt,415.1pt,-40.15pt,416.55pt,-42.7pt,417.3pt,-44.25pt" coordsize="878,182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0" style="position:absolute;z-index:-251213312" points="345.4pt,-67.3pt,345.35pt,-67.1pt,345.2pt,-66.15pt,345.05pt,-65.1pt,344.9pt,-64.1pt,344.85pt,-63.1pt,344.75pt,-62.05pt,344.75pt,-61pt,344.85pt,-57.8pt,345.2pt,-54.6pt,345.85pt,-51.55pt,346.65pt,-48.6pt,347.7pt,-45.75pt,348.95pt,-43pt,350.4pt,-40.4pt,352.05pt,-37.9pt,353.85pt,-35.55pt,355.85pt,-33.4pt,358pt,-31.4pt,360.3pt,-29.55pt,362.7pt,-27.9pt,365.3pt,-26.4pt,367.95pt,-25.15pt,370.75pt,-24.1pt,373.6pt,-23.25pt,376.6pt,-22.65pt,379.65pt,-22.25pt,382.75pt,-22.15pt,385.9pt,-22.25pt,388.95pt,-22.65pt,391.9pt,-23.25pt,394.8pt,-24.1pt,397.55pt,-25.15pt,400.25pt,-26.4pt,402.8pt,-27.85pt,405.25pt,-29.5pt,407.5pt,-31.3pt,409.65pt,-33.3pt,411.65pt,-35.45pt,413.45pt,-37.7pt,415.1pt,-40.15pt,416.55pt,-42.7pt,417.8pt,-45.4pt,418.85pt,-48.15pt,419.7pt,-51.05pt,420.3pt,-54pt,420.7pt,-57.05pt,420.8pt,-60.2pt,420.8pt,-61.25pt,420.75pt,-62.25pt,420.7pt,-63.3pt,420.6pt,-64.3pt,420.45pt,-65.3pt,420.3pt,-66.3pt,420.15pt,-67.3pt,345.5pt,-67.3pt,345.5pt,-67.3pt,345.4pt,-67.3pt" coordsize="1521,903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79" style="position:absolute;margin-left:506.1pt;margin-top:0;width:89pt;height:29pt;z-index:-251214336;mso-position-horizontal-relative:page;mso-position-vertical-relative:page" o:regroupid="1" o:allowincell="f" filled="f" stroked="f">
            <v:textbox inset="0,0,0,0">
              <w:txbxContent>
                <w:p w:rsidR="00EE726C" w:rsidRDefault="00EE726C" w:rsidP="007D55E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9.25pt;height:28.25pt">
                        <v:imagedata r:id="rId8" o:title=""/>
                      </v:shape>
                    </w:pict>
                  </w:r>
                </w:p>
                <w:p w:rsidR="00EE726C" w:rsidRDefault="00EE726C" w:rsidP="007D55E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76" style="position:absolute;margin-left:312.35pt;margin-top:-59.85pt;width:26.15pt;height:23.75pt;z-index:-251215360" coordorigin="9251,149" coordsize="523,475" o:regroupid="1" o:allowincell="f">
            <v:shape id="_x0000_s1077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8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5" style="position:absolute;z-index:-251216384" points="327.65pt,-59pt,326.6pt,-58.95pt,325.7pt,-58.55pt,325.4pt,-58.3pt,324.75pt,-57.45pt,324.5pt,-56.5pt,324.55pt,-55.45pt,324.95pt,-54.55pt,327.45pt,-51.7pt,328.2pt,-50.9pt,316.15pt,-50.9pt,315.1pt,-50.75pt,314.25pt,-50.2pt,313.6pt,-49.35pt,313.3pt,-48.4pt,313.4pt,-47.25pt,313.75pt,-46.4pt,314.7pt,-45.6pt,315.55pt,-45.2pt,327.15pt,-45.15pt,328.2pt,-45.15pt,327.45pt,-44.35pt,325.2pt,-41.85pt,324.65pt,-40.95pt,324.45pt,-40pt,324.65pt,-38.9pt,325.1pt,-38.05pt,325.4pt,-37.7pt,326.3pt,-37.2pt,327.25pt,-37pt,328.35pt,-37.15pt,329.2pt,-37.65pt,329.5pt,-37.95pt,336.65pt,-45.9pt,336.7pt,-45.9pt,337pt,-46.2pt,337.2pt,-46.5pt,337.35pt,-46.9pt,337.5pt,-47.25pt,337.6pt,-47.6pt,337.6pt,-48.45pt,337.5pt,-48.85pt,337.35pt,-49.2pt,337.2pt,-49.55pt,336.95pt,-49.9pt,336.65pt,-50.15pt,336.6pt,-50.15pt,329.45pt,-58.15pt,328.65pt,-58.75pt,327.65pt,-59pt" coordsize="486,441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72" style="position:absolute;margin-left:222.6pt;margin-top:-62.85pt;width:33.05pt;height:30.1pt;z-index:-251217408" coordorigin="7456,89" coordsize="661,602" o:regroupid="1" o:allowincell="f">
            <v:shape id="_x0000_s1073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74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1" style="position:absolute;z-index:-251218432" points="241.15pt,-61.65pt,240.2pt,-61.5pt,239.4pt,-61.1pt,239.05pt,-60.8pt,238.4pt,-60pt,238pt,-59.05pt,237.95pt,-57.8pt,238.15pt,-56.8pt,238.5pt,-56.05pt,241.65pt,-52.5pt,242.55pt,-51.5pt,227.4pt,-51.5pt,226.35pt,-51.35pt,225.4pt,-50.95pt,224.55pt,-50pt,224pt,-49.15pt,223.8pt,-48.3pt,223.85pt,-47.1pt,224.2pt,-46.15pt,224.7pt,-45.4pt,225.55pt,-44.75pt,226.45pt,-44.35pt,241.25pt,-44.2pt,242.55pt,-44.2pt,241.65pt,-43.25pt,238.8pt,-40.1pt,238.25pt,-39.2pt,237.95pt,-38.25pt,238pt,-36.95pt,238.3pt,-35.95pt,238.7pt,-35.2pt,239.05pt,-34.9pt,239.95pt,-34.3pt,240.9pt,-34pt,242.2pt,-34.1pt,243.15pt,-34.35pt,243.9pt,-34.8pt,244.2pt,-35.15pt,253.25pt,-45.2pt,253.3pt,-45.2pt,253.65pt,-45.55pt,253.95pt,-45.95pt,254.15pt,-46.45pt,254.3pt,-46.9pt,254.4pt,-47.35pt,254.4pt,-48.35pt,254.3pt,-48.9pt,254.1pt,-49.35pt,253.9pt,-49.8pt,253.6pt,-50.2pt,253.25pt,-50.55pt,253.2pt,-50.55pt,244.2pt,-60.6pt,243.35pt,-61.25pt,242.45pt,-61.65pt,241.15pt,-61.65pt" coordsize="613,554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68" style="position:absolute;margin-left:133.4pt;margin-top:-66.75pt;width:40.05pt;height:36.6pt;z-index:-251219456" coordorigin="5672,11" coordsize="801,732" o:regroupid="1" o:allowincell="f">
            <v:shape id="_x0000_s1069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70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67" style="position:absolute;z-index:-251220480" points="156.9pt,-65.3pt,155.75pt,-65.3pt,154.8pt,-65.1pt,153.95pt,-64.7pt,153.35pt,-64.2pt,152.65pt,-63.4pt,152.2pt,-62.5pt,151.95pt,-61.5pt,152pt,-60.4pt,152.2pt,-59.4pt,152.6pt,-58.55pt,156.55pt,-54.1pt,157.65pt,-52.9pt,139.2pt,-52.9pt,138.15pt,-52.8pt,137.2pt,-52.45pt,136.35pt,-51.9pt,135.6pt,-51pt,135.1pt,-50.15pt,134.85pt,-49.2pt,134.9pt,-47.9pt,135.1pt,-46.9pt,135.5pt,-46.05pt,136pt,-45.4pt,136.8pt,-44.75pt,137.7pt,-44.3pt,138.7pt,-44.1pt,156.05pt,-44.05pt,157.65pt,-44.05pt,156.55pt,-42.85pt,153.05pt,-39pt,152.45pt,-38.15pt,152.1pt,-37.2pt,151.95pt,-36.25pt,152.05pt,-35.05pt,152.35pt,-34.1pt,152.85pt,-33.25pt,153.4pt,-32.7pt,154.25pt,-32.1pt,155.15pt,-31.75pt,156.15pt,-31.6pt,157.3pt,-31.7pt,158.3pt,-32pt,159.1pt,-32.5pt,159.6pt,-33pt,170.65pt,-45.25pt,170.65pt,-45.25pt,171.1pt,-45.65pt,171.45pt,-46.2pt,171.7pt,-46.75pt,171.9pt,-47.3pt,172.05pt,-47.85pt,172.05pt,-49.1pt,171.9pt,-49.7pt,171.65pt,-50.25pt,171.4pt,-50.8pt,171.05pt,-51.35pt,170.6pt,-51.75pt,170.55pt,-51.75pt,159.6pt,-63.95pt,159.6pt,-64pt,158.8pt,-64.65pt,157.9pt,-65.1pt,156.9pt,-65.3pt" coordsize="744,675" o:regroupid="1" o:allowincell="f" stroked="f">
            <v:path arrowok="t"/>
          </v:polyline>
        </w:pic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63" style="position:absolute;z-index:-252091904;mso-position-horizontal-relative:page;mso-position-vertical-relative:text" points="530.75pt,2.9pt,529.1pt,2.9pt,432.1pt,6.3pt,430.6pt,6.4pt,429.35pt,6.55pt,428.3pt,6.75pt,427.45pt,7.05pt,426.7pt,7.4pt,426.15pt,7.85pt,425.7pt,8.45pt,425.4pt,9.15pt,425.15pt,10.05pt,425.05pt,11.1pt,425pt,12.35pt,425pt,13.8pt,425pt,15.45pt,425.1pt,17.35pt,425.2pt,21.05pt,425.25pt,23pt,425.35pt,24.65pt,425.45pt,26.15pt,425.6pt,27.4pt,425.8pt,28.45pt,426.05pt,29.3pt,426.4pt,30.05pt,426.9pt,30.6pt,427.5pt,31.05pt,428.2pt,31.35pt,429.1pt,31.6pt,430.15pt,31.7pt,431.4pt,31.75pt,432.85pt,31.75pt,434.5pt,31.75pt,529.85pt,28.4pt,531.5pt,28.35pt,533pt,28.25pt,534.25pt,28.1pt,535.3pt,27.9pt,536.15pt,27.6pt,536.9pt,27.25pt,537.45pt,26.8pt,537.9pt,26.2pt,538.2pt,25.5pt,538.45pt,24.6pt,538.55pt,23.55pt,538.6pt,22.3pt,538.65pt,20.85pt,538.6pt,19.2pt,538.55pt,17.3pt,538.4pt,13.6pt,538.35pt,11.65pt,538.25pt,10pt,538.15pt,8.5pt,538pt,7.25pt,537.8pt,6.2pt,537.55pt,5.35pt,537.2pt,4.6pt,536.7pt,4.05pt,536.1pt,3.6pt,535.4pt,3.3pt,534.5pt,3.05pt,533.45pt,2.95pt,532.2pt,2.9pt,530.75pt,2.9pt" coordsize="2273,578" o:allowincell="f" fillcolor="#9e9e9e" stroked="f">
            <v:path arrowok="t"/>
            <w10:wrap anchorx="page"/>
          </v:polyline>
        </w:pict>
      </w:r>
      <w:r w:rsidR="009962A9" w:rsidRPr="007D55EC">
        <w:rPr>
          <w:rFonts w:ascii="Arial" w:hAnsi="Arial" w:cs="Arial"/>
          <w:color w:val="2A2A29"/>
          <w:w w:val="93"/>
          <w:sz w:val="36"/>
          <w:szCs w:val="36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-14"/>
          <w:w w:val="93"/>
          <w:sz w:val="36"/>
          <w:szCs w:val="36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-3"/>
          <w:sz w:val="36"/>
          <w:szCs w:val="36"/>
          <w:lang w:val="en-US"/>
        </w:rPr>
        <w:t>n</w:t>
      </w:r>
      <w:r w:rsidR="009962A9" w:rsidRPr="007D55EC">
        <w:rPr>
          <w:rFonts w:ascii="Arial" w:hAnsi="Arial" w:cs="Arial"/>
          <w:color w:val="2A2A29"/>
          <w:sz w:val="36"/>
          <w:szCs w:val="36"/>
          <w:lang w:val="en-US"/>
        </w:rPr>
        <w:t>vi</w:t>
      </w:r>
      <w:r w:rsidR="009962A9" w:rsidRPr="007D55EC">
        <w:rPr>
          <w:rFonts w:ascii="Arial" w:hAnsi="Arial" w:cs="Arial"/>
          <w:color w:val="2A2A29"/>
          <w:spacing w:val="-6"/>
          <w:sz w:val="36"/>
          <w:szCs w:val="36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36"/>
          <w:szCs w:val="36"/>
          <w:lang w:val="en-US"/>
        </w:rPr>
        <w:t>onme</w:t>
      </w:r>
      <w:r w:rsidR="009962A9" w:rsidRPr="007D55EC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n</w:t>
      </w:r>
      <w:r w:rsidR="009962A9" w:rsidRPr="007D55EC">
        <w:rPr>
          <w:rFonts w:ascii="Arial" w:hAnsi="Arial" w:cs="Arial"/>
          <w:color w:val="2A2A29"/>
          <w:sz w:val="36"/>
          <w:szCs w:val="36"/>
          <w:lang w:val="en-US"/>
        </w:rPr>
        <w:t>t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9962A9" w:rsidRPr="007D55EC">
          <w:headerReference w:type="even" r:id="rId9"/>
          <w:headerReference w:type="default" r:id="rId10"/>
          <w:footerReference w:type="even" r:id="rId11"/>
          <w:footerReference w:type="default" r:id="rId12"/>
          <w:pgSz w:w="11920" w:h="16840"/>
          <w:pgMar w:top="1180" w:right="0" w:bottom="800" w:left="0" w:header="0" w:footer="608" w:gutter="0"/>
          <w:pgNumType w:start="213"/>
          <w:cols w:num="2" w:space="720" w:equalWidth="0">
            <w:col w:w="2663" w:space="341"/>
            <w:col w:w="8916"/>
          </w:cols>
          <w:noEndnote/>
        </w:sect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449.45pt;margin-top:-22.15pt;width:92.5pt;height:49pt;z-index:251281920" filled="f" stroked="f">
            <v:textbox>
              <w:txbxContent>
                <w:p w:rsidR="00EE726C" w:rsidRPr="00103CEE" w:rsidRDefault="00EE726C" w:rsidP="007D55EC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</w:t>
                  </w:r>
                  <w:proofErr w:type="spellEnd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A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83" style="position:absolute;margin-left:291.3pt;margin-top:663.3pt;width:263pt;height:179pt;z-index:-252092928;mso-position-horizontal-relative:page;mso-position-vertical-relative:page" o:allowincell="f" filled="f" stroked="f">
            <v:textbox inset="0,0,0,0">
              <w:txbxContent>
                <w:p w:rsidR="00EE726C" w:rsidRDefault="00EE726C">
                  <w:pPr>
                    <w:spacing w:after="0" w:line="3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9" type="#_x0000_t75" style="width:262.8pt;height:178.9pt">
                        <v:imagedata r:id="rId1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7D55EC" w:rsidRPr="007D55EC" w:rsidRDefault="009962A9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7D55EC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7D55EC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7D55EC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D55EC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D55EC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7D55EC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D55EC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7D55EC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7D55EC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7D55EC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7D55EC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7D55EC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7D55EC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7D55EC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7D55EC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7D55EC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962A9" w:rsidRPr="007D55EC" w:rsidRDefault="00EE726C" w:rsidP="007D55EC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84" style="position:absolute;left:0;text-align:left;margin-left:62.25pt;margin-top:-6.9pt;width:134pt;height:35pt;z-index:-252090880;mso-position-horizontal-relative:page" o:allowincell="f" filled="f" stroked="f">
            <v:textbox inset="0,0,0,0">
              <w:txbxContent>
                <w:p w:rsidR="00EE726C" w:rsidRDefault="00EE726C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133.4pt;height:35.8pt">
                        <v:imagedata r:id="rId1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962A9" w:rsidRPr="007D55EC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="009962A9" w:rsidRPr="007D55EC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9962A9" w:rsidRPr="007D55EC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9962A9" w:rsidRPr="007D55EC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 w:rsidP="00EE726C">
      <w:pPr>
        <w:widowControl w:val="0"/>
        <w:autoSpaceDE w:val="0"/>
        <w:autoSpaceDN w:val="0"/>
        <w:adjustRightInd w:val="0"/>
        <w:spacing w:before="21" w:after="0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085" style="position:absolute;left:0;text-align:left;z-index:-252089856;mso-position-horizontal-relative:page;mso-position-vertical-relative:text" points="86.75pt,20.6pt,86.75pt,33.6pt" coordsize="20,260" o:allowincell="f" filled="f" strokecolor="#dadada" strokeweight="2.23519mm">
            <v:path arrowok="t"/>
            <w10:wrap anchorx="page"/>
          </v:polyline>
        </w:pict>
      </w:r>
      <w:r>
        <w:rPr>
          <w:noProof/>
        </w:rPr>
        <w:pict>
          <v:polyline id="_x0000_s1086" style="position:absolute;left:0;text-align:left;z-index:-252088832;mso-position-horizontal-relative:page;mso-position-vertical-relative:text" points="109.15pt,20.6pt,109.15pt,33.6pt" coordsize="20,260" o:allowincell="f" filled="f" strokecolor="#dadada" strokeweight="2.23519mm">
            <v:path arrowok="t"/>
            <w10:wrap anchorx="page"/>
          </v:polyline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9962A9" w:rsidRPr="007D55E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8"/>
          <w:w w:val="91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w w:val="91"/>
          <w:sz w:val="24"/>
          <w:szCs w:val="24"/>
          <w:lang w:val="en-US"/>
        </w:rPr>
        <w:t>u</w:t>
      </w:r>
      <w:r w:rsidR="009962A9" w:rsidRPr="007D55EC">
        <w:rPr>
          <w:rFonts w:ascii="Arial" w:hAnsi="Arial" w:cs="Arial"/>
          <w:color w:val="2A2A29"/>
          <w:spacing w:val="-3"/>
          <w:w w:val="9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wil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hea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th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di</w:t>
      </w:r>
      <w:r w:rsidR="009962A9"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ec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al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="009962A9" w:rsidRPr="007D55EC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abou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th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documen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serie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9962A9" w:rsidRPr="007D55E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Plan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Ea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th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9962A9" w:rsidRPr="007D55E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r </w:t>
      </w:r>
      <w:r w:rsidR="009962A9" w:rsidRPr="007D55EC">
        <w:rPr>
          <w:rFonts w:ascii="Arial" w:hAnsi="Arial" w:cs="Arial"/>
          <w:color w:val="2A2A29"/>
          <w:spacing w:val="-1"/>
          <w:w w:val="121"/>
          <w:sz w:val="24"/>
          <w:szCs w:val="24"/>
          <w:lang w:val="en-US"/>
        </w:rPr>
        <w:t>i</w:t>
      </w:r>
      <w:r w:rsidR="009962A9" w:rsidRPr="007D55EC">
        <w:rPr>
          <w:rFonts w:ascii="Arial" w:hAnsi="Arial" w:cs="Arial"/>
          <w:color w:val="2A2A29"/>
          <w:spacing w:val="-2"/>
          <w:w w:val="12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1"/>
          <w:w w:val="101"/>
          <w:sz w:val="24"/>
          <w:szCs w:val="24"/>
          <w:lang w:val="en-US"/>
        </w:rPr>
        <w:t>ems</w:t>
      </w:r>
    </w:p>
    <w:p w:rsidR="009962A9" w:rsidRDefault="009962A9" w:rsidP="00EE726C">
      <w:pPr>
        <w:widowControl w:val="0"/>
        <w:autoSpaceDE w:val="0"/>
        <w:autoSpaceDN w:val="0"/>
        <w:adjustRightInd w:val="0"/>
        <w:spacing w:before="34" w:after="0"/>
        <w:ind w:left="1672" w:right="6284"/>
        <w:jc w:val="both"/>
        <w:rPr>
          <w:rFonts w:ascii="Arial" w:hAnsi="Arial" w:cs="Arial"/>
          <w:color w:val="2A2A29"/>
          <w:position w:val="-5"/>
          <w:sz w:val="24"/>
          <w:szCs w:val="24"/>
          <w:lang w:val="en-US"/>
        </w:rPr>
      </w:pPr>
      <w:r w:rsidRPr="007D55EC">
        <w:rPr>
          <w:rFonts w:ascii="Arial" w:hAnsi="Arial" w:cs="Arial"/>
          <w:color w:val="2A2A29"/>
          <w:position w:val="-5"/>
          <w:sz w:val="24"/>
          <w:szCs w:val="24"/>
          <w:lang w:val="en-US"/>
        </w:rPr>
        <w:t>1</w:t>
      </w:r>
      <w:r w:rsidRPr="007D55EC">
        <w:rPr>
          <w:rFonts w:ascii="Arial" w:hAnsi="Arial" w:cs="Arial"/>
          <w:color w:val="2A2A29"/>
          <w:spacing w:val="-19"/>
          <w:position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position w:val="-5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position w:val="-5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2"/>
          <w:position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position w:val="-5"/>
          <w:sz w:val="24"/>
          <w:szCs w:val="24"/>
          <w:lang w:val="en-US"/>
        </w:rPr>
        <w:t>5</w:t>
      </w:r>
      <w:r w:rsidRPr="007D55EC">
        <w:rPr>
          <w:rFonts w:ascii="Arial" w:hAnsi="Arial" w:cs="Arial"/>
          <w:color w:val="2A2A29"/>
          <w:position w:val="-5"/>
          <w:sz w:val="24"/>
          <w:szCs w:val="24"/>
          <w:lang w:val="en-US"/>
        </w:rPr>
        <w:t>,</w:t>
      </w:r>
      <w:r w:rsidRPr="007D55EC">
        <w:rPr>
          <w:rFonts w:ascii="Arial" w:hAnsi="Arial" w:cs="Arial"/>
          <w:color w:val="2A2A29"/>
          <w:spacing w:val="-21"/>
          <w:position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w w:val="128"/>
          <w:position w:val="-5"/>
          <w:sz w:val="24"/>
          <w:szCs w:val="24"/>
          <w:lang w:val="en-US"/>
        </w:rPr>
        <w:t>fil</w:t>
      </w:r>
      <w:r w:rsidRPr="007D55EC">
        <w:rPr>
          <w:rFonts w:ascii="Arial" w:hAnsi="Arial" w:cs="Arial"/>
          <w:color w:val="2A2A29"/>
          <w:w w:val="128"/>
          <w:position w:val="-5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pacing w:val="-30"/>
          <w:w w:val="128"/>
          <w:position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position w:val="-5"/>
          <w:sz w:val="24"/>
          <w:szCs w:val="24"/>
          <w:lang w:val="en-US"/>
        </w:rPr>
        <w:t>i</w:t>
      </w:r>
      <w:r w:rsidRPr="007D55EC">
        <w:rPr>
          <w:rFonts w:ascii="Arial" w:hAnsi="Arial" w:cs="Arial"/>
          <w:color w:val="2A2A29"/>
          <w:position w:val="-5"/>
          <w:sz w:val="24"/>
          <w:szCs w:val="24"/>
          <w:lang w:val="en-US"/>
        </w:rPr>
        <w:t xml:space="preserve">n </w:t>
      </w:r>
      <w:r w:rsidRPr="007D55EC">
        <w:rPr>
          <w:rFonts w:ascii="Arial" w:hAnsi="Arial" w:cs="Arial"/>
          <w:color w:val="2A2A29"/>
          <w:spacing w:val="-1"/>
          <w:position w:val="-5"/>
          <w:sz w:val="24"/>
          <w:szCs w:val="24"/>
          <w:lang w:val="en-US"/>
        </w:rPr>
        <w:t>th</w:t>
      </w:r>
      <w:r w:rsidRPr="007D55EC">
        <w:rPr>
          <w:rFonts w:ascii="Arial" w:hAnsi="Arial" w:cs="Arial"/>
          <w:color w:val="2A2A29"/>
          <w:position w:val="-5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"/>
          <w:position w:val="-5"/>
          <w:sz w:val="24"/>
          <w:szCs w:val="24"/>
          <w:lang w:val="en-US"/>
        </w:rPr>
        <w:t xml:space="preserve"> mi</w:t>
      </w:r>
      <w:r w:rsidRPr="007D55EC">
        <w:rPr>
          <w:rFonts w:ascii="Arial" w:hAnsi="Arial" w:cs="Arial"/>
          <w:color w:val="2A2A29"/>
          <w:spacing w:val="-3"/>
          <w:position w:val="-5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pacing w:val="-1"/>
          <w:position w:val="-5"/>
          <w:sz w:val="24"/>
          <w:szCs w:val="24"/>
          <w:lang w:val="en-US"/>
        </w:rPr>
        <w:t>sin</w:t>
      </w:r>
      <w:r w:rsidRPr="007D55EC">
        <w:rPr>
          <w:rFonts w:ascii="Arial" w:hAnsi="Arial" w:cs="Arial"/>
          <w:color w:val="2A2A29"/>
          <w:position w:val="-5"/>
          <w:sz w:val="24"/>
          <w:szCs w:val="24"/>
          <w:lang w:val="en-US"/>
        </w:rPr>
        <w:t>g</w:t>
      </w:r>
      <w:r w:rsidRPr="007D55EC">
        <w:rPr>
          <w:rFonts w:ascii="Arial" w:hAnsi="Arial" w:cs="Arial"/>
          <w:color w:val="2A2A29"/>
          <w:spacing w:val="15"/>
          <w:position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w w:val="118"/>
          <w:position w:val="-5"/>
          <w:sz w:val="24"/>
          <w:szCs w:val="24"/>
          <w:lang w:val="en-US"/>
        </w:rPr>
        <w:t>i</w:t>
      </w:r>
      <w:r w:rsidRPr="007D55EC">
        <w:rPr>
          <w:rFonts w:ascii="Arial" w:hAnsi="Arial" w:cs="Arial"/>
          <w:color w:val="2A2A29"/>
          <w:spacing w:val="-1"/>
          <w:w w:val="102"/>
          <w:position w:val="-5"/>
          <w:sz w:val="24"/>
          <w:szCs w:val="24"/>
          <w:lang w:val="en-US"/>
        </w:rPr>
        <w:t>n</w:t>
      </w:r>
      <w:r w:rsidRPr="007D55EC">
        <w:rPr>
          <w:rFonts w:ascii="Arial" w:hAnsi="Arial" w:cs="Arial"/>
          <w:color w:val="2A2A29"/>
          <w:spacing w:val="-5"/>
          <w:w w:val="117"/>
          <w:position w:val="-5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spacing w:val="-1"/>
          <w:w w:val="96"/>
          <w:position w:val="-5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1"/>
          <w:w w:val="131"/>
          <w:position w:val="-5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pacing w:val="-1"/>
          <w:w w:val="105"/>
          <w:position w:val="-5"/>
          <w:sz w:val="24"/>
          <w:szCs w:val="24"/>
          <w:lang w:val="en-US"/>
        </w:rPr>
        <w:t>m</w:t>
      </w:r>
      <w:r w:rsidRPr="007D55EC">
        <w:rPr>
          <w:rFonts w:ascii="Arial" w:hAnsi="Arial" w:cs="Arial"/>
          <w:color w:val="2A2A29"/>
          <w:spacing w:val="-1"/>
          <w:w w:val="95"/>
          <w:position w:val="-5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1"/>
          <w:w w:val="123"/>
          <w:position w:val="-5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pacing w:val="-1"/>
          <w:w w:val="118"/>
          <w:position w:val="-5"/>
          <w:sz w:val="24"/>
          <w:szCs w:val="24"/>
          <w:lang w:val="en-US"/>
        </w:rPr>
        <w:t>i</w:t>
      </w:r>
      <w:r w:rsidRPr="007D55EC">
        <w:rPr>
          <w:rFonts w:ascii="Arial" w:hAnsi="Arial" w:cs="Arial"/>
          <w:color w:val="2A2A29"/>
          <w:spacing w:val="-1"/>
          <w:w w:val="96"/>
          <w:position w:val="-5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1"/>
          <w:w w:val="102"/>
          <w:position w:val="-5"/>
          <w:sz w:val="24"/>
          <w:szCs w:val="24"/>
          <w:lang w:val="en-US"/>
        </w:rPr>
        <w:t>n</w:t>
      </w:r>
      <w:r w:rsidRPr="007D55EC">
        <w:rPr>
          <w:rFonts w:ascii="Arial" w:hAnsi="Arial" w:cs="Arial"/>
          <w:color w:val="2A2A29"/>
          <w:position w:val="-5"/>
          <w:sz w:val="24"/>
          <w:szCs w:val="24"/>
          <w:lang w:val="en-US"/>
        </w:rPr>
        <w:t>.</w:t>
      </w:r>
    </w:p>
    <w:p w:rsidR="009962A9" w:rsidRPr="007D55EC" w:rsidRDefault="00EE726C">
      <w:pPr>
        <w:widowControl w:val="0"/>
        <w:tabs>
          <w:tab w:val="left" w:pos="7980"/>
        </w:tabs>
        <w:autoSpaceDE w:val="0"/>
        <w:autoSpaceDN w:val="0"/>
        <w:adjustRightInd w:val="0"/>
        <w:spacing w:after="0" w:line="3145" w:lineRule="exact"/>
        <w:ind w:left="3860" w:right="-20"/>
        <w:rPr>
          <w:rFonts w:ascii="Arial" w:hAnsi="Arial" w:cs="Arial"/>
          <w:color w:val="000000"/>
          <w:lang w:val="en-US"/>
        </w:rPr>
      </w:pPr>
      <w:r>
        <w:rPr>
          <w:noProof/>
        </w:rPr>
        <w:pict>
          <v:shape id="_x0000_s1087" type="#_x0000_t202" style="position:absolute;left:0;text-align:left;margin-left:83.35pt;margin-top:33.7pt;width:298.9pt;height:119.55pt;z-index:-252085760;mso-position-horizontal-relative:page" o:allowincell="f" filled="f" stroked="f">
            <v:textbox style="mso-next-textbox:#_x0000_s1087"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976"/>
                    <w:gridCol w:w="2977"/>
                  </w:tblGrid>
                  <w:tr w:rsidR="00EE726C">
                    <w:trPr>
                      <w:trHeight w:hRule="exact" w:val="397"/>
                    </w:trPr>
                    <w:tc>
                      <w:tcPr>
                        <w:tcW w:w="2976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  <w:shd w:val="clear" w:color="auto" w:fill="C7C7C6"/>
                      </w:tcPr>
                      <w:p w:rsidR="00EE726C" w:rsidRDefault="00EE72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1" w:after="0" w:line="240" w:lineRule="auto"/>
                          <w:ind w:left="7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  <w:w w:val="87"/>
                          </w:rPr>
                          <w:t>TYP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7"/>
                          </w:rPr>
                          <w:t xml:space="preserve">E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  <w:w w:val="87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7"/>
                          </w:rPr>
                          <w:t>F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8"/>
                            <w:w w:val="87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</w:rPr>
                          <w:t>FILM</w:t>
                        </w:r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  <w:shd w:val="clear" w:color="auto" w:fill="C7C7C6"/>
                      </w:tcPr>
                      <w:p w:rsidR="00EE726C" w:rsidRDefault="00EE72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1" w:after="0" w:line="240" w:lineRule="auto"/>
                          <w:ind w:left="7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</w:rPr>
                          <w:t>DOCUMEN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1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</w:rPr>
                          <w:t>ARY</w:t>
                        </w:r>
                      </w:p>
                    </w:tc>
                  </w:tr>
                  <w:tr w:rsidR="00EE726C">
                    <w:trPr>
                      <w:trHeight w:hRule="exact" w:val="397"/>
                    </w:trPr>
                    <w:tc>
                      <w:tcPr>
                        <w:tcW w:w="2976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w w:val="104"/>
                            <w:sz w:val="23"/>
                            <w:szCs w:val="23"/>
                          </w:rPr>
                          <w:t>Di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w w:val="104"/>
                            <w:sz w:val="23"/>
                            <w:szCs w:val="23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ec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sz w:val="23"/>
                            <w:szCs w:val="23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5"/>
                            <w:sz w:val="23"/>
                            <w:szCs w:val="23"/>
                          </w:rPr>
                          <w:t>or</w:t>
                        </w:r>
                        <w:proofErr w:type="spellEnd"/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tabs>
                            <w:tab w:val="left" w:pos="1720"/>
                          </w:tabs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>1.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pacing w:val="-8"/>
                            <w:w w:val="94"/>
                            <w:sz w:val="23"/>
                            <w:szCs w:val="23"/>
                          </w:rPr>
                          <w:t>F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2"/>
                            <w:sz w:val="23"/>
                            <w:szCs w:val="23"/>
                          </w:rPr>
                          <w:t>othe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w w:val="102"/>
                            <w:sz w:val="23"/>
                            <w:szCs w:val="23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11"/>
                            <w:sz w:val="23"/>
                            <w:szCs w:val="23"/>
                          </w:rPr>
                          <w:t>gill</w:t>
                        </w:r>
                        <w:proofErr w:type="spellEnd"/>
                      </w:p>
                    </w:tc>
                  </w:tr>
                  <w:tr w:rsidR="00EE726C">
                    <w:trPr>
                      <w:trHeight w:hRule="exact" w:val="397"/>
                    </w:trPr>
                    <w:tc>
                      <w:tcPr>
                        <w:tcW w:w="2976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Number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11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of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episodes</w:t>
                        </w:r>
                        <w:proofErr w:type="spellEnd"/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tabs>
                            <w:tab w:val="left" w:pos="2860"/>
                          </w:tabs>
                          <w:autoSpaceDE w:val="0"/>
                          <w:autoSpaceDN w:val="0"/>
                          <w:adjustRightInd w:val="0"/>
                          <w:spacing w:before="79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</w:rPr>
                          <w:t>2.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</w:p>
                    </w:tc>
                  </w:tr>
                  <w:tr w:rsidR="00EE726C">
                    <w:trPr>
                      <w:trHeight w:hRule="exact" w:val="397"/>
                    </w:trPr>
                    <w:tc>
                      <w:tcPr>
                        <w:tcW w:w="2976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w w:val="98"/>
                            <w:sz w:val="23"/>
                            <w:szCs w:val="23"/>
                          </w:rPr>
                          <w:t>Commi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98"/>
                            <w:sz w:val="23"/>
                            <w:szCs w:val="23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98"/>
                            <w:sz w:val="23"/>
                            <w:szCs w:val="23"/>
                          </w:rPr>
                          <w:t>sioned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98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by</w:t>
                        </w:r>
                        <w:proofErr w:type="spellEnd"/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tabs>
                            <w:tab w:val="left" w:pos="2860"/>
                          </w:tabs>
                          <w:autoSpaceDE w:val="0"/>
                          <w:autoSpaceDN w:val="0"/>
                          <w:adjustRightInd w:val="0"/>
                          <w:spacing w:before="79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</w:rPr>
                          <w:t>3.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</w:p>
                    </w:tc>
                  </w:tr>
                  <w:tr w:rsidR="00EE726C">
                    <w:trPr>
                      <w:trHeight w:hRule="exact" w:val="397"/>
                    </w:trPr>
                    <w:tc>
                      <w:tcPr>
                        <w:tcW w:w="2976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pacing w:val="-18"/>
                            <w:w w:val="74"/>
                            <w:sz w:val="23"/>
                            <w:szCs w:val="23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ear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-5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it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11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102"/>
                            <w:sz w:val="23"/>
                            <w:szCs w:val="23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102"/>
                            <w:sz w:val="23"/>
                            <w:szCs w:val="23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2"/>
                            <w:sz w:val="23"/>
                            <w:szCs w:val="23"/>
                          </w:rPr>
                          <w:t>ar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102"/>
                            <w:sz w:val="23"/>
                            <w:szCs w:val="23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2"/>
                            <w:sz w:val="23"/>
                            <w:szCs w:val="23"/>
                          </w:rPr>
                          <w:t>ed</w:t>
                        </w:r>
                        <w:proofErr w:type="spellEnd"/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tabs>
                            <w:tab w:val="left" w:pos="2860"/>
                          </w:tabs>
                          <w:autoSpaceDE w:val="0"/>
                          <w:autoSpaceDN w:val="0"/>
                          <w:adjustRightInd w:val="0"/>
                          <w:spacing w:before="79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</w:rPr>
                          <w:t>4.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</w:p>
                    </w:tc>
                  </w:tr>
                  <w:tr w:rsidR="00EE726C">
                    <w:trPr>
                      <w:trHeight w:hRule="exact" w:val="397"/>
                    </w:trPr>
                    <w:tc>
                      <w:tcPr>
                        <w:tcW w:w="2976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Co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sz w:val="23"/>
                            <w:szCs w:val="23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t</w:t>
                        </w:r>
                        <w:proofErr w:type="spellEnd"/>
                      </w:p>
                    </w:tc>
                    <w:tc>
                      <w:tcPr>
                        <w:tcW w:w="2977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EE726C" w:rsidRDefault="00EE726C">
                        <w:pPr>
                          <w:widowControl w:val="0"/>
                          <w:tabs>
                            <w:tab w:val="left" w:pos="2860"/>
                          </w:tabs>
                          <w:autoSpaceDE w:val="0"/>
                          <w:autoSpaceDN w:val="0"/>
                          <w:adjustRightInd w:val="0"/>
                          <w:spacing w:before="79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</w:rPr>
                          <w:t>5.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</w:p>
                    </w:tc>
                  </w:tr>
                </w:tbl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9962A9" w:rsidRPr="007D55EC">
        <w:rPr>
          <w:rFonts w:ascii="Arial" w:hAnsi="Arial" w:cs="Arial"/>
          <w:color w:val="2A2A29"/>
          <w:spacing w:val="2"/>
          <w:w w:val="95"/>
          <w:position w:val="195"/>
          <w:lang w:val="en-US"/>
        </w:rPr>
        <w:t>PLANE</w:t>
      </w:r>
      <w:r w:rsidR="009962A9" w:rsidRPr="007D55EC">
        <w:rPr>
          <w:rFonts w:ascii="Arial" w:hAnsi="Arial" w:cs="Arial"/>
          <w:color w:val="2A2A29"/>
          <w:w w:val="95"/>
          <w:position w:val="195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8"/>
          <w:position w:val="195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2"/>
          <w:w w:val="93"/>
          <w:position w:val="195"/>
          <w:lang w:val="en-US"/>
        </w:rPr>
        <w:t>EART</w:t>
      </w:r>
      <w:r w:rsidR="009962A9" w:rsidRPr="007D55EC">
        <w:rPr>
          <w:rFonts w:ascii="Arial" w:hAnsi="Arial" w:cs="Arial"/>
          <w:color w:val="2A2A29"/>
          <w:w w:val="93"/>
          <w:position w:val="195"/>
          <w:lang w:val="en-US"/>
        </w:rPr>
        <w:t>H</w:t>
      </w:r>
      <w:r w:rsidR="009962A9" w:rsidRPr="007D55EC">
        <w:rPr>
          <w:rFonts w:ascii="Arial" w:hAnsi="Arial" w:cs="Arial"/>
          <w:color w:val="2A2A29"/>
          <w:position w:val="195"/>
          <w:lang w:val="en-US"/>
        </w:rPr>
        <w:tab/>
      </w:r>
      <w:r>
        <w:rPr>
          <w:rFonts w:ascii="Arial" w:hAnsi="Arial" w:cs="Arial"/>
          <w:color w:val="2A2A29"/>
          <w:position w:val="-63"/>
        </w:rPr>
        <w:pict>
          <v:shape id="_x0000_i1246" type="#_x0000_t75" style="width:137.35pt;height:149.75pt">
            <v:imagedata r:id="rId15" o:title=""/>
          </v:shape>
        </w:pic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65" w:lineRule="auto"/>
        <w:ind w:left="1672" w:right="2640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88" style="position:absolute;left:0;text-align:left;margin-left:164.75pt;margin-top:3.55pt;width:68.85pt;height:13pt;z-index:-252087808;mso-position-horizontal-relative:page" o:allowincell="f" fillcolor="#dadada" stroked="f">
            <v:path arrowok="t"/>
            <w10:wrap anchorx="page"/>
          </v:rect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9962A9" w:rsidRPr="007D55EC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9962A9" w:rsidRPr="007D55EC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9962A9" w:rsidRPr="007D55E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9962A9" w:rsidRPr="007D55E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9962A9" w:rsidRPr="007D55E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9962A9" w:rsidRPr="007D55EC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9962A9"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9962A9" w:rsidRPr="007D55E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plan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="009962A9"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9962A9" w:rsidRPr="007D55E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planet.</w:t>
      </w:r>
      <w:r w:rsidR="009962A9" w:rsidRPr="007D55E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9962A9" w:rsidRPr="007D55E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9962A9" w:rsidRPr="007D55EC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68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D55E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had</w:t>
      </w:r>
      <w:r w:rsidRPr="007D55E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7D55E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ting</w:t>
      </w:r>
      <w:r w:rsidRPr="007D55EC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12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EE726C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E726C">
        <w:rPr>
          <w:rFonts w:ascii="Arial" w:hAnsi="Arial" w:cs="Arial"/>
          <w:color w:val="2A2A29"/>
          <w:spacing w:val="-6"/>
          <w:w w:val="133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son.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left="1667" w:right="272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7D55EC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Bio</w:t>
      </w:r>
      <w:r w:rsidRPr="007D55E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l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 xml:space="preserve">ogy                              </w:t>
      </w:r>
      <w:r w:rsidRPr="007D55EC">
        <w:rPr>
          <w:rFonts w:ascii="Arial" w:hAnsi="Arial" w:cs="Arial"/>
          <w:color w:val="2A2A29"/>
          <w:spacing w:val="21"/>
          <w:sz w:val="20"/>
          <w:szCs w:val="20"/>
          <w:lang w:val="en-US"/>
        </w:rPr>
        <w:t xml:space="preserve">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Scien</w:t>
      </w:r>
      <w:r w:rsidRPr="007D55EC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 xml:space="preserve">e                                          </w:t>
      </w:r>
      <w:r w:rsidRPr="007D55EC">
        <w:rPr>
          <w:rFonts w:ascii="Arial" w:hAnsi="Arial" w:cs="Arial"/>
          <w:color w:val="2A2A29"/>
          <w:spacing w:val="46"/>
          <w:sz w:val="20"/>
          <w:szCs w:val="20"/>
          <w:lang w:val="en-US"/>
        </w:rPr>
        <w:t xml:space="preserve">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7D55EC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Hi</w:t>
      </w:r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7D55EC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ory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9962A9">
      <w:pPr>
        <w:widowControl w:val="0"/>
        <w:tabs>
          <w:tab w:val="left" w:pos="53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plans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art</w:t>
      </w:r>
      <w:r w:rsidRPr="007D55EC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10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left="1667" w:right="2553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7D55EC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pacing w:val="-7"/>
          <w:w w:val="102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w w:val="102"/>
          <w:sz w:val="20"/>
          <w:szCs w:val="20"/>
          <w:lang w:val="en-US"/>
        </w:rPr>
        <w:t>eusing</w:t>
      </w:r>
      <w:proofErr w:type="gramEnd"/>
      <w:r w:rsidRPr="007D55EC">
        <w:rPr>
          <w:rFonts w:ascii="Arial" w:hAnsi="Arial" w:cs="Arial"/>
          <w:color w:val="2A2A29"/>
          <w:spacing w:val="-3"/>
          <w:w w:val="102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 xml:space="preserve">things                   </w:t>
      </w:r>
      <w:r w:rsidRPr="007D55EC">
        <w:rPr>
          <w:rFonts w:ascii="Arial" w:hAnsi="Arial" w:cs="Arial"/>
          <w:color w:val="2A2A29"/>
          <w:spacing w:val="33"/>
          <w:sz w:val="20"/>
          <w:szCs w:val="20"/>
          <w:lang w:val="en-US"/>
        </w:rPr>
        <w:t xml:space="preserve">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educing</w:t>
      </w:r>
      <w:r w:rsidRPr="007D55EC">
        <w:rPr>
          <w:rFonts w:ascii="Arial" w:hAnsi="Arial" w:cs="Arial"/>
          <w:color w:val="2A2A29"/>
          <w:spacing w:val="-4"/>
          <w:w w:val="10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the things</w:t>
      </w:r>
      <w:r w:rsidRPr="007D55EC">
        <w:rPr>
          <w:rFonts w:ascii="Arial" w:hAnsi="Arial" w:cs="Arial"/>
          <w:color w:val="2A2A29"/>
          <w:spacing w:val="5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she</w:t>
      </w:r>
      <w:r w:rsidRPr="007D55EC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 xml:space="preserve">uses         </w:t>
      </w:r>
      <w:r w:rsidRPr="007D55EC">
        <w:rPr>
          <w:rFonts w:ascii="Arial" w:hAnsi="Arial" w:cs="Arial"/>
          <w:color w:val="2A2A29"/>
          <w:spacing w:val="39"/>
          <w:sz w:val="20"/>
          <w:szCs w:val="20"/>
          <w:lang w:val="en-US"/>
        </w:rPr>
        <w:t xml:space="preserve">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7D55EC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7"/>
          <w:w w:val="126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w w:val="94"/>
          <w:sz w:val="20"/>
          <w:szCs w:val="20"/>
          <w:lang w:val="en-US"/>
        </w:rPr>
        <w:t>ec</w:t>
      </w:r>
      <w:r w:rsidRPr="007D55EC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y</w:t>
      </w:r>
      <w:r w:rsidRPr="007D55EC">
        <w:rPr>
          <w:rFonts w:ascii="Arial" w:hAnsi="Arial" w:cs="Arial"/>
          <w:color w:val="2A2A29"/>
          <w:w w:val="104"/>
          <w:sz w:val="20"/>
          <w:szCs w:val="20"/>
          <w:lang w:val="en-US"/>
        </w:rPr>
        <w:t>cling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9962A9">
      <w:pPr>
        <w:widowControl w:val="0"/>
        <w:tabs>
          <w:tab w:val="left" w:pos="77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thinks</w:t>
      </w:r>
      <w:r w:rsidRPr="007D55EC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7D55E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ami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should buy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left="1667" w:right="2076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7D55EC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z w:val="20"/>
          <w:szCs w:val="20"/>
          <w:lang w:val="en-US"/>
        </w:rPr>
        <w:t>ene</w:t>
      </w:r>
      <w:r w:rsidRPr="007D55EC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gy</w:t>
      </w:r>
      <w:proofErr w:type="gramEnd"/>
      <w:r w:rsidRPr="007D55EC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7"/>
          <w:sz w:val="20"/>
          <w:szCs w:val="20"/>
          <w:lang w:val="en-US"/>
        </w:rPr>
        <w:t>saving</w:t>
      </w:r>
      <w:r w:rsidRPr="007D55EC">
        <w:rPr>
          <w:rFonts w:ascii="Arial" w:hAnsi="Arial" w:cs="Arial"/>
          <w:color w:val="2A2A29"/>
          <w:spacing w:val="-4"/>
          <w:w w:val="97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 xml:space="preserve">lamps         </w:t>
      </w:r>
      <w:r w:rsidRPr="007D55EC">
        <w:rPr>
          <w:rFonts w:ascii="Arial" w:hAnsi="Arial" w:cs="Arial"/>
          <w:color w:val="2A2A29"/>
          <w:spacing w:val="41"/>
          <w:sz w:val="20"/>
          <w:szCs w:val="20"/>
          <w:lang w:val="en-US"/>
        </w:rPr>
        <w:t xml:space="preserve">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echa</w:t>
      </w:r>
      <w:r w:rsidRPr="007D55EC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geab</w:t>
      </w:r>
      <w:r w:rsidRPr="007D55EC">
        <w:rPr>
          <w:rFonts w:ascii="Arial" w:hAnsi="Arial" w:cs="Arial"/>
          <w:color w:val="2A2A29"/>
          <w:spacing w:val="-5"/>
          <w:w w:val="101"/>
          <w:sz w:val="20"/>
          <w:szCs w:val="20"/>
          <w:lang w:val="en-US"/>
        </w:rPr>
        <w:t>l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e</w:t>
      </w:r>
      <w:r w:rsidRPr="007D55EC">
        <w:rPr>
          <w:rFonts w:ascii="Arial" w:hAnsi="Arial" w:cs="Arial"/>
          <w:color w:val="2A2A29"/>
          <w:spacing w:val="-6"/>
          <w:w w:val="10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bat</w:t>
      </w:r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 xml:space="preserve">eries                   </w:t>
      </w:r>
      <w:r w:rsidRPr="007D55EC">
        <w:rPr>
          <w:rFonts w:ascii="Arial" w:hAnsi="Arial" w:cs="Arial"/>
          <w:color w:val="2A2A29"/>
          <w:spacing w:val="50"/>
          <w:sz w:val="20"/>
          <w:szCs w:val="20"/>
          <w:lang w:val="en-US"/>
        </w:rPr>
        <w:t xml:space="preserve">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7D55EC">
        <w:rPr>
          <w:rFonts w:ascii="Times New Roman" w:hAnsi="Times New Roman"/>
          <w:b/>
          <w:bCs/>
          <w:color w:val="2A2A29"/>
          <w:spacing w:val="3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7D55EC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7"/>
          <w:w w:val="101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ec</w:t>
      </w:r>
      <w:r w:rsidRPr="007D55EC">
        <w:rPr>
          <w:rFonts w:ascii="Arial" w:hAnsi="Arial" w:cs="Arial"/>
          <w:color w:val="2A2A29"/>
          <w:spacing w:val="-2"/>
          <w:w w:val="101"/>
          <w:sz w:val="20"/>
          <w:szCs w:val="20"/>
          <w:lang w:val="en-US"/>
        </w:rPr>
        <w:t>y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cling</w:t>
      </w:r>
      <w:r w:rsidRPr="007D55EC">
        <w:rPr>
          <w:rFonts w:ascii="Arial" w:hAnsi="Arial" w:cs="Arial"/>
          <w:color w:val="2A2A29"/>
          <w:spacing w:val="1"/>
          <w:w w:val="10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bin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9962A9">
      <w:pPr>
        <w:widowControl w:val="0"/>
        <w:tabs>
          <w:tab w:val="left" w:pos="69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D55EC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invi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participa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in a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left="1667" w:right="8772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7D55EC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7D55EC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7D55EC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en</w:t>
      </w:r>
      <w:r w:rsidRPr="007D55EC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e</w:t>
      </w:r>
      <w:proofErr w:type="gramEnd"/>
    </w:p>
    <w:p w:rsidR="009962A9" w:rsidRPr="007D55EC" w:rsidRDefault="009962A9">
      <w:pPr>
        <w:widowControl w:val="0"/>
        <w:autoSpaceDE w:val="0"/>
        <w:autoSpaceDN w:val="0"/>
        <w:adjustRightInd w:val="0"/>
        <w:spacing w:before="89" w:after="0" w:line="240" w:lineRule="auto"/>
        <w:ind w:left="1667" w:right="8084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7D55EC">
        <w:rPr>
          <w:rFonts w:ascii="Times New Roman" w:hAnsi="Times New Roman"/>
          <w:b/>
          <w:bCs/>
          <w:color w:val="2A2A29"/>
          <w:spacing w:val="45"/>
          <w:sz w:val="20"/>
          <w:szCs w:val="20"/>
          <w:lang w:val="en-US"/>
        </w:rPr>
        <w:t xml:space="preserve"> </w:t>
      </w:r>
      <w:proofErr w:type="spellStart"/>
      <w:proofErr w:type="gramStart"/>
      <w:r w:rsidRPr="007D55EC">
        <w:rPr>
          <w:rFonts w:ascii="Arial" w:hAnsi="Arial" w:cs="Arial"/>
          <w:color w:val="2A2A29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ean</w:t>
      </w:r>
      <w:proofErr w:type="gramEnd"/>
      <w:r w:rsidRPr="007D55EC">
        <w:rPr>
          <w:rFonts w:ascii="Arial" w:hAnsi="Arial" w:cs="Arial"/>
          <w:color w:val="2A2A29"/>
          <w:spacing w:val="-3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up</w:t>
      </w:r>
      <w:proofErr w:type="spellEnd"/>
      <w:r w:rsidRPr="007D55EC">
        <w:rPr>
          <w:rFonts w:ascii="Arial" w:hAnsi="Arial" w:cs="Arial"/>
          <w:color w:val="2A2A29"/>
          <w:spacing w:val="-8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ampaign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9" w:after="0" w:line="240" w:lineRule="auto"/>
        <w:ind w:left="1667" w:right="8536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7D55EC">
        <w:rPr>
          <w:rFonts w:ascii="Times New Roman" w:hAnsi="Times New Roman"/>
          <w:b/>
          <w:bCs/>
          <w:color w:val="2A2A29"/>
          <w:spacing w:val="18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w w:val="103"/>
          <w:sz w:val="20"/>
          <w:szCs w:val="20"/>
          <w:lang w:val="en-US"/>
        </w:rPr>
        <w:t>mani</w:t>
      </w:r>
      <w:r w:rsidRPr="007D55EC">
        <w:rPr>
          <w:rFonts w:ascii="Arial" w:hAnsi="Arial" w:cs="Arial"/>
          <w:color w:val="2A2A29"/>
          <w:spacing w:val="-4"/>
          <w:w w:val="103"/>
          <w:sz w:val="20"/>
          <w:szCs w:val="20"/>
          <w:lang w:val="en-US"/>
        </w:rPr>
        <w:t>f</w:t>
      </w:r>
      <w:r w:rsidRPr="007D55EC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7D55EC">
        <w:rPr>
          <w:rFonts w:ascii="Arial" w:hAnsi="Arial" w:cs="Arial"/>
          <w:color w:val="2A2A29"/>
          <w:spacing w:val="-2"/>
          <w:w w:val="97"/>
          <w:sz w:val="20"/>
          <w:szCs w:val="20"/>
          <w:lang w:val="en-US"/>
        </w:rPr>
        <w:t>s</w:t>
      </w:r>
      <w:r w:rsidRPr="007D55EC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ation</w:t>
      </w:r>
      <w:proofErr w:type="gramEnd"/>
    </w:p>
    <w:p w:rsidR="009962A9" w:rsidRPr="007D55EC" w:rsidRDefault="009962A9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9962A9">
      <w:pPr>
        <w:widowControl w:val="0"/>
        <w:tabs>
          <w:tab w:val="left" w:pos="55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7D55EC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meeting</w:t>
      </w:r>
      <w:r w:rsidRPr="007D55E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332" w:lineRule="auto"/>
        <w:ind w:left="1667" w:right="904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 </w:t>
      </w:r>
      <w:r w:rsidRPr="007D55EC">
        <w:rPr>
          <w:rFonts w:ascii="Times New Roman" w:hAnsi="Times New Roman"/>
          <w:b/>
          <w:bCs/>
          <w:color w:val="2A2A29"/>
          <w:spacing w:val="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5"/>
          <w:sz w:val="20"/>
          <w:szCs w:val="20"/>
          <w:lang w:val="en-US"/>
        </w:rPr>
        <w:t>8:30</w:t>
      </w:r>
      <w:r w:rsidRPr="007D55EC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 xml:space="preserve">am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Pr="007D55EC">
        <w:rPr>
          <w:rFonts w:ascii="Times New Roman" w:hAnsi="Times New Roman"/>
          <w:b/>
          <w:bCs/>
          <w:color w:val="2A2A29"/>
          <w:spacing w:val="45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5"/>
          <w:sz w:val="20"/>
          <w:szCs w:val="20"/>
          <w:lang w:val="en-US"/>
        </w:rPr>
        <w:t>9:00</w:t>
      </w:r>
      <w:r w:rsidRPr="007D55EC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 xml:space="preserve">am </w:t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 </w:t>
      </w:r>
      <w:r w:rsidRPr="007D55EC">
        <w:rPr>
          <w:rFonts w:ascii="Times New Roman" w:hAnsi="Times New Roman"/>
          <w:b/>
          <w:bCs/>
          <w:color w:val="2A2A29"/>
          <w:spacing w:val="18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5"/>
          <w:sz w:val="20"/>
          <w:szCs w:val="20"/>
          <w:lang w:val="en-US"/>
        </w:rPr>
        <w:t>9:30</w:t>
      </w:r>
      <w:r w:rsidRPr="007D55EC">
        <w:rPr>
          <w:rFonts w:ascii="Arial" w:hAnsi="Arial" w:cs="Arial"/>
          <w:color w:val="2A2A29"/>
          <w:spacing w:val="-3"/>
          <w:w w:val="95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1"/>
          <w:sz w:val="20"/>
          <w:szCs w:val="20"/>
          <w:lang w:val="en-US"/>
        </w:rPr>
        <w:t>am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332" w:lineRule="auto"/>
        <w:ind w:left="1667" w:right="9040"/>
        <w:jc w:val="both"/>
        <w:rPr>
          <w:rFonts w:ascii="Arial" w:hAnsi="Arial" w:cs="Arial"/>
          <w:color w:val="000000"/>
          <w:sz w:val="20"/>
          <w:szCs w:val="20"/>
          <w:lang w:val="en-US"/>
        </w:rPr>
        <w:sectPr w:rsidR="009962A9" w:rsidRPr="007D55EC">
          <w:type w:val="continuous"/>
          <w:pgSz w:w="11920" w:h="16840"/>
          <w:pgMar w:top="1180" w:right="0" w:bottom="800" w:left="0" w:header="720" w:footer="720" w:gutter="0"/>
          <w:cols w:space="720" w:equalWidth="0">
            <w:col w:w="11920"/>
          </w:cols>
          <w:noEndnote/>
        </w:sect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 w:rsidP="007D55EC">
      <w:pPr>
        <w:widowControl w:val="0"/>
        <w:autoSpaceDE w:val="0"/>
        <w:autoSpaceDN w:val="0"/>
        <w:adjustRightInd w:val="0"/>
        <w:spacing w:after="0" w:line="413" w:lineRule="exact"/>
        <w:ind w:right="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089" style="position:absolute;left:0;text-align:left;margin-left:57pt;margin-top:-8.75pt;width:241.25pt;height:38.85pt;z-index:-252083712;mso-position-horizontal-relative:page" coordorigin="1140,-175" coordsize="4825,777" o:allowincell="f">
            <v:rect id="_x0000_s1090" style="position:absolute;left:1447;top:-7;width:4160;height:420;mso-position-horizontal-relative:page" o:allowincell="f" filled="f" stroked="f">
              <v:textbox inset="0,0,0,0">
                <w:txbxContent>
                  <w:p w:rsidR="00EE726C" w:rsidRDefault="00EE726C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EE726C" w:rsidRDefault="00EE726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1" style="position:absolute;left:1160;top:-155;width:4785;height:737" coordsize="4785,737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92" type="#_x0000_t136" style="position:absolute;left:0;text-align:left;margin-left:73.25pt;margin-top:2.65pt;width:208.1pt;height:18pt;rotation:358;z-index:-252080640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9962A9" w:rsidRPr="007D55EC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20</w:t>
      </w:r>
      <w:r w:rsidR="009962A9" w:rsidRPr="007D55EC">
        <w:rPr>
          <w:rFonts w:ascii="Arial" w:hAnsi="Arial" w:cs="Arial"/>
          <w:color w:val="2A2A29"/>
          <w:spacing w:val="-24"/>
          <w:position w:val="-1"/>
          <w:sz w:val="36"/>
          <w:szCs w:val="36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9962A9" w:rsidRPr="007D55EC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9962A9" w:rsidRPr="007D55EC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30" w:after="0" w:line="240" w:lineRule="auto"/>
        <w:ind w:left="1145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093" style="position:absolute;left:0;text-align:left;margin-left:0;margin-top:-114.8pt;width:447.65pt;height:53.2pt;z-index:251282944" coordsize="8953,1064">
            <v:shape id="_x0000_s1094" type="#_x0000_t75" style="position:absolute;width:8953;height:1064;mso-position-horizontal-relative:margin">
              <v:imagedata r:id="rId16" o:title=""/>
            </v:shape>
            <v:shape id="_x0000_s1095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shape id="_x0000_s1096" type="#_x0000_t202" style="position:absolute;left:0;text-align:left;margin-left:50.4pt;margin-top:22.85pt;width:488.95pt;height:653.25pt;z-index:-252084736;mso-position-horizontal-relative:page" o:allowincell="f" filled="f" stroked="f">
            <v:textbox inset="0,0,0,0">
              <w:txbxContent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220" w:lineRule="exact"/>
                    <w:rPr>
                      <w:rFonts w:ascii="Times New Roman" w:hAnsi="Times New Roman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0"/>
                      <w:szCs w:val="10"/>
                    </w:rPr>
                    <w:t>SW</w: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15" w:after="0" w:line="220" w:lineRule="exact"/>
                    <w:rPr>
                      <w:rFonts w:ascii="Arial" w:hAnsi="Arial" w:cs="Arial"/>
                      <w:color w:val="00000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966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121"/>
                      <w:sz w:val="10"/>
                      <w:szCs w:val="10"/>
                    </w:rPr>
                    <w:t xml:space="preserve">© </w:t>
                  </w:r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P</w: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62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2A2A29"/>
                      <w:w w:val="107"/>
                      <w:position w:val="1"/>
                      <w:sz w:val="10"/>
                      <w:szCs w:val="10"/>
                    </w:rPr>
                    <w:t>ort</w:t>
                  </w:r>
                  <w:proofErr w:type="spellEnd"/>
                  <w:proofErr w:type="gramEnd"/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10"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o</w:t>
                  </w:r>
                  <w:proofErr w:type="gramEnd"/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60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A2A29"/>
                      <w:w w:val="95"/>
                      <w:position w:val="1"/>
                      <w:sz w:val="10"/>
                      <w:szCs w:val="10"/>
                    </w:rPr>
                    <w:t>Edi</w:t>
                  </w:r>
                  <w:proofErr w:type="spellEnd"/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94" w:after="0" w:line="92" w:lineRule="exact"/>
                    <w:ind w:left="966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</w:rPr>
                    <w:t>or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a</w:t>
                  </w:r>
                </w:p>
              </w:txbxContent>
            </v:textbox>
            <w10:wrap anchorx="page"/>
          </v:shape>
        </w:pict>
      </w:r>
      <w:r w:rsidR="009962A9"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9962A9" w:rsidRPr="007D55E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9962A9" w:rsidRPr="007D55E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w w:val="108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7"/>
          <w:w w:val="108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w w:val="112"/>
          <w:sz w:val="24"/>
          <w:szCs w:val="24"/>
          <w:lang w:val="en-US"/>
        </w:rPr>
        <w:t>eful</w:t>
      </w:r>
      <w:r w:rsidR="009962A9" w:rsidRPr="007D55EC">
        <w:rPr>
          <w:rFonts w:ascii="Arial" w:hAnsi="Arial" w:cs="Arial"/>
          <w:color w:val="2A2A29"/>
          <w:spacing w:val="-8"/>
          <w:w w:val="112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pacing w:val="-15"/>
          <w:w w:val="93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97" style="position:absolute;margin-left:50.35pt;margin-top:7.5pt;width:488.85pt;height:653.25pt;z-index:-252032512" o:regroupid="2" o:allowincell="f" fillcolor="#d8d8d8 [2732]" stroked="f">
            <v:path arrowok="t"/>
          </v:rect>
        </w:pic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polyline id="_x0000_s1098" style="position:absolute;z-index:-252031488" points="73.65pt,3.75pt,69pt,3.75pt,67.05pt,3.8pt,65.35pt,3.85pt,63.8pt,4pt,62.45pt,4.2pt,61.3pt,4.45pt,60.3pt,4.8pt,59.45pt,5.25pt,58.75pt,5.85pt,58.15pt,6.55pt,57.7pt,7.4pt,57.35pt,8.4pt,57.1pt,9.55pt,56.9pt,10.9pt,56.75pt,12.45pt,56.7pt,14.15pt,56.65pt,16.1pt,56.65pt,18.3pt,56.65pt,629.75pt,56.65pt,631.95pt,56.7pt,633.9pt,56.75pt,635.65pt,56.9pt,637.2pt,57.1pt,638.5pt,57.35pt,639.7pt,57.7pt,640.7pt,58.15pt,641.55pt,58.75pt,642.25pt,59.45pt,642.8pt,60.3pt,643.25pt,61.3pt,643.65pt,62.45pt,643.9pt,63.8pt,644.1pt,65.35pt,644.2pt,67.05pt,644.3pt,69pt,644.35pt,71.2pt,644.35pt,518.25pt,644.35pt,520.45pt,644.35pt,522.4pt,644.3pt,524.15pt,644.2pt,525.65pt,644.1pt,527pt,643.9pt,528.15pt,643.65pt,529.15pt,643.25pt,530pt,642.8pt,530.7pt,642.25pt,531.3pt,641.55pt,531.75pt,640.7pt,532.1pt,639.7pt,532.4pt,638.5pt,532.6pt,637.2pt,532.7pt,635.65pt,532.8pt,633.9pt,532.85pt,631.95pt,532.85pt,629.75pt,532.85pt,18.3pt,532.85pt,16.1pt,532.8pt,14.15pt,532.7pt,12.45pt,532.6pt,10.9pt,532.4pt,9.55pt,532.1pt,8.4pt,531.75pt,7.4pt,531.3pt,6.55pt,530.7pt,5.85pt,530pt,5.25pt,529.15pt,4.8pt,528.15pt,4.45pt,527pt,4.2pt,525.65pt,4pt,524.15pt,3.85pt,522.4pt,3.8pt,520.45pt,3.75pt,73.65pt,3.75pt" coordsize="9525,12813" o:regroupid="2" o:allowincell="f" fillcolor="#ececec" stroked="f">
            <v:path arrowok="t"/>
          </v:polyline>
        </w:pic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720" w:lineRule="atLeast"/>
        <w:ind w:left="1920" w:right="4615"/>
        <w:jc w:val="center"/>
        <w:rPr>
          <w:rFonts w:ascii="Times New Roman" w:hAnsi="Times New Roman"/>
          <w:color w:val="000000"/>
          <w:sz w:val="60"/>
          <w:szCs w:val="60"/>
          <w:lang w:val="en-US"/>
        </w:rPr>
      </w:pPr>
      <w:r>
        <w:rPr>
          <w:noProof/>
        </w:rPr>
        <w:pict>
          <v:rect id="_x0000_s1099" style="position:absolute;left:0;text-align:left;margin-left:337.45pt;margin-top:7.4pt;width:184pt;height:333pt;z-index:-25124812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184.65pt;height:333.5pt">
                        <v:imagedata r:id="rId1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shape id="_x0000_s1100" type="#_x0000_t202" style="position:absolute;left:0;text-align:left;margin-left:533.35pt;margin-top:-.75pt;width:7pt;height:10.15pt;z-index:-252082688;mso-position-horizontal-relative:page" o:allowincell="f" filled="f" stroked="f">
            <v:textbox style="layout-flow:vertical" inset="0,0,0,0">
              <w:txbxContent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7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8TF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101" type="#_x0000_t202" style="position:absolute;left:0;text-align:left;margin-left:533.35pt;margin-top:34.85pt;width:7pt;height:3.6pt;z-index:-252081664;mso-position-horizontal-relative:page" o:allowincell="f" filled="f" stroked="f">
            <v:textbox style="layout-flow:vertical" inset="0,0,0,0">
              <w:txbxContent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7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2A2A29"/>
                      <w:w w:val="116"/>
                      <w:sz w:val="10"/>
                      <w:szCs w:val="10"/>
                    </w:rPr>
                    <w:t>t</w:t>
                  </w:r>
                  <w:proofErr w:type="gramEnd"/>
                </w:p>
              </w:txbxContent>
            </v:textbox>
            <w10:wrap anchorx="page"/>
          </v:shape>
        </w:pict>
      </w:r>
      <w:r w:rsidR="009962A9" w:rsidRPr="007D55EC">
        <w:rPr>
          <w:rFonts w:ascii="Times New Roman" w:hAnsi="Times New Roman"/>
          <w:color w:val="727272"/>
          <w:sz w:val="60"/>
          <w:szCs w:val="60"/>
          <w:lang w:val="en-US"/>
        </w:rPr>
        <w:t>GIFTED</w:t>
      </w:r>
      <w:r w:rsidR="009962A9" w:rsidRPr="007D55EC">
        <w:rPr>
          <w:rFonts w:ascii="Times New Roman" w:hAnsi="Times New Roman"/>
          <w:color w:val="727272"/>
          <w:spacing w:val="76"/>
          <w:sz w:val="60"/>
          <w:szCs w:val="60"/>
          <w:lang w:val="en-US"/>
        </w:rPr>
        <w:t xml:space="preserve"> </w:t>
      </w:r>
      <w:r w:rsidR="009962A9" w:rsidRPr="007D55EC">
        <w:rPr>
          <w:rFonts w:ascii="Times New Roman" w:hAnsi="Times New Roman"/>
          <w:color w:val="727272"/>
          <w:w w:val="94"/>
          <w:sz w:val="60"/>
          <w:szCs w:val="60"/>
          <w:lang w:val="en-US"/>
        </w:rPr>
        <w:t xml:space="preserve">KIDS </w:t>
      </w:r>
      <w:r w:rsidR="009962A9" w:rsidRPr="007D55EC">
        <w:rPr>
          <w:rFonts w:ascii="Times New Roman" w:hAnsi="Times New Roman"/>
          <w:color w:val="727272"/>
          <w:sz w:val="60"/>
          <w:szCs w:val="60"/>
          <w:lang w:val="en-US"/>
        </w:rPr>
        <w:t>CAN</w:t>
      </w:r>
      <w:r w:rsidR="009962A9" w:rsidRPr="007D55EC">
        <w:rPr>
          <w:rFonts w:ascii="Times New Roman" w:hAnsi="Times New Roman"/>
          <w:color w:val="727272"/>
          <w:spacing w:val="63"/>
          <w:sz w:val="60"/>
          <w:szCs w:val="60"/>
          <w:lang w:val="en-US"/>
        </w:rPr>
        <w:t xml:space="preserve"> </w:t>
      </w:r>
      <w:r w:rsidR="009962A9" w:rsidRPr="007D55EC">
        <w:rPr>
          <w:rFonts w:ascii="Times New Roman" w:hAnsi="Times New Roman"/>
          <w:color w:val="727272"/>
          <w:w w:val="104"/>
          <w:sz w:val="60"/>
          <w:szCs w:val="60"/>
          <w:lang w:val="en-US"/>
        </w:rPr>
        <w:t xml:space="preserve">CHANGE </w:t>
      </w:r>
      <w:r w:rsidR="009962A9" w:rsidRPr="007D55EC">
        <w:rPr>
          <w:rFonts w:ascii="Times New Roman" w:hAnsi="Times New Roman"/>
          <w:color w:val="727272"/>
          <w:sz w:val="60"/>
          <w:szCs w:val="60"/>
          <w:lang w:val="en-US"/>
        </w:rPr>
        <w:t>THE</w:t>
      </w:r>
      <w:r w:rsidR="009962A9" w:rsidRPr="007D55EC">
        <w:rPr>
          <w:rFonts w:ascii="Times New Roman" w:hAnsi="Times New Roman"/>
          <w:color w:val="727272"/>
          <w:spacing w:val="70"/>
          <w:sz w:val="60"/>
          <w:szCs w:val="60"/>
          <w:lang w:val="en-US"/>
        </w:rPr>
        <w:t xml:space="preserve"> </w:t>
      </w:r>
      <w:r w:rsidR="009962A9" w:rsidRPr="007D55EC">
        <w:rPr>
          <w:rFonts w:ascii="Times New Roman" w:hAnsi="Times New Roman"/>
          <w:color w:val="727272"/>
          <w:w w:val="99"/>
          <w:sz w:val="60"/>
          <w:szCs w:val="60"/>
          <w:lang w:val="en-US"/>
        </w:rPr>
        <w:t>WORLD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Times New Roman" w:hAnsi="Times New Roman"/>
          <w:color w:val="00000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27" w:after="0" w:line="284" w:lineRule="auto"/>
        <w:ind w:left="1701" w:right="4357" w:firstLine="283"/>
        <w:jc w:val="both"/>
        <w:rPr>
          <w:rFonts w:ascii="Times New Roman" w:hAnsi="Times New Roman"/>
          <w:color w:val="000000"/>
          <w:lang w:val="en-US"/>
        </w:rPr>
      </w:pPr>
      <w:r w:rsidRPr="007D55EC">
        <w:rPr>
          <w:rFonts w:ascii="Times New Roman" w:hAnsi="Times New Roman"/>
          <w:color w:val="2A2A29"/>
          <w:lang w:val="en-US"/>
        </w:rPr>
        <w:t>Gifted kids</w:t>
      </w:r>
      <w:r w:rsidRPr="007D55EC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are</w:t>
      </w:r>
      <w:r w:rsidRPr="007D55EC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different</w:t>
      </w:r>
      <w:r w:rsidRPr="007D55E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individuals.</w:t>
      </w:r>
      <w:r w:rsidRPr="007D55EC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They</w:t>
      </w:r>
      <w:r w:rsidRPr="007D55EC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w w:val="109"/>
          <w:lang w:val="en-US"/>
        </w:rPr>
        <w:t xml:space="preserve">are </w:t>
      </w:r>
      <w:r w:rsidRPr="007D55EC">
        <w:rPr>
          <w:rFonts w:ascii="Times New Roman" w:hAnsi="Times New Roman"/>
          <w:color w:val="2A2A29"/>
          <w:lang w:val="en-US"/>
        </w:rPr>
        <w:t>those</w:t>
      </w:r>
      <w:r w:rsidRPr="007D55EC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who</w:t>
      </w:r>
      <w:r w:rsidRPr="007D55EC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can</w:t>
      </w:r>
      <w:r w:rsidRPr="007D55EC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see</w:t>
      </w:r>
      <w:r w:rsidRPr="007D55EC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different</w:t>
      </w:r>
      <w:r w:rsidRPr="007D55EC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things</w:t>
      </w:r>
      <w:r w:rsidRPr="007D55EC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and</w:t>
      </w:r>
      <w:r w:rsidRPr="007D55EC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solve </w:t>
      </w:r>
      <w:r w:rsidRPr="007D55EC">
        <w:rPr>
          <w:rFonts w:ascii="Times New Roman" w:hAnsi="Times New Roman"/>
          <w:color w:val="2A2A29"/>
          <w:w w:val="113"/>
          <w:lang w:val="en-US"/>
        </w:rPr>
        <w:t xml:space="preserve">the </w:t>
      </w:r>
      <w:r w:rsidR="00EE726C">
        <w:rPr>
          <w:rFonts w:ascii="Times New Roman" w:hAnsi="Times New Roman"/>
          <w:color w:val="2A2A29"/>
          <w:lang w:val="en-US"/>
        </w:rPr>
        <w:t>problem</w:t>
      </w:r>
      <w:r w:rsidRPr="007D55EC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in</w:t>
      </w:r>
      <w:r w:rsidRPr="007D55EC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="00EE726C">
        <w:rPr>
          <w:rFonts w:ascii="Times New Roman" w:hAnsi="Times New Roman"/>
          <w:color w:val="2A2A29"/>
          <w:lang w:val="en-US"/>
        </w:rPr>
        <w:t>their</w:t>
      </w:r>
      <w:r w:rsidRPr="007D55EC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own wa</w:t>
      </w:r>
      <w:r w:rsidRPr="007D55EC">
        <w:rPr>
          <w:rFonts w:ascii="Times New Roman" w:hAnsi="Times New Roman"/>
          <w:color w:val="2A2A29"/>
          <w:spacing w:val="-16"/>
          <w:lang w:val="en-US"/>
        </w:rPr>
        <w:t>y</w:t>
      </w:r>
      <w:r w:rsidR="00EE726C">
        <w:rPr>
          <w:rFonts w:ascii="Times New Roman" w:hAnsi="Times New Roman"/>
          <w:color w:val="2A2A29"/>
          <w:lang w:val="en-US"/>
        </w:rPr>
        <w:t>.</w:t>
      </w:r>
      <w:r w:rsidRPr="007D55EC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Gifted</w:t>
      </w:r>
      <w:r w:rsidRPr="007D55EC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kids</w:t>
      </w:r>
      <w:r w:rsidRPr="007D55EC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can </w:t>
      </w:r>
      <w:r w:rsidRPr="007D55EC">
        <w:rPr>
          <w:rFonts w:ascii="Times New Roman" w:hAnsi="Times New Roman"/>
          <w:color w:val="2A2A29"/>
          <w:w w:val="107"/>
          <w:lang w:val="en-US"/>
        </w:rPr>
        <w:t xml:space="preserve">help </w:t>
      </w:r>
      <w:r w:rsidRPr="007D55EC">
        <w:rPr>
          <w:rFonts w:ascii="Times New Roman" w:hAnsi="Times New Roman"/>
          <w:color w:val="2A2A29"/>
          <w:lang w:val="en-US"/>
        </w:rPr>
        <w:t>fight</w:t>
      </w:r>
      <w:r w:rsidRPr="007D55EC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w w:val="111"/>
          <w:lang w:val="en-US"/>
        </w:rPr>
        <w:t>against</w:t>
      </w:r>
      <w:r w:rsidRPr="007D55EC">
        <w:rPr>
          <w:rFonts w:ascii="Times New Roman" w:hAnsi="Times New Roman"/>
          <w:color w:val="2A2A29"/>
          <w:spacing w:val="-4"/>
          <w:w w:val="11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poverty</w:t>
      </w:r>
      <w:r w:rsidRPr="007D55EC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and</w:t>
      </w:r>
      <w:r w:rsidRPr="007D55EC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world</w:t>
      </w:r>
      <w:r w:rsidRPr="007D55EC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hunge</w:t>
      </w:r>
      <w:r w:rsidRPr="007D55EC">
        <w:rPr>
          <w:rFonts w:ascii="Times New Roman" w:hAnsi="Times New Roman"/>
          <w:color w:val="2A2A29"/>
          <w:spacing w:val="-12"/>
          <w:lang w:val="en-US"/>
        </w:rPr>
        <w:t>r</w:t>
      </w:r>
      <w:r w:rsidRPr="007D55EC">
        <w:rPr>
          <w:rFonts w:ascii="Times New Roman" w:hAnsi="Times New Roman"/>
          <w:color w:val="2A2A29"/>
          <w:lang w:val="en-US"/>
        </w:rPr>
        <w:t>.</w:t>
      </w:r>
      <w:r w:rsidRPr="007D55EC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They</w:t>
      </w:r>
      <w:r w:rsidRPr="007D55EC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w w:val="112"/>
          <w:lang w:val="en-US"/>
        </w:rPr>
        <w:t>can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" w:after="0" w:line="284" w:lineRule="auto"/>
        <w:ind w:left="1701" w:right="4358" w:hanging="267"/>
        <w:jc w:val="both"/>
        <w:rPr>
          <w:rFonts w:ascii="Times New Roman" w:hAnsi="Times New Roman"/>
          <w:color w:val="000000"/>
          <w:lang w:val="en-US"/>
        </w:rPr>
      </w:pPr>
      <w:r w:rsidRPr="007D55EC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5  </w:t>
      </w:r>
      <w:r w:rsidRPr="007D55EC">
        <w:rPr>
          <w:rFonts w:ascii="Times New Roman" w:hAnsi="Times New Roman"/>
          <w:color w:val="2A2A29"/>
          <w:spacing w:val="42"/>
          <w:position w:val="1"/>
          <w:sz w:val="18"/>
          <w:szCs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also</w:t>
      </w:r>
      <w:r w:rsidRPr="007D55EC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work</w:t>
      </w:r>
      <w:r w:rsidRPr="007D55EC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to</w:t>
      </w:r>
      <w:r w:rsidRPr="007D55E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protect </w:t>
      </w:r>
      <w:r w:rsidRPr="007D55EC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and </w:t>
      </w:r>
      <w:r w:rsidRPr="007D55EC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keep </w:t>
      </w:r>
      <w:r w:rsidRPr="007D55E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the </w:t>
      </w:r>
      <w:r w:rsidRPr="007D55EC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w w:val="107"/>
          <w:lang w:val="en-US"/>
        </w:rPr>
        <w:t xml:space="preserve">environment </w:t>
      </w:r>
      <w:r w:rsidRPr="007D55EC">
        <w:rPr>
          <w:rFonts w:ascii="Times New Roman" w:hAnsi="Times New Roman"/>
          <w:color w:val="2A2A29"/>
          <w:lang w:val="en-US"/>
        </w:rPr>
        <w:t xml:space="preserve">clean </w:t>
      </w:r>
      <w:r w:rsidRPr="007D55EC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as </w:t>
      </w:r>
      <w:r w:rsidRPr="007D55E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well </w:t>
      </w:r>
      <w:r w:rsidRPr="007D55EC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as </w:t>
      </w:r>
      <w:r w:rsidRPr="007D55E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defend </w:t>
      </w:r>
      <w:r w:rsidRPr="007D55EC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children</w:t>
      </w:r>
      <w:r w:rsidRPr="007D55EC">
        <w:rPr>
          <w:rFonts w:ascii="Times New Roman" w:hAnsi="Times New Roman"/>
          <w:color w:val="2A2A29"/>
          <w:spacing w:val="-8"/>
          <w:lang w:val="en-US"/>
        </w:rPr>
        <w:t>’</w:t>
      </w:r>
      <w:r w:rsidRPr="007D55EC">
        <w:rPr>
          <w:rFonts w:ascii="Times New Roman" w:hAnsi="Times New Roman"/>
          <w:color w:val="2A2A29"/>
          <w:lang w:val="en-US"/>
        </w:rPr>
        <w:t xml:space="preserve">s </w:t>
      </w:r>
      <w:r w:rsidRPr="007D55E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rights </w:t>
      </w:r>
      <w:r w:rsidRPr="007D55EC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 xml:space="preserve">to </w:t>
      </w:r>
      <w:r w:rsidRPr="007D55EC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w w:val="112"/>
          <w:lang w:val="en-US"/>
        </w:rPr>
        <w:t xml:space="preserve">a </w:t>
      </w:r>
      <w:r w:rsidRPr="007D55EC">
        <w:rPr>
          <w:rFonts w:ascii="Times New Roman" w:hAnsi="Times New Roman"/>
          <w:color w:val="2A2A29"/>
          <w:lang w:val="en-US"/>
        </w:rPr>
        <w:t>healthy</w:t>
      </w:r>
      <w:r w:rsidRPr="007D55EC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w w:val="108"/>
          <w:lang w:val="en-US"/>
        </w:rPr>
        <w:t>planet.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" w:after="0" w:line="284" w:lineRule="auto"/>
        <w:ind w:left="1701" w:right="4347" w:firstLine="283"/>
        <w:jc w:val="both"/>
        <w:rPr>
          <w:rFonts w:ascii="Times New Roman" w:hAnsi="Times New Roman"/>
          <w:color w:val="000000"/>
          <w:lang w:val="en-US"/>
        </w:rPr>
      </w:pPr>
      <w:r w:rsidRPr="007D55EC">
        <w:rPr>
          <w:rFonts w:ascii="Times New Roman" w:hAnsi="Times New Roman"/>
          <w:color w:val="2A2A29"/>
          <w:spacing w:val="2"/>
          <w:lang w:val="en-US"/>
        </w:rPr>
        <w:t>Thi</w:t>
      </w:r>
      <w:r w:rsidRPr="007D55EC">
        <w:rPr>
          <w:rFonts w:ascii="Times New Roman" w:hAnsi="Times New Roman"/>
          <w:color w:val="2A2A29"/>
          <w:lang w:val="en-US"/>
        </w:rPr>
        <w:t>s</w:t>
      </w:r>
      <w:r w:rsidRPr="007D55EC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ma</w:t>
      </w:r>
      <w:r w:rsidRPr="007D55EC">
        <w:rPr>
          <w:rFonts w:ascii="Times New Roman" w:hAnsi="Times New Roman"/>
          <w:color w:val="2A2A29"/>
          <w:lang w:val="en-US"/>
        </w:rPr>
        <w:t>y</w:t>
      </w:r>
      <w:r w:rsidRPr="007D55EC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soun</w:t>
      </w:r>
      <w:r w:rsidRPr="007D55EC">
        <w:rPr>
          <w:rFonts w:ascii="Times New Roman" w:hAnsi="Times New Roman"/>
          <w:color w:val="2A2A29"/>
          <w:lang w:val="en-US"/>
        </w:rPr>
        <w:t xml:space="preserve">d </w:t>
      </w:r>
      <w:r w:rsidRPr="007D55EC">
        <w:rPr>
          <w:rFonts w:ascii="Times New Roman" w:hAnsi="Times New Roman"/>
          <w:color w:val="2A2A29"/>
          <w:spacing w:val="2"/>
          <w:lang w:val="en-US"/>
        </w:rPr>
        <w:t>impossibl</w:t>
      </w:r>
      <w:r w:rsidRPr="007D55EC">
        <w:rPr>
          <w:rFonts w:ascii="Times New Roman" w:hAnsi="Times New Roman"/>
          <w:color w:val="2A2A29"/>
          <w:lang w:val="en-US"/>
        </w:rPr>
        <w:t xml:space="preserve">e </w:t>
      </w:r>
      <w:r w:rsidRPr="007D55EC">
        <w:rPr>
          <w:rFonts w:ascii="Times New Roman" w:hAnsi="Times New Roman"/>
          <w:color w:val="2A2A29"/>
          <w:spacing w:val="2"/>
          <w:lang w:val="en-US"/>
        </w:rPr>
        <w:t>bu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Pr="007D55EC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i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Pr="007D55E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isn</w:t>
      </w:r>
      <w:r w:rsidRPr="007D55EC">
        <w:rPr>
          <w:rFonts w:ascii="Times New Roman" w:hAnsi="Times New Roman"/>
          <w:color w:val="2A2A29"/>
          <w:spacing w:val="-6"/>
          <w:lang w:val="en-US"/>
        </w:rPr>
        <w:t>’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Pr="007D55EC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1"/>
          <w:lang w:val="en-US"/>
        </w:rPr>
        <w:t>reall</w:t>
      </w:r>
      <w:r w:rsidRPr="007D55EC">
        <w:rPr>
          <w:rFonts w:ascii="Times New Roman" w:hAnsi="Times New Roman"/>
          <w:color w:val="2A2A29"/>
          <w:spacing w:val="-14"/>
          <w:w w:val="101"/>
          <w:lang w:val="en-US"/>
        </w:rPr>
        <w:t>y</w:t>
      </w:r>
      <w:r w:rsidRPr="007D55EC">
        <w:rPr>
          <w:rFonts w:ascii="Times New Roman" w:hAnsi="Times New Roman"/>
          <w:color w:val="2A2A29"/>
          <w:lang w:val="en-US"/>
        </w:rPr>
        <w:t xml:space="preserve">. </w:t>
      </w:r>
      <w:r w:rsidRPr="007D55EC">
        <w:rPr>
          <w:rFonts w:ascii="Times New Roman" w:hAnsi="Times New Roman"/>
          <w:color w:val="2A2A29"/>
          <w:spacing w:val="2"/>
          <w:lang w:val="en-US"/>
        </w:rPr>
        <w:t>I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Pr="007D55EC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Pr="007D55EC">
        <w:rPr>
          <w:rFonts w:ascii="Times New Roman" w:hAnsi="Times New Roman"/>
          <w:color w:val="2A2A29"/>
          <w:lang w:val="en-US"/>
        </w:rPr>
        <w:t>n</w:t>
      </w:r>
      <w:r w:rsidRPr="007D55EC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b</w:t>
      </w:r>
      <w:r w:rsidRPr="007D55EC">
        <w:rPr>
          <w:rFonts w:ascii="Times New Roman" w:hAnsi="Times New Roman"/>
          <w:color w:val="2A2A29"/>
          <w:lang w:val="en-US"/>
        </w:rPr>
        <w:t>e</w:t>
      </w:r>
      <w:r w:rsidRPr="007D55EC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11"/>
          <w:lang w:val="en-US"/>
        </w:rPr>
        <w:t>starte</w:t>
      </w:r>
      <w:r w:rsidRPr="007D55EC">
        <w:rPr>
          <w:rFonts w:ascii="Times New Roman" w:hAnsi="Times New Roman"/>
          <w:color w:val="2A2A29"/>
          <w:w w:val="111"/>
          <w:lang w:val="en-US"/>
        </w:rPr>
        <w:t>d</w:t>
      </w:r>
      <w:r w:rsidRPr="007D55EC">
        <w:rPr>
          <w:rFonts w:ascii="Times New Roman" w:hAnsi="Times New Roman"/>
          <w:color w:val="2A2A29"/>
          <w:spacing w:val="-3"/>
          <w:w w:val="11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b</w:t>
      </w:r>
      <w:r w:rsidRPr="007D55EC">
        <w:rPr>
          <w:rFonts w:ascii="Times New Roman" w:hAnsi="Times New Roman"/>
          <w:color w:val="2A2A29"/>
          <w:lang w:val="en-US"/>
        </w:rPr>
        <w:t>y</w:t>
      </w:r>
      <w:r w:rsidRPr="007D55EC">
        <w:rPr>
          <w:rFonts w:ascii="Times New Roman" w:hAnsi="Times New Roman"/>
          <w:color w:val="2A2A29"/>
          <w:spacing w:val="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doin</w:t>
      </w:r>
      <w:r w:rsidRPr="007D55EC">
        <w:rPr>
          <w:rFonts w:ascii="Times New Roman" w:hAnsi="Times New Roman"/>
          <w:color w:val="2A2A29"/>
          <w:lang w:val="en-US"/>
        </w:rPr>
        <w:t>g</w:t>
      </w:r>
      <w:r w:rsidRPr="007D55EC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simpl</w:t>
      </w:r>
      <w:r w:rsidRPr="007D55EC">
        <w:rPr>
          <w:rFonts w:ascii="Times New Roman" w:hAnsi="Times New Roman"/>
          <w:color w:val="2A2A29"/>
          <w:lang w:val="en-US"/>
        </w:rPr>
        <w:t>e</w:t>
      </w:r>
      <w:r w:rsidRPr="007D55EC">
        <w:rPr>
          <w:rFonts w:ascii="Times New Roman" w:hAnsi="Times New Roman"/>
          <w:color w:val="2A2A29"/>
          <w:spacing w:val="3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thing</w:t>
      </w:r>
      <w:r w:rsidRPr="007D55EC">
        <w:rPr>
          <w:rFonts w:ascii="Times New Roman" w:hAnsi="Times New Roman"/>
          <w:color w:val="2A2A29"/>
          <w:lang w:val="en-US"/>
        </w:rPr>
        <w:t>s</w:t>
      </w:r>
      <w:r w:rsidRPr="007D55EC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a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Pr="007D55E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8"/>
          <w:lang w:val="en-US"/>
        </w:rPr>
        <w:t>hom</w:t>
      </w:r>
      <w:r w:rsidRPr="007D55EC">
        <w:rPr>
          <w:rFonts w:ascii="Times New Roman" w:hAnsi="Times New Roman"/>
          <w:color w:val="2A2A29"/>
          <w:spacing w:val="-14"/>
          <w:w w:val="108"/>
          <w:lang w:val="en-US"/>
        </w:rPr>
        <w:t>e</w:t>
      </w:r>
      <w:r w:rsidRPr="007D55EC">
        <w:rPr>
          <w:rFonts w:ascii="Times New Roman" w:hAnsi="Times New Roman"/>
          <w:color w:val="2A2A29"/>
          <w:lang w:val="en-US"/>
        </w:rPr>
        <w:t>,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" w:after="0" w:line="240" w:lineRule="auto"/>
        <w:ind w:left="1336" w:right="-20"/>
        <w:rPr>
          <w:rFonts w:ascii="Times New Roman" w:hAnsi="Times New Roman"/>
          <w:color w:val="000000"/>
          <w:lang w:val="en-US"/>
        </w:rPr>
      </w:pPr>
      <w:r w:rsidRPr="007D55EC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10   </w:t>
      </w:r>
      <w:r w:rsidRPr="007D55EC">
        <w:rPr>
          <w:rFonts w:ascii="Times New Roman" w:hAnsi="Times New Roman"/>
          <w:color w:val="2A2A29"/>
          <w:spacing w:val="4"/>
          <w:position w:val="1"/>
          <w:sz w:val="18"/>
          <w:szCs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Pr="007D55EC">
        <w:rPr>
          <w:rFonts w:ascii="Times New Roman" w:hAnsi="Times New Roman"/>
          <w:color w:val="2A2A29"/>
          <w:lang w:val="en-US"/>
        </w:rPr>
        <w:t xml:space="preserve">n </w:t>
      </w:r>
      <w:r w:rsidRPr="007D55EC">
        <w:rPr>
          <w:rFonts w:ascii="Times New Roman" w:hAnsi="Times New Roman"/>
          <w:color w:val="2A2A29"/>
          <w:spacing w:val="2"/>
          <w:lang w:val="en-US"/>
        </w:rPr>
        <w:t>a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Pr="007D55EC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schoo</w:t>
      </w:r>
      <w:r w:rsidRPr="007D55EC">
        <w:rPr>
          <w:rFonts w:ascii="Times New Roman" w:hAnsi="Times New Roman"/>
          <w:color w:val="2A2A29"/>
          <w:lang w:val="en-US"/>
        </w:rPr>
        <w:t>l</w:t>
      </w:r>
      <w:r w:rsidRPr="007D55EC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an</w:t>
      </w:r>
      <w:r w:rsidRPr="007D55EC">
        <w:rPr>
          <w:rFonts w:ascii="Times New Roman" w:hAnsi="Times New Roman"/>
          <w:color w:val="2A2A29"/>
          <w:lang w:val="en-US"/>
        </w:rPr>
        <w:t>d</w:t>
      </w:r>
      <w:r w:rsidRPr="007D55EC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finall</w:t>
      </w:r>
      <w:r w:rsidRPr="007D55EC">
        <w:rPr>
          <w:rFonts w:ascii="Times New Roman" w:hAnsi="Times New Roman"/>
          <w:color w:val="2A2A29"/>
          <w:lang w:val="en-US"/>
        </w:rPr>
        <w:t>y</w:t>
      </w:r>
      <w:r w:rsidRPr="007D55EC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a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Pr="007D55EC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a</w:t>
      </w:r>
      <w:r w:rsidRPr="007D55EC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6"/>
          <w:lang w:val="en-US"/>
        </w:rPr>
        <w:t>communit</w:t>
      </w:r>
      <w:r w:rsidRPr="007D55EC">
        <w:rPr>
          <w:rFonts w:ascii="Times New Roman" w:hAnsi="Times New Roman"/>
          <w:color w:val="2A2A29"/>
          <w:w w:val="106"/>
          <w:lang w:val="en-US"/>
        </w:rPr>
        <w:t>y</w:t>
      </w:r>
      <w:r w:rsidRPr="007D55EC">
        <w:rPr>
          <w:rFonts w:ascii="Times New Roman" w:hAnsi="Times New Roman"/>
          <w:color w:val="2A2A29"/>
          <w:spacing w:val="23"/>
          <w:w w:val="10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1"/>
          <w:lang w:val="en-US"/>
        </w:rPr>
        <w:t>level.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47" w:after="0" w:line="284" w:lineRule="auto"/>
        <w:ind w:left="1701" w:right="4355"/>
        <w:jc w:val="both"/>
        <w:rPr>
          <w:rFonts w:ascii="Times New Roman" w:hAnsi="Times New Roman"/>
          <w:color w:val="000000"/>
          <w:lang w:val="en-US"/>
        </w:rPr>
      </w:pPr>
      <w:r w:rsidRPr="007D55EC">
        <w:rPr>
          <w:rFonts w:ascii="Times New Roman" w:hAnsi="Times New Roman"/>
          <w:color w:val="2A2A29"/>
          <w:spacing w:val="2"/>
          <w:lang w:val="en-US"/>
        </w:rPr>
        <w:t>Gifte</w:t>
      </w:r>
      <w:r w:rsidRPr="007D55EC">
        <w:rPr>
          <w:rFonts w:ascii="Times New Roman" w:hAnsi="Times New Roman"/>
          <w:color w:val="2A2A29"/>
          <w:lang w:val="en-US"/>
        </w:rPr>
        <w:t xml:space="preserve">d </w:t>
      </w:r>
      <w:r w:rsidRPr="007D55EC">
        <w:rPr>
          <w:rFonts w:ascii="Times New Roman" w:hAnsi="Times New Roman"/>
          <w:color w:val="2A2A29"/>
          <w:spacing w:val="2"/>
          <w:lang w:val="en-US"/>
        </w:rPr>
        <w:t>kid</w:t>
      </w:r>
      <w:r w:rsidR="00EE726C">
        <w:rPr>
          <w:rFonts w:ascii="Times New Roman" w:hAnsi="Times New Roman"/>
          <w:color w:val="2A2A29"/>
          <w:lang w:val="en-US"/>
        </w:rPr>
        <w:t>s</w:t>
      </w:r>
      <w:r w:rsidRPr="007D55EC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lik</w:t>
      </w:r>
      <w:r w:rsidR="00EE726C">
        <w:rPr>
          <w:rFonts w:ascii="Times New Roman" w:hAnsi="Times New Roman"/>
          <w:color w:val="2A2A29"/>
          <w:lang w:val="en-US"/>
        </w:rPr>
        <w:t>e</w:t>
      </w:r>
      <w:r w:rsidRPr="007D55EC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yo</w:t>
      </w:r>
      <w:r w:rsidRPr="007D55EC">
        <w:rPr>
          <w:rFonts w:ascii="Times New Roman" w:hAnsi="Times New Roman"/>
          <w:color w:val="2A2A29"/>
          <w:lang w:val="en-US"/>
        </w:rPr>
        <w:t xml:space="preserve">u </w:t>
      </w:r>
      <w:r w:rsidRPr="007D55EC">
        <w:rPr>
          <w:rFonts w:ascii="Times New Roman" w:hAnsi="Times New Roman"/>
          <w:color w:val="2A2A29"/>
          <w:spacing w:val="2"/>
          <w:lang w:val="en-US"/>
        </w:rPr>
        <w:t>an</w:t>
      </w:r>
      <w:r w:rsidRPr="007D55EC">
        <w:rPr>
          <w:rFonts w:ascii="Times New Roman" w:hAnsi="Times New Roman"/>
          <w:color w:val="2A2A29"/>
          <w:lang w:val="en-US"/>
        </w:rPr>
        <w:t xml:space="preserve">d </w:t>
      </w:r>
      <w:r w:rsidRPr="007D55EC">
        <w:rPr>
          <w:rFonts w:ascii="Times New Roman" w:hAnsi="Times New Roman"/>
          <w:color w:val="2A2A29"/>
          <w:spacing w:val="2"/>
          <w:lang w:val="en-US"/>
        </w:rPr>
        <w:t>m</w:t>
      </w:r>
      <w:r w:rsidRPr="007D55EC">
        <w:rPr>
          <w:rFonts w:ascii="Times New Roman" w:hAnsi="Times New Roman"/>
          <w:color w:val="2A2A29"/>
          <w:lang w:val="en-US"/>
        </w:rPr>
        <w:t xml:space="preserve">e </w:t>
      </w:r>
      <w:r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="00EE726C">
        <w:rPr>
          <w:rFonts w:ascii="Times New Roman" w:hAnsi="Times New Roman"/>
          <w:color w:val="2A2A29"/>
          <w:lang w:val="en-US"/>
        </w:rPr>
        <w:t xml:space="preserve">n </w:t>
      </w:r>
      <w:r w:rsidRPr="007D55EC">
        <w:rPr>
          <w:rFonts w:ascii="Times New Roman" w:hAnsi="Times New Roman"/>
          <w:color w:val="2A2A29"/>
          <w:spacing w:val="2"/>
          <w:lang w:val="en-US"/>
        </w:rPr>
        <w:t>sav</w:t>
      </w:r>
      <w:r w:rsidR="00EE726C">
        <w:rPr>
          <w:rFonts w:ascii="Times New Roman" w:hAnsi="Times New Roman"/>
          <w:color w:val="2A2A29"/>
          <w:lang w:val="en-US"/>
        </w:rPr>
        <w:t xml:space="preserve">e </w:t>
      </w:r>
      <w:r w:rsidRPr="007D55EC">
        <w:rPr>
          <w:rFonts w:ascii="Times New Roman" w:hAnsi="Times New Roman"/>
          <w:color w:val="2A2A29"/>
          <w:spacing w:val="2"/>
          <w:w w:val="113"/>
          <w:lang w:val="en-US"/>
        </w:rPr>
        <w:t xml:space="preserve">the </w:t>
      </w:r>
      <w:r w:rsidRPr="007D55EC">
        <w:rPr>
          <w:rFonts w:ascii="Times New Roman" w:hAnsi="Times New Roman"/>
          <w:color w:val="2A2A29"/>
          <w:spacing w:val="2"/>
          <w:w w:val="106"/>
          <w:lang w:val="en-US"/>
        </w:rPr>
        <w:t>communit</w:t>
      </w:r>
      <w:r w:rsidRPr="007D55EC">
        <w:rPr>
          <w:rFonts w:ascii="Times New Roman" w:hAnsi="Times New Roman"/>
          <w:color w:val="2A2A29"/>
          <w:w w:val="106"/>
          <w:lang w:val="en-US"/>
        </w:rPr>
        <w:t>y</w:t>
      </w:r>
      <w:r w:rsidRPr="007D55EC">
        <w:rPr>
          <w:rFonts w:ascii="Times New Roman" w:hAnsi="Times New Roman"/>
          <w:color w:val="2A2A29"/>
          <w:spacing w:val="27"/>
          <w:w w:val="10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b</w:t>
      </w:r>
      <w:r w:rsidRPr="007D55EC">
        <w:rPr>
          <w:rFonts w:ascii="Times New Roman" w:hAnsi="Times New Roman"/>
          <w:color w:val="2A2A29"/>
          <w:lang w:val="en-US"/>
        </w:rPr>
        <w:t>y</w:t>
      </w:r>
      <w:r w:rsidRPr="007D55EC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helpin</w:t>
      </w:r>
      <w:r w:rsidRPr="007D55EC">
        <w:rPr>
          <w:rFonts w:ascii="Times New Roman" w:hAnsi="Times New Roman"/>
          <w:color w:val="2A2A29"/>
          <w:lang w:val="en-US"/>
        </w:rPr>
        <w:t xml:space="preserve">g </w:t>
      </w:r>
      <w:r w:rsidRPr="007D55EC">
        <w:rPr>
          <w:rFonts w:ascii="Times New Roman" w:hAnsi="Times New Roman"/>
          <w:color w:val="2A2A29"/>
          <w:spacing w:val="2"/>
          <w:lang w:val="en-US"/>
        </w:rPr>
        <w:t>i</w:t>
      </w:r>
      <w:r w:rsidRPr="007D55EC">
        <w:rPr>
          <w:rFonts w:ascii="Times New Roman" w:hAnsi="Times New Roman"/>
          <w:color w:val="2A2A29"/>
          <w:lang w:val="en-US"/>
        </w:rPr>
        <w:t>n</w:t>
      </w:r>
      <w:r w:rsidRPr="007D55EC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variou</w:t>
      </w:r>
      <w:r w:rsidRPr="007D55EC">
        <w:rPr>
          <w:rFonts w:ascii="Times New Roman" w:hAnsi="Times New Roman"/>
          <w:color w:val="2A2A29"/>
          <w:lang w:val="en-US"/>
        </w:rPr>
        <w:t>s</w:t>
      </w:r>
      <w:r w:rsidRPr="007D55EC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ways</w:t>
      </w:r>
      <w:r w:rsidRPr="007D55EC">
        <w:rPr>
          <w:rFonts w:ascii="Times New Roman" w:hAnsi="Times New Roman"/>
          <w:color w:val="2A2A29"/>
          <w:lang w:val="en-US"/>
        </w:rPr>
        <w:t>.</w:t>
      </w:r>
      <w:r w:rsidRPr="007D55EC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-6"/>
          <w:lang w:val="en-US"/>
        </w:rPr>
        <w:t>W</w:t>
      </w:r>
      <w:r w:rsidRPr="007D55EC">
        <w:rPr>
          <w:rFonts w:ascii="Times New Roman" w:hAnsi="Times New Roman"/>
          <w:color w:val="2A2A29"/>
          <w:lang w:val="en-US"/>
        </w:rPr>
        <w:t>e</w:t>
      </w:r>
      <w:r w:rsidRPr="007D55E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12"/>
          <w:lang w:val="en-US"/>
        </w:rPr>
        <w:t xml:space="preserve">can </w:t>
      </w:r>
      <w:r w:rsidRPr="007D55EC">
        <w:rPr>
          <w:rFonts w:ascii="Times New Roman" w:hAnsi="Times New Roman"/>
          <w:color w:val="2A2A29"/>
          <w:spacing w:val="2"/>
          <w:lang w:val="en-US"/>
        </w:rPr>
        <w:t>al</w:t>
      </w:r>
      <w:r w:rsidRPr="007D55EC">
        <w:rPr>
          <w:rFonts w:ascii="Times New Roman" w:hAnsi="Times New Roman"/>
          <w:color w:val="2A2A29"/>
          <w:lang w:val="en-US"/>
        </w:rPr>
        <w:t>l</w:t>
      </w:r>
      <w:r w:rsidRPr="007D55EC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d</w:t>
      </w:r>
      <w:r w:rsidRPr="007D55EC">
        <w:rPr>
          <w:rFonts w:ascii="Times New Roman" w:hAnsi="Times New Roman"/>
          <w:color w:val="2A2A29"/>
          <w:lang w:val="en-US"/>
        </w:rPr>
        <w:t>o</w:t>
      </w:r>
      <w:r w:rsidRPr="007D55EC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simpl</w:t>
      </w:r>
      <w:r w:rsidRPr="007D55EC">
        <w:rPr>
          <w:rFonts w:ascii="Times New Roman" w:hAnsi="Times New Roman"/>
          <w:color w:val="2A2A29"/>
          <w:lang w:val="en-US"/>
        </w:rPr>
        <w:t xml:space="preserve">e </w:t>
      </w:r>
      <w:r w:rsidRPr="007D55EC">
        <w:rPr>
          <w:rFonts w:ascii="Times New Roman" w:hAnsi="Times New Roman"/>
          <w:color w:val="2A2A29"/>
          <w:spacing w:val="2"/>
          <w:lang w:val="en-US"/>
        </w:rPr>
        <w:t>thing</w:t>
      </w:r>
      <w:r w:rsidRPr="007D55EC">
        <w:rPr>
          <w:rFonts w:ascii="Times New Roman" w:hAnsi="Times New Roman"/>
          <w:color w:val="2A2A29"/>
          <w:lang w:val="en-US"/>
        </w:rPr>
        <w:t xml:space="preserve">s </w:t>
      </w:r>
      <w:r w:rsidRPr="007D55EC">
        <w:rPr>
          <w:rFonts w:ascii="Times New Roman" w:hAnsi="Times New Roman"/>
          <w:color w:val="2A2A29"/>
          <w:spacing w:val="2"/>
          <w:lang w:val="en-US"/>
        </w:rPr>
        <w:t>lik</w:t>
      </w:r>
      <w:r w:rsidRPr="007D55EC">
        <w:rPr>
          <w:rFonts w:ascii="Times New Roman" w:hAnsi="Times New Roman"/>
          <w:color w:val="2A2A29"/>
          <w:lang w:val="en-US"/>
        </w:rPr>
        <w:t>e</w:t>
      </w:r>
      <w:r w:rsidRPr="007D55EC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–</w:t>
      </w:r>
      <w:r w:rsidRPr="007D55EC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8"/>
          <w:lang w:val="en-US"/>
        </w:rPr>
        <w:t>waterin</w:t>
      </w:r>
      <w:r w:rsidRPr="007D55EC">
        <w:rPr>
          <w:rFonts w:ascii="Times New Roman" w:hAnsi="Times New Roman"/>
          <w:color w:val="2A2A29"/>
          <w:w w:val="108"/>
          <w:lang w:val="en-US"/>
        </w:rPr>
        <w:t>g</w:t>
      </w:r>
      <w:r w:rsidRPr="007D55EC">
        <w:rPr>
          <w:rFonts w:ascii="Times New Roman" w:hAnsi="Times New Roman"/>
          <w:color w:val="2A2A29"/>
          <w:spacing w:val="31"/>
          <w:w w:val="10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plant</w:t>
      </w:r>
      <w:r w:rsidRPr="007D55EC">
        <w:rPr>
          <w:rFonts w:ascii="Times New Roman" w:hAnsi="Times New Roman"/>
          <w:color w:val="2A2A29"/>
          <w:lang w:val="en-US"/>
        </w:rPr>
        <w:t xml:space="preserve">s </w:t>
      </w:r>
      <w:r w:rsidRPr="007D55EC">
        <w:rPr>
          <w:rFonts w:ascii="Times New Roman" w:hAnsi="Times New Roman"/>
          <w:color w:val="2A2A29"/>
          <w:spacing w:val="2"/>
          <w:w w:val="114"/>
          <w:lang w:val="en-US"/>
        </w:rPr>
        <w:t xml:space="preserve">that </w:t>
      </w:r>
      <w:r w:rsidRPr="007D55EC">
        <w:rPr>
          <w:rFonts w:ascii="Times New Roman" w:hAnsi="Times New Roman"/>
          <w:color w:val="2A2A29"/>
          <w:spacing w:val="2"/>
          <w:lang w:val="en-US"/>
        </w:rPr>
        <w:t>giv</w:t>
      </w:r>
      <w:r w:rsidRPr="007D55EC">
        <w:rPr>
          <w:rFonts w:ascii="Times New Roman" w:hAnsi="Times New Roman"/>
          <w:color w:val="2A2A29"/>
          <w:lang w:val="en-US"/>
        </w:rPr>
        <w:t>e</w:t>
      </w:r>
      <w:r w:rsidRPr="007D55EC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u</w:t>
      </w:r>
      <w:r w:rsidRPr="007D55EC">
        <w:rPr>
          <w:rFonts w:ascii="Times New Roman" w:hAnsi="Times New Roman"/>
          <w:color w:val="2A2A29"/>
          <w:lang w:val="en-US"/>
        </w:rPr>
        <w:t>s</w:t>
      </w:r>
      <w:r w:rsidRPr="007D55E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fres</w:t>
      </w:r>
      <w:r w:rsidRPr="007D55EC">
        <w:rPr>
          <w:rFonts w:ascii="Times New Roman" w:hAnsi="Times New Roman"/>
          <w:color w:val="2A2A29"/>
          <w:lang w:val="en-US"/>
        </w:rPr>
        <w:t>h</w:t>
      </w:r>
      <w:r w:rsidRPr="007D55EC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ai</w:t>
      </w:r>
      <w:r w:rsidRPr="007D55EC">
        <w:rPr>
          <w:rFonts w:ascii="Times New Roman" w:hAnsi="Times New Roman"/>
          <w:color w:val="2A2A29"/>
          <w:spacing w:val="-10"/>
          <w:lang w:val="en-US"/>
        </w:rPr>
        <w:t>r</w:t>
      </w:r>
      <w:r w:rsidRPr="007D55EC">
        <w:rPr>
          <w:rFonts w:ascii="Times New Roman" w:hAnsi="Times New Roman"/>
          <w:color w:val="2A2A29"/>
          <w:lang w:val="en-US"/>
        </w:rPr>
        <w:t>,</w:t>
      </w:r>
      <w:r w:rsidRPr="007D55EC">
        <w:rPr>
          <w:rFonts w:ascii="Times New Roman" w:hAnsi="Times New Roman"/>
          <w:color w:val="2A2A29"/>
          <w:spacing w:val="-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collectin</w:t>
      </w:r>
      <w:r w:rsidRPr="007D55EC">
        <w:rPr>
          <w:rFonts w:ascii="Times New Roman" w:hAnsi="Times New Roman"/>
          <w:color w:val="2A2A29"/>
          <w:lang w:val="en-US"/>
        </w:rPr>
        <w:t>g</w:t>
      </w:r>
      <w:r w:rsidRPr="007D55EC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8"/>
          <w:lang w:val="en-US"/>
        </w:rPr>
        <w:t>donation</w:t>
      </w:r>
      <w:r w:rsidRPr="007D55EC">
        <w:rPr>
          <w:rFonts w:ascii="Times New Roman" w:hAnsi="Times New Roman"/>
          <w:color w:val="2A2A29"/>
          <w:w w:val="108"/>
          <w:lang w:val="en-US"/>
        </w:rPr>
        <w:t>s</w:t>
      </w:r>
      <w:r w:rsidRPr="007D55EC">
        <w:rPr>
          <w:rFonts w:ascii="Times New Roman" w:hAnsi="Times New Roman"/>
          <w:color w:val="2A2A29"/>
          <w:spacing w:val="2"/>
          <w:w w:val="10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fo</w:t>
      </w:r>
      <w:r w:rsidRPr="007D55EC">
        <w:rPr>
          <w:rFonts w:ascii="Times New Roman" w:hAnsi="Times New Roman"/>
          <w:color w:val="2A2A29"/>
          <w:lang w:val="en-US"/>
        </w:rPr>
        <w:t>r</w:t>
      </w:r>
      <w:r w:rsidRPr="007D55EC">
        <w:rPr>
          <w:rFonts w:ascii="Times New Roman" w:hAnsi="Times New Roman"/>
          <w:color w:val="2A2A29"/>
          <w:spacing w:val="-1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7"/>
          <w:lang w:val="en-US"/>
        </w:rPr>
        <w:t>animals</w: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before="1" w:after="0" w:line="284" w:lineRule="auto"/>
        <w:ind w:left="1701" w:right="4356" w:hanging="365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rect id="_x0000_s1102" style="position:absolute;left:0;text-align:left;margin-left:332.75pt;margin-top:1.5pt;width:183pt;height:11pt;z-index:-25124915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3" type="#_x0000_t75" style="width:184.2pt;height:11.5pt">
                        <v:imagedata r:id="rId1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962A9" w:rsidRPr="007D55EC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15   </w:t>
      </w:r>
      <w:r w:rsidR="009962A9" w:rsidRPr="007D55EC">
        <w:rPr>
          <w:rFonts w:ascii="Times New Roman" w:hAnsi="Times New Roman"/>
          <w:color w:val="2A2A29"/>
          <w:spacing w:val="4"/>
          <w:position w:val="1"/>
          <w:sz w:val="18"/>
          <w:szCs w:val="1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i</w:t>
      </w:r>
      <w:r w:rsidR="009962A9" w:rsidRPr="007D55EC"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nee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d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o</w:t>
      </w:r>
      <w:r w:rsidR="009962A9" w:rsidRPr="007D55EC">
        <w:rPr>
          <w:rFonts w:ascii="Times New Roman" w:hAnsi="Times New Roman"/>
          <w:color w:val="2A2A29"/>
          <w:lang w:val="en-US"/>
        </w:rPr>
        <w:t>r</w:t>
      </w:r>
      <w:r w:rsidR="009962A9" w:rsidRPr="007D55EC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7"/>
          <w:lang w:val="en-US"/>
        </w:rPr>
        <w:t>extinctio</w:t>
      </w:r>
      <w:r w:rsidR="009962A9" w:rsidRPr="007D55EC">
        <w:rPr>
          <w:rFonts w:ascii="Times New Roman" w:hAnsi="Times New Roman"/>
          <w:color w:val="2A2A29"/>
          <w:w w:val="107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45"/>
          <w:w w:val="10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an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d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recyclin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g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e </w:t>
      </w:r>
      <w:r w:rsidR="009962A9" w:rsidRPr="007D55EC">
        <w:rPr>
          <w:rFonts w:ascii="Times New Roman" w:hAnsi="Times New Roman"/>
          <w:color w:val="2A2A29"/>
          <w:spacing w:val="2"/>
          <w:w w:val="110"/>
          <w:lang w:val="en-US"/>
        </w:rPr>
        <w:t xml:space="preserve">things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tha</w:t>
      </w:r>
      <w:r w:rsidR="009962A9" w:rsidRPr="007D55EC">
        <w:rPr>
          <w:rFonts w:ascii="Times New Roman" w:hAnsi="Times New Roman"/>
          <w:color w:val="2A2A29"/>
          <w:lang w:val="en-US"/>
        </w:rPr>
        <w:t>t</w:t>
      </w:r>
      <w:r w:rsidR="009962A9" w:rsidRPr="007D55E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w</w:t>
      </w:r>
      <w:r w:rsidR="009962A9" w:rsidRPr="007D55EC">
        <w:rPr>
          <w:rFonts w:ascii="Times New Roman" w:hAnsi="Times New Roman"/>
          <w:color w:val="2A2A29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don</w:t>
      </w:r>
      <w:r w:rsidR="009962A9" w:rsidRPr="007D55EC">
        <w:rPr>
          <w:rFonts w:ascii="Times New Roman" w:hAnsi="Times New Roman"/>
          <w:color w:val="2A2A29"/>
          <w:spacing w:val="-6"/>
          <w:lang w:val="en-US"/>
        </w:rPr>
        <w:t>’</w:t>
      </w:r>
      <w:r w:rsidR="009962A9" w:rsidRPr="007D55EC">
        <w:rPr>
          <w:rFonts w:ascii="Times New Roman" w:hAnsi="Times New Roman"/>
          <w:color w:val="2A2A29"/>
          <w:lang w:val="en-US"/>
        </w:rPr>
        <w:t>t</w:t>
      </w:r>
      <w:r w:rsidR="009962A9" w:rsidRPr="007D55EC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nee</w:t>
      </w:r>
      <w:r w:rsidR="009962A9" w:rsidRPr="007D55EC">
        <w:rPr>
          <w:rFonts w:ascii="Times New Roman" w:hAnsi="Times New Roman"/>
          <w:color w:val="2A2A29"/>
          <w:lang w:val="en-US"/>
        </w:rPr>
        <w:t>d</w:t>
      </w:r>
      <w:r w:rsidR="009962A9" w:rsidRPr="007D55E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an</w:t>
      </w:r>
      <w:r w:rsidR="009962A9" w:rsidRPr="007D55EC">
        <w:rPr>
          <w:rFonts w:ascii="Times New Roman" w:hAnsi="Times New Roman"/>
          <w:color w:val="2A2A29"/>
          <w:lang w:val="en-US"/>
        </w:rPr>
        <w:t>y</w:t>
      </w:r>
      <w:r w:rsidR="009962A9" w:rsidRPr="007D55EC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6"/>
          <w:lang w:val="en-US"/>
        </w:rPr>
        <w:t>mor</w:t>
      </w:r>
      <w:r w:rsidR="009962A9" w:rsidRPr="007D55EC">
        <w:rPr>
          <w:rFonts w:ascii="Times New Roman" w:hAnsi="Times New Roman"/>
          <w:color w:val="2A2A29"/>
          <w:spacing w:val="-14"/>
          <w:w w:val="106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lang w:val="en-US"/>
        </w:rPr>
        <w:t>.</w: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before="1" w:after="0" w:line="284" w:lineRule="auto"/>
        <w:ind w:left="1701" w:right="4357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polyline id="_x0000_s1103" style="position:absolute;left:0;text-align:left;z-index:-251255296" points="475pt,37.2pt,474.75pt,37.4pt,475.2pt,37.9pt,475.3pt,37.7pt,475.45pt,37.55pt,475.4pt,37.5pt,475.3pt,37.35pt,475.15pt,37.25pt,475pt,37.2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104" style="position:absolute;left:0;text-align:left;margin-left:474.3pt;margin-top:41pt;width:2pt;height:1pt;z-index:-25125632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.75pt;height:1.75pt">
                        <v:imagedata r:id="rId1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05" style="position:absolute;left:0;text-align:left;margin-left:413.15pt;margin-top:8.7pt;width:1pt;height:1pt;z-index:-25126144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5" type="#_x0000_t75" style="width:.9pt;height:.9pt">
                        <v:imagedata r:id="rId2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06" style="position:absolute;left:0;text-align:left;margin-left:389.5pt;margin-top:31.6pt;width:1pt;height:1pt;z-index:-25126246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.9pt;height:.9pt">
                        <v:imagedata r:id="rId2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7" style="position:absolute;left:0;text-align:left;z-index:-251264512" points="448pt,33.45pt,447.85pt,33.45pt,447.75pt,33.45pt,447.65pt,33.6pt,447.55pt,33.65pt,447.65pt,33.75pt,447.8pt,33.9pt,448pt,34pt,448.15pt,33.85pt,448.4pt,33.7pt,448.15pt,33.55pt,448pt,33.45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108" style="position:absolute;left:0;text-align:left;margin-left:391.8pt;margin-top:29.9pt;width:1pt;height:1pt;z-index:-25126656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7" type="#_x0000_t75" style="width:.9pt;height:.9pt">
                        <v:imagedata r:id="rId2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9" style="position:absolute;left:0;text-align:left;z-index:-251267584" points="453.95pt,36.1pt,453.85pt,36.1pt,453.65pt,36.15pt,453.55pt,36.3pt,453.4pt,36.45pt,453.5pt,36.55pt,453.6pt,36.75pt,453.85pt,36.75pt,454pt,36.6pt,454.25pt,36.45pt,454.05pt,36.3pt,453.95pt,36.1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110" style="position:absolute;left:0;text-align:left;margin-left:384.15pt;margin-top:40.4pt;width:1pt;height:1pt;z-index:-25126860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.9pt;height:.9pt">
                        <v:imagedata r:id="rId2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1" style="position:absolute;left:0;text-align:left;margin-left:388.9pt;margin-top:30.9pt;width:1pt;height:1pt;z-index:-25127168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9" type="#_x0000_t75" style="width:1.75pt;height:1.75pt">
                        <v:imagedata r:id="rId2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2" style="position:absolute;left:0;text-align:left;margin-left:440.75pt;margin-top:14.2pt;width:1pt;height:1pt;z-index:-25127270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.9pt;height:.9pt">
                        <v:imagedata r:id="rId2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3" style="position:absolute;left:0;text-align:left;margin-left:414.2pt;margin-top:7.3pt;width:2pt;height:1pt;z-index:-25127372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2.65pt;height:.9pt">
                        <v:imagedata r:id="rId2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4" style="position:absolute;left:0;text-align:left;margin-left:469.5pt;margin-top:6.7pt;width:3pt;height:1pt;z-index:-25127680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2.65pt;height:1.75pt">
                        <v:imagedata r:id="rId2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5" style="position:absolute;left:0;text-align:left;margin-left:488.65pt;margin-top:24.75pt;width:1pt;height:1pt;z-index:-25127884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3" type="#_x0000_t75" style="width:1.75pt;height:1.75pt">
                        <v:imagedata r:id="rId2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6" style="position:absolute;left:0;text-align:left;margin-left:468.65pt;margin-top:7.55pt;width:3pt;height:1pt;z-index:-25127987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2.65pt;height:1.75pt">
                        <v:imagedata r:id="rId2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7" style="position:absolute;left:0;text-align:left;margin-left:471.55pt;margin-top:6.9pt;width:2pt;height:2pt;z-index:-25128089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2.65pt;height:2.65pt">
                        <v:imagedata r:id="rId2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8" style="position:absolute;left:0;text-align:left;margin-left:406.85pt;margin-top:9.85pt;width:4pt;height:3pt;z-index:-25128192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4pt;height:3.1pt">
                        <v:imagedata r:id="rId2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19" style="position:absolute;left:0;text-align:left;margin-left:482.4pt;margin-top:13.25pt;width:9pt;height:10pt;z-index:-25128499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7" type="#_x0000_t75" style="width:8.85pt;height:10.6pt">
                        <v:imagedata r:id="rId2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0" style="position:absolute;left:0;text-align:left;margin-left:457.05pt;margin-top:8.15pt;width:9pt;height:5pt;z-index:-25128601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8.85pt;height:5.75pt">
                        <v:imagedata r:id="rId3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1" style="position:absolute;left:0;text-align:left;margin-left:431.55pt;margin-top:27.05pt;width:10pt;height:4pt;z-index:-25128806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9" type="#_x0000_t75" style="width:9.7pt;height:4pt">
                        <v:imagedata r:id="rId3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2" style="position:absolute;left:0;text-align:left;margin-left:443.05pt;margin-top:38.65pt;width:15pt;height:12pt;z-index:-25128908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14.6pt;height:12.35pt">
                        <v:imagedata r:id="rId3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3" style="position:absolute;left:0;text-align:left;margin-left:372.3pt;margin-top:13.7pt;width:36pt;height:66pt;z-index:-25129011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3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1" type="#_x0000_t75" style="width:36.2pt;height:65.35pt">
                        <v:imagedata r:id="rId3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4" style="position:absolute;left:0;text-align:left;margin-left:407.25pt;margin-top:3.15pt;width:40pt;height:33pt;z-index:-25129113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39.75pt;height:32.25pt">
                        <v:imagedata r:id="rId3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5" style="position:absolute;left:0;text-align:left;margin-left:431.9pt;margin-top:18.75pt;width:87pt;height:118pt;z-index:-25129318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3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3" type="#_x0000_t75" style="width:87.45pt;height:118.8pt">
                        <v:imagedata r:id="rId3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6" style="position:absolute;left:0;text-align:left;margin-left:331.65pt;margin-top:1pt;width:189.9pt;height:198.4pt;z-index:-252030464" o:regroupid="2" o:allowincell="f" stroked="f">
            <v:path arrowok="t"/>
          </v:rect>
        </w:pict>
      </w:r>
      <w:r w:rsidR="009962A9" w:rsidRPr="007D55EC">
        <w:rPr>
          <w:rFonts w:ascii="Times New Roman" w:hAnsi="Times New Roman"/>
          <w:color w:val="2A2A29"/>
          <w:lang w:val="en-US"/>
        </w:rPr>
        <w:t>This</w:t>
      </w:r>
      <w:r w:rsidR="009962A9" w:rsidRPr="007D55EC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may</w:t>
      </w:r>
      <w:r w:rsidR="009962A9" w:rsidRPr="007D55E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sound simple</w:t>
      </w:r>
      <w:r w:rsidR="009962A9" w:rsidRPr="007D55EC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but</w:t>
      </w:r>
      <w:r w:rsidR="009962A9" w:rsidRPr="007D55EC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it</w:t>
      </w:r>
      <w:r w:rsidR="009962A9" w:rsidRPr="007D55EC">
        <w:rPr>
          <w:rFonts w:ascii="Times New Roman" w:hAnsi="Times New Roman"/>
          <w:color w:val="2A2A29"/>
          <w:spacing w:val="-8"/>
          <w:lang w:val="en-US"/>
        </w:rPr>
        <w:t>’</w:t>
      </w:r>
      <w:r w:rsidR="009962A9" w:rsidRPr="007D55EC">
        <w:rPr>
          <w:rFonts w:ascii="Times New Roman" w:hAnsi="Times New Roman"/>
          <w:color w:val="2A2A29"/>
          <w:lang w:val="en-US"/>
        </w:rPr>
        <w:t>s</w:t>
      </w:r>
      <w:r w:rsidR="009962A9" w:rsidRPr="007D55E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actually</w:t>
      </w:r>
      <w:r w:rsidR="009962A9" w:rsidRPr="007D55EC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a</w:t>
      </w:r>
      <w:r w:rsidR="009962A9" w:rsidRPr="007D55EC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w w:val="103"/>
          <w:lang w:val="en-US"/>
        </w:rPr>
        <w:t xml:space="preserve">very </w:t>
      </w:r>
      <w:r w:rsidR="009962A9" w:rsidRPr="007D55EC">
        <w:rPr>
          <w:rFonts w:ascii="Times New Roman" w:hAnsi="Times New Roman"/>
          <w:color w:val="2A2A29"/>
          <w:w w:val="108"/>
          <w:lang w:val="en-US"/>
        </w:rPr>
        <w:t>important</w:t>
      </w:r>
      <w:r w:rsidR="009962A9" w:rsidRPr="007D55EC">
        <w:rPr>
          <w:rFonts w:ascii="Times New Roman" w:hAnsi="Times New Roman"/>
          <w:color w:val="2A2A29"/>
          <w:spacing w:val="5"/>
          <w:w w:val="10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step to</w:t>
      </w:r>
      <w:r w:rsidR="009962A9" w:rsidRPr="007D55EC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w w:val="109"/>
          <w:lang w:val="en-US"/>
        </w:rPr>
        <w:t>reducing</w:t>
      </w:r>
      <w:r w:rsidR="009962A9" w:rsidRPr="007D55EC">
        <w:rPr>
          <w:rFonts w:ascii="Times New Roman" w:hAnsi="Times New Roman"/>
          <w:color w:val="2A2A29"/>
          <w:spacing w:val="4"/>
          <w:w w:val="10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amount of </w:t>
      </w:r>
      <w:r w:rsidR="009962A9" w:rsidRPr="007D55EC">
        <w:rPr>
          <w:rFonts w:ascii="Times New Roman" w:hAnsi="Times New Roman"/>
          <w:color w:val="2A2A29"/>
          <w:w w:val="113"/>
          <w:lang w:val="en-US"/>
        </w:rPr>
        <w:t xml:space="preserve">the </w:t>
      </w:r>
      <w:r w:rsidR="009962A9" w:rsidRPr="007D55EC">
        <w:rPr>
          <w:rFonts w:ascii="Times New Roman" w:hAnsi="Times New Roman"/>
          <w:color w:val="2A2A29"/>
          <w:lang w:val="en-US"/>
        </w:rPr>
        <w:t>Earth</w:t>
      </w:r>
      <w:r w:rsidR="009962A9" w:rsidRPr="007D55EC">
        <w:rPr>
          <w:rFonts w:ascii="Times New Roman" w:hAnsi="Times New Roman"/>
          <w:color w:val="2A2A29"/>
          <w:spacing w:val="-8"/>
          <w:lang w:val="en-US"/>
        </w:rPr>
        <w:t>’</w:t>
      </w:r>
      <w:r w:rsidR="009962A9" w:rsidRPr="007D55EC">
        <w:rPr>
          <w:rFonts w:ascii="Times New Roman" w:hAnsi="Times New Roman"/>
          <w:color w:val="2A2A29"/>
          <w:lang w:val="en-US"/>
        </w:rPr>
        <w:t>s</w:t>
      </w:r>
      <w:r w:rsidR="009962A9" w:rsidRPr="007D55EC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w w:val="109"/>
          <w:lang w:val="en-US"/>
        </w:rPr>
        <w:t>resources</w:t>
      </w:r>
      <w:r w:rsidR="009962A9" w:rsidRPr="007D55EC">
        <w:rPr>
          <w:rFonts w:ascii="Times New Roman" w:hAnsi="Times New Roman"/>
          <w:color w:val="2A2A29"/>
          <w:spacing w:val="-1"/>
          <w:w w:val="10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that</w:t>
      </w:r>
      <w:r w:rsidR="009962A9" w:rsidRPr="007D55EC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we</w:t>
      </w:r>
      <w:r w:rsidR="009962A9" w:rsidRPr="007D55EC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use</w:t>
      </w:r>
      <w:r w:rsidR="009962A9" w:rsidRPr="007D55EC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up</w:t>
      </w:r>
      <w:r w:rsidR="009962A9" w:rsidRPr="007D55EC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every</w:t>
      </w:r>
      <w:r w:rsidR="009962A9" w:rsidRPr="007D55EC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da</w:t>
      </w:r>
      <w:r w:rsidR="009962A9" w:rsidRPr="007D55EC">
        <w:rPr>
          <w:rFonts w:ascii="Times New Roman" w:hAnsi="Times New Roman"/>
          <w:color w:val="2A2A29"/>
          <w:spacing w:val="-16"/>
          <w:lang w:val="en-US"/>
        </w:rPr>
        <w:t>y</w:t>
      </w:r>
      <w:r w:rsidR="009962A9" w:rsidRPr="007D55EC">
        <w:rPr>
          <w:rFonts w:ascii="Times New Roman" w:hAnsi="Times New Roman"/>
          <w:color w:val="2A2A29"/>
          <w:lang w:val="en-US"/>
        </w:rPr>
        <w:t>.</w:t>
      </w:r>
      <w:r w:rsidR="009962A9" w:rsidRPr="007D55EC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If</w:t>
      </w:r>
      <w:r w:rsidR="009962A9" w:rsidRPr="007D55EC">
        <w:rPr>
          <w:rFonts w:ascii="Times New Roman" w:hAnsi="Times New Roman"/>
          <w:color w:val="2A2A29"/>
          <w:spacing w:val="-1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w w:val="111"/>
          <w:lang w:val="en-US"/>
        </w:rPr>
        <w:t>we</w: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before="1" w:after="0" w:line="284" w:lineRule="auto"/>
        <w:ind w:left="1701" w:right="4358" w:hanging="365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polyline id="_x0000_s1127" style="position:absolute;left:0;text-align:left;z-index:-251257344" points="459.6pt,19.45pt,459.25pt,19.8pt,459.35pt,19.9pt,459.5pt,20.05pt,459.75pt,20.05pt,459.85pt,19.85pt,460pt,19.8pt,459.75pt,19.6pt,459.6pt,19.45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128" style="position:absolute;left:0;text-align:left;margin-left:494.8pt;margin-top:26pt;width:2pt;height:1pt;z-index:-25125836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1.75pt;height:1.75pt">
                        <v:imagedata r:id="rId3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29" style="position:absolute;left:0;text-align:left;margin-left:485.35pt;margin-top:25.7pt;width:3pt;height:1pt;z-index:-25125939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5" type="#_x0000_t75" style="width:3.1pt;height:.9pt">
                        <v:imagedata r:id="rId3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0" style="position:absolute;left:0;text-align:left;margin-left:466.1pt;margin-top:15.65pt;width:2pt;height:5pt;z-index:-25126041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2.65pt;height:5.75pt">
                        <v:imagedata r:id="rId3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1" style="position:absolute;left:0;text-align:left;margin-left:387.8pt;margin-top:4.55pt;width:2pt;height:1pt;z-index:-25127782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7" type="#_x0000_t75" style="width:1.75pt;height:1.75pt">
                        <v:imagedata r:id="rId3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2" style="position:absolute;left:0;text-align:left;margin-left:433.15pt;margin-top:13.05pt;width:4pt;height:4pt;z-index:-25202329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8" type="#_x0000_t75" style="width:4pt;height:4pt">
                        <v:imagedata r:id="rId4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3" style="position:absolute;left:0;text-align:left;margin-left:384.9pt;margin-top:23.45pt;width:5pt;height:2pt;z-index:-25202534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9" type="#_x0000_t75" style="width:4.85pt;height:2.65pt">
                        <v:imagedata r:id="rId4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4" style="position:absolute;left:0;text-align:left;margin-left:379.25pt;margin-top:-.3pt;width:119pt;height:2in;z-index:-25202739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8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0" type="#_x0000_t75" style="width:119.7pt;height:144.9pt">
                        <v:imagedata r:id="rId4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proofErr w:type="gramStart"/>
      <w:r w:rsidR="009962A9" w:rsidRPr="007D55EC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20  </w:t>
      </w:r>
      <w:r w:rsidR="009962A9" w:rsidRPr="007D55EC">
        <w:rPr>
          <w:rFonts w:ascii="Times New Roman" w:hAnsi="Times New Roman"/>
          <w:color w:val="2A2A29"/>
          <w:lang w:val="en-US"/>
        </w:rPr>
        <w:t>can</w:t>
      </w:r>
      <w:proofErr w:type="gramEnd"/>
      <w:r w:rsidR="009962A9" w:rsidRPr="007D55EC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help</w:t>
      </w:r>
      <w:r w:rsidR="009962A9" w:rsidRPr="007D55E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planet,</w:t>
      </w:r>
      <w:r w:rsidR="009962A9" w:rsidRPr="007D55EC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then</w:t>
      </w:r>
      <w:r w:rsidR="009962A9" w:rsidRPr="007D55EC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we</w:t>
      </w:r>
      <w:r w:rsidR="009962A9" w:rsidRPr="007D55EC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are</w:t>
      </w:r>
      <w:r w:rsidR="009962A9" w:rsidRPr="007D55EC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really </w:t>
      </w:r>
      <w:r w:rsidR="009962A9" w:rsidRPr="007D55EC">
        <w:rPr>
          <w:rFonts w:ascii="Times New Roman" w:hAnsi="Times New Roman"/>
          <w:color w:val="2A2A29"/>
          <w:w w:val="105"/>
          <w:lang w:val="en-US"/>
        </w:rPr>
        <w:t xml:space="preserve">working 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towards </w:t>
      </w:r>
      <w:r w:rsidR="009962A9" w:rsidRPr="007D55EC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w w:val="110"/>
          <w:lang w:val="en-US"/>
        </w:rPr>
        <w:t>guaranteeing</w:t>
      </w:r>
      <w:r w:rsidR="009962A9" w:rsidRPr="007D55EC">
        <w:rPr>
          <w:rFonts w:ascii="Times New Roman" w:hAnsi="Times New Roman"/>
          <w:color w:val="2A2A29"/>
          <w:spacing w:val="-5"/>
          <w:w w:val="11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that</w:t>
      </w:r>
      <w:r w:rsidR="009962A9" w:rsidRPr="007D55EC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our</w:t>
      </w:r>
      <w:r w:rsidR="009962A9" w:rsidRPr="007D55EC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future</w:t>
      </w:r>
      <w:r w:rsidR="009962A9" w:rsidRPr="007D55EC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is</w:t>
      </w:r>
      <w:r w:rsidR="009962A9" w:rsidRPr="007D55EC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w w:val="112"/>
          <w:lang w:val="en-US"/>
        </w:rPr>
        <w:t>bette</w:t>
      </w:r>
      <w:r w:rsidR="009962A9" w:rsidRPr="007D55EC">
        <w:rPr>
          <w:rFonts w:ascii="Times New Roman" w:hAnsi="Times New Roman"/>
          <w:color w:val="2A2A29"/>
          <w:spacing w:val="-12"/>
          <w:w w:val="112"/>
          <w:lang w:val="en-US"/>
        </w:rPr>
        <w:t>r</w:t>
      </w:r>
      <w:r w:rsidR="009962A9" w:rsidRPr="007D55EC">
        <w:rPr>
          <w:rFonts w:ascii="Times New Roman" w:hAnsi="Times New Roman"/>
          <w:color w:val="2A2A29"/>
          <w:lang w:val="en-US"/>
        </w:rPr>
        <w:t>.</w: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before="1" w:after="0" w:line="284" w:lineRule="auto"/>
        <w:ind w:left="1701" w:right="4344" w:firstLine="283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rect id="_x0000_s1135" style="position:absolute;left:0;text-align:left;margin-left:374.7pt;margin-top:3.1pt;width:1pt;height:1pt;z-index:-25126348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1" type="#_x0000_t75" style="width:.9pt;height:.9pt">
                        <v:imagedata r:id="rId4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6" style="position:absolute;left:0;text-align:left;margin-left:375.3pt;margin-top:12.05pt;width:1pt;height:1pt;z-index:-25126963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2" type="#_x0000_t75" style="width:.9pt;height:.9pt">
                        <v:imagedata r:id="rId4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7" style="position:absolute;left:0;text-align:left;z-index:-251270656" points="433.25pt,2.9pt,433.1pt,2.9pt,432.9pt,2.95pt,432.7pt,3.1pt,432.55pt,3.25pt,432.95pt,3.55pt,433.55pt,3.1pt,433.4pt,3.05pt,433.25pt,2.9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138" style="position:absolute;left:0;text-align:left;margin-left:380.4pt;margin-top:12.3pt;width:1pt;height:1pt;z-index:-25127475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3" type="#_x0000_t75" style="width:.9pt;height:.9pt">
                        <v:imagedata r:id="rId4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39" style="position:absolute;left:0;text-align:left;margin-left:384.35pt;margin-top:14.65pt;width:1pt;height:2pt;z-index:-25127577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.9pt;height:2.65pt">
                        <v:imagedata r:id="rId4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0" style="position:absolute;left:0;text-align:left;margin-left:373.3pt;margin-top:6.8pt;width:3pt;height:4pt;z-index:-25128294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5" type="#_x0000_t75" style="width:3.1pt;height:4pt">
                        <v:imagedata r:id="rId4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1" style="position:absolute;left:0;text-align:left;margin-left:376.8pt;margin-top:10.55pt;width:3pt;height:3pt;z-index:-25128396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6" type="#_x0000_t75" style="width:3.1pt;height:2.65pt">
                        <v:imagedata r:id="rId4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2" style="position:absolute;left:0;text-align:left;margin-left:486.7pt;margin-top:43.8pt;width:11pt;height:11pt;z-index:-25128704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7" type="#_x0000_t75" style="width:10.6pt;height:10.6pt">
                        <v:imagedata r:id="rId4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3" style="position:absolute;left:0;text-align:left;margin-left:373.8pt;margin-top:14.45pt;width:46pt;height:54pt;z-index:-25129216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8" type="#_x0000_t75" style="width:45.95pt;height:53.45pt">
                        <v:imagedata r:id="rId5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4" style="position:absolute;left:0;text-align:left;margin-left:497.8pt;margin-top:44pt;width:5pt;height:3pt;z-index:-25202227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9" type="#_x0000_t75" style="width:4.85pt;height:2.65pt">
                        <v:imagedata r:id="rId5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5" style="position:absolute;left:0;text-align:left;margin-left:384.25pt;margin-top:35.6pt;width:6pt;height:2pt;z-index:-25202432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0" type="#_x0000_t75" style="width:6.65pt;height:2.65pt">
                        <v:imagedata r:id="rId5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6" style="position:absolute;left:0;text-align:left;margin-left:459.75pt;margin-top:19.35pt;width:4pt;height:3pt;z-index:-25202636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1" type="#_x0000_t75" style="width:4pt;height:3.1pt">
                        <v:imagedata r:id="rId5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</w:t>
      </w:r>
      <w:r w:rsidR="009962A9" w:rsidRPr="007D55EC">
        <w:rPr>
          <w:rFonts w:ascii="Times New Roman" w:hAnsi="Times New Roman"/>
          <w:color w:val="2A2A29"/>
          <w:lang w:val="en-US"/>
        </w:rPr>
        <w:t>o</w:t>
      </w:r>
      <w:r w:rsidR="009962A9" w:rsidRPr="007D55EC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wha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t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n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gifte</w:t>
      </w:r>
      <w:r w:rsidR="009962A9" w:rsidRPr="007D55EC">
        <w:rPr>
          <w:rFonts w:ascii="Times New Roman" w:hAnsi="Times New Roman"/>
          <w:color w:val="2A2A29"/>
          <w:lang w:val="en-US"/>
        </w:rPr>
        <w:t>d</w:t>
      </w:r>
      <w:r w:rsidR="009962A9" w:rsidRPr="007D55EC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kid</w:t>
      </w:r>
      <w:r w:rsidR="009962A9" w:rsidRPr="007D55EC">
        <w:rPr>
          <w:rFonts w:ascii="Times New Roman" w:hAnsi="Times New Roman"/>
          <w:color w:val="2A2A29"/>
          <w:lang w:val="en-US"/>
        </w:rPr>
        <w:t>s</w:t>
      </w:r>
      <w:r w:rsidR="009962A9" w:rsidRPr="007D55EC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d</w:t>
      </w:r>
      <w:r w:rsidR="009962A9" w:rsidRPr="007D55EC">
        <w:rPr>
          <w:rFonts w:ascii="Times New Roman" w:hAnsi="Times New Roman"/>
          <w:color w:val="2A2A29"/>
          <w:lang w:val="en-US"/>
        </w:rPr>
        <w:t>o</w:t>
      </w:r>
      <w:r w:rsidR="009962A9" w:rsidRPr="007D55EC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again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? </w:t>
      </w:r>
      <w:r w:rsidR="009962A9" w:rsidRPr="007D55EC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-6"/>
          <w:lang w:val="en-US"/>
        </w:rPr>
        <w:t>W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ell</w:t>
      </w:r>
      <w:r w:rsidR="009962A9" w:rsidRPr="007D55EC">
        <w:rPr>
          <w:rFonts w:ascii="Times New Roman" w:hAnsi="Times New Roman"/>
          <w:color w:val="2A2A29"/>
          <w:lang w:val="en-US"/>
        </w:rPr>
        <w:t>,</w:t>
      </w:r>
      <w:r w:rsidR="009962A9" w:rsidRPr="007D55EC">
        <w:rPr>
          <w:rFonts w:ascii="Times New Roman" w:hAnsi="Times New Roman"/>
          <w:color w:val="2A2A29"/>
          <w:spacing w:val="-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9"/>
          <w:lang w:val="en-US"/>
        </w:rPr>
        <w:t xml:space="preserve">they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n </w:t>
      </w:r>
      <w:r w:rsidR="009962A9" w:rsidRPr="007D55EC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sav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e </w:t>
      </w:r>
      <w:r w:rsidR="009962A9" w:rsidRPr="007D55EC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wate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r  </w:t>
      </w:r>
      <w:r w:rsidR="009962A9" w:rsidRPr="007D55EC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b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y </w:t>
      </w:r>
      <w:r w:rsidR="009962A9" w:rsidRPr="007D55EC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turnin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g  </w:t>
      </w:r>
      <w:r w:rsidR="009962A9" w:rsidRPr="007D55EC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of</w:t>
      </w:r>
      <w:r w:rsidR="009962A9" w:rsidRPr="007D55EC">
        <w:rPr>
          <w:rFonts w:ascii="Times New Roman" w:hAnsi="Times New Roman"/>
          <w:color w:val="2A2A29"/>
          <w:lang w:val="en-US"/>
        </w:rPr>
        <w:t>f</w:t>
      </w:r>
      <w:r w:rsidR="009962A9" w:rsidRPr="007D55EC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e </w:t>
      </w:r>
      <w:r w:rsidR="009962A9" w:rsidRPr="007D55EC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ta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p </w:t>
      </w:r>
      <w:r w:rsidR="009962A9" w:rsidRPr="007D55EC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5"/>
          <w:lang w:val="en-US"/>
        </w:rPr>
        <w:t xml:space="preserve">while </w:t>
      </w:r>
      <w:r w:rsidR="009962A9" w:rsidRPr="007D55EC">
        <w:rPr>
          <w:rFonts w:ascii="Times New Roman" w:hAnsi="Times New Roman"/>
          <w:color w:val="2A2A29"/>
          <w:spacing w:val="2"/>
          <w:w w:val="108"/>
          <w:lang w:val="en-US"/>
        </w:rPr>
        <w:t>brushin</w:t>
      </w:r>
      <w:r w:rsidR="009962A9" w:rsidRPr="007D55EC">
        <w:rPr>
          <w:rFonts w:ascii="Times New Roman" w:hAnsi="Times New Roman"/>
          <w:color w:val="2A2A29"/>
          <w:w w:val="108"/>
          <w:lang w:val="en-US"/>
        </w:rPr>
        <w:t>g</w:t>
      </w:r>
      <w:r w:rsidR="009962A9" w:rsidRPr="007D55EC">
        <w:rPr>
          <w:rFonts w:ascii="Times New Roman" w:hAnsi="Times New Roman"/>
          <w:color w:val="2A2A29"/>
          <w:spacing w:val="29"/>
          <w:w w:val="10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thei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r </w:t>
      </w:r>
      <w:r w:rsidR="009962A9" w:rsidRPr="007D55EC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teet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h </w:t>
      </w:r>
      <w:r w:rsidR="009962A9" w:rsidRPr="007D55EC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an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d </w:t>
      </w:r>
      <w:r w:rsidR="009962A9" w:rsidRPr="007D55EC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no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t 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takin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g </w:t>
      </w:r>
      <w:r w:rsidR="009962A9" w:rsidRPr="007D55EC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lon</w:t>
      </w:r>
      <w:r w:rsidR="009962A9" w:rsidRPr="007D55EC">
        <w:rPr>
          <w:rFonts w:ascii="Times New Roman" w:hAnsi="Times New Roman"/>
          <w:color w:val="2A2A29"/>
          <w:lang w:val="en-US"/>
        </w:rPr>
        <w:t>g</w:t>
      </w:r>
      <w:r w:rsidR="009962A9" w:rsidRPr="007D55EC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11"/>
          <w:lang w:val="en-US"/>
        </w:rPr>
        <w:t>baths,</w: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before="1" w:after="0" w:line="284" w:lineRule="auto"/>
        <w:ind w:left="1701" w:right="4355" w:hanging="365"/>
        <w:jc w:val="both"/>
        <w:rPr>
          <w:rFonts w:ascii="Times New Roman" w:hAnsi="Times New Roman"/>
          <w:color w:val="000000"/>
          <w:lang w:val="en-US"/>
        </w:rPr>
      </w:pPr>
      <w:r>
        <w:rPr>
          <w:noProof/>
        </w:rPr>
        <w:pict>
          <v:rect id="_x0000_s1147" style="position:absolute;left:0;text-align:left;margin-left:367.05pt;margin-top:49.15pt;width:9pt;height:7pt;z-index:-25125017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2" type="#_x0000_t75" style="width:9.7pt;height:6.65pt">
                        <v:imagedata r:id="rId5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8" style="position:absolute;left:0;text-align:left;margin-left:346.6pt;margin-top:43.75pt;width:37pt;height:5pt;z-index:-25125120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3" type="#_x0000_t75" style="width:36.2pt;height:4.85pt">
                        <v:imagedata r:id="rId5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49" style="position:absolute;left:0;text-align:left;margin-left:331.65pt;margin-top:28.05pt;width:62pt;height:25pt;z-index:-25125222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5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4" type="#_x0000_t75" style="width:61.4pt;height:25.2pt">
                        <v:imagedata r:id="rId5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50" style="position:absolute;left:0;text-align:left;margin-left:393.3pt;margin-top:43pt;width:0;height:1pt;z-index:-25125324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5" type="#_x0000_t75" style="width:.9pt;height:.9pt">
                        <v:imagedata r:id="rId5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51" style="position:absolute;left:0;text-align:left;margin-left:378.15pt;margin-top:27.4pt;width:0;height:1pt;z-index:-25125427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6" type="#_x0000_t75" style="width:.9pt;height:.9pt">
                        <v:imagedata r:id="rId5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152" style="position:absolute;left:0;text-align:left;margin-left:423.15pt;margin-top:24.05pt;width:1pt;height:1pt;z-index:-25126553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7" type="#_x0000_t75" style="width:1.75pt;height:.9pt">
                        <v:imagedata r:id="rId5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3" style="position:absolute;left:0;text-align:left;z-index:-251294208" points="370.3pt,64.7pt,370.3pt,64.7pt,370.3pt,64.7pt,370.3pt,64.7pt,370.3pt,64.7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154" style="position:absolute;left:0;text-align:left;margin-left:370.9pt;margin-top:67.95pt;width:0;height:0;z-index:-251295232" o:regroupid="2" o:allowincell="f" filled="f" stroked="f">
            <v:path arrowok="t"/>
          </v:rect>
        </w:pict>
      </w:r>
      <w:r>
        <w:rPr>
          <w:noProof/>
        </w:rPr>
        <w:pict>
          <v:polyline id="_x0000_s1155" style="position:absolute;left:0;text-align:left;z-index:-251296256" points="371.45pt,65.4pt,371.45pt,65.4pt,371.45pt,65.4pt,371.45pt,65.4pt,371.45pt,65.4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56" style="position:absolute;left:0;text-align:left;z-index:-251297280" points="370.7pt,67.65pt,370.7pt,67.65pt,370.7pt,67.65pt,370.7pt,67.65pt,370.7pt,67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57" style="position:absolute;left:0;text-align:left;z-index:-251298304" points="371.55pt,68.2pt,371.55pt,68.2pt,371.55pt,68.2pt,371.55pt,68.2pt,371.55pt,68.2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58" style="position:absolute;left:0;text-align:left;z-index:-251299328" points="368.2pt,64.9pt,368.2pt,64.9pt,368.25pt,64.85pt,368.2pt,64.85pt,368.2pt,64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59" style="position:absolute;left:0;text-align:left;z-index:-251300352" points="370.6pt,64.2pt,370.6pt,64.2pt,370.6pt,64.2pt,370.6pt,64.2pt,370.6pt,64.2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0" style="position:absolute;left:0;text-align:left;z-index:-251301376" points="370.75pt,67.75pt,370.75pt,67.75pt,370.8pt,67.75pt,370.75pt,67.75pt,370.75pt,67.7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1" style="position:absolute;left:0;text-align:left;z-index:-251302400" points="371.65pt,65.35pt,371.65pt,65.35pt,371.65pt,65.35pt,371.65pt,65.35pt,371.65pt,65.3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2" style="position:absolute;left:0;text-align:left;z-index:-251303424" points="370.55pt,67.65pt,370.55pt,67.7pt,370.6pt,67.65pt,370.55pt,67.65pt,370.55pt,67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3" style="position:absolute;left:0;text-align:left;z-index:-251304448" points="371.05pt,65.2pt,371.05pt,65.2pt,371.1pt,65.2pt,371.1pt,65.2pt,371.05pt,65.2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4" style="position:absolute;left:0;text-align:left;z-index:-251305472" points="370.95pt,65.25pt,370.95pt,65.3pt,371pt,65.25pt,370.95pt,65.25pt,370.95pt,65.2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5" style="position:absolute;left:0;text-align:left;z-index:-251306496" points="370.8pt,65.65pt,370.8pt,65.65pt,370.8pt,65.7pt,370.85pt,65.65pt,370.85pt,65.65pt,370.8pt,65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6" style="position:absolute;left:0;text-align:left;z-index:-251307520" points="370.5pt,67.55pt,370.55pt,67.55pt,370.6pt,67.55pt,370.6pt,67.55pt,370.5pt,67.5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7" style="position:absolute;left:0;text-align:left;z-index:-251308544" points="371.55pt,68.1pt,371.55pt,68.1pt,371.55pt,68.1pt,371.55pt,68.15pt,371.55pt,68.2pt,371.55pt,68.15pt,371.55pt,68.1pt,371.55pt,68.1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8" style="position:absolute;left:0;text-align:left;z-index:-251309568" points="370.85pt,65.2pt,370.8pt,65.2pt,370.8pt,65.2pt,370.85pt,65.2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69" style="position:absolute;left:0;text-align:left;z-index:-251310592" points="371.3pt,68pt,371.2pt,68pt,371.2pt,68pt,371.2pt,68pt,371.25pt,68pt,371.3pt,68pt,371.3pt,6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70" style="position:absolute;left:0;text-align:left;z-index:-251311616" points="370.5pt,68pt,370.5pt,68pt,370.6pt,68pt,370.5pt,68pt,370.5pt,6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71" style="position:absolute;left:0;text-align:left;z-index:-251312640" points="371.6pt,66.15pt,371.6pt,66.15pt,371.7pt,66.2pt,371.7pt,66.2pt,371.7pt,66.15pt,371.6pt,66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72" style="position:absolute;left:0;text-align:left;z-index:-251313664" points="368.25pt,65.7pt,368.2pt,65.7pt,368.2pt,65.8pt,368.2pt,65.8pt,368.2pt,65.8pt,368.2pt,65.8pt,368.25pt,65.7pt,368.25pt,65.7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173" style="position:absolute;left:0;text-align:left;z-index:-251314688" points="370.65pt,64.15pt,370.65pt,64.15pt,370.65pt,64.15pt,370.65pt,64.2pt,370.7pt,64.2pt,370.7pt,64.2pt,370.75pt,64.2pt,370.75pt,64.15pt,370.65pt,64.1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174" style="position:absolute;left:0;text-align:left;margin-left:370.55pt;margin-top:64.25pt;width:1pt;height:1pt;z-index:-251315712" coordorigin="7411,11671" coordsize="20,20" o:regroupid="2" o:allowincell="f">
            <v:shape id="_x0000_s1175" style="position:absolute;left:7411;top:11671;width:20;height:20;mso-position-horizontal-relative:page;mso-position-vertical-relative:page" coordsize="20,20" o:allowincell="f" path="m4,2l2,2r1,l4,3,4,2r,e" filled="f" stroked="f">
              <v:path arrowok="t"/>
            </v:shape>
            <v:shape id="_x0000_s1176" style="position:absolute;left:7411;top:11671;width:20;height:20;mso-position-horizontal-relative:page;mso-position-vertical-relative:page" coordsize="20,20" o:allowincell="f" path="m2,2r2,e" filled="f" stroked="f">
              <v:path arrowok="t"/>
            </v:shape>
            <v:shape id="_x0000_s1177" style="position:absolute;left:7411;top:11671;width:20;height:20;mso-position-horizontal-relative:page;mso-position-vertical-relative:page" coordsize="20,20" o:allowincell="f" path="m4,2l2,2e" filled="f" stroked="f">
              <v:path arrowok="t"/>
            </v:shape>
            <v:shape id="_x0000_s1178" style="position:absolute;left:7411;top:11671;width:20;height:20;mso-position-horizontal-relative:page;mso-position-vertical-relative:page" coordsize="20,20" o:allowincell="f" path="m,l,,,1,,2r2,l4,2,4,1,2,1,3,r,l1,,,,,e" filled="f" stroked="f">
              <v:path arrowok="t"/>
            </v:shape>
            <v:shape id="_x0000_s1179" style="position:absolute;left:7411;top:11671;width:20;height:20;mso-position-horizontal-relative:page;mso-position-vertical-relative:page" coordsize="20,20" o:allowincell="f" path="m1,l3,e" filled="f" stroked="f">
              <v:path arrowok="t"/>
            </v:shape>
            <v:shape id="_x0000_s1180" style="position:absolute;left:7411;top:11671;width:20;height:20;mso-position-horizontal-relative:page;mso-position-vertical-relative:page" coordsize="20,20" o:allowincell="f" path="m3,l1,e" filled="f" stroked="f">
              <v:path arrowok="t"/>
            </v:shape>
            <v:shape id="_x0000_s1181" style="position:absolute;left:7411;top:11671;width:20;height:20;mso-position-horizontal-relative:page;mso-position-vertical-relative:page" coordsize="20,20" o:allowincell="f" path="m1,r,l3,,1,e" filled="f" stroked="f">
              <v:path arrowok="t"/>
            </v:shape>
          </v:group>
        </w:pict>
      </w:r>
      <w:r>
        <w:rPr>
          <w:noProof/>
        </w:rPr>
        <w:pict>
          <v:group id="_x0000_s1182" style="position:absolute;left:0;text-align:left;margin-left:372.9pt;margin-top:65.3pt;width:1pt;height:1pt;z-index:-251316736" coordorigin="7458,11692" coordsize="20,20" o:regroupid="2" o:allowincell="f">
            <v:shape id="_x0000_s1183" style="position:absolute;left:7458;top:11692;width:20;height:20;mso-position-horizontal-relative:page;mso-position-vertical-relative:page" coordsize="20,20" o:allowincell="f" path="m,l,1,1,2r,1l2,3,3,4r1,l4,2,3,1,2,1,1,1,,e" filled="f" stroked="f">
              <v:path arrowok="t"/>
            </v:shape>
            <v:shape id="_x0000_s1184" style="position:absolute;left:7458;top:11692;width:20;height:20;mso-position-horizontal-relative:page;mso-position-vertical-relative:page" coordsize="20,20" o:allowincell="f" path="m1,1r1,e" filled="f" stroked="f">
              <v:path arrowok="t"/>
            </v:shape>
            <v:shape id="_x0000_s1185" style="position:absolute;left:7458;top:11692;width:20;height:20;mso-position-horizontal-relative:page;mso-position-vertical-relative:page" coordsize="20,20" o:allowincell="f" path="m2,1l1,1e" filled="f" stroked="f">
              <v:path arrowok="t"/>
            </v:shape>
            <v:shape id="_x0000_s1186" style="position:absolute;left:7458;top:11692;width:20;height:20;mso-position-horizontal-relative:page;mso-position-vertical-relative:page" coordsize="20,20" o:allowincell="f" path="m2,l1,1r1,l2,e" filled="f" stroked="f">
              <v:path arrowok="t"/>
            </v:shape>
          </v:group>
        </w:pict>
      </w:r>
      <w:r>
        <w:rPr>
          <w:noProof/>
        </w:rPr>
        <w:pict>
          <v:polyline id="_x0000_s1187" style="position:absolute;left:0;text-align:left;z-index:-251317760" points="370.8pt,67.9pt,370.8pt,67.9pt,370.8pt,67.95pt,370.75pt,67.95pt,370.75pt,67.95pt,370.75pt,68pt,370.85pt,68pt,370.9pt,68pt,371.05pt,68pt,371.1pt,67.95pt,371.1pt,67.95pt,371.1pt,67.95pt,371.1pt,67.95pt,371pt,67.9pt,370.8pt,67.9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188" style="position:absolute;left:0;text-align:left;margin-left:370.15pt;margin-top:64.15pt;width:1pt;height:1pt;z-index:-251318784" coordorigin="7403,11669" coordsize="20,20" o:regroupid="2" o:allowincell="f">
            <v:shape id="_x0000_s1189" style="position:absolute;left:7403;top:11669;width:20;height:20;mso-position-horizontal-relative:page;mso-position-vertical-relative:page" coordsize="20,20" o:allowincell="f" path="m4,1l2,1,1,2r,l1,3r1,l5,3,7,2r,l4,2,4,1r,e" filled="f" stroked="f">
              <v:path arrowok="t"/>
            </v:shape>
            <v:shape id="_x0000_s1190" style="position:absolute;left:7403;top:11669;width:20;height:20;mso-position-horizontal-relative:page;mso-position-vertical-relative:page" coordsize="20,20" o:allowincell="f" path="m4,2r3,e" filled="f" stroked="f">
              <v:path arrowok="t"/>
            </v:shape>
            <v:shape id="_x0000_s1191" style="position:absolute;left:7403;top:11669;width:20;height:20;mso-position-horizontal-relative:page;mso-position-vertical-relative:page" coordsize="20,20" o:allowincell="f" path="m2,1r2,e" filled="f" stroked="f">
              <v:path arrowok="t"/>
            </v:shape>
            <v:shape id="_x0000_s1192" style="position:absolute;left:7403;top:11669;width:20;height:20;mso-position-horizontal-relative:page;mso-position-vertical-relative:page" coordsize="20,20" o:allowincell="f" path="m7,2l4,2e" filled="f" stroked="f">
              <v:path arrowok="t"/>
            </v:shape>
            <v:shape id="_x0000_s1193" style="position:absolute;left:7403;top:11669;width:20;height:20;mso-position-horizontal-relative:page;mso-position-vertical-relative:page" coordsize="20,20" o:allowincell="f" path="m6,1l5,1,4,2r3,l7,2,6,1r,e" filled="f" stroked="f">
              <v:path arrowok="t"/>
            </v:shape>
            <v:shape id="_x0000_s1194" style="position:absolute;left:7403;top:11669;width:20;height:20;mso-position-horizontal-relative:page;mso-position-vertical-relative:page" coordsize="20,20" o:allowincell="f" path="m4,1l2,1e" filled="f" stroked="f">
              <v:path arrowok="t"/>
            </v:shape>
            <v:shape id="_x0000_s1195" style="position:absolute;left:7403;top:11669;width:20;height:20;mso-position-horizontal-relative:page;mso-position-vertical-relative:page" coordsize="20,20" o:allowincell="f" path="m3,l2,r,1l2,1,1,1r,l,1r2,l4,1r,l2,1,1,1r1,l3,1,3,r,l3,e" filled="f" stroked="f">
              <v:path arrowok="t"/>
            </v:shape>
            <v:shape id="_x0000_s1196" style="position:absolute;left:7403;top:11669;width:20;height:20;mso-position-horizontal-relative:page;mso-position-vertical-relative:page" coordsize="20,20" o:allowincell="f" path="m2,l3,e" filled="f" stroked="f">
              <v:path arrowok="t"/>
            </v:shape>
            <v:shape id="_x0000_s1197" style="position:absolute;left:7403;top:11669;width:20;height:20;mso-position-horizontal-relative:page;mso-position-vertical-relative:page" coordsize="20,20" o:allowincell="f" path="m3,l2,e" filled="f" stroked="f">
              <v:path arrowok="t"/>
            </v:shape>
            <v:shape id="_x0000_s1198" style="position:absolute;left:7403;top:11669;width:20;height:20;mso-position-horizontal-relative:page;mso-position-vertical-relative:page" coordsize="20,20" o:allowincell="f" path="m5,l,1r1,l2,,3,,5,e" filled="f" stroked="f">
              <v:path arrowok="t"/>
            </v:shape>
          </v:group>
        </w:pict>
      </w:r>
      <w:r>
        <w:rPr>
          <w:noProof/>
        </w:rPr>
        <w:pict>
          <v:group id="_x0000_s1199" style="position:absolute;left:0;text-align:left;margin-left:370.1pt;margin-top:67.75pt;width:1pt;height:1pt;z-index:-251319808" coordorigin="7402,11741" coordsize="20,20" o:regroupid="2" o:allowincell="f">
            <v:shape id="_x0000_s1200" style="position:absolute;left:7402;top:11741;width:20;height:20;mso-position-horizontal-relative:page;mso-position-vertical-relative:page" coordsize="20,20" o:allowincell="f" path="m8,1l3,1r1,l8,2,9,3r,l11,3r2,l13,2r-1,l8,1e" filled="f" stroked="f">
              <v:path arrowok="t"/>
            </v:shape>
            <v:shape id="_x0000_s1201" style="position:absolute;left:7402;top:11741;width:20;height:20;mso-position-horizontal-relative:page;mso-position-vertical-relative:page" coordsize="20,20" o:allowincell="f" path="m3,1r5,e" filled="f" stroked="f">
              <v:path arrowok="t"/>
            </v:shape>
            <v:shape id="_x0000_s1202" style="position:absolute;left:7402;top:11741;width:20;height:20;mso-position-horizontal-relative:page;mso-position-vertical-relative:page" coordsize="20,20" o:allowincell="f" path="m2,1l1,1r1,l2,1r,e" filled="f" stroked="f">
              <v:path arrowok="t"/>
            </v:shape>
            <v:shape id="_x0000_s1203" style="position:absolute;left:7402;top:11741;width:20;height:20;mso-position-horizontal-relative:page;mso-position-vertical-relative:page" coordsize="20,20" o:allowincell="f" path="m1,1r1,e" filled="f" stroked="f">
              <v:path arrowok="t"/>
            </v:shape>
            <v:shape id="_x0000_s1204" style="position:absolute;left:7402;top:11741;width:20;height:20;mso-position-horizontal-relative:page;mso-position-vertical-relative:page" coordsize="20,20" o:allowincell="f" path="m8,1l3,1e" filled="f" stroked="f">
              <v:path arrowok="t"/>
            </v:shape>
            <v:shape id="_x0000_s1205" style="position:absolute;left:7402;top:11741;width:20;height:20;mso-position-horizontal-relative:page;mso-position-vertical-relative:page" coordsize="20,20" o:allowincell="f" path="m2,1l1,1e" filled="f" stroked="f">
              <v:path arrowok="t"/>
            </v:shape>
            <v:shape id="_x0000_s1206" style="position:absolute;left:7402;top:11741;width:20;height:20;mso-position-horizontal-relative:page;mso-position-vertical-relative:page" coordsize="20,20" o:allowincell="f" path="m4,l,,,1r1,l2,1r,l3,1r5,l7,,6,,4,e" filled="f" stroked="f">
              <v:path arrowok="t"/>
            </v:shape>
          </v:group>
        </w:pict>
      </w:r>
      <w:r>
        <w:rPr>
          <w:noProof/>
        </w:rPr>
        <w:pict>
          <v:group id="_x0000_s1207" style="position:absolute;left:0;text-align:left;margin-left:370.8pt;margin-top:64.1pt;width:1pt;height:1pt;z-index:-251320832" coordorigin="7416,11668" coordsize="20,20" o:regroupid="2" o:allowincell="f">
            <v:shape id="_x0000_s1208" style="position:absolute;left:7416;top:11668;width:20;height:20;mso-position-horizontal-relative:page;mso-position-vertical-relative:page" coordsize="20,20" o:allowincell="f" path="m,3l,4,1,5r,l2,6,5,7r2,l8,7,7,6,5,6,3,5r,l9,5r,l9,4r,l3,4,1,4,,3e" filled="f" stroked="f">
              <v:path arrowok="t"/>
            </v:shape>
            <v:shape id="_x0000_s1209" style="position:absolute;left:7416;top:11668;width:20;height:20;mso-position-horizontal-relative:page;mso-position-vertical-relative:page" coordsize="20,20" o:allowincell="f" path="m9,5l3,5e" filled="f" stroked="f">
              <v:path arrowok="t"/>
            </v:shape>
            <v:shape id="_x0000_s1210" style="position:absolute;left:7416;top:11668;width:20;height:20;mso-position-horizontal-relative:page;mso-position-vertical-relative:page" coordsize="20,20" o:allowincell="f" path="m3,4r6,e" filled="f" stroked="f">
              <v:path arrowok="t"/>
            </v:shape>
            <v:shape id="_x0000_s1211" style="position:absolute;left:7416;top:11668;width:20;height:20;mso-position-horizontal-relative:page;mso-position-vertical-relative:page" coordsize="20,20" o:allowincell="f" path="m3,5r6,e" filled="f" stroked="f">
              <v:path arrowok="t"/>
            </v:shape>
            <v:shape id="_x0000_s1212" style="position:absolute;left:7416;top:11668;width:20;height:20;mso-position-horizontal-relative:page;mso-position-vertical-relative:page" coordsize="20,20" o:allowincell="f" path="m9,5l3,5r3,l8,6r1,l8,6,9,5r,e" filled="f" stroked="f">
              <v:path arrowok="t"/>
            </v:shape>
            <v:shape id="_x0000_s1213" style="position:absolute;left:7416;top:11668;width:20;height:20;mso-position-horizontal-relative:page;mso-position-vertical-relative:page" coordsize="20,20" o:allowincell="f" path="m9,4l3,4e" filled="f" stroked="f">
              <v:path arrowok="t"/>
            </v:shape>
            <v:shape id="_x0000_s1214" style="position:absolute;left:7416;top:11668;width:20;height:20;mso-position-horizontal-relative:page;mso-position-vertical-relative:page" coordsize="20,20" o:allowincell="f" path="m4,3r,1l3,4r6,l10,3,5,3,4,3e" filled="f" stroked="f">
              <v:path arrowok="t"/>
            </v:shape>
            <v:shape id="_x0000_s1215" style="position:absolute;left:7416;top:11668;width:20;height:20;mso-position-horizontal-relative:page;mso-position-vertical-relative:page" coordsize="20,20" o:allowincell="f" path="m5,3r5,e" filled="f" stroked="f">
              <v:path arrowok="t"/>
            </v:shape>
            <v:shape id="_x0000_s1216" style="position:absolute;left:7416;top:11668;width:20;height:20;mso-position-horizontal-relative:page;mso-position-vertical-relative:page" coordsize="20,20" o:allowincell="f" path="m10,3l5,3e" filled="f" stroked="f">
              <v:path arrowok="t"/>
            </v:shape>
            <v:shape id="_x0000_s1217" style="position:absolute;left:7416;top:11668;width:20;height:20;mso-position-horizontal-relative:page;mso-position-vertical-relative:page" coordsize="20,20" o:allowincell="f" path="m2,r,l1,,2,1r,1l3,3r1,l5,3r,l10,3r,l11,3,12,2r,l12,1,5,1,2,e" filled="f" stroked="f">
              <v:path arrowok="t"/>
            </v:shape>
            <v:shape id="_x0000_s1218" style="position:absolute;left:7416;top:11668;width:20;height:20;mso-position-horizontal-relative:page;mso-position-vertical-relative:page" coordsize="20,20" o:allowincell="f" path="m5,1r7,e" filled="f" stroked="f">
              <v:path arrowok="t"/>
            </v:shape>
            <v:shape id="_x0000_s1219" style="position:absolute;left:7416;top:11668;width:20;height:20;mso-position-horizontal-relative:page;mso-position-vertical-relative:page" coordsize="20,20" o:allowincell="f" path="m12,1l5,1e" filled="f" stroked="f">
              <v:path arrowok="t"/>
            </v:shape>
            <v:shape id="_x0000_s1220" style="position:absolute;left:7416;top:11668;width:20;height:20;mso-position-horizontal-relative:page;mso-position-vertical-relative:page" coordsize="20,20" o:allowincell="f" path="m5,l3,,5,1r7,l8,,5,e" filled="f" stroked="f">
              <v:path arrowok="t"/>
            </v:shape>
          </v:group>
        </w:pict>
      </w:r>
      <w:r>
        <w:rPr>
          <w:noProof/>
        </w:rPr>
        <w:pict>
          <v:rect id="_x0000_s1221" style="position:absolute;left:0;text-align:left;margin-left:373.45pt;margin-top:65.9pt;width:0;height:3pt;z-index:-25132185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8" type="#_x0000_t75" style="width:.9pt;height:2.65pt">
                        <v:imagedata r:id="rId6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222" style="position:absolute;left:0;text-align:left;margin-left:371.35pt;margin-top:64.2pt;width:1pt;height:1pt;z-index:-25132288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9" type="#_x0000_t75" style="width:1.75pt;height:1.75pt">
                        <v:imagedata r:id="rId6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223" style="position:absolute;left:0;text-align:left;margin-left:367.65pt;margin-top:64.35pt;width:5pt;height:6pt;z-index:-25132390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0" type="#_x0000_t75" style="width:4pt;height:6.65pt">
                        <v:imagedata r:id="rId6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224" style="position:absolute;left:0;text-align:left;z-index:-251324928" points="365.55pt,65.9pt,365.55pt,65.9pt,365.55pt,65.95pt,365.55pt,65.9pt,365.55pt,65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25" style="position:absolute;left:0;text-align:left;z-index:-251325952" points="366pt,67.25pt,366pt,67.25pt,366pt,67.25pt,366pt,67.25pt,366pt,67.2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26" style="position:absolute;left:0;text-align:left;z-index:-251326976" points="365.5pt,66.8pt,365.5pt,66.8pt,365.5pt,66.95pt,365.5pt,67pt,365.5pt,67pt,365.55pt,67pt,365.5pt,66.85pt,365.5pt,66.8pt,365.5pt,66.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27" style="position:absolute;left:0;text-align:left;z-index:-251328000" points="360.8pt,67.65pt,360.8pt,67.65pt,360.8pt,67.65pt,360.8pt,67.65pt,360.8pt,67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28" style="position:absolute;left:0;text-align:left;z-index:-251329024" points="361.9pt,64.25pt,361.9pt,64.25pt,361.95pt,64.25pt,361.95pt,64.25pt,361.9pt,64.2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29" style="position:absolute;left:0;text-align:left;z-index:-251330048" points="360.85pt,67.75pt,360.85pt,67.75pt,360.85pt,67.75pt,360.85pt,67.75pt,360.85pt,67.7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30" style="position:absolute;left:0;text-align:left;z-index:-251331072" points="365.5pt,65.3pt,365.55pt,65.35pt,365.55pt,65.35pt,365.5pt,65.3pt,365.5pt,65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31" style="position:absolute;left:0;text-align:left;z-index:-251332096" points="362pt,64.2pt,361.95pt,64.2pt,361.95pt,64.2pt,362pt,64.2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32" style="position:absolute;left:0;text-align:left;z-index:-251333120" points="362pt,65.35pt,362pt,65.35pt,362pt,65.35pt,362pt,65.35pt,362pt,65.3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33" style="position:absolute;left:0;text-align:left;z-index:-251334144" points="363.95pt,64.65pt,363.95pt,64.65pt,364pt,64.65pt,363.95pt,64.65pt,363.95pt,64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34" style="position:absolute;left:0;text-align:left;z-index:-251335168" points="361.4pt,65.3pt,361.4pt,65.35pt,361.45pt,65.3pt,361.45pt,65.3pt,361.4pt,65.3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235" style="position:absolute;left:0;text-align:left;margin-left:361.55pt;margin-top:65.2pt;width:1pt;height:1pt;z-index:-251336192" coordorigin="7231,11690" coordsize="20,20" o:regroupid="2" o:allowincell="f">
            <v:shape id="_x0000_s1236" style="position:absolute;left:7231;top:11690;width:20;height:20;mso-position-horizontal-relative:page;mso-position-vertical-relative:page" coordsize="20,20" o:allowincell="f" path="m1,l,,,,,,1,r,l1,r,e" filled="f" stroked="f">
              <v:path arrowok="t"/>
            </v:shape>
            <v:shape id="_x0000_s1237" style="position:absolute;left:7231;top:11690;width:20;height:20;mso-position-horizontal-relative:page;mso-position-vertical-relative:page" coordsize="20,20" o:allowincell="f" path="m1,r,e" filled="f" stroked="f">
              <v:path arrowok="t"/>
            </v:shape>
            <v:shape id="_x0000_s1238" style="position:absolute;left:7231;top:11690;width:20;height:20;mso-position-horizontal-relative:page;mso-position-vertical-relative:page" coordsize="20,20" o:allowincell="f" path="m1,r,e" filled="f" stroked="f">
              <v:path arrowok="t"/>
            </v:shape>
            <v:shape id="_x0000_s1239" style="position:absolute;left:7231;top:11690;width:20;height:20;mso-position-horizontal-relative:page;mso-position-vertical-relative:page" coordsize="20,20" o:allowincell="f" path="m1,r,l1,r,e" filled="f" stroked="f">
              <v:path arrowok="t"/>
            </v:shape>
          </v:group>
        </w:pict>
      </w:r>
      <w:r>
        <w:rPr>
          <w:noProof/>
        </w:rPr>
        <w:pict>
          <v:polyline id="_x0000_s1240" style="position:absolute;left:0;text-align:left;z-index:-251337216" points="361.15pt,65.7pt,361.15pt,65.75pt,361.2pt,65.7pt,361.15pt,65.7pt,361.15pt,65.7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41" style="position:absolute;left:0;text-align:left;z-index:-251338240" points="360.65pt,67.55pt,360.65pt,67.55pt,360.65pt,67.55pt,360.7pt,67.55pt,360.7pt,67.55pt,360.65pt,67.5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42" style="position:absolute;left:0;text-align:left;z-index:-251339264" points="360.65pt,68pt,360.65pt,68pt,360.7pt,68pt,360.65pt,6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43" style="position:absolute;left:0;text-align:left;z-index:-251340288" points="361.25pt,68pt,361.25pt,68pt,361.25pt,68pt,361.3pt,68pt,361.3pt,68pt,361.3pt,68pt,361.25pt,6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244" style="position:absolute;left:0;text-align:left;z-index:-251341312" points="361.7pt,66.15pt,361.7pt,66.15pt,361.7pt,66.15pt,361.8pt,66.2pt,361.8pt,66.2pt,361.8pt,66.15pt,361.7pt,66.1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245" style="position:absolute;left:0;text-align:left;margin-left:362.1pt;margin-top:64.2pt;width:1pt;height:1pt;z-index:-251342336" coordorigin="7242,11670" coordsize="20,20" o:regroupid="2" o:allowincell="f">
            <v:shape id="_x0000_s1246" style="position:absolute;left:7242;top:11670;width:20;height:20;mso-position-horizontal-relative:page;mso-position-vertical-relative:page" coordsize="20,20" o:allowincell="f" path="m2,l,,,,,1r,l,1,1,,3,,2,r,l2,e" filled="f" stroked="f">
              <v:path arrowok="t"/>
            </v:shape>
            <v:shape id="_x0000_s1247" style="position:absolute;left:7242;top:11670;width:20;height:20;mso-position-horizontal-relative:page;mso-position-vertical-relative:page" coordsize="20,20" o:allowincell="f" path="m3,l1,,2,,1,1r1,l3,e" filled="f" stroked="f">
              <v:path arrowok="t"/>
            </v:shape>
          </v:group>
        </w:pict>
      </w:r>
      <w:r>
        <w:rPr>
          <w:noProof/>
        </w:rPr>
        <w:pict>
          <v:group id="_x0000_s1248" style="position:absolute;left:0;text-align:left;margin-left:361.75pt;margin-top:64.3pt;width:1pt;height:1pt;z-index:-251343360" coordorigin="7235,11672" coordsize="20,20" o:regroupid="2" o:allowincell="f">
            <v:shape id="_x0000_s1249" style="position:absolute;left:7235;top:11672;width:20;height:20;mso-position-horizontal-relative:page;mso-position-vertical-relative:page" coordsize="20,20" o:allowincell="f" path="m3,1l2,1,1,2r,l1,2,3,1e" filled="f" stroked="f">
              <v:path arrowok="t"/>
            </v:shape>
            <v:shape id="_x0000_s1250" style="position:absolute;left:7235;top:11672;width:20;height:20;mso-position-horizontal-relative:page;mso-position-vertical-relative:page" coordsize="20,20" o:allowincell="f" path="m2,1r1,e" filled="f" stroked="f">
              <v:path arrowok="t"/>
            </v:shape>
            <v:shape id="_x0000_s1251" style="position:absolute;left:7235;top:11672;width:20;height:20;mso-position-horizontal-relative:page;mso-position-vertical-relative:page" coordsize="20,20" o:allowincell="f" path="m3,1l2,1e" filled="f" stroked="f">
              <v:path arrowok="t"/>
            </v:shape>
            <v:shape id="_x0000_s1252" style="position:absolute;left:7235;top:11672;width:20;height:20;mso-position-horizontal-relative:page;mso-position-vertical-relative:page" coordsize="20,20" o:allowincell="f" path="m2,l,1r,l,2r,l2,1r1,l3,1,2,1,3,,2,r,e" filled="f" stroked="f">
              <v:path arrowok="t"/>
            </v:shape>
            <v:shape id="_x0000_s1253" style="position:absolute;left:7235;top:11672;width:20;height:20;mso-position-horizontal-relative:page;mso-position-vertical-relative:page" coordsize="20,20" o:allowincell="f" path="m2,l3,e" filled="f" stroked="f">
              <v:path arrowok="t"/>
            </v:shape>
            <v:shape id="_x0000_s1254" style="position:absolute;left:7235;top:11672;width:20;height:20;mso-position-horizontal-relative:page;mso-position-vertical-relative:page" coordsize="20,20" o:allowincell="f" path="m3,l2,e" filled="f" stroked="f">
              <v:path arrowok="t"/>
            </v:shape>
            <v:shape id="_x0000_s1255" style="position:absolute;left:7235;top:11672;width:20;height:20;mso-position-horizontal-relative:page;mso-position-vertical-relative:page" coordsize="20,20" o:allowincell="f" path="m2,r,l3,,4,,2,e" filled="f" stroked="f">
              <v:path arrowok="t"/>
            </v:shape>
          </v:group>
        </w:pict>
      </w:r>
      <w:r>
        <w:rPr>
          <w:noProof/>
        </w:rPr>
        <w:pict>
          <v:group id="_x0000_s1256" style="position:absolute;left:0;text-align:left;margin-left:364.3pt;margin-top:64.4pt;width:1pt;height:1pt;z-index:-251344384" coordorigin="7286,11674" coordsize="20,20" o:regroupid="2" o:allowincell="f">
            <v:shape id="_x0000_s1257" style="position:absolute;left:7286;top:11674;width:20;height:20;mso-position-horizontal-relative:page;mso-position-vertical-relative:page" coordsize="20,20" o:allowincell="f" path="m,l1,,,,2,2,4,3,6,4r1,l4,2r,l5,2,3,1r1,l3,r,l,e" filled="f" stroked="f">
              <v:path arrowok="t"/>
            </v:shape>
            <v:shape id="_x0000_s1258" style="position:absolute;left:7286;top:11674;width:20;height:20;mso-position-horizontal-relative:page;mso-position-vertical-relative:page" coordsize="20,20" o:allowincell="f" path="m5,2l4,2e" filled="f" stroked="f">
              <v:path arrowok="t"/>
            </v:shape>
            <v:shape id="_x0000_s1259" style="position:absolute;left:7286;top:11674;width:20;height:20;mso-position-horizontal-relative:page;mso-position-vertical-relative:page" coordsize="20,20" o:allowincell="f" path="m4,1l3,1e" filled="f" stroked="f">
              <v:path arrowok="t"/>
            </v:shape>
            <v:shape id="_x0000_s1260" style="position:absolute;left:7286;top:11674;width:20;height:20;mso-position-horizontal-relative:page;mso-position-vertical-relative:page" coordsize="20,20" o:allowincell="f" path="m4,2r1,e" filled="f" stroked="f">
              <v:path arrowok="t"/>
            </v:shape>
            <v:shape id="_x0000_s1261" style="position:absolute;left:7286;top:11674;width:20;height:20;mso-position-horizontal-relative:page;mso-position-vertical-relative:page" coordsize="20,20" o:allowincell="f" path="m5,2l4,2,7,4r,l5,2e" filled="f" stroked="f">
              <v:path arrowok="t"/>
            </v:shape>
            <v:shape id="_x0000_s1262" style="position:absolute;left:7286;top:11674;width:20;height:20;mso-position-horizontal-relative:page;mso-position-vertical-relative:page" coordsize="20,20" o:allowincell="f" path="m3,1r1,e" filled="f" stroked="f">
              <v:path arrowok="t"/>
            </v:shape>
            <v:shape id="_x0000_s1263" style="position:absolute;left:7286;top:11674;width:20;height:20;mso-position-horizontal-relative:page;mso-position-vertical-relative:page" coordsize="20,20" o:allowincell="f" path="m4,1l3,1r1,l4,1e" filled="f" stroked="f">
              <v:path arrowok="t"/>
            </v:shape>
          </v:group>
        </w:pict>
      </w:r>
      <w:r>
        <w:rPr>
          <w:noProof/>
        </w:rPr>
        <w:pict>
          <v:group id="_x0000_s1264" style="position:absolute;left:0;text-align:left;margin-left:361.7pt;margin-top:64.3pt;width:1pt;height:1pt;z-index:-251345408" coordorigin="7234,11672" coordsize="20,20" o:regroupid="2" o:allowincell="f">
            <v:shape id="_x0000_s1265" style="position:absolute;left:7234;top:11672;width:20;height:20;mso-position-horizontal-relative:page;mso-position-vertical-relative:page" coordsize="20,20" o:allowincell="f" path="m6,l1,1r1,l1,2r,l,3r,l,3r3,l4,3r,l5,2r,l3,2,3,1,4,,6,e" filled="f" stroked="f">
              <v:path arrowok="t"/>
            </v:shape>
            <v:shape id="_x0000_s1266" style="position:absolute;left:7234;top:11672;width:20;height:20;mso-position-horizontal-relative:page;mso-position-vertical-relative:page" coordsize="20,20" o:allowincell="f" path="m3,2r2,e" filled="f" stroked="f">
              <v:path arrowok="t"/>
            </v:shape>
            <v:shape id="_x0000_s1267" style="position:absolute;left:7234;top:11672;width:20;height:20;mso-position-horizontal-relative:page;mso-position-vertical-relative:page" coordsize="20,20" o:allowincell="f" path="m5,2l3,2e" filled="f" stroked="f">
              <v:path arrowok="t"/>
            </v:shape>
            <v:shape id="_x0000_s1268" style="position:absolute;left:7234;top:11672;width:20;height:20;mso-position-horizontal-relative:page;mso-position-vertical-relative:page" coordsize="20,20" o:allowincell="f" path="m6,1l3,2r2,l5,2,5,1r1,e" filled="f" stroked="f">
              <v:path arrowok="t"/>
            </v:shape>
          </v:group>
        </w:pict>
      </w:r>
      <w:r>
        <w:rPr>
          <w:noProof/>
        </w:rPr>
        <w:pict>
          <v:group id="_x0000_s1269" style="position:absolute;left:0;text-align:left;margin-left:360.85pt;margin-top:67.9pt;width:1pt;height:1pt;z-index:-251346432" coordorigin="7217,11744" coordsize="20,20" o:regroupid="2" o:allowincell="f">
            <v:shape id="_x0000_s1270" style="position:absolute;left:7217;top:11744;width:20;height:20;mso-position-horizontal-relative:page;mso-position-vertical-relative:page" coordsize="20,20" o:allowincell="f" path="m1,r,l,1r,l,1,,2r2,l3,2r2,l6,2,6,1r,l3,,1,e" filled="f" stroked="f">
              <v:path arrowok="t"/>
            </v:shape>
            <v:shape id="_x0000_s1271" style="position:absolute;left:7217;top:11744;width:20;height:20;mso-position-horizontal-relative:page;mso-position-vertical-relative:page" coordsize="20,20" o:allowincell="f" path="m6,2l5,2e" filled="f" stroked="f">
              <v:path arrowok="t"/>
            </v:shape>
            <v:shape id="_x0000_s1272" style="position:absolute;left:7217;top:11744;width:20;height:20;mso-position-horizontal-relative:page;mso-position-vertical-relative:page" coordsize="20,20" o:allowincell="f" path="m5,2r1,e" filled="f" stroked="f">
              <v:path arrowok="t"/>
            </v:shape>
            <v:shape id="_x0000_s1273" style="position:absolute;left:7217;top:11744;width:20;height:20;mso-position-horizontal-relative:page;mso-position-vertical-relative:page" coordsize="20,20" o:allowincell="f" path="m6,2l5,2r,l6,2e" filled="f" stroked="f">
              <v:path arrowok="t"/>
            </v:shape>
          </v:group>
        </w:pict>
      </w:r>
      <w:r>
        <w:rPr>
          <w:noProof/>
        </w:rPr>
        <w:pict>
          <v:group id="_x0000_s1274" style="position:absolute;left:0;text-align:left;margin-left:360.35pt;margin-top:67.75pt;width:1pt;height:1pt;z-index:-251347456" coordorigin="7207,11741" coordsize="20,20" o:regroupid="2" o:allowincell="f">
            <v:shape id="_x0000_s1275" style="position:absolute;left:7207;top:11741;width:20;height:20;mso-position-horizontal-relative:page;mso-position-vertical-relative:page" coordsize="20,20" o:allowincell="f" path="m5,1l2,1,6,2r,1l6,3r1,l9,3r,l9,2,8,2,5,1e" filled="f" stroked="f">
              <v:path arrowok="t"/>
            </v:shape>
            <v:shape id="_x0000_s1276" style="position:absolute;left:7207;top:11741;width:20;height:20;mso-position-horizontal-relative:page;mso-position-vertical-relative:page" coordsize="20,20" o:allowincell="f" path="m2,1r3,e" filled="f" stroked="f">
              <v:path arrowok="t"/>
            </v:shape>
            <v:shape id="_x0000_s1277" style="position:absolute;left:7207;top:11741;width:20;height:20;mso-position-horizontal-relative:page;mso-position-vertical-relative:page" coordsize="20,20" o:allowincell="f" path="m1,1r,l1,1r,e" filled="f" stroked="f">
              <v:path arrowok="t"/>
            </v:shape>
            <v:shape id="_x0000_s1278" style="position:absolute;left:7207;top:11741;width:20;height:20;mso-position-horizontal-relative:page;mso-position-vertical-relative:page" coordsize="20,20" o:allowincell="f" path="m1,1r,e" filled="f" stroked="f">
              <v:path arrowok="t"/>
            </v:shape>
            <v:shape id="_x0000_s1279" style="position:absolute;left:7207;top:11741;width:20;height:20;mso-position-horizontal-relative:page;mso-position-vertical-relative:page" coordsize="20,20" o:allowincell="f" path="m5,1l2,1e" filled="f" stroked="f">
              <v:path arrowok="t"/>
            </v:shape>
            <v:shape id="_x0000_s1280" style="position:absolute;left:7207;top:11741;width:20;height:20;mso-position-horizontal-relative:page;mso-position-vertical-relative:page" coordsize="20,20" o:allowincell="f" path="m1,1r,e" filled="f" stroked="f">
              <v:path arrowok="t"/>
            </v:shape>
            <v:shape id="_x0000_s1281" style="position:absolute;left:7207;top:11741;width:20;height:20;mso-position-horizontal-relative:page;mso-position-vertical-relative:page" coordsize="20,20" o:allowincell="f" path="m3,l,,,1r1,l1,1r,l5,1,3,e" filled="f" stroked="f">
              <v:path arrowok="t"/>
            </v:shape>
          </v:group>
        </w:pict>
      </w:r>
      <w:r>
        <w:rPr>
          <w:noProof/>
        </w:rPr>
        <w:pict>
          <v:group id="_x0000_s1282" style="position:absolute;left:0;text-align:left;margin-left:363.9pt;margin-top:65.2pt;width:1pt;height:1pt;z-index:-251348480" coordorigin="7278,11690" coordsize="20,20" o:regroupid="2" o:allowincell="f">
            <v:shape id="_x0000_s1283" style="position:absolute;left:7278;top:11690;width:20;height:20;mso-position-horizontal-relative:page;mso-position-vertical-relative:page" coordsize="20,20" o:allowincell="f" path="m1,l,1r1,l1,1,,1r,l2,2r,1l2,3r1,l6,4,8,3,8,2,8,1,7,1,7,,2,,1,e" filled="f" stroked="f">
              <v:path arrowok="t"/>
            </v:shape>
            <v:shape id="_x0000_s1284" style="position:absolute;left:7278;top:11690;width:20;height:20;mso-position-horizontal-relative:page;mso-position-vertical-relative:page" coordsize="20,20" o:allowincell="f" path="m2,l7,e" filled="f" stroked="f">
              <v:path arrowok="t"/>
            </v:shape>
            <v:shape id="_x0000_s1285" style="position:absolute;left:7278;top:11690;width:20;height:20;mso-position-horizontal-relative:page;mso-position-vertical-relative:page" coordsize="20,20" o:allowincell="f" path="m7,l2,e" filled="f" stroked="f">
              <v:path arrowok="t"/>
            </v:shape>
            <v:shape id="_x0000_s1286" style="position:absolute;left:7278;top:11690;width:20;height:20;mso-position-horizontal-relative:page;mso-position-vertical-relative:page" coordsize="20,20" o:allowincell="f" path="m6,l4,,2,,7,,6,e" filled="f" stroked="f">
              <v:path arrowok="t"/>
            </v:shape>
          </v:group>
        </w:pict>
      </w:r>
      <w:r>
        <w:rPr>
          <w:noProof/>
        </w:rPr>
        <w:pict>
          <v:group id="_x0000_s1287" style="position:absolute;left:0;text-align:left;margin-left:364.65pt;margin-top:65.75pt;width:1pt;height:1pt;z-index:-251349504" coordorigin="7293,11701" coordsize="20,20" o:regroupid="2" o:allowincell="f">
            <v:shape id="_x0000_s1288" style="position:absolute;left:7293;top:11701;width:20;height:20;mso-position-horizontal-relative:page;mso-position-vertical-relative:page" coordsize="20,20" o:allowincell="f" path="m6,4l3,4r,l4,5,5,6r,l4,7r,2l5,9,4,10r,l4,11,6,10r1,l9,10,9,9,9,8,9,7,8,6,6,4e" filled="f" stroked="f">
              <v:path arrowok="t"/>
            </v:shape>
            <v:shape id="_x0000_s1289" style="position:absolute;left:7293;top:11701;width:20;height:20;mso-position-horizontal-relative:page;mso-position-vertical-relative:page" coordsize="20,20" o:allowincell="f" path="m3,4r3,e" filled="f" stroked="f">
              <v:path arrowok="t"/>
            </v:shape>
            <v:shape id="_x0000_s1290" style="position:absolute;left:7293;top:11701;width:20;height:20;mso-position-horizontal-relative:page;mso-position-vertical-relative:page" coordsize="20,20" o:allowincell="f" path="m6,4l3,4e" filled="f" stroked="f">
              <v:path arrowok="t"/>
            </v:shape>
            <v:shape id="_x0000_s1291" style="position:absolute;left:7293;top:11701;width:20;height:20;mso-position-horizontal-relative:page;mso-position-vertical-relative:page" coordsize="20,20" o:allowincell="f" path="m1,3l,4r,l,6,,8r1,l2,8,3,6,3,4r,l6,4r,l2,4,1,3e" filled="f" stroked="f">
              <v:path arrowok="t"/>
            </v:shape>
            <v:shape id="_x0000_s1292" style="position:absolute;left:7293;top:11701;width:20;height:20;mso-position-horizontal-relative:page;mso-position-vertical-relative:page" coordsize="20,20" o:allowincell="f" path="m2,4r4,e" filled="f" stroked="f">
              <v:path arrowok="t"/>
            </v:shape>
            <v:shape id="_x0000_s1293" style="position:absolute;left:7293;top:11701;width:20;height:20;mso-position-horizontal-relative:page;mso-position-vertical-relative:page" coordsize="20,20" o:allowincell="f" path="m6,4l2,4e" filled="f" stroked="f">
              <v:path arrowok="t"/>
            </v:shape>
            <v:shape id="_x0000_s1294" style="position:absolute;left:7293;top:11701;width:20;height:20;mso-position-horizontal-relative:page;mso-position-vertical-relative:page" coordsize="20,20" o:allowincell="f" path="m1,r,1l2,2r,2l6,4,6,3,5,1,4,,2,,1,r,e" filled="f" stroked="f">
              <v:path arrowok="t"/>
            </v:shape>
            <v:shape id="_x0000_s1295" style="position:absolute;left:7293;top:11701;width:20;height:20;mso-position-horizontal-relative:page;mso-position-vertical-relative:page" coordsize="20,20" o:allowincell="f" path="m2,l4,e" filled="f" stroked="f">
              <v:path arrowok="t"/>
            </v:shape>
            <v:shape id="_x0000_s1296" style="position:absolute;left:7293;top:11701;width:20;height:20;mso-position-horizontal-relative:page;mso-position-vertical-relative:page" coordsize="20,20" o:allowincell="f" path="m4,l2,e" filled="f" stroked="f">
              <v:path arrowok="t"/>
            </v:shape>
            <v:shape id="_x0000_s1297" style="position:absolute;left:7293;top:11701;width:20;height:20;mso-position-horizontal-relative:page;mso-position-vertical-relative:page" coordsize="20,20" o:allowincell="f" path="m3,l2,,4,r,l3,e" filled="f" stroked="f">
              <v:path arrowok="t"/>
            </v:shape>
          </v:group>
        </w:pict>
      </w:r>
      <w:r>
        <w:rPr>
          <w:noProof/>
        </w:rPr>
        <w:pict>
          <v:rect id="_x0000_s1298" style="position:absolute;left:0;text-align:left;margin-left:361.95pt;margin-top:64.1pt;width:2pt;height:1pt;z-index:-25135052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1" type="#_x0000_t75" style="width:2.65pt;height:1.75pt">
                        <v:imagedata r:id="rId6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299" style="position:absolute;left:0;text-align:left;margin-left:364.3pt;margin-top:65.1pt;width:2pt;height:5pt;z-index:-25135155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2" type="#_x0000_t75" style="width:1.75pt;height:4.85pt">
                        <v:imagedata r:id="rId6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300" style="position:absolute;left:0;text-align:left;margin-left:359.5pt;margin-top:64.45pt;width:3pt;height:6pt;z-index:-25135257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3" type="#_x0000_t75" style="width:3.1pt;height:6.65pt">
                        <v:imagedata r:id="rId6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01" style="position:absolute;left:0;text-align:left;z-index:-251353600" points="355.7pt,65.6pt,355.7pt,65.6pt,355.7pt,65.6pt,355.7pt,65.6pt,355.7pt,65.6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2" style="position:absolute;left:0;text-align:left;z-index:-251354624" points="355.65pt,65.8pt,355.65pt,65.85pt,355.7pt,65.8pt,355.65pt,65.8pt,355.65pt,65.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3" style="position:absolute;left:0;text-align:left;z-index:-251355648" points="354.95pt,66.85pt,354.95pt,66.85pt,354.95pt,66.85pt,354.95pt,66.85pt,354.95pt,66.8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4" style="position:absolute;left:0;text-align:left;z-index:-251356672" points="356.6pt,67.15pt,356.6pt,67.15pt,356.6pt,67.2pt,356.65pt,67.15pt,356.6pt,67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5" style="position:absolute;left:0;text-align:left;z-index:-251357696" points="356.25pt,67.15pt,356.25pt,67.15pt,356.25pt,67.15pt,356.15pt,67.15pt,356.25pt,67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6" style="position:absolute;left:0;text-align:left;z-index:-251358720" points="355.35pt,66.7pt,355.3pt,66.75pt,355.3pt,66.8pt,355.3pt,66.8pt,355.3pt,66.9pt,355.35pt,66.9pt,355.35pt,66.9pt,355.35pt,66.7pt,355.35pt,66.7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7" style="position:absolute;left:0;text-align:left;z-index:-251359744" points="352.85pt,64.3pt,352.85pt,64.3pt,352.9pt,64.3pt,352.85pt,64.3pt,352.85pt,64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8" style="position:absolute;left:0;text-align:left;z-index:-251360768" points="351.8pt,65.35pt,351.8pt,65.4pt,351.8pt,65.35pt,351.8pt,65.35pt,351.8pt,65.3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09" style="position:absolute;left:0;text-align:left;z-index:-251361792" points="354.45pt,65.45pt,354.45pt,65.45pt,354.45pt,65.45pt,354.45pt,65.45pt,354.45pt,65.4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0" style="position:absolute;left:0;text-align:left;z-index:-251362816" points="353.35pt,70.5pt,353.4pt,70.5pt,353.4pt,70.5pt,353.35pt,70.5pt,353.35pt,70.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1" style="position:absolute;left:0;text-align:left;z-index:-251363840" points="351.9pt,65.3pt,351.9pt,65.3pt,351.95pt,65.3pt,351.9pt,65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2" style="position:absolute;left:0;text-align:left;z-index:-251364864" points="354.7pt,65.55pt,354.7pt,65.55pt,354.7pt,65.55pt,354.7pt,65.55pt,354.7pt,65.5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3" style="position:absolute;left:0;text-align:left;z-index:-251365888" points="351.55pt,65.75pt,351.55pt,65.75pt,351.55pt,65.75pt,351.55pt,65.75pt,351.55pt,65.7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4" style="position:absolute;left:0;text-align:left;z-index:-251366912" points="353.75pt,67.5pt,353.75pt,67.5pt,353.75pt,67.5pt,353.75pt,67.5pt,353.75pt,67.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5" style="position:absolute;left:0;text-align:left;z-index:-251367936" points="351.75pt,65.35pt,351.75pt,65.4pt,351.8pt,65.35pt,351.8pt,65.35pt,351.75pt,65.3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6" style="position:absolute;left:0;text-align:left;z-index:-251368960" points="354.15pt,64.55pt,354.15pt,64.55pt,354.2pt,64.55pt,354.15pt,64.55pt,354.15pt,64.5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7" style="position:absolute;left:0;text-align:left;z-index:-251369984" points="351.4pt,67.9pt,351.4pt,67.9pt,351.45pt,67.9pt,351.4pt,67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8" style="position:absolute;left:0;text-align:left;z-index:-251371008" points="351.55pt,68pt,351.55pt,68pt,351.55pt,68.1pt,351.55pt,68.05pt,351.55pt,68pt,351.55pt,6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19" style="position:absolute;left:0;text-align:left;z-index:-251372032" points="355.45pt,64.25pt,355.45pt,64.25pt,355.55pt,64.3pt,355.55pt,64.25pt,355.5pt,64.25pt,355.45pt,64.2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20" style="position:absolute;left:0;text-align:left;z-index:-251373056" points="351.7pt,66.2pt,351.7pt,66.25pt,351.75pt,66.2pt,351.7pt,66.2pt,351.7pt,66.2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21" style="position:absolute;left:0;text-align:left;z-index:-251374080" points="356.3pt,65.05pt,356.3pt,65.05pt,356.3pt,65.05pt,356.3pt,65.1pt,356.35pt,65.05pt,356.3pt,65.0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22" style="position:absolute;left:0;text-align:left;z-index:-251375104" points="355.45pt,64.3pt,355.4pt,64.3pt,355.4pt,64.3pt,355.5pt,64.35pt,355.5pt,64.35pt,355.45pt,64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23" style="position:absolute;left:0;text-align:left;z-index:-251376128" points="355.55pt,64.25pt,355.55pt,64.25pt,355.55pt,64.25pt,355.55pt,64.3pt,355.55pt,64.3pt,355.6pt,64.3pt,355.6pt,64.3pt,355.65pt,64.3pt,355.55pt,64.2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324" style="position:absolute;left:0;text-align:left;margin-left:351.05pt;margin-top:67.65pt;width:1pt;height:1pt;z-index:-251377152" coordorigin="7021,11739" coordsize="20,20" o:regroupid="2" o:allowincell="f">
            <v:shape id="_x0000_s1325" style="position:absolute;left:7021;top:11739;width:20;height:20;mso-position-horizontal-relative:page;mso-position-vertical-relative:page" coordsize="20,20" o:allowincell="f" path="m1,1l,1,1,3r1,l2,3,2,2r,l1,1e" filled="f" stroked="f">
              <v:path arrowok="t"/>
            </v:shape>
            <v:shape id="_x0000_s1326" style="position:absolute;left:7021;top:11739;width:20;height:20;mso-position-horizontal-relative:page;mso-position-vertical-relative:page" coordsize="20,20" o:allowincell="f" path="m,1r1,e" filled="f" stroked="f">
              <v:path arrowok="t"/>
            </v:shape>
            <v:shape id="_x0000_s1327" style="position:absolute;left:7021;top:11739;width:20;height:20;mso-position-horizontal-relative:page;mso-position-vertical-relative:page" coordsize="20,20" o:allowincell="f" path="m1,1l,1e" filled="f" stroked="f">
              <v:path arrowok="t"/>
            </v:shape>
            <v:shape id="_x0000_s1328" style="position:absolute;left:7021;top:11739;width:20;height:20;mso-position-horizontal-relative:page;mso-position-vertical-relative:page" coordsize="20,20" o:allowincell="f" path="m,l,,,1r,l,1r1,l,e" filled="f" stroked="f">
              <v:path arrowok="t"/>
            </v:shape>
          </v:group>
        </w:pict>
      </w:r>
      <w:r>
        <w:rPr>
          <w:noProof/>
        </w:rPr>
        <w:pict>
          <v:polyline id="_x0000_s1329" style="position:absolute;left:0;text-align:left;z-index:-251378176" points="351.2pt,67.85pt,351.2pt,67.85pt,351.2pt,67.9pt,351.2pt,67.9pt,351.2pt,67.9pt,351.25pt,67.95pt,351.3pt,67.9pt,351.3pt,67.9pt,351.2pt,67.8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330" style="position:absolute;left:0;text-align:left;margin-left:354.9pt;margin-top:64.3pt;width:1pt;height:1pt;z-index:-251379200" coordorigin="7098,11672" coordsize="20,20" o:regroupid="2" o:allowincell="f">
            <v:shape id="_x0000_s1331" style="position:absolute;left:7098;top:11672;width:20;height:20;mso-position-horizontal-relative:page;mso-position-vertical-relative:page" coordsize="20,20" o:allowincell="f" path="m3,l2,r,l,,,1r,l1,2,2,3r1,l4,4r1,l4,3,4,2r,l5,2,3,1r3,l6,,5,,3,e" filled="f" stroked="f">
              <v:path arrowok="t"/>
            </v:shape>
            <v:shape id="_x0000_s1332" style="position:absolute;left:7098;top:11672;width:20;height:20;mso-position-horizontal-relative:page;mso-position-vertical-relative:page" coordsize="20,20" o:allowincell="f" path="m5,2l4,2e" filled="f" stroked="f">
              <v:path arrowok="t"/>
            </v:shape>
            <v:shape id="_x0000_s1333" style="position:absolute;left:7098;top:11672;width:20;height:20;mso-position-horizontal-relative:page;mso-position-vertical-relative:page" coordsize="20,20" o:allowincell="f" path="m6,1l3,1e" filled="f" stroked="f">
              <v:path arrowok="t"/>
            </v:shape>
            <v:shape id="_x0000_s1334" style="position:absolute;left:7098;top:11672;width:20;height:20;mso-position-horizontal-relative:page;mso-position-vertical-relative:page" coordsize="20,20" o:allowincell="f" path="m4,2r1,e" filled="f" stroked="f">
              <v:path arrowok="t"/>
            </v:shape>
            <v:shape id="_x0000_s1335" style="position:absolute;left:7098;top:11672;width:20;height:20;mso-position-horizontal-relative:page;mso-position-vertical-relative:page" coordsize="20,20" o:allowincell="f" path="m5,2l4,2,5,3r1,l7,3r,l5,2e" filled="f" stroked="f">
              <v:path arrowok="t"/>
            </v:shape>
            <v:shape id="_x0000_s1336" style="position:absolute;left:7098;top:11672;width:20;height:20;mso-position-horizontal-relative:page;mso-position-vertical-relative:page" coordsize="20,20" o:allowincell="f" path="m3,1r3,e" filled="f" stroked="f">
              <v:path arrowok="t"/>
            </v:shape>
            <v:shape id="_x0000_s1337" style="position:absolute;left:7098;top:11672;width:20;height:20;mso-position-horizontal-relative:page;mso-position-vertical-relative:page" coordsize="20,20" o:allowincell="f" path="m6,1l3,1r2,l6,1e" filled="f" stroked="f">
              <v:path arrowok="t"/>
            </v:shape>
          </v:group>
        </w:pict>
      </w:r>
      <w:r>
        <w:rPr>
          <w:noProof/>
        </w:rPr>
        <w:pict>
          <v:polyline id="_x0000_s1338" style="position:absolute;left:0;text-align:left;z-index:-251380224" points="356.7pt,69.35pt,356.6pt,69.4pt,356.55pt,69.45pt,356.4pt,69.55pt,356.3pt,69.65pt,356.25pt,69.8pt,356.25pt,69.8pt,356.25pt,69.8pt,356.35pt,69.75pt,356.4pt,69.7pt,356.5pt,69.6pt,356.6pt,69.5pt,356.7pt,69.4pt,356.7pt,69.35pt,356.7pt,69.3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339" style="position:absolute;left:0;text-align:left;margin-left:353.7pt;margin-top:65.15pt;width:1pt;height:1pt;z-index:-251381248" coordorigin="7074,11689" coordsize="20,20" o:regroupid="2" o:allowincell="f">
            <v:shape id="_x0000_s1340" style="position:absolute;left:7074;top:11689;width:20;height:20;mso-position-horizontal-relative:page;mso-position-vertical-relative:page" coordsize="20,20" o:allowincell="f" path="m1,l,,,1r1,l,1r,l,2r1,l1,2r,1l3,3r2,l7,3,9,1,8,r,l3,,2,,1,e" filled="f" stroked="f">
              <v:path arrowok="t"/>
            </v:shape>
            <v:shape id="_x0000_s1341" style="position:absolute;left:7074;top:11689;width:20;height:20;mso-position-horizontal-relative:page;mso-position-vertical-relative:page" coordsize="20,20" o:allowincell="f" path="m3,l8,e" filled="f" stroked="f">
              <v:path arrowok="t"/>
            </v:shape>
            <v:shape id="_x0000_s1342" style="position:absolute;left:7074;top:11689;width:20;height:20;mso-position-horizontal-relative:page;mso-position-vertical-relative:page" coordsize="20,20" o:allowincell="f" path="m8,l3,e" filled="f" stroked="f">
              <v:path arrowok="t"/>
            </v:shape>
            <v:shape id="_x0000_s1343" style="position:absolute;left:7074;top:11689;width:20;height:20;mso-position-horizontal-relative:page;mso-position-vertical-relative:page" coordsize="20,20" o:allowincell="f" path="m7,l5,,3,,8,r,l7,e" filled="f" stroked="f">
              <v:path arrowok="t"/>
            </v:shape>
          </v:group>
        </w:pict>
      </w:r>
      <w:r>
        <w:rPr>
          <w:noProof/>
        </w:rPr>
        <w:pict>
          <v:group id="_x0000_s1344" style="position:absolute;left:0;text-align:left;margin-left:354.25pt;margin-top:65.7pt;width:1pt;height:1pt;z-index:-251382272" coordorigin="7085,11700" coordsize="20,20" o:regroupid="2" o:allowincell="f">
            <v:shape id="_x0000_s1345" style="position:absolute;left:7085;top:11700;width:20;height:20;mso-position-horizontal-relative:page;mso-position-vertical-relative:page" coordsize="20,20" o:allowincell="f" path="m9,4l5,4,6,5r,l7,6,6,6r,1l5,8r,l5,9r1,l4,11r,l7,11,8,10r2,l12,10r,-1l12,8r,-1l11,6,10,5,9,4e" filled="f" stroked="f">
              <v:path arrowok="t"/>
            </v:shape>
            <v:shape id="_x0000_s1346" style="position:absolute;left:7085;top:11700;width:20;height:20;mso-position-horizontal-relative:page;mso-position-vertical-relative:page" coordsize="20,20" o:allowincell="f" path="m5,4r4,e" filled="f" stroked="f">
              <v:path arrowok="t"/>
            </v:shape>
            <v:shape id="_x0000_s1347" style="position:absolute;left:7085;top:11700;width:20;height:20;mso-position-horizontal-relative:page;mso-position-vertical-relative:page" coordsize="20,20" o:allowincell="f" path="m9,4l5,4e" filled="f" stroked="f">
              <v:path arrowok="t"/>
            </v:shape>
            <v:shape id="_x0000_s1348" style="position:absolute;left:7085;top:11700;width:20;height:20;mso-position-horizontal-relative:page;mso-position-vertical-relative:page" coordsize="20,20" o:allowincell="f" path="m7,l6,,5,,4,1,3,1r,l4,3r,1l4,4r,l3,4,2,4,1,5,,5,,6,,8,1,9,3,8,4,6,4,4r1,l9,4r,l4,4,3,4r1,l9,4r,l8,2,8,1,7,1r,l4,1,3,,5,,7,r,e" filled="f" stroked="f">
              <v:path arrowok="t"/>
            </v:shape>
          </v:group>
        </w:pict>
      </w:r>
      <w:r>
        <w:rPr>
          <w:noProof/>
        </w:rPr>
        <w:pict>
          <v:rect id="_x0000_s1349" style="position:absolute;left:0;text-align:left;margin-left:351.05pt;margin-top:64.6pt;width:2pt;height:3pt;z-index:-25138329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4" type="#_x0000_t75" style="width:1.75pt;height:3.1pt">
                        <v:imagedata r:id="rId6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350" style="position:absolute;left:0;text-align:left;margin-left:352.65pt;margin-top:64.1pt;width:2pt;height:1pt;z-index:-25138432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5" type="#_x0000_t75" style="width:1.75pt;height:1.75pt">
                        <v:imagedata r:id="rId6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351" style="position:absolute;left:0;text-align:left;margin-left:351.1pt;margin-top:68.05pt;width:2pt;height:2pt;z-index:-25138534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6" type="#_x0000_t75" style="width:2.65pt;height:2.65pt">
                        <v:imagedata r:id="rId6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352" style="position:absolute;left:0;text-align:left;margin-left:353.75pt;margin-top:64.8pt;width:4pt;height:5pt;z-index:-25138636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7" type="#_x0000_t75" style="width:4pt;height:5.75pt">
                        <v:imagedata r:id="rId6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353" style="position:absolute;left:0;text-align:left;z-index:-251387392" points="384.1pt,67.1pt,384.1pt,67.15pt,384.15pt,67.15pt,384.15pt,67.1pt,384.1pt,67.1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54" style="position:absolute;left:0;text-align:left;z-index:-251388416" points="383.25pt,66.65pt,383.25pt,66.65pt,383.25pt,66.7pt,383.25pt,66.8pt,383.25pt,66.85pt,383.25pt,66.8pt,383.25pt,66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55" style="position:absolute;left:0;text-align:left;z-index:-251389440" points="389.15pt,65.9pt,389.15pt,65.95pt,389.15pt,65.95pt,389.15pt,65.9pt,389.15pt,65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56" style="position:absolute;left:0;text-align:left;z-index:-251390464" points="387.2pt,64.25pt,387.2pt,64.25pt,387.2pt,64.25pt,387.2pt,64.25pt,387.2pt,64.2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57" style="position:absolute;left:0;text-align:left;z-index:-251391488" points="388.75pt,68.9pt,388.75pt,68.9pt,388.75pt,68.9pt,388.75pt,68.9pt,388.75pt,68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58" style="position:absolute;left:0;text-align:left;z-index:-251392512" points="388.75pt,68.85pt,388.75pt,68.85pt,388.75pt,68.85pt,388.75pt,68.8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59" style="position:absolute;left:0;text-align:left;z-index:-251393536" points="387.85pt,68.8pt,387.85pt,68.8pt,387.85pt,68.8pt,387.85pt,68.8pt,387.85pt,68.8pt,387.85pt,68.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0" style="position:absolute;left:0;text-align:left;z-index:-251394560" points="387.85pt,68.9pt,387.85pt,68.9pt,387.85pt,68.9pt,387.85pt,68.9pt,387.85pt,68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1" style="position:absolute;left:0;text-align:left;z-index:-251395584" points="388.2pt,68.95pt,388.2pt,68.95pt,388.2pt,68.95pt,388.2pt,68.95pt,388.2pt,68.9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2" style="position:absolute;left:0;text-align:left;z-index:-251396608" points="385.85pt,64.6pt,385.85pt,64.6pt,385.85pt,64.6pt,385.85pt,64.6pt,385.85pt,64.6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3" style="position:absolute;left:0;text-align:left;z-index:-251397632" points="388.7pt,69.3pt,388.7pt,69.3pt,388.75pt,69.2pt,388.75pt,69.2pt,388.7pt,69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4" style="position:absolute;left:0;text-align:left;z-index:-251398656" points="387.15pt,64.15pt,387.2pt,64.15pt,387.2pt,64.15pt,387.15pt,64.15pt,387.15pt,64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5" style="position:absolute;left:0;text-align:left;z-index:-251399680" points="388.45pt,69.15pt,388.45pt,69.15pt,388.5pt,69.15pt,388.45pt,69.15pt,388.45pt,69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6" style="position:absolute;left:0;text-align:left;z-index:-251400704" points="385.4pt,68.3pt,385.4pt,68.3pt,385.45pt,68.3pt,385.4pt,68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7" style="position:absolute;left:0;text-align:left;z-index:-251401728" points="386.75pt,64.4pt,386.7pt,64.4pt,386.75pt,64.4pt,386.75pt,64.4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8" style="position:absolute;left:0;text-align:left;z-index:-251402752" points="387.25pt,64.3pt,387.3pt,64.3pt,387.3pt,64.3pt,387.25pt,64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69" style="position:absolute;left:0;text-align:left;z-index:-251403776" points="388.8pt,68.85pt,388.8pt,68.85pt,388.85pt,68.85pt,388.8pt,68.85pt,388.8pt,68.8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70" style="position:absolute;left:0;text-align:left;z-index:-251404800" points="387.7pt,68.3pt,387.7pt,68.3pt,387.7pt,68.35pt,387.7pt,68.35pt,387.7pt,68.35pt,387.7pt,68.3pt,387.7pt,68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71" style="position:absolute;left:0;text-align:left;z-index:-251405824" points="388.8pt,68.3pt,388.75pt,68.4pt,388.75pt,68.4pt,388.75pt,68.4pt,388.8pt,68.3pt,388.8pt,68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72" style="position:absolute;left:0;text-align:left;z-index:-251406848" points="388.9pt,68.65pt,388.85pt,68.75pt,388.85pt,68.75pt,388.9pt,68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73" style="position:absolute;left:0;text-align:left;z-index:-251407872" points="384.85pt,64.95pt,384.85pt,65pt,384.9pt,64.95pt,384.9pt,64.95pt,384.85pt,64.9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74" style="position:absolute;left:0;text-align:left;z-index:-251408896" points="386.2pt,64.15pt,386.2pt,64.15pt,386.2pt,64.2pt,386.2pt,64.2pt,386.3pt,64.15pt,386.2pt,64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75" style="position:absolute;left:0;text-align:left;z-index:-251409920" points="388.55pt,67.9pt,388.5pt,67.9pt,388.5pt,67.95pt,388.55pt,67.95pt,388.55pt,67.9pt,388.55pt,67.9pt,388.55pt,67.9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376" style="position:absolute;left:0;text-align:left;margin-left:385.25pt;margin-top:64.15pt;width:1pt;height:1pt;z-index:-251410944" coordorigin="7705,11669" coordsize="20,20" o:regroupid="2" o:allowincell="f">
            <v:shape id="_x0000_s1377" style="position:absolute;left:7705;top:11669;width:20;height:20;mso-position-horizontal-relative:page;mso-position-vertical-relative:page" coordsize="20,20" o:allowincell="f" path="m3,l1,1r,l,2r1,l2,1r,l2,1,3,r,e" filled="f" stroked="f">
              <v:path arrowok="t"/>
            </v:shape>
            <v:shape id="_x0000_s1378" style="position:absolute;left:7705;top:11669;width:20;height:20;mso-position-horizontal-relative:page;mso-position-vertical-relative:page" coordsize="20,20" o:allowincell="f" path="m2,1r,l2,1e" filled="f" stroked="f">
              <v:path arrowok="t"/>
            </v:shape>
            <v:shape id="_x0000_s1379" style="position:absolute;left:7705;top:11669;width:20;height:20;mso-position-horizontal-relative:page;mso-position-vertical-relative:page" coordsize="20,20" o:allowincell="f" path="m2,1r,e" filled="f" stroked="f">
              <v:path arrowok="t"/>
            </v:shape>
            <v:shape id="_x0000_s1380" style="position:absolute;left:7705;top:11669;width:20;height:20;mso-position-horizontal-relative:page;mso-position-vertical-relative:page" coordsize="20,20" o:allowincell="f" path="m5,l2,1r,l4,,5,e" filled="f" stroked="f">
              <v:path arrowok="t"/>
            </v:shape>
          </v:group>
        </w:pict>
      </w:r>
      <w:r>
        <w:rPr>
          <w:noProof/>
        </w:rPr>
        <w:pict>
          <v:polyline id="_x0000_s1381" style="position:absolute;left:0;text-align:left;z-index:-251411968" points="388.95pt,67.6pt,388.9pt,67.6pt,388.9pt,67.7pt,388.9pt,67.75pt,388.95pt,67.6pt,388.95pt,67.6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382" style="position:absolute;left:0;text-align:left;margin-left:386.95pt;margin-top:64.15pt;width:1pt;height:1pt;z-index:-251412992" coordorigin="7739,11669" coordsize="20,20" o:regroupid="2" o:allowincell="f">
            <v:shape id="_x0000_s1383" style="position:absolute;left:7739;top:11669;width:20;height:20;mso-position-horizontal-relative:page;mso-position-vertical-relative:page" coordsize="20,20" o:allowincell="f" path="m,l,,,,,,2,1r1,l3,1r1,l1,,,,,e" filled="f" stroked="f">
              <v:path arrowok="t"/>
            </v:shape>
            <v:shape id="_x0000_s1384" style="position:absolute;left:7739;top:11669;width:20;height:20;mso-position-horizontal-relative:page;mso-position-vertical-relative:page" coordsize="20,20" o:allowincell="f" path="m,l1,e" filled="f" stroked="f">
              <v:path arrowok="t"/>
            </v:shape>
            <v:shape id="_x0000_s1385" style="position:absolute;left:7739;top:11669;width:20;height:20;mso-position-horizontal-relative:page;mso-position-vertical-relative:page" coordsize="20,20" o:allowincell="f" path="m1,l,e" filled="f" stroked="f">
              <v:path arrowok="t"/>
            </v:shape>
            <v:shape id="_x0000_s1386" style="position:absolute;left:7739;top:11669;width:20;height:20;mso-position-horizontal-relative:page;mso-position-vertical-relative:page" coordsize="20,20" o:allowincell="f" path="m,l,,1,,,e" filled="f" stroked="f">
              <v:path arrowok="t"/>
            </v:shape>
          </v:group>
        </w:pict>
      </w:r>
      <w:r>
        <w:rPr>
          <w:noProof/>
        </w:rPr>
        <w:pict>
          <v:polyline id="_x0000_s1387" style="position:absolute;left:0;text-align:left;z-index:-251414016" points="385.95pt,64.05pt,385.95pt,64.05pt,385.95pt,64.1pt,385.95pt,64.1pt,386.1pt,64.1pt,386.1pt,64.1pt,386.1pt,64.05pt,386.05pt,64.05pt,385.95pt,64.0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388" style="position:absolute;left:0;text-align:left;z-index:-251415040" points="387pt,68.45pt,386.95pt,68.45pt,386.95pt,68.55pt,386.95pt,68.6pt,387.05pt,68.6pt,387.05pt,68.55pt,387pt,68.4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389" style="position:absolute;left:0;text-align:left;margin-left:388.9pt;margin-top:68.75pt;width:1pt;height:1pt;z-index:-251416064" coordorigin="7778,11761" coordsize="20,20" o:regroupid="2" o:allowincell="f">
            <v:shape id="_x0000_s1390" style="position:absolute;left:7778;top:11761;width:20;height:20;mso-position-horizontal-relative:page;mso-position-vertical-relative:page" coordsize="20,20" o:allowincell="f" path="m2,3l,3,,5,,6,,5,2,3e" filled="f" stroked="f">
              <v:path arrowok="t"/>
            </v:shape>
            <v:shape id="_x0000_s1391" style="position:absolute;left:7778;top:11761;width:20;height:20;mso-position-horizontal-relative:page;mso-position-vertical-relative:page" coordsize="20,20" o:allowincell="f" path="m,3r2,e" filled="f" stroked="f">
              <v:path arrowok="t"/>
            </v:shape>
            <v:shape id="_x0000_s1392" style="position:absolute;left:7778;top:11761;width:20;height:20;mso-position-horizontal-relative:page;mso-position-vertical-relative:page" coordsize="20,20" o:allowincell="f" path="m2,3l,3e" filled="f" stroked="f">
              <v:path arrowok="t"/>
            </v:shape>
            <v:shape id="_x0000_s1393" style="position:absolute;left:7778;top:11761;width:20;height:20;mso-position-horizontal-relative:page;mso-position-vertical-relative:page" coordsize="20,20" o:allowincell="f" path="m1,l,,,2,,3r,l2,3,2,2,2,1,1,1,2,,1,e" filled="f" stroked="f">
              <v:path arrowok="t"/>
            </v:shape>
            <v:shape id="_x0000_s1394" style="position:absolute;left:7778;top:11761;width:20;height:20;mso-position-horizontal-relative:page;mso-position-vertical-relative:page" coordsize="20,20" o:allowincell="f" path="m1,1r,l2,1e" filled="f" stroked="f">
              <v:path arrowok="t"/>
            </v:shape>
            <v:shape id="_x0000_s1395" style="position:absolute;left:7778;top:11761;width:20;height:20;mso-position-horizontal-relative:page;mso-position-vertical-relative:page" coordsize="20,20" o:allowincell="f" path="m2,1l1,1e" filled="f" stroked="f">
              <v:path arrowok="t"/>
            </v:shape>
            <v:shape id="_x0000_s1396" style="position:absolute;left:7778;top:11761;width:20;height:20;mso-position-horizontal-relative:page;mso-position-vertical-relative:page" coordsize="20,20" o:allowincell="f" path="m2,l1,1r1,l2,e" filled="f" stroked="f">
              <v:path arrowok="t"/>
            </v:shape>
          </v:group>
        </w:pict>
      </w:r>
      <w:r>
        <w:rPr>
          <w:noProof/>
        </w:rPr>
        <w:pict>
          <v:group id="_x0000_s1397" style="position:absolute;left:0;text-align:left;margin-left:384.4pt;margin-top:64.35pt;width:1pt;height:1pt;z-index:-251417088" coordorigin="7688,11673" coordsize="20,20" o:regroupid="2" o:allowincell="f">
            <v:shape id="_x0000_s1398" style="position:absolute;left:7688;top:11673;width:20;height:20;mso-position-horizontal-relative:page;mso-position-vertical-relative:page" coordsize="20,20" o:allowincell="f" path="m7,l6,,2,2,,3,,5,3,2r1,l4,1r1,l6,1,8,,7,e" filled="f" stroked="f">
              <v:path arrowok="t"/>
            </v:shape>
            <v:shape id="_x0000_s1399" style="position:absolute;left:7688;top:11673;width:20;height:20;mso-position-horizontal-relative:page;mso-position-vertical-relative:page" coordsize="20,20" o:allowincell="f" path="m4,2l3,2e" filled="f" stroked="f">
              <v:path arrowok="t"/>
            </v:shape>
            <v:shape id="_x0000_s1400" style="position:absolute;left:7688;top:11673;width:20;height:20;mso-position-horizontal-relative:page;mso-position-vertical-relative:page" coordsize="20,20" o:allowincell="f" path="m6,1l5,1e" filled="f" stroked="f">
              <v:path arrowok="t"/>
            </v:shape>
            <v:shape id="_x0000_s1401" style="position:absolute;left:7688;top:11673;width:20;height:20;mso-position-horizontal-relative:page;mso-position-vertical-relative:page" coordsize="20,20" o:allowincell="f" path="m3,2r1,e" filled="f" stroked="f">
              <v:path arrowok="t"/>
            </v:shape>
            <v:shape id="_x0000_s1402" style="position:absolute;left:7688;top:11673;width:20;height:20;mso-position-horizontal-relative:page;mso-position-vertical-relative:page" coordsize="20,20" o:allowincell="f" path="m4,2l3,2r,l2,3r1,l4,2e" filled="f" stroked="f">
              <v:path arrowok="t"/>
            </v:shape>
            <v:shape id="_x0000_s1403" style="position:absolute;left:7688;top:11673;width:20;height:20;mso-position-horizontal-relative:page;mso-position-vertical-relative:page" coordsize="20,20" o:allowincell="f" path="m5,1r1,e" filled="f" stroked="f">
              <v:path arrowok="t"/>
            </v:shape>
            <v:shape id="_x0000_s1404" style="position:absolute;left:7688;top:11673;width:20;height:20;mso-position-horizontal-relative:page;mso-position-vertical-relative:page" coordsize="20,20" o:allowincell="f" path="m6,1l5,1r,l6,1e" filled="f" stroked="f">
              <v:path arrowok="t"/>
            </v:shape>
          </v:group>
        </w:pict>
      </w:r>
      <w:r>
        <w:rPr>
          <w:noProof/>
        </w:rPr>
        <w:pict>
          <v:group id="_x0000_s1405" style="position:absolute;left:0;text-align:left;margin-left:388.65pt;margin-top:68.8pt;width:1pt;height:1pt;z-index:-251418112" coordorigin="7773,11762" coordsize="20,20" o:regroupid="2" o:allowincell="f">
            <v:shape id="_x0000_s1406" style="position:absolute;left:7773;top:11762;width:20;height:20;mso-position-horizontal-relative:page;mso-position-vertical-relative:page" coordsize="20,20" o:allowincell="f" path="m5,l2,,1,1,,4r,l,6r,l1,4r1,l2,3,2,2r1,l2,2,2,1r1,l5,e" filled="f" stroked="f">
              <v:path arrowok="t"/>
            </v:shape>
            <v:shape id="_x0000_s1407" style="position:absolute;left:7773;top:11762;width:20;height:20;mso-position-horizontal-relative:page;mso-position-vertical-relative:page" coordsize="20,20" o:allowincell="f" path="m2,4l1,4e" filled="f" stroked="f">
              <v:path arrowok="t"/>
            </v:shape>
            <v:shape id="_x0000_s1408" style="position:absolute;left:7773;top:11762;width:20;height:20;mso-position-horizontal-relative:page;mso-position-vertical-relative:page" coordsize="20,20" o:allowincell="f" path="m2,2r1,e" filled="f" stroked="f">
              <v:path arrowok="t"/>
            </v:shape>
            <v:shape id="_x0000_s1409" style="position:absolute;left:7773;top:11762;width:20;height:20;mso-position-horizontal-relative:page;mso-position-vertical-relative:page" coordsize="20,20" o:allowincell="f" path="m1,4r1,e" filled="f" stroked="f">
              <v:path arrowok="t"/>
            </v:shape>
            <v:shape id="_x0000_s1410" style="position:absolute;left:7773;top:11762;width:20;height:20;mso-position-horizontal-relative:page;mso-position-vertical-relative:page" coordsize="20,20" o:allowincell="f" path="m2,4l1,4r,1l1,6,1,5,2,4e" filled="f" stroked="f">
              <v:path arrowok="t"/>
            </v:shape>
            <v:shape id="_x0000_s1411" style="position:absolute;left:7773;top:11762;width:20;height:20;mso-position-horizontal-relative:page;mso-position-vertical-relative:page" coordsize="20,20" o:allowincell="f" path="m3,2l2,2e" filled="f" stroked="f">
              <v:path arrowok="t"/>
            </v:shape>
            <v:shape id="_x0000_s1412" style="position:absolute;left:7773;top:11762;width:20;height:20;mso-position-horizontal-relative:page;mso-position-vertical-relative:page" coordsize="20,20" o:allowincell="f" path="m3,1l2,2r,l3,2,3,1e" filled="f" stroked="f">
              <v:path arrowok="t"/>
            </v:shape>
          </v:group>
        </w:pict>
      </w:r>
      <w:r>
        <w:rPr>
          <w:noProof/>
        </w:rPr>
        <w:pict>
          <v:group id="_x0000_s1413" style="position:absolute;left:0;text-align:left;margin-left:383.1pt;margin-top:65.85pt;width:1pt;height:1pt;z-index:-251419136" coordorigin="7662,11703" coordsize="20,20" o:regroupid="2" o:allowincell="f">
            <v:shape id="_x0000_s1414" style="position:absolute;left:7662;top:11703;width:20;height:20;mso-position-horizontal-relative:page;mso-position-vertical-relative:page" coordsize="20,20" o:allowincell="f" path="m3,4l2,4,1,5r,1l,8r,l,10,1,9,2,8,2,7,3,4e" filled="f" stroked="f">
              <v:path arrowok="t"/>
            </v:shape>
            <v:shape id="_x0000_s1415" style="position:absolute;left:7662;top:11703;width:20;height:20;mso-position-horizontal-relative:page;mso-position-vertical-relative:page" coordsize="20,20" o:allowincell="f" path="m2,4r1,e" filled="f" stroked="f">
              <v:path arrowok="t"/>
            </v:shape>
            <v:shape id="_x0000_s1416" style="position:absolute;left:7662;top:11703;width:20;height:20;mso-position-horizontal-relative:page;mso-position-vertical-relative:page" coordsize="20,20" o:allowincell="f" path="m3,4l2,4e" filled="f" stroked="f">
              <v:path arrowok="t"/>
            </v:shape>
            <v:shape id="_x0000_s1417" style="position:absolute;left:7662;top:11703;width:20;height:20;mso-position-horizontal-relative:page;mso-position-vertical-relative:page" coordsize="20,20" o:allowincell="f" path="m4,l3,,2,2r,1l,5,,7,,8,2,4r1,l3,2,4,1,4,r,e" filled="f" stroked="f">
              <v:path arrowok="t"/>
            </v:shape>
          </v:group>
        </w:pict>
      </w:r>
      <w:r>
        <w:rPr>
          <w:noProof/>
        </w:rPr>
        <w:pict>
          <v:group id="_x0000_s1418" style="position:absolute;left:0;text-align:left;margin-left:388.85pt;margin-top:67.95pt;width:1pt;height:1pt;z-index:-251420160" coordorigin="7777,11745" coordsize="20,20" o:regroupid="2" o:allowincell="f">
            <v:shape id="_x0000_s1419" style="position:absolute;left:7777;top:11745;width:20;height:20;mso-position-horizontal-relative:page;mso-position-vertical-relative:page" coordsize="20,20" o:allowincell="f" path="m2,10r-1,l1,11r,l2,10e" filled="f" stroked="f">
              <v:path arrowok="t"/>
            </v:shape>
            <v:shape id="_x0000_s1420" style="position:absolute;left:7777;top:11745;width:20;height:20;mso-position-horizontal-relative:page;mso-position-vertical-relative:page" coordsize="20,20" o:allowincell="f" path="m1,10r1,e" filled="f" stroked="f">
              <v:path arrowok="t"/>
            </v:shape>
            <v:shape id="_x0000_s1421" style="position:absolute;left:7777;top:11745;width:20;height:20;mso-position-horizontal-relative:page;mso-position-vertical-relative:page" coordsize="20,20" o:allowincell="f" path="m2,10r-1,e" filled="f" stroked="f">
              <v:path arrowok="t"/>
            </v:shape>
            <v:shape id="_x0000_s1422" style="position:absolute;left:7777;top:11745;width:20;height:20;mso-position-horizontal-relative:page;mso-position-vertical-relative:page" coordsize="20,20" o:allowincell="f" path="m2,8r,l2,8,1,9,,9r,2l1,10r1,l2,8e" filled="f" stroked="f">
              <v:path arrowok="t"/>
            </v:shape>
            <v:shape id="_x0000_s1423" style="position:absolute;left:7777;top:11745;width:20;height:20;mso-position-horizontal-relative:page;mso-position-vertical-relative:page" coordsize="20,20" o:allowincell="f" path="m2,8r,e" filled="f" stroked="f">
              <v:path arrowok="t"/>
            </v:shape>
            <v:shape id="_x0000_s1424" style="position:absolute;left:7777;top:11745;width:20;height:20;mso-position-horizontal-relative:page;mso-position-vertical-relative:page" coordsize="20,20" o:allowincell="f" path="m2,8r,e" filled="f" stroked="f">
              <v:path arrowok="t"/>
            </v:shape>
            <v:shape id="_x0000_s1425" style="position:absolute;left:7777;top:11745;width:20;height:20;mso-position-horizontal-relative:page;mso-position-vertical-relative:page" coordsize="20,20" o:allowincell="f" path="m1,5r,1l1,8r,l1,8r1,l2,8,2,7,1,7,1,5e" filled="f" stroked="f">
              <v:path arrowok="t"/>
            </v:shape>
            <v:shape id="_x0000_s1426" style="position:absolute;left:7777;top:11745;width:20;height:20;mso-position-horizontal-relative:page;mso-position-vertical-relative:page" coordsize="20,20" o:allowincell="f" path="m1,7r1,e" filled="f" stroked="f">
              <v:path arrowok="t"/>
            </v:shape>
            <v:shape id="_x0000_s1427" style="position:absolute;left:7777;top:11745;width:20;height:20;mso-position-horizontal-relative:page;mso-position-vertical-relative:page" coordsize="20,20" o:allowincell="f" path="m2,7l1,7e" filled="f" stroked="f">
              <v:path arrowok="t"/>
            </v:shape>
            <v:shape id="_x0000_s1428" style="position:absolute;left:7777;top:11745;width:20;height:20;mso-position-horizontal-relative:page;mso-position-vertical-relative:page" coordsize="20,20" o:allowincell="f" path="m2,5l1,5r,l2,6r,l1,7r1,l2,5e" filled="f" stroked="f">
              <v:path arrowok="t"/>
            </v:shape>
            <v:shape id="_x0000_s1429" style="position:absolute;left:7777;top:11745;width:20;height:20;mso-position-horizontal-relative:page;mso-position-vertical-relative:page" coordsize="20,20" o:allowincell="f" path="m1,5r1,e" filled="f" stroked="f">
              <v:path arrowok="t"/>
            </v:shape>
            <v:shape id="_x0000_s1430" style="position:absolute;left:7777;top:11745;width:20;height:20;mso-position-horizontal-relative:page;mso-position-vertical-relative:page" coordsize="20,20" o:allowincell="f" path="m2,5l1,5e" filled="f" stroked="f">
              <v:path arrowok="t"/>
            </v:shape>
            <v:shape id="_x0000_s1431" style="position:absolute;left:7777;top:11745;width:20;height:20;mso-position-horizontal-relative:page;mso-position-vertical-relative:page" coordsize="20,20" o:allowincell="f" path="m2,l1,r,l,2,,6r,l1,5r,l2,5,2,4,1,3,1,2,2,r,e" filled="f" stroked="f">
              <v:path arrowok="t"/>
            </v:shape>
          </v:group>
        </w:pict>
      </w:r>
      <w:r>
        <w:rPr>
          <w:noProof/>
        </w:rPr>
        <w:pict>
          <v:group id="_x0000_s1432" style="position:absolute;left:0;text-align:left;margin-left:389.15pt;margin-top:66.3pt;width:1pt;height:1pt;z-index:-251421184" coordorigin="7783,11712" coordsize="20,20" o:regroupid="2" o:allowincell="f">
            <v:shape id="_x0000_s1433" style="position:absolute;left:7783;top:11712;width:20;height:20;mso-position-horizontal-relative:page;mso-position-vertical-relative:page" coordsize="20,20" o:allowincell="f" path="m,l,,1,3r,1l2,6r,2l2,10r,l2,11r,l2,12,1,13,,13r,2l,17r,1l,19r1,l1,17r,-1l2,15r,l3,14r,-1l3,11r-1,l2,10r,l3,10,3,8,3,6,2,4,2,3r,l2,1r,l,e" filled="f" stroked="f">
              <v:path arrowok="t"/>
            </v:shape>
            <v:shape id="_x0000_s1434" style="position:absolute;left:7783;top:11712;width:20;height:20;mso-position-horizontal-relative:page;mso-position-vertical-relative:page" coordsize="20,20" o:allowincell="f" path="m2,3r,e" filled="f" stroked="f">
              <v:path arrowok="t"/>
            </v:shape>
            <v:shape id="_x0000_s1435" style="position:absolute;left:7783;top:11712;width:20;height:20;mso-position-horizontal-relative:page;mso-position-vertical-relative:page" coordsize="20,20" o:allowincell="f" path="m2,1r,e" filled="f" stroked="f">
              <v:path arrowok="t"/>
            </v:shape>
            <v:shape id="_x0000_s1436" style="position:absolute;left:7783;top:11712;width:20;height:20;mso-position-horizontal-relative:page;mso-position-vertical-relative:page" coordsize="20,20" o:allowincell="f" path="m2,3r,e" filled="f" stroked="f">
              <v:path arrowok="t"/>
            </v:shape>
            <v:shape id="_x0000_s1437" style="position:absolute;left:7783;top:11712;width:20;height:20;mso-position-horizontal-relative:page;mso-position-vertical-relative:page" coordsize="20,20" o:allowincell="f" path="m2,3r,l2,4,2,3e" filled="f" stroked="f">
              <v:path arrowok="t"/>
            </v:shape>
            <v:shape id="_x0000_s1438" style="position:absolute;left:7783;top:11712;width:20;height:20;mso-position-horizontal-relative:page;mso-position-vertical-relative:page" coordsize="20,20" o:allowincell="f" path="m2,1r,e" filled="f" stroked="f">
              <v:path arrowok="t"/>
            </v:shape>
            <v:shape id="_x0000_s1439" style="position:absolute;left:7783;top:11712;width:20;height:20;mso-position-horizontal-relative:page;mso-position-vertical-relative:page" coordsize="20,20" o:allowincell="f" path="m2,r,1l2,1,2,e" filled="f" stroked="f">
              <v:path arrowok="t"/>
            </v:shape>
          </v:group>
        </w:pict>
      </w:r>
      <w:r>
        <w:rPr>
          <w:noProof/>
        </w:rPr>
        <w:pict>
          <v:polyline id="_x0000_s1440" style="position:absolute;left:0;text-align:left;z-index:-251422208" points="385.2pt,69.35pt,385.15pt,69.35pt,385.15pt,69.4pt,385.05pt,69.45pt,385.05pt,69.55pt,385.05pt,69.7pt,385.05pt,69.7pt,385.15pt,69.75pt,385.2pt,69.75pt,385.25pt,69.7pt,385.25pt,69.55pt,385.3pt,69.45pt,385.25pt,69.35pt,385.2pt,69.3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41" style="position:absolute;left:0;text-align:left;z-index:-251423232" points="388.7pt,68.5pt,388.65pt,68.5pt,388.65pt,68.55pt,388.5pt,68.65pt,388.5pt,68.7pt,388.45pt,68.7pt,388.4pt,68.75pt,388.35pt,68.75pt,388.35pt,68.8pt,388.35pt,68.95pt,388.4pt,68.95pt,388.45pt,68.95pt,388.5pt,68.95pt,388.6pt,68.8pt,388.65pt,68.75pt,388.65pt,68.75pt,388.65pt,68.7pt,388.7pt,68.6pt,388.7pt,68.55pt,388.7pt,68.5pt,388.7pt,68.5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442" style="position:absolute;left:0;text-align:left;margin-left:387.6pt;margin-top:69.2pt;width:1pt;height:1pt;z-index:-25142425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8" type="#_x0000_t75" style="width:.9pt;height:.9pt">
                        <v:imagedata r:id="rId7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443" style="position:absolute;left:0;text-align:left;margin-left:382.95pt;margin-top:64.25pt;width:6pt;height:6pt;z-index:-25142528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9" type="#_x0000_t75" style="width:6.65pt;height:5.75pt">
                        <v:imagedata r:id="rId7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444" style="position:absolute;left:0;text-align:left;z-index:-251426304" points="376.3pt,67.7pt,376.3pt,67.7pt,376.3pt,67.7pt,376.3pt,67.7pt,376.3pt,67.7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45" style="position:absolute;left:0;text-align:left;z-index:-251427328" points="378.8pt,68.3pt,378.8pt,68.3pt,378.8pt,68.3pt,378.8pt,68.3pt,378.8pt,68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46" style="position:absolute;left:0;text-align:left;z-index:-251428352" points="378.2pt,64.2pt,378.2pt,64.2pt,378.25pt,64.2pt,378.2pt,64.2pt,378.2pt,64.2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447" style="position:absolute;left:0;text-align:left;margin-left:379.95pt;margin-top:68.75pt;width:0;height:0;z-index:-251429376" o:regroupid="2" o:allowincell="f" filled="f" stroked="f">
            <v:path arrowok="t"/>
          </v:rect>
        </w:pict>
      </w:r>
      <w:r>
        <w:rPr>
          <w:noProof/>
        </w:rPr>
        <w:pict>
          <v:rect id="_x0000_s1448" style="position:absolute;left:0;text-align:left;margin-left:380.25pt;margin-top:68.45pt;width:0;height:0;z-index:-251430400" o:regroupid="2" o:allowincell="f" filled="f" stroked="f">
            <v:path arrowok="t"/>
          </v:rect>
        </w:pict>
      </w:r>
      <w:r>
        <w:rPr>
          <w:noProof/>
        </w:rPr>
        <w:pict>
          <v:polyline id="_x0000_s1449" style="position:absolute;left:0;text-align:left;z-index:-251431424" points="379.65pt,67.75pt,379.65pt,67.75pt,379.65pt,67.75pt,379.65pt,67.75pt,379.65pt,67.7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0" style="position:absolute;left:0;text-align:left;z-index:-251432448" points="381.1pt,68.8pt,381.1pt,68.8pt,381.1pt,68.8pt,381.1pt,68.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1" style="position:absolute;left:0;text-align:left;z-index:-251433472" points="375.8pt,66.85pt,375.8pt,66.85pt,375.8pt,66.8pt,375.8pt,66.8pt,375.8pt,66.8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2" style="position:absolute;left:0;text-align:left;z-index:-251434496" points="379.9pt,66.55pt,379.9pt,66.55pt,379.9pt,66.55pt,379.9pt,66.5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3" style="position:absolute;left:0;text-align:left;z-index:-251435520" points="380.85pt,65.15pt,380.9pt,65.2pt,380.9pt,65.15pt,380.85pt,65.15pt,380.85pt,65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4" style="position:absolute;left:0;text-align:left;z-index:-251436544" points="380.75pt,65.8pt,380.75pt,65.8pt,380.75pt,65.8pt,380.75pt,65.8pt,380.75pt,65.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5" style="position:absolute;left:0;text-align:left;z-index:-251437568" points="378.4pt,68.2pt,378.4pt,68.2pt,378.4pt,68.2pt,378.4pt,68.2pt,378.4pt,68.2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6" style="position:absolute;left:0;text-align:left;z-index:-251438592" points="380.1pt,68.65pt,380.1pt,68.65pt,380.1pt,68.65pt,380.1pt,68.65pt,380.1pt,68.65pt,380.1pt,68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7" style="position:absolute;left:0;text-align:left;z-index:-251439616" points="378.45pt,68.3pt,378.45pt,68.3pt,378.45pt,68.3pt,378.45pt,68.3pt,378.45pt,68.3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8" style="position:absolute;left:0;text-align:left;z-index:-251440640" points="378.95pt,68.4pt,378.95pt,68.4pt,378.95pt,68.4pt,378.95pt,68.4pt,378.95pt,68.4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59" style="position:absolute;left:0;text-align:left;z-index:-251441664" points="380.55pt,64.9pt,380.55pt,64.9pt,380.55pt,64.95pt,380.55pt,64.9pt,380.55pt,64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60" style="position:absolute;left:0;text-align:left;z-index:-251442688" points="380.25pt,68.6pt,380.25pt,68.65pt,380.25pt,68.6pt,380.25pt,68.6pt,380.25pt,68.6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461" style="position:absolute;left:0;text-align:left;margin-left:381.15pt;margin-top:68.8pt;width:1pt;height:1pt;z-index:-251443712" coordorigin="7623,11762" coordsize="20,20" o:regroupid="2" o:allowincell="f">
            <v:shape id="_x0000_s1462" style="position:absolute;left:7623;top:11762;width:20;height:20;mso-position-horizontal-relative:page;mso-position-vertical-relative:page" coordsize="20,20" o:allowincell="f" path="m1,l,,,1,,,,,1,r,e" filled="f" stroked="f">
              <v:path arrowok="t"/>
            </v:shape>
            <v:shape id="_x0000_s1463" style="position:absolute;left:7623;top:11762;width:20;height:20;mso-position-horizontal-relative:page;mso-position-vertical-relative:page" coordsize="20,20" o:allowincell="f" path="m1,l,e" filled="f" stroked="f">
              <v:path arrowok="t"/>
            </v:shape>
            <v:shape id="_x0000_s1464" style="position:absolute;left:7623;top:11762;width:20;height:20;mso-position-horizontal-relative:page;mso-position-vertical-relative:page" coordsize="20,20" o:allowincell="f" path="m,l1,e" filled="f" stroked="f">
              <v:path arrowok="t"/>
            </v:shape>
            <v:shape id="_x0000_s1465" style="position:absolute;left:7623;top:11762;width:20;height:20;mso-position-horizontal-relative:page;mso-position-vertical-relative:page" coordsize="20,20" o:allowincell="f" path="m1,l,,,,1,e" filled="f" stroked="f">
              <v:path arrowok="t"/>
            </v:shape>
          </v:group>
        </w:pict>
      </w:r>
      <w:r>
        <w:rPr>
          <w:noProof/>
        </w:rPr>
        <w:pict>
          <v:polyline id="_x0000_s1466" style="position:absolute;left:0;text-align:left;z-index:-251444736" points="379.85pt,68.4pt,379.85pt,68.4pt,379.85pt,68.4pt,379.9pt,68.4pt,379.9pt,68.4pt,379.85pt,68.4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67" style="position:absolute;left:0;text-align:left;z-index:-251445760" points="379.9pt,68.5pt,379.9pt,68.5pt,379.95pt,68.5pt,379.9pt,68.5pt,379.9pt,68.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68" style="position:absolute;left:0;text-align:left;z-index:-251446784" points="381.05pt,68.65pt,381.05pt,68.65pt,381.05pt,68.7pt,381.05pt,68.7pt,381.05pt,68.7pt,381.05pt,68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69" style="position:absolute;left:0;text-align:left;z-index:-251447808" points="378.05pt,67.65pt,378.05pt,67.65pt,378.05pt,67.7pt,378.05pt,67.7pt,378.05pt,67.65pt,378.05pt,67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70" style="position:absolute;left:0;text-align:left;z-index:-251448832" points="379.55pt,68.75pt,379.55pt,68.75pt,379.55pt,68.75pt,379.5pt,68.75pt,379.55pt,68.7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71" style="position:absolute;left:0;text-align:left;z-index:-251449856" points="378.85pt,64.1pt,378.7pt,64.1pt,378.7pt,64.1pt,378.85pt,64.1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72" style="position:absolute;left:0;text-align:left;z-index:-251450880" points="380pt,68.5pt,380pt,68.5pt,380.1pt,68.5pt,380.1pt,68.5pt,380.1pt,68.5pt,380.1pt,68.5pt,380pt,68.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73" style="position:absolute;left:0;text-align:left;z-index:-251451904" points="379.65pt,67.8pt,379.6pt,67.8pt,379.55pt,67.85pt,379.55pt,67.9pt,379.55pt,67.9pt,379.55pt,67.9pt,379.65pt,67.8pt,379.65pt,67.8pt,379.65pt,67.8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74" style="position:absolute;left:0;text-align:left;z-index:-251452928" points="379.6pt,70pt,379.55pt,70.05pt,379.55pt,70.05pt,379.7pt,70pt,379.6pt,70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75" style="position:absolute;left:0;text-align:left;z-index:-251453952" points="379.05pt,67.3pt,379pt,67.3pt,379pt,67.35pt,379.1pt,67.35pt,379.1pt,67.3pt,379.05pt,67.3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476" style="position:absolute;left:0;text-align:left;margin-left:380.15pt;margin-top:68.35pt;width:1pt;height:1pt;z-index:-251454976" coordorigin="7603,11753" coordsize="20,20" o:regroupid="2" o:allowincell="f">
            <v:shape id="_x0000_s1477" style="position:absolute;left:7603;top:11753;width:20;height:20;mso-position-horizontal-relative:page;mso-position-vertical-relative:page" coordsize="20,20" o:allowincell="f" path="m12,7l9,7r1,l12,9r1,l14,9,13,8r-1,l12,7e" filled="f" stroked="f">
              <v:path arrowok="t"/>
            </v:shape>
            <v:shape id="_x0000_s1478" style="position:absolute;left:7603;top:11753;width:20;height:20;mso-position-horizontal-relative:page;mso-position-vertical-relative:page" coordsize="20,20" o:allowincell="f" path="m9,7r3,e" filled="f" stroked="f">
              <v:path arrowok="t"/>
            </v:shape>
            <v:shape id="_x0000_s1479" style="position:absolute;left:7603;top:11753;width:20;height:20;mso-position-horizontal-relative:page;mso-position-vertical-relative:page" coordsize="20,20" o:allowincell="f" path="m12,7l9,7e" filled="f" stroked="f">
              <v:path arrowok="t"/>
            </v:shape>
            <v:shape id="_x0000_s1480" style="position:absolute;left:7603;top:11753;width:20;height:20;mso-position-horizontal-relative:page;mso-position-vertical-relative:page" coordsize="20,20" o:allowincell="f" path="m1,l,,,,,,1,1r,2l1,3r1,l4,4r,2l4,7r1,l6,7r,1l9,7r,l12,7r,-1l13,5,12,4r,l10,3,9,2,3,2,2,,1,e" filled="f" stroked="f">
              <v:path arrowok="t"/>
            </v:shape>
            <v:shape id="_x0000_s1481" style="position:absolute;left:7603;top:11753;width:20;height:20;mso-position-horizontal-relative:page;mso-position-vertical-relative:page" coordsize="20,20" o:allowincell="f" path="m3,2r6,e" filled="f" stroked="f">
              <v:path arrowok="t"/>
            </v:shape>
            <v:shape id="_x0000_s1482" style="position:absolute;left:7603;top:11753;width:20;height:20;mso-position-horizontal-relative:page;mso-position-vertical-relative:page" coordsize="20,20" o:allowincell="f" path="m9,2l3,2e" filled="f" stroked="f">
              <v:path arrowok="t"/>
            </v:shape>
            <v:shape id="_x0000_s1483" style="position:absolute;left:7603;top:11753;width:20;height:20;mso-position-horizontal-relative:page;mso-position-vertical-relative:page" coordsize="20,20" o:allowincell="f" path="m4,1r1,l5,1,4,2,3,2r6,l7,1,4,1e" filled="f" stroked="f">
              <v:path arrowok="t"/>
            </v:shape>
          </v:group>
        </w:pict>
      </w:r>
      <w:r>
        <w:rPr>
          <w:noProof/>
        </w:rPr>
        <w:pict>
          <v:polyline id="_x0000_s1484" style="position:absolute;left:0;text-align:left;z-index:-251456000" points="379.7pt,67.05pt,379.65pt,67.1pt,379.65pt,67.2pt,379.7pt,67.2pt,379.75pt,67.05pt,379.75pt,67.05pt,379.7pt,67.0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485" style="position:absolute;left:0;text-align:left;z-index:-251457024" points="377.4pt,67.8pt,377.4pt,67.8pt,377.4pt,67.9pt,377.4pt,67.95pt,377.45pt,67.95pt,377.5pt,67.9pt,377.4pt,67.8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486" style="position:absolute;left:0;text-align:left;margin-left:379.55pt;margin-top:68.25pt;width:1pt;height:1pt;z-index:-251458048" coordorigin="7591,11751" coordsize="20,20" o:regroupid="2" o:allowincell="f">
            <v:shape id="_x0000_s1487" style="position:absolute;left:7591;top:11751;width:20;height:20;mso-position-horizontal-relative:page;mso-position-vertical-relative:page" coordsize="20,20" o:allowincell="f" path="m3,l1,,,3,,5,,6r1,l1,4r3,l3,4,4,2r1,l5,1,2,1r,l2,1r3,l7,r,l5,,3,e" filled="f" stroked="f">
              <v:path arrowok="t"/>
            </v:shape>
            <v:shape id="_x0000_s1488" style="position:absolute;left:7591;top:11751;width:20;height:20;mso-position-horizontal-relative:page;mso-position-vertical-relative:page" coordsize="20,20" o:allowincell="f" path="m4,4l2,4e" filled="f" stroked="f">
              <v:path arrowok="t"/>
            </v:shape>
            <v:shape id="_x0000_s1489" style="position:absolute;left:7591;top:11751;width:20;height:20;mso-position-horizontal-relative:page;mso-position-vertical-relative:page" coordsize="20,20" o:allowincell="f" path="m2,1r3,e" filled="f" stroked="f">
              <v:path arrowok="t"/>
            </v:shape>
            <v:shape id="_x0000_s1490" style="position:absolute;left:7591;top:11751;width:20;height:20;mso-position-horizontal-relative:page;mso-position-vertical-relative:page" coordsize="20,20" o:allowincell="f" path="m5,1l2,1e" filled="f" stroked="f">
              <v:path arrowok="t"/>
            </v:shape>
            <v:shape id="_x0000_s1491" style="position:absolute;left:7591;top:11751;width:20;height:20;mso-position-horizontal-relative:page;mso-position-vertical-relative:page" coordsize="20,20" o:allowincell="f" path="m5,l7,e" filled="f" stroked="f">
              <v:path arrowok="t"/>
            </v:shape>
            <v:shape id="_x0000_s1492" style="position:absolute;left:7591;top:11751;width:20;height:20;mso-position-horizontal-relative:page;mso-position-vertical-relative:page" coordsize="20,20" o:allowincell="f" path="m2,4r2,e" filled="f" stroked="f">
              <v:path arrowok="t"/>
            </v:shape>
            <v:shape id="_x0000_s1493" style="position:absolute;left:7591;top:11751;width:20;height:20;mso-position-horizontal-relative:page;mso-position-vertical-relative:page" coordsize="20,20" o:allowincell="f" path="m4,4l2,4r,1l3,6,4,5,4,4r,e" filled="f" stroked="f">
              <v:path arrowok="t"/>
            </v:shape>
            <v:shape id="_x0000_s1494" style="position:absolute;left:7591;top:11751;width:20;height:20;mso-position-horizontal-relative:page;mso-position-vertical-relative:page" coordsize="20,20" o:allowincell="f" path="m5,1l2,1e" filled="f" stroked="f">
              <v:path arrowok="t"/>
            </v:shape>
            <v:shape id="_x0000_s1495" style="position:absolute;left:7591;top:11751;width:20;height:20;mso-position-horizontal-relative:page;mso-position-vertical-relative:page" coordsize="20,20" o:allowincell="f" path="m4,1l2,1r3,l4,1e" filled="f" stroked="f">
              <v:path arrowok="t"/>
            </v:shape>
            <v:shape id="_x0000_s1496" style="position:absolute;left:7591;top:11751;width:20;height:20;mso-position-horizontal-relative:page;mso-position-vertical-relative:page" coordsize="20,20" o:allowincell="f" path="m2,1r3,e" filled="f" stroked="f">
              <v:path arrowok="t"/>
            </v:shape>
            <v:shape id="_x0000_s1497" style="position:absolute;left:7591;top:11751;width:20;height:20;mso-position-horizontal-relative:page;mso-position-vertical-relative:page" coordsize="20,20" o:allowincell="f" path="m5,1l2,1r3,l5,1e" filled="f" stroked="f">
              <v:path arrowok="t"/>
            </v:shape>
            <v:shape id="_x0000_s1498" style="position:absolute;left:7591;top:11751;width:20;height:20;mso-position-horizontal-relative:page;mso-position-vertical-relative:page" coordsize="20,20" o:allowincell="f" path="m7,l5,e" filled="f" stroked="f">
              <v:path arrowok="t"/>
            </v:shape>
            <v:shape id="_x0000_s1499" style="position:absolute;left:7591;top:11751;width:20;height:20;mso-position-horizontal-relative:page;mso-position-vertical-relative:page" coordsize="20,20" o:allowincell="f" path="m6,l5,,7,r,l6,e" filled="f" stroked="f">
              <v:path arrowok="t"/>
            </v:shape>
          </v:group>
        </w:pict>
      </w:r>
      <w:r>
        <w:rPr>
          <w:noProof/>
        </w:rPr>
        <w:pict>
          <v:group id="_x0000_s1500" style="position:absolute;left:0;text-align:left;margin-left:379.7pt;margin-top:67.4pt;width:1pt;height:1pt;z-index:-251459072" coordorigin="7594,11734" coordsize="20,20" o:regroupid="2" o:allowincell="f">
            <v:shape id="_x0000_s1501" style="position:absolute;left:7594;top:11734;width:20;height:20;mso-position-horizontal-relative:page;mso-position-vertical-relative:page" coordsize="20,20" o:allowincell="f" path="m7,11r-4,l4,12r1,1l6,12,7,11e" filled="f" stroked="f">
              <v:path arrowok="t"/>
            </v:shape>
            <v:shape id="_x0000_s1502" style="position:absolute;left:7594;top:11734;width:20;height:20;mso-position-horizontal-relative:page;mso-position-vertical-relative:page" coordsize="20,20" o:allowincell="f" path="m3,11r4,e" filled="f" stroked="f">
              <v:path arrowok="t"/>
            </v:shape>
            <v:shape id="_x0000_s1503" style="position:absolute;left:7594;top:11734;width:20;height:20;mso-position-horizontal-relative:page;mso-position-vertical-relative:page" coordsize="20,20" o:allowincell="f" path="m7,11r-4,e" filled="f" stroked="f">
              <v:path arrowok="t"/>
            </v:shape>
            <v:shape id="_x0000_s1504" style="position:absolute;left:7594;top:11734;width:20;height:20;mso-position-horizontal-relative:page;mso-position-vertical-relative:page" coordsize="20,20" o:allowincell="f" path="m6,9l5,9r,l5,10r-1,l2,11r,1l2,12,3,11r4,l6,10,6,9e" filled="f" stroked="f">
              <v:path arrowok="t"/>
            </v:shape>
            <v:shape id="_x0000_s1505" style="position:absolute;left:7594;top:11734;width:20;height:20;mso-position-horizontal-relative:page;mso-position-vertical-relative:page" coordsize="20,20" o:allowincell="f" path="m5,9r1,e" filled="f" stroked="f">
              <v:path arrowok="t"/>
            </v:shape>
            <v:shape id="_x0000_s1506" style="position:absolute;left:7594;top:11734;width:20;height:20;mso-position-horizontal-relative:page;mso-position-vertical-relative:page" coordsize="20,20" o:allowincell="f" path="m6,9l5,9e" filled="f" stroked="f">
              <v:path arrowok="t"/>
            </v:shape>
            <v:shape id="_x0000_s1507" style="position:absolute;left:7594;top:11734;width:20;height:20;mso-position-horizontal-relative:page;mso-position-vertical-relative:page" coordsize="20,20" o:allowincell="f" path="m2,6r,l2,7r,1l2,9r1,l3,9r2,l6,9,6,8,6,7,4,7,2,6r,e" filled="f" stroked="f">
              <v:path arrowok="t"/>
            </v:shape>
            <v:shape id="_x0000_s1508" style="position:absolute;left:7594;top:11734;width:20;height:20;mso-position-horizontal-relative:page;mso-position-vertical-relative:page" coordsize="20,20" o:allowincell="f" path="m4,7r2,e" filled="f" stroked="f">
              <v:path arrowok="t"/>
            </v:shape>
            <v:shape id="_x0000_s1509" style="position:absolute;left:7594;top:11734;width:20;height:20;mso-position-horizontal-relative:page;mso-position-vertical-relative:page" coordsize="20,20" o:allowincell="f" path="m6,7l4,7e" filled="f" stroked="f">
              <v:path arrowok="t"/>
            </v:shape>
            <v:shape id="_x0000_s1510" style="position:absolute;left:7594;top:11734;width:20;height:20;mso-position-horizontal-relative:page;mso-position-vertical-relative:page" coordsize="20,20" o:allowincell="f" path="m5,5l2,5,3,6,4,7r,l6,7,5,6r,l5,5e" filled="f" stroked="f">
              <v:path arrowok="t"/>
            </v:shape>
            <v:shape id="_x0000_s1511" style="position:absolute;left:7594;top:11734;width:20;height:20;mso-position-horizontal-relative:page;mso-position-vertical-relative:page" coordsize="20,20" o:allowincell="f" path="m2,5r3,e" filled="f" stroked="f">
              <v:path arrowok="t"/>
            </v:shape>
            <v:shape id="_x0000_s1512" style="position:absolute;left:7594;top:11734;width:20;height:20;mso-position-horizontal-relative:page;mso-position-vertical-relative:page" coordsize="20,20" o:allowincell="f" path="m5,5l2,5e" filled="f" stroked="f">
              <v:path arrowok="t"/>
            </v:shape>
            <v:shape id="_x0000_s1513" style="position:absolute;left:7594;top:11734;width:20;height:20;mso-position-horizontal-relative:page;mso-position-vertical-relative:page" coordsize="20,20" o:allowincell="f" path="m1,l,,,1,,3,,5,,6r2,l2,5r3,l5,5,2,4,2,3,2,1,2,r,l1,e" filled="f" stroked="f">
              <v:path arrowok="t"/>
            </v:shape>
          </v:group>
        </w:pict>
      </w:r>
      <w:r>
        <w:rPr>
          <w:noProof/>
        </w:rPr>
        <w:pict>
          <v:rect id="_x0000_s1514" style="position:absolute;left:0;text-align:left;margin-left:380.15pt;margin-top:65.85pt;width:1pt;height:1pt;z-index:-25146009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0" type="#_x0000_t75" style="width:.9pt;height:.9pt">
                        <v:imagedata r:id="rId7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15" style="position:absolute;left:0;text-align:left;z-index:-251461120" points="379.5pt,68pt,379.45pt,68pt,379.4pt,68.05pt,379.3pt,68.1pt,379.2pt,68.15pt,379.15pt,68.2pt,379.1pt,68.2pt,379.05pt,68.25pt,379.05pt,68.4pt,379.1pt,68.45pt,379.15pt,68.45pt,379.2pt,68.45pt,379.3pt,68.45pt,379.35pt,68.5pt,379.35pt,68.5pt,379.4pt,68.45pt,379.45pt,68.35pt,379.5pt,68.35pt,379.55pt,68.3pt,379.55pt,68.25pt,379.55pt,68.25pt,379.55pt,68.15pt,379.55pt,68.15pt,379.6pt,68.1pt,379.6pt,68.05pt,379.5pt,68pt,379.5pt,68pt" coordsize="20,20" o:regroupid="2" o:allowincell="f" filled="f" stroked="f">
            <v:path arrowok="t"/>
          </v:polyline>
        </w:pict>
      </w:r>
      <w:r>
        <w:rPr>
          <w:noProof/>
        </w:rPr>
        <w:pict>
          <v:rect id="_x0000_s1516" style="position:absolute;left:0;text-align:left;margin-left:379.05pt;margin-top:68.85pt;width:2pt;height:1pt;z-index:-25146214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1" type="#_x0000_t75" style="width:1.75pt;height:.9pt">
                        <v:imagedata r:id="rId7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517" style="position:absolute;left:0;text-align:left;margin-left:375.75pt;margin-top:64.2pt;width:5pt;height:5pt;z-index:-25146316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2" type="#_x0000_t75" style="width:4.85pt;height:5.75pt">
                        <v:imagedata r:id="rId7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18" style="position:absolute;left:0;text-align:left;z-index:-251464192" points="344.85pt,65.5pt,344.85pt,65.5pt,344.85pt,65.5pt,344.85pt,65.5pt,344.85pt,65.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19" style="position:absolute;left:0;text-align:left;z-index:-251465216" points="344.85pt,65.65pt,344.8pt,65.65pt,344.8pt,65.7pt,344.8pt,65.7pt,344.85pt,65.65pt,344.85pt,65.6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0" style="position:absolute;left:0;text-align:left;z-index:-251466240" points="345.1pt,67pt,345.1pt,67pt,345.1pt,67pt,345.2pt,67pt,345.25pt,67pt,345.2pt,67pt,345.1pt,67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1" style="position:absolute;left:0;text-align:left;z-index:-251467264" points="345.65pt,67pt,345.65pt,67.05pt,345.7pt,67.05pt,345.75pt,67pt,345.65pt,67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2" style="position:absolute;left:0;text-align:left;z-index:-251468288" points="344.25pt,66.55pt,344.2pt,66.55pt,344.2pt,66.55pt,344.2pt,66.6pt,344.2pt,66.65pt,344.2pt,66.75pt,344.2pt,66.75pt,344.25pt,66.7pt,344.25pt,66.55pt,344.25pt,66.5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3" style="position:absolute;left:0;text-align:left;z-index:-251469312" points="347.2pt,64.4pt,347.2pt,64.4pt,347.25pt,64.4pt,347.2pt,64.4pt,347.2pt,64.4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4" style="position:absolute;left:0;text-align:left;z-index:-251470336" points="348.8pt,67.85pt,348.8pt,67.85pt,348.8pt,67.8pt,348.8pt,67.8pt,348.8pt,67.8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5" style="position:absolute;left:0;text-align:left;z-index:-251471360" points="348.5pt,68.7pt,348.5pt,68.7pt,348.55pt,68.6pt,348.55pt,68.6pt,348.5pt,68.7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6" style="position:absolute;left:0;text-align:left;z-index:-251472384" points="346.55pt,64.15pt,346.55pt,64.15pt,346.65pt,64.2pt,346.7pt,64.2pt,346.55pt,64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7" style="position:absolute;left:0;text-align:left;z-index:-251473408" points="346pt,64.9pt,346pt,64.9pt,346pt,64.9pt,346pt,64.95pt,346.05pt,64.9pt,346pt,64.9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8" style="position:absolute;left:0;text-align:left;z-index:-251474432" points="345.7pt,64.15pt,345.65pt,64.15pt,345.6pt,64.15pt,345.65pt,64.2pt,345.7pt,64.2pt,345.7pt,64.15pt,345.7pt,64.15pt,345.7pt,64.1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29" style="position:absolute;left:0;text-align:left;z-index:-251475456" points="346.3pt,64.05pt,346.35pt,64.1pt,346.5pt,64.1pt,346.6pt,64.15pt,346.3pt,64.0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530" style="position:absolute;left:0;text-align:left;margin-left:345.75pt;margin-top:64.1pt;width:1pt;height:1pt;z-index:-251476480" coordorigin="6915,11668" coordsize="20,20" o:regroupid="2" o:allowincell="f">
            <v:shape id="_x0000_s1531" style="position:absolute;left:6915;top:11668;width:20;height:20;mso-position-horizontal-relative:page;mso-position-vertical-relative:page" coordsize="20,20" o:allowincell="f" path="m,l,,,,,1r1,l,1,,2,1,1r1,l2,1,,e" filled="f" stroked="f">
              <v:path arrowok="t"/>
            </v:shape>
            <v:shape id="_x0000_s1532" style="position:absolute;left:6915;top:11668;width:20;height:20;mso-position-horizontal-relative:page;mso-position-vertical-relative:page" coordsize="20,20" o:allowincell="f" path="m2,1r,e" filled="f" stroked="f">
              <v:path arrowok="t"/>
            </v:shape>
            <v:shape id="_x0000_s1533" style="position:absolute;left:6915;top:11668;width:20;height:20;mso-position-horizontal-relative:page;mso-position-vertical-relative:page" coordsize="20,20" o:allowincell="f" path="m2,1r,e" filled="f" stroked="f">
              <v:path arrowok="t"/>
            </v:shape>
            <v:shape id="_x0000_s1534" style="position:absolute;left:6915;top:11668;width:20;height:20;mso-position-horizontal-relative:page;mso-position-vertical-relative:page" coordsize="20,20" o:allowincell="f" path="m3,l1,,2,1r,l3,1,2,,3,e" filled="f" stroked="f">
              <v:path arrowok="t"/>
            </v:shape>
          </v:group>
        </w:pict>
      </w:r>
      <w:r>
        <w:rPr>
          <w:noProof/>
        </w:rPr>
        <w:pict>
          <v:polyline id="_x0000_s1535" style="position:absolute;left:0;text-align:left;z-index:-251477504" points="348.1pt,68.3pt,348.05pt,68.3pt,348.05pt,68.4pt,348.05pt,68.45pt,348.1pt,68.35pt,348.1pt,68.3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536" style="position:absolute;left:0;text-align:left;margin-left:343.4pt;margin-top:65.15pt;width:1pt;height:1pt;z-index:-251478528" coordorigin="6868,11689" coordsize="20,20" o:regroupid="2" o:allowincell="f">
            <v:shape id="_x0000_s1537" style="position:absolute;left:6868;top:11689;width:20;height:20;mso-position-horizontal-relative:page;mso-position-vertical-relative:page" coordsize="20,20" o:allowincell="f" path="m2,l,1r1,l,2r,l,3r2,l4,2,5,,2,r,e" filled="f" stroked="f">
              <v:path arrowok="t"/>
            </v:shape>
            <v:shape id="_x0000_s1538" style="position:absolute;left:6868;top:11689;width:20;height:20;mso-position-horizontal-relative:page;mso-position-vertical-relative:page" coordsize="20,20" o:allowincell="f" path="m2,l5,e" filled="f" stroked="f">
              <v:path arrowok="t"/>
            </v:shape>
            <v:shape id="_x0000_s1539" style="position:absolute;left:6868;top:11689;width:20;height:20;mso-position-horizontal-relative:page;mso-position-vertical-relative:page" coordsize="20,20" o:allowincell="f" path="m5,l2,e" filled="f" stroked="f">
              <v:path arrowok="t"/>
            </v:shape>
            <v:shape id="_x0000_s1540" style="position:absolute;left:6868;top:11689;width:20;height:20;mso-position-horizontal-relative:page;mso-position-vertical-relative:page" coordsize="20,20" o:allowincell="f" path="m6,l2,,5,,6,e" filled="f" stroked="f">
              <v:path arrowok="t"/>
            </v:shape>
          </v:group>
        </w:pict>
      </w:r>
      <w:r>
        <w:rPr>
          <w:noProof/>
        </w:rPr>
        <w:pict>
          <v:group id="_x0000_s1541" style="position:absolute;left:0;text-align:left;margin-left:344.85pt;margin-top:64.2pt;width:1pt;height:1pt;z-index:-251479552" coordorigin="6897,11670" coordsize="20,20" o:regroupid="2" o:allowincell="f">
            <v:shape id="_x0000_s1542" style="position:absolute;left:6897;top:11670;width:20;height:20;mso-position-horizontal-relative:page;mso-position-vertical-relative:page" coordsize="20,20" o:allowincell="f" path="m6,l5,,4,,3,,2,,,2r,l,2,,3,1,4r1,l3,2r1,l5,2,3,1r,l7,,6,e" filled="f" stroked="f">
              <v:path arrowok="t"/>
            </v:shape>
            <v:shape id="_x0000_s1543" style="position:absolute;left:6897;top:11670;width:20;height:20;mso-position-horizontal-relative:page;mso-position-vertical-relative:page" coordsize="20,20" o:allowincell="f" path="m5,2l4,2e" filled="f" stroked="f">
              <v:path arrowok="t"/>
            </v:shape>
            <v:shape id="_x0000_s1544" style="position:absolute;left:6897;top:11670;width:20;height:20;mso-position-horizontal-relative:page;mso-position-vertical-relative:page" coordsize="20,20" o:allowincell="f" path="m4,2r1,e" filled="f" stroked="f">
              <v:path arrowok="t"/>
            </v:shape>
            <v:shape id="_x0000_s1545" style="position:absolute;left:6897;top:11670;width:20;height:20;mso-position-horizontal-relative:page;mso-position-vertical-relative:page" coordsize="20,20" o:allowincell="f" path="m5,2l4,2r,1l5,3,5,2e" filled="f" stroked="f">
              <v:path arrowok="t"/>
            </v:shape>
          </v:group>
        </w:pict>
      </w:r>
      <w:r>
        <w:rPr>
          <w:noProof/>
        </w:rPr>
        <w:pict>
          <v:polyline id="_x0000_s1546" style="position:absolute;left:0;text-align:left;z-index:-251480576" points="346.25pt,64.35pt,346.2pt,64.35pt,346.15pt,64.35pt,346.1pt,64.4pt,346.05pt,64.45pt,346.05pt,64.5pt,346.05pt,64.7pt,346.25pt,64.8pt,346.3pt,64.75pt,346.25pt,64.75pt,346.2pt,64.7pt,346.15pt,64.6pt,346.15pt,64.5pt,346.2pt,64.45pt,346.25pt,64.4pt,346.3pt,64.35pt,346.25pt,64.35pt" coordsize="20,20" o:regroupid="2" o:allowincell="f" filled="f" stroked="f">
            <v:path arrowok="t"/>
          </v:polyline>
        </w:pict>
      </w:r>
      <w:r>
        <w:rPr>
          <w:noProof/>
        </w:rPr>
        <w:pict>
          <v:polyline id="_x0000_s1547" style="position:absolute;left:0;text-align:left;z-index:-251481600" points="346.45pt,69.25pt,346.4pt,69.3pt,346.35pt,69.3pt,346.25pt,69.35pt,346.15pt,69.45pt,346.15pt,69.5pt,346.1pt,69.55pt,346.1pt,69.65pt,346.1pt,69.7pt,346.25pt,69.65pt,346.35pt,69.5pt,346.45pt,69.35pt,346.5pt,69.3pt,346.5pt,69.25pt,346.45pt,69.25pt" coordsize="20,20" o:regroupid="2" o:allowincell="f" filled="f" stroked="f">
            <v:path arrowok="t"/>
          </v:polyline>
        </w:pict>
      </w:r>
      <w:r>
        <w:rPr>
          <w:noProof/>
        </w:rPr>
        <w:pict>
          <v:group id="_x0000_s1548" style="position:absolute;left:0;text-align:left;margin-left:343.5pt;margin-top:65.6pt;width:1pt;height:1pt;z-index:-251482624" coordorigin="6870,11698" coordsize="20,20" o:regroupid="2" o:allowincell="f">
            <v:shape id="_x0000_s1549" style="position:absolute;left:6870;top:11698;width:20;height:20;mso-position-horizontal-relative:page;mso-position-vertical-relative:page" coordsize="20,20" o:allowincell="f" path="m7,4l4,4,5,5r,1l5,6,4,7r,2l3,10r,l4,10r1,l6,10,8,9r1,l9,8,9,7,9,6,8,6,7,4e" filled="f" stroked="f">
              <v:path arrowok="t"/>
            </v:shape>
            <v:shape id="_x0000_s1550" style="position:absolute;left:6870;top:11698;width:20;height:20;mso-position-horizontal-relative:page;mso-position-vertical-relative:page" coordsize="20,20" o:allowincell="f" path="m4,4r3,e" filled="f" stroked="f">
              <v:path arrowok="t"/>
            </v:shape>
            <v:shape id="_x0000_s1551" style="position:absolute;left:6870;top:11698;width:20;height:20;mso-position-horizontal-relative:page;mso-position-vertical-relative:page" coordsize="20,20" o:allowincell="f" path="m7,4l4,4e" filled="f" stroked="f">
              <v:path arrowok="t"/>
            </v:shape>
            <v:shape id="_x0000_s1552" style="position:absolute;left:6870;top:11698;width:20;height:20;mso-position-horizontal-relative:page;mso-position-vertical-relative:page" coordsize="20,20" o:allowincell="f" path="m7,l6,r,l5,1,4,1r,1l4,2r,2l3,4,2,4,1,5,,6,,7,,8r1,l2,8,3,6,4,4r3,l7,4,7,2,7,1,5,1,5,,6,,7,r,e" filled="f" stroked="f">
              <v:path arrowok="t"/>
            </v:shape>
          </v:group>
        </w:pict>
      </w:r>
      <w:r>
        <w:rPr>
          <w:noProof/>
        </w:rPr>
        <w:pict>
          <v:rect id="_x0000_s1553" style="position:absolute;left:0;text-align:left;margin-left:342.9pt;margin-top:64.1pt;width:2pt;height:1pt;z-index:-25148364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3" type="#_x0000_t75" style="width:1.75pt;height:1.75pt">
                        <v:imagedata r:id="rId7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554" style="position:absolute;left:0;text-align:left;margin-left:343.1pt;margin-top:64.25pt;width:6pt;height:6pt;z-index:-25148467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4" type="#_x0000_t75" style="width:5.75pt;height:5.75pt">
                        <v:imagedata r:id="rId7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55" style="position:absolute;left:0;text-align:left;z-index:-251485696" points="445.95pt,69.75pt,437.55pt,69.75pt,437.55pt,70.05pt,437.65pt,70.3pt,437.8pt,70.3pt,438.05pt,70.35pt,439.25pt,70.35pt,440.6pt,70.5pt,441.35pt,70.55pt,442.55pt,70.55pt,443.75pt,70.4pt,445pt,70.1pt,445.85pt,69.9pt,445.95pt,69.85pt,445.95pt,69.75pt" coordsize="169,20" o:regroupid="2" o:allowincell="f" filled="f" stroked="f">
            <v:path arrowok="t"/>
          </v:polyline>
        </w:pict>
      </w:r>
      <w:r>
        <w:rPr>
          <w:noProof/>
        </w:rPr>
        <w:pict>
          <v:polyline id="_x0000_s1556" style="position:absolute;left:0;text-align:left;z-index:-251486720" points="445.95pt,69.75pt,445.95pt,69.8pt,445.8pt,69.9pt,444.95pt,70.1pt,443.7pt,70.4pt,442.55pt,70.55pt,455.5pt,70.55pt,457.3pt,70.5pt,458.15pt,70.45pt,458.85pt,70.4pt,459.45pt,70.35pt,459.95pt,70.35pt,460.3pt,70.3pt,460.5pt,70.25pt,460.55pt,70.2pt,460.35pt,70.15pt,460pt,70.1pt,459.5pt,70.05pt,458.8pt,70pt,457.1pt,69.9pt,450.8pt,69.75pt,445.95pt,69.75pt" coordsize="361,20" o:regroupid="2" o:allowincell="f" fillcolor="#b8b8b8" stroked="f">
            <v:path arrowok="t"/>
          </v:polyline>
        </w:pict>
      </w:r>
      <w:r>
        <w:rPr>
          <w:noProof/>
        </w:rPr>
        <w:pict>
          <v:polyline id="_x0000_s1557" style="position:absolute;left:0;text-align:left;z-index:-251487744" points="437.45pt,69.75pt,435.75pt,69.75pt,428.7pt,69.9pt,426.7pt,69.95pt,425.95pt,70pt,425.3pt,70.05pt,424.85pt,70.1pt,424.55pt,70.15pt,424.5pt,70.2pt,424.55pt,70.25pt,424.8pt,70.3pt,425.15pt,70.35pt,425.65pt,70.4pt,426.25pt,70.4pt,426.95pt,70.45pt,428.75pt,70.55pt,433.45pt,70.65pt,442.55pt,70.7pt,451.75pt,70.65pt,455.5pt,70.55pt,442.5pt,70.55pt,441.35pt,70.55pt,440.55pt,70.5pt,439.25pt,70.35pt,438.05pt,70.35pt,437.8pt,70.3pt,437.65pt,70.3pt,437.45pt,69.75pt" coordsize="621,20" o:regroupid="2" o:allowincell="f" fillcolor="#b8b8b8" stroked="f">
            <v:path arrowok="t"/>
          </v:polyline>
        </w:pict>
      </w:r>
      <w:r>
        <w:rPr>
          <w:noProof/>
        </w:rPr>
        <w:pict>
          <v:group id="_x0000_s1558" style="position:absolute;left:0;text-align:left;margin-left:437.55pt;margin-top:69.7pt;width:8.45pt;height:1pt;z-index:-251488768" coordorigin="8751,11780" coordsize="169,20" o:regroupid="2" o:allowincell="f">
            <v:shape id="_x0000_s1559" style="position:absolute;left:8751;top:11780;width:169;height:20;mso-position-horizontal-relative:page;mso-position-vertical-relative:page" coordsize="169,20" o:allowincell="f" path="m168,l,,,1,168,r,e" filled="f" stroked="f">
              <v:path arrowok="t"/>
            </v:shape>
            <v:shape id="_x0000_s1560" style="position:absolute;left:8751;top:11780;width:169;height:20;mso-position-horizontal-relative:page;mso-position-vertical-relative:page" coordsize="169,20" o:allowincell="f" path="m168,l39,,143,1e" filled="f" stroked="f">
              <v:path arrowok="t"/>
            </v:shape>
            <v:shape id="_x0000_s1561" style="position:absolute;left:8751;top:11780;width:169;height:20;mso-position-horizontal-relative:page;mso-position-vertical-relative:page" coordsize="169,20" o:allowincell="f" path="m143,1l168,e" filled="f" stroked="f">
              <v:path arrowok="t"/>
            </v:shape>
            <v:shape id="_x0000_s1562" style="position:absolute;left:8751;top:11780;width:169;height:20;mso-position-horizontal-relative:page;mso-position-vertical-relative:page" coordsize="169,20" o:allowincell="f" path="m168,l39,,168,1r,-1e" filled="f" stroked="f">
              <v:path arrowok="t"/>
            </v:shape>
          </v:group>
        </w:pict>
      </w:r>
      <w:r>
        <w:rPr>
          <w:noProof/>
        </w:rPr>
        <w:pict>
          <v:polyline id="_x0000_s1563" style="position:absolute;left:0;text-align:left;z-index:-251489792" points="446pt,69.7pt,446pt,69.7pt,450.3pt,69.75pt,456.8pt,69.9pt,458.6pt,70pt,459.3pt,70.05pt,459.85pt,70.1pt,460.3pt,70.1pt,460.55pt,70.15pt,460.6pt,70.2pt,460.6pt,70.25pt,460.55pt,70.25pt,460.3pt,70.3pt,459.9pt,70.35pt,459.4pt,70.4pt,458.8pt,70.45pt,458.05pt,70.45pt,456.3pt,70.55pt,451.55pt,70.65pt,440.85pt,70.7pt,451.15pt,70.7pt,455.95pt,70.6pt,457.3pt,70.55pt,458.85pt,70.5pt,459.6pt,70.45pt,460.25pt,70.4pt,460.85pt,70.4pt,461.25pt,70.35pt,461.6pt,70.3pt,461.8pt,70.25pt,461.85pt,70.15pt,461.6pt,70.1pt,461.25pt,70.1pt,460.7pt,70.05pt,460.05pt,70pt,458.4pt,69.9pt,455pt,69.8pt,446pt,69.7pt" coordsize="420,21" o:regroupid="2" o:allowincell="f" fillcolor="#b9b9b9" stroked="f">
            <v:path arrowok="t"/>
          </v:polyline>
        </w:pict>
      </w:r>
      <w:r>
        <w:rPr>
          <w:noProof/>
        </w:rPr>
        <w:pict>
          <v:polyline id="_x0000_s1564" style="position:absolute;left:0;text-align:left;z-index:-251490816" points="436.8pt,69.75pt,430.05pt,69.85pt,427pt,69.95pt,425.15pt,70pt,424.45pt,70.05pt,423.9pt,70.1pt,423.45pt,70.15pt,423.2pt,70.2pt,423.15pt,70.25pt,423.25pt,70.3pt,423.5pt,70.35pt,423.9pt,70.4pt,424.35pt,70.45pt,425pt,70.5pt,425.7pt,70.55pt,427.45pt,70.6pt,6in,70.7pt,442.5pt,70.8pt,440.8pt,70.75pt,432.1pt,70.65pt,428.7pt,70.55pt,426.95pt,70.5pt,426.2pt,70.45pt,425.6pt,70.4pt,425.15pt,70.4pt,424.8pt,70.35pt,424.55pt,70.3pt,424.5pt,70.25pt,424.6pt,70.2pt,424.9pt,70.15pt,425.35pt,70.1pt,425.95pt,70.05pt,426.75pt,70pt,428.75pt,69.95pt,435.8pt,69.8pt,437.5pt,69.75pt,437.5pt,69.75pt,436.8pt,69.75pt" coordsize="387,21" o:regroupid="2" o:allowincell="f" fillcolor="#b9b9b9" stroked="f">
            <v:path arrowok="t"/>
          </v:polyline>
        </w:pict>
      </w:r>
      <w:r>
        <w:rPr>
          <w:noProof/>
        </w:rPr>
        <w:pict>
          <v:group id="_x0000_s1565" style="position:absolute;left:0;text-align:left;margin-left:437.55pt;margin-top:69.65pt;width:8.45pt;height:1pt;z-index:-251491840" coordorigin="8751,11779" coordsize="169,20" o:regroupid="2" o:allowincell="f">
            <v:shape id="_x0000_s1566" style="position:absolute;left:8751;top:11779;width:169;height:20;mso-position-horizontal-relative:page;mso-position-vertical-relative:page" coordsize="169,20" o:allowincell="f" path="m169,l,,,1,169,r,e" filled="f" stroked="f">
              <v:path arrowok="t"/>
            </v:shape>
            <v:shape id="_x0000_s1567" style="position:absolute;left:8751;top:11779;width:169;height:20;mso-position-horizontal-relative:page;mso-position-vertical-relative:page" coordsize="169,20" o:allowincell="f" path="m169,l39,,146,e" filled="f" stroked="f">
              <v:path arrowok="t"/>
            </v:shape>
            <v:shape id="_x0000_s1568" style="position:absolute;left:8751;top:11779;width:169;height:20;mso-position-horizontal-relative:page;mso-position-vertical-relative:page" coordsize="169,20" o:allowincell="f" path="m146,r23,e" filled="f" stroked="f">
              <v:path arrowok="t"/>
            </v:shape>
            <v:shape id="_x0000_s1569" style="position:absolute;left:8751;top:11779;width:169;height:20;mso-position-horizontal-relative:page;mso-position-vertical-relative:page" coordsize="169,20" o:allowincell="f" path="m169,l39,,169,r,e" filled="f" stroked="f">
              <v:path arrowok="t"/>
            </v:shape>
          </v:group>
        </w:pict>
      </w:r>
      <w:r>
        <w:rPr>
          <w:noProof/>
        </w:rPr>
        <w:pict>
          <v:polyline id="_x0000_s1570" style="position:absolute;left:0;text-align:left;z-index:-251492864" points="445.95pt,69.65pt,447.55pt,69.7pt,454.9pt,69.8pt,458.9pt,69.95pt,460pt,70pt,460.65pt,70.05pt,461.2pt,70.05pt,461.55pt,70.1pt,461.8pt,70.15pt,461.85pt,70.2pt,461.9pt,70.2pt,461.8pt,70.25pt,461.65pt,70.3pt,461.3pt,70.35pt,460.9pt,70.4pt,460.35pt,70.45pt,459.7pt,70.45pt,458.95pt,70.5pt,455.85pt,70.6pt,452.5pt,70.7pt,441.85pt,70.75pt,451.25pt,70.75pt,457.1pt,70.65pt,458.15pt,70.6pt,460.05pt,70.55pt,460.85pt,70.5pt,461.55pt,70.45pt,462.1pt,70.4pt,462.55pt,70.35pt,462.9pt,70.3pt,463.1pt,70.25pt,463.15pt,70.2pt,463.05pt,70.15pt,462.8pt,70.1pt,462.4pt,70.05pt,461.9pt,70pt,461.25pt,69.95pt,460.5pt,69.95pt,457.55pt,69.8pt,451.95pt,69.7pt,445.95pt,69.65pt" coordsize="427,23" o:regroupid="2" o:allowincell="f" fillcolor="#bababa" stroked="f">
            <v:path arrowok="t"/>
          </v:polyline>
        </w:pict>
      </w:r>
      <w:r>
        <w:rPr>
          <w:noProof/>
        </w:rPr>
        <w:pict>
          <v:polyline id="_x0000_s1571" style="position:absolute;left:0;text-align:left;z-index:-251493888" points="436.15pt,69.7pt,432.95pt,69.7pt,427.45pt,69.85pt,424.4pt,69.95pt,423.6pt,70pt,422.95pt,70.05pt,422.4pt,70.1pt,422.05pt,70.15pt,421.8pt,70.2pt,421.75pt,70.25pt,421.8pt,70.3pt,422pt,70.35pt,422.35pt,70.4pt,422.8pt,70.45pt,423.35pt,70.5pt,424.05pt,70.55pt,424.85pt,70.55pt,426.65pt,70.65pt,428.95pt,70.7pt,435.9pt,70.85pt,437.45pt,70.85pt,442.45pt,70.85pt,447.4pt,70.85pt,451.25pt,70.8pt,441.8pt,70.8pt,432.8pt,70.75pt,429.1pt,70.65pt,426.2pt,70.55pt,425.4pt,70.5pt,424.7pt,70.45pt,424.15pt,70.4pt,423.7pt,70.35pt,423.4pt,70.35pt,423.2pt,70.3pt,423.1pt,70.25pt,423.25pt,70.2pt,423.6pt,70.15pt,424.05pt,70.1pt,424.7pt,70.05pt,425.45pt,70pt,426.1pt,69.95pt,429.8pt,69.85pt,437.5pt,69.7pt,437.5pt,69.7pt,436.15pt,69.7pt" coordsize="591,23" o:regroupid="2" o:allowincell="f" fillcolor="#bababa" stroked="f">
            <v:path arrowok="t"/>
          </v:polyline>
        </w:pict>
      </w:r>
      <w:r>
        <w:rPr>
          <w:noProof/>
        </w:rPr>
        <w:pict>
          <v:group id="_x0000_s1572" style="position:absolute;left:0;text-align:left;margin-left:437.5pt;margin-top:69.6pt;width:8.5pt;height:1pt;z-index:-251494912" coordorigin="8750,11778" coordsize="170,20" o:regroupid="2" o:allowincell="f">
            <v:shape id="_x0000_s1573" style="position:absolute;left:8750;top:11778;width:170;height:20;mso-position-horizontal-relative:page;mso-position-vertical-relative:page" coordsize="170,20" o:allowincell="f" path="m169,l,,,1,169,r,e" filled="f" stroked="f">
              <v:path arrowok="t"/>
            </v:shape>
            <v:shape id="_x0000_s1574" style="position:absolute;left:8750;top:11778;width:170;height:20;mso-position-horizontal-relative:page;mso-position-vertical-relative:page" coordsize="170,20" o:allowincell="f" path="m169,l39,,139,e" filled="f" stroked="f">
              <v:path arrowok="t"/>
            </v:shape>
            <v:shape id="_x0000_s1575" style="position:absolute;left:8750;top:11778;width:170;height:20;mso-position-horizontal-relative:page;mso-position-vertical-relative:page" coordsize="170,20" o:allowincell="f" path="m139,r30,e" filled="f" stroked="f">
              <v:path arrowok="t"/>
            </v:shape>
            <v:shape id="_x0000_s1576" style="position:absolute;left:8750;top:11778;width:170;height:20;mso-position-horizontal-relative:page;mso-position-vertical-relative:page" coordsize="170,20" o:allowincell="f" path="m169,l39,,169,r,e" filled="f" stroked="f">
              <v:path arrowok="t"/>
            </v:shape>
          </v:group>
        </w:pict>
      </w:r>
      <w:r>
        <w:rPr>
          <w:noProof/>
        </w:rPr>
        <w:pict>
          <v:polyline id="_x0000_s1577" style="position:absolute;left:0;text-align:left;z-index:-251495936" points="445.95pt,69.6pt,445.95pt,69.6pt,446.3pt,69.65pt,452.6pt,69.7pt,458.85pt,69.85pt,460.65pt,69.95pt,461.4pt,70pt,462pt,70pt,462.5pt,70.05pt,462.85pt,70.1pt,463.05pt,70.15pt,463.15pt,70.2pt,463.05pt,70.25pt,462.85pt,70.3pt,462.55pt,70.35pt,462.1pt,70.4pt,461.5pt,70.45pt,460.8pt,70.5pt,460.05pt,70.55pt,457.05pt,70.65pt,451.95pt,70.75pt,440.75pt,70.85pt,451.45pt,70.85pt,452.55pt,70.8pt,457.95pt,70.7pt,461.1pt,70.55pt,461.95pt,70.5pt,462.65pt,70.45pt,463.3pt,70.4pt,463.75pt,70.35pt,464.1pt,70.3pt,464.3pt,70.25pt,464.4pt,70.2pt,464.25pt,70.15pt,464pt,70.1pt,463.6pt,70.05pt,463.05pt,70pt,462.45pt,69.95pt,460.85pt,69.85pt,456.45pt,69.7pt,445.95pt,69.6pt" coordsize="474,25" o:regroupid="2" o:allowincell="f" fillcolor="#bbbbba" stroked="f">
            <v:path arrowok="t"/>
          </v:polyline>
        </w:pict>
      </w:r>
      <w:r>
        <w:rPr>
          <w:noProof/>
        </w:rPr>
        <w:pict>
          <v:polyline id="_x0000_s1578" style="position:absolute;left:0;text-align:left;z-index:-251496960" points="437.25pt,69.6pt,430.9pt,69.65pt,424.65pt,69.85pt,422.85pt,69.9pt,422.1pt,69.95pt,421.5pt,70pt,421pt,70.05pt,420.65pt,70.1pt,420.45pt,70.15pt,420.4pt,70.2pt,420.45pt,70.25pt,420.65pt,70.3pt,421pt,70.4pt,421.5pt,70.45pt,422.1pt,70.45pt,422.85pt,70.5pt,423.7pt,70.55pt,426.85pt,70.7pt,432.2pt,70.8pt,438.85pt,70.85pt,442.4pt,70.9pt,440.75pt,70.8pt,431.55pt,70.75pt,426.75pt,70.6pt,424.85pt,70.5pt,424.1pt,70.5pt,423.4pt,70.45pt,422.85pt,70.4pt,422.4pt,70.35pt,422.05pt,70.3pt,421.85pt,70.25pt,421.8pt,70.15pt,422pt,70.1pt,422.35pt,70.05pt,422.85pt,70pt,423.45pt,69.95pt,424.25pt,69.9pt,426.1pt,69.85pt,432.65pt,69.7pt,437.5pt,69.6pt,437.5pt,69.6pt,437.25pt,69.6pt" coordsize="440,27" o:regroupid="2" o:allowincell="f" fillcolor="#bbbbba" stroked="f">
            <v:path arrowok="t"/>
          </v:polyline>
        </w:pict>
      </w:r>
      <w:r>
        <w:rPr>
          <w:noProof/>
        </w:rPr>
        <w:pict>
          <v:group id="_x0000_s1579" style="position:absolute;left:0;text-align:left;margin-left:437.5pt;margin-top:69.55pt;width:8.5pt;height:1pt;z-index:-251497984" coordorigin="8750,11777" coordsize="170,20" o:regroupid="2" o:allowincell="f">
            <v:shape id="_x0000_s1580" style="position:absolute;left:8750;top:11777;width:170;height:20;mso-position-horizontal-relative:page;mso-position-vertical-relative:page" coordsize="170,20" o:allowincell="f" path="m169,l,,,1,169,r,e" filled="f" stroked="f">
              <v:path arrowok="t"/>
            </v:shape>
            <v:shape id="_x0000_s1581" style="position:absolute;left:8750;top:11777;width:170;height:20;mso-position-horizontal-relative:page;mso-position-vertical-relative:page" coordsize="170,20" o:allowincell="f" path="m169,l39,r99,1e" filled="f" stroked="f">
              <v:path arrowok="t"/>
            </v:shape>
            <v:shape id="_x0000_s1582" style="position:absolute;left:8750;top:11777;width:170;height:20;mso-position-horizontal-relative:page;mso-position-vertical-relative:page" coordsize="170,20" o:allowincell="f" path="m138,1l169,e" filled="f" stroked="f">
              <v:path arrowok="t"/>
            </v:shape>
            <v:shape id="_x0000_s1583" style="position:absolute;left:8750;top:11777;width:170;height:20;mso-position-horizontal-relative:page;mso-position-vertical-relative:page" coordsize="170,20" o:allowincell="f" path="m169,l39,,169,1r,-1e" filled="f" stroked="f">
              <v:path arrowok="t"/>
            </v:shape>
          </v:group>
        </w:pict>
      </w:r>
      <w:r>
        <w:rPr>
          <w:noProof/>
        </w:rPr>
        <w:pict>
          <v:polyline id="_x0000_s1584" style="position:absolute;left:0;text-align:left;z-index:-251499008" points="446pt,69.55pt,446.8pt,69.6pt,452.2pt,69.65pt,458.3pt,69.75pt,460.4pt,69.85pt,462.1pt,69.95pt,462.8pt,70pt,463.4pt,70pt,463.85pt,70.05pt,464.15pt,70.1pt,464.4pt,70.2pt,464.45pt,70.25pt,464.35pt,70.3pt,464.15pt,70.35pt,463.8pt,70.4pt,463.3pt,70.45pt,462.7pt,70.5pt,462pt,70.55pt,460.65pt,70.6pt,459.15pt,70.65pt,454.05pt,70.8pt,451pt,70.85pt,449.4pt,70.85pt,447.7pt,70.85pt,446pt,70.9pt,452.2pt,70.9pt,453.75pt,70.85pt,454.75pt,70.85pt,456.85pt,70.8pt,460.1pt,70.7pt,462.2pt,70.6pt,463.1pt,70.55pt,463.85pt,70.5pt,464.5pt,70.45pt,465pt,70.4pt,465.4pt,70.3pt,465.6pt,70.25pt,465.7pt,70.2pt,465.5pt,70.15pt,465.25pt,70.1pt,464.85pt,70.05pt,464.3pt,70pt,463.7pt,69.95pt,462.1pt,69.85pt,460.15pt,69.75pt,455.25pt,69.65pt,446pt,69.55pt" coordsize="394,27" o:regroupid="2" o:allowincell="f" fillcolor="#bbbbba" stroked="f">
            <v:path arrowok="t"/>
          </v:polyline>
        </w:pict>
      </w:r>
      <w:r>
        <w:rPr>
          <w:noProof/>
        </w:rPr>
        <w:pict>
          <v:polyline id="_x0000_s1585" style="position:absolute;left:0;text-align:left;z-index:-251500032" points="436.7pt,69.6pt,429.7pt,69.65pt,425.25pt,69.8pt,424.3pt,69.85pt,422.65pt,69.95pt,421.9pt,70pt,421.3pt,70.05pt,420.75pt,70.1pt,420.3pt,70.2pt,420pt,70.25pt,420.9pt,70.45pt,422.25pt,70.65pt,423.6pt,70.7pt,427.7pt,70.85pt,429.85pt,70.85pt,431.7pt,70.9pt,432.45pt,70.9pt,442.35pt,71pt,445.95pt,70.9pt,437.1pt,70.9pt,435.45pt,70.9pt,430.8pt,70.85pt,425.65pt,70.7pt,424.2pt,70.65pt,422.8pt,70.55pt,422.1pt,70.5pt,421.5pt,70.45pt,421pt,70.4pt,420.65pt,70.35pt,420.45pt,70.3pt,420.35pt,70.25pt,420.45pt,70.2pt,420.7pt,70.15pt,421.05pt,70.1pt,421.6pt,70.05pt,422.2pt,70pt,422.95pt,69.95pt,424.8pt,69.85pt,426.55pt,69.8pt,432.6pt,69.65pt,437.5pt,69.6pt,437.5pt,69.6pt,436.7pt,69.6pt" coordsize="520,28" o:regroupid="2" o:allowincell="f" fillcolor="#bbbbba" stroked="f">
            <v:path arrowok="t"/>
          </v:polyline>
        </w:pict>
      </w:r>
      <w:r>
        <w:rPr>
          <w:noProof/>
        </w:rPr>
        <w:pict>
          <v:polyline id="_x0000_s1586" style="position:absolute;left:0;text-align:left;z-index:-251501056" points="419.6pt,70.1pt,419.2pt,70.15pt,419pt,70.2pt,419pt,70.3pt,419.5pt,70.4pt,420.6pt,70.5pt,422.25pt,70.6pt,421.25pt,70.45pt,420.2pt,70.3pt,419.6pt,70.1pt" coordsize="66,20" o:regroupid="2" o:allowincell="f" fillcolor="#bebebe" stroked="f">
            <v:path arrowok="t"/>
          </v:polyline>
        </w:pict>
      </w:r>
      <w:r>
        <w:rPr>
          <w:noProof/>
        </w:rPr>
        <w:pict>
          <v:group id="_x0000_s1587" style="position:absolute;left:0;text-align:left;margin-left:437.5pt;margin-top:69.5pt;width:8.5pt;height:1pt;z-index:-251502080" coordorigin="8750,11776" coordsize="170,20" o:regroupid="2" o:allowincell="f">
            <v:shape id="_x0000_s1588" style="position:absolute;left:8750;top:11776;width:170;height:20;mso-position-horizontal-relative:page;mso-position-vertical-relative:page" coordsize="170,20" o:allowincell="f" path="m169,l,,,1,169,r,e" filled="f" stroked="f">
              <v:path arrowok="t"/>
            </v:shape>
            <v:shape id="_x0000_s1589" style="position:absolute;left:8750;top:11776;width:170;height:20;mso-position-horizontal-relative:page;mso-position-vertical-relative:page" coordsize="170,20" o:allowincell="f" path="m169,l39,,140,e" filled="f" stroked="f">
              <v:path arrowok="t"/>
            </v:shape>
            <v:shape id="_x0000_s1590" style="position:absolute;left:8750;top:11776;width:170;height:20;mso-position-horizontal-relative:page;mso-position-vertical-relative:page" coordsize="170,20" o:allowincell="f" path="m140,r29,e" filled="f" stroked="f">
              <v:path arrowok="t"/>
            </v:shape>
            <v:shape id="_x0000_s1591" style="position:absolute;left:8750;top:11776;width:170;height:20;mso-position-horizontal-relative:page;mso-position-vertical-relative:page" coordsize="170,20" o:allowincell="f" path="m169,l39,,169,r,e" filled="f" stroked="f">
              <v:path arrowok="t"/>
            </v:shape>
          </v:group>
        </w:pict>
      </w:r>
      <w:r>
        <w:rPr>
          <w:noProof/>
        </w:rPr>
        <w:pict>
          <v:polyline id="_x0000_s1592" style="position:absolute;left:0;text-align:left;z-index:-251503104" points="436.2pt,69.55pt,433.55pt,69.55pt,432.3pt,69.55pt,423.75pt,69.75pt,420.7pt,69.9pt,419.55pt,69.95pt,419.55pt,70pt,419.55pt,70.05pt,419.65pt,70.1pt,420pt,70.05pt,420.45pt,70pt,421pt,69.95pt,422.35pt,69.9pt,426pt,69.75pt,436.05pt,69.6pt,437.5pt,69.55pt,437.5pt,69.55pt,436.2pt,69.55pt" coordsize="359,20" o:regroupid="2" o:allowincell="f" fillcolor="#bcbcbc" stroked="f">
            <v:path arrowok="t"/>
          </v:polyline>
        </w:pict>
      </w:r>
      <w:r>
        <w:rPr>
          <w:noProof/>
        </w:rPr>
        <w:pict>
          <v:polyline id="_x0000_s1593" style="position:absolute;left:0;text-align:left;z-index:-251504128" points="445.95pt,69.5pt,447.25pt,69.55pt,457.55pt,69.7pt,461.9pt,69.85pt,463.5pt,69.95pt,464.15pt,69.95pt,464.7pt,70pt,465.1pt,70.05pt,465.45pt,70.1pt,465.65pt,70.2pt,465.7pt,70.25pt,465.6pt,70.3pt,465.4pt,70.35pt,465pt,70.4pt,464.5pt,70.45pt,463.85pt,70.5pt,463.1pt,70.55pt,462.2pt,70.6pt,458.85pt,70.75pt,451.45pt,70.9pt,438.6pt,70.95pt,452.3pt,70.95pt,455.3pt,70.9pt,461.05pt,70.75pt,463.25pt,70.65pt,464.2pt,70.6pt,465.05pt,70.55pt,465.7pt,70.5pt,466.25pt,70.4pt,466.65pt,70.35pt,466.9pt,70.3pt,466.95pt,70.25pt,466.9pt,70.2pt,466.7pt,70.1pt,466.35pt,70.05pt,465.95pt,70pt,465.35pt,69.95pt,464.7pt,69.9pt,463pt,69.8pt,458.5pt,69.65pt,451.1pt,69.5pt,445.95pt,69.5pt" coordsize="568,30" o:regroupid="2" o:allowincell="f" fillcolor="#bcbcbc" stroked="f">
            <v:path arrowok="t"/>
          </v:polyline>
        </w:pict>
      </w:r>
      <w:r>
        <w:rPr>
          <w:noProof/>
        </w:rPr>
        <w:pict>
          <v:polyline id="_x0000_s1594" style="position:absolute;left:0;text-align:left;z-index:-251505152" points="422.3pt,70.65pt,422.7pt,70.7pt,423.2pt,70.7pt,424.15pt,70.8pt,429.3pt,70.9pt,432.3pt,70.95pt,442.3pt,71.05pt,438.6pt,70.95pt,433.15pt,70.9pt,425.95pt,70.75pt,422.9pt,70.65pt,422.3pt,70.65pt" coordsize="401,20" o:regroupid="2" o:allowincell="f" fillcolor="#bcbcbc" stroked="f">
            <v:path arrowok="t"/>
          </v:polyline>
        </w:pict>
      </w:r>
      <w:r>
        <w:rPr>
          <w:noProof/>
        </w:rPr>
        <w:pict>
          <v:polyline id="_x0000_s1595" style="position:absolute;left:0;text-align:left;z-index:-251506176" points="419.5pt,70pt,418.8pt,70.05pt,418.25pt,70.1pt,418.25pt,70.25pt,419.05pt,70.45pt,420.55pt,70.65pt,421.5pt,70.7pt,423.75pt,70.8pt,421.7pt,70.6pt,420.2pt,70.5pt,419.3pt,70.4pt,418.95pt,70.25pt,418.95pt,70.2pt,419.2pt,70.15pt,419.6pt,70.1pt,419.5pt,70.05pt,419.5pt,70pt,419.5pt,70pt" coordsize="111,20" o:regroupid="2" o:allowincell="f" fillcolor="#bfbfbe" stroked="f">
            <v:path arrowok="t"/>
          </v:polyline>
        </w:pict>
      </w:r>
      <w:r>
        <w:rPr>
          <w:noProof/>
        </w:rPr>
        <w:pict>
          <v:polyline id="_x0000_s1596" style="position:absolute;left:0;text-align:left;z-index:-251507200" points="417.95pt,70.15pt,417.75pt,70.15pt,417.65pt,70.2pt,417.65pt,70.3pt,418.3pt,70.45pt,419.8pt,70.55pt,418.85pt,70.45pt,418.25pt,70.3pt,417.95pt,70.15pt" coordsize="44,20" o:regroupid="2" o:allowincell="f" fillcolor="#c2c2c1" stroked="f">
            <v:path arrowok="t"/>
          </v:polyline>
        </w:pict>
      </w:r>
      <w:r>
        <w:rPr>
          <w:noProof/>
        </w:rPr>
        <w:pict>
          <v:group id="_x0000_s1597" style="position:absolute;left:0;text-align:left;margin-left:437.5pt;margin-top:69.45pt;width:8.5pt;height:1pt;z-index:-251508224" coordorigin="8750,11775" coordsize="170,20" o:regroupid="2" o:allowincell="f">
            <v:shape id="_x0000_s1598" style="position:absolute;left:8750;top:11775;width:170;height:20;mso-position-horizontal-relative:page;mso-position-vertical-relative:page" coordsize="170,20" o:allowincell="f" path="m169,l,,,1,169,r,e" filled="f" stroked="f">
              <v:path arrowok="t"/>
            </v:shape>
            <v:shape id="_x0000_s1599" style="position:absolute;left:8750;top:11775;width:170;height:20;mso-position-horizontal-relative:page;mso-position-vertical-relative:page" coordsize="170,20" o:allowincell="f" path="m169,l59,r65,e" filled="f" stroked="f">
              <v:path arrowok="t"/>
            </v:shape>
            <v:shape id="_x0000_s1600" style="position:absolute;left:8750;top:11775;width:170;height:20;mso-position-horizontal-relative:page;mso-position-vertical-relative:page" coordsize="170,20" o:allowincell="f" path="m124,r45,e" filled="f" stroked="f">
              <v:path arrowok="t"/>
            </v:shape>
            <v:shape id="_x0000_s1601" style="position:absolute;left:8750;top:11775;width:170;height:20;mso-position-horizontal-relative:page;mso-position-vertical-relative:page" coordsize="170,20" o:allowincell="f" path="m169,l59,,169,r,e" filled="f" stroked="f">
              <v:path arrowok="t"/>
            </v:shape>
          </v:group>
        </w:pict>
      </w:r>
      <w:r>
        <w:rPr>
          <w:noProof/>
        </w:rPr>
        <w:pict>
          <v:polyline id="_x0000_s1602" style="position:absolute;left:0;text-align:left;z-index:-251509248" points="436.3pt,69.5pt,431.45pt,69.55pt,429.85pt,69.55pt,425.1pt,69.65pt,422.45pt,69.75pt,419.55pt,69.85pt,419.55pt,69.9pt,419.55pt,69.95pt,419.55pt,70pt,420.7pt,69.9pt,423.75pt,69.75pt,427.5pt,69.65pt,434.85pt,69.55pt,436.15pt,69.55pt,437.5pt,69.5pt,437.5pt,69.5pt,436.3pt,69.5pt" coordsize="359,20" o:regroupid="2" o:allowincell="f" fillcolor="#bcbcbc" stroked="f">
            <v:path arrowok="t"/>
          </v:polyline>
        </w:pict>
      </w:r>
      <w:r>
        <w:rPr>
          <w:noProof/>
        </w:rPr>
        <w:pict>
          <v:polyline id="_x0000_s1603" style="position:absolute;left:0;text-align:left;z-index:-251510272" points="445.95pt,69.45pt,445.95pt,69.45pt,448.5pt,69.5pt,449.8pt,69.5pt,457.15pt,69.6pt,458.5pt,69.65pt,463pt,69.8pt,464.7pt,69.9pt,465.4pt,69.95pt,465.95pt,70pt,466.4pt,70.05pt,466.7pt,70.1pt,466.9pt,70.2pt,467pt,70.25pt,466.9pt,70.3pt,466.65pt,70.35pt,466.25pt,70.4pt,465.75pt,70.5pt,465.05pt,70.55pt,464.2pt,70.6pt,463.3pt,70.65pt,459.7pt,70.8pt,453.5pt,70.9pt,439.55pt,71pt,452.2pt,71pt,459.85pt,70.85pt,463.5pt,70.7pt,465pt,70.65pt,466.35pt,70.45pt,467.3pt,70.3pt,467.9pt,70.1pt,467.55pt,70.05pt,467.1pt,70pt,466.6pt,69.95pt,465.95pt,69.9pt,464.45pt,69.8pt,460.4pt,69.65pt,459.4pt,69.6pt,454.65pt,69.5pt,453.85pt,69.5pt,453.05pt,69.5pt,445.95pt,69.45pt" coordsize="567,32" o:regroupid="2" o:allowincell="f" fillcolor="#bcbcbc" stroked="f">
            <v:path arrowok="t"/>
          </v:polyline>
        </w:pict>
      </w:r>
      <w:r>
        <w:rPr>
          <w:noProof/>
        </w:rPr>
        <w:pict>
          <v:polyline id="_x0000_s1604" style="position:absolute;left:0;text-align:left;z-index:-251511296" points="424pt,70.8pt,424.8pt,70.85pt,426.1pt,70.9pt,429.65pt,70.95pt,442.25pt,71.1pt,439.5pt,71pt,428pt,70.9pt,424pt,70.8pt" coordsize="365,20" o:regroupid="2" o:allowincell="f" fillcolor="#bcbcbc" stroked="f">
            <v:path arrowok="t"/>
          </v:polyline>
        </w:pict>
      </w:r>
      <w:r>
        <w:rPr>
          <w:noProof/>
        </w:rPr>
        <w:pict>
          <v:polyline id="_x0000_s1605" style="position:absolute;left:0;text-align:left;z-index:-251512320" points="419.55pt,69.9pt,418.9pt,69.9pt,418.3pt,69.95pt,417.85pt,70pt,417.85pt,70.05pt,417.9pt,70.1pt,417.95pt,70.15pt,418.3pt,70.1pt,418.8pt,70.05pt,419.5pt,70pt,419.5pt,69.95pt,419.5pt,69.9pt,419.55pt,69.9pt" coordsize="35,20" o:regroupid="2" o:allowincell="f" fillcolor="#c0bfbf" stroked="f">
            <v:path arrowok="t"/>
          </v:polyline>
        </w:pict>
      </w:r>
      <w:r>
        <w:rPr>
          <w:noProof/>
        </w:rPr>
        <w:pict>
          <v:polyline id="_x0000_s1606" style="position:absolute;left:0;text-align:left;z-index:-251513344" points="467.8pt,70.15pt,467.15pt,70.3pt,466.15pt,70.5pt,464.8pt,70.65pt,465.65pt,70.6pt,467.05pt,70.5pt,467.95pt,70.35pt,468.25pt,70.25pt,468.25pt,70.2pt,468.1pt,70.15pt,467.8pt,70.15pt" coordsize="70,20" o:regroupid="2" o:allowincell="f" fillcolor="#c0bfbf" stroked="f">
            <v:path arrowok="t"/>
          </v:polyline>
        </w:pict>
      </w:r>
      <w:r>
        <w:rPr>
          <w:noProof/>
        </w:rPr>
        <w:pict>
          <v:polyline id="_x0000_s1607" style="position:absolute;left:0;text-align:left;z-index:-251514368" points="419.85pt,70.6pt,420.2pt,70.65pt,420.65pt,70.7pt,421.3pt,70.75pt,425.35pt,70.9pt,424.9pt,70.85pt,422.65pt,70.7pt,420.65pt,70.65pt,419.85pt,70.6pt" coordsize="110,20" o:regroupid="2" o:allowincell="f" fillcolor="#c0bfbf" stroked="f">
            <v:path arrowok="t"/>
          </v:polyline>
        </w:pict>
      </w:r>
      <w:r>
        <w:rPr>
          <w:noProof/>
        </w:rPr>
        <w:pict>
          <v:polyline id="_x0000_s1608" style="position:absolute;left:0;text-align:left;z-index:-251515392" points="417.85pt,70pt,417.1pt,70.05pt,416.6pt,70.1pt,416.4pt,70.2pt,416.6pt,70.3pt,416.95pt,70.4pt,418pt,70.55pt,418.85pt,70.6pt,419.95pt,70.7pt,421.15pt,70.75pt,420.65pt,70.7pt,420.2pt,70.65pt,418.1pt,70.4pt,417.65pt,70.25pt,417.65pt,70.2pt,417.75pt,70.15pt,418pt,70.1pt,417.9pt,70.1pt,417.85pt,70pt,417.85pt,70pt" coordsize="95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609" style="position:absolute;left:0;text-align:left;z-index:-251516416" points="416.35pt,70.2pt,416.25pt,70.2pt,416.25pt,70.25pt,416.25pt,70.35pt,416.65pt,70.4pt,417.45pt,70.5pt,416.95pt,70.4pt,416.55pt,70.3pt,416.35pt,70.2pt" coordsize="25,20" o:regroupid="2" o:allowincell="f" fillcolor="#c5c5c4" stroked="f">
            <v:path arrowok="t"/>
          </v:polyline>
        </w:pict>
      </w:r>
      <w:r>
        <w:rPr>
          <w:noProof/>
        </w:rPr>
        <w:pict>
          <v:group id="_x0000_s1610" style="position:absolute;left:0;text-align:left;margin-left:437.5pt;margin-top:69.4pt;width:8.5pt;height:1pt;z-index:-251517440" coordorigin="8750,11774" coordsize="170,20" o:regroupid="2" o:allowincell="f">
            <v:shape id="_x0000_s1611" style="position:absolute;left:8750;top:11774;width:170;height:20;mso-position-horizontal-relative:page;mso-position-vertical-relative:page" coordsize="170,20" o:allowincell="f" path="m169,l,,,1,169,r,e" filled="f" stroked="f">
              <v:path arrowok="t"/>
            </v:shape>
            <v:shape id="_x0000_s1612" style="position:absolute;left:8750;top:11774;width:170;height:20;mso-position-horizontal-relative:page;mso-position-vertical-relative:page" coordsize="170,20" o:allowincell="f" path="m169,l59,r55,e" filled="f" stroked="f">
              <v:path arrowok="t"/>
            </v:shape>
            <v:shape id="_x0000_s1613" style="position:absolute;left:8750;top:11774;width:170;height:20;mso-position-horizontal-relative:page;mso-position-vertical-relative:page" coordsize="170,20" o:allowincell="f" path="m114,r55,e" filled="f" stroked="f">
              <v:path arrowok="t"/>
            </v:shape>
            <v:shape id="_x0000_s1614" style="position:absolute;left:8750;top:11774;width:170;height:20;mso-position-horizontal-relative:page;mso-position-vertical-relative:page" coordsize="170,20" o:allowincell="f" path="m169,l59,,169,1r,-1e" filled="f" stroked="f">
              <v:path arrowok="t"/>
            </v:shape>
          </v:group>
        </w:pict>
      </w:r>
      <w:r>
        <w:rPr>
          <w:noProof/>
        </w:rPr>
        <w:pict>
          <v:polyline id="_x0000_s1615" style="position:absolute;left:0;text-align:left;z-index:-251518464" points="436.55pt,69.45pt,425.5pt,69.6pt,419.7pt,69.8pt,419.65pt,69.8pt,419.6pt,69.85pt,419.6pt,69.9pt,423.25pt,69.7pt,433.75pt,69.5pt,437.5pt,69.45pt,437.5pt,69.45pt,436.55pt,69.45pt" coordsize="358,20" o:regroupid="2" o:allowincell="f" fillcolor="#bdbdbd" stroked="f">
            <v:path arrowok="t"/>
          </v:polyline>
        </w:pict>
      </w:r>
      <w:r>
        <w:rPr>
          <w:noProof/>
        </w:rPr>
        <w:pict>
          <v:polyline id="_x0000_s1616" style="position:absolute;left:0;text-align:left;z-index:-251519488" points="446pt,69.4pt,446pt,69.4pt,449.25pt,69.45pt,460.4pt,69.65pt,464.45pt,69.8pt,465.95pt,69.9pt,466.6pt,69.95pt,467.15pt,70pt,467.55pt,70.05pt,467.9pt,70.1pt,468pt,70.05pt,468.05pt,70pt,468.05pt,69.95pt,467.55pt,69.9pt,466.25pt,69.8pt,462.85pt,69.65pt,453.3pt,69.45pt,446pt,69.4pt" coordsize="441,20" o:regroupid="2" o:allowincell="f" fillcolor="#bdbdbd" stroked="f">
            <v:path arrowok="t"/>
          </v:polyline>
        </w:pict>
      </w:r>
      <w:r>
        <w:rPr>
          <w:noProof/>
        </w:rPr>
        <w:pict>
          <v:polyline id="_x0000_s1617" style="position:absolute;left:0;text-align:left;z-index:-251520512" points="464.8pt,70.7pt,464.8pt,70.7pt" coordsize="516,20" o:regroupid="2" o:allowincell="f" filled="f" strokecolor="#bdbdbd" strokeweight=".1pt">
            <v:path arrowok="t"/>
          </v:polyline>
        </w:pict>
      </w:r>
      <w:r>
        <w:rPr>
          <w:noProof/>
        </w:rPr>
        <w:pict>
          <v:polyline id="_x0000_s1618" style="position:absolute;left:0;text-align:left;z-index:-251521536" points="425.35pt,70.9pt,426.45pt,70.95pt,427.2pt,71pt,428.6pt,71pt,429.85pt,71.05pt,442.2pt,71.15pt,438.95pt,71.05pt,432.6pt,71pt,425.35pt,70.9pt" coordsize="338,20" o:regroupid="2" o:allowincell="f" fillcolor="#bdbdbd" stroked="f">
            <v:path arrowok="t"/>
          </v:polyline>
        </w:pict>
      </w:r>
      <w:r>
        <w:rPr>
          <w:noProof/>
        </w:rPr>
        <w:pict>
          <v:polyline id="_x0000_s1619" style="position:absolute;left:0;text-align:left;z-index:-251522560" points="419.7pt,69.8pt,418.4pt,69.85pt,417.85pt,69.85pt,417.85pt,69.9pt,417.85pt,69.95pt,417.85pt,70pt,418.3pt,69.95pt,418.9pt,69.9pt,419.55pt,69.85pt,419.6pt,69.85pt,419.65pt,69.8pt,419.7pt,69.8pt" coordsize="37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620" style="position:absolute;left:0;text-align:left;z-index:-251523584" points="468.05pt,70pt,468pt,70pt,467.95pt,70.05pt,467.85pt,70.1pt,468.1pt,70.15pt,468.25pt,70.2pt,468.15pt,70.3pt,467.6pt,70.45pt,466.45pt,70.55pt,464.8pt,70.65pt,464.2pt,70.7pt,463.55pt,70.8pt,462.9pt,70.85pt,465.95pt,70.7pt,466.85pt,70.65pt,467.65pt,70.6pt,468.5pt,70.45pt,469.1pt,70.3pt,469.4pt,70.2pt,469.25pt,70.1pt,468.75pt,70.05pt,468.05pt,70pt" coordsize="131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621" style="position:absolute;left:0;text-align:left;z-index:-251524608" points="421.15pt,70.75pt,421.95pt,70.8pt,423.05pt,70.85pt,427.1pt,71pt,425.1pt,70.85pt,421.15pt,70.75pt" coordsize="119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622" style="position:absolute;left:0;text-align:left;z-index:-251525632" points="417.9pt,69.9pt,417.2pt,69.9pt,416.65pt,69.95pt,416.2pt,70pt,416.2pt,70.05pt,416.25pt,70.15pt,416.35pt,70.2pt,416.6pt,70.1pt,417.1pt,70.05pt,417.85pt,70pt,417.85pt,69.95pt,417.85pt,69.9pt,417.9pt,69.9pt" coordsize="34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623" style="position:absolute;left:0;text-align:left;z-index:-251526656" points="469.4pt,70.2pt,469.1pt,70.3pt,468.5pt,70.45pt,467.65pt,70.55pt,468.85pt,70.45pt,469.5pt,70.35pt,469.5pt,70.2pt,469.5pt,70.2pt,469.4pt,70.2pt" coordsize="38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624" style="position:absolute;left:0;text-align:left;z-index:-251527680" points="417.5pt,70.55pt,417.85pt,70.6pt,418.25pt,70.65pt,419.35pt,70.75pt,422.45pt,70.9pt,421.6pt,70.8pt,420.3pt,70.7pt,419.2pt,70.65pt,418.25pt,70.6pt,417.5pt,70.55pt" coordsize="99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625" style="position:absolute;left:0;text-align:left;z-index:-251528704" points="416.15pt,70pt,415.35pt,70.05pt,414.9pt,70.15pt,414.9pt,70.25pt,414.9pt,70.25pt,414.9pt,70.3pt,415pt,70.3pt,415.05pt,70.35pt,415.45pt,70.4pt,416.25pt,70.5pt,417.35pt,70.6pt,418.75pt,70.7pt,418.25pt,70.65pt,417.85pt,70.55pt,417.5pt,70.5pt,416.7pt,70.4pt,416.25pt,70.35pt,416.25pt,70.2pt,416.3pt,70.2pt,416.35pt,70.15pt,416.25pt,70.1pt,416.2pt,70.05pt,416.15pt,70pt" coordsize="77,20" o:regroupid="2" o:allowincell="f" fillcolor="#c5c5c4" stroked="f">
            <v:path arrowok="t"/>
          </v:polyline>
        </w:pict>
      </w:r>
      <w:r>
        <w:rPr>
          <w:noProof/>
        </w:rPr>
        <w:pict>
          <v:polyline id="_x0000_s1626" style="position:absolute;left:0;text-align:left;z-index:-251529728" points="414.95pt,70.35pt,414.95pt,70.35pt,415.05pt,70.4pt,415.15pt,70.4pt,415.05pt,70.4pt,415pt,70.35pt,414.95pt,70.35pt" coordsize="20,20" o:regroupid="2" o:allowincell="f" fillcolor="#c8c8c7" stroked="f">
            <v:path arrowok="t"/>
          </v:polyline>
        </w:pict>
      </w:r>
      <w:r>
        <w:rPr>
          <w:noProof/>
        </w:rPr>
        <w:pict>
          <v:group id="_x0000_s1627" style="position:absolute;left:0;text-align:left;margin-left:437.5pt;margin-top:69.35pt;width:8.5pt;height:1pt;z-index:-251530752" coordorigin="8750,11773" coordsize="170,20" o:regroupid="2" o:allowincell="f">
            <v:shape id="_x0000_s1628" style="position:absolute;left:8750;top:11773;width:170;height:20;mso-position-horizontal-relative:page;mso-position-vertical-relative:page" coordsize="170,20" o:allowincell="f" path="m169,l,,,1,169,r,e" filled="f" stroked="f">
              <v:path arrowok="t"/>
            </v:shape>
            <v:shape id="_x0000_s1629" style="position:absolute;left:8750;top:11773;width:170;height:20;mso-position-horizontal-relative:page;mso-position-vertical-relative:page" coordsize="170,20" o:allowincell="f" path="m169,l59,r62,e" filled="f" stroked="f">
              <v:path arrowok="t"/>
            </v:shape>
            <v:shape id="_x0000_s1630" style="position:absolute;left:8750;top:11773;width:170;height:20;mso-position-horizontal-relative:page;mso-position-vertical-relative:page" coordsize="170,20" o:allowincell="f" path="m121,r48,e" filled="f" stroked="f">
              <v:path arrowok="t"/>
            </v:shape>
            <v:shape id="_x0000_s1631" style="position:absolute;left:8750;top:11773;width:170;height:20;mso-position-horizontal-relative:page;mso-position-vertical-relative:page" coordsize="170,20" o:allowincell="f" path="m169,l59,,169,r,e" filled="f" stroked="f">
              <v:path arrowok="t"/>
            </v:shape>
          </v:group>
        </w:pict>
      </w:r>
      <w:r>
        <w:rPr>
          <w:noProof/>
        </w:rPr>
        <w:pict>
          <v:polyline id="_x0000_s1632" style="position:absolute;left:0;text-align:left;z-index:-251531776" points="436.8pt,69.35pt,426.9pt,69.45pt,419.9pt,69.65pt,419.8pt,69.7pt,419.75pt,69.7pt,419.7pt,69.75pt,426.25pt,69.5pt,437.45pt,69.35pt,437.45pt,69.35pt,436.8pt,69.35pt" coordsize="356,20" o:regroupid="2" o:allowincell="f" fillcolor="#bebebe" stroked="f">
            <v:path arrowok="t"/>
          </v:polyline>
        </w:pict>
      </w:r>
      <w:r>
        <w:rPr>
          <w:noProof/>
        </w:rPr>
        <w:pict>
          <v:polyline id="_x0000_s1633" style="position:absolute;left:0;text-align:left;z-index:-251532800" points="446pt,69.35pt,446pt,69.4pt,453.3pt,69.45pt,462.85pt,69.65pt,466.25pt,69.8pt,467.55pt,69.9pt,468.05pt,69.95pt,468.05pt,69.9pt,468.05pt,69.85pt,468.05pt,69.85pt,465.9pt,69.75pt,460.25pt,69.5pt,448.85pt,69.35pt,446pt,69.35pt" coordsize="442,20" o:regroupid="2" o:allowincell="f" fillcolor="#bebebe" stroked="f">
            <v:path arrowok="t"/>
          </v:polyline>
        </w:pict>
      </w:r>
      <w:r>
        <w:rPr>
          <w:noProof/>
        </w:rPr>
        <w:pict>
          <v:polyline id="_x0000_s1634" style="position:absolute;left:0;text-align:left;z-index:-251533824" points="462.9pt,70.85pt,461.3pt,70.9pt,453.75pt,71.05pt,441.05pt,71.15pt,452.1pt,71.15pt,460.9pt,70.95pt,462.9pt,70.85pt" coordsize="437,20" o:regroupid="2" o:allowincell="f" fillcolor="#bebebe" stroked="f">
            <v:path arrowok="t"/>
          </v:polyline>
        </w:pict>
      </w:r>
      <w:r>
        <w:rPr>
          <w:noProof/>
        </w:rPr>
        <w:pict>
          <v:polyline id="_x0000_s1635" style="position:absolute;left:0;text-align:left;z-index:-251534848" points="427.2pt,71pt,429.2pt,71.05pt,442.2pt,71.2pt,441.05pt,71.1pt,428.9pt,71pt,427.2pt,71pt" coordsize="300,20" o:regroupid="2" o:allowincell="f" fillcolor="#bebebe" stroked="f">
            <v:path arrowok="t"/>
          </v:polyline>
        </w:pict>
      </w:r>
      <w:r>
        <w:rPr>
          <w:noProof/>
        </w:rPr>
        <w:pict>
          <v:polyline id="_x0000_s1636" style="position:absolute;left:0;text-align:left;z-index:-251535872" points="419.9pt,69.7pt,418pt,69.75pt,417.95pt,69.8pt,417.9pt,69.8pt,417.9pt,69.85pt,418.4pt,69.8pt,419.7pt,69.75pt,419.75pt,69.75pt,419.85pt,69.7pt,419.9pt,69.7pt" coordsize="41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37" style="position:absolute;left:0;text-align:left;z-index:-251536896" points="468.05pt,69.9pt,468.05pt,69.9pt,468.05pt,70pt,468.8pt,70.05pt,469.25pt,70.1pt,469.45pt,70.2pt,469.6pt,70.15pt,469.65pt,70.1pt,469.7pt,70pt,469.25pt,69.95pt,468.7pt,69.9pt,468.05pt,69.9pt" coordsize="33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38" style="position:absolute;left:0;text-align:left;z-index:-251537920" points="467pt,70.65pt,465.15pt,70.75pt,462.85pt,70.85pt,460.85pt,70.95pt,465.1pt,70.8pt,466pt,70.8pt,466.6pt,70.7pt,467.2pt,70.65pt,467pt,70.65pt" coordsize="127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39" style="position:absolute;left:0;text-align:left;z-index:-251538944" points="422.45pt,70.9pt,423.35pt,70.95pt,424.1pt,71pt,429.15pt,71.1pt,426.35pt,71pt,422.45pt,70.9pt" coordsize="134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40" style="position:absolute;left:0;text-align:left;z-index:-251539968" points="418.05pt,69.8pt,417.35pt,69.8pt,416.2pt,69.9pt,416.2pt,69.9pt,416.2pt,69.95pt,416.2pt,70pt,416.65pt,69.95pt,417.2pt,69.9pt,417.9pt,69.85pt,417.95pt,69.85pt,418pt,69.8pt,418.05pt,69.8pt" coordsize="37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641" style="position:absolute;left:0;text-align:left;z-index:-251540992" points="469.7pt,70.05pt,469.65pt,70.1pt,469.6pt,70.15pt,469.45pt,70.2pt,469.5pt,70.25pt,469.55pt,70.25pt,469.55pt,70.4pt,468.85pt,70.5pt,467.65pt,70.6pt,467.15pt,70.65pt,466.6pt,70.75pt,466pt,70.8pt,468pt,70.7pt,469.05pt,70.6pt,469.9pt,70.5pt,470.45pt,70.45pt,470.55pt,70.4pt,470.7pt,70.35pt,470.8pt,70.35pt,470.8pt,70.3pt,470.8pt,70.2pt,470.4pt,70.1pt,469.7pt,70.05pt" coordsize="97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642" style="position:absolute;left:0;text-align:left;z-index:-251542016" points="418.8pt,70.75pt,419.45pt,70.8pt,420.8pt,70.9pt,423.85pt,71pt,422.95pt,70.95pt,421.7pt,70.85pt,418.8pt,70.75pt" coordsize="102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643" style="position:absolute;left:0;text-align:left;z-index:-251543040" points="416.2pt,69.9pt,415.5pt,69.9pt,414.9pt,69.95pt,414.5pt,70.05pt,414.5pt,70.1pt,414.65pt,70.2pt,414.9pt,70.3pt,414.85pt,70.3pt,414.85pt,70.3pt,414.85pt,70.15pt,415.3pt,70.1pt,416.15pt,70pt,416.15pt,69.9pt,416.15pt,69.9pt,416.2pt,69.9pt" coordsize="35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644" style="position:absolute;left:0;text-align:left;z-index:-251544064" points="470.7pt,70.35pt,470.5pt,70.35pt,470.45pt,70.4pt,470.55pt,70.35pt,470.6pt,70.35pt,470.7pt,70.35pt" coordsize="20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645" style="position:absolute;left:0;text-align:left;z-index:-251545088" points="415.15pt,70.4pt,415.45pt,70.5pt,415.95pt,70.6pt,416.85pt,70.7pt,417.8pt,70.75pt,419.9pt,70.85pt,419.15pt,70.75pt,417.85pt,70.65pt,416.65pt,70.55pt,415.7pt,70.45pt,415.15pt,70.4pt" coordsize="96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646" style="position:absolute;left:0;text-align:left;z-index:-251546112" points="414.45pt,70.05pt,413.8pt,70.1pt,413.5pt,70.2pt,413.5pt,70.3pt,413.85pt,70.4pt,414.9pt,70.55pt,416.5pt,70.7pt,415.9pt,70.6pt,415.45pt,70.5pt,415.1pt,70.4pt,415pt,70.35pt,414.9pt,70.35pt,414.9pt,70.3pt,414.65pt,70.2pt,414.5pt,70.1pt,414.45pt,70.05pt" coordsize="61,20" o:regroupid="2" o:allowincell="f" fillcolor="#c9c8c8" stroked="f">
            <v:path arrowok="t"/>
          </v:polyline>
        </w:pict>
      </w:r>
      <w:r>
        <w:rPr>
          <w:noProof/>
        </w:rPr>
        <w:pict>
          <v:group id="_x0000_s1647" style="position:absolute;left:0;text-align:left;margin-left:437.5pt;margin-top:69.3pt;width:8.5pt;height:1pt;z-index:-251547136" coordorigin="8750,11772" coordsize="170,20" o:regroupid="2" o:allowincell="f">
            <v:shape id="_x0000_s1648" style="position:absolute;left:8750;top:11772;width:170;height:20;mso-position-horizontal-relative:page;mso-position-vertical-relative:page" coordsize="170,20" o:allowincell="f" path="m169,l,,,1,169,r,e" filled="f" stroked="f">
              <v:path arrowok="t"/>
            </v:shape>
            <v:shape id="_x0000_s1649" style="position:absolute;left:8750;top:11772;width:170;height:20;mso-position-horizontal-relative:page;mso-position-vertical-relative:page" coordsize="170,20" o:allowincell="f" path="m169,l79,r38,e" filled="f" stroked="f">
              <v:path arrowok="t"/>
            </v:shape>
            <v:shape id="_x0000_s1650" style="position:absolute;left:8750;top:11772;width:170;height:20;mso-position-horizontal-relative:page;mso-position-vertical-relative:page" coordsize="170,20" o:allowincell="f" path="m117,r52,e" filled="f" stroked="f">
              <v:path arrowok="t"/>
            </v:shape>
            <v:shape id="_x0000_s1651" style="position:absolute;left:8750;top:11772;width:170;height:20;mso-position-horizontal-relative:page;mso-position-vertical-relative:page" coordsize="170,20" o:allowincell="f" path="m169,l79,r90,1l169,e" filled="f" stroked="f">
              <v:path arrowok="t"/>
            </v:shape>
          </v:group>
        </w:pict>
      </w:r>
      <w:r>
        <w:rPr>
          <w:noProof/>
        </w:rPr>
        <w:pict>
          <v:polyline id="_x0000_s1652" style="position:absolute;left:0;text-align:left;z-index:-251548160" points="437.2pt,69.3pt,431.55pt,69.3pt,420.25pt,69.55pt,420.1pt,69.6pt,420pt,69.65pt,419.95pt,69.65pt,428.5pt,69.4pt,437.5pt,69.3pt,437.5pt,69.3pt,437.2pt,69.3pt" coordsize="351,20" o:regroupid="2" o:allowincell="f" fillcolor="#bfbfbe" stroked="f">
            <v:path arrowok="t"/>
          </v:polyline>
        </w:pict>
      </w:r>
      <w:r>
        <w:rPr>
          <w:noProof/>
        </w:rPr>
        <w:pict>
          <v:polyline id="_x0000_s1653" style="position:absolute;left:0;text-align:left;z-index:-251549184" points="446pt,69.3pt,446pt,69.35pt,452.95pt,69.4pt,460.25pt,69.5pt,465.9pt,69.75pt,468.05pt,69.85pt,468pt,69.8pt,467.95pt,69.8pt,467.9pt,69.75pt,463.8pt,69.55pt,456.4pt,69.4pt,446pt,69.3pt" coordsize="441,20" o:regroupid="2" o:allowincell="f" fillcolor="#bfbfbe" stroked="f">
            <v:path arrowok="t"/>
          </v:polyline>
        </w:pict>
      </w:r>
      <w:r>
        <w:rPr>
          <w:noProof/>
        </w:rPr>
        <w:pict>
          <v:polyline id="_x0000_s1654" style="position:absolute;left:0;text-align:left;z-index:-251550208" points="460.05pt,71pt,455.65pt,71.05pt,440.75pt,71.2pt,452.25pt,71.2pt,458.4pt,71.1pt,460.05pt,71pt,460.05pt,71pt" coordsize="387,20" o:regroupid="2" o:allowincell="f" fillcolor="#bfbfbe" stroked="f">
            <v:path arrowok="t"/>
          </v:polyline>
        </w:pict>
      </w:r>
      <w:r>
        <w:rPr>
          <w:noProof/>
        </w:rPr>
        <w:pict>
          <v:polyline id="_x0000_s1655" style="position:absolute;left:0;text-align:left;z-index:-251551232" points="429.95pt,71.15pt,432.1pt,71.2pt,442.1pt,71.25pt,440.75pt,71.2pt,429.95pt,71.15pt" coordsize="244,20" o:regroupid="2" o:allowincell="f" fillcolor="#bfbfbe" stroked="f">
            <v:path arrowok="t"/>
          </v:polyline>
        </w:pict>
      </w:r>
      <w:r>
        <w:rPr>
          <w:noProof/>
        </w:rPr>
        <w:pict>
          <v:polyline id="_x0000_s1656" style="position:absolute;left:0;text-align:left;z-index:-251552256" points="420.2pt,69.6pt,418.25pt,69.65pt,418.15pt,69.7pt,418.1pt,69.7pt,418.05pt,69.75pt,419.9pt,69.65pt,420pt,69.65pt,420.1pt,69.6pt,420.2pt,69.6pt" coordsize="44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57" style="position:absolute;left:0;text-align:left;z-index:-251553280" points="467.9pt,69.8pt,467.95pt,69.8pt,468pt,69.85pt,468.05pt,69.85pt,468.7pt,69.9pt,469.25pt,69.95pt,469.7pt,70pt,469.7pt,69.95pt,469.7pt,69.9pt,469.7pt,69.9pt,469.15pt,69.85pt,467.9pt,69.8pt" coordsize="36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58" style="position:absolute;left:0;text-align:left;z-index:-251554304" points="465.55pt,70.85pt,460.45pt,71pt,459.45pt,71.05pt,458.45pt,71.1pt,460.5pt,71.05pt,464.35pt,70.95pt,464.95pt,70.9pt,465.5pt,70.85pt,465.55pt,70.85pt" coordsize="142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59" style="position:absolute;left:0;text-align:left;z-index:-251555328" points="423.9pt,71pt,424.9pt,71.05pt,425.55pt,71.1pt,431.55pt,71.2pt,428.85pt,71.1pt,423.9pt,71pt" coordsize="154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660" style="position:absolute;left:0;text-align:left;z-index:-251556352" points="418.25pt,69.7pt,416.35pt,69.75pt,416.3pt,69.8pt,416.25pt,69.85pt,416.25pt,69.85pt,417.35pt,69.8pt,418.05pt,69.75pt,418.1pt,69.75pt,418.2pt,69.7pt,418.25pt,69.7pt" coordsize="40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661" style="position:absolute;left:0;text-align:left;z-index:-251557376" points="469.7pt,69.9pt,469.7pt,69.9pt,469.7pt,70pt,469.7pt,70pt,470.45pt,70.1pt,470.8pt,70.15pt,470.8pt,70.3pt,470.8pt,70.3pt,470.7pt,70.35pt,471.05pt,70.25pt,471.25pt,70.15pt,471.3pt,70.05pt,470.9pt,70pt,470.35pt,69.95pt,469.7pt,69.9pt" coordsize="33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662" style="position:absolute;left:0;text-align:left;z-index:-251558400" points="470.15pt,70.5pt,469.45pt,70.55pt,468.5pt,70.65pt,467.35pt,70.75pt,465.95pt,70.8pt,465.45pt,70.85pt,464.9pt,70.9pt,464.35pt,70.95pt,467.7pt,70.8pt,468.6pt,70.75pt,469.35pt,70.65pt,469.95pt,70.55pt,470.15pt,70.5pt" coordsize="117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663" style="position:absolute;left:0;text-align:left;z-index:-251559424" points="419.95pt,70.85pt,420.7pt,70.9pt,421.4pt,70.95pt,425.45pt,71.05pt,424.25pt,71pt,422.85pt,70.95pt,419.95pt,70.85pt" coordsize="110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664" style="position:absolute;left:0;text-align:left;z-index:-251560448" points="416.35pt,69.8pt,415.05pt,69.85pt,414.5pt,69.9pt,414.5pt,69.95pt,414.5pt,70.05pt,414.9pt,70pt,415.5pt,69.95pt,416.2pt,69.9pt,416.2pt,69.85pt,416.25pt,69.8pt,416.35pt,69.8pt" coordsize="37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665" style="position:absolute;left:0;text-align:left;z-index:-251561472" points="471.35pt,70.05pt,471.25pt,70.15pt,471.05pt,70.25pt,470.7pt,70.3pt,470.65pt,70.35pt,470.55pt,70.35pt,470.45pt,70.4pt,470pt,70.5pt,469.4pt,70.6pt,468.65pt,70.7pt,469.5pt,70.65pt,470.95pt,70.5pt,471.8pt,70.4pt,472.1pt,70.25pt,472.1pt,70.15pt,471.85pt,70.1pt,471.35pt,70.05pt" coordsize="69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666" style="position:absolute;left:0;text-align:left;z-index:-251562496" points="416.55pt,70.7pt,416.85pt,70.75pt,417.2pt,70.8pt,418.1pt,70.85pt,421.15pt,70.95pt,420.3pt,70.9pt,419.45pt,70.85pt,418.4pt,70.8pt,416.55pt,70.7pt" coordsize="92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667" style="position:absolute;left:0;text-align:left;z-index:-251563520" points="414.5pt,69.9pt,413.8pt,69.95pt,413.25pt,70pt,412.85pt,70.05pt,412.9pt,70.25pt,413.45pt,70.45pt,414.55pt,70.65pt,415.45pt,70.7pt,417.6pt,70.85pt,417.2pt,70.8pt,416.4pt,70.65pt,414.8pt,70.55pt,413.85pt,70.4pt,413.5pt,70.25pt,413.5pt,70.15pt,413.85pt,70.1pt,414.5pt,70pt,414.5pt,69.9pt,414.5pt,69.9pt" coordsize="95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668" style="position:absolute;left:0;text-align:left;z-index:-251564544" points="412.85pt,70.1pt,412.35pt,70.15pt,412.15pt,70.2pt,412.15pt,70.35pt,412.85pt,70.5pt,414.4pt,70.65pt,413.45pt,70.5pt,412.9pt,70.3pt,412.85pt,70.1pt" coordsize="45,20" o:regroupid="2" o:allowincell="f" fillcolor="#cccbcb" stroked="f">
            <v:path arrowok="t"/>
          </v:polyline>
        </w:pict>
      </w:r>
      <w:r>
        <w:rPr>
          <w:noProof/>
        </w:rPr>
        <w:pict>
          <v:group id="_x0000_s1669" style="position:absolute;left:0;text-align:left;margin-left:437.5pt;margin-top:69.25pt;width:8.5pt;height:1pt;z-index:-251565568" coordorigin="8750,11771" coordsize="170,20" o:regroupid="2" o:allowincell="f">
            <v:shape id="_x0000_s1670" style="position:absolute;left:8750;top:11771;width:170;height:20;mso-position-horizontal-relative:page;mso-position-vertical-relative:page" coordsize="170,20" o:allowincell="f" path="m169,l,,,1,169,r,e" filled="f" stroked="f">
              <v:path arrowok="t"/>
            </v:shape>
            <v:shape id="_x0000_s1671" style="position:absolute;left:8750;top:11771;width:170;height:20;mso-position-horizontal-relative:page;mso-position-vertical-relative:page" coordsize="170,20" o:allowincell="f" path="m169,l59,r57,e" filled="f" stroked="f">
              <v:path arrowok="t"/>
            </v:shape>
            <v:shape id="_x0000_s1672" style="position:absolute;left:8750;top:11771;width:170;height:20;mso-position-horizontal-relative:page;mso-position-vertical-relative:page" coordsize="170,20" o:allowincell="f" path="m116,r53,e" filled="f" stroked="f">
              <v:path arrowok="t"/>
            </v:shape>
            <v:shape id="_x0000_s1673" style="position:absolute;left:8750;top:11771;width:170;height:20;mso-position-horizontal-relative:page;mso-position-vertical-relative:page" coordsize="170,20" o:allowincell="f" path="m169,l59,,169,r,e" filled="f" stroked="f">
              <v:path arrowok="t"/>
            </v:shape>
          </v:group>
        </w:pict>
      </w:r>
      <w:r>
        <w:rPr>
          <w:noProof/>
        </w:rPr>
        <w:pict>
          <v:polyline id="_x0000_s1674" style="position:absolute;left:0;text-align:left;z-index:-251566592" points="436.45pt,69.3pt,6in,69.3pt,420.6pt,69.55pt,420.45pt,69.55pt,420.35pt,69.6pt,420.25pt,69.6pt,430.7pt,69.4pt,437.5pt,69.3pt,437.45pt,69.3pt,436.45pt,69.3pt" coordsize="345,20" o:regroupid="2" o:allowincell="f" fillcolor="#c0bfbf" stroked="f">
            <v:path arrowok="t"/>
          </v:polyline>
        </w:pict>
      </w:r>
      <w:r>
        <w:rPr>
          <w:noProof/>
        </w:rPr>
        <w:pict>
          <v:polyline id="_x0000_s1675" style="position:absolute;left:0;text-align:left;z-index:-251567616" points="446pt,69.25pt,446pt,69.25pt,452.7pt,69.35pt,463.8pt,69.55pt,467.9pt,69.75pt,467.8pt,69.7pt,467.75pt,69.7pt,467.65pt,69.65pt,460.45pt,69.4pt,446pt,69.25pt" coordsize="438,20" o:regroupid="2" o:allowincell="f" fillcolor="#c0bfbf" stroked="f">
            <v:path arrowok="t"/>
          </v:polyline>
        </w:pict>
      </w:r>
      <w:r>
        <w:rPr>
          <w:noProof/>
        </w:rPr>
        <w:pict>
          <v:polyline id="_x0000_s1676" style="position:absolute;left:0;text-align:left;z-index:-251568640" points="458pt,71.1pt,454.4pt,71.15pt,437.7pt,71.2pt,452.5pt,71.2pt,456.15pt,71.15pt,457.2pt,71.1pt,458pt,71.1pt" coordsize="407,20" o:regroupid="2" o:allowincell="f" fillcolor="#c0bfbf" stroked="f">
            <v:path arrowok="t"/>
          </v:polyline>
        </w:pict>
      </w:r>
      <w:r>
        <w:rPr>
          <w:noProof/>
        </w:rPr>
        <w:pict>
          <v:polyline id="_x0000_s1677" style="position:absolute;left:0;text-align:left;z-index:-251569664" points="6in,71.25pt,435.05pt,71.3pt,442.05pt,71.35pt,437.7pt,71.25pt,6in,71.25pt" coordsize="202,20" o:regroupid="2" o:allowincell="f" fillcolor="#c0bfbf" stroked="f">
            <v:path arrowok="t"/>
          </v:polyline>
        </w:pict>
      </w:r>
      <w:r>
        <w:rPr>
          <w:noProof/>
        </w:rPr>
        <w:pict>
          <v:polyline id="_x0000_s1678" style="position:absolute;left:0;text-align:left;z-index:-251570688" points="420.5pt,69.55pt,418.5pt,69.6pt,418.4pt,69.6pt,418.3pt,69.65pt,418.25pt,69.7pt,420.2pt,69.6pt,420.3pt,69.55pt,420.45pt,69.55pt,420.5pt,69.55pt" coordsize="46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679" style="position:absolute;left:0;text-align:left;z-index:-251571712" points="467.65pt,69.7pt,467.75pt,69.7pt,467.8pt,69.75pt,467.85pt,69.75pt,469.15pt,69.85pt,469.65pt,69.9pt,469.65pt,69.85pt,469.6pt,69.8pt,469.55pt,69.8pt,468.3pt,69.7pt,467.65pt,69.7pt" coordsize="41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680" style="position:absolute;left:0;text-align:left;z-index:-251572736" points="464.25pt,70.95pt,458.25pt,71.1pt,455.25pt,71.2pt,462.5pt,71.05pt,463.75pt,70.95pt,464.25pt,70.95pt" coordsize="181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681" style="position:absolute;left:0;text-align:left;z-index:-251573760" points="425.7pt,71.1pt,426.55pt,71.1pt,427.75pt,71.15pt,434.8pt,71.25pt,430.6pt,71.15pt,425.7pt,71.1pt" coordsize="182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682" style="position:absolute;left:0;text-align:left;z-index:-251574784" points="418.5pt,69.6pt,416.55pt,69.65pt,416.45pt,69.7pt,416.4pt,69.7pt,416.35pt,69.75pt,418.2pt,69.65pt,418.3pt,69.65pt,418.4pt,69.6pt,418.5pt,69.6pt" coordsize="44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683" style="position:absolute;left:0;text-align:left;z-index:-251575808" points="469.55pt,69.8pt,469.6pt,69.8pt,469.65pt,69.85pt,469.65pt,69.9pt,470.35pt,69.95pt,470.9pt,70pt,471.3pt,70.05pt,471.3pt,70pt,471.35pt,69.95pt,471.3pt,69.9pt,470.8pt,69.85pt,470.2pt,69.8pt,469.55pt,69.8pt" coordsize="36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684" style="position:absolute;left:0;text-align:left;z-index:-251576832" points="468.35pt,70.75pt,466.5pt,70.8pt,464.35pt,70.9pt,463.75pt,70.95pt,462.55pt,71.05pt,467.2pt,70.85pt,467.7pt,70.8pt,468.15pt,70.75pt,468.35pt,70.75pt" coordsize="117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685" style="position:absolute;left:0;text-align:left;z-index:-251577856" points="421.2pt,71pt,421.9pt,71.05pt,423.2pt,71.1pt,427.25pt,71.2pt,425.15pt,71.1pt,421.2pt,71pt" coordsize="121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686" style="position:absolute;left:0;text-align:left;z-index:-251578880" points="416.55pt,69.7pt,414.65pt,69.75pt,414.6pt,69.8pt,414.55pt,69.85pt,414.55pt,69.9pt,415.05pt,69.85pt,416.35pt,69.75pt,416.4pt,69.75pt,416.45pt,69.7pt,416.55pt,69.7pt" coordsize="41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687" style="position:absolute;left:0;text-align:left;z-index:-251579904" points="471.3pt,69.95pt,471.3pt,70.05pt,471.3pt,70.05pt,471.8pt,70.15pt,472.05pt,70.2pt,472pt,70.35pt,471.4pt,70.5pt,470.25pt,70.65pt,468.6pt,70.75pt,468.15pt,70.8pt,467.7pt,70.85pt,467.2pt,70.9pt,469.2pt,70.8pt,470.15pt,70.75pt,471pt,70.7pt,472.05pt,70.5pt,472.7pt,70.3pt,472.9pt,70.1pt,472.55pt,70.05pt,472pt,70pt,471.3pt,69.95pt" coordsize="115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688" style="position:absolute;left:0;text-align:left;z-index:-251580928" points="417.6pt,70.85pt,417.9pt,70.85pt,418.3pt,70.9pt,419.4pt,71pt,422.45pt,71.05pt,421.55pt,71pt,420.5pt,70.95pt,417.6pt,70.85pt" coordsize="98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689" style="position:absolute;left:0;text-align:left;z-index:-251581952" points="414.7pt,69.8pt,413.4pt,69.85pt,412.85pt,69.9pt,412.85pt,69.95pt,412.85pt,69.95pt,412.85pt,70pt,412.85pt,70.05pt,413.25pt,70pt,413.8pt,69.95pt,414.55pt,69.9pt,414.55pt,69.85pt,414.6pt,69.8pt,414.7pt,69.8pt" coordsize="37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690" style="position:absolute;left:0;text-align:left;z-index:-251582976" points="472.9pt,70.1pt,472.75pt,70.25pt,472.1pt,70.45pt,471.05pt,70.65pt,471.65pt,70.6pt,472.95pt,70.4pt,473.35pt,70.25pt,473.35pt,70.2pt,473.2pt,70.15pt,472.9pt,70.1pt" coordsize="47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691" style="position:absolute;left:0;text-align:left;z-index:-251584000" points="414.4pt,70.65pt,414.65pt,70.7pt,415pt,70.75pt,415.65pt,70.8pt,418.65pt,70.95pt,418.25pt,70.9pt,417.9pt,70.85pt,417.35pt,70.8pt,415.25pt,70.7pt,414.4pt,70.65pt" coordsize="86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692" style="position:absolute;left:0;text-align:left;z-index:-251585024" points="412.85pt,69.9pt,412.1pt,69.95pt,411.55pt,70pt,411.2pt,70.1pt,411.3pt,70.25pt,411.7pt,70.4pt,412.4pt,70.6pt,413.2pt,70.65pt,414.25pt,70.7pt,415.4pt,70.8pt,415pt,70.75pt,414.7pt,70.7pt,412.55pt,70.4pt,412.1pt,70.25pt,412.1pt,70.15pt,412.35pt,70.1pt,412.85pt,70.05pt,412.8pt,69.95pt,412.85pt,69.9pt,412.85pt,69.9pt" coordsize="84,20" o:regroupid="2" o:allowincell="f" fillcolor="#cdcdcd" stroked="f">
            <v:path arrowok="t"/>
          </v:polyline>
        </w:pict>
      </w:r>
      <w:r>
        <w:rPr>
          <w:noProof/>
        </w:rPr>
        <w:pict>
          <v:polyline id="_x0000_s1693" style="position:absolute;left:0;text-align:left;z-index:-251586048" points="411.15pt,70.1pt,410.85pt,70.15pt,410.75pt,70.2pt,410.75pt,70.35pt,411.3pt,70.45pt,412.3pt,70.55pt,411.65pt,70.4pt,411.25pt,70.25pt,411.15pt,70.1pt" coordsize="32,20" o:regroupid="2" o:allowincell="f" fillcolor="#cfcfcf" stroked="f">
            <v:path arrowok="t"/>
          </v:polyline>
        </w:pict>
      </w:r>
      <w:r>
        <w:rPr>
          <w:noProof/>
        </w:rPr>
        <w:pict>
          <v:group id="_x0000_s1694" style="position:absolute;left:0;text-align:left;margin-left:437.5pt;margin-top:69.2pt;width:8.5pt;height:1pt;z-index:-251587072" coordorigin="8750,11770" coordsize="170,20" o:regroupid="2" o:allowincell="f">
            <v:shape id="_x0000_s1695" style="position:absolute;left:8750;top:11770;width:170;height:20;mso-position-horizontal-relative:page;mso-position-vertical-relative:page" coordsize="170,20" o:allowincell="f" path="m169,l,,,1,169,r,e" filled="f" stroked="f">
              <v:path arrowok="t"/>
            </v:shape>
            <v:shape id="_x0000_s1696" style="position:absolute;left:8750;top:11770;width:170;height:20;mso-position-horizontal-relative:page;mso-position-vertical-relative:page" coordsize="170,20" o:allowincell="f" path="m169,l79,r36,e" filled="f" stroked="f">
              <v:path arrowok="t"/>
            </v:shape>
            <v:shape id="_x0000_s1697" style="position:absolute;left:8750;top:11770;width:170;height:20;mso-position-horizontal-relative:page;mso-position-vertical-relative:page" coordsize="170,20" o:allowincell="f" path="m115,r54,e" filled="f" stroked="f">
              <v:path arrowok="t"/>
            </v:shape>
            <v:shape id="_x0000_s1698" style="position:absolute;left:8750;top:11770;width:170;height:20;mso-position-horizontal-relative:page;mso-position-vertical-relative:page" coordsize="170,20" o:allowincell="f" path="m169,l79,r90,1l169,e" filled="f" stroked="f">
              <v:path arrowok="t"/>
            </v:shape>
          </v:group>
        </w:pict>
      </w:r>
      <w:r>
        <w:rPr>
          <w:noProof/>
        </w:rPr>
        <w:pict>
          <v:polyline id="_x0000_s1699" style="position:absolute;left:0;text-align:left;z-index:-251588096" points="436.95pt,69.2pt,435.85pt,69.2pt,421pt,69.4pt,420.7pt,69.45pt,420.6pt,69.5pt,432.95pt,69.25pt,437.45pt,69.2pt,437.45pt,69.2pt,436.95pt,69.2pt" coordsize="338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700" style="position:absolute;left:0;text-align:left;z-index:-251589120" points="446pt,69.2pt,446pt,69.25pt,460.45pt,69.4pt,467.65pt,69.65pt,467.55pt,69.65pt,467.45pt,69.6pt,467.3pt,69.55pt,457.9pt,69.3pt,446pt,69.2pt" coordsize="433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701" style="position:absolute;left:0;text-align:left;z-index:-251590144" points="455pt,71.25pt,439.9pt,71.3pt,451.6pt,71.3pt,455pt,71.25pt" coordsize="302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702" style="position:absolute;left:0;text-align:left;z-index:-251591168" points="435pt,71.3pt,436.85pt,71.3pt,442pt,71.35pt,451.05pt,71.3pt,451.6pt,71.3pt,439.85pt,71.3pt,435pt,71.3pt" coordsize="332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703" style="position:absolute;left:0;text-align:left;z-index:-251592192" points="420.85pt,69.45pt,418.9pt,69.5pt,418.75pt,69.5pt,418.55pt,69.55pt,420.6pt,69.5pt,420.7pt,69.45pt,420.85pt,69.45pt,420.85pt,69.45pt" coordsize="47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704" style="position:absolute;left:0;text-align:left;z-index:-251593216" points="467.3pt,69.6pt,467.4pt,69.6pt,467.5pt,69.65pt,467.6pt,69.65pt,468.3pt,69.7pt,469.5pt,69.75pt,469.45pt,69.75pt,469.35pt,69.7pt,469.25pt,69.65pt,467.3pt,69.6pt" coordsize="45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705" style="position:absolute;left:0;text-align:left;z-index:-251594240" points="462.45pt,71.1pt,450.4pt,71.35pt,460.55pt,71.2pt,461.9pt,71.1pt,462.45pt,71.1pt" coordsize="241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706" style="position:absolute;left:0;text-align:left;z-index:-251595264" points="427.6pt,71.25pt,429.65pt,71.3pt,439.7pt,71.4pt,436.55pt,71.35pt,434.55pt,71.3pt,427.6pt,71.25pt" coordsize="242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707" style="position:absolute;left:0;text-align:left;z-index:-251596288" points="418.85pt,69.55pt,416.85pt,69.6pt,416.75pt,69.65pt,416.65pt,69.65pt,416.6pt,69.7pt,418.55pt,69.6pt,418.75pt,69.55pt,418.85pt,69.55pt" coordsize="45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708" style="position:absolute;left:0;text-align:left;z-index:-251597312" points="469.35pt,69.7pt,469.4pt,69.7pt,469.5pt,69.75pt,469.55pt,69.75pt,470.25pt,69.8pt,470.85pt,69.85pt,471.35pt,69.9pt,471.3pt,69.85pt,471.3pt,69.8pt,471.2pt,69.8pt,470pt,69.7pt,469.35pt,69.7pt" coordsize="40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709" style="position:absolute;left:0;text-align:left;z-index:-251598336" points="466.6pt,70.95pt,462.5pt,71.05pt,460.55pt,71.2pt,465.75pt,71.05pt,466.75pt,70.95pt,466.6pt,70.95pt" coordsize="124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710" style="position:absolute;left:0;text-align:left;z-index:-251599360" points="422.5pt,71.1pt,423.4pt,71.15pt,424.25pt,71.2pt,429.3pt,71.25pt,426.45pt,71.15pt,422.5pt,71.1pt" coordsize="136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711" style="position:absolute;left:0;text-align:left;z-index:-251600384" points="416.85pt,69.6pt,414.9pt,69.65pt,414.8pt,69.7pt,414.75pt,69.75pt,414.7pt,69.75pt,416.55pt,69.65pt,416.65pt,69.65pt,416.85pt,69.6pt" coordsize="43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12" style="position:absolute;left:0;text-align:left;z-index:-251601408" points="471.2pt,69.8pt,471.25pt,69.8pt,471.3pt,69.85pt,471.3pt,69.9pt,472pt,69.95pt,472.55pt,70pt,472.9pt,70.1pt,472.95pt,70.05pt,472.95pt,70pt,472.95pt,69.95pt,472.95pt,69.9pt,472.45pt,69.85pt,471.85pt,69.8pt,471.2pt,69.8pt" coordsize="36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13" style="position:absolute;left:0;text-align:left;z-index:-251602432" points="470.3pt,70.75pt,469.35pt,70.8pt,467.15pt,70.9pt,466.7pt,70.95pt,465.75pt,71.05pt,469.75pt,70.85pt,470.2pt,70.8pt,470.65pt,70.75pt,470.3pt,70.75pt" coordsize="99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14" style="position:absolute;left:0;text-align:left;z-index:-251603456" points="418.7pt,71pt,419.4pt,71.05pt,419.9pt,71.1pt,423.9pt,71.2pt,422.95pt,71.15pt,421.6pt,71.05pt,418.7pt,71pt" coordsize="105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15" style="position:absolute;left:0;text-align:left;z-index:-251604480" points="414.85pt,69.7pt,412.95pt,69.8pt,412.9pt,69.8pt,412.85pt,69.85pt,412.85pt,69.9pt,413.35pt,69.85pt,414.65pt,69.8pt,414.7pt,69.75pt,414.75pt,69.7pt,414.85pt,69.7pt" coordsize="41,20" o:regroupid="2" o:allowincell="f" fillcolor="#cbcbcb" stroked="f">
            <v:path arrowok="t"/>
          </v:polyline>
        </w:pict>
      </w:r>
      <w:r>
        <w:rPr>
          <w:noProof/>
        </w:rPr>
        <w:pict>
          <v:polyline id="_x0000_s1716" style="position:absolute;left:0;text-align:left;z-index:-251605504" points="473pt,69.95pt,473pt,70pt,472.95pt,70.05pt,472.95pt,70.1pt,473.2pt,70.15pt,473.35pt,70.2pt,473.3pt,70.35pt,472.55pt,70.5pt,471.05pt,70.65pt,470.65pt,70.7pt,470.25pt,70.8pt,469.8pt,70.85pt,471.65pt,70.75pt,472.6pt,70.65pt,473.35pt,70.55pt,473.95pt,70.45pt,474.35pt,70.3pt,474.5pt,70.15pt,474.3pt,70.1pt,473.75pt,70pt,473pt,69.95pt" coordsize="95,20" o:regroupid="2" o:allowincell="f" fillcolor="#cbcbcb" stroked="f">
            <v:path arrowok="t"/>
          </v:polyline>
        </w:pict>
      </w:r>
      <w:r>
        <w:rPr>
          <w:noProof/>
        </w:rPr>
        <w:pict>
          <v:polyline id="_x0000_s1717" style="position:absolute;left:0;text-align:left;z-index:-251606528" points="415.4pt,70.85pt,415.7pt,70.85pt,416pt,70.9pt,416.75pt,71pt,419.8pt,71.1pt,419pt,71pt,418.35pt,70.95pt,415.4pt,70.85pt" coordsize="89,20" o:regroupid="2" o:allowincell="f" fillcolor="#cbcbcb" stroked="f">
            <v:path arrowok="t"/>
          </v:polyline>
        </w:pict>
      </w:r>
      <w:r>
        <w:rPr>
          <w:noProof/>
        </w:rPr>
        <w:pict>
          <v:polyline id="_x0000_s1718" style="position:absolute;left:0;text-align:left;z-index:-251607552" points="412.95pt,69.8pt,412.25pt,69.8pt,411.65pt,69.85pt,411.15pt,69.9pt,411.15pt,69.95pt,411.15pt,70.05pt,411.15pt,70.05pt,411.15pt,70.1pt,411.5pt,70.05pt,412.05pt,69.95pt,412.85pt,69.9pt,412.85pt,69.85pt,412.9pt,69.8pt,412.95pt,69.8pt" coordsize="37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719" style="position:absolute;left:0;text-align:left;z-index:-251608576" points="474.5pt,70.2pt,474.3pt,70.3pt,473.9pt,70.45pt,473.35pt,70.6pt,474.15pt,70.5pt,474.6pt,70.4pt,474.6pt,70.25pt,474.55pt,70.2pt,474.5pt,70.2pt" coordsize="26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720" style="position:absolute;left:0;text-align:left;z-index:-251609600" points="412.35pt,70.6pt,412.6pt,70.65pt,412.9pt,70.7pt,413.35pt,70.75pt,414.25pt,70.85pt,416.35pt,70.95pt,415.3pt,70.8pt,414.15pt,70.7pt,413.15pt,70.65pt,412.35pt,70.6pt" coordsize="81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721" style="position:absolute;left:0;text-align:left;z-index:-251610624" points="411.15pt,69.95pt,410.35pt,70pt,409.8pt,70.1pt,409.55pt,70.15pt,409.65pt,70.3pt,409.9pt,70.4pt,411.05pt,70.65pt,412.05pt,70.7pt,413.25pt,70.8pt,412.9pt,70.75pt,412.6pt,70.65pt,412.3pt,70.6pt,411.3pt,70.5pt,410.75pt,70.4pt,410.75pt,70.2pt,410.9pt,70.15pt,411.15pt,70.1pt,411.15pt,70.1pt,411.15pt,69.95pt,411.15pt,69.95pt" coordsize="75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722" style="position:absolute;left:0;text-align:left;z-index:-251611648" points="409.55pt,70.2pt,409.45pt,70.2pt,409.4pt,70.25pt,409.4pt,70.35pt,409.7pt,70.45pt,410.3pt,70.55pt,409.9pt,70.4pt,409.65pt,70.3pt,409.55pt,70.2pt" coordsize="20,20" o:regroupid="2" o:allowincell="f" fillcolor="#d3d2d2" stroked="f">
            <v:path arrowok="t"/>
          </v:polyline>
        </w:pict>
      </w:r>
      <w:r>
        <w:rPr>
          <w:noProof/>
        </w:rPr>
        <w:pict>
          <v:group id="_x0000_s1723" style="position:absolute;left:0;text-align:left;margin-left:437.5pt;margin-top:69.15pt;width:8.5pt;height:1pt;z-index:-251612672" coordorigin="8750,11769" coordsize="170,20" o:regroupid="2" o:allowincell="f">
            <v:shape id="_x0000_s1724" style="position:absolute;left:8750;top:11769;width:170;height:20;mso-position-horizontal-relative:page;mso-position-vertical-relative:page" coordsize="170,20" o:allowincell="f" path="m169,l,,,1,169,r,e" filled="f" stroked="f">
              <v:path arrowok="t"/>
            </v:shape>
            <v:shape id="_x0000_s1725" style="position:absolute;left:8750;top:11769;width:170;height:20;mso-position-horizontal-relative:page;mso-position-vertical-relative:page" coordsize="170,20" o:allowincell="f" path="m169,l79,r39,e" filled="f" stroked="f">
              <v:path arrowok="t"/>
            </v:shape>
            <v:shape id="_x0000_s1726" style="position:absolute;left:8750;top:11769;width:170;height:20;mso-position-horizontal-relative:page;mso-position-vertical-relative:page" coordsize="170,20" o:allowincell="f" path="m118,r51,e" filled="f" stroked="f">
              <v:path arrowok="t"/>
            </v:shape>
            <v:shape id="_x0000_s1727" style="position:absolute;left:8750;top:11769;width:170;height:20;mso-position-horizontal-relative:page;mso-position-vertical-relative:page" coordsize="170,20" o:allowincell="f" path="m169,l79,r90,l169,e" filled="f" stroked="f">
              <v:path arrowok="t"/>
            </v:shape>
          </v:group>
        </w:pict>
      </w:r>
      <w:r>
        <w:rPr>
          <w:noProof/>
        </w:rPr>
        <w:pict>
          <v:polyline id="_x0000_s1728" style="position:absolute;left:0;text-align:left;z-index:-251613696" points="436.45pt,69.15pt,421.55pt,69.35pt,421.35pt,69.35pt,421.05pt,69.4pt,435.2pt,69.2pt,437.45pt,69.15pt,437.45pt,69.15pt,436.45pt,69.15pt" coordsize="329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729" style="position:absolute;left:0;text-align:left;z-index:-251614720" points="446pt,69.15pt,446pt,69.15pt,459pt,69.35pt,467.3pt,69.55pt,467.2pt,69.55pt,467.05pt,69.5pt,466.9pt,69.5pt,455.35pt,69.2pt,446pt,69.15pt" coordsize="426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730" style="position:absolute;left:0;text-align:left;z-index:-251615744" points="449.8pt,71.35pt,441.85pt,71.35pt,443.75pt,71.35pt,449pt,71.35pt,449.8pt,71.35pt" coordsize="160,20" o:regroupid="2" o:allowincell="f" fillcolor="silver" stroked="f">
            <v:path arrowok="t"/>
          </v:polyline>
        </w:pict>
      </w:r>
      <w:r>
        <w:rPr>
          <w:noProof/>
        </w:rPr>
        <w:pict>
          <v:polyline id="_x0000_s1731" style="position:absolute;left:0;text-align:left;z-index:-251616768" points="421.25pt,69.4pt,419.3pt,69.45pt,419pt,69.5pt,418.9pt,69.5pt,421.05pt,69.45pt,421.35pt,69.4pt,421.25pt,69.4pt" coordsize="50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732" style="position:absolute;left:0;text-align:left;z-index:-251617792" points="466.9pt,69.55pt,467pt,69.55pt,467.3pt,69.6pt,469.3pt,69.7pt,469.2pt,69.65pt,469.1pt,69.65pt,468.9pt,69.6pt,466.9pt,69.55pt" coordsize="49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733" style="position:absolute;left:0;text-align:left;z-index:-251618816" points="460.1pt,71.2pt,458.25pt,71.2pt,442.1pt,71.35pt,451.2pt,71.35pt,452.45pt,71.35pt,458.1pt,71.3pt,459.3pt,71.2pt,460.1pt,71.2pt" coordsize="360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734" style="position:absolute;left:0;text-align:left;z-index:-251619840" points="429.9pt,71.35pt,431.95pt,71.4pt,441.95pt,71.45pt,442.05pt,71.4pt,439.65pt,71.4pt,429.9pt,71.35pt" coordsize="244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735" style="position:absolute;left:0;text-align:left;z-index:-251620864" points="419.15pt,69.45pt,417.15pt,69.5pt,416.95pt,69.55pt,416.85pt,69.55pt,418.85pt,69.5pt,419.15pt,69.45pt,419.15pt,69.45pt" coordsize="47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736" style="position:absolute;left:0;text-align:left;z-index:-251621888" points="469pt,69.6pt,469.1pt,69.6pt,469.2pt,69.65pt,469.3pt,69.65pt,469.95pt,69.7pt,471.15pt,69.75pt,471.1pt,69.75pt,471.05pt,69.7pt,470.95pt,69.65pt,469pt,69.6pt" coordsize="44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737" style="position:absolute;left:0;text-align:left;z-index:-251622912" points="465.2pt,71.05pt,460.1pt,71.2pt,458.1pt,71.25pt,464.15pt,71.15pt,465.25pt,71.05pt,465.2pt,71.05pt" coordsize="143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738" style="position:absolute;left:0;text-align:left;z-index:-251623936" points="423.95pt,71.2pt,425pt,71.25pt,425.8pt,71.3pt,431.8pt,71.35pt,428.9pt,71.25pt,423.95pt,71.2pt" coordsize="157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739" style="position:absolute;left:0;text-align:left;z-index:-251624960" points="417.15pt,69.5pt,415.15pt,69.55pt,415.05pt,69.6pt,414.95pt,69.6pt,414.9pt,69.65pt,416.85pt,69.55pt,416.95pt,69.55pt,417.05pt,69.5pt,417.15pt,69.5pt" coordsize="45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740" style="position:absolute;left:0;text-align:left;z-index:-251625984" points="471pt,69.7pt,471.05pt,69.7pt,471.15pt,69.75pt,471.2pt,69.8pt,471.9pt,69.8pt,472.5pt,69.85pt,472.95pt,69.9pt,472.95pt,69.9pt,472.9pt,69.85pt,472.85pt,69.8pt,471.65pt,69.7pt,471pt,69.7pt" coordsize="40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741" style="position:absolute;left:0;text-align:left;z-index:-251627008" points="469.75pt,70.85pt,465.75pt,71pt,464.15pt,71.1pt,468.5pt,70.95pt,468.95pt,70.9pt,469.35pt,70.85pt,469.75pt,70.85pt" coordsize="112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742" style="position:absolute;left:0;text-align:left;z-index:-251628032" points="419.85pt,71.1pt,420.65pt,71.15pt,421.55pt,71.2pt,425.55pt,71.3pt,423.8pt,71.2pt,419.85pt,71.1pt" coordsize="114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743" style="position:absolute;left:0;text-align:left;z-index:-251629056" points="415.15pt,69.6pt,413.2pt,69.65pt,413.1pt,69.7pt,413.05pt,69.75pt,413pt,69.75pt,414.85pt,69.65pt,414.95pt,69.65pt,415.05pt,69.6pt,415.15pt,69.6pt" coordsize="43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44" style="position:absolute;left:0;text-align:left;z-index:-251630080" points="472.9pt,69.85pt,472.95pt,69.85pt,472.95pt,69.9pt,473pt,69.95pt,473.75pt,70.05pt,474.3pt,70.1pt,474.5pt,70.2pt,474.6pt,70.15pt,474.65pt,70.05pt,474.65pt,70pt,474.15pt,69.95pt,473.6pt,69.9pt,472.9pt,69.85pt" coordsize="35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45" style="position:absolute;left:0;text-align:left;z-index:-251631104" points="472.9pt,70.65pt,472pt,70.7pt,470.95pt,70.8pt,469.75pt,70.85pt,468.95pt,70.95pt,468.5pt,71pt,471.2pt,70.85pt,472.1pt,70.8pt,472.6pt,70.75pt,473pt,70.65pt,472.9pt,70.65pt" coordsize="90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46" style="position:absolute;left:0;text-align:left;z-index:-251632128" points="416.4pt,70.95pt,416.7pt,70.95pt,417.05pt,71pt,418.05pt,71.05pt,421.05pt,71.15pt,420.2pt,71.1pt,419.35pt,71.05pt,416.4pt,70.95pt" coordsize="94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47" style="position:absolute;left:0;text-align:left;z-index:-251633152" points="413.2pt,69.7pt,411.85pt,69.75pt,411.3pt,69.8pt,411.25pt,69.85pt,411.2pt,69.9pt,411.2pt,69.9pt,411.7pt,69.85pt,412.3pt,69.85pt,413pt,69.8pt,413.05pt,69.75pt,413.1pt,69.7pt,413.2pt,69.7pt" coordsize="40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748" style="position:absolute;left:0;text-align:left;z-index:-251634176" points="474.65pt,70pt,474.65pt,70.1pt,474.6pt,70.15pt,474.5pt,70.2pt,474.6pt,70.2pt,474.65pt,70.25pt,474.65pt,70.4pt,474.2pt,70.5pt,473.35pt,70.6pt,473pt,70.65pt,472.6pt,70.75pt,472.15pt,70.8pt,473.55pt,70.7pt,474.85pt,70.6pt,475.65pt,70.45pt,475.9pt,70.3pt,475.9pt,70.2pt,475.45pt,70.1pt,474.65pt,70pt" coordsize="76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749" style="position:absolute;left:0;text-align:left;z-index:-251635200" points="413.3pt,70.8pt,413.55pt,70.85pt,413.85pt,70.85pt,414.35pt,70.95pt,416.35pt,71pt,417.4pt,71.05pt,417pt,71pt,416.65pt,70.95pt,416.25pt,70.95pt,414.2pt,70.85pt,413.3pt,70.8pt" coordsize="82,20" o:regroupid="2" o:allowincell="f" fillcolor="#cfcfce" stroked="f">
            <v:path arrowok="t"/>
          </v:polyline>
        </w:pict>
      </w:r>
      <w:r>
        <w:rPr>
          <w:noProof/>
        </w:rPr>
        <w:pict>
          <v:group id="_x0000_s1750" style="position:absolute;left:0;text-align:left;margin-left:409.5pt;margin-top:69.8pt;width:4.7pt;height:1.15pt;z-index:-251636224" coordorigin="8190,11782" coordsize="94,23" o:regroupid="2" o:allowincell="f">
            <v:shape id="_x0000_s1751" style="position:absolute;left:8190;top:11782;width:94;height:23;mso-position-horizontal-relative:page;mso-position-vertical-relative:page" coordsize="94,23" o:allowincell="f" path="m16,14r5,2l27,18r25,2l93,23,80,21,51,18,31,16,16,14e" fillcolor="#d0d0d0" stroked="f">
              <v:path arrowok="t"/>
            </v:shape>
            <v:shape id="_x0000_s1752" style="position:absolute;left:8190;top:11782;width:94;height:23;mso-position-horizontal-relative:page;mso-position-vertical-relative:page" coordsize="94,23" o:allowincell="f" path="m36,l22,1,10,2,,3r,l,5,,6,1,7,6,5,17,4,33,2,34,1,35,r1,e" fillcolor="#d0d0d0" stroked="f">
              <v:path arrowok="t"/>
            </v:shape>
          </v:group>
        </w:pict>
      </w:r>
      <w:r>
        <w:rPr>
          <w:noProof/>
        </w:rPr>
        <w:pict>
          <v:polyline id="_x0000_s1753" style="position:absolute;left:0;text-align:left;z-index:-251637248" points="409.45pt,69.95pt,408.5pt,70.05pt,408pt,70.15pt,408pt,70.3pt,408.05pt,70.3pt,408.1pt,70.35pt,408.2pt,70.4pt,408.8pt,70.5pt,409.85pt,70.65pt,411.2pt,70.75pt,410.85pt,70.65pt,410.5pt,70.6pt,410.25pt,70.5pt,409.65pt,70.45pt,409.35pt,70.35pt,409.35pt,70.2pt,409.4pt,70.2pt,409.5pt,70.15pt,409.45pt,70.1pt,409.45pt,70.05pt,409.45pt,69.95pt,409.45pt,69.95pt" coordsize="65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754" style="position:absolute;left:0;text-align:left;z-index:-251638272" points="408.05pt,70.3pt,408.05pt,70.3pt,408.1pt,70.35pt,408.2pt,70.4pt,408.15pt,70.35pt,408.1pt,70.3pt,408.05pt,70.3pt" coordsize="20,20" o:regroupid="2" o:allowincell="f" fillcolor="#d6d6d6" stroked="f">
            <v:path arrowok="t"/>
          </v:polyline>
        </w:pict>
      </w:r>
      <w:r>
        <w:rPr>
          <w:noProof/>
        </w:rPr>
        <w:pict>
          <v:rect id="_x0000_s1755" style="position:absolute;left:0;text-align:left;margin-left:437.5pt;margin-top:69.2pt;width:8.5pt;height:.05pt;z-index:-251639296" o:regroupid="2" o:allowincell="f" filled="f" stroked="f">
            <v:path arrowok="t"/>
          </v:rect>
        </w:pict>
      </w:r>
      <w:r>
        <w:rPr>
          <w:noProof/>
        </w:rPr>
        <w:pict>
          <v:polyline id="_x0000_s1756" style="position:absolute;left:0;text-align:left;z-index:-251640320" points="437.05pt,69.1pt,422.1pt,69.25pt,421.7pt,69.3pt,421.55pt,69.35pt,437.45pt,69.1pt,437.45pt,69.1pt,437.05pt,69.1pt" coordsize="319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757" style="position:absolute;left:0;text-align:left;z-index:-251641344" points="446pt,69.1pt,446pt,69.1pt,455.35pt,69.2pt,466.9pt,69.5pt,466.75pt,69.45pt,466.6pt,69.45pt,466.45pt,69.4pt,452.85pt,69.15pt,446pt,69.1pt" coordsize="418,20" o:regroupid="2" o:allowincell="f" fillcolor="#c1c1c1" stroked="f">
            <v:path arrowok="t"/>
          </v:polyline>
        </w:pict>
      </w:r>
      <w:r>
        <w:rPr>
          <w:noProof/>
        </w:rPr>
        <w:pict>
          <v:polyline id="_x0000_s1758" style="position:absolute;left:0;text-align:left;z-index:-251642368" points="421.75pt,69.35pt,419.75pt,69.4pt,419.6pt,69.4pt,419.3pt,69.45pt,421.55pt,69.4pt,421.7pt,69.35pt,421.9pt,69.35pt,421.75pt,69.35pt" coordsize="53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759" style="position:absolute;left:0;text-align:left;z-index:-251643392" points="466.45pt,69.45pt,466.6pt,69.45pt,466.75pt,69.5pt,467pt,69.5pt,469pt,69.6pt,468.9pt,69.55pt,468.8pt,69.55pt,468.45pt,69.5pt,466.45pt,69.45pt" coordsize="51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760" style="position:absolute;left:0;text-align:left;z-index:-251644416" points="457.9pt,71.3pt,454.2pt,71.35pt,437.75pt,71.4pt,453.55pt,71.4pt,454.9pt,71.4pt,457.9pt,71.3pt" coordsize="403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761" style="position:absolute;left:0;text-align:left;z-index:-251645440" points="431.9pt,71.4pt,435.9pt,71.45pt,441.9pt,71.5pt,437.75pt,71.4pt,431.9pt,71.4pt" coordsize="201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762" style="position:absolute;left:0;text-align:left;z-index:-251646464" points="419.55pt,69.4pt,417.55pt,69.45pt,417.3pt,69.5pt,417.2pt,69.5pt,419.3pt,69.45pt,419.6pt,69.4pt,419.55pt,69.4pt" coordsize="48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763" style="position:absolute;left:0;text-align:left;z-index:-251647488" points="468.65pt,69.55pt,468.75pt,69.55pt,468.9pt,69.6pt,469pt,69.6pt,470.95pt,69.7pt,470.9pt,69.65pt,470.8pt,69.65pt,470.65pt,69.6pt,468.65pt,69.55pt" coordsize="47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764" style="position:absolute;left:0;text-align:left;z-index:-251648512" points="463.85pt,71.2pt,457.85pt,71.3pt,454.85pt,71.4pt,462.3pt,71.3pt,463.55pt,71.2pt,463.85pt,71.2pt" coordsize="181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765" style="position:absolute;left:0;text-align:left;z-index:-251649536" points="425.95pt,71.3pt,426.8pt,71.3pt,428.05pt,71.35pt,435.1pt,71.45pt,430.85pt,71.35pt,425.95pt,71.3pt" coordsize="183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766" style="position:absolute;left:0;text-align:left;z-index:-251650560" points="417.45pt,69.45pt,415.45pt,69.5pt,415.2pt,69.55pt,415.15pt,69.6pt,417.15pt,69.5pt,417.25pt,69.45pt,417.4pt,69.45pt,417.45pt,69.45pt" coordsize="47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767" style="position:absolute;left:0;text-align:left;z-index:-251651584" points="470.7pt,69.6pt,470.8pt,69.6pt,470.9pt,69.65pt,470.95pt,69.65pt,471.65pt,69.7pt,472.85pt,69.8pt,472.8pt,69.75pt,472.7pt,69.7pt,472.65pt,69.7pt,470.7pt,69.6pt" coordsize="44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768" style="position:absolute;left:0;text-align:left;z-index:-251652608" points="468.2pt,71.05pt,464.15pt,71.15pt,462.35pt,71.3pt,467.15pt,71.15pt,467.65pt,71.1pt,468.1pt,71.05pt,468.2pt,71.05pt" coordsize="117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769" style="position:absolute;left:0;text-align:left;z-index:-251653632" points="421.25pt,71.2pt,422pt,71.2pt,423.35pt,71.3pt,427.4pt,71.35pt,425.2pt,71.25pt,421.25pt,71.2pt" coordsize="123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770" style="position:absolute;left:0;text-align:left;z-index:-251654656" points="415.45pt,69.5pt,413.45pt,69.55pt,413.35pt,69.6pt,413.25pt,69.6pt,413.2pt,69.65pt,415.15pt,69.55pt,415.25pt,69.55pt,415.45pt,69.5pt" coordsize="45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71" style="position:absolute;left:0;text-align:left;z-index:-251655680" points="472.7pt,69.7pt,472.75pt,69.7pt,472.8pt,69.75pt,472.9pt,69.8pt,473.6pt,69.85pt,474.15pt,69.9pt,474.65pt,69.95pt,474.65pt,69.9pt,474.6pt,69.85pt,474.55pt,69.8pt,474pt,69.75pt,472.7pt,69.7pt" coordsize="39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72" style="position:absolute;left:0;text-align:left;z-index:-251656704" points="471.55pt,70.85pt,468.5pt,71pt,468.05pt,71pt,467.15pt,71.1pt,470.95pt,70.95pt,471.4pt,70.9pt,471.75pt,70.85pt,471.55pt,70.85pt" coordsize="93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73" style="position:absolute;left:0;text-align:left;z-index:-251657728" points="417.4pt,71.1pt,418pt,71.15pt,419.35pt,71.2pt,422.4pt,71.3pt,421.6pt,71.25pt,420.35pt,71.15pt,417.4pt,71.1pt" coordsize="101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774" style="position:absolute;left:0;text-align:left;z-index:-251658752" points="413.45pt,69.6pt,411.55pt,69.65pt,411.45pt,69.7pt,411.4pt,69.75pt,411.35pt,69.8pt,411.9pt,69.75pt,413.2pt,69.65pt,413.3pt,69.65pt,413.4pt,69.6pt,413.45pt,69.6pt" coordsize="43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775" style="position:absolute;left:0;text-align:left;z-index:-251659776" points="474.55pt,69.85pt,474.6pt,69.85pt,474.6pt,69.9pt,474.6pt,69.95pt,475.45pt,70.05pt,475.9pt,70.15pt,475.7pt,70.4pt,475.8pt,70.4pt,476.25pt,70pt,475.85pt,69.95pt,475.25pt,69.9pt,474.55pt,69.85pt" coordsize="35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776" style="position:absolute;left:0;text-align:left;z-index:-251660800" points="475.7pt,70.45pt,475pt,70.55pt,473.8pt,70.7pt,472.1pt,70.85pt,471.75pt,70.9pt,471.4pt,70.95pt,471pt,71pt,472.55pt,70.9pt,473.55pt,70.85pt,474.45pt,70.75pt,475.7pt,70.45pt" coordsize="95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777" style="position:absolute;left:0;text-align:left;z-index:-251661824" points="414.2pt,70.95pt,414.45pt,70.95pt,414.8pt,71pt,415.45pt,71.05pt,418.5pt,71.15pt,417.75pt,71.1pt,417.15pt,71.05pt,414.2pt,70.95pt" coordsize="86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778" style="position:absolute;left:0;text-align:left;z-index:-251662848" points="411.5pt,69.7pt,410.15pt,69.75pt,409.6pt,69.8pt,409.55pt,69.85pt,409.5pt,69.9pt,409.5pt,69.95pt,409.95pt,69.9pt,410.55pt,69.85pt,411.3pt,69.8pt,411.35pt,69.75pt,411.4pt,69.7pt,411.5pt,69.7pt" coordsize="41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779" style="position:absolute;left:0;text-align:left;z-index:-251663872" points="476.25pt,70.05pt,475.7pt,70.4pt,474.35pt,70.75pt,475.8pt,70.6pt,476.8pt,70.45pt,477.2pt,70.25pt,477.2pt,70.2pt,476.85pt,70.1pt,476.25pt,70.05pt" coordsize="57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780" style="position:absolute;left:0;text-align:left;z-index:-251664896" points="411.25pt,70.8pt,411.5pt,70.85pt,411.75pt,70.9pt,412.1pt,70.95pt,415.1pt,71.05pt,414.75pt,71.05pt,414.45pt,71pt,413.15pt,70.9pt,411.25pt,70.8pt" coordsize="78,20" o:regroupid="2" o:allowincell="f" fillcolor="#d1d1d1" stroked="f">
            <v:path arrowok="t"/>
          </v:polyline>
        </w:pict>
      </w:r>
      <w:r>
        <w:rPr>
          <w:noProof/>
        </w:rPr>
        <w:pict>
          <v:group id="_x0000_s1781" style="position:absolute;left:0;text-align:left;margin-left:407.85pt;margin-top:69.85pt;width:4.25pt;height:1.1pt;z-index:-251665920" coordorigin="8157,11783" coordsize="85,22" o:regroupid="2" o:allowincell="f">
            <v:shape id="_x0000_s1782" style="position:absolute;left:8157;top:11783;width:85;height:22;mso-position-horizontal-relative:page;mso-position-vertical-relative:page" coordsize="85,22" o:allowincell="f" path="m7,12r5,2l19,16r24,3l85,22,79,21,73,20,66,19,39,16,19,14,7,12e" fillcolor="#d4d4d4" stroked="f">
              <v:path arrowok="t"/>
            </v:shape>
            <v:shape id="_x0000_s1783" style="position:absolute;left:8157;top:11783;width:85;height:22;mso-position-horizontal-relative:page;mso-position-vertical-relative:page" coordsize="85,22" o:allowincell="f" path="m36,l21,1,9,2,,3,,6,1,8,4,9,3,7,14,4,33,2,34,1,35,r1,e" fillcolor="#d4d4d4" stroked="f">
              <v:path arrowok="t"/>
            </v:shape>
          </v:group>
        </w:pict>
      </w:r>
      <w:r>
        <w:rPr>
          <w:noProof/>
        </w:rPr>
        <w:pict>
          <v:polyline id="_x0000_s1784" style="position:absolute;left:0;text-align:left;z-index:-251666944" points="407.8pt,70pt,407.05pt,70.05pt,406.65pt,70.2pt,406.8pt,70.4pt,407.65pt,70.55pt,409.25pt,70.75pt,408.8pt,70.65pt,408.45pt,70.5pt,408.2pt,70.4pt,408.1pt,70.35pt,408pt,70.35pt,408pt,70.3pt,407.85pt,70.2pt,407.8pt,70.1pt,407.8pt,70pt" coordsize="52,20" o:regroupid="2" o:allowincell="f" fillcolor="#d7d7d7" stroked="f">
            <v:path arrowok="t"/>
          </v:polyline>
        </w:pict>
      </w:r>
      <w:r>
        <w:rPr>
          <w:noProof/>
        </w:rPr>
        <w:pict>
          <v:rect id="_x0000_s1785" style="position:absolute;left:0;text-align:left;margin-left:437.5pt;margin-top:69.15pt;width:8.5pt;height:0;z-index:-251667968" o:regroupid="2" o:allowincell="f" filled="f" stroked="f">
            <v:path arrowok="t"/>
          </v:rect>
        </w:pict>
      </w:r>
      <w:r>
        <w:rPr>
          <w:noProof/>
        </w:rPr>
        <w:pict>
          <v:polyline id="_x0000_s1786" style="position:absolute;left:0;text-align:left;z-index:-251668992" points="436.75pt,69.05pt,422.8pt,69.2pt,422.55pt,69.2pt,422.15pt,69.25pt,437.45pt,69.05pt,437.45pt,69.05pt,436.75pt,69.05pt" coordsize="307,20" o:regroupid="2" o:allowincell="f" fillcolor="#c2c2c1" stroked="f">
            <v:path arrowok="t"/>
          </v:polyline>
        </w:pict>
      </w:r>
      <w:r>
        <w:rPr>
          <w:noProof/>
        </w:rPr>
        <w:pict>
          <v:polyline id="_x0000_s1787" style="position:absolute;left:0;text-align:left;z-index:-251670016" points="446pt,69.05pt,446pt,69.05pt,452.85pt,69.15pt,466.45pt,69.4pt,466.25pt,69.4pt,466.05pt,69.35pt,465.1pt,69.3pt,450.45pt,69.05pt,446pt,69.05pt" coordsize="409,20" o:regroupid="2" o:allowincell="f" fillcolor="#c2c2c1" stroked="f">
            <v:path arrowok="t"/>
          </v:polyline>
        </w:pict>
      </w:r>
      <w:r>
        <w:rPr>
          <w:noProof/>
        </w:rPr>
        <w:pict>
          <v:polyline id="_x0000_s1788" style="position:absolute;left:0;text-align:left;z-index:-251671040" points="422.3pt,69.25pt,420.3pt,69.25pt,420.1pt,69.3pt,419.95pt,69.3pt,419.8pt,69.35pt,422.15pt,69.3pt,422.6pt,69.25pt,422.3pt,69.25pt" coordsize="56,20" o:regroupid="2" o:allowincell="f" fillcolor="#c5c5c4" stroked="f">
            <v:path arrowok="t"/>
          </v:polyline>
        </w:pict>
      </w:r>
      <w:r>
        <w:rPr>
          <w:noProof/>
        </w:rPr>
        <w:pict>
          <v:polyline id="_x0000_s1789" style="position:absolute;left:0;text-align:left;z-index:-251672064" points="465.85pt,69.35pt,466.05pt,69.35pt,466.2pt,69.4pt,466.6pt,69.4pt,468.6pt,69.5pt,468.5pt,69.45pt,468.35pt,69.45pt,467.85pt,69.4pt,465.85pt,69.35pt" coordsize="56,20" o:regroupid="2" o:allowincell="f" fillcolor="#c5c5c4" stroked="f">
            <v:path arrowok="t"/>
          </v:polyline>
        </w:pict>
      </w:r>
      <w:r>
        <w:rPr>
          <w:noProof/>
        </w:rPr>
        <w:pict>
          <v:polyline id="_x0000_s1790" style="position:absolute;left:0;text-align:left;z-index:-251673088" points="454.6pt,71.45pt,441.6pt,71.5pt,451.35pt,71.5pt,454.6pt,71.45pt" coordsize="261,20" o:regroupid="2" o:allowincell="f" fillcolor="#c5c5c4" stroked="f">
            <v:path arrowok="t"/>
          </v:polyline>
        </w:pict>
      </w:r>
      <w:r>
        <w:rPr>
          <w:noProof/>
        </w:rPr>
        <w:pict>
          <v:polyline id="_x0000_s1791" style="position:absolute;left:0;text-align:left;z-index:-251674112" points="435.65pt,71.5pt,441.85pt,71.55pt,449.65pt,71.5pt,451.35pt,71.5pt,441.6pt,71.5pt,435.65pt,71.5pt" coordsize="315,20" o:regroupid="2" o:allowincell="f" fillcolor="#c5c5c4" stroked="f">
            <v:path arrowok="t"/>
          </v:polyline>
        </w:pict>
      </w:r>
      <w:r>
        <w:rPr>
          <w:noProof/>
        </w:rPr>
        <w:pict>
          <v:polyline id="_x0000_s1792" style="position:absolute;left:0;text-align:left;z-index:-251675136" points="420pt,69.3pt,418pt,69.35pt,417.85pt,69.35pt,417.6pt,69.4pt,419.75pt,69.35pt,419.95pt,69.3pt,420.1pt,69.3pt,420pt,69.3pt" coordsize="51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93" style="position:absolute;left:0;text-align:left;z-index:-251676160" points="468.2pt,69.45pt,468.35pt,69.45pt,468.5pt,69.5pt,468.7pt,69.5pt,470.7pt,69.6pt,470.6pt,69.55pt,470.45pt,69.55pt,470.2pt,69.5pt,468.2pt,69.45pt" coordsize="50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94" style="position:absolute;left:0;text-align:left;z-index:-251677184" points="461.45pt,71.3pt,453.35pt,71.45pt,449.35pt,71.5pt,460.15pt,71.35pt,461.6pt,71.3pt,461.45pt,71.3pt" coordsize="246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95" style="position:absolute;left:0;text-align:left;z-index:-251678208" points="427.65pt,71.4pt,428.6pt,71.4pt,429.65pt,71.45pt,440.65pt,71.55pt,427.65pt,71.4pt" coordsize="260,20" o:regroupid="2" o:allowincell="f" fillcolor="#c8c8c7" stroked="f">
            <v:path arrowok="t"/>
          </v:polyline>
        </w:pict>
      </w:r>
      <w:r>
        <w:rPr>
          <w:noProof/>
        </w:rPr>
        <w:pict>
          <v:polyline id="_x0000_s1796" style="position:absolute;left:0;text-align:left;z-index:-251679232" points="417.85pt,69.35pt,415.85pt,69.4pt,415.7pt,69.4pt,415.6pt,69.45pt,415.5pt,69.45pt,417.55pt,69.4pt,417.85pt,69.35pt,417.85pt,69.35pt" coordsize="47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797" style="position:absolute;left:0;text-align:left;z-index:-251680256" points="470.35pt,69.55pt,470.45pt,69.55pt,470.55pt,69.6pt,470.7pt,69.6pt,472.65pt,69.7pt,472.55pt,69.7pt,472.45pt,69.65pt,472.35pt,69.6pt,470.35pt,69.55pt" coordsize="47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798" style="position:absolute;left:0;text-align:left;z-index:-251681280" points="466.25pt,71.15pt,462.2pt,71.25pt,460.2pt,71.35pt,465.65pt,71.2pt,466.65pt,71.15pt,466.25pt,71.15pt" coordsize="130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799" style="position:absolute;left:0;text-align:left;z-index:-251682304" points="422.55pt,71.3pt,423.3pt,71.3pt,424.55pt,71.4pt,429.6pt,71.45pt,426.45pt,71.35pt,422.55pt,71.3pt" coordsize="141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800" style="position:absolute;left:0;text-align:left;z-index:-251683328" points="415.8pt,69.45pt,413.8pt,69.5pt,413.65pt,69.55pt,413.5pt,69.6pt,415.5pt,69.5pt,415.6pt,69.5pt,415.75pt,69.45pt,415.8pt,69.45pt" coordsize="46,20" o:regroupid="2" o:allowincell="f" fillcolor="#cdcdcd" stroked="f">
            <v:path arrowok="t"/>
          </v:polyline>
        </w:pict>
      </w:r>
      <w:r>
        <w:rPr>
          <w:noProof/>
        </w:rPr>
        <w:pict>
          <v:polyline id="_x0000_s1801" style="position:absolute;left:0;text-align:left;z-index:-251684352" points="472.4pt,69.6pt,472.5pt,69.6pt,472.55pt,69.65pt,472.65pt,69.65pt,473.95pt,69.75pt,474.5pt,69.8pt,474.45pt,69.75pt,474.4pt,69.75pt,474.3pt,69.7pt,472.4pt,69.6pt" coordsize="43,20" o:regroupid="2" o:allowincell="f" fillcolor="#cdcdcd" stroked="f">
            <v:path arrowok="t"/>
          </v:polyline>
        </w:pict>
      </w:r>
      <w:r>
        <w:rPr>
          <w:noProof/>
        </w:rPr>
        <w:pict>
          <v:polyline id="_x0000_s1802" style="position:absolute;left:0;text-align:left;z-index:-251685376" points="470.2pt,71pt,467.15pt,71.1pt,466.2pt,71.2pt,465.7pt,71.2pt,469.8pt,71.05pt,470.25pt,71.05pt,470.6pt,71pt,470.2pt,71pt" coordsize="98,20" o:regroupid="2" o:allowincell="f" fillcolor="#cdcdcd" stroked="f">
            <v:path arrowok="t"/>
          </v:polyline>
        </w:pict>
      </w:r>
      <w:r>
        <w:rPr>
          <w:noProof/>
        </w:rPr>
        <w:pict>
          <v:polyline id="_x0000_s1803" style="position:absolute;left:0;text-align:left;z-index:-251686400" points="418.5pt,71.2pt,419.25pt,71.25pt,419.9pt,71.3pt,423.9pt,71.35pt,422.8pt,71.3pt,421.45pt,71.25pt,418.5pt,71.2pt" coordsize="109,20" o:regroupid="2" o:allowincell="f" fillcolor="#cdcdcd" stroked="f">
            <v:path arrowok="t"/>
          </v:polyline>
        </w:pict>
      </w:r>
      <w:r>
        <w:rPr>
          <w:noProof/>
        </w:rPr>
        <w:pict>
          <v:polyline id="_x0000_s1804" style="position:absolute;left:0;text-align:left;z-index:-251687424" points="413.8pt,69.5pt,411.8pt,69.55pt,411.7pt,69.6pt,411.6pt,69.65pt,411.55pt,69.65pt,413.5pt,69.55pt,413.65pt,69.5pt,413.8pt,69.5pt" coordsize="45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805" style="position:absolute;left:0;text-align:left;z-index:-251688448" points="474.35pt,69.75pt,474.4pt,69.75pt,474.45pt,69.8pt,474.5pt,69.85pt,475.25pt,69.9pt,475.8pt,69.95pt,476.25pt,70.05pt,476.25pt,69.95pt,476.25pt,69.9pt,476.2pt,69.85pt,475.65pt,69.8pt,475.05pt,69.75pt,474.35pt,69.75pt" coordsize="39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806" style="position:absolute;left:0;text-align:left;z-index:-251689472" points="474pt,70.8pt,473.1pt,70.85pt,470.95pt,70.95pt,470.2pt,71.05pt,469.8pt,71.1pt,473.25pt,70.9pt,473.65pt,70.85pt,474pt,70.8pt,474pt,70.8pt" coordsize="85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807" style="position:absolute;left:0;text-align:left;z-index:-251690496" points="415.15pt,71.1pt,415.75pt,71.15pt,416.65pt,71.2pt,419.7pt,71.3pt,418.85pt,71.25pt,418.1pt,71.2pt,415.15pt,71.1pt" coordsize="91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808" style="position:absolute;left:0;text-align:left;z-index:-251691520" points="411.75pt,69.6pt,409.8pt,69.7pt,409.75pt,69.7pt,409.7pt,69.75pt,409.65pt,69.8pt,410.2pt,69.75pt,411.5pt,69.7pt,411.6pt,69.65pt,411.65pt,69.6pt,411.75pt,69.6pt" coordsize="43,20" o:regroupid="2" o:allowincell="f" fillcolor="#d3d2d2" stroked="f">
            <v:path arrowok="t"/>
          </v:polyline>
        </w:pict>
      </w:r>
      <w:r>
        <w:rPr>
          <w:noProof/>
        </w:rPr>
        <w:pict>
          <v:polyline id="_x0000_s1809" style="position:absolute;left:0;text-align:left;z-index:-251692544" points="476.2pt,69.9pt,476.25pt,69.95pt,476.25pt,70pt,476.25pt,70.05pt,476.85pt,70.1pt,477.2pt,70.2pt,476.9pt,70.45pt,475.95pt,70.6pt,474.3pt,70.8pt,474pt,70.85pt,473.65pt,70.9pt,473.3pt,70.95pt,474.65pt,70.85pt,475.6pt,70.8pt,476.45pt,70.7pt,477.35pt,70.5pt,477.8pt,70.3pt,477.9pt,70.1pt,477.5pt,70pt,476.95pt,69.95pt,476.2pt,69.9pt" coordsize="92,21" o:regroupid="2" o:allowincell="f" fillcolor="#d3d2d2" stroked="f">
            <v:path arrowok="t"/>
          </v:polyline>
        </w:pict>
      </w:r>
      <w:r>
        <w:rPr>
          <w:noProof/>
        </w:rPr>
        <w:pict>
          <v:polyline id="_x0000_s1810" style="position:absolute;left:0;text-align:left;z-index:-251693568" points="412.1pt,70.95pt,412.35pt,70.95pt,412.65pt,71pt,413.1pt,71.05pt,415.05pt,71.15pt,416.1pt,71.2pt,415.75pt,71.15pt,415.05pt,71.05pt,412.1pt,70.95pt" coordsize="80,20" o:regroupid="2" o:allowincell="f" fillcolor="#d3d2d2" stroked="f">
            <v:path arrowok="t"/>
          </v:polyline>
        </w:pict>
      </w:r>
      <w:r>
        <w:rPr>
          <w:noProof/>
        </w:rPr>
        <w:pict>
          <v:polyline id="_x0000_s1811" style="position:absolute;left:0;text-align:left;z-index:-251694592" points="409.85pt,69.7pt,408.5pt,69.75pt,407.95pt,69.8pt,407.9pt,69.85pt,407.85pt,69.9pt,407.85pt,69.95pt,408.3pt,69.9pt,408.9pt,69.85pt,409.65pt,69.8pt,409.7pt,69.75pt,409.75pt,69.7pt,409.85pt,69.7pt" coordsize="40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812" style="position:absolute;left:0;text-align:left;z-index:-251695616" points="477.9pt,70.1pt,477.85pt,70.3pt,477.35pt,70.5pt,476.5pt,70.7pt,476.55pt,70.7pt,477.95pt,70.5pt,478.45pt,70.3pt,478.45pt,70.2pt,478.25pt,70.15pt,477.9pt,70.1pt" coordsize="40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813" style="position:absolute;left:0;text-align:left;z-index:-251696640" points="409.25pt,70.75pt,409.45pt,70.8pt,409.75pt,70.85pt,410.85pt,70.95pt,412.95pt,71.05pt,412.65pt,71pt,412.35pt,70.95pt,411.1pt,70.85pt,410.1pt,70.8pt,409.25pt,70.75pt" coordsize="74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814" style="position:absolute;left:0;text-align:left;z-index:-251697664" points="407.9pt,69.85pt,407.15pt,69.9pt,406.55pt,69.95pt,406.15pt,70pt,406.15pt,70.3pt,406.5pt,70.5pt,407.95pt,70.75pt,408.9pt,70.85pt,410.05pt,70.9pt,409.75pt,70.85pt,409.45pt,70.8pt,408.15pt,70.65pt,407pt,70.45pt,406.6pt,70.3pt,406.6pt,70.2pt,407.05pt,70.1pt,407.8pt,70pt,407.8pt,69.95pt,407.85pt,69.9pt,407.9pt,69.85pt" coordsize="78,22" o:regroupid="2" o:allowincell="f" fillcolor="#d8d8d8" stroked="f">
            <v:path arrowok="t"/>
          </v:polyline>
        </w:pict>
      </w:r>
      <w:r>
        <w:rPr>
          <w:noProof/>
        </w:rPr>
        <w:pict>
          <v:polyline id="_x0000_s1815" style="position:absolute;left:0;text-align:left;z-index:-251698688" points="406.1pt,70.05pt,405.55pt,70.1pt,405.25pt,70.2pt,405.25pt,70.3pt,405.8pt,70.5pt,407.25pt,70.7pt,406.5pt,70.5pt,406.1pt,70.3pt,406.1pt,70.05pt" coordsize="41,20" o:regroupid="2" o:allowincell="f" fillcolor="#dadada" stroked="f">
            <v:path arrowok="t"/>
          </v:polyline>
        </w:pict>
      </w:r>
      <w:r>
        <w:rPr>
          <w:noProof/>
        </w:rPr>
        <w:pict>
          <v:rect id="_x0000_s1816" style="position:absolute;left:0;text-align:left;margin-left:437.5pt;margin-top:69.1pt;width:8.5pt;height:.05pt;z-index:-251699712" o:regroupid="2" o:allowincell="f" filled="f" stroked="f">
            <v:path arrowok="t"/>
          </v:rect>
        </w:pict>
      </w:r>
      <w:r>
        <w:rPr>
          <w:noProof/>
        </w:rPr>
        <w:pict>
          <v:polyline id="_x0000_s1817" style="position:absolute;left:0;text-align:left;z-index:-251700736" points="436.45pt,69pt,423.55pt,69.1pt,423.25pt,69.15pt,422.8pt,69.2pt,437.45pt,69pt,437.45pt,69pt,436.45pt,69pt" coordsize="294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818" style="position:absolute;left:0;text-align:left;z-index:-251701760" points="446pt,69pt,447pt,69.05pt,451.4pt,69.05pt,465.85pt,69.3pt,465.65pt,69.3pt,465.45pt,69.25pt,465pt,69.25pt,448.2pt,69pt,446pt,69pt" coordsize="397,20" o:regroupid="2" o:allowincell="f" fillcolor="#c2c2c2" stroked="f">
            <v:path arrowok="t"/>
          </v:polyline>
        </w:pict>
      </w:r>
      <w:r>
        <w:rPr>
          <w:noProof/>
        </w:rPr>
        <w:pict>
          <v:polyline id="_x0000_s1819" style="position:absolute;left:0;text-align:left;z-index:-251702784" points="422.85pt,69.2pt,420.9pt,69.2pt,420.65pt,69.25pt,420.3pt,69.3pt,422.75pt,69.25pt,423.25pt,69.2pt,422.85pt,69.2pt" coordsize="60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820" style="position:absolute;left:0;text-align:left;z-index:-251703808" points="465.2pt,69.3pt,465.65pt,69.35pt,466.2pt,69.35pt,468.2pt,69.45pt,468pt,69.4pt,467.85pt,69.35pt,467.2pt,69.35pt,465.2pt,69.3pt" coordsize="60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821" style="position:absolute;left:0;text-align:left;z-index:-251704832" points="420.5pt,69.25pt,418.55pt,69.25pt,418.35pt,69.3pt,418.05pt,69.35pt,420.3pt,69.3pt,420.7pt,69.25pt,420.5pt,69.25pt" coordsize="53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822" style="position:absolute;left:0;text-align:left;z-index:-251705856" points="467.7pt,69.35pt,468.05pt,69.4pt,468.35pt,69.4pt,470.35pt,69.5pt,470.2pt,69.45pt,470.1pt,69.45pt,469.7pt,69.4pt,467.7pt,69.35pt" coordsize="53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823" style="position:absolute;left:0;text-align:left;z-index:-251706880" points="459.8pt,71.4pt,448.7pt,71.5pt,442.05pt,71.55pt,452.05pt,71.55pt,454.35pt,71.5pt,457.8pt,71.45pt,458.95pt,71.4pt,459.8pt,71.4pt" coordsize="355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824" style="position:absolute;left:0;text-align:left;z-index:-251707904" points="429.75pt,71.5pt,431.2pt,71.5pt,432.75pt,71.55pt,441.8pt,71.6pt,442pt,71.55pt,429.75pt,71.5pt" coordsize="246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825" style="position:absolute;left:0;text-align:left;z-index:-251708928" points="418.25pt,69.3pt,416.25pt,69.35pt,416.1pt,69.35pt,415.85pt,69.4pt,418pt,69.35pt,418.3pt,69.3pt,418.25pt,69.3pt" coordsize="50,20" o:regroupid="2" o:allowincell="f" fillcolor="#cbcbcb" stroked="f">
            <v:path arrowok="t"/>
          </v:polyline>
        </w:pict>
      </w:r>
      <w:r>
        <w:rPr>
          <w:noProof/>
        </w:rPr>
        <w:pict>
          <v:polyline id="_x0000_s1826" style="position:absolute;left:0;text-align:left;z-index:-251709952" points="469.95pt,69.45pt,470.2pt,69.5pt,470.4pt,69.5pt,472.4pt,69.6pt,472.3pt,69.55pt,472.15pt,69.55pt,471.95pt,69.5pt,469.95pt,69.45pt" coordsize="49,20" o:regroupid="2" o:allowincell="f" fillcolor="#cbcbcb" stroked="f">
            <v:path arrowok="t"/>
          </v:polyline>
        </w:pict>
      </w:r>
      <w:r>
        <w:rPr>
          <w:noProof/>
        </w:rPr>
        <w:pict>
          <v:polyline id="_x0000_s1827" style="position:absolute;left:0;text-align:left;z-index:-251710976" points="465.65pt,71.25pt,459.65pt,71.4pt,457.65pt,71.45pt,464pt,71.35pt,465.15pt,71.25pt,465.65pt,71.25pt" coordsize="160,20" o:regroupid="2" o:allowincell="f" fillcolor="#cbcbcb" stroked="f">
            <v:path arrowok="t"/>
          </v:polyline>
        </w:pict>
      </w:r>
      <w:r>
        <w:rPr>
          <w:noProof/>
        </w:rPr>
        <w:pict>
          <v:polyline id="_x0000_s1828" style="position:absolute;left:0;text-align:left;z-index:-251712000" points="424.1pt,71.4pt,424.9pt,71.4pt,426.15pt,71.45pt,432.15pt,71.55pt,429.05pt,71.45pt,424.1pt,71.4pt" coordsize="162,20" o:regroupid="2" o:allowincell="f" fillcolor="#cbcbcb" stroked="f">
            <v:path arrowok="t"/>
          </v:polyline>
        </w:pict>
      </w:r>
      <w:r>
        <w:rPr>
          <w:noProof/>
        </w:rPr>
        <w:pict>
          <v:polyline id="_x0000_s1829" style="position:absolute;left:0;text-align:left;z-index:-251713024" points="416.15pt,69.35pt,414.15pt,69.4pt,414pt,69.4pt,413.9pt,69.45pt,413.8pt,69.5pt,415.85pt,69.4pt,416.1pt,69.35pt,416.15pt,69.35pt" coordsize="47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30" style="position:absolute;left:0;text-align:left;z-index:-251714048" points="472.1pt,69.55pt,472.2pt,69.55pt,472.3pt,69.6pt,472.4pt,69.6pt,474.35pt,69.75pt,474.25pt,69.7pt,474.2pt,69.65pt,474.05pt,69.6pt,472.1pt,69.55pt" coordsize="45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31" style="position:absolute;left:0;text-align:left;z-index:-251715072" points="469.65pt,71.15pt,465.65pt,71.25pt,464.05pt,71.35pt,468.55pt,71.25pt,469.4pt,71.15pt,469.65pt,71.15pt" coordsize="113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32" style="position:absolute;left:0;text-align:left;z-index:-251716096" points="419.7pt,71.3pt,420.5pt,71.35pt,421.6pt,71.4pt,425.6pt,71.45pt,423.65pt,71.35pt,419.7pt,71.3pt" coordsize="118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33" style="position:absolute;left:0;text-align:left;z-index:-251717120" points="414.05pt,69.45pt,412.1pt,69.5pt,411.95pt,69.55pt,411.85pt,69.55pt,411.8pt,69.6pt,413.8pt,69.5pt,413.9pt,69.5pt,414pt,69.45pt,414.05pt,69.45pt" coordsize="46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34" style="position:absolute;left:0;text-align:left;z-index:-251718144" points="474.1pt,69.65pt,474.15pt,69.65pt,474.25pt,69.7pt,474.35pt,69.75pt,475.05pt,69.8pt,475.65pt,69.8pt,476.2pt,69.85pt,476.15pt,69.85pt,476.1pt,69.8pt,476pt,69.75pt,474.8pt,69.65pt,474.1pt,69.65pt" coordsize="42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35" style="position:absolute;left:0;text-align:left;z-index:-251719168" points="472.8pt,71pt,469.8pt,71.1pt,469.4pt,71.15pt,468.55pt,71.25pt,472.2pt,71.1pt,472.6pt,71.05pt,472.95pt,71pt,472.8pt,71pt" coordsize="89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36" style="position:absolute;left:0;text-align:left;z-index:-251720192" points="416.15pt,71.2pt,416.8pt,71.25pt,417.95pt,71.3pt,420.95pt,71.4pt,420.1pt,71.3pt,419.1pt,71.25pt,416.15pt,71.2pt" coordsize="96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37" style="position:absolute;left:0;text-align:left;z-index:-251721216" points="412.05pt,69.5pt,410.1pt,69.55pt,410pt,69.6pt,409.9pt,69.65pt,409.85pt,69.7pt,411.75pt,69.55pt,411.85pt,69.55pt,411.95pt,69.5pt,412.05pt,69.5pt" coordsize="45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38" style="position:absolute;left:0;text-align:left;z-index:-251722240" points="476.05pt,69.75pt,476.1pt,69.75pt,476.15pt,69.8pt,476.2pt,69.85pt,476.95pt,69.9pt,477.55pt,70pt,477.9pt,70.05pt,477.9pt,69.95pt,477.9pt,69.95pt,477.85pt,69.9pt,477.35pt,69.85pt,476.75pt,69.8pt,476.05pt,69.75pt" coordsize="38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39" style="position:absolute;left:0;text-align:left;z-index:-251723264" points="476.3pt,70.75pt,475.45pt,70.8pt,474.4pt,70.85pt,473.3pt,70.95pt,472.95pt,71pt,472.6pt,71.05pt,472.25pt,71.1pt,474.55pt,70.95pt,475.45pt,70.9pt,475.85pt,70.85pt,476.2pt,70.8pt,476.3pt,70.75pt" coordsize="82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40" style="position:absolute;left:0;text-align:left;z-index:-251724288" points="412.95pt,71.1pt,413.5pt,71.15pt,414.1pt,71.2pt,417.1pt,71.3pt,416.4pt,71.25pt,415.9pt,71.2pt,412.95pt,71.1pt" coordsize="84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41" style="position:absolute;left:0;text-align:left;z-index:-251725312" points="410.05pt,69.6pt,408.1pt,69.7pt,408.05pt,69.75pt,407.95pt,69.75pt,407.95pt,69.8pt,408.5pt,69.75pt,409.8pt,69.7pt,409.9pt,69.65pt,409.95pt,69.6pt,410.05pt,69.6pt" coordsize="43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842" style="position:absolute;left:0;text-align:left;z-index:-251726336" points="477.85pt,69.9pt,477.9pt,69.9pt,477.9pt,70.05pt,478.25pt,70.15pt,478.45pt,70.2pt,478.45pt,70.3pt,477.95pt,70.5pt,476.45pt,70.7pt,476.2pt,70.75pt,475.85pt,70.8pt,475.5pt,70.9pt,476.8pt,70.8pt,477.8pt,70.7pt,478.6pt,70.6pt,479.1pt,70.45pt,479.4pt,70.3pt,479.5pt,70.15pt,479.2pt,70.05pt,478.65pt,69.95pt,477.85pt,69.9pt" coordsize="81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843" style="position:absolute;left:0;text-align:left;z-index:-251727360" points="410.05pt,70.95pt,410.25pt,70.95pt,410.55pt,71pt,410.85pt,71.05pt,413.85pt,71.2pt,413.5pt,71.15pt,413.2pt,71.1pt,411.95pt,71.05pt,410.05pt,70.95pt" coordsize="76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844" style="position:absolute;left:0;text-align:left;z-index:-251728384" points="408.1pt,69.7pt,407.4pt,69.7pt,406.75pt,69.75pt,406.25pt,69.8pt,406.15pt,69.9pt,406.15pt,69.95pt,406.15pt,70pt,406.55pt,69.95pt,407.15pt,69.85pt,407.9pt,69.8pt,407.95pt,69.75pt,408.05pt,69.7pt,408.1pt,69.7pt" coordsize="40,20" o:regroupid="2" o:allowincell="f" fillcolor="#d9d9d8" stroked="f">
            <v:path arrowok="t"/>
          </v:polyline>
        </w:pict>
      </w:r>
      <w:r>
        <w:rPr>
          <w:noProof/>
        </w:rPr>
        <w:pict>
          <v:polyline id="_x0000_s1845" style="position:absolute;left:0;text-align:left;z-index:-251729408" points="479.5pt,70.15pt,479.4pt,70.3pt,479.1pt,70.45pt,478.6pt,70.6pt,479.35pt,70.5pt,479.75pt,70.4pt,479.75pt,70.2pt,479.65pt,70.15pt,479.5pt,70.15pt" coordsize="23,20" o:regroupid="2" o:allowincell="f" fillcolor="#d9d9d8" stroked="f">
            <v:path arrowok="t"/>
          </v:polyline>
        </w:pict>
      </w:r>
      <w:r>
        <w:rPr>
          <w:noProof/>
        </w:rPr>
        <w:pict>
          <v:polyline id="_x0000_s1846" style="position:absolute;left:0;text-align:left;z-index:-251730432" points="407.3pt,70.7pt,407.5pt,70.75pt,407.75pt,70.8pt,408.8pt,70.9pt,410.85pt,71pt,410.55pt,71pt,410.3pt,70.95pt,409.15pt,70.85pt,408.15pt,70.75pt,407.3pt,70.7pt" coordsize="71,20" o:regroupid="2" o:allowincell="f" fillcolor="#d9d9d8" stroked="f">
            <v:path arrowok="t"/>
          </v:polyline>
        </w:pict>
      </w:r>
      <w:r>
        <w:rPr>
          <w:noProof/>
        </w:rPr>
        <w:pict>
          <v:polyline id="_x0000_s1847" style="position:absolute;left:0;text-align:left;z-index:-251731456" points="406.25pt,69.85pt,405.45pt,69.9pt,404.85pt,69.95pt,404.5pt,70.05pt,404.5pt,70.25pt,404.8pt,70.45pt,405.95pt,70.7pt,406.9pt,70.8pt,408.05pt,70.85pt,407.8pt,70.8pt,407.5pt,70.75pt,407.15pt,70.65pt,405.75pt,70.5pt,405.25pt,70.3pt,405.25pt,70.2pt,405.55pt,70.1pt,406.15pt,70pt,406.15pt,69.95pt,406.2pt,69.9pt,406.25pt,69.85pt" coordsize="72,21" o:regroupid="2" o:allowincell="f" fillcolor="#dbdbdb" stroked="f">
            <v:path arrowok="t"/>
          </v:polyline>
        </w:pict>
      </w:r>
      <w:r>
        <w:rPr>
          <w:noProof/>
        </w:rPr>
        <w:pict>
          <v:polyline id="_x0000_s1848" style="position:absolute;left:0;text-align:left;z-index:-251732480" points="404.45pt,70.1pt,404.1pt,70.15pt,403.9pt,70.25pt,403.9pt,70.45pt,404.4pt,70.55pt,405.35pt,70.65pt,404.75pt,70.45pt,404.45pt,70.3pt,404.45pt,70.1pt" coordsize="29,20" o:regroupid="2" o:allowincell="f" fillcolor="#dedede" stroked="f">
            <v:path arrowok="t"/>
          </v:polyline>
        </w:pict>
      </w:r>
      <w:r>
        <w:rPr>
          <w:noProof/>
        </w:rPr>
        <w:pict>
          <v:rect id="_x0000_s1849" style="position:absolute;left:0;text-align:left;margin-left:437.5pt;margin-top:69.05pt;width:8.5pt;height:0;z-index:-251733504" o:regroupid="2" o:allowincell="f" filled="f" stroked="f">
            <v:path arrowok="t"/>
          </v:rect>
        </w:pict>
      </w:r>
      <w:r>
        <w:rPr>
          <w:noProof/>
        </w:rPr>
        <w:pict>
          <v:polyline id="_x0000_s1850" style="position:absolute;left:0;text-align:left;z-index:-251734528" points="437.35pt,68.95pt,424.35pt,69.05pt,423.55pt,69.15pt,437.45pt,68.95pt,437.45pt,68.95pt,437.35pt,68.95pt" coordsize="279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851" style="position:absolute;left:0;text-align:left;z-index:-251735552" points="446pt,68.95pt,446.25pt,69pt,447.35pt,69pt,465.2pt,69.25pt,464.7pt,69.2pt,464.05pt,69.15pt,446pt,68.95pt" coordsize="384,20" o:regroupid="2" o:allowincell="f" fillcolor="#c3c3c3" stroked="f">
            <v:path arrowok="t"/>
          </v:polyline>
        </w:pict>
      </w:r>
      <w:r>
        <w:rPr>
          <w:noProof/>
        </w:rPr>
        <w:pict>
          <v:polyline id="_x0000_s1852" style="position:absolute;left:0;text-align:left;z-index:-251736576" points="423.55pt,69.1pt,421.55pt,69.1pt,421.3pt,69.15pt,420.9pt,69.2pt,423.5pt,69.15pt,424.05pt,69.1pt,423.55pt,69.1pt" coordsize="64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853" style="position:absolute;left:0;text-align:left;z-index:-251737600" points="464.45pt,69.2pt,464.95pt,69.25pt,465.7pt,69.25pt,467.65pt,69.35pt,467.3pt,69.25pt,466.45pt,69.25pt,464.45pt,69.2pt" coordsize="65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854" style="position:absolute;left:0;text-align:left;z-index:-251738624" points="421.05pt,69.15pt,419.1pt,69.15pt,418.55pt,69.25pt,420.9pt,69.2pt,421.35pt,69.15pt,421.05pt,69.15pt" coordsize="56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855" style="position:absolute;left:0;text-align:left;z-index:-251739648" points="467.1pt,69.3pt,467.3pt,69.3pt,467.5pt,69.35pt,467.95pt,69.35pt,469.9pt,69.45pt,469.6pt,69.4pt,469.1pt,69.35pt,467.1pt,69.3pt" coordsize="57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856" style="position:absolute;left:0;text-align:left;z-index:-251740672" points="456.8pt,71.5pt,439.55pt,71.6pt,452.6pt,71.6pt,455pt,71.55pt,456.15pt,71.5pt,456.8pt,71.5pt" coordsize="345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857" style="position:absolute;left:0;text-align:left;z-index:-251741696" points="432.75pt,71.6pt,435.75pt,71.65pt,441.75pt,71.65pt,439.55pt,71.6pt,432.75pt,71.6pt" coordsize="181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858" style="position:absolute;left:0;text-align:left;z-index:-251742720" points="418.75pt,69.2pt,416.75pt,69.25pt,416.6pt,69.25pt,416.3pt,69.3pt,418.5pt,69.25pt,418.9pt,69.2pt,418.75pt,69.2pt" coordsize="52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59" style="position:absolute;left:0;text-align:left;z-index:-251743744" points="469.5pt,69.35pt,469.65pt,69.35pt,469.8pt,69.4pt,470.1pt,69.4pt,472.05pt,69.5pt,471.95pt,69.45pt,471.8pt,69.45pt,471.5pt,69.4pt,469.5pt,69.35pt" coordsize="52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60" style="position:absolute;left:0;text-align:left;z-index:-251744768" points="463.3pt,71.4pt,457.2pt,71.5pt,454.2pt,71.6pt,462.15pt,71.45pt,463.4pt,71.4pt,463.3pt,71.4pt" coordsize="185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61" style="position:absolute;left:0;text-align:left;z-index:-251745792" points="425.7pt,71.5pt,427.7pt,71.55pt,435.7pt,71.65pt,431.65pt,71.55pt,425.7pt,71.5pt" coordsize="200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62" style="position:absolute;left:0;text-align:left;z-index:-251746816" points="416.5pt,69.3pt,414.5pt,69.35pt,414.25pt,69.4pt,414.15pt,69.4pt,416.25pt,69.35pt,416.55pt,69.3pt,416.5pt,69.3pt" coordsize="49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63" style="position:absolute;left:0;text-align:left;z-index:-251747840" points="471.7pt,69.45pt,471.8pt,69.45pt,472.1pt,69.5pt,474.1pt,69.6pt,474pt,69.6pt,473.9pt,69.55pt,473.7pt,69.5pt,471.7pt,69.45pt" coordsize="48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64" style="position:absolute;left:0;text-align:left;z-index:-251748864" points="468.05pt,71.25pt,464pt,71.35pt,462.15pt,71.45pt,467.15pt,71.3pt,468.1pt,71.25pt,468.05pt,71.25pt" coordsize="119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65" style="position:absolute;left:0;text-align:left;z-index:-251749888" points="420.95pt,71.4pt,421.85pt,71.45pt,422.5pt,71.5pt,427.5pt,71.55pt,424.9pt,71.45pt,420.95pt,71.4pt" coordsize="132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866" style="position:absolute;left:0;text-align:left;z-index:-251750912" points="414.4pt,69.35pt,412.4pt,69.4pt,412.3pt,69.45pt,412.1pt,69.5pt,414.15pt,69.4pt,414.25pt,69.4pt,414.4pt,69.35pt,414.4pt,69.35pt" coordsize="46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67" style="position:absolute;left:0;text-align:left;z-index:-251751936" points="473.8pt,69.55pt,473.9pt,69.55pt,474pt,69.6pt,474.1pt,69.6pt,474.8pt,69.65pt,476pt,69.75pt,475.95pt,69.7pt,475.85pt,69.65pt,475.75pt,69.65pt,473.8pt,69.55pt" coordsize="45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68" style="position:absolute;left:0;text-align:left;z-index:-251752960" points="471.6pt,71.1pt,468.55pt,71.2pt,468.1pt,71.25pt,467.2pt,71.3pt,471.15pt,71.15pt,471.5pt,71.15pt,471.9pt,71.1pt,471.6pt,71.1pt" coordsize="94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69" style="position:absolute;left:0;text-align:left;z-index:-251753984" points="417.15pt,71.3pt,417.85pt,71.35pt,418.35pt,71.4pt,422.35pt,71.45pt,421.4pt,71.4pt,420.1pt,71.35pt,417.15pt,71.3pt" coordsize="105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1870" style="position:absolute;left:0;text-align:left;z-index:-251755008" points="412.35pt,69.4pt,410.35pt,69.45pt,410.25pt,69.5pt,410.15pt,69.5pt,410.1pt,69.55pt,412.1pt,69.45pt,412.3pt,69.4pt,412.35pt,69.4pt" coordsize="46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71" style="position:absolute;left:0;text-align:left;z-index:-251756032" points="475.8pt,69.65pt,475.85pt,69.65pt,475.95pt,69.7pt,476pt,69.75pt,476.75pt,69.8pt,477.35pt,69.85pt,477.85pt,69.9pt,477.8pt,69.85pt,477.75pt,69.8pt,477.7pt,69.75pt,477.1pt,69.7pt,475.8pt,69.65pt" coordsize="41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72" style="position:absolute;left:0;text-align:left;z-index:-251757056" points="475.25pt,70.95pt,472.25pt,71.1pt,471.5pt,71.15pt,471.15pt,71.2pt,474.5pt,71.05pt,474.85pt,71pt,475.2pt,70.95pt,475.25pt,70.95pt" coordsize="82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73" style="position:absolute;left:0;text-align:left;z-index:-251758080" points="413.85pt,71.2pt,414.45pt,71.25pt,415.25pt,71.3pt,418.25pt,71.4pt,417.5pt,71.3pt,416.8pt,71.3pt,413.85pt,71.2pt" coordsize="89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874" style="position:absolute;left:0;text-align:left;z-index:-251759104" points="410.35pt,69.5pt,408.35pt,69.55pt,408.3pt,69.6pt,408.2pt,69.65pt,408.15pt,69.7pt,410.05pt,69.55pt,410.15pt,69.55pt,410.25pt,69.5pt,410.35pt,69.5pt" coordsize="45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1875" style="position:absolute;left:0;text-align:left;z-index:-251760128" points="477.7pt,69.75pt,477.75pt,69.75pt,477.8pt,69.8pt,477.85pt,69.85pt,478.65pt,69.95pt,479.2pt,70.05pt,479.5pt,70.15pt,479.5pt,70.1pt,479.55pt,70.05pt,479.55pt,69.95pt,479.5pt,69.95pt,479.5pt,69.9pt,479pt,69.85pt,478.4pt,69.8pt,477.7pt,69.75pt" coordsize="37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1876" style="position:absolute;left:0;text-align:left;z-index:-251761152" points="478.45pt,70.65pt,477.65pt,70.7pt,476.65pt,70.8pt,475.45pt,70.9pt,475.15pt,70.95pt,474.85pt,71pt,474.5pt,71.05pt,476.65pt,70.9pt,477.55pt,70.85pt,477.95pt,70.75pt,478.3pt,70.7pt,478.45pt,70.65pt" coordsize="80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1877" style="position:absolute;left:0;text-align:left;z-index:-251762176" points="410.85pt,71.05pt,411.1pt,71.05pt,411.35pt,71.1pt,411.8pt,71.15pt,414.8pt,71.25pt,414.45pt,71.25pt,413.8pt,71.15pt,410.85pt,71.05pt" coordsize="80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1878" style="position:absolute;left:0;text-align:left;z-index:-251763200" points="408.35pt,69.6pt,406.4pt,69.7pt,406.35pt,69.75pt,406.25pt,69.8pt,406.25pt,69.85pt,406.75pt,69.8pt,407.4pt,69.75pt,408.1pt,69.7pt,408.2pt,69.65pt,408.25pt,69.6pt,408.35pt,69.6pt" coordsize="43,20" o:regroupid="2" o:allowincell="f" fillcolor="#d9d9d9" stroked="f">
            <v:path arrowok="t"/>
          </v:polyline>
        </w:pict>
      </w:r>
      <w:r>
        <w:rPr>
          <w:noProof/>
        </w:rPr>
        <w:pict>
          <v:polyline id="_x0000_s1879" style="position:absolute;left:0;text-align:left;z-index:-251764224" points="479.5pt,69.95pt,479.5pt,69.95pt,479.55pt,70pt,479.55pt,70.05pt,479.5pt,70.1pt,479.5pt,70.15pt,479.65pt,70.2pt,479.7pt,70.25pt,479.7pt,70.4pt,479.3pt,70.5pt,478.55pt,70.6pt,478.3pt,70.7pt,477.95pt,70.8pt,477.6pt,70.85pt,477.85pt,70.85pt,479.15pt,70.7pt,480.1pt,70.6pt,480.7pt,70.45pt,480.85pt,70.4pt,480.9pt,70.35pt,481pt,70.3pt,481pt,70.15pt,480.45pt,70.05pt,479.5pt,69.95pt" coordsize="69,20" o:regroupid="2" o:allowincell="f" fillcolor="#d9d9d9" stroked="f">
            <v:path arrowok="t"/>
          </v:polyline>
        </w:pict>
      </w:r>
      <w:r>
        <w:rPr>
          <w:noProof/>
        </w:rPr>
        <w:pict>
          <v:polyline id="_x0000_s1880" style="position:absolute;left:0;text-align:left;z-index:-251765248" points="408.1pt,70.9pt,408.3pt,70.9pt,408.55pt,70.95pt,409.65pt,71.05pt,411.7pt,71.15pt,411.15pt,71.1pt,410pt,71pt,408.1pt,70.9pt" coordsize="72,20" o:regroupid="2" o:allowincell="f" fillcolor="#d9d9d9" stroked="f">
            <v:path arrowok="t"/>
          </v:polyline>
        </w:pict>
      </w:r>
      <w:r>
        <w:rPr>
          <w:noProof/>
        </w:rPr>
        <w:pict>
          <v:polyline id="_x0000_s1881" style="position:absolute;left:0;text-align:left;z-index:-251766272" points="406.45pt,69.75pt,405.75pt,69.8pt,405.1pt,69.85pt,404.55pt,69.9pt,404.5pt,69.95pt,404.5pt,70pt,404.5pt,70.1pt,404.9pt,70pt,405.5pt,69.95pt,406.25pt,69.85pt,406.3pt,69.8pt,406.35pt,69.75pt,406.45pt,69.75pt" coordsize="39,20" o:regroupid="2" o:allowincell="f" fillcolor="#dcdcdb" stroked="f">
            <v:path arrowok="t"/>
          </v:polyline>
        </w:pict>
      </w:r>
      <w:r>
        <w:rPr>
          <w:noProof/>
        </w:rPr>
        <w:pict>
          <v:polyline id="_x0000_s1882" style="position:absolute;left:0;text-align:left;z-index:-251767296" points="481pt,70.35pt,480.95pt,70.4pt,480.85pt,70.45pt,480.75pt,70.5pt,480.9pt,70.45pt,481pt,70.4pt,481pt,70.35pt" coordsize="20,20" o:regroupid="2" o:allowincell="f" fillcolor="#dcdcdb" stroked="f">
            <v:path arrowok="t"/>
          </v:polyline>
        </w:pict>
      </w:r>
      <w:r>
        <w:rPr>
          <w:noProof/>
        </w:rPr>
        <w:pict>
          <v:polyline id="_x0000_s1883" style="position:absolute;left:0;text-align:left;z-index:-251768320" points="405.35pt,70.7pt,405.55pt,70.75pt,405.8pt,70.8pt,406.75pt,70.95pt,408.8pt,71.05pt,408.55pt,71pt,408.25pt,70.95pt,407.2pt,70.85pt,406.15pt,70.75pt,405.35pt,70.7pt" coordsize="70,20" o:regroupid="2" o:allowincell="f" fillcolor="#dcdcdb" stroked="f">
            <v:path arrowok="t"/>
          </v:polyline>
        </w:pict>
      </w:r>
      <w:r>
        <w:rPr>
          <w:noProof/>
        </w:rPr>
        <w:pict>
          <v:polyline id="_x0000_s1884" style="position:absolute;left:0;text-align:left;z-index:-251769344" points="404.55pt,69.9pt,403.7pt,69.95pt,403.1pt,70.05pt,402.8pt,70.15pt,402.8pt,70.3pt,403.05pt,70.45pt,403.9pt,70.7pt,404.9pt,70.8pt,406.1pt,70.9pt,405.8pt,70.8pt,405.55pt,70.75pt,405.3pt,70.65pt,404.35pt,70.55pt,403.85pt,70.45pt,403.85pt,70.25pt,404.05pt,70.15pt,404.45pt,70.1pt,404.45pt,70pt,404.45pt,69.95pt,404.55pt,69.9pt" coordsize="66,20" o:regroupid="2" o:allowincell="f" fillcolor="#dfdede" stroked="f">
            <v:path arrowok="t"/>
          </v:polyline>
        </w:pict>
      </w:r>
      <w:r>
        <w:rPr>
          <w:noProof/>
        </w:rPr>
        <w:pict>
          <v:polyline id="_x0000_s1885" style="position:absolute;left:0;text-align:left;z-index:-251770368" points="402.8pt,70.15pt,402.6pt,70.2pt,402.55pt,70.25pt,402.55pt,70.4pt,402.85pt,70.5pt,403.45pt,70.6pt,403.05pt,70.45pt,402.85pt,70.3pt,402.8pt,70.15pt" coordsize="20,20" o:regroupid="2" o:allowincell="f" fillcolor="#e1e1e1" stroked="f">
            <v:path arrowok="t"/>
          </v:polyline>
        </w:pict>
      </w:r>
      <w:r>
        <w:rPr>
          <w:noProof/>
        </w:rPr>
        <w:pict>
          <v:rect id="_x0000_s1886" style="position:absolute;left:0;text-align:left;margin-left:437.5pt;margin-top:69pt;width:8.5pt;height:0;z-index:-251771392" o:regroupid="2" o:allowincell="f" filled="f" stroked="f">
            <v:path arrowok="t"/>
          </v:rect>
        </w:pict>
      </w:r>
      <w:r>
        <w:rPr>
          <w:noProof/>
        </w:rPr>
        <w:pict>
          <v:polyline id="_x0000_s1887" style="position:absolute;left:0;text-align:left;z-index:-251772416" points="437.3pt,68.9pt,425.3pt,69pt,424.4pt,69.05pt,437.45pt,68.9pt,437.45pt,68.9pt,437.3pt,68.9pt" coordsize="262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888" style="position:absolute;left:0;text-align:left;z-index:-251773440" points="446pt,68.9pt,446.5pt,68.95pt,464.45pt,69.15pt,463.9pt,69.1pt,463.05pt,69.1pt,446pt,68.9pt" coordsize="369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889" style="position:absolute;left:0;text-align:left;z-index:-251774464" points="425.3pt,69.05pt,422.3pt,69.1pt,422.05pt,69.1pt,421.6pt,69.15pt,424.4pt,69.1pt,425.3pt,69.05pt" coordsize="75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890" style="position:absolute;left:0;text-align:left;z-index:-251775488" points="463.6pt,69.15pt,464.15pt,69.15pt,465.1pt,69.2pt,467.05pt,69.25pt,466.85pt,69.25pt,466.65pt,69.2pt,465.6pt,69.15pt,463.6pt,69.15pt" coordsize="70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1891" style="position:absolute;left:0;text-align:left;z-index:-251776512" points="421.65pt,69.1pt,419.7pt,69.1pt,419.1pt,69.2pt,421.6pt,69.15pt,422.05pt,69.1pt,421.65pt,69.1pt" coordsize="60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892" style="position:absolute;left:0;text-align:left;z-index:-251777536" points="466.45pt,69.2pt,466.85pt,69.25pt,467.45pt,69.25pt,469.45pt,69.35pt,469.1pt,69.25pt,468.45pt,69.25pt,466.45pt,69.2pt" coordsize="61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893" style="position:absolute;left:0;text-align:left;z-index:-251778560" points="454.1pt,71.6pt,436.15pt,71.65pt,442.15pt,71.7pt,450.2pt,71.65pt,454.1pt,71.6pt" coordsize="359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1894" style="position:absolute;left:0;text-align:left;z-index:-251779584" points="419.25pt,69.15pt,417.25pt,69.15pt,417.05pt,69.2pt,416.75pt,69.25pt,419.05pt,69.2pt,419.45pt,69.15pt,419.25pt,69.15pt" coordsize="55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95" style="position:absolute;left:0;text-align:left;z-index:-251780608" points="468.95pt,69.3pt,469.1pt,69.3pt,469.3pt,69.35pt,469.7pt,69.35pt,471.65pt,69.45pt,471.55pt,69.4pt,471.4pt,69.4pt,470.95pt,69.35pt,468.95pt,69.3pt" coordsize="55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96" style="position:absolute;left:0;text-align:left;z-index:-251781632" points="461.8pt,71.5pt,447.8pt,71.7pt,459.95pt,71.55pt,461.4pt,71.5pt,461.8pt,71.5pt" coordsize="281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97" style="position:absolute;left:0;text-align:left;z-index:-251782656" points="427.65pt,71.6pt,428.35pt,71.6pt,430.65pt,71.65pt,441.7pt,71.7pt,441.6pt,71.7pt,427.65pt,71.6pt" coordsize="282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898" style="position:absolute;left:0;text-align:left;z-index:-251783680" points="416.95pt,69.2pt,414.95pt,69.25pt,414.65pt,69.3pt,414.55pt,69.3pt,416.75pt,69.25pt,417.05pt,69.2pt,416.95pt,69.2pt" coordsize="51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899" style="position:absolute;left:0;text-align:left;z-index:-251784704" points="471.25pt,69.35pt,471.55pt,69.4pt,471.75pt,69.4pt,473.75pt,69.5pt,473.65pt,69.45pt,473.5pt,69.45pt,473.25pt,69.4pt,471.25pt,69.35pt" coordsize="51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900" style="position:absolute;left:0;text-align:left;z-index:-251785728" points="467pt,71.35pt,462pt,71.45pt,460pt,71.55pt,465.65pt,71.45pt,466.65pt,71.35pt,467pt,71.35pt" coordsize="141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901" style="position:absolute;left:0;text-align:left;z-index:-251786752" points="422.6pt,71.5pt,423.35pt,71.5pt,424.7pt,71.55pt,429.7pt,71.65pt,426.5pt,71.55pt,422.6pt,71.5pt" coordsize="143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1902" style="position:absolute;left:0;text-align:left;z-index:-251787776" points="414.8pt,69.25pt,412.8pt,69.3pt,412.65pt,69.3pt,412.45pt,69.35pt,414.55pt,69.3pt,414.7pt,69.25pt,414.8pt,69.25pt,414.8pt,69.25pt" coordsize="48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1903" style="position:absolute;left:0;text-align:left;z-index:-251788800" points="473.4pt,69.45pt,473.5pt,69.45pt,473.65pt,69.5pt,473.75pt,69.5pt,475.75pt,69.6pt,475.65pt,69.6pt,475.55pt,69.55pt,475.4pt,69.5pt,473.4pt,69.45pt" coordsize="48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1904" style="position:absolute;left:0;text-align:left;z-index:-251789824" points="470.2pt,71.25pt,467.15pt,71.3pt,465.7pt,71.45pt,469.95pt,71.3pt,470.75pt,71.25pt,470.2pt,71.25pt" coordsize="101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1905" style="position:absolute;left:0;text-align:left;z-index:-251790848" points="418.3pt,71.4pt,419.05pt,71.45pt,419.85pt,71.5pt,423.9pt,71.55pt,422.25pt,71.45pt,418.3pt,71.4pt" coordsize="112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1906" style="position:absolute;left:0;text-align:left;z-index:-251791872" points="412.7pt,69.35pt,410.7pt,69.4pt,410.6pt,69.45pt,410.5pt,69.45pt,410.4pt,69.5pt,412.4pt,69.4pt,412.65pt,69.35pt,412.7pt,69.35pt" coordsize="46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1907" style="position:absolute;left:0;text-align:left;z-index:-251792896" points="475.5pt,69.55pt,475.6pt,69.55pt,475.7pt,69.6pt,475.75pt,69.6pt,477.1pt,69.7pt,477.7pt,69.75pt,477.65pt,69.7pt,477.55pt,69.7pt,477.45pt,69.65pt,475.5pt,69.55pt" coordsize="44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1908" style="position:absolute;left:0;text-align:left;z-index:-251793920" points="474.15pt,71.1pt,471.1pt,71.2pt,470.75pt,71.25pt,469.95pt,71.35pt,473.5pt,71.2pt,474.2pt,71.1pt,474.15pt,71.1pt" coordsize="85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1909" style="position:absolute;left:0;text-align:left;z-index:-251794944" points="414.85pt,71.3pt,415.5pt,71.35pt,416.5pt,71.4pt,419.5pt,71.45pt,418.7pt,71.4pt,417.8pt,71.35pt,414.85pt,71.3pt" coordsize="93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1910" style="position:absolute;left:0;text-align:left;z-index:-251795968" points="410.65pt,69.4pt,408.65pt,69.45pt,408.55pt,69.5pt,408.45pt,69.55pt,408.4pt,69.55pt,410.35pt,69.45pt,410.45pt,69.45pt,410.6pt,69.4pt,410.65pt,69.4pt" coordsize="46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1911" style="position:absolute;left:0;text-align:left;z-index:-251796992" points="477.45pt,69.65pt,477.5pt,69.65pt,477.6pt,69.7pt,477.65pt,69.75pt,478.4pt,69.8pt,479pt,69.85pt,479.5pt,69.9pt,479.45pt,69.85pt,479.4pt,69.8pt,479.35pt,69.75pt,478.75pt,69.7pt,477.45pt,69.65pt" coordsize="42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1912" style="position:absolute;left:0;text-align:left;z-index:-251798016" points="477.5pt,70.9pt,476.6pt,70.95pt,474.5pt,71.05pt,474.15pt,71.1pt,473.5pt,71.2pt,476.65pt,71.05pt,477pt,71pt,477.3pt,70.9pt,477.5pt,70.9pt" coordsize="81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1913" style="position:absolute;left:0;text-align:left;z-index:-251799040" points="411.7pt,71.2pt,411.95pt,71.2pt,412.25pt,71.25pt,412.8pt,71.3pt,415.8pt,71.4pt,415.1pt,71.3pt,414.65pt,71.3pt,412.65pt,71.2pt,411.7pt,71.2pt" coordsize="83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1914" style="position:absolute;left:0;text-align:left;z-index:-251800064" points="408.65pt,69.5pt,406.65pt,69.6pt,406.6pt,69.6pt,406.5pt,69.65pt,406.45pt,69.7pt,408.35pt,69.55pt,408.45pt,69.55pt,408.55pt,69.5pt,408.65pt,69.5pt" coordsize="45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1915" style="position:absolute;left:0;text-align:left;z-index:-251801088" points="479.4pt,69.8pt,479.45pt,69.85pt,479.5pt,69.9pt,479.55pt,69.95pt,480.5pt,70.05pt,481pt,70.15pt,481pt,70.3pt,481.15pt,70.2pt,481.2pt,70.15pt,481.2pt,70pt,481.2pt,69.95pt,480.7pt,69.9pt,480.1pt,69.85pt,479.4pt,69.8pt" coordsize="36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1916" style="position:absolute;left:0;text-align:left;z-index:-251802112" points="480.65pt,70.5pt,479.95pt,70.6pt,478.95pt,70.75pt,477.6pt,70.85pt,477.3pt,70.9pt,477pt,70.95pt,476.7pt,71pt,478.75pt,70.85pt,479.65pt,70.8pt,480.1pt,70.7pt,480.45pt,70.55pt,480.65pt,70.5pt" coordsize="80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1917" style="position:absolute;left:0;text-align:left;z-index:-251803136" points="408.85pt,71.05pt,409.05pt,71.05pt,409.35pt,71.1pt,410.55pt,71.2pt,412.55pt,71.25pt,411.95pt,71.2pt,410.75pt,71.1pt,408.85pt,71.05pt" coordsize="75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1918" style="position:absolute;left:0;text-align:left;z-index:-251804160" points="406.65pt,69.6pt,405.95pt,69.6pt,404.7pt,69.7pt,404.65pt,69.75pt,404.55pt,69.8pt,404.55pt,69.85pt,405.05pt,69.8pt,405.7pt,69.75pt,406.4pt,69.7pt,406.5pt,69.65pt,406.55pt,69.6pt,406.65pt,69.6pt" coordsize="43,20" o:regroupid="2" o:allowincell="f" fillcolor="#dcdcdc" stroked="f">
            <v:path arrowok="t"/>
          </v:polyline>
        </w:pict>
      </w:r>
      <w:r>
        <w:rPr>
          <w:noProof/>
        </w:rPr>
        <w:pict>
          <v:polyline id="_x0000_s1919" style="position:absolute;left:0;text-align:left;z-index:-251805184" points="481.15pt,70pt,481.15pt,70.15pt,481.1pt,70.2pt,481pt,70.3pt,481pt,70.35pt,480.9pt,70.4pt,480.7pt,70.45pt,480.45pt,70.6pt,480.1pt,70.7pt,479.65pt,70.8pt,480.8pt,70.7pt,481.9pt,70.5pt,482.25pt,70.3pt,482.25pt,70.2pt,481.9pt,70.1pt,481.15pt,70pt" coordsize="53,20" o:regroupid="2" o:allowincell="f" fillcolor="#dcdcdc" stroked="f">
            <v:path arrowok="t"/>
          </v:polyline>
        </w:pict>
      </w:r>
      <w:r>
        <w:rPr>
          <w:noProof/>
        </w:rPr>
        <w:pict>
          <v:polyline id="_x0000_s1920" style="position:absolute;left:0;text-align:left;z-index:-251806208" points="406.1pt,70.9pt,406.3pt,70.95pt,406.55pt,71pt,407.5pt,71.05pt,409.55pt,71.15pt,409.05pt,71.1pt,408pt,71pt,406.1pt,70.9pt" coordsize="70,20" o:regroupid="2" o:allowincell="f" fillcolor="#dcdcdc" stroked="f">
            <v:path arrowok="t"/>
          </v:polyline>
        </w:pict>
      </w:r>
      <w:r>
        <w:rPr>
          <w:noProof/>
        </w:rPr>
        <w:pict>
          <v:group id="_x0000_s1921" style="position:absolute;left:0;text-align:left;margin-left:402.8pt;margin-top:69.75pt;width:4.05pt;height:1.3pt;z-index:-251807232" coordorigin="8056,11781" coordsize="81,26" o:regroupid="2" o:allowincell="f">
            <v:shape id="_x0000_s1922" style="position:absolute;left:8056;top:11781;width:81;height:26;mso-position-horizontal-relative:page;mso-position-vertical-relative:page" coordsize="81,26" o:allowincell="f" path="m12,17r4,2l21,20r18,3l80,26,75,25,70,24,49,21,28,19,12,17e" fillcolor="#dfdfdf" stroked="f">
              <v:path arrowok="t"/>
            </v:shape>
            <v:shape id="_x0000_s1923" style="position:absolute;left:8056;top:11781;width:81;height:26;mso-position-horizontal-relative:page;mso-position-vertical-relative:page" coordsize="81,26" o:allowincell="f" path="m38,l24,1,11,2,1,3,,4,,5,,8,6,6,18,4,35,2,36,1,37,r1,e" fillcolor="#dfdfdf" stroked="f">
              <v:path arrowok="t"/>
            </v:shape>
          </v:group>
        </w:pict>
      </w:r>
      <w:r>
        <w:rPr>
          <w:noProof/>
        </w:rPr>
        <w:pict>
          <v:polyline id="_x0000_s1924" style="position:absolute;left:0;text-align:left;z-index:-251808256" points="402.85pt,69.9pt,401.9pt,70pt,401.35pt,70.1pt,401.2pt,70.2pt,401.25pt,70.3pt,401.35pt,70.4pt,401.95pt,70.55pt,402.9pt,70.7pt,404.15pt,70.8pt,403.85pt,70.75pt,403.6pt,70.65pt,403.4pt,70.55pt,402.8pt,70.5pt,402.5pt,70.4pt,402.5pt,70.2pt,402.6pt,70.15pt,402.8pt,70.1pt,402.8pt,70pt,402.8pt,69.95pt,402.85pt,69.9pt" coordsize="60,20" o:regroupid="2" o:allowincell="f" fillcolor="#e2e2e2" stroked="f">
            <v:path arrowok="t"/>
          </v:polyline>
        </w:pict>
      </w:r>
      <w:r>
        <w:rPr>
          <w:noProof/>
        </w:rPr>
        <w:pict>
          <v:polyline id="_x0000_s1925" style="position:absolute;left:0;text-align:left;z-index:-251809280" points="401.15pt,70.25pt,401.15pt,70.25pt,401.15pt,70.25pt,401.15pt,70.35pt,401.25pt,70.4pt,401.45pt,70.45pt,401.3pt,70.4pt,401.2pt,70.3pt,401.15pt,70.25pt" coordsize="20,20" o:regroupid="2" o:allowincell="f" fillcolor="#e4e4e4" stroked="f">
            <v:path arrowok="t"/>
          </v:polyline>
        </w:pict>
      </w:r>
      <w:r>
        <w:rPr>
          <w:noProof/>
        </w:rPr>
        <w:pict>
          <v:rect id="_x0000_s1926" style="position:absolute;left:0;text-align:left;margin-left:437.5pt;margin-top:68.95pt;width:8.5pt;height:.05pt;z-index:-251810304" o:regroupid="2" o:allowincell="f" filled="f" stroked="f">
            <v:path arrowok="t"/>
          </v:rect>
        </w:pict>
      </w:r>
      <w:r>
        <w:rPr>
          <w:noProof/>
        </w:rPr>
        <w:pict>
          <v:polyline id="_x0000_s1927" style="position:absolute;left:0;text-align:left;z-index:-251811328" points="437.4pt,68.85pt,426.4pt,68.9pt,425.35pt,69pt,437.45pt,68.9pt,437.45pt,68.85pt,437.4pt,68.85pt" coordsize="243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928" style="position:absolute;left:0;text-align:left;z-index:-251812352" points="446pt,68.85pt,446.65pt,68.9pt,453.05pt,68.9pt,463.6pt,69.1pt,462.95pt,69.05pt,462.05pt,69pt,457.35pt,68.9pt,446pt,68.85pt" coordsize="352,20" o:regroupid="2" o:allowincell="f" fillcolor="#c4c4c4" stroked="f">
            <v:path arrowok="t"/>
          </v:polyline>
        </w:pict>
      </w:r>
      <w:r>
        <w:rPr>
          <w:noProof/>
        </w:rPr>
        <w:pict>
          <v:polyline id="_x0000_s1929" style="position:absolute;left:0;text-align:left;z-index:-251813376" points="426.15pt,68.95pt,423.15pt,68.95pt,422.9pt,69pt,422.35pt,69.05pt,425.35pt,69pt,426.05pt,68.95pt,426.15pt,68.95pt" coordsize="76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930" style="position:absolute;left:0;text-align:left;z-index:-251814400" points="462.6pt,69.05pt,463.25pt,69.05pt,464.45pt,69.1pt,466.4pt,69.15pt,465.9pt,69.1pt,465.6pt,69.1pt,462.6pt,69.05pt" coordsize="77,20" o:regroupid="2" o:allowincell="f" fillcolor="#c7c7c7" stroked="f">
            <v:path arrowok="t"/>
          </v:polyline>
        </w:pict>
      </w:r>
      <w:r>
        <w:rPr>
          <w:noProof/>
        </w:rPr>
        <w:pict>
          <v:polyline id="_x0000_s1931" style="position:absolute;left:0;text-align:left;z-index:-251815424" points="422.35pt,69.05pt,420.35pt,69.05pt,419.7pt,69.15pt,422.3pt,69.1pt,422.85pt,69.05pt,422.35pt,69.05pt" coordsize="64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932" style="position:absolute;left:0;text-align:left;z-index:-251816448" points="465.7pt,69.15pt,466.2pt,69.2pt,466.95pt,69.2pt,468.95pt,69.3pt,468.55pt,69.2pt,467.7pt,69.2pt,465.7pt,69.15pt" coordsize="65,20" o:regroupid="2" o:allowincell="f" fillcolor="#cacaca" stroked="f">
            <v:path arrowok="t"/>
          </v:polyline>
        </w:pict>
      </w:r>
      <w:r>
        <w:rPr>
          <w:noProof/>
        </w:rPr>
        <w:pict>
          <v:polyline id="_x0000_s1933" style="position:absolute;left:0;text-align:left;z-index:-251817472" points="419.8pt,69.1pt,417.8pt,69.1pt,417.25pt,69.2pt,419.65pt,69.15pt,420.1pt,69.1pt,419.8pt,69.1pt" coordsize="58,20" o:regroupid="2" o:allowincell="f" fillcolor="#ccc" stroked="f">
            <v:path arrowok="t"/>
          </v:polyline>
        </w:pict>
      </w:r>
      <w:r>
        <w:rPr>
          <w:noProof/>
        </w:rPr>
        <w:pict>
          <v:polyline id="_x0000_s1934" style="position:absolute;left:0;text-align:left;z-index:-251818496" points="468.35pt,69.2pt,468.55pt,69.2pt,468.75pt,69.25pt,469.25pt,69.25pt,471.25pt,69.35pt,470.9pt,69.3pt,470.35pt,69.25pt,468.35pt,69.2pt" coordsize="58,20" o:regroupid="2" o:allowincell="f" fillcolor="#ccc" stroked="f">
            <v:path arrowok="t"/>
          </v:polyline>
        </w:pict>
      </w:r>
      <w:r>
        <w:rPr>
          <w:noProof/>
        </w:rPr>
        <w:pict>
          <v:polyline id="_x0000_s1935" style="position:absolute;left:0;text-align:left;z-index:-251819520" points="459.75pt,71.6pt,440.45pt,71.7pt,452.95pt,71.7pt,457.8pt,71.65pt,459.75pt,71.6pt" coordsize="387,20" o:regroupid="2" o:allowincell="f" fillcolor="#ccc" stroked="f">
            <v:path arrowok="t"/>
          </v:polyline>
        </w:pict>
      </w:r>
      <w:r>
        <w:rPr>
          <w:noProof/>
        </w:rPr>
        <w:pict>
          <v:polyline id="_x0000_s1936" style="position:absolute;left:0;text-align:left;z-index:-251820544" points="430.6pt,71.7pt,432.65pt,71.75pt,441.65pt,71.75pt,440.45pt,71.7pt,430.6pt,71.7pt" coordsize="222,20" o:regroupid="2" o:allowincell="f" fillcolor="#ccc" stroked="f">
            <v:path arrowok="t"/>
          </v:polyline>
        </w:pict>
      </w:r>
      <w:r>
        <w:rPr>
          <w:noProof/>
        </w:rPr>
        <w:pict>
          <v:polyline id="_x0000_s1937" style="position:absolute;left:0;text-align:left;z-index:-251821568" points="417.45pt,69.15pt,415.45pt,69.2pt,415.3pt,69.2pt,415pt,69.25pt,417.25pt,69.2pt,417.65pt,69.15pt,417.45pt,69.15pt" coordsize="53,20" o:regroupid="2" o:allowincell="f" fillcolor="#cfcfcf" stroked="f">
            <v:path arrowok="t"/>
          </v:polyline>
        </w:pict>
      </w:r>
      <w:r>
        <w:rPr>
          <w:noProof/>
        </w:rPr>
        <w:pict>
          <v:polyline id="_x0000_s1938" style="position:absolute;left:0;text-align:left;z-index:-251822592" points="470.75pt,69.25pt,470.9pt,69.25pt,471.05pt,69.3pt,471.4pt,69.3pt,473.4pt,69.4pt,473.25pt,69.35pt,473.1pt,69.35pt,472.75pt,69.3pt,470.75pt,69.25pt" coordsize="53,20" o:regroupid="2" o:allowincell="f" fillcolor="#cfcfcf" stroked="f">
            <v:path arrowok="t"/>
          </v:polyline>
        </w:pict>
      </w:r>
      <w:r>
        <w:rPr>
          <w:noProof/>
        </w:rPr>
        <w:pict>
          <v:polyline id="_x0000_s1939" style="position:absolute;left:0;text-align:left;z-index:-251823616" points="465.35pt,71.45pt,459.3pt,71.55pt,457.3pt,71.65pt,463.9pt,71.5pt,465.1pt,71.45pt,465.35pt,71.45pt" coordsize="162,20" o:regroupid="2" o:allowincell="f" fillcolor="#cfcfcf" stroked="f">
            <v:path arrowok="t"/>
          </v:polyline>
        </w:pict>
      </w:r>
      <w:r>
        <w:rPr>
          <w:noProof/>
        </w:rPr>
        <w:pict>
          <v:polyline id="_x0000_s1940" style="position:absolute;left:0;text-align:left;z-index:-251824640" points="424.3pt,71.6pt,425.15pt,71.6pt,426.45pt,71.65pt,432.45pt,71.7pt,429.25pt,71.65pt,424.3pt,71.6pt" coordsize="164,20" o:regroupid="2" o:allowincell="f" fillcolor="#cfcfcf" stroked="f">
            <v:path arrowok="t"/>
          </v:polyline>
        </w:pict>
      </w:r>
      <w:r>
        <w:rPr>
          <w:noProof/>
        </w:rPr>
        <w:pict>
          <v:polyline id="_x0000_s1941" style="position:absolute;left:0;text-align:left;z-index:-251825664" points="415.2pt,69.2pt,413.2pt,69.25pt,413.05pt,69.25pt,412.8pt,69.3pt,414.95pt,69.25pt,415.25pt,69.2pt,415.2pt,69.2pt" coordsize="50,20" o:regroupid="2" o:allowincell="f" fillcolor="#d3d2d2" stroked="f">
            <v:path arrowok="t"/>
          </v:polyline>
        </w:pict>
      </w:r>
      <w:r>
        <w:rPr>
          <w:noProof/>
        </w:rPr>
        <w:pict>
          <v:polyline id="_x0000_s1942" style="position:absolute;left:0;text-align:left;z-index:-251826688" points="473pt,69.35pt,473.25pt,69.4pt,473.45pt,69.4pt,475.45pt,69.5pt,475.35pt,69.5pt,475.25pt,69.45pt,475pt,69.4pt,473pt,69.35pt" coordsize="50,20" o:regroupid="2" o:allowincell="f" fillcolor="#d3d2d2" stroked="f">
            <v:path arrowok="t"/>
          </v:polyline>
        </w:pict>
      </w:r>
      <w:r>
        <w:rPr>
          <w:noProof/>
        </w:rPr>
        <w:pict>
          <v:polyline id="_x0000_s1943" style="position:absolute;left:0;text-align:left;z-index:-251827712" points="469.65pt,71.35pt,465.65pt,71.45pt,463.95pt,71.55pt,468.6pt,71.45pt,469.5pt,71.35pt,469.65pt,71.35pt" coordsize="115,20" o:regroupid="2" o:allowincell="f" fillcolor="#d3d2d2" stroked="f">
            <v:path arrowok="t"/>
          </v:polyline>
        </w:pict>
      </w:r>
      <w:r>
        <w:rPr>
          <w:noProof/>
        </w:rPr>
        <w:pict>
          <v:polyline id="_x0000_s1944" style="position:absolute;left:0;text-align:left;z-index:-251828736" points="419.6pt,71.5pt,420.3pt,71.5pt,421.6pt,71.6pt,425.65pt,71.65pt,423.55pt,71.55pt,419.6pt,71.5pt" coordsize="121,20" o:regroupid="2" o:allowincell="f" fillcolor="#d3d2d2" stroked="f">
            <v:path arrowok="t"/>
          </v:polyline>
        </w:pict>
      </w:r>
      <w:r>
        <w:rPr>
          <w:noProof/>
        </w:rPr>
        <w:pict>
          <v:polyline id="_x0000_s1945" style="position:absolute;left:0;text-align:left;z-index:-251829760" points="413.05pt,69.25pt,411.05pt,69.3pt,410.9pt,69.3pt,410.7pt,69.4pt,412.75pt,69.3pt,413.05pt,69.25pt,413.05pt,69.25pt" coordsize="48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1946" style="position:absolute;left:0;text-align:left;z-index:-251830784" points="475.15pt,69.45pt,475.25pt,69.45pt,475.35pt,69.5pt,475.45pt,69.5pt,477.45pt,69.65pt,477.35pt,69.6pt,477.3pt,69.55pt,477.15pt,69.55pt,475.15pt,69.45pt" coordsize="46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1947" style="position:absolute;left:0;text-align:left;z-index:-251831808" points="472.95pt,71.25pt,469.95pt,71.35pt,468.65pt,71.45pt,472.45pt,71.3pt,473.15pt,71.25pt,472.95pt,71.25pt" coordsize="91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1948" style="position:absolute;left:0;text-align:left;z-index:-251832832" points="415.85pt,71.4pt,416.55pt,71.45pt,417.8pt,71.5pt,420.85pt,71.55pt,420.05pt,71.5pt,418.8pt,71.45pt,415.85pt,71.4pt" coordsize="100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1949" style="position:absolute;left:0;text-align:left;z-index:-251833856" points="411pt,69.35pt,409pt,69.4pt,408.75pt,69.45pt,408.7pt,69.5pt,410.7pt,69.4pt,410.95pt,69.35pt,411pt,69.35pt" coordsize="46,20" o:regroupid="2" o:allowincell="f" fillcolor="#d8d8d8" stroked="f">
            <v:path arrowok="t"/>
          </v:polyline>
        </w:pict>
      </w:r>
      <w:r>
        <w:rPr>
          <w:noProof/>
        </w:rPr>
        <w:pict>
          <v:polyline id="_x0000_s1950" style="position:absolute;left:0;text-align:left;z-index:-251834880" points="477.2pt,69.55pt,477.3pt,69.55pt,477.4pt,69.6pt,477.45pt,69.65pt,478.8pt,69.7pt,479.35pt,69.75pt,479.3pt,69.75pt,479.25pt,69.7pt,479.15pt,69.65pt,477.2pt,69.55pt" coordsize="44,20" o:regroupid="2" o:allowincell="f" fillcolor="#d8d8d8" stroked="f">
            <v:path arrowok="t"/>
          </v:polyline>
        </w:pict>
      </w:r>
      <w:r>
        <w:rPr>
          <w:noProof/>
        </w:rPr>
        <w:pict>
          <v:polyline id="_x0000_s1951" style="position:absolute;left:0;text-align:left;z-index:-251835904" points="476.5pt,71.05pt,473.5pt,71.2pt,472.45pt,71.3pt,475.75pt,71.15pt,476.1pt,71.1pt,476.4pt,71.05pt,476.5pt,71.05pt" coordsize="82,20" o:regroupid="2" o:allowincell="f" fillcolor="#d8d8d8" stroked="f">
            <v:path arrowok="t"/>
          </v:polyline>
        </w:pict>
      </w:r>
      <w:r>
        <w:rPr>
          <w:noProof/>
        </w:rPr>
        <w:pict>
          <v:polyline id="_x0000_s1952" style="position:absolute;left:0;text-align:left;z-index:-251836928" points="412.6pt,71.3pt,413.2pt,71.35pt,413.9pt,71.4pt,416.95pt,71.5pt,416.2pt,71.4pt,415.55pt,71.35pt,412.6pt,71.3pt" coordsize="87,20" o:regroupid="2" o:allowincell="f" fillcolor="#d8d8d8" stroked="f">
            <v:path arrowok="t"/>
          </v:polyline>
        </w:pict>
      </w:r>
      <w:r>
        <w:rPr>
          <w:noProof/>
        </w:rPr>
        <w:pict>
          <v:polyline id="_x0000_s1953" style="position:absolute;left:0;text-align:left;z-index:-251837952" points="408.95pt,69.4pt,406.95pt,69.45pt,406.85pt,69.5pt,406.75pt,69.55pt,406.7pt,69.55pt,408.65pt,69.45pt,408.75pt,69.45pt,408.85pt,69.4pt,408.95pt,69.4pt" coordsize="46,20" o:regroupid="2" o:allowincell="f" fillcolor="#dbdbdb" stroked="f">
            <v:path arrowok="t"/>
          </v:polyline>
        </w:pict>
      </w:r>
      <w:r>
        <w:rPr>
          <w:noProof/>
        </w:rPr>
        <w:pict>
          <v:polyline id="_x0000_s1954" style="position:absolute;left:0;text-align:left;z-index:-251838976" points="479.15pt,69.65pt,479.2pt,69.65pt,479.3pt,69.7pt,479.35pt,69.75pt,480.1pt,69.8pt,480.7pt,69.9pt,481.15pt,69.95pt,481.15pt,69.9pt,481.1pt,69.85pt,481.05pt,69.8pt,480.5pt,69.75pt,479.85pt,69.7pt,479.15pt,69.65pt" coordsize="41,20" o:regroupid="2" o:allowincell="f" fillcolor="#dbdbdb" stroked="f">
            <v:path arrowok="t"/>
          </v:polyline>
        </w:pict>
      </w:r>
      <w:r>
        <w:rPr>
          <w:noProof/>
        </w:rPr>
        <w:pict>
          <v:polyline id="_x0000_s1955" style="position:absolute;left:0;text-align:left;z-index:-251840000" points="479.35pt,70.9pt,478.75pt,70.9pt,476.65pt,71.05pt,476.35pt,71.1pt,476.05pt,71.1pt,475.75pt,71.15pt,478.75pt,71pt,479.05pt,70.95pt,479.35pt,70.9pt" coordsize="73,20" o:regroupid="2" o:allowincell="f" fillcolor="#dbdbdb" stroked="f">
            <v:path arrowok="t"/>
          </v:polyline>
        </w:pict>
      </w:r>
      <w:r>
        <w:rPr>
          <w:noProof/>
        </w:rPr>
        <w:pict>
          <v:polyline id="_x0000_s1956" style="position:absolute;left:0;text-align:left;z-index:-251841024" points="409.6pt,71.2pt,410.1pt,71.25pt,410.5pt,71.3pt,413.5pt,71.4pt,412.85pt,71.35pt,411.55pt,71.25pt,409.6pt,71.2pt" coordsize="78,20" o:regroupid="2" o:allowincell="f" fillcolor="#dbdbdb" stroked="f">
            <v:path arrowok="t"/>
          </v:polyline>
        </w:pict>
      </w:r>
      <w:r>
        <w:rPr>
          <w:noProof/>
        </w:rPr>
        <w:pict>
          <v:polyline id="_x0000_s1957" style="position:absolute;left:0;text-align:left;z-index:-251842048" points="406.95pt,69.5pt,404.95pt,69.6pt,404.85pt,69.65pt,404.8pt,69.65pt,404.75pt,69.7pt,405.95pt,69.6pt,406.65pt,69.6pt,406.75pt,69.55pt,406.85pt,69.5pt,406.95pt,69.5pt" coordsize="45,20" o:regroupid="2" o:allowincell="f" fillcolor="#ddd" stroked="f">
            <v:path arrowok="t"/>
          </v:polyline>
        </w:pict>
      </w:r>
      <w:r>
        <w:rPr>
          <w:noProof/>
        </w:rPr>
        <w:pict>
          <v:polyline id="_x0000_s1958" style="position:absolute;left:0;text-align:left;z-index:-251843072" points="481.05pt,69.85pt,481.1pt,69.9pt,481.15pt,69.95pt,481.15pt,70pt,481.9pt,70.1pt,482.3pt,70.2pt,482.1pt,70.45pt,481.2pt,70.65pt,479.65pt,70.85pt,479.4pt,70.9pt,479.1pt,70.95pt,478.8pt,71pt,479.8pt,70.95pt,480.8pt,70.85pt,481.65pt,70.75pt,482.4pt,70.55pt,482.85pt,70.3pt,482.85pt,70.05pt,482.4pt,69.95pt,481.8pt,69.9pt,481.05pt,69.85pt" coordsize="81,23" o:regroupid="2" o:allowincell="f" fillcolor="#ddd" stroked="f">
            <v:path arrowok="t"/>
          </v:polyline>
        </w:pict>
      </w:r>
      <w:r>
        <w:rPr>
          <w:noProof/>
        </w:rPr>
        <w:pict>
          <v:polyline id="_x0000_s1959" style="position:absolute;left:0;text-align:left;z-index:-251844096" points="406.85pt,71.05pt,407.3pt,71.1pt,408.4pt,71.2pt,410.4pt,71.3pt,410.15pt,71.25pt,409.85pt,71.2pt,408.75pt,71.15pt,406.85pt,71.05pt" coordsize="72,20" o:regroupid="2" o:allowincell="f" fillcolor="#ddd" stroked="f">
            <v:path arrowok="t"/>
          </v:polyline>
        </w:pict>
      </w:r>
      <w:r>
        <w:rPr>
          <w:noProof/>
        </w:rPr>
        <w:pict>
          <v:polyline id="_x0000_s1960" style="position:absolute;left:0;text-align:left;z-index:-251845120" points="405pt,69.6pt,403.65pt,69.65pt,403.05pt,69.7pt,403pt,69.75pt,402.9pt,69.8pt,402.9pt,69.85pt,403.4pt,69.8pt,404pt,69.75pt,404.75pt,69.7pt,404.8pt,69.65pt,404.9pt,69.6pt,405pt,69.6pt" coordsize="42,20" o:regroupid="2" o:allowincell="f" fillcolor="#e0e0e0" stroked="f">
            <v:path arrowok="t"/>
          </v:polyline>
        </w:pict>
      </w:r>
      <w:r>
        <w:rPr>
          <w:noProof/>
        </w:rPr>
        <w:pict>
          <v:polyline id="_x0000_s1961" style="position:absolute;left:0;text-align:left;z-index:-251846144" points="482.85pt,70.05pt,482.85pt,70.3pt,482.45pt,70.5pt,481.7pt,70.75pt,482.9pt,70.6pt,483.6pt,70.45pt,483.6pt,70.2pt,483.35pt,70.1pt,482.85pt,70.05pt" coordsize="38,20" o:regroupid="2" o:allowincell="f" fillcolor="#e0e0e0" stroked="f">
            <v:path arrowok="t"/>
          </v:polyline>
        </w:pict>
      </w:r>
      <w:r>
        <w:rPr>
          <w:noProof/>
        </w:rPr>
        <w:pict>
          <v:polyline id="_x0000_s1962" style="position:absolute;left:0;text-align:left;z-index:-251847168" points="404.2pt,70.85pt,404.4pt,70.9pt,404.6pt,70.95pt,405.5pt,71.05pt,407.55pt,71.15pt,407.3pt,71.1pt,407.05pt,71.05pt,406.1pt,70.95pt,405.1pt,70.9pt,404.2pt,70.85pt" coordsize="68,20" o:regroupid="2" o:allowincell="f" fillcolor="#e0e0e0" stroked="f">
            <v:path arrowok="t"/>
          </v:polyline>
        </w:pict>
      </w:r>
      <w:r>
        <w:rPr>
          <w:noProof/>
        </w:rPr>
        <w:pict>
          <v:group id="_x0000_s1963" style="position:absolute;left:0;text-align:left;margin-left:401.15pt;margin-top:69.75pt;width:3.75pt;height:1.3pt;z-index:-251848192" coordorigin="8023,11781" coordsize="75,26" o:regroupid="2" o:allowincell="f">
            <v:shape id="_x0000_s1964" style="position:absolute;left:8023;top:11781;width:75;height:26;mso-position-horizontal-relative:page;mso-position-vertical-relative:page" coordsize="75,26" o:allowincell="f" path="m6,14r4,3l16,19r17,3l53,23r21,2l69,24,65,23,20,17,6,14e" fillcolor="#e3e3e3" stroked="f">
              <v:path arrowok="t"/>
            </v:shape>
            <v:shape id="_x0000_s1965" style="position:absolute;left:8023;top:11781;width:75;height:26;mso-position-horizontal-relative:page;mso-position-vertical-relative:page" coordsize="75,26" o:allowincell="f" path="m38,l23,1,10,2,,3,,4,,5,,7,,9r1,1l4,7,15,5,34,3,35,2,36,1,38,e" fillcolor="#e3e3e3" stroked="f">
              <v:path arrowok="t"/>
            </v:shape>
          </v:group>
        </w:pict>
      </w:r>
      <w:r>
        <w:rPr>
          <w:noProof/>
        </w:rPr>
        <w:pict>
          <v:polyline id="_x0000_s1966" style="position:absolute;left:0;text-align:left;z-index:-251849216" points="401.2pt,69.95pt,400.25pt,70.05pt,399.8pt,70.15pt,399.9pt,70.4pt,400.75pt,70.6pt,402.3pt,70.8pt,401.95pt,70.7pt,401.7pt,70.6pt,401.5pt,70.5pt,401.25pt,70.4pt,401.15pt,70.35pt,401.15pt,70.3pt,401.15pt,70.25pt,401.2pt,70.25pt,401.15pt,70.2pt,401.15pt,70.15pt,401.15pt,70.05pt,401.15pt,70pt,401.2pt,69.95pt" coordsize="50,20" o:regroupid="2" o:allowincell="f" fillcolor="#e5e5e5" stroked="f">
            <v:path arrowok="t"/>
          </v:polyline>
        </w:pict>
      </w:r>
      <w:r>
        <w:rPr>
          <w:noProof/>
        </w:rPr>
        <w:pict>
          <v:rect id="_x0000_s1967" style="position:absolute;left:0;text-align:left;margin-left:437.5pt;margin-top:68.9pt;width:8.5pt;height:0;z-index:-251850240" o:regroupid="2" o:allowincell="f" filled="f" stroked="f">
            <v:path arrowok="t"/>
          </v:rect>
        </w:pict>
      </w:r>
      <w:r>
        <w:rPr>
          <w:noProof/>
        </w:rPr>
        <w:pict>
          <v:polyline id="_x0000_s1968" style="position:absolute;left:0;text-align:left;z-index:-251851264" points="436.5pt,68.85pt,427.55pt,68.9pt,426.4pt,68.95pt,437.45pt,68.85pt,436.5pt,68.85pt" coordsize="222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969" style="position:absolute;left:0;text-align:left;z-index:-251852288" points="446pt,68.8pt,446.65pt,68.85pt,462.6pt,69pt,461.9pt,68.95pt,461pt,68.95pt,457.25pt,68.85pt,446pt,68.8pt" coordsize="332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1970" style="position:absolute;left:0;text-align:left;z-index:-251853312" points="427pt,68.9pt,424pt,68.9pt,423.15pt,69pt,426.35pt,68.95pt,427.15pt,68.9pt,427pt,68.9pt" coordsize="81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971" style="position:absolute;left:0;text-align:left;z-index:-251854336" points="461.55pt,69pt,462.7pt,69.05pt,465.7pt,69.1pt,465.15pt,69.05pt,464.55pt,69.05pt,461.55pt,69pt" coordsize="83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1972" style="position:absolute;left:0;text-align:left;z-index:-251855360" points="423.1pt,68.95pt,421.1pt,68.95pt,420.85pt,69pt,420.4pt,69.05pt,423.15pt,69pt,423.75pt,68.95pt,423.1pt,68.95pt" coordsize="67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973" style="position:absolute;left:0;text-align:left;z-index:-251856384" points="464.9pt,69.05pt,465.45pt,69.05pt,466.35pt,69.1pt,468.35pt,69.15pt,468.15pt,69.15pt,467.9pt,69.1pt,466.9pt,69.05pt,464.9pt,69.05pt" coordsize="69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1974" style="position:absolute;left:0;text-align:left;z-index:-251857408" points="420.4pt,69pt,418.45pt,69pt,417.85pt,69.1pt,420.35pt,69.05pt,420.85pt,69pt,420.4pt,69pt" coordsize="60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975" style="position:absolute;left:0;text-align:left;z-index:-251858432" points="467.7pt,69.1pt,468.1pt,69.15pt,468.75pt,69.15pt,470.75pt,69.25pt,470.55pt,69.2pt,470.4pt,69.15pt,469.7pt,69.15pt,467.7pt,69.1pt" coordsize="61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976" style="position:absolute;left:0;text-align:left;z-index:-251859456" points="456.65pt,71.7pt,437.5pt,71.75pt,452.95pt,71.75pt,454.85pt,71.75pt,455.9pt,71.7pt,456.65pt,71.7pt" coordsize="383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977" style="position:absolute;left:0;text-align:left;z-index:-251860480" points="432.6pt,71.75pt,436.6pt,71.8pt,441.6pt,71.8pt,437.45pt,71.75pt,432.6pt,71.75pt" coordsize="181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1978" style="position:absolute;left:0;text-align:left;z-index:-251861504" points="418pt,69.05pt,416pt,69.05pt,415.5pt,69.15pt,417.85pt,69.1pt,418.25pt,69.05pt,418pt,69.05pt" coordsize="55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979" style="position:absolute;left:0;text-align:left;z-index:-251862528" points="470.2pt,69.2pt,470.55pt,69.25pt,470.95pt,69.25pt,472.95pt,69.35pt,472.65pt,69.3pt,472.2pt,69.25pt,470.2pt,69.2pt" coordsize="56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980" style="position:absolute;left:0;text-align:left;z-index:-251863552" points="463.85pt,71.55pt,456.85pt,71.65pt,453.85pt,71.75pt,460.15pt,71.65pt,462.05pt,71.6pt,463.35pt,71.55pt,463.85pt,71.55pt" coordsize="200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981" style="position:absolute;left:0;text-align:left;z-index:-251864576" points="425.95pt,71.7pt,428pt,71.75pt,436pt,71.8pt,431.9pt,71.75pt,425.95pt,71.7pt" coordsize="201,20" o:regroupid="2" o:allowincell="f" fillcolor="#d0d0d0" stroked="f">
            <v:path arrowok="t"/>
          </v:polyline>
        </w:pict>
      </w:r>
      <w:r>
        <w:rPr>
          <w:noProof/>
        </w:rPr>
        <w:pict>
          <v:polyline id="_x0000_s1982" style="position:absolute;left:0;text-align:left;z-index:-251865600" points="415.65pt,69.1pt,413.7pt,69.15pt,413.5pt,69.15pt,413.25pt,69.2pt,415.45pt,69.15pt,415.8pt,69.1pt,415.65pt,69.1pt" coordsize="51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983" style="position:absolute;left:0;text-align:left;z-index:-251866624" points="472.55pt,69.25pt,472.7pt,69.25pt,472.85pt,69.3pt,473.1pt,69.3pt,475.1pt,69.4pt,475pt,69.35pt,474.85pt,69.35pt,474.55pt,69.3pt,472.55pt,69.25pt" coordsize="52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984" style="position:absolute;left:0;text-align:left;z-index:-251867648" points="468pt,71.45pt,463.95pt,71.55pt,462.1pt,71.65pt,467.25pt,71.5pt,467.75pt,71.5pt,468.2pt,71.45pt,468pt,71.45pt" coordsize="122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985" style="position:absolute;left:0;text-align:left;z-index:-251868672" points="420.85pt,71.6pt,421.75pt,71.65pt,422.55pt,71.65pt,423.55pt,71.7pt,427.55pt,71.75pt,426.1pt,71.7pt,424.8pt,71.65pt,420.85pt,71.6pt" coordsize="135,20" o:regroupid="2" o:allowincell="f" fillcolor="#d3d3d3" stroked="f">
            <v:path arrowok="t"/>
          </v:polyline>
        </w:pict>
      </w:r>
      <w:r>
        <w:rPr>
          <w:noProof/>
        </w:rPr>
        <w:pict>
          <v:polyline id="_x0000_s1986" style="position:absolute;left:0;text-align:left;z-index:-251869696" points="413.45pt,69.2pt,411.5pt,69.25pt,411.2pt,69.3pt,411.1pt,69.3pt,413.25pt,69.25pt,413.5pt,69.2pt,413.45pt,69.2pt" coordsize="49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987" style="position:absolute;left:0;text-align:left;z-index:-251870720" points="474.75pt,69.35pt,475pt,69.4pt,475.15pt,69.4pt,477.15pt,69.5pt,477.05pt,69.5pt,476.95pt,69.45pt,476.75pt,69.4pt,474.75pt,69.35pt" coordsize="49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988" style="position:absolute;left:0;text-align:left;z-index:-251871744" points="471.65pt,71.35pt,468.6pt,71.4pt,467.25pt,71.55pt,471.3pt,71.4pt,472.05pt,71.35pt,471.65pt,71.35pt" coordsize="97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989" style="position:absolute;left:0;text-align:left;z-index:-251872768" points="416.95pt,71.5pt,417.7pt,71.55pt,418.25pt,71.55pt,422.25pt,71.65pt,421.25pt,71.6pt,419.9pt,71.55pt,416.95pt,71.5pt" coordsize="107,20" o:regroupid="2" o:allowincell="f" fillcolor="#d6d5d5" stroked="f">
            <v:path arrowok="t"/>
          </v:polyline>
        </w:pict>
      </w:r>
      <w:r>
        <w:rPr>
          <w:noProof/>
        </w:rPr>
        <w:pict>
          <v:polyline id="_x0000_s1990" style="position:absolute;left:0;text-align:left;z-index:-251873792" points="411.3pt,69.25pt,409.35pt,69.3pt,409.2pt,69.35pt,409pt,69.4pt,411.05pt,69.3pt,411.2pt,69.25pt,411.3pt,69.25pt,411.3pt,69.25pt" coordsize="47,20" o:regroupid="2" o:allowincell="f" fillcolor="#d9d9d8" stroked="f">
            <v:path arrowok="t"/>
          </v:polyline>
        </w:pict>
      </w:r>
      <w:r>
        <w:rPr>
          <w:noProof/>
        </w:rPr>
        <w:pict>
          <v:polyline id="_x0000_s1991" style="position:absolute;left:0;text-align:left;z-index:-251874816" points="476.85pt,69.45pt,476.95pt,69.45pt,477.05pt,69.5pt,477.15pt,69.5pt,479.1pt,69.65pt,479.05pt,69.6pt,478.95pt,69.55pt,478.8pt,69.55pt,476.85pt,69.45pt" coordsize="46,20" o:regroupid="2" o:allowincell="f" fillcolor="#d9d9d8" stroked="f">
            <v:path arrowok="t"/>
          </v:polyline>
        </w:pict>
      </w:r>
      <w:r>
        <w:rPr>
          <w:noProof/>
        </w:rPr>
        <w:pict>
          <v:polyline id="_x0000_s1992" style="position:absolute;left:0;text-align:left;z-index:-251875840" points="475.4pt,71.2pt,472.4pt,71.3pt,472.05pt,71.35pt,471.3pt,71.4pt,474.75pt,71.3pt,475.1pt,71.25pt,475.45pt,71.2pt,475.4pt,71.2pt" coordsize="83,20" o:regroupid="2" o:allowincell="f" fillcolor="#d9d9d8" stroked="f">
            <v:path arrowok="t"/>
          </v:polyline>
        </w:pict>
      </w:r>
      <w:r>
        <w:rPr>
          <w:noProof/>
        </w:rPr>
        <w:pict>
          <v:polyline id="_x0000_s1993" style="position:absolute;left:0;text-align:left;z-index:-251876864" points="413.5pt,71.4pt,414.1pt,71.45pt,415.05pt,71.5pt,418.05pt,71.55pt,417.25pt,71.5pt,416.45pt,71.45pt,413.5pt,71.4pt" coordsize="92,20" o:regroupid="2" o:allowincell="f" fillcolor="#d9d9d8" stroked="f">
            <v:path arrowok="t"/>
          </v:polyline>
        </w:pict>
      </w:r>
      <w:r>
        <w:rPr>
          <w:noProof/>
        </w:rPr>
        <w:pict>
          <v:polyline id="_x0000_s1994" style="position:absolute;left:0;text-align:left;z-index:-251877888" points="409.3pt,69.35pt,407.3pt,69.4pt,407.05pt,69.45pt,407pt,69.5pt,409pt,69.4pt,409.25pt,69.35pt,409.3pt,69.35pt" coordsize="46,20" o:regroupid="2" o:allowincell="f" fillcolor="#dcdcdb" stroked="f">
            <v:path arrowok="t"/>
          </v:polyline>
        </w:pict>
      </w:r>
      <w:r>
        <w:rPr>
          <w:noProof/>
        </w:rPr>
        <w:pict>
          <v:polyline id="_x0000_s1995" style="position:absolute;left:0;text-align:left;z-index:-251878912" points="478.9pt,69.55pt,479pt,69.55pt,479.05pt,69.6pt,479.15pt,69.65pt,479.85pt,69.7pt,480.5pt,69.75pt,481.05pt,69.8pt,481pt,69.75pt,480.9pt,69.7pt,480.85pt,69.65pt,479.6pt,69.55pt,478.9pt,69.55pt" coordsize="43,20" o:regroupid="2" o:allowincell="f" fillcolor="#dcdcdb" stroked="f">
            <v:path arrowok="t"/>
          </v:polyline>
        </w:pict>
      </w:r>
      <w:r>
        <w:rPr>
          <w:noProof/>
        </w:rPr>
        <w:pict>
          <v:polyline id="_x0000_s1996" style="position:absolute;left:0;text-align:left;z-index:-251879936" points="478.75pt,71pt,475.75pt,71.15pt,475.45pt,71.2pt,475.1pt,71.25pt,474.8pt,71.25pt,477.9pt,71.1pt,478.2pt,71.05pt,478.5pt,71pt,478.75pt,71pt" coordsize="79,20" o:regroupid="2" o:allowincell="f" fillcolor="#dcdcdb" stroked="f">
            <v:path arrowok="t"/>
          </v:polyline>
        </w:pict>
      </w:r>
      <w:r>
        <w:rPr>
          <w:noProof/>
        </w:rPr>
        <w:pict>
          <v:polyline id="_x0000_s1997" style="position:absolute;left:0;text-align:left;z-index:-251880960" points="410.45pt,71.3pt,410.7pt,71.3pt,411pt,71.35pt,411.45pt,71.4pt,414.5pt,71.5pt,413.4pt,71.4pt,410.45pt,71.3pt" coordsize="81,20" o:regroupid="2" o:allowincell="f" fillcolor="#dcdcdb" stroked="f">
            <v:path arrowok="t"/>
          </v:polyline>
        </w:pict>
      </w:r>
      <w:r>
        <w:rPr>
          <w:noProof/>
        </w:rPr>
        <w:pict>
          <v:polyline id="_x0000_s1998" style="position:absolute;left:0;text-align:left;z-index:-251881984" points="407.25pt,69.4pt,405.25pt,69.45pt,405.15pt,69.5pt,405.05pt,69.55pt,405pt,69.6pt,406.95pt,69.45pt,407.05pt,69.45pt,407.15pt,69.4pt,407.25pt,69.4pt" coordsize="45,20" o:regroupid="2" o:allowincell="f" fillcolor="#dedede" stroked="f">
            <v:path arrowok="t"/>
          </v:polyline>
        </w:pict>
      </w:r>
      <w:r>
        <w:rPr>
          <w:noProof/>
        </w:rPr>
        <w:pict>
          <v:polyline id="_x0000_s1999" style="position:absolute;left:0;text-align:left;z-index:-251883008" points="480.85pt,69.7pt,480.9pt,69.7pt,481pt,69.75pt,481.05pt,69.8pt,481.8pt,69.9pt,482.4pt,69.95pt,482.85pt,70.05pt,482.8pt,69.95pt,482.8pt,69.9pt,482.7pt,69.85pt,482.2pt,69.8pt,481.55pt,69.75pt,480.85pt,69.7pt" coordsize="40,20" o:regroupid="2" o:allowincell="f" fillcolor="#dedede" stroked="f">
            <v:path arrowok="t"/>
          </v:polyline>
        </w:pict>
      </w:r>
      <w:r>
        <w:rPr>
          <w:noProof/>
        </w:rPr>
        <w:pict>
          <v:polyline id="_x0000_s2000" style="position:absolute;left:0;text-align:left;z-index:-251884032" points="481.4pt,70.85pt,480.9pt,70.85pt,479.9pt,70.9pt,478.8pt,71pt,478.5pt,71.05pt,478.25pt,71.1pt,477.95pt,71.15pt,479.9pt,71.05pt,480.85pt,70.95pt,481.15pt,70.9pt,481.4pt,70.85pt" coordsize="70,20" o:regroupid="2" o:allowincell="f" fillcolor="#dedede" stroked="f">
            <v:path arrowok="t"/>
          </v:polyline>
        </w:pict>
      </w:r>
      <w:r>
        <w:rPr>
          <w:noProof/>
        </w:rPr>
        <w:pict>
          <v:polyline id="_x0000_s2001" style="position:absolute;left:0;text-align:left;z-index:-251885056" points="407.6pt,71.2pt,407.8pt,71.2pt,408.05pt,71.25pt,409.25pt,71.35pt,411.3pt,71.4pt,410.7pt,71.35pt,409.55pt,71.25pt,407.6pt,71.2pt" coordsize="74,20" o:regroupid="2" o:allowincell="f" fillcolor="#dedede" stroked="f">
            <v:path arrowok="t"/>
          </v:polyline>
        </w:pict>
      </w:r>
      <w:r>
        <w:rPr>
          <w:noProof/>
        </w:rPr>
        <w:pict>
          <v:polyline id="_x0000_s2002" style="position:absolute;left:0;text-align:left;z-index:-251886080" points="405.25pt,69.5pt,403.25pt,69.6pt,403.15pt,69.65pt,403.1pt,69.7pt,403.05pt,69.7pt,403.6pt,69.65pt,404.95pt,69.6pt,405.05pt,69.55pt,405.15pt,69.5pt,405.25pt,69.5pt" coordsize="44,20" o:regroupid="2" o:allowincell="f" fillcolor="#e1e0e0" stroked="f">
            <v:path arrowok="t"/>
          </v:polyline>
        </w:pict>
      </w:r>
      <w:r>
        <w:rPr>
          <w:noProof/>
        </w:rPr>
        <w:pict>
          <v:polyline id="_x0000_s2003" style="position:absolute;left:0;text-align:left;z-index:-251887104" points="482.7pt,69.85pt,482.8pt,69.9pt,482.8pt,69.95pt,482.85pt,70pt,483.3pt,70.1pt,483.55pt,70.2pt,483.55pt,70.45pt,482.9pt,70.6pt,481.65pt,70.75pt,481.4pt,70.8pt,481.15pt,70.85pt,480.85pt,70.95pt,481.85pt,70.85pt,482.85pt,70.75pt,483.65pt,70.65pt,484.15pt,70.45pt,484.45pt,70.3pt,484.45pt,70.1pt,484.1pt,70pt,483.55pt,69.9pt,482.7pt,69.85pt" coordsize="73,22" o:regroupid="2" o:allowincell="f" fillcolor="#e1e0e0" stroked="f">
            <v:path arrowok="t"/>
          </v:polyline>
        </w:pict>
      </w:r>
      <w:r>
        <w:rPr>
          <w:noProof/>
        </w:rPr>
        <w:pict>
          <v:polyline id="_x0000_s2004" style="position:absolute;left:0;text-align:left;z-index:-251888128" points="404.9pt,71.05pt,405.1pt,71.05pt,405.3pt,71.1pt,406.3pt,71.2pt,408.35pt,71.3pt,407.8pt,71.2pt,406.8pt,71.15pt,404.9pt,71.05pt" coordsize="69,20" o:regroupid="2" o:allowincell="f" fillcolor="#e1e0e0" stroked="f">
            <v:path arrowok="t"/>
          </v:polyline>
        </w:pict>
      </w:r>
      <w:r>
        <w:rPr>
          <w:noProof/>
        </w:rPr>
        <w:pict>
          <v:polyline id="_x0000_s2005" style="position:absolute;left:0;text-align:left;z-index:-251889152" points="403.3pt,69.65pt,401.9pt,69.7pt,401.35pt,69.75pt,401.25pt,69.85pt,401.2pt,69.9pt,401.2pt,69.95pt,401.7pt,69.9pt,402.3pt,69.8pt,403.05pt,69.75pt,403.1pt,69.7pt,403.2pt,69.65pt,403.3pt,69.65pt" coordsize="42,20" o:regroupid="2" o:allowincell="f" fillcolor="#e3e3e3" stroked="f">
            <v:path arrowok="t"/>
          </v:polyline>
        </w:pict>
      </w:r>
      <w:r>
        <w:rPr>
          <w:noProof/>
        </w:rPr>
        <w:pict>
          <v:polyline id="_x0000_s2006" style="position:absolute;left:0;text-align:left;z-index:-251890176" points="484.5pt,70.15pt,484.45pt,70.3pt,484.15pt,70.5pt,483.7pt,70.7pt,484.45pt,70.55pt,484.85pt,70.45pt,484.85pt,70.25pt,484.75pt,70.2pt,484.5pt,70.15pt" coordsize="23,20" o:regroupid="2" o:allowincell="f" fillcolor="#e3e3e3" stroked="f">
            <v:path arrowok="t"/>
          </v:polyline>
        </w:pict>
      </w:r>
      <w:r>
        <w:rPr>
          <w:noProof/>
        </w:rPr>
        <w:pict>
          <v:polyline id="_x0000_s2007" style="position:absolute;left:0;text-align:left;z-index:-251891200" points="402.3pt,70.85pt,402.45pt,70.9pt,402.7pt,70.95pt,403.5pt,71.05pt,405.55pt,71.15pt,405.3pt,71.1pt,405.1pt,71.05pt,404.2pt,71pt,403.15pt,70.9pt,402.3pt,70.85pt" coordsize="66,20" o:regroupid="2" o:allowincell="f" fillcolor="#e3e3e3" stroked="f">
            <v:path arrowok="t"/>
          </v:polyline>
        </w:pict>
      </w:r>
      <w:r>
        <w:rPr>
          <w:noProof/>
        </w:rPr>
        <w:pict>
          <v:polyline id="_x0000_s2008" style="position:absolute;left:0;text-align:left;z-index:-251892224" points="401.3pt,69.8pt,400.55pt,69.85pt,399.95pt,69.9pt,399.45pt,70pt,399.45pt,70.05pt,399.45pt,70.05pt,399.45pt,70.35pt,399.75pt,70.55pt,400.85pt,70.85pt,401.8pt,70.9pt,402.9pt,71pt,402.65pt,70.95pt,402.45pt,70.9pt,401.3pt,70.7pt,400.15pt,70.55pt,399.75pt,70.3pt,399.75pt,70.2pt,400.25pt,70.05pt,401.15pt,69.95pt,401.2pt,69.9pt,401.25pt,69.85pt,401.3pt,69.8pt" coordsize="70,24" o:regroupid="2" o:allowincell="f" fillcolor="#e6e6e5" stroked="f">
            <v:path arrowok="t"/>
          </v:polyline>
        </w:pict>
      </w:r>
      <w:r>
        <w:rPr>
          <w:noProof/>
        </w:rPr>
        <w:pict>
          <v:polyline id="_x0000_s2009" style="position:absolute;left:0;text-align:left;z-index:-251893248" points="399.45pt,70pt,398.75pt,70.1pt,398.4pt,70.2pt,398.4pt,70.35pt,398.9pt,70.55pt,400.35pt,70.75pt,399.75pt,70.55pt,399.45pt,70.35pt,399.45pt,70.05pt,399.45pt,70pt,399.45pt,70pt" coordsize="40,20" o:regroupid="2" o:allowincell="f" fillcolor="#e8e8e8" stroked="f">
            <v:path arrowok="t"/>
          </v:polyline>
        </w:pict>
      </w:r>
      <w:r>
        <w:rPr>
          <w:noProof/>
        </w:rPr>
        <w:pict>
          <v:rect id="_x0000_s2010" style="position:absolute;left:0;text-align:left;margin-left:437.5pt;margin-top:68.85pt;width:8.5pt;height:.05pt;z-index:-251894272" o:regroupid="2" o:allowincell="f" filled="f" stroked="f">
            <v:path arrowok="t"/>
          </v:rect>
        </w:pict>
      </w:r>
      <w:r>
        <w:rPr>
          <w:noProof/>
        </w:rPr>
        <w:pict>
          <v:polyline id="_x0000_s2011" style="position:absolute;left:0;text-align:left;z-index:-251895296" points="436.95pt,68.75pt,428.95pt,68.8pt,428.45pt,68.8pt,427.6pt,68.85pt,437.45pt,68.75pt,436.95pt,68.75pt" coordsize="198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2012" style="position:absolute;left:0;text-align:left;z-index:-251896320" points="446pt,68.75pt,446.55pt,68.8pt,461.55pt,68.95pt,460.7pt,68.9pt,460pt,68.85pt,446pt,68.75pt" coordsize="311,20" o:regroupid="2" o:allowincell="f" fillcolor="#c6c5c5" stroked="f">
            <v:path arrowok="t"/>
          </v:polyline>
        </w:pict>
      </w:r>
      <w:r>
        <w:rPr>
          <w:noProof/>
        </w:rPr>
        <w:pict>
          <v:polyline id="_x0000_s2013" style="position:absolute;left:0;text-align:left;z-index:-251897344" points="428.05pt,68.85pt,425.05pt,68.85pt,424.05pt,68.95pt,427.55pt,68.9pt,428.45pt,68.85pt,428.05pt,68.85pt" coordsize="89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2014" style="position:absolute;left:0;text-align:left;z-index:-251898368" points="460.25pt,68.9pt,461.1pt,68.95pt,461.85pt,68.95pt,464.85pt,69pt,464.25pt,68.95pt,463.25pt,68.95pt,460.25pt,68.9pt" coordsize="93,20" o:regroupid="2" o:allowincell="f" fillcolor="#c9c8c8" stroked="f">
            <v:path arrowok="t"/>
          </v:polyline>
        </w:pict>
      </w:r>
      <w:r>
        <w:rPr>
          <w:noProof/>
        </w:rPr>
        <w:pict>
          <v:polyline id="_x0000_s2015" style="position:absolute;left:0;text-align:left;z-index:-251899392" points="424.9pt,68.9pt,421.9pt,68.9pt,421.35pt,68.95pt,421.1pt,69pt,424.05pt,68.95pt,424.7pt,68.9pt,424.9pt,68.9pt" coordsize="76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2016" style="position:absolute;left:0;text-align:left;z-index:-251900416" points="463.95pt,69pt,464.55pt,69.05pt,465.7pt,69.05pt,467.7pt,69.1pt,467.45pt,69.1pt,466.9pt,69.05pt,463.95pt,69pt" coordsize="75,20" o:regroupid="2" o:allowincell="f" fillcolor="#cccbcb" stroked="f">
            <v:path arrowok="t"/>
          </v:polyline>
        </w:pict>
      </w:r>
      <w:r>
        <w:rPr>
          <w:noProof/>
        </w:rPr>
        <w:pict>
          <v:polyline id="_x0000_s2017" style="position:absolute;left:0;text-align:left;z-index:-251901440" points="421.1pt,68.95pt,419.1pt,68.95pt,418.85pt,69pt,418.45pt,69.05pt,421.1pt,69pt,421.35pt,68.95pt,421.6pt,68.95pt,421.1pt,68.95pt" coordsize="64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2018" style="position:absolute;left:0;text-align:left;z-index:-251902464" points="466.95pt,69.05pt,467.45pt,69.1pt,468.2pt,69.1pt,470.2pt,69.2pt,470pt,69.15pt,469.8pt,69.1pt,468.95pt,69.1pt,466.95pt,69.05pt" coordsize="65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2019" style="position:absolute;left:0;text-align:left;z-index:-251903488" points="453.6pt,71.8pt,436.75pt,71.85pt,437.7pt,71.85pt,443.75pt,71.9pt,451.8pt,71.8pt,453.6pt,71.8pt" coordsize="337,20" o:regroupid="2" o:allowincell="f" fillcolor="#cecece" stroked="f">
            <v:path arrowok="t"/>
          </v:polyline>
        </w:pict>
      </w:r>
      <w:r>
        <w:rPr>
          <w:noProof/>
        </w:rPr>
        <w:pict>
          <v:polyline id="_x0000_s2020" style="position:absolute;left:0;text-align:left;z-index:-251904512" points="418.55pt,69pt,416.55pt,69pt,416pt,69.1pt,418.45pt,69.05pt,418.9pt,69pt,418.55pt,69pt" coordsize="58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2021" style="position:absolute;left:0;text-align:left;z-index:-251905536" points="469.6pt,69.1pt,470pt,69.15pt,470.55pt,69.15pt,472.5pt,69.25pt,472.35pt,69.2pt,472.2pt,69.2pt,471.6pt,69.15pt,469.6pt,69.1pt" coordsize="59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2022" style="position:absolute;left:0;text-align:left;z-index:-251906560" points="461.4pt,71.7pt,451.5pt,71.85pt,443.3pt,71.9pt,459.8pt,71.75pt,461.35pt,71.7pt,461.4pt,71.7pt" coordsize="362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2023" style="position:absolute;left:0;text-align:left;z-index:-251907584" points="428.35pt,71.8pt,430.55pt,71.85pt,441.55pt,71.9pt,443.25pt,71.9pt,428.35pt,71.8pt" coordsize="299,20" o:regroupid="2" o:allowincell="f" fillcolor="#d1d1d1" stroked="f">
            <v:path arrowok="t"/>
          </v:polyline>
        </w:pict>
      </w:r>
      <w:r>
        <w:rPr>
          <w:noProof/>
        </w:rPr>
        <w:pict>
          <v:polyline id="_x0000_s2024" style="position:absolute;left:0;text-align:left;z-index:-251908608" points="416.15pt,69.05pt,414.2pt,69.1pt,414pt,69.1pt,413.7pt,69.15pt,416pt,69.1pt,416.35pt,69.05pt,416.15pt,69.05pt" coordsize="54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2025" style="position:absolute;left:0;text-align:left;z-index:-251909632" points="472.05pt,69.2pt,472.4pt,69.25pt,472.75pt,69.25pt,474.75pt,69.35pt,474.45pt,69.3pt,474.05pt,69.25pt,472.05pt,69.2pt" coordsize="54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2026" style="position:absolute;left:0;text-align:left;z-index:-251910656" points="466.85pt,71.55pt,461.85pt,71.65pt,459.85pt,71.75pt,465.7pt,71.6pt,466.75pt,71.55pt,466.85pt,71.55pt" coordsize="141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2027" style="position:absolute;left:0;text-align:left;z-index:-251911680" points="422.3pt,71.7pt,423.9pt,71.75pt,429.9pt,71.85pt,427.25pt,71.75pt,422.3pt,71.7pt" coordsize="152,20" o:regroupid="2" o:allowincell="f" fillcolor="#d4d4d4" stroked="f">
            <v:path arrowok="t"/>
          </v:polyline>
        </w:pict>
      </w:r>
      <w:r>
        <w:rPr>
          <w:noProof/>
        </w:rPr>
        <w:pict>
          <v:polyline id="_x0000_s2028" style="position:absolute;left:0;text-align:left;z-index:-251912704" points="413.9pt,69.1pt,411.9pt,69.15pt,411.6pt,69.2pt,411.5pt,69.2pt,413.7pt,69.15pt,414pt,69.1pt,413.9pt,69.1pt" coordsize="50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2029" style="position:absolute;left:0;text-align:left;z-index:-251913728" points="474.3pt,69.25pt,474.45pt,69.25pt,474.6pt,69.3pt,474.8pt,69.3pt,476.8pt,69.4pt,476.55pt,69.35pt,476.3pt,69.3pt,474.3pt,69.25pt" coordsize="51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2030" style="position:absolute;left:0;text-align:left;z-index:-251914752" points="471.2pt,71.45pt,467.2pt,71.55pt,465.7pt,71.65pt,470.05pt,71.55pt,470.9pt,71.45pt,471.2pt,71.45pt" coordsize="111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2031" style="position:absolute;left:0;text-align:left;z-index:-251915776" points="418.1pt,71.6pt,418.9pt,71.65pt,419.85pt,71.7pt,423.85pt,71.75pt,422.05pt,71.65pt,418.1pt,71.6pt" coordsize="115,20" o:regroupid="2" o:allowincell="f" fillcolor="#d6d6d6" stroked="f">
            <v:path arrowok="t"/>
          </v:polyline>
        </w:pict>
      </w:r>
      <w:r>
        <w:rPr>
          <w:noProof/>
        </w:rPr>
        <w:pict>
          <v:polyline id="_x0000_s2032" style="position:absolute;left:0;text-align:left;z-index:-251916800" points="411.7pt,69.15pt,409.7pt,69.2pt,409.6pt,69.2pt,409.35pt,69.3pt,411.45pt,69.2pt,411.6pt,69.15pt,411.75pt,69.15pt,411.7pt,69.15pt" coordsize="49,20" o:regroupid="2" o:allowincell="f" fillcolor="#d9d9d9" stroked="f">
            <v:path arrowok="t"/>
          </v:polyline>
        </w:pict>
      </w:r>
      <w:r>
        <w:rPr>
          <w:noProof/>
        </w:rPr>
        <w:pict>
          <v:polyline id="_x0000_s2033" style="position:absolute;left:0;text-align:left;z-index:-251917824" points="476.5pt,69.35pt,476.6pt,69.35pt,476.75pt,69.4pt,476.9pt,69.4pt,478.85pt,69.55pt,478.8pt,69.5pt,478.65pt,69.45pt,478.5pt,69.4pt,476.5pt,69.35pt" coordsize="48,20" o:regroupid="2" o:allowincell="f" fillcolor="#d9d9d9" stroked="f">
            <v:path arrowok="t"/>
          </v:polyline>
        </w:pict>
      </w:r>
      <w:r>
        <w:rPr>
          <w:noProof/>
        </w:rPr>
        <w:pict>
          <v:polyline id="_x0000_s2034" style="position:absolute;left:0;text-align:left;z-index:-251918848" points="474.3pt,71.35pt,471.3pt,71.45pt,470.1pt,71.55pt,473.75pt,71.4pt,474.45pt,71.35pt,474.3pt,71.35pt" coordsize="88,20" o:regroupid="2" o:allowincell="f" fillcolor="#d9d9d9" stroked="f">
            <v:path arrowok="t"/>
          </v:polyline>
        </w:pict>
      </w:r>
      <w:r>
        <w:rPr>
          <w:noProof/>
        </w:rPr>
        <w:pict>
          <v:polyline id="_x0000_s2035" style="position:absolute;left:0;text-align:left;z-index:-251919872" points="414.5pt,71.5pt,415.15pt,71.55pt,416.3pt,71.6pt,419.35pt,71.65pt,418.5pt,71.6pt,417.45pt,71.55pt,414.5pt,71.5pt" coordsize="97,20" o:regroupid="2" o:allowincell="f" fillcolor="#d9d9d9" stroked="f">
            <v:path arrowok="t"/>
          </v:polyline>
        </w:pict>
      </w:r>
      <w:r>
        <w:rPr>
          <w:noProof/>
        </w:rPr>
        <w:pict>
          <v:polyline id="_x0000_s2036" style="position:absolute;left:0;text-align:left;z-index:-251920896" points="409.6pt,69.25pt,407.65pt,69.3pt,407.4pt,69.35pt,407.3pt,69.4pt,409.35pt,69.3pt,409.6pt,69.25pt,409.6pt,69.25pt" coordsize="47,20" o:regroupid="2" o:allowincell="f" fillcolor="#dcdcdc" stroked="f">
            <v:path arrowok="t"/>
          </v:polyline>
        </w:pict>
      </w:r>
      <w:r>
        <w:rPr>
          <w:noProof/>
        </w:rPr>
        <w:pict>
          <v:polyline id="_x0000_s2037" style="position:absolute;left:0;text-align:left;z-index:-251921920" points="478.55pt,69.45pt,478.65pt,69.45pt,478.75pt,69.5pt,478.85pt,69.55pt,479.55pt,69.55pt,480.8pt,69.65pt,480.75pt,69.6pt,480.65pt,69.6pt,480.5pt,69.55pt,478.55pt,69.45pt" coordsize="46,20" o:regroupid="2" o:allowincell="f" fillcolor="#dcdcdc" stroked="f">
            <v:path arrowok="t"/>
          </v:polyline>
        </w:pict>
      </w:r>
      <w:r>
        <w:rPr>
          <w:noProof/>
        </w:rPr>
        <w:pict>
          <v:polyline id="_x0000_s2038" style="position:absolute;left:0;text-align:left;z-index:-251922944" points="477.8pt,71.15pt,474.8pt,71.25pt,474.45pt,71.3pt,473.8pt,71.4pt,477.05pt,71.25pt,477.65pt,71.15pt,477.8pt,71.15pt" coordsize="80,20" o:regroupid="2" o:allowincell="f" fillcolor="#dcdcdc" stroked="f">
            <v:path arrowok="t"/>
          </v:polyline>
        </w:pict>
      </w:r>
      <w:r>
        <w:rPr>
          <w:noProof/>
        </w:rPr>
        <w:pict>
          <v:polyline id="_x0000_s2039" style="position:absolute;left:0;text-align:left;z-index:-251923968" points="411.3pt,71.4pt,411.85pt,71.45pt,412.5pt,71.5pt,415.55pt,71.55pt,414.8pt,71.5pt,414.25pt,71.45pt,411.3pt,71.4pt" coordsize="85,20" o:regroupid="2" o:allowincell="f" fillcolor="#dcdcdc" stroked="f">
            <v:path arrowok="t"/>
          </v:polyline>
        </w:pict>
      </w:r>
      <w:r>
        <w:rPr>
          <w:noProof/>
        </w:rPr>
        <w:pict>
          <v:polyline id="_x0000_s2040" style="position:absolute;left:0;text-align:left;z-index:-251924992" points="407.55pt,69.3pt,405.55pt,69.35pt,405.4pt,69.4pt,405.25pt,69.45pt,407.25pt,69.35pt,407.35pt,69.35pt,407.5pt,69.3pt,407.55pt,69.3pt" coordsize="47,20" o:regroupid="2" o:allowincell="f" fillcolor="#dfdede" stroked="f">
            <v:path arrowok="t"/>
          </v:polyline>
        </w:pict>
      </w:r>
      <w:r>
        <w:rPr>
          <w:noProof/>
        </w:rPr>
        <w:pict>
          <v:polyline id="_x0000_s2041" style="position:absolute;left:0;text-align:left;z-index:-251926016" points="480.6pt,69.6pt,480.65pt,69.6pt,480.75pt,69.65pt,480.85pt,69.7pt,481.55pt,69.75pt,482.2pt,69.8pt,482.75pt,69.85pt,482.7pt,69.8pt,482.6pt,69.75pt,482.55pt,69.7pt,481.3pt,69.6pt,480.6pt,69.6pt" coordsize="43,20" o:regroupid="2" o:allowincell="f" fillcolor="#dfdede" stroked="f">
            <v:path arrowok="t"/>
          </v:polyline>
        </w:pict>
      </w:r>
      <w:r>
        <w:rPr>
          <w:noProof/>
        </w:rPr>
        <w:pict>
          <v:polyline id="_x0000_s2042" style="position:absolute;left:0;text-align:left;z-index:-251927040" points="480.55pt,71.05pt,480pt,71.05pt,477.9pt,71.15pt,477.65pt,71.2pt,477.05pt,71.3pt,480pt,71.15pt,480.3pt,71.1pt,480.55pt,71.05pt" coordsize="71,20" o:regroupid="2" o:allowincell="f" fillcolor="#dfdede" stroked="f">
            <v:path arrowok="t"/>
          </v:polyline>
        </w:pict>
      </w:r>
      <w:r>
        <w:rPr>
          <w:noProof/>
        </w:rPr>
        <w:pict>
          <v:polyline id="_x0000_s2043" style="position:absolute;left:0;text-align:left;z-index:-251928064" points="408.35pt,71.3pt,408.6pt,71.3pt,408.85pt,71.35pt,409.15pt,71.4pt,412.15pt,71.5pt,411.55pt,71.4pt,410.3pt,71.35pt,408.35pt,71.3pt" coordsize="77,20" o:regroupid="2" o:allowincell="f" fillcolor="#dfdede" stroked="f">
            <v:path arrowok="t"/>
          </v:polyline>
        </w:pict>
      </w:r>
      <w:r>
        <w:rPr>
          <w:noProof/>
        </w:rPr>
        <w:pict>
          <v:polyline id="_x0000_s2044" style="position:absolute;left:0;text-align:left;z-index:-251929088" points="405.55pt,69.4pt,403.55pt,69.5pt,403.45pt,69.5pt,403.35pt,69.55pt,403.3pt,69.6pt,405.25pt,69.5pt,405.55pt,69.4pt" coordsize="45,20" o:regroupid="2" o:allowincell="f" fillcolor="#e1e1e1" stroked="f">
            <v:path arrowok="t"/>
          </v:polyline>
        </w:pict>
      </w:r>
      <w:r>
        <w:rPr>
          <w:noProof/>
        </w:rPr>
        <w:pict>
          <v:polyline id="_x0000_s2045" style="position:absolute;left:0;text-align:left;z-index:-251930112" points="482.55pt,69.7pt,482.6pt,69.7pt,482.7pt,69.75pt,482.75pt,69.8pt,483.55pt,69.9pt,484.15pt,70pt,484.5pt,70.1pt,484.5pt,70pt,484.45pt,69.9pt,484.4pt,69.85pt,483.9pt,69.8pt,483.25pt,69.75pt,482.55pt,69.7pt" coordsize="39,20" o:regroupid="2" o:allowincell="f" fillcolor="#e1e1e1" stroked="f">
            <v:path arrowok="t"/>
          </v:polyline>
        </w:pict>
      </w:r>
      <w:r>
        <w:rPr>
          <w:noProof/>
        </w:rPr>
        <w:pict>
          <v:polyline id="_x0000_s2046" style="position:absolute;left:0;text-align:left;z-index:-251931136" points="483.45pt,70.75pt,483pt,70.75pt,482pt,70.85pt,480.85pt,70.95pt,480.6pt,71pt,480.3pt,71.05pt,480.05pt,71.1pt,481.95pt,70.95pt,482.85pt,70.9pt,483.15pt,70.8pt,483.45pt,70.75pt" coordsize="68,20" o:regroupid="2" o:allowincell="f" fillcolor="#e1e1e1" stroked="f">
            <v:path arrowok="t"/>
          </v:polyline>
        </w:pict>
      </w:r>
      <w:r>
        <w:rPr>
          <w:noProof/>
        </w:rPr>
        <w:pict>
          <v:polyline id="_x0000_s2047" style="position:absolute;left:0;text-align:left;z-index:-251932160" points="405.6pt,71.15pt,405.8pt,71.15pt,406.05pt,71.2pt,407.1pt,71.3pt,409.15pt,71.35pt,408.6pt,71.3pt,407.55pt,71.2pt,405.6pt,71.15pt" coordsize="71,20" o:regroupid="2" o:allowincell="f" fillcolor="#e1e1e1" stroked="f">
            <v:path arrowok="t"/>
          </v:polyline>
        </w:pict>
      </w:r>
      <w:r>
        <w:rPr>
          <w:noProof/>
        </w:rPr>
        <w:pict>
          <v:polyline id="_x0000_s3072" style="position:absolute;left:0;text-align:left;z-index:-251933184" points="403.55pt,69.5pt,402.8pt,69.5pt,401.55pt,69.6pt,401.45pt,69.65pt,401.4pt,69.7pt,401.35pt,69.75pt,401.9pt,69.7pt,403.25pt,69.6pt,403.35pt,69.55pt,403.45pt,69.5pt,403.55pt,69.5pt" coordsize="44,20" o:regroupid="2" o:allowincell="f" fillcolor="#e4e4e4" stroked="f">
            <v:path arrowok="t"/>
          </v:polyline>
        </w:pict>
      </w:r>
      <w:r>
        <w:rPr>
          <w:noProof/>
        </w:rPr>
        <w:pict>
          <v:polyline id="_x0000_s3073" style="position:absolute;left:0;text-align:left;z-index:-251934208" points="484.4pt,69.9pt,484.45pt,69.95pt,484.45pt,70pt,484.45pt,70.1pt,484.7pt,70.15pt,484.85pt,70.25pt,484.85pt,70.45pt,484.45pt,70.55pt,483.65pt,70.65pt,483.4pt,70.75pt,483.15pt,70.8pt,482.85pt,70.9pt,483.95pt,70.8pt,484.95pt,70.65pt,485.65pt,70.55pt,485.85pt,70.45pt,486pt,70.35pt,486.05pt,70.25pt,485.9pt,70.1pt,485.3pt,70pt,484.4pt,69.9pt" coordsize="65,21" o:regroupid="2" o:allowincell="f" fillcolor="#e4e4e4" stroked="f">
            <v:path arrowok="t"/>
          </v:polyline>
        </w:pict>
      </w:r>
      <w:r>
        <w:rPr>
          <w:noProof/>
        </w:rPr>
        <w:pict>
          <v:polyline id="_x0000_s3074" style="position:absolute;left:0;text-align:left;z-index:-251935232" points="402.95pt,71pt,403.15pt,71pt,403.35pt,71.05pt,404.25pt,71.15pt,406.25pt,71.25pt,406pt,71.2pt,405.8pt,71.2pt,404.85pt,71.1pt,402.95pt,71pt" coordsize="67,20" o:regroupid="2" o:allowincell="f" fillcolor="#e4e4e4" stroked="f">
            <v:path arrowok="t"/>
          </v:polyline>
        </w:pict>
      </w:r>
      <w:r>
        <w:rPr>
          <w:noProof/>
        </w:rPr>
        <w:pict>
          <v:polyline id="_x0000_s3075" style="position:absolute;left:0;text-align:left;z-index:-251936256" points="401.55pt,69.65pt,400.85pt,69.7pt,400.2pt,69.75pt,399.65pt,69.8pt,399.55pt,69.85pt,399.5pt,69.9pt,399.5pt,69.95pt,399.95pt,69.9pt,400.6pt,69.85pt,401.35pt,69.75pt,401.4pt,69.7pt,401.5pt,69.65pt,401.55pt,69.65pt" coordsize="42,20" o:regroupid="2" o:allowincell="f" fillcolor="#e6e6e6" stroked="f">
            <v:path arrowok="t"/>
          </v:polyline>
        </w:pict>
      </w:r>
      <w:r>
        <w:rPr>
          <w:noProof/>
        </w:rPr>
        <w:pict>
          <v:polyline id="_x0000_s3076" style="position:absolute;left:0;text-align:left;z-index:-251937280" points="486.05pt,70.25pt,486pt,70.35pt,485.85pt,70.45pt,485.7pt,70.5pt,485.95pt,70.45pt,486.1pt,70.4pt,486.1pt,70.3pt,486.1pt,70.25pt,486.05pt,70.25pt" coordsize="20,20" o:regroupid="2" o:allowincell="f" fillcolor="#e6e6e6" stroked="f">
            <v:path arrowok="t"/>
          </v:polyline>
        </w:pict>
      </w:r>
      <w:r>
        <w:rPr>
          <w:noProof/>
        </w:rPr>
        <w:pict>
          <v:polyline id="_x0000_s3077" style="position:absolute;left:0;text-align:left;z-index:-251938304" points="400.4pt,70.8pt,400.55pt,70.85pt,400.8pt,70.9pt,401.55pt,71pt,403.6pt,71.15pt,403.35pt,71.1pt,403.15pt,71.05pt,402.3pt,70.95pt,401.25pt,70.85pt,400.4pt,70.8pt" coordsize="65,20" o:regroupid="2" o:allowincell="f" fillcolor="#e6e6e6" stroked="f">
            <v:path arrowok="t"/>
          </v:polyline>
        </w:pict>
      </w:r>
      <w:r>
        <w:rPr>
          <w:noProof/>
        </w:rPr>
        <w:pict>
          <v:polyline id="_x0000_s3078" style="position:absolute;left:0;text-align:left;z-index:-251939328" points="399.65pt,69.8pt,398.85pt,69.85pt,398.25pt,69.95pt,397.8pt,70pt,397.8pt,70.3pt,398.05pt,70.5pt,398.95pt,70.75pt,399.9pt,70.85pt,401.05pt,70.95pt,400.8pt,70.9pt,400.55pt,70.85pt,400.3pt,70.75pt,398.85pt,70.55pt,398.4pt,70.3pt,398.4pt,70.2pt,398.75pt,70.05pt,399.5pt,69.95pt,399.5pt,69.9pt,399.55pt,69.85pt,399.65pt,69.8pt" coordsize="65,24" o:regroupid="2" o:allowincell="f" fillcolor="#e9e9e9" stroked="f">
            <v:path arrowok="t"/>
          </v:polyline>
        </w:pict>
      </w:r>
      <w:r>
        <w:rPr>
          <w:noProof/>
        </w:rPr>
        <w:pict>
          <v:polyline id="_x0000_s3079" style="position:absolute;left:0;text-align:left;z-index:-251940352" points="397.8pt,70.05pt,397.3pt,70.1pt,397.05pt,70.2pt,397.05pt,70.45pt,397.55pt,70.6pt,398.5pt,70.75pt,398.05pt,70.55pt,397.8pt,70.3pt,397.8pt,70.1pt,397.8pt,70.05pt" coordsize="30,20" o:regroupid="2" o:allowincell="f" fillcolor="#ebebeb" stroked="f">
            <v:path arrowok="t"/>
          </v:polyline>
        </w:pict>
      </w:r>
      <w:r>
        <w:rPr>
          <w:noProof/>
        </w:rPr>
        <w:pict>
          <v:rect id="_x0000_s3080" style="position:absolute;left:0;text-align:left;margin-left:437.5pt;margin-top:68.8pt;width:8.5pt;height:.05pt;z-index:-251941376" o:regroupid="2" o:allowincell="f" filled="f" stroked="f">
            <v:path arrowok="t"/>
          </v:rect>
        </w:pict>
      </w:r>
      <w:r>
        <w:rPr>
          <w:noProof/>
        </w:rPr>
        <w:pict>
          <v:polyline id="_x0000_s3081" style="position:absolute;left:0;text-align:left;z-index:-251942400" points="436.5pt,68.75pt,430.5pt,68.75pt,428.95pt,68.85pt,437.45pt,68.75pt,436.5pt,68.75pt" coordsize="171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3082" style="position:absolute;left:0;text-align:left;z-index:-251943424" points="446pt,68.7pt,446pt,68.7pt,446.25pt,68.75pt,460.25pt,68.85pt,459.3pt,68.8pt,458pt,68.8pt,446pt,68.7pt" coordsize="285,20" o:regroupid="2" o:allowincell="f" fillcolor="#c6c6c6" stroked="f">
            <v:path arrowok="t"/>
          </v:polyline>
        </w:pict>
      </w:r>
      <w:r>
        <w:rPr>
          <w:noProof/>
        </w:rPr>
        <w:pict>
          <v:polyline id="_x0000_s3083" style="position:absolute;left:0;text-align:left;z-index:-251944448" points="430.2pt,68.75pt,426.2pt,68.75pt,425.1pt,68.85pt,428.95pt,68.8pt,430pt,68.75pt,430.2pt,68.75pt" coordsize="102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3084" style="position:absolute;left:0;text-align:left;z-index:-251945472" points="458.9pt,68.85pt,460.95pt,68.9pt,463.9pt,68.95pt,463.25pt,68.9pt,461.85pt,68.85pt,458.9pt,68.85pt" coordsize="101,20" o:regroupid="2" o:allowincell="f" fillcolor="#c9c9c9" stroked="f">
            <v:path arrowok="t"/>
          </v:polyline>
        </w:pict>
      </w:r>
      <w:r>
        <w:rPr>
          <w:noProof/>
        </w:rPr>
        <w:pict>
          <v:polyline id="_x0000_s3085" style="position:absolute;left:0;text-align:left;z-index:-251946496" points="425.75pt,68.8pt,422.75pt,68.8pt,421.9pt,68.9pt,425.05pt,68.85pt,425.8pt,68.8pt,425.75pt,68.8pt" coordsize="79,20" o:regroupid="2" o:allowincell="f" fillcolor="#ccc" stroked="f">
            <v:path arrowok="t"/>
          </v:polyline>
        </w:pict>
      </w:r>
      <w:r>
        <w:rPr>
          <w:noProof/>
        </w:rPr>
        <w:pict>
          <v:polyline id="_x0000_s3086" style="position:absolute;left:0;text-align:left;z-index:-251947520" points="462.9pt,68.9pt,463.95pt,68.95pt,466.95pt,69pt,466.4pt,68.95pt,465.9pt,68.95pt,462.9pt,68.9pt" coordsize="81,20" o:regroupid="2" o:allowincell="f" fillcolor="#ccc" stroked="f">
            <v:path arrowok="t"/>
          </v:polyline>
        </w:pict>
      </w:r>
      <w:r>
        <w:rPr>
          <w:noProof/>
        </w:rPr>
        <w:pict>
          <v:polyline id="_x0000_s3087" style="position:absolute;left:0;text-align:left;z-index:-251948544" points="421.85pt,68.85pt,419.85pt,68.85pt,419.35pt,68.9pt,419.15pt,68.95pt,421.9pt,68.9pt,422.5pt,68.85pt,421.85pt,68.85pt" coordsize="67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3088" style="position:absolute;left:0;text-align:left;z-index:-251949568" points="466.1pt,68.95pt,466.65pt,68.95pt,467.55pt,69pt,469.55pt,69.05pt,469.1pt,69pt,468.1pt,68.95pt,466.1pt,68.95pt" coordsize="70,20" o:regroupid="2" o:allowincell="f" fillcolor="#cfcfce" stroked="f">
            <v:path arrowok="t"/>
          </v:polyline>
        </w:pict>
      </w:r>
      <w:r>
        <w:rPr>
          <w:noProof/>
        </w:rPr>
        <w:pict>
          <v:polyline id="_x0000_s3089" style="position:absolute;left:0;text-align:left;z-index:-251950592" points="419.2pt,68.9pt,417.2pt,68.9pt,416.6pt,69pt,419.15pt,68.95pt,419.35pt,68.9pt,419.6pt,68.9pt,419.2pt,68.9pt" coordsize="60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3090" style="position:absolute;left:0;text-align:left;z-index:-251951616" points="468.95pt,69.05pt,469.4pt,69.1pt,470.05pt,69.1pt,472.05pt,69.2pt,471.85pt,69.15pt,471.65pt,69.1pt,470.95pt,69.1pt,468.95pt,69.05pt" coordsize="62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3091" style="position:absolute;left:0;text-align:left;z-index:-251952640" points="459.4pt,71.8pt,438.15pt,71.9pt,453.75pt,71.9pt,457.45pt,71.85pt,458.55pt,71.8pt,459.4pt,71.8pt" coordsize="425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3092" style="position:absolute;left:0;text-align:left;z-index:-251953664" points="430.35pt,71.85pt,433.45pt,71.9pt,441.5pt,71.9pt,438.1pt,71.85pt,430.35pt,71.85pt" coordsize="224,20" o:regroupid="2" o:allowincell="f" fillcolor="#d2d2d1" stroked="f">
            <v:path arrowok="t"/>
          </v:polyline>
        </w:pict>
      </w:r>
      <w:r>
        <w:rPr>
          <w:noProof/>
        </w:rPr>
        <w:pict>
          <v:polyline id="_x0000_s3093" style="position:absolute;left:0;text-align:left;z-index:-251954688" points="416.7pt,68.95pt,414.7pt,68.95pt,414.55pt,69pt,414.2pt,69.05pt,416.55pt,69pt,416.95pt,68.95pt,416.7pt,68.95pt" coordsize="56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3094" style="position:absolute;left:0;text-align:left;z-index:-251955712" points="471.5pt,69.1pt,471.85pt,69.15pt,472.35pt,69.15pt,474.3pt,69.25pt,474.15pt,69.2pt,474pt,69.2pt,473.5pt,69.15pt,471.5pt,69.1pt" coordsize="56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3095" style="position:absolute;left:0;text-align:left;z-index:-251956736" points="465.15pt,71.65pt,459.05pt,71.75pt,457.05pt,71.85pt,463.9pt,71.7pt,465.1pt,71.65pt,465.15pt,71.65pt" coordsize="162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3096" style="position:absolute;left:0;text-align:left;z-index:-251957760" points="423.85pt,71.8pt,425.7pt,71.85pt,432.7pt,71.95pt,429.8pt,71.85pt,423.85pt,71.8pt" coordsize="178,20" o:regroupid="2" o:allowincell="f" fillcolor="#d5d5d5" stroked="f">
            <v:path arrowok="t"/>
          </v:polyline>
        </w:pict>
      </w:r>
      <w:r>
        <w:rPr>
          <w:noProof/>
        </w:rPr>
        <w:pict>
          <v:polyline id="_x0000_s3097" style="position:absolute;left:0;text-align:left;z-index:-251958784" points="414.4pt,69.05pt,412.4pt,69.1pt,412.25pt,69.1pt,411.95pt,69.15pt,414.2pt,69.1pt,414.55pt,69.05pt,414.4pt,69.05pt" coordsize="52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3098" style="position:absolute;left:0;text-align:left;z-index:-251959808" points="473.85pt,69.2pt,474pt,69.2pt,474.15pt,69.25pt,474.5pt,69.25pt,476.45pt,69.35pt,476.2pt,69.3pt,475.85pt,69.25pt,473.85pt,69.2pt" coordsize="53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3099" style="position:absolute;left:0;text-align:left;z-index:-251960832" points="469.7pt,71.55pt,465.7pt,71.65pt,463.95pt,71.75pt,468.75pt,71.6pt,469.65pt,71.55pt,469.7pt,71.55pt" coordsize="115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3100" style="position:absolute;left:0;text-align:left;z-index:-251961856" points="419.55pt,71.7pt,420.3pt,71.7pt,421.65pt,71.75pt,425.7pt,71.85pt,423.5pt,71.75pt,419.55pt,71.7pt" coordsize="123,20" o:regroupid="2" o:allowincell="f" fillcolor="#d7d7d7" stroked="f">
            <v:path arrowok="t"/>
          </v:polyline>
        </w:pict>
      </w:r>
      <w:r>
        <w:rPr>
          <w:noProof/>
        </w:rPr>
        <w:pict>
          <v:polyline id="_x0000_s3101" style="position:absolute;left:0;text-align:left;z-index:-251962880" points="412.15pt,69.1pt,410.15pt,69.15pt,410pt,69.15pt,409.75pt,69.2pt,411.9pt,69.15pt,412.2pt,69.1pt,412.15pt,69.1pt" coordsize="50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3102" style="position:absolute;left:0;text-align:left;z-index:-251963904" points="476.05pt,69.25pt,476.15pt,69.25pt,476.3pt,69.3pt,476.55pt,69.3pt,478.5pt,69.4pt,478.4pt,69.4pt,478.3pt,69.35pt,478.05pt,69.3pt,476.05pt,69.25pt" coordsize="50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3103" style="position:absolute;left:0;text-align:left;z-index:-251964928" points="473.1pt,71.45pt,470.05pt,71.5pt,468.75pt,71.65pt,472.65pt,71.5pt,473.4pt,71.45pt,473.1pt,71.45pt" coordsize="94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3104" style="position:absolute;left:0;text-align:left;z-index:-251965952" points="415.55pt,71.6pt,416.25pt,71.65pt,416.7pt,71.65pt,420.7pt,71.75pt,419.8pt,71.7pt,418.5pt,71.65pt,415.55pt,71.6pt" coordsize="103,20" o:regroupid="2" o:allowincell="f" fillcolor="#dadada" stroked="f">
            <v:path arrowok="t"/>
          </v:polyline>
        </w:pict>
      </w:r>
      <w:r>
        <w:rPr>
          <w:noProof/>
        </w:rPr>
        <w:pict>
          <v:polyline id="_x0000_s3105" style="position:absolute;left:0;text-align:left;z-index:-251966976" points="410pt,69.15pt,408pt,69.2pt,407.85pt,69.2pt,407.65pt,69.3pt,409.75pt,69.2pt,410pt,69.15pt,410pt,69.15pt" coordsize="48,20" o:regroupid="2" o:allowincell="f" fillcolor="#ddd" stroked="f">
            <v:path arrowok="t"/>
          </v:polyline>
        </w:pict>
      </w:r>
      <w:r>
        <w:rPr>
          <w:noProof/>
        </w:rPr>
        <w:pict>
          <v:polyline id="_x0000_s3106" style="position:absolute;left:0;text-align:left;z-index:-251968000" points="478.2pt,69.35pt,478.3pt,69.35pt,478.4pt,69.4pt,478.55pt,69.4pt,480.55pt,69.55pt,480.45pt,69.5pt,480.35pt,69.45pt,480.2pt,69.45pt,478.2pt,69.35pt" coordsize="48,20" o:regroupid="2" o:allowincell="f" fillcolor="#ddd" stroked="f">
            <v:path arrowok="t"/>
          </v:polyline>
        </w:pict>
      </w:r>
      <w:r>
        <w:rPr>
          <w:noProof/>
        </w:rPr>
        <w:pict>
          <v:polyline id="_x0000_s3107" style="position:absolute;left:0;text-align:left;z-index:-251969024" points="476.8pt,71.3pt,473.75pt,71.4pt,472.7pt,71.5pt,476.1pt,71.4pt,476.75pt,71.3pt,476.8pt,71.3pt" coordsize="82,20" o:regroupid="2" o:allowincell="f" fillcolor="#ddd" stroked="f">
            <v:path arrowok="t"/>
          </v:polyline>
        </w:pict>
      </w:r>
      <w:r>
        <w:rPr>
          <w:noProof/>
        </w:rPr>
        <w:pict>
          <v:polyline id="_x0000_s3108" style="position:absolute;left:0;text-align:left;z-index:-251970048" points="412.2pt,71.5pt,412.8pt,71.55pt,413.65pt,71.6pt,416.65pt,71.65pt,415.9pt,71.6pt,415.15pt,71.55pt,412.2pt,71.5pt" coordsize="89,20" o:regroupid="2" o:allowincell="f" fillcolor="#ddd" stroked="f">
            <v:path arrowok="t"/>
          </v:polyline>
        </w:pict>
      </w:r>
      <w:r>
        <w:rPr>
          <w:noProof/>
        </w:rPr>
        <w:pict>
          <v:polyline id="_x0000_s3109" style="position:absolute;left:0;text-align:left;z-index:-251971072" points="407.9pt,69.25pt,405.9pt,69.3pt,405.8pt,69.35pt,405.6pt,69.4pt,407.65pt,69.3pt,407.9pt,69.25pt,407.9pt,69.25pt" coordsize="46,20" o:regroupid="2" o:allowincell="f" fillcolor="#dfdfdf" stroked="f">
            <v:path arrowok="t"/>
          </v:polyline>
        </w:pict>
      </w:r>
      <w:r>
        <w:rPr>
          <w:noProof/>
        </w:rPr>
        <w:pict>
          <v:polyline id="_x0000_s3110" style="position:absolute;left:0;text-align:left;z-index:-251972096" points="480.25pt,69.45pt,480.35pt,69.45pt,480.45pt,69.5pt,480.55pt,69.55pt,481.25pt,69.6pt,482.5pt,69.65pt,482.4pt,69.65pt,482.35pt,69.6pt,482.2pt,69.55pt,480.25pt,69.45pt" coordsize="46,20" o:regroupid="2" o:allowincell="f" fillcolor="#dfdfdf" stroked="f">
            <v:path arrowok="t"/>
          </v:polyline>
        </w:pict>
      </w:r>
      <w:r>
        <w:rPr>
          <w:noProof/>
        </w:rPr>
        <w:pict>
          <v:polyline id="_x0000_s3111" style="position:absolute;left:0;text-align:left;z-index:-251973120" points="479.75pt,71.2pt,479.05pt,71.2pt,477pt,71.3pt,476.7pt,71.35pt,476.1pt,71.4pt,479.15pt,71.25pt,479.75pt,71.2pt" coordsize="74,20" o:regroupid="2" o:allowincell="f" fillcolor="#dfdfdf" stroked="f">
            <v:path arrowok="t"/>
          </v:polyline>
        </w:pict>
      </w:r>
      <w:r>
        <w:rPr>
          <w:noProof/>
        </w:rPr>
        <w:pict>
          <v:polyline id="_x0000_s3112" style="position:absolute;left:0;text-align:left;z-index:-251974144" points="409.15pt,71.4pt,409.7pt,71.45pt,410.15pt,71.5pt,413.15pt,71.6pt,412.1pt,71.5pt,409.15pt,71.4pt" coordsize="80,20" o:regroupid="2" o:allowincell="f" fillcolor="#dfdfdf" stroked="f">
            <v:path arrowok="t"/>
          </v:polyline>
        </w:pict>
      </w:r>
      <w:r>
        <w:rPr>
          <w:noProof/>
        </w:rPr>
        <w:pict>
          <v:polyline id="_x0000_s3113" style="position:absolute;left:0;text-align:left;z-index:-251975168" points="405.85pt,69.3pt,403.85pt,69.35pt,403.7pt,69.4pt,403.6pt,69.45pt,403.55pt,69.45pt,405.55pt,69.35pt,405.75pt,69.3pt,405.85pt,69.3pt" coordsize="46,20" o:regroupid="2" o:allowincell="f" fillcolor="#e2e2e2" stroked="f">
            <v:path arrowok="t"/>
          </v:polyline>
        </w:pict>
      </w:r>
      <w:r>
        <w:rPr>
          <w:noProof/>
        </w:rPr>
        <w:pict>
          <v:polyline id="_x0000_s3114" style="position:absolute;left:0;text-align:left;z-index:-251976192" points="482.3pt,69.6pt,482.35pt,69.6pt,482.45pt,69.65pt,482.55pt,69.7pt,483.25pt,69.75pt,483.9pt,69.8pt,484.4pt,69.9pt,484.35pt,69.85pt,484.3pt,69.8pt,484.2pt,69.75pt,483.65pt,69.65pt,482.3pt,69.6pt" coordsize="42,20" o:regroupid="2" o:allowincell="f" fillcolor="#e2e2e2" stroked="f">
            <v:path arrowok="t"/>
          </v:polyline>
        </w:pict>
      </w:r>
      <w:r>
        <w:rPr>
          <w:noProof/>
        </w:rPr>
        <w:pict>
          <v:polyline id="_x0000_s3115" style="position:absolute;left:0;text-align:left;z-index:-251977216" points="482.6pt,71pt,482.1pt,71pt,480pt,71.1pt,479.75pt,71.15pt,479.2pt,71.25pt,482.05pt,71.1pt,482.3pt,71.05pt,482.6pt,71pt" coordsize="68,20" o:regroupid="2" o:allowincell="f" fillcolor="#e2e2e2" stroked="f">
            <v:path arrowok="t"/>
          </v:polyline>
        </w:pict>
      </w:r>
      <w:r>
        <w:rPr>
          <w:noProof/>
        </w:rPr>
        <w:pict>
          <v:polyline id="_x0000_s3116" style="position:absolute;left:0;text-align:left;z-index:-251978240" points="406.3pt,71.3pt,406.5pt,71.3pt,406.75pt,71.35pt,407.9pt,71.45pt,409.95pt,71.5pt,409.65pt,71.45pt,409.4pt,71.45pt,408.25pt,71.35pt,406.3pt,71.3pt" coordsize="74,20" o:regroupid="2" o:allowincell="f" fillcolor="#e2e2e2" stroked="f">
            <v:path arrowok="t"/>
          </v:polyline>
        </w:pict>
      </w:r>
      <w:r>
        <w:rPr>
          <w:noProof/>
        </w:rPr>
        <w:pict>
          <v:polyline id="_x0000_s3117" style="position:absolute;left:0;text-align:left;z-index:-251979264" points="403.85pt,69.4pt,401.85pt,69.5pt,401.75pt,69.55pt,401.65pt,69.55pt,401.6pt,69.6pt,402.85pt,69.5pt,403.55pt,69.5pt,403.65pt,69.45pt,403.85pt,69.4pt" coordsize="45,20" o:regroupid="2" o:allowincell="f" fillcolor="#e5e5e5" stroked="f">
            <v:path arrowok="t"/>
          </v:polyline>
        </w:pict>
      </w:r>
      <w:r>
        <w:rPr>
          <w:noProof/>
        </w:rPr>
        <w:pict>
          <v:polyline id="_x0000_s3118" style="position:absolute;left:0;text-align:left;z-index:-251980288" points="484.2pt,69.75pt,484.25pt,69.8pt,484.3pt,69.85pt,484.35pt,69.9pt,485.3pt,70pt,485.85pt,70.1pt,486.05pt,70.25pt,486.05pt,70.2pt,486.1pt,70.15pt,486.1pt,70.05pt,486.05pt,70pt,486.05pt,69.95pt,485.55pt,69.85pt,484.9pt,69.8pt,484.2pt,69.75pt" coordsize="39,20" o:regroupid="2" o:allowincell="f" fillcolor="#e5e5e5" stroked="f">
            <v:path arrowok="t"/>
          </v:polyline>
        </w:pict>
      </w:r>
      <w:r>
        <w:rPr>
          <w:noProof/>
        </w:rPr>
        <w:pict>
          <v:polyline id="_x0000_s3119" style="position:absolute;left:0;text-align:left;z-index:-251981312" points="485.4pt,70.65pt,485.05pt,70.65pt,484.05pt,70.75pt,482.8pt,70.9pt,482.55pt,70.95pt,482.3pt,71pt,482.05pt,71.05pt,483.85pt,70.9pt,484.75pt,70.85pt,485.1pt,70.75pt,485.4pt,70.65pt" coordsize="68,20" o:regroupid="2" o:allowincell="f" fillcolor="#e5e5e5" stroked="f">
            <v:path arrowok="t"/>
          </v:polyline>
        </w:pict>
      </w:r>
      <w:r>
        <w:rPr>
          <w:noProof/>
        </w:rPr>
        <w:pict>
          <v:polyline id="_x0000_s3120" style="position:absolute;left:0;text-align:left;z-index:-251982336" points="403.65pt,71.15pt,403.85pt,71.15pt,404.05pt,71.2pt,405pt,71.3pt,407.05pt,71.4pt,406.8pt,71.35pt,406.55pt,71.3pt,405.6pt,71.25pt,403.65pt,71.15pt" coordsize="68,20" o:regroupid="2" o:allowincell="f" fillcolor="#e5e5e5" stroked="f">
            <v:path arrowok="t"/>
          </v:polyline>
        </w:pict>
      </w:r>
      <w:r>
        <w:rPr>
          <w:noProof/>
        </w:rPr>
        <w:pict>
          <v:polyline id="_x0000_s3121" style="position:absolute;left:0;text-align:left;z-index:-251983360" points="401.8pt,69.5pt,399.85pt,69.6pt,399.75pt,69.65pt,399.7pt,69.7pt,399.65pt,69.75pt,400.2pt,69.7pt,400.85pt,69.65pt,401.55pt,69.6pt,401.65pt,69.55pt,401.7pt,69.5pt,401.8pt,69.5pt" coordsize="44,20" o:regroupid="2" o:allowincell="f" fillcolor="#e7e7e7" stroked="f">
            <v:path arrowok="t"/>
          </v:polyline>
        </w:pict>
      </w:r>
      <w:r>
        <w:rPr>
          <w:noProof/>
        </w:rPr>
        <w:pict>
          <v:polyline id="_x0000_s3122" style="position:absolute;left:0;text-align:left;z-index:-251984384" points="486.05pt,69.95pt,486.1pt,70pt,486.1pt,70.05pt,486.1pt,70.15pt,486.1pt,70.2pt,486.05pt,70.25pt,486.1pt,70.25pt,486.1pt,70.3pt,486.1pt,70.4pt,485.95pt,70.45pt,485.65pt,70.55pt,485.45pt,70.65pt,485.15pt,70.75pt,484.8pt,70.85pt,485.9pt,70.75pt,487pt,70.55pt,487.4pt,70.3pt,487.4pt,70.2pt,486.9pt,70.05pt,486.05pt,69.95pt" coordsize="52,20" o:regroupid="2" o:allowincell="f" fillcolor="#e7e7e7" stroked="f">
            <v:path arrowok="t"/>
          </v:polyline>
        </w:pict>
      </w:r>
      <w:r>
        <w:rPr>
          <w:noProof/>
        </w:rPr>
        <w:pict>
          <v:polyline id="_x0000_s3123" style="position:absolute;left:0;text-align:left;z-index:-251985408" points="401.05pt,71pt,401.2pt,71.05pt,401.45pt,71.1pt,402.25pt,71.15pt,404.3pt,71.3pt,404.05pt,71.25pt,403.8pt,71.2pt,402.95pt,71.1pt,401.05pt,71pt" coordsize="65,20" o:regroupid="2" o:allowincell="f" fillcolor="#e7e7e7" stroked="f">
            <v:path arrowok="t"/>
          </v:polyline>
        </w:pict>
      </w:r>
      <w:r>
        <w:rPr>
          <w:noProof/>
        </w:rPr>
        <w:pict>
          <v:group id="_x0000_s3124" style="position:absolute;left:0;text-align:left;margin-left:397.8pt;margin-top:69.65pt;width:3.9pt;height:1.5pt;z-index:-251986432" coordorigin="7956,11779" coordsize="78,30" o:regroupid="2" o:allowincell="f">
            <v:shape id="_x0000_s3125" style="position:absolute;left:7956;top:11779;width:78;height:30;mso-position-horizontal-relative:page;mso-position-vertical-relative:page" coordsize="78,30" o:allowincell="f" path="m14,21r3,2l22,24r14,2l77,29,73,28,68,27,52,25,31,23,14,21e" fillcolor="#eaeaea" stroked="f">
              <v:path arrowok="t"/>
            </v:shape>
            <v:shape id="_x0000_s3126" style="position:absolute;left:7956;top:11779;width:78;height:30;mso-position-horizontal-relative:page;mso-position-vertical-relative:page" coordsize="78,30" o:allowincell="f" path="m41,l27,1,14,2,3,3,1,4,,6,,7,8,6,21,4,37,2,38,1,39,r2,e" fillcolor="#eaeaea" stroked="f">
              <v:path arrowok="t"/>
            </v:shape>
          </v:group>
        </w:pict>
      </w:r>
      <w:r>
        <w:rPr>
          <w:noProof/>
        </w:rPr>
        <w:pict>
          <v:polyline id="_x0000_s3127" style="position:absolute;left:0;text-align:left;z-index:-251987456" points="397.95pt,69.85pt,397.15pt,69.9pt,396.5pt,70pt,396.15pt,70.1pt,396.15pt,70.3pt,396.3pt,70.5pt,397.05pt,70.75pt,398pt,70.85pt,399.15pt,70.95pt,398.9pt,70.9pt,398.7pt,70.8pt,398.55pt,70.75pt,397.55pt,70.6pt,397.05pt,70.45pt,397.05pt,70.25pt,397.3pt,70.15pt,397.8pt,70.05pt,397.85pt,69.95pt,397.9pt,69.9pt,397.95pt,69.85pt" coordsize="60,22" o:regroupid="2" o:allowincell="f" fillcolor="#ececec" stroked="f">
            <v:path arrowok="t"/>
          </v:polyline>
        </w:pict>
      </w:r>
      <w:r>
        <w:rPr>
          <w:noProof/>
        </w:rPr>
        <w:pict>
          <v:polyline id="_x0000_s3128" style="position:absolute;left:0;text-align:left;z-index:-251988480" points="396.1pt,70.1pt,395.8pt,70.15pt,395.65pt,70.25pt,395.65pt,70.45pt,395.95pt,70.55pt,396.65pt,70.65pt,396.3pt,70.45pt,396.1pt,70.3pt,396.1pt,70.1pt" coordsize="20,20" o:regroupid="2" o:allowincell="f" fillcolor="#efefef" stroked="f">
            <v:path arrowok="t"/>
          </v:polyline>
        </w:pict>
      </w:r>
      <w:r>
        <w:rPr>
          <w:noProof/>
        </w:rPr>
        <w:pict>
          <v:rect id="_x0000_s3129" style="position:absolute;left:0;text-align:left;margin-left:372.5pt;margin-top:47.95pt;width:2pt;height:4pt;z-index:-25198950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5" type="#_x0000_t75" style="width:1.75pt;height:4pt">
                        <v:imagedata r:id="rId7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0" style="position:absolute;left:0;text-align:left;margin-left:368.25pt;margin-top:47.95pt;width:3pt;height:4pt;z-index:-25199052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6" type="#_x0000_t75" style="width:3.1pt;height:4pt">
                        <v:imagedata r:id="rId7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1" style="position:absolute;left:0;text-align:left;margin-left:364.1pt;margin-top:46.25pt;width:3pt;height:6pt;z-index:-25199155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7" type="#_x0000_t75" style="width:3.1pt;height:5.75pt">
                        <v:imagedata r:id="rId7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2" style="position:absolute;left:0;text-align:left;margin-left:361.05pt;margin-top:46.9pt;width:2pt;height:5pt;z-index:-25199257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8" type="#_x0000_t75" style="width:2.65pt;height:4.85pt">
                        <v:imagedata r:id="rId8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3" style="position:absolute;left:0;text-align:left;margin-left:357.2pt;margin-top:47.95pt;width:3pt;height:4pt;z-index:-25199360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9" type="#_x0000_t75" style="width:3.1pt;height:4pt">
                        <v:imagedata r:id="rId8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4" style="position:absolute;left:0;text-align:left;margin-left:352.75pt;margin-top:47.95pt;width:4pt;height:6pt;z-index:-25199462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0" type="#_x0000_t75" style="width:3.1pt;height:5.75pt">
                        <v:imagedata r:id="rId8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5" style="position:absolute;left:0;text-align:left;margin-left:348.4pt;margin-top:47.95pt;width:4pt;height:4pt;z-index:-25199564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1" type="#_x0000_t75" style="width:4pt;height:4pt">
                        <v:imagedata r:id="rId8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6" style="position:absolute;left:0;text-align:left;margin-left:345.65pt;margin-top:46.9pt;width:2pt;height:5pt;z-index:-25199667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2" type="#_x0000_t75" style="width:2.65pt;height:4.85pt">
                        <v:imagedata r:id="rId8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7" style="position:absolute;left:0;text-align:left;margin-left:382.35pt;margin-top:37.2pt;width:5pt;height:7pt;z-index:-25199769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3" type="#_x0000_t75" style="width:4.85pt;height:7.5pt">
                        <v:imagedata r:id="rId8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8" style="position:absolute;left:0;text-align:left;margin-left:380.35pt;margin-top:37.2pt;width:1pt;height:7pt;z-index:-25199872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4" type="#_x0000_t75" style="width:.9pt;height:7.5pt">
                        <v:imagedata r:id="rId8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39" style="position:absolute;left:0;text-align:left;margin-left:376.95pt;margin-top:39.4pt;width:2pt;height:5pt;z-index:-25199974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5" type="#_x0000_t75" style="width:2.65pt;height:4.85pt">
                        <v:imagedata r:id="rId8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0" style="position:absolute;left:0;text-align:left;margin-left:371.05pt;margin-top:39.4pt;width:5pt;height:5pt;z-index:-25200076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6" type="#_x0000_t75" style="width:4.85pt;height:4.85pt">
                        <v:imagedata r:id="rId8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1" style="position:absolute;left:0;text-align:left;margin-left:363.5pt;margin-top:39.5pt;width:7pt;height:5pt;z-index:-25200179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7" type="#_x0000_t75" style="width:7.5pt;height:4.85pt">
                        <v:imagedata r:id="rId8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2" style="position:absolute;left:0;text-align:left;margin-left:358.05pt;margin-top:39.9pt;width:3pt;height:3pt;z-index:-25200281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8" type="#_x0000_t75" style="width:2.65pt;height:3.1pt">
                        <v:imagedata r:id="rId9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3" style="position:absolute;left:0;text-align:left;margin-left:354.65pt;margin-top:38.5pt;width:3pt;height:5pt;z-index:-25200384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9" type="#_x0000_t75" style="width:2.65pt;height:4.85pt">
                        <v:imagedata r:id="rId9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4" style="position:absolute;left:0;text-align:left;margin-left:352.15pt;margin-top:39.1pt;width:2pt;height:4pt;z-index:-25200486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0" type="#_x0000_t75" style="width:1.75pt;height:4pt">
                        <v:imagedata r:id="rId9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5" style="position:absolute;left:0;text-align:left;margin-left:386.55pt;margin-top:26.25pt;width:5pt;height:10pt;z-index:-25200588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1" type="#_x0000_t75" style="width:5.75pt;height:9.7pt">
                        <v:imagedata r:id="rId9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6" style="position:absolute;left:0;text-align:left;margin-left:377.55pt;margin-top:26.25pt;width:8pt;height:10pt;z-index:-25200691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2" type="#_x0000_t75" style="width:7.95pt;height:9.7pt">
                        <v:imagedata r:id="rId9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7" style="position:absolute;left:0;text-align:left;margin-left:369.85pt;margin-top:26.25pt;width:8pt;height:10pt;z-index:-25200793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3" type="#_x0000_t75" style="width:7.95pt;height:9.7pt">
                        <v:imagedata r:id="rId9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8" style="position:absolute;left:0;text-align:left;margin-left:363pt;margin-top:26.1pt;width:6pt;height:10pt;z-index:-25200896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4" type="#_x0000_t75" style="width:5.75pt;height:9.7pt">
                        <v:imagedata r:id="rId9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49" style="position:absolute;left:0;text-align:left;margin-left:356.85pt;margin-top:30.9pt;width:3pt;height:5pt;z-index:-25200998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5" type="#_x0000_t75" style="width:3.1pt;height:4.85pt">
                        <v:imagedata r:id="rId9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50" style="position:absolute;left:0;text-align:left;margin-left:355.4pt;margin-top:29pt;width:2pt;height:2pt;z-index:-25201100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6" type="#_x0000_t75" style="width:1.75pt;height:2.65pt">
                        <v:imagedata r:id="rId9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51" style="position:absolute;left:0;text-align:left;margin-left:351.7pt;margin-top:29.6pt;width:3pt;height:6pt;z-index:-252012032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7" type="#_x0000_t75" style="width:3.1pt;height:6.65pt">
                        <v:imagedata r:id="rId9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52" style="position:absolute;left:0;text-align:left;margin-left:346.8pt;margin-top:30.9pt;width:4pt;height:5pt;z-index:-25201305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8" type="#_x0000_t75" style="width:4pt;height:4.85pt">
                        <v:imagedata r:id="rId10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53" style="position:absolute;left:0;text-align:left;margin-left:342.55pt;margin-top:29.1pt;width:4pt;height:7pt;z-index:-25201408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9" type="#_x0000_t75" style="width:4pt;height:6.65pt">
                        <v:imagedata r:id="rId10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54" style="position:absolute;left:0;text-align:left;margin-left:345.65pt;margin-top:56.25pt;width:41pt;height:2pt;z-index:-252015104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0" type="#_x0000_t75" style="width:41.1pt;height:1.75pt">
                        <v:imagedata r:id="rId10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55" style="position:absolute;left:0;text-align:left;margin-left:374.55pt;margin-top:59.45pt;width:1pt;height:1pt;z-index:-25201612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1" type="#_x0000_t75" style="width:.9pt;height:.9pt">
                        <v:imagedata r:id="rId2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group id="_x0000_s3156" style="position:absolute;left:0;text-align:left;margin-left:373.8pt;margin-top:59.45pt;width:1pt;height:1.05pt;z-index:-252017152" coordorigin="7476,11575" coordsize="20,21" o:regroupid="2" o:allowincell="f">
            <v:rect id="_x0000_s3157" style="position:absolute;left:7482;top:11577;width:2;height:18;mso-position-horizontal-relative:page;mso-position-vertical-relative:page" o:allowincell="f" filled="f" stroked="f">
              <v:path arrowok="t"/>
            </v:rect>
            <v:shape id="_x0000_s3158" style="position:absolute;left:7476;top:11575;width:20;height:21;mso-position-horizontal-relative:page;mso-position-vertical-relative:page" coordsize="20,21" o:allowincell="f" path="m4,2r3,e" filled="f" stroked="f">
              <v:path arrowok="t"/>
            </v:shape>
            <v:shape id="_x0000_s3159" style="position:absolute;left:7476;top:11575;width:20;height:21;mso-position-horizontal-relative:page;mso-position-vertical-relative:page" coordsize="20,21" o:allowincell="f" path="m7,2l4,2e" filled="f" stroked="f">
              <v:path arrowok="t"/>
            </v:shape>
            <v:shape id="_x0000_s3160" style="position:absolute;left:7476;top:11575;width:20;height:21;mso-position-horizontal-relative:page;mso-position-vertical-relative:page" coordsize="20,21" o:allowincell="f" path="m7,l4,,,2,,4,4,2r3,l7,e" filled="f" stroked="f">
              <v:path arrowok="t"/>
            </v:shape>
          </v:group>
        </w:pict>
      </w:r>
      <w:r>
        <w:rPr>
          <w:noProof/>
        </w:rPr>
        <w:pict>
          <v:group id="_x0000_s3161" style="position:absolute;left:0;text-align:left;margin-left:372.55pt;margin-top:59.35pt;width:1pt;height:1.15pt;z-index:-252018176" coordorigin="7451,11573" coordsize="20,23" o:regroupid="2" o:allowincell="f">
            <v:shape id="_x0000_s3162" style="position:absolute;left:7451;top:11573;width:20;height:23;mso-position-horizontal-relative:page;mso-position-vertical-relative:page" coordsize="20,23" o:allowincell="f" path="m,18r,3l1,21r2,1l10,22r2,-2l3,20,1,19,,18e" filled="f" stroked="f">
              <v:path arrowok="t"/>
            </v:shape>
            <v:shape id="_x0000_s3163" style="position:absolute;left:7451;top:11573;width:20;height:23;mso-position-horizontal-relative:page;mso-position-vertical-relative:page" coordsize="20,23" o:allowincell="f" path="m8,20r4,e" filled="f" stroked="f">
              <v:path arrowok="t"/>
            </v:shape>
            <v:shape id="_x0000_s3164" style="position:absolute;left:7451;top:11573;width:20;height:23;mso-position-horizontal-relative:page;mso-position-vertical-relative:page" coordsize="20,23" o:allowincell="f" path="m12,20r-4,e" filled="f" stroked="f">
              <v:path arrowok="t"/>
            </v:shape>
            <v:shape id="_x0000_s3165" style="position:absolute;left:7451;top:11573;width:20;height:23;mso-position-horizontal-relative:page;mso-position-vertical-relative:page" coordsize="20,23" o:allowincell="f" path="m9,l3,,,2,,9r2,1l6,12r3,1l10,14r,4l8,20r4,l13,19r,-6l11,11,7,9,4,8,3,7,3,4,4,2r7,l12,1,11,,9,e" filled="f" stroked="f">
              <v:path arrowok="t"/>
            </v:shape>
            <v:shape id="_x0000_s3166" style="position:absolute;left:7451;top:11573;width:20;height:23;mso-position-horizontal-relative:page;mso-position-vertical-relative:page" coordsize="20,23" o:allowincell="f" path="m11,2l9,2e" filled="f" stroked="f">
              <v:path arrowok="t"/>
            </v:shape>
            <v:shape id="_x0000_s3167" style="position:absolute;left:7451;top:11573;width:20;height:23;mso-position-horizontal-relative:page;mso-position-vertical-relative:page" coordsize="20,23" o:allowincell="f" path="m9,2r2,e" filled="f" stroked="f">
              <v:path arrowok="t"/>
            </v:shape>
            <v:shape id="_x0000_s3168" style="position:absolute;left:7451;top:11573;width:20;height:23;mso-position-horizontal-relative:page;mso-position-vertical-relative:page" coordsize="20,23" o:allowincell="f" path="m11,2l9,2r1,l11,3r,-1e" filled="f" stroked="f">
              <v:path arrowok="t"/>
            </v:shape>
          </v:group>
        </w:pict>
      </w:r>
      <w:r>
        <w:rPr>
          <w:noProof/>
        </w:rPr>
        <w:pict>
          <v:group id="_x0000_s3169" style="position:absolute;left:0;text-align:left;margin-left:371.75pt;margin-top:59.4pt;width:1pt;height:1.1pt;z-index:-252019200" coordorigin="7435,11574" coordsize="20,22" o:regroupid="2" o:allowincell="f">
            <v:shape id="_x0000_s3170" style="position:absolute;left:7435;top:11574;width:20;height:22;mso-position-horizontal-relative:page;mso-position-vertical-relative:page" coordsize="20,22" o:allowincell="f" path="m8,l1,,,,,22r2,l2,13r6,l10,12r1,-1l5,11,2,10,2,2r3,l12,2,10,,8,e" filled="f" stroked="f">
              <v:path arrowok="t"/>
            </v:shape>
            <v:shape id="_x0000_s3171" style="position:absolute;left:7435;top:11574;width:20;height:22;mso-position-horizontal-relative:page;mso-position-vertical-relative:page" coordsize="20,22" o:allowincell="f" path="m8,13r-6,e" filled="f" stroked="f">
              <v:path arrowok="t"/>
            </v:shape>
            <v:shape id="_x0000_s3172" style="position:absolute;left:7435;top:11574;width:20;height:22;mso-position-horizontal-relative:page;mso-position-vertical-relative:page" coordsize="20,22" o:allowincell="f" path="m12,2l8,2e" filled="f" stroked="f">
              <v:path arrowok="t"/>
            </v:shape>
            <v:shape id="_x0000_s3173" style="position:absolute;left:7435;top:11574;width:20;height:22;mso-position-horizontal-relative:page;mso-position-vertical-relative:page" coordsize="20,22" o:allowincell="f" path="m8,11r3,e" filled="f" stroked="f">
              <v:path arrowok="t"/>
            </v:shape>
            <v:shape id="_x0000_s3174" style="position:absolute;left:7435;top:11574;width:20;height:22;mso-position-horizontal-relative:page;mso-position-vertical-relative:page" coordsize="20,22" o:allowincell="f" path="m2,13r6,e" filled="f" stroked="f">
              <v:path arrowok="t"/>
            </v:shape>
            <v:shape id="_x0000_s3175" style="position:absolute;left:7435;top:11574;width:20;height:22;mso-position-horizontal-relative:page;mso-position-vertical-relative:page" coordsize="20,22" o:allowincell="f" path="m8,13r-6,l7,13r1,e" filled="f" stroked="f">
              <v:path arrowok="t"/>
            </v:shape>
            <v:shape id="_x0000_s3176" style="position:absolute;left:7435;top:11574;width:20;height:22;mso-position-horizontal-relative:page;mso-position-vertical-relative:page" coordsize="20,22" o:allowincell="f" path="m11,11r-3,e" filled="f" stroked="f">
              <v:path arrowok="t"/>
            </v:shape>
            <v:shape id="_x0000_s3177" style="position:absolute;left:7435;top:11574;width:20;height:22;mso-position-horizontal-relative:page;mso-position-vertical-relative:page" coordsize="20,22" o:allowincell="f" path="m8,2r4,e" filled="f" stroked="f">
              <v:path arrowok="t"/>
            </v:shape>
            <v:shape id="_x0000_s3178" style="position:absolute;left:7435;top:11574;width:20;height:22;mso-position-horizontal-relative:page;mso-position-vertical-relative:page" coordsize="20,22" o:allowincell="f" path="m12,2l8,2r2,1l10,9,8,11r3,l12,9,13,8r,-4l12,2r,e" filled="f" stroked="f">
              <v:path arrowok="t"/>
            </v:shape>
          </v:group>
        </w:pict>
      </w:r>
      <w:r>
        <w:rPr>
          <w:noProof/>
        </w:rPr>
        <w:pict>
          <v:polyline id="_x0000_s3179" style="position:absolute;left:0;text-align:left;z-index:-252020224" points="371.5pt,59.4pt,370.95pt,59.4pt,370.95pt,60.45pt,371.55pt,60.45pt,371.55pt,60.35pt,371.05pt,60.35pt,371.05pt,59.95pt,371.5pt,59.95pt,371.5pt,59.85pt,371.05pt,59.85pt,371.05pt,59.5pt,371.5pt,59.5pt,371.5pt,59.4pt" coordsize="20,22" o:regroupid="2" o:allowincell="f" filled="f" stroked="f">
            <v:path arrowok="t"/>
          </v:polyline>
        </w:pict>
      </w:r>
      <w:r>
        <w:rPr>
          <w:noProof/>
        </w:rPr>
        <w:pict>
          <v:rect id="_x0000_s3180" style="position:absolute;left:0;text-align:left;margin-left:336.85pt;margin-top:53.55pt;width:56pt;height:8pt;z-index:-252021248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1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2" type="#_x0000_t75" style="width:55.65pt;height:7.95pt">
                        <v:imagedata r:id="rId10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81" style="position:absolute;left:0;text-align:left;margin-left:383.95pt;margin-top:49.6pt;width:119pt;height:26pt;z-index:-252028416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3" type="#_x0000_t75" style="width:118.8pt;height:26.05pt">
                        <v:imagedata r:id="rId10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182" style="position:absolute;left:0;text-align:left;margin-left:331.45pt;margin-top:21.15pt;width:69pt;height:44pt;z-index:-252029440;mso-position-horizontal-relative:page" o:regroupid="2" o:allowincell="f" filled="f" stroked="f">
            <v:textbox inset="0,0,0,0">
              <w:txbxContent>
                <w:p w:rsidR="00EE726C" w:rsidRDefault="00EE726C">
                  <w:pPr>
                    <w:spacing w:after="0" w:line="8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4" type="#_x0000_t75" style="width:68.9pt;height:43.75pt">
                        <v:imagedata r:id="rId10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962A9" w:rsidRPr="007D55EC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25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bu</w:t>
      </w:r>
      <w:r w:rsidR="009962A9" w:rsidRPr="007D55EC">
        <w:rPr>
          <w:rFonts w:ascii="Times New Roman" w:hAnsi="Times New Roman"/>
          <w:color w:val="2A2A29"/>
          <w:lang w:val="en-US"/>
        </w:rPr>
        <w:t>t</w:t>
      </w:r>
      <w:r w:rsidR="009962A9" w:rsidRPr="007D55EC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rathe</w:t>
      </w:r>
      <w:r w:rsidR="009962A9" w:rsidRPr="007D55EC">
        <w:rPr>
          <w:rFonts w:ascii="Times New Roman" w:hAnsi="Times New Roman"/>
          <w:color w:val="2A2A29"/>
          <w:lang w:val="en-US"/>
        </w:rPr>
        <w:t>r</w:t>
      </w:r>
      <w:r w:rsidR="009962A9" w:rsidRPr="007D55EC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shor</w:t>
      </w:r>
      <w:r w:rsidR="009962A9" w:rsidRPr="007D55EC">
        <w:rPr>
          <w:rFonts w:ascii="Times New Roman" w:hAnsi="Times New Roman"/>
          <w:color w:val="2A2A29"/>
          <w:lang w:val="en-US"/>
        </w:rPr>
        <w:t>t</w:t>
      </w:r>
      <w:r w:rsidR="009962A9" w:rsidRPr="007D55EC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showers</w:t>
      </w:r>
      <w:r w:rsidR="009962A9" w:rsidRPr="007D55EC">
        <w:rPr>
          <w:rFonts w:ascii="Times New Roman" w:hAnsi="Times New Roman"/>
          <w:color w:val="2A2A29"/>
          <w:lang w:val="en-US"/>
        </w:rPr>
        <w:t>.</w:t>
      </w:r>
      <w:r w:rsidR="009962A9" w:rsidRPr="007D55EC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y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="009962A9" w:rsidRPr="007D55EC"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sav</w:t>
      </w:r>
      <w:r w:rsidR="009962A9" w:rsidRPr="007D55EC">
        <w:rPr>
          <w:rFonts w:ascii="Times New Roman" w:hAnsi="Times New Roman"/>
          <w:color w:val="2A2A29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13"/>
          <w:lang w:val="en-US"/>
        </w:rPr>
        <w:t xml:space="preserve">the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electricit</w:t>
      </w:r>
      <w:r w:rsidR="009962A9" w:rsidRPr="007D55EC">
        <w:rPr>
          <w:rFonts w:ascii="Times New Roman" w:hAnsi="Times New Roman"/>
          <w:color w:val="2A2A29"/>
          <w:lang w:val="en-US"/>
        </w:rPr>
        <w:t>y</w:t>
      </w:r>
      <w:r w:rsidR="009962A9" w:rsidRPr="007D55EC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b</w:t>
      </w:r>
      <w:r w:rsidR="009962A9" w:rsidRPr="007D55EC">
        <w:rPr>
          <w:rFonts w:ascii="Times New Roman" w:hAnsi="Times New Roman"/>
          <w:color w:val="2A2A29"/>
          <w:lang w:val="en-US"/>
        </w:rPr>
        <w:t>y</w:t>
      </w:r>
      <w:r w:rsidR="009962A9" w:rsidRPr="007D55EC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turnin</w:t>
      </w:r>
      <w:r w:rsidR="009962A9" w:rsidRPr="007D55EC">
        <w:rPr>
          <w:rFonts w:ascii="Times New Roman" w:hAnsi="Times New Roman"/>
          <w:color w:val="2A2A29"/>
          <w:lang w:val="en-US"/>
        </w:rPr>
        <w:t>g</w:t>
      </w:r>
      <w:r w:rsidR="009962A9" w:rsidRPr="007D55EC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</w:t>
      </w:r>
      <w:r w:rsidR="009962A9" w:rsidRPr="007D55EC">
        <w:rPr>
          <w:rFonts w:ascii="Times New Roman" w:hAnsi="Times New Roman"/>
          <w:color w:val="2A2A29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light</w:t>
      </w:r>
      <w:r w:rsidR="009962A9" w:rsidRPr="007D55EC">
        <w:rPr>
          <w:rFonts w:ascii="Times New Roman" w:hAnsi="Times New Roman"/>
          <w:color w:val="2A2A29"/>
          <w:lang w:val="en-US"/>
        </w:rPr>
        <w:t>s</w:t>
      </w:r>
      <w:r w:rsidR="009962A9" w:rsidRPr="007D55E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92"/>
          <w:lang w:val="en-US"/>
        </w:rPr>
        <w:t>of</w:t>
      </w:r>
      <w:r w:rsidR="009962A9" w:rsidRPr="007D55EC">
        <w:rPr>
          <w:rFonts w:ascii="Times New Roman" w:hAnsi="Times New Roman"/>
          <w:color w:val="2A2A29"/>
          <w:w w:val="92"/>
          <w:lang w:val="en-US"/>
        </w:rPr>
        <w:t>f</w:t>
      </w:r>
      <w:r w:rsidR="009962A9" w:rsidRPr="007D55EC">
        <w:rPr>
          <w:rFonts w:ascii="Times New Roman" w:hAnsi="Times New Roman"/>
          <w:color w:val="2A2A29"/>
          <w:spacing w:val="1"/>
          <w:w w:val="9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whe</w:t>
      </w:r>
      <w:r w:rsidR="009962A9" w:rsidRPr="007D55EC"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lang w:val="en-US"/>
        </w:rPr>
        <w:t>y</w:t>
      </w:r>
      <w:r w:rsidR="009962A9" w:rsidRPr="007D55EC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9"/>
          <w:lang w:val="en-US"/>
        </w:rPr>
        <w:t xml:space="preserve">are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no</w:t>
      </w:r>
      <w:r w:rsidR="009962A9" w:rsidRPr="007D55EC">
        <w:rPr>
          <w:rFonts w:ascii="Times New Roman" w:hAnsi="Times New Roman"/>
          <w:color w:val="2A2A29"/>
          <w:lang w:val="en-US"/>
        </w:rPr>
        <w:t>t</w:t>
      </w:r>
      <w:r w:rsidR="009962A9" w:rsidRPr="007D55EC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i</w:t>
      </w:r>
      <w:r w:rsidR="009962A9" w:rsidRPr="007D55EC"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lang w:val="en-US"/>
        </w:rPr>
        <w:t>a</w:t>
      </w:r>
      <w:r w:rsidR="009962A9" w:rsidRPr="007D55EC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room</w:t>
      </w:r>
      <w:r w:rsidR="009962A9" w:rsidRPr="007D55EC">
        <w:rPr>
          <w:rFonts w:ascii="Times New Roman" w:hAnsi="Times New Roman"/>
          <w:color w:val="2A2A29"/>
          <w:lang w:val="en-US"/>
        </w:rPr>
        <w:t>.</w:t>
      </w:r>
      <w:r w:rsidR="009962A9" w:rsidRPr="007D55EC">
        <w:rPr>
          <w:rFonts w:ascii="Times New Roman" w:hAnsi="Times New Roman"/>
          <w:color w:val="2A2A29"/>
          <w:spacing w:val="-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lang w:val="en-US"/>
        </w:rPr>
        <w:t>y</w:t>
      </w:r>
      <w:r w:rsidR="009962A9" w:rsidRPr="007D55EC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="009962A9" w:rsidRPr="007D55EC"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sav</w:t>
      </w:r>
      <w:r w:rsidR="009962A9" w:rsidRPr="007D55EC">
        <w:rPr>
          <w:rFonts w:ascii="Times New Roman" w:hAnsi="Times New Roman"/>
          <w:color w:val="2A2A29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</w:t>
      </w:r>
      <w:r w:rsidR="009962A9" w:rsidRPr="007D55EC">
        <w:rPr>
          <w:rFonts w:ascii="Times New Roman" w:hAnsi="Times New Roman"/>
          <w:color w:val="2A2A29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6"/>
          <w:lang w:val="en-US"/>
        </w:rPr>
        <w:t>environmen</w:t>
      </w:r>
      <w:r w:rsidR="009962A9" w:rsidRPr="007D55EC">
        <w:rPr>
          <w:rFonts w:ascii="Times New Roman" w:hAnsi="Times New Roman"/>
          <w:color w:val="2A2A29"/>
          <w:w w:val="106"/>
          <w:lang w:val="en-US"/>
        </w:rPr>
        <w:t>t</w:t>
      </w:r>
      <w:r w:rsidR="009962A9" w:rsidRPr="007D55EC">
        <w:rPr>
          <w:rFonts w:ascii="Times New Roman" w:hAnsi="Times New Roman"/>
          <w:color w:val="2A2A29"/>
          <w:spacing w:val="6"/>
          <w:w w:val="10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5"/>
          <w:lang w:val="en-US"/>
        </w:rPr>
        <w:t xml:space="preserve">by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no</w:t>
      </w:r>
      <w:r w:rsidR="009962A9" w:rsidRPr="007D55EC">
        <w:rPr>
          <w:rFonts w:ascii="Times New Roman" w:hAnsi="Times New Roman"/>
          <w:color w:val="2A2A29"/>
          <w:lang w:val="en-US"/>
        </w:rPr>
        <w:t>t</w:t>
      </w:r>
      <w:r w:rsidR="009962A9" w:rsidRPr="007D55EC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burnin</w:t>
      </w:r>
      <w:r w:rsidR="009962A9" w:rsidRPr="007D55EC">
        <w:rPr>
          <w:rFonts w:ascii="Times New Roman" w:hAnsi="Times New Roman"/>
          <w:color w:val="2A2A29"/>
          <w:lang w:val="en-US"/>
        </w:rPr>
        <w:t>g</w:t>
      </w:r>
      <w:r w:rsidR="009962A9" w:rsidRPr="007D55EC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trees</w:t>
      </w:r>
      <w:r w:rsidR="009962A9" w:rsidRPr="007D55EC">
        <w:rPr>
          <w:rFonts w:ascii="Times New Roman" w:hAnsi="Times New Roman"/>
          <w:color w:val="2A2A29"/>
          <w:lang w:val="en-US"/>
        </w:rPr>
        <w:t>.</w:t>
      </w:r>
      <w:r w:rsidR="009962A9" w:rsidRPr="007D55EC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y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="009962A9" w:rsidRPr="007D55EC"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sav</w:t>
      </w:r>
      <w:r w:rsidR="009962A9" w:rsidRPr="007D55EC">
        <w:rPr>
          <w:rFonts w:ascii="Times New Roman" w:hAnsi="Times New Roman"/>
          <w:color w:val="2A2A29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</w:t>
      </w:r>
      <w:r w:rsidR="009962A9" w:rsidRPr="007D55EC">
        <w:rPr>
          <w:rFonts w:ascii="Times New Roman" w:hAnsi="Times New Roman"/>
          <w:color w:val="2A2A29"/>
          <w:lang w:val="en-US"/>
        </w:rPr>
        <w:t>e</w:t>
      </w:r>
      <w:r w:rsidR="009962A9" w:rsidRPr="007D55EC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animal</w:t>
      </w:r>
      <w:r w:rsidR="009962A9" w:rsidRPr="007D55EC">
        <w:rPr>
          <w:rFonts w:ascii="Times New Roman" w:hAnsi="Times New Roman"/>
          <w:color w:val="2A2A29"/>
          <w:lang w:val="en-US"/>
        </w:rPr>
        <w:t>s</w:t>
      </w:r>
      <w:r w:rsidR="009962A9" w:rsidRPr="007D55EC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5"/>
          <w:lang w:val="en-US"/>
        </w:rPr>
        <w:t xml:space="preserve">by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givin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g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m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shelte</w:t>
      </w:r>
      <w:r w:rsidR="009962A9" w:rsidRPr="007D55EC">
        <w:rPr>
          <w:rFonts w:ascii="Times New Roman" w:hAnsi="Times New Roman"/>
          <w:color w:val="2A2A29"/>
          <w:spacing w:val="-10"/>
          <w:lang w:val="en-US"/>
        </w:rPr>
        <w:t>r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.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I</w:t>
      </w:r>
      <w:r w:rsidR="009962A9" w:rsidRPr="007D55EC"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addition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,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="009962A9" w:rsidRPr="007D55EC">
        <w:rPr>
          <w:rFonts w:ascii="Times New Roman" w:hAnsi="Times New Roman"/>
          <w:color w:val="2A2A29"/>
          <w:lang w:val="en-US"/>
        </w:rPr>
        <w:t xml:space="preserve">y </w:t>
      </w:r>
      <w:r w:rsidR="009962A9" w:rsidRPr="007D55EC">
        <w:rPr>
          <w:rFonts w:ascii="Times New Roman" w:hAnsi="Times New Roman"/>
          <w:color w:val="2A2A29"/>
          <w:spacing w:val="2"/>
          <w:lang w:val="en-US"/>
        </w:rPr>
        <w:t>ca</w:t>
      </w:r>
      <w:r>
        <w:rPr>
          <w:rFonts w:ascii="Times New Roman" w:hAnsi="Times New Roman"/>
          <w:color w:val="2A2A29"/>
          <w:lang w:val="en-US"/>
        </w:rPr>
        <w:t>n</w:t>
      </w:r>
      <w:r w:rsidR="009962A9" w:rsidRPr="007D55EC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="009962A9" w:rsidRPr="007D55EC">
        <w:rPr>
          <w:rFonts w:ascii="Times New Roman" w:hAnsi="Times New Roman"/>
          <w:color w:val="2A2A29"/>
          <w:spacing w:val="2"/>
          <w:w w:val="109"/>
          <w:lang w:val="en-US"/>
        </w:rPr>
        <w:t>save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" w:after="0" w:line="240" w:lineRule="auto"/>
        <w:ind w:left="1336" w:right="-20"/>
        <w:rPr>
          <w:rFonts w:ascii="Times New Roman" w:hAnsi="Times New Roman"/>
          <w:color w:val="000000"/>
          <w:lang w:val="en-US"/>
        </w:rPr>
      </w:pPr>
      <w:r w:rsidRPr="007D55EC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30   </w:t>
      </w:r>
      <w:r w:rsidRPr="007D55EC">
        <w:rPr>
          <w:rFonts w:ascii="Times New Roman" w:hAnsi="Times New Roman"/>
          <w:color w:val="2A2A29"/>
          <w:spacing w:val="4"/>
          <w:position w:val="1"/>
          <w:sz w:val="18"/>
          <w:szCs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mothe</w:t>
      </w:r>
      <w:r w:rsidRPr="007D55EC">
        <w:rPr>
          <w:rFonts w:ascii="Times New Roman" w:hAnsi="Times New Roman"/>
          <w:color w:val="2A2A29"/>
          <w:lang w:val="en-US"/>
        </w:rPr>
        <w:t xml:space="preserve">r </w:t>
      </w:r>
      <w:r w:rsidRPr="007D55EC">
        <w:rPr>
          <w:rFonts w:ascii="Times New Roman" w:hAnsi="Times New Roman"/>
          <w:color w:val="2A2A29"/>
          <w:spacing w:val="2"/>
          <w:lang w:val="en-US"/>
        </w:rPr>
        <w:t>Eart</w:t>
      </w:r>
      <w:r w:rsidR="00EE726C">
        <w:rPr>
          <w:rFonts w:ascii="Times New Roman" w:hAnsi="Times New Roman"/>
          <w:color w:val="2A2A29"/>
          <w:lang w:val="en-US"/>
        </w:rPr>
        <w:t>h</w:t>
      </w:r>
      <w:r w:rsidRPr="007D55EC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b</w:t>
      </w:r>
      <w:r w:rsidRPr="007D55EC">
        <w:rPr>
          <w:rFonts w:ascii="Times New Roman" w:hAnsi="Times New Roman"/>
          <w:color w:val="2A2A29"/>
          <w:lang w:val="en-US"/>
        </w:rPr>
        <w:t>y</w:t>
      </w:r>
      <w:r w:rsidRPr="007D55EC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no</w:t>
      </w:r>
      <w:r w:rsidRPr="007D55EC">
        <w:rPr>
          <w:rFonts w:ascii="Times New Roman" w:hAnsi="Times New Roman"/>
          <w:color w:val="2A2A29"/>
          <w:lang w:val="en-US"/>
        </w:rPr>
        <w:t>t</w:t>
      </w:r>
      <w:r w:rsidR="00EE726C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dumpin</w:t>
      </w:r>
      <w:r w:rsidRPr="007D55EC">
        <w:rPr>
          <w:rFonts w:ascii="Times New Roman" w:hAnsi="Times New Roman"/>
          <w:color w:val="2A2A29"/>
          <w:lang w:val="en-US"/>
        </w:rPr>
        <w:t xml:space="preserve">g </w:t>
      </w:r>
      <w:r w:rsidRPr="007D55EC">
        <w:rPr>
          <w:rFonts w:ascii="Times New Roman" w:hAnsi="Times New Roman"/>
          <w:color w:val="2A2A29"/>
          <w:spacing w:val="2"/>
          <w:w w:val="109"/>
          <w:lang w:val="en-US"/>
        </w:rPr>
        <w:t>garbag</w:t>
      </w:r>
      <w:r w:rsidRPr="007D55EC">
        <w:rPr>
          <w:rFonts w:ascii="Times New Roman" w:hAnsi="Times New Roman"/>
          <w:color w:val="2A2A29"/>
          <w:w w:val="109"/>
          <w:lang w:val="en-US"/>
        </w:rPr>
        <w:t>e</w:t>
      </w:r>
      <w:r w:rsidRPr="007D55EC">
        <w:rPr>
          <w:rFonts w:ascii="Times New Roman" w:hAnsi="Times New Roman"/>
          <w:color w:val="2A2A29"/>
          <w:spacing w:val="26"/>
          <w:w w:val="10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int</w:t>
      </w:r>
      <w:r w:rsidRPr="007D55EC">
        <w:rPr>
          <w:rFonts w:ascii="Times New Roman" w:hAnsi="Times New Roman"/>
          <w:color w:val="2A2A29"/>
          <w:lang w:val="en-US"/>
        </w:rPr>
        <w:t>o</w:t>
      </w:r>
      <w:r w:rsidRPr="007D55EC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13"/>
          <w:lang w:val="en-US"/>
        </w:rPr>
        <w:t>the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47" w:after="0" w:line="284" w:lineRule="auto"/>
        <w:ind w:left="1701" w:right="285"/>
        <w:rPr>
          <w:rFonts w:ascii="Times New Roman" w:hAnsi="Times New Roman"/>
          <w:color w:val="000000"/>
          <w:lang w:val="en-US"/>
        </w:rPr>
      </w:pPr>
      <w:proofErr w:type="gramStart"/>
      <w:r w:rsidRPr="007D55EC">
        <w:rPr>
          <w:rFonts w:ascii="Times New Roman" w:hAnsi="Times New Roman"/>
          <w:color w:val="2A2A29"/>
          <w:spacing w:val="2"/>
          <w:lang w:val="en-US"/>
        </w:rPr>
        <w:t>sea</w:t>
      </w:r>
      <w:proofErr w:type="gramEnd"/>
      <w:r w:rsidRPr="007D55EC">
        <w:rPr>
          <w:rFonts w:ascii="Times New Roman" w:hAnsi="Times New Roman"/>
          <w:color w:val="2A2A29"/>
          <w:lang w:val="en-US"/>
        </w:rPr>
        <w:t>.</w:t>
      </w:r>
      <w:r w:rsidRPr="007D55EC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I</w:t>
      </w:r>
      <w:r w:rsidRPr="007D55EC">
        <w:rPr>
          <w:rFonts w:ascii="Times New Roman" w:hAnsi="Times New Roman"/>
          <w:color w:val="2A2A29"/>
          <w:lang w:val="en-US"/>
        </w:rPr>
        <w:t>n</w:t>
      </w:r>
      <w:r w:rsidRPr="007D55EC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short</w:t>
      </w:r>
      <w:r w:rsidRPr="007D55EC">
        <w:rPr>
          <w:rFonts w:ascii="Times New Roman" w:hAnsi="Times New Roman"/>
          <w:color w:val="2A2A29"/>
          <w:lang w:val="en-US"/>
        </w:rPr>
        <w:t>,</w:t>
      </w:r>
      <w:r w:rsidRPr="007D55EC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Pr="007D55EC">
        <w:rPr>
          <w:rFonts w:ascii="Times New Roman" w:hAnsi="Times New Roman"/>
          <w:color w:val="2A2A29"/>
          <w:lang w:val="en-US"/>
        </w:rPr>
        <w:t>y</w:t>
      </w:r>
      <w:r w:rsidRPr="007D55EC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Pr="007D55EC">
        <w:rPr>
          <w:rFonts w:ascii="Times New Roman" w:hAnsi="Times New Roman"/>
          <w:color w:val="2A2A29"/>
          <w:lang w:val="en-US"/>
        </w:rPr>
        <w:t>n</w:t>
      </w:r>
      <w:r w:rsidRPr="007D55EC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10"/>
          <w:lang w:val="en-US"/>
        </w:rPr>
        <w:t>chang</w:t>
      </w:r>
      <w:r w:rsidRPr="007D55EC">
        <w:rPr>
          <w:rFonts w:ascii="Times New Roman" w:hAnsi="Times New Roman"/>
          <w:color w:val="2A2A29"/>
          <w:w w:val="110"/>
          <w:lang w:val="en-US"/>
        </w:rPr>
        <w:t>e</w:t>
      </w:r>
      <w:r w:rsidRPr="007D55EC">
        <w:rPr>
          <w:rFonts w:ascii="Times New Roman" w:hAnsi="Times New Roman"/>
          <w:color w:val="2A2A29"/>
          <w:spacing w:val="11"/>
          <w:w w:val="11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thei</w:t>
      </w:r>
      <w:r w:rsidRPr="007D55EC">
        <w:rPr>
          <w:rFonts w:ascii="Times New Roman" w:hAnsi="Times New Roman"/>
          <w:color w:val="2A2A29"/>
          <w:lang w:val="en-US"/>
        </w:rPr>
        <w:t>r</w:t>
      </w:r>
      <w:r w:rsidRPr="007D55EC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habit</w:t>
      </w:r>
      <w:r w:rsidRPr="007D55EC">
        <w:rPr>
          <w:rFonts w:ascii="Times New Roman" w:hAnsi="Times New Roman"/>
          <w:color w:val="2A2A29"/>
          <w:lang w:val="en-US"/>
        </w:rPr>
        <w:t xml:space="preserve">s </w:t>
      </w:r>
      <w:r w:rsidRPr="007D55EC">
        <w:rPr>
          <w:rFonts w:ascii="Times New Roman" w:hAnsi="Times New Roman"/>
          <w:color w:val="2A2A29"/>
          <w:spacing w:val="2"/>
          <w:lang w:val="en-US"/>
        </w:rPr>
        <w:t>an</w:t>
      </w:r>
      <w:r w:rsidRPr="007D55EC">
        <w:rPr>
          <w:rFonts w:ascii="Times New Roman" w:hAnsi="Times New Roman"/>
          <w:color w:val="2A2A29"/>
          <w:lang w:val="en-US"/>
        </w:rPr>
        <w:t>d</w:t>
      </w:r>
      <w:r w:rsidRPr="007D55EC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becom</w:t>
      </w:r>
      <w:r w:rsidRPr="007D55EC">
        <w:rPr>
          <w:rFonts w:ascii="Times New Roman" w:hAnsi="Times New Roman"/>
          <w:color w:val="2A2A29"/>
          <w:lang w:val="en-US"/>
        </w:rPr>
        <w:t xml:space="preserve">e </w:t>
      </w:r>
      <w:r w:rsidRPr="007D55EC">
        <w:rPr>
          <w:rFonts w:ascii="Times New Roman" w:hAnsi="Times New Roman"/>
          <w:color w:val="2A2A29"/>
          <w:spacing w:val="2"/>
          <w:w w:val="104"/>
          <w:lang w:val="en-US"/>
        </w:rPr>
        <w:t>environmentall</w:t>
      </w:r>
      <w:r w:rsidRPr="007D55EC">
        <w:rPr>
          <w:rFonts w:ascii="Times New Roman" w:hAnsi="Times New Roman"/>
          <w:color w:val="2A2A29"/>
          <w:w w:val="104"/>
          <w:lang w:val="en-US"/>
        </w:rPr>
        <w:t>y</w:t>
      </w:r>
      <w:r w:rsidRPr="007D55EC">
        <w:rPr>
          <w:rFonts w:ascii="Times New Roman" w:hAnsi="Times New Roman"/>
          <w:color w:val="2A2A29"/>
          <w:spacing w:val="22"/>
          <w:w w:val="104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friendl</w:t>
      </w:r>
      <w:r w:rsidRPr="007D55EC">
        <w:rPr>
          <w:rFonts w:ascii="Times New Roman" w:hAnsi="Times New Roman"/>
          <w:color w:val="2A2A29"/>
          <w:spacing w:val="-14"/>
          <w:lang w:val="en-US"/>
        </w:rPr>
        <w:t>y</w:t>
      </w:r>
      <w:r w:rsidRPr="007D55EC">
        <w:rPr>
          <w:rFonts w:ascii="Times New Roman" w:hAnsi="Times New Roman"/>
          <w:color w:val="2A2A29"/>
          <w:lang w:val="en-US"/>
        </w:rPr>
        <w:t>.</w:t>
      </w:r>
      <w:r w:rsidRPr="007D55EC">
        <w:rPr>
          <w:rFonts w:ascii="Times New Roman" w:hAnsi="Times New Roman"/>
          <w:color w:val="2A2A29"/>
          <w:spacing w:val="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An</w:t>
      </w:r>
      <w:r w:rsidRPr="007D55EC">
        <w:rPr>
          <w:rFonts w:ascii="Times New Roman" w:hAnsi="Times New Roman"/>
          <w:color w:val="2A2A29"/>
          <w:lang w:val="en-US"/>
        </w:rPr>
        <w:t>d</w:t>
      </w:r>
      <w:r w:rsidRPr="007D55EC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8"/>
          <w:lang w:val="en-US"/>
        </w:rPr>
        <w:t xml:space="preserve">who </w:t>
      </w:r>
      <w:r w:rsidRPr="007D55EC">
        <w:rPr>
          <w:rFonts w:ascii="Times New Roman" w:hAnsi="Times New Roman"/>
          <w:color w:val="2A2A29"/>
          <w:spacing w:val="2"/>
          <w:lang w:val="en-US"/>
        </w:rPr>
        <w:t>know</w:t>
      </w:r>
      <w:r w:rsidRPr="007D55EC">
        <w:rPr>
          <w:rFonts w:ascii="Times New Roman" w:hAnsi="Times New Roman"/>
          <w:color w:val="2A2A29"/>
          <w:lang w:val="en-US"/>
        </w:rPr>
        <w:t>s</w:t>
      </w:r>
      <w:r w:rsidRPr="007D55EC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lang w:val="en-US"/>
        </w:rPr>
        <w:t>–</w:t>
      </w:r>
      <w:r w:rsidRPr="007D55EC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9"/>
          <w:lang w:val="en-US"/>
        </w:rPr>
        <w:t>perhap</w:t>
      </w:r>
      <w:r w:rsidRPr="007D55EC">
        <w:rPr>
          <w:rFonts w:ascii="Times New Roman" w:hAnsi="Times New Roman"/>
          <w:color w:val="2A2A29"/>
          <w:w w:val="109"/>
          <w:lang w:val="en-US"/>
        </w:rPr>
        <w:t>s</w:t>
      </w:r>
      <w:r w:rsidRPr="007D55EC">
        <w:rPr>
          <w:rFonts w:ascii="Times New Roman" w:hAnsi="Times New Roman"/>
          <w:color w:val="2A2A29"/>
          <w:spacing w:val="5"/>
          <w:w w:val="10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the</w:t>
      </w:r>
      <w:r w:rsidRPr="007D55EC">
        <w:rPr>
          <w:rFonts w:ascii="Times New Roman" w:hAnsi="Times New Roman"/>
          <w:color w:val="2A2A29"/>
          <w:lang w:val="en-US"/>
        </w:rPr>
        <w:t>y</w:t>
      </w:r>
      <w:r w:rsidRPr="007D55EC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ca</w:t>
      </w:r>
      <w:r w:rsidRPr="007D55EC">
        <w:rPr>
          <w:rFonts w:ascii="Times New Roman" w:hAnsi="Times New Roman"/>
          <w:color w:val="2A2A29"/>
          <w:lang w:val="en-US"/>
        </w:rPr>
        <w:t>n</w:t>
      </w:r>
      <w:r w:rsidRPr="007D55EC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eve</w:t>
      </w:r>
      <w:r w:rsidRPr="007D55EC">
        <w:rPr>
          <w:rFonts w:ascii="Times New Roman" w:hAnsi="Times New Roman"/>
          <w:color w:val="2A2A29"/>
          <w:lang w:val="en-US"/>
        </w:rPr>
        <w:t>n</w:t>
      </w:r>
      <w:r w:rsidRPr="007D55EC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10"/>
          <w:lang w:val="en-US"/>
        </w:rPr>
        <w:t>persuad</w:t>
      </w:r>
      <w:r w:rsidRPr="007D55EC">
        <w:rPr>
          <w:rFonts w:ascii="Times New Roman" w:hAnsi="Times New Roman"/>
          <w:color w:val="2A2A29"/>
          <w:w w:val="110"/>
          <w:lang w:val="en-US"/>
        </w:rPr>
        <w:t>e</w:t>
      </w:r>
      <w:r w:rsidRPr="007D55EC">
        <w:rPr>
          <w:rFonts w:ascii="Times New Roman" w:hAnsi="Times New Roman"/>
          <w:color w:val="2A2A29"/>
          <w:spacing w:val="5"/>
          <w:w w:val="110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adult</w:t>
      </w:r>
      <w:r w:rsidRPr="007D55EC">
        <w:rPr>
          <w:rFonts w:ascii="Times New Roman" w:hAnsi="Times New Roman"/>
          <w:color w:val="2A2A29"/>
          <w:lang w:val="en-US"/>
        </w:rPr>
        <w:t xml:space="preserve">s </w:t>
      </w:r>
      <w:r w:rsidRPr="007D55EC">
        <w:rPr>
          <w:rFonts w:ascii="Times New Roman" w:hAnsi="Times New Roman"/>
          <w:color w:val="2A2A29"/>
          <w:spacing w:val="2"/>
          <w:lang w:val="en-US"/>
        </w:rPr>
        <w:t>t</w:t>
      </w:r>
      <w:r w:rsidRPr="007D55EC">
        <w:rPr>
          <w:rFonts w:ascii="Times New Roman" w:hAnsi="Times New Roman"/>
          <w:color w:val="2A2A29"/>
          <w:lang w:val="en-US"/>
        </w:rPr>
        <w:t>o</w:t>
      </w:r>
      <w:r w:rsidRPr="007D55EC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d</w:t>
      </w:r>
      <w:r w:rsidRPr="007D55EC">
        <w:rPr>
          <w:rFonts w:ascii="Times New Roman" w:hAnsi="Times New Roman"/>
          <w:color w:val="2A2A29"/>
          <w:lang w:val="en-US"/>
        </w:rPr>
        <w:t>o</w:t>
      </w:r>
      <w:r w:rsidRPr="007D55EC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lang w:val="en-US"/>
        </w:rPr>
        <w:t>th</w:t>
      </w:r>
      <w:r w:rsidRPr="007D55EC">
        <w:rPr>
          <w:rFonts w:ascii="Times New Roman" w:hAnsi="Times New Roman"/>
          <w:color w:val="2A2A29"/>
          <w:lang w:val="en-US"/>
        </w:rPr>
        <w:t>e</w:t>
      </w:r>
      <w:r w:rsidRPr="007D55EC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pacing w:val="2"/>
          <w:w w:val="109"/>
          <w:lang w:val="en-US"/>
        </w:rPr>
        <w:t>same!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color w:val="000000"/>
          <w:sz w:val="12"/>
          <w:szCs w:val="12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right="325"/>
        <w:jc w:val="right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7D55EC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Adapted</w:t>
      </w:r>
      <w:r w:rsidRPr="007D55EC">
        <w:rPr>
          <w:rFonts w:ascii="Times New Roman" w:hAnsi="Times New Roman"/>
          <w:color w:val="2A2A29"/>
          <w:spacing w:val="-4"/>
          <w:w w:val="118"/>
          <w:sz w:val="18"/>
          <w:szCs w:val="18"/>
          <w:lang w:val="en-US"/>
        </w:rPr>
        <w:t xml:space="preserve"> </w:t>
      </w:r>
      <w:r w:rsidRPr="007D55EC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7D55EC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hyperlink r:id="rId106" w:history="1">
        <w:r w:rsidRPr="007D55EC">
          <w:rPr>
            <w:rFonts w:ascii="Times New Roman" w:hAnsi="Times New Roman"/>
            <w:i/>
            <w:iCs/>
            <w:color w:val="2A2A29"/>
            <w:w w:val="128"/>
            <w:sz w:val="18"/>
            <w:szCs w:val="18"/>
            <w:lang w:val="en-US"/>
          </w:rPr>
          <w:t>ww</w:t>
        </w:r>
        <w:r w:rsidRPr="007D55EC">
          <w:rPr>
            <w:rFonts w:ascii="Times New Roman" w:hAnsi="Times New Roman"/>
            <w:i/>
            <w:iCs/>
            <w:color w:val="2A2A29"/>
            <w:spacing w:val="-14"/>
            <w:w w:val="128"/>
            <w:sz w:val="18"/>
            <w:szCs w:val="18"/>
            <w:lang w:val="en-US"/>
          </w:rPr>
          <w:t>w</w:t>
        </w:r>
        <w:r w:rsidRPr="007D55EC">
          <w:rPr>
            <w:rFonts w:ascii="Times New Roman" w:hAnsi="Times New Roman"/>
            <w:i/>
            <w:iCs/>
            <w:color w:val="2A2A29"/>
            <w:w w:val="118"/>
            <w:sz w:val="18"/>
            <w:szCs w:val="18"/>
            <w:lang w:val="en-US"/>
          </w:rPr>
          <w:t>.teenink.com</w:t>
        </w:r>
      </w:hyperlink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right="325"/>
        <w:jc w:val="right"/>
        <w:rPr>
          <w:rFonts w:ascii="Times New Roman" w:hAnsi="Times New Roman"/>
          <w:color w:val="000000"/>
          <w:sz w:val="18"/>
          <w:szCs w:val="18"/>
          <w:lang w:val="en-US"/>
        </w:rPr>
        <w:sectPr w:rsidR="009962A9" w:rsidRPr="007D55EC">
          <w:pgSz w:w="11920" w:h="16840"/>
          <w:pgMar w:top="106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3200" style="position:absolute;z-index:-251200000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3199" style="position:absolute;z-index:-251201024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3198" style="position:absolute;z-index:-251202048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3197" style="position:absolute;margin-left:506.1pt;margin-top:0;width:89pt;height:29pt;z-index:-251203072;mso-position-horizontal-relative:page;mso-position-vertical-relative:page" o:regroupid="2" o:allowincell="f" filled="f" stroked="f">
            <v:textbox inset="0,0,0,0">
              <w:txbxContent>
                <w:p w:rsidR="00EE726C" w:rsidRDefault="00EE726C" w:rsidP="00AD7D14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7" type="#_x0000_t75" style="width:89.25pt;height:28.25pt">
                        <v:imagedata r:id="rId8" o:title=""/>
                      </v:shape>
                    </w:pict>
                  </w:r>
                </w:p>
                <w:p w:rsidR="00EE726C" w:rsidRDefault="00EE726C" w:rsidP="00AD7D1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3194" style="position:absolute;margin-left:462.55pt;margin-top:-51.55pt;width:26.15pt;height:23.75pt;z-index:-251204096" coordorigin="9251,149" coordsize="523,475" o:regroupid="2" o:allowincell="f">
            <v:shape id="_x0000_s319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319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3193" style="position:absolute;z-index:-251205120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2" o:allowincell="f" stroked="f">
            <v:path arrowok="t"/>
          </v:polyline>
        </w:pict>
      </w:r>
      <w:r>
        <w:rPr>
          <w:noProof/>
        </w:rPr>
        <w:pict>
          <v:group id="_x0000_s3190" style="position:absolute;margin-left:372.8pt;margin-top:-54.55pt;width:33.05pt;height:30.1pt;z-index:-251206144" coordorigin="7456,89" coordsize="661,602" o:regroupid="2" o:allowincell="f">
            <v:shape id="_x0000_s319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319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3189" style="position:absolute;z-index:-251207168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3186" style="position:absolute;margin-left:283.6pt;margin-top:-58.45pt;width:40.05pt;height:36.6pt;z-index:-251208192" coordorigin="5672,11" coordsize="801,732" o:regroupid="2" o:allowincell="f">
            <v:shape id="_x0000_s318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318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3185" style="position:absolute;z-index:-251209216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3184" style="position:absolute;margin-left:0;margin-top:0;width:510pt;height:17pt;z-index:-251210240;mso-position-horizontal-relative:page;mso-position-vertical-relative:page" o:regroupid="2" o:allowincell="f" filled="f" stroked="f">
            <v:textbox inset="0,0,0,0">
              <w:txbxContent>
                <w:p w:rsidR="00EE726C" w:rsidRDefault="00EE726C" w:rsidP="00AD7D14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5" type="#_x0000_t75" style="width:512.85pt;height:17.25pt">
                        <v:imagedata r:id="rId7" o:title=""/>
                      </v:shape>
                    </w:pict>
                  </w:r>
                </w:p>
                <w:p w:rsidR="00EE726C" w:rsidRDefault="00EE726C" w:rsidP="00AD7D1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  <w:color w:val="00000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7D55E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parts</w:t>
      </w:r>
      <w:r w:rsidRPr="007D55EC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Pr="007D55E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xt.</w:t>
      </w:r>
      <w:r w:rsidRPr="007D55E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Pr="007D55EC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Pr="007D55E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 w:rsidP="00AD7D14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01" style="position:absolute;left:0;text-align:left;margin-left:301.45pt;margin-top:.4pt;width:236.1pt;height:173.75pt;z-index:-252072448;mso-position-horizontal-relative:page;mso-position-vertical-relative:text" coordsize="4722,3475" o:allowincell="f" path="m170,l131,,98,,71,2,50,6,33,12,21,21,12,33,6,50,2,71,,97r,33l,168,,3304r,39l,3376r2,27l6,3424r6,17l21,3453r12,9l50,3468r21,4l97,3474r33,l168,3474r4384,l4591,3474r32,l4650,3472r21,-4l4688,3462r12,-9l4709,3441r6,-17l4719,3403r2,-26l4722,3344r,-38l4722,170r,-39l4721,98r-2,-27l4715,50r-6,-17l4701,21r-13,-9l4672,6,4650,2,4624,r-32,l4553,,170,xe" filled="f" strokecolor="#9e9e9e" strokeweight="2pt">
            <v:path arrowok="t"/>
            <w10:wrap anchorx="page"/>
          </v:shape>
        </w:pict>
      </w:r>
      <w:r>
        <w:rPr>
          <w:noProof/>
        </w:rPr>
        <w:pict>
          <v:shape id="_x0000_s3202" style="position:absolute;left:0;text-align:left;margin-left:265.65pt;margin-top:-.95pt;width:15.95pt;height:15.95pt;z-index:-25207142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3203" style="position:absolute;left:0;text-align:left;margin-left:265.65pt;margin-top:23.5pt;width:15.95pt;height:16pt;z-index:-25207040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position w:val="-6"/>
          <w:sz w:val="20"/>
          <w:szCs w:val="20"/>
          <w:lang w:val="en-US"/>
        </w:rPr>
        <w:t xml:space="preserve">1.  </w:t>
      </w:r>
      <w:r w:rsidR="009962A9" w:rsidRPr="007D55EC">
        <w:rPr>
          <w:rFonts w:ascii="Times New Roman" w:hAnsi="Times New Roman"/>
          <w:b/>
          <w:bCs/>
          <w:color w:val="2A2A29"/>
          <w:spacing w:val="36"/>
          <w:position w:val="-6"/>
          <w:sz w:val="20"/>
          <w:szCs w:val="20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6"/>
          <w:sz w:val="24"/>
          <w:szCs w:val="24"/>
          <w:lang w:val="en-US"/>
        </w:rPr>
        <w:t>Gif</w:t>
      </w:r>
      <w:r w:rsidR="009962A9" w:rsidRPr="007D55EC">
        <w:rPr>
          <w:rFonts w:ascii="Arial" w:hAnsi="Arial" w:cs="Arial"/>
          <w:color w:val="2A2A29"/>
          <w:spacing w:val="-2"/>
          <w:position w:val="-6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position w:val="-6"/>
          <w:sz w:val="24"/>
          <w:szCs w:val="24"/>
          <w:lang w:val="en-US"/>
        </w:rPr>
        <w:t>ed</w:t>
      </w:r>
      <w:r w:rsidR="009962A9" w:rsidRPr="007D55EC">
        <w:rPr>
          <w:rFonts w:ascii="Arial" w:hAnsi="Arial" w:cs="Arial"/>
          <w:color w:val="2A2A29"/>
          <w:spacing w:val="-24"/>
          <w:position w:val="-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6"/>
          <w:sz w:val="24"/>
          <w:szCs w:val="24"/>
          <w:lang w:val="en-US"/>
        </w:rPr>
        <w:t>kids</w:t>
      </w:r>
      <w:r w:rsidR="009962A9" w:rsidRPr="007D55EC">
        <w:rPr>
          <w:rFonts w:ascii="Arial" w:hAnsi="Arial" w:cs="Arial"/>
          <w:color w:val="2A2A29"/>
          <w:spacing w:val="-1"/>
          <w:position w:val="-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3"/>
          <w:position w:val="-6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position w:val="-6"/>
          <w:sz w:val="24"/>
          <w:szCs w:val="24"/>
          <w:lang w:val="en-US"/>
        </w:rPr>
        <w:t>an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6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  <w:sectPr w:rsidR="009962A9" w:rsidRPr="007D55EC">
          <w:pgSz w:w="11920" w:h="16840"/>
          <w:pgMar w:top="1180" w:right="0" w:bottom="800" w:left="0" w:header="0" w:footer="608" w:gutter="0"/>
          <w:cols w:space="720" w:equalWidth="0">
            <w:col w:w="11920"/>
          </w:cols>
          <w:noEndnote/>
        </w:sect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04" type="#_x0000_t202" style="position:absolute;left:0;text-align:left;margin-left:88.85pt;margin-top:-1pt;width:160.6pt;height:158.75pt;z-index:-252093952;mso-position-horizontal-relative:page" o:allowincell="f" filled="f" stroked="f">
            <v:textbox inset="0,0,0,0">
              <w:txbxContent>
                <w:p w:rsidR="00EE726C" w:rsidRPr="007D55E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20" w:after="0" w:line="426" w:lineRule="auto"/>
                    <w:ind w:left="53" w:right="1034" w:hanging="53"/>
                    <w:rPr>
                      <w:rFonts w:ascii="Arial" w:hAnsi="Arial" w:cs="Arial"/>
                      <w:color w:val="000000"/>
                      <w:sz w:val="24"/>
                      <w:szCs w:val="24"/>
                      <w:lang w:val="en-US"/>
                    </w:rPr>
                  </w:pPr>
                  <w:proofErr w:type="spellStart"/>
                  <w:proofErr w:type="gramStart"/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>ou</w:t>
                  </w:r>
                  <w:proofErr w:type="spellEnd"/>
                  <w:proofErr w:type="gramEnd"/>
                  <w:r w:rsidRPr="007D55EC">
                    <w:rPr>
                      <w:rFonts w:ascii="Arial" w:hAnsi="Arial" w:cs="Arial"/>
                      <w:color w:val="2A2A29"/>
                      <w:spacing w:val="-12"/>
                      <w:sz w:val="24"/>
                      <w:szCs w:val="24"/>
                      <w:lang w:val="en-US"/>
                    </w:rPr>
                    <w:t xml:space="preserve"> </w:t>
                  </w:r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 xml:space="preserve">should </w:t>
                  </w:r>
                  <w:r w:rsidRPr="007D55EC">
                    <w:rPr>
                      <w:rFonts w:ascii="Arial" w:hAnsi="Arial" w:cs="Arial"/>
                      <w:color w:val="2A2A29"/>
                      <w:spacing w:val="-2"/>
                      <w:sz w:val="24"/>
                      <w:szCs w:val="24"/>
                      <w:lang w:val="en-US"/>
                    </w:rPr>
                    <w:t>st</w:t>
                  </w:r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>art</w:t>
                  </w:r>
                  <w:r w:rsidRPr="007D55EC">
                    <w:rPr>
                      <w:rFonts w:ascii="Arial" w:hAnsi="Arial" w:cs="Arial"/>
                      <w:color w:val="2A2A29"/>
                      <w:spacing w:val="30"/>
                      <w:sz w:val="24"/>
                      <w:szCs w:val="24"/>
                      <w:lang w:val="en-US"/>
                    </w:rPr>
                    <w:t xml:space="preserve"> </w:t>
                  </w:r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 xml:space="preserve">by </w:t>
                  </w:r>
                  <w:proofErr w:type="spellStart"/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>ec</w:t>
                  </w:r>
                  <w:r w:rsidRPr="007D55EC">
                    <w:rPr>
                      <w:rFonts w:ascii="Arial" w:hAnsi="Arial" w:cs="Arial"/>
                      <w:color w:val="2A2A29"/>
                      <w:spacing w:val="-2"/>
                      <w:sz w:val="24"/>
                      <w:szCs w:val="24"/>
                      <w:lang w:val="en-US"/>
                    </w:rPr>
                    <w:t>y</w:t>
                  </w:r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>cling</w:t>
                  </w:r>
                  <w:proofErr w:type="spellEnd"/>
                  <w:r w:rsidRPr="007D55EC">
                    <w:rPr>
                      <w:rFonts w:ascii="Arial" w:hAnsi="Arial" w:cs="Arial"/>
                      <w:color w:val="2A2A29"/>
                      <w:spacing w:val="-10"/>
                      <w:sz w:val="24"/>
                      <w:szCs w:val="24"/>
                      <w:lang w:val="en-US"/>
                    </w:rPr>
                    <w:t xml:space="preserve"> </w:t>
                  </w:r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>is</w:t>
                  </w:r>
                  <w:r w:rsidRPr="007D55EC">
                    <w:rPr>
                      <w:rFonts w:ascii="Arial" w:hAnsi="Arial" w:cs="Arial"/>
                      <w:color w:val="2A2A29"/>
                      <w:spacing w:val="-2"/>
                      <w:sz w:val="24"/>
                      <w:szCs w:val="24"/>
                      <w:lang w:val="en-US"/>
                    </w:rPr>
                    <w:t xml:space="preserve"> </w:t>
                  </w:r>
                  <w:r w:rsidRPr="007D55EC">
                    <w:rPr>
                      <w:rFonts w:ascii="Arial" w:hAnsi="Arial" w:cs="Arial"/>
                      <w:color w:val="2A2A29"/>
                      <w:sz w:val="24"/>
                      <w:szCs w:val="24"/>
                      <w:lang w:val="en-US"/>
                    </w:rPr>
                    <w:t>a</w:t>
                  </w:r>
                  <w:r w:rsidRPr="007D55EC">
                    <w:rPr>
                      <w:rFonts w:ascii="Arial" w:hAnsi="Arial" w:cs="Arial"/>
                      <w:color w:val="2A2A29"/>
                      <w:spacing w:val="-15"/>
                      <w:sz w:val="24"/>
                      <w:szCs w:val="24"/>
                      <w:lang w:val="en-US"/>
                    </w:rPr>
                    <w:t xml:space="preserve"> </w:t>
                  </w:r>
                  <w:r w:rsidRPr="007D55EC">
                    <w:rPr>
                      <w:rFonts w:ascii="Arial" w:hAnsi="Arial" w:cs="Arial"/>
                      <w:color w:val="2A2A29"/>
                      <w:w w:val="105"/>
                      <w:sz w:val="24"/>
                      <w:szCs w:val="24"/>
                      <w:lang w:val="en-US"/>
                    </w:rPr>
                    <w:t>simp</w:t>
                  </w:r>
                  <w:r w:rsidRPr="007D55EC">
                    <w:rPr>
                      <w:rFonts w:ascii="Arial" w:hAnsi="Arial" w:cs="Arial"/>
                      <w:color w:val="2A2A29"/>
                      <w:spacing w:val="-6"/>
                      <w:w w:val="105"/>
                      <w:sz w:val="24"/>
                      <w:szCs w:val="24"/>
                      <w:lang w:val="en-US"/>
                    </w:rPr>
                    <w:t>l</w:t>
                  </w:r>
                  <w:r w:rsidRPr="007D55EC">
                    <w:rPr>
                      <w:rFonts w:ascii="Arial" w:hAnsi="Arial" w:cs="Arial"/>
                      <w:color w:val="2A2A29"/>
                      <w:w w:val="95"/>
                      <w:sz w:val="24"/>
                      <w:szCs w:val="24"/>
                      <w:lang w:val="en-US"/>
                    </w:rPr>
                    <w:t>e</w: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6" w:after="0" w:line="240" w:lineRule="auto"/>
                    <w:ind w:left="45" w:right="-5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2A2A29"/>
                      <w:sz w:val="24"/>
                      <w:szCs w:val="24"/>
                    </w:rPr>
                    <w:t>erhaps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2A2A29"/>
                      <w:spacing w:val="-7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2A2A29"/>
                      <w:sz w:val="24"/>
                      <w:szCs w:val="24"/>
                    </w:rPr>
                    <w:t>kids</w:t>
                  </w:r>
                  <w:proofErr w:type="spellEnd"/>
                  <w:r>
                    <w:rPr>
                      <w:rFonts w:ascii="Arial" w:hAnsi="Arial" w:cs="Arial"/>
                      <w:color w:val="2A2A29"/>
                      <w:spacing w:val="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sz w:val="24"/>
                      <w:szCs w:val="24"/>
                    </w:rPr>
                    <w:t>c</w:t>
                  </w:r>
                  <w:r>
                    <w:rPr>
                      <w:rFonts w:ascii="Arial" w:hAnsi="Arial" w:cs="Arial"/>
                      <w:color w:val="2A2A29"/>
                      <w:sz w:val="24"/>
                      <w:szCs w:val="24"/>
                    </w:rPr>
                    <w:t>an</w:t>
                  </w:r>
                  <w:r>
                    <w:rPr>
                      <w:rFonts w:ascii="Arial" w:hAnsi="Arial" w:cs="Arial"/>
                      <w:color w:val="2A2A29"/>
                      <w:spacing w:val="-17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2A2A29"/>
                      <w:spacing w:val="-2"/>
                      <w:w w:val="95"/>
                      <w:sz w:val="24"/>
                      <w:szCs w:val="24"/>
                    </w:rPr>
                    <w:t>ev</w:t>
                  </w:r>
                  <w:r>
                    <w:rPr>
                      <w:rFonts w:ascii="Arial" w:hAnsi="Arial" w:cs="Arial"/>
                      <w:color w:val="2A2A29"/>
                      <w:w w:val="95"/>
                      <w:sz w:val="24"/>
                      <w:szCs w:val="24"/>
                    </w:rPr>
                    <w:t>en</w:t>
                  </w:r>
                  <w:proofErr w:type="spellEnd"/>
                  <w:r>
                    <w:rPr>
                      <w:rFonts w:ascii="Arial" w:hAnsi="Arial" w:cs="Arial"/>
                      <w:color w:val="2A2A29"/>
                      <w:spacing w:val="-3"/>
                      <w:w w:val="95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2A2A29"/>
                      <w:w w:val="103"/>
                      <w:sz w:val="24"/>
                      <w:szCs w:val="24"/>
                    </w:rPr>
                    <w:t>influenc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noProof/>
        </w:rPr>
        <w:pict>
          <v:rect id="_x0000_s3205" style="position:absolute;left:0;text-align:left;margin-left:90.7pt;margin-top:-1pt;width:159pt;height:159pt;z-index:-252094976;mso-position-horizontal-relative:page" o:allowincell="f" filled="f" stroked="f">
            <v:textbox inset="0,0,0,0">
              <w:txbxContent>
                <w:p w:rsidR="00EE726C" w:rsidRDefault="00EE726C">
                  <w:pPr>
                    <w:spacing w:after="0" w:line="31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9" type="#_x0000_t75" style="width:156.35pt;height:156.35pt">
                        <v:imagedata r:id="rId107" o:title="" gain="19661f" blacklevel="22938f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962A9"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9962A9"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77"/>
          <w:sz w:val="24"/>
          <w:szCs w:val="24"/>
          <w:lang w:val="en-US"/>
        </w:rPr>
        <w:t>Y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R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40" w:lineRule="auto"/>
        <w:ind w:left="1336" w:right="-76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06" style="position:absolute;left:0;text-align:left;margin-left:266.6pt;margin-top:-.95pt;width:15.95pt;height:15.95pt;z-index:-25206835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proofErr w:type="gramStart"/>
      <w:r w:rsidR="009962A9"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9962A9"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ab/>
        <w:t>e</w:t>
      </w:r>
      <w:proofErr w:type="gramEnd"/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6" w:lineRule="exact"/>
        <w:ind w:left="1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Arial" w:hAnsi="Arial" w:cs="Arial"/>
          <w:color w:val="000000"/>
          <w:sz w:val="24"/>
          <w:szCs w:val="24"/>
          <w:lang w:val="en-US"/>
        </w:rPr>
        <w:br w:type="column"/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 xml:space="preserve">a)  </w:t>
      </w:r>
      <w:r w:rsidRPr="007D55EC">
        <w:rPr>
          <w:rFonts w:ascii="Times New Roman" w:hAnsi="Times New Roman"/>
          <w:b/>
          <w:bCs/>
          <w:color w:val="2A2A29"/>
          <w:spacing w:val="42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z w:val="24"/>
          <w:szCs w:val="24"/>
          <w:lang w:val="en-US"/>
        </w:rPr>
        <w:t>buying</w:t>
      </w:r>
      <w:proofErr w:type="gramEnd"/>
      <w:r w:rsidRPr="007D55EC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8"/>
          <w:sz w:val="24"/>
          <w:szCs w:val="24"/>
          <w:lang w:val="en-US"/>
        </w:rPr>
        <w:t>p</w:t>
      </w:r>
      <w:r w:rsidRPr="007D55EC">
        <w:rPr>
          <w:rFonts w:ascii="Arial" w:hAnsi="Arial" w:cs="Arial"/>
          <w:color w:val="2A2A29"/>
          <w:spacing w:val="-8"/>
          <w:w w:val="10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oducts.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07" style="position:absolute;margin-left:265.65pt;margin-top:17.5pt;width:15.95pt;height:16pt;z-index:-25206937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b)  </w:t>
      </w:r>
      <w:r w:rsidR="009962A9" w:rsidRPr="007D55EC">
        <w:rPr>
          <w:rFonts w:ascii="Times New Roman" w:hAnsi="Times New Roman"/>
          <w:b/>
          <w:bCs/>
          <w:color w:val="2A2A29"/>
          <w:spacing w:val="41"/>
          <w:sz w:val="20"/>
          <w:szCs w:val="20"/>
          <w:lang w:val="en-US"/>
        </w:rPr>
        <w:t xml:space="preserve"> </w:t>
      </w:r>
      <w:proofErr w:type="gramStart"/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doing</w:t>
      </w:r>
      <w:proofErr w:type="gramEnd"/>
      <w:r w:rsidR="009962A9" w:rsidRPr="007D55EC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="009962A9"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things</w:t>
      </w:r>
      <w:r w:rsidR="009962A9" w:rsidRPr="007D55E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9962A9"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home.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78" w:lineRule="auto"/>
        <w:ind w:left="370" w:right="2068" w:hanging="348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c)  </w:t>
      </w:r>
      <w:r w:rsidRPr="007D55EC">
        <w:rPr>
          <w:rFonts w:ascii="Times New Roman" w:hAnsi="Times New Roman"/>
          <w:b/>
          <w:bCs/>
          <w:color w:val="2A2A29"/>
          <w:spacing w:val="42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et</w:t>
      </w:r>
      <w:proofErr w:type="gramEnd"/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ef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ecti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way</w:t>
      </w:r>
      <w:r w:rsidRPr="007D55E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saving</w:t>
      </w:r>
      <w:r w:rsidRPr="007D55EC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the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planet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101"/>
          <w:sz w:val="24"/>
          <w:szCs w:val="24"/>
          <w:lang w:val="en-US"/>
        </w:rPr>
        <w:t>esou</w:t>
      </w:r>
      <w:r w:rsidRPr="007D55EC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es.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d)  </w:t>
      </w:r>
      <w:r w:rsidRPr="007D55EC">
        <w:rPr>
          <w:rFonts w:ascii="Times New Roman" w:hAnsi="Times New Roman"/>
          <w:b/>
          <w:bCs/>
          <w:color w:val="2A2A29"/>
          <w:spacing w:val="4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havin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g</w:t>
      </w:r>
      <w:proofErr w:type="gramEnd"/>
      <w:r w:rsidRPr="007D55E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thing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be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onge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D55E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othe</w:t>
      </w:r>
      <w:r w:rsidRPr="007D55EC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40" w:lineRule="auto"/>
        <w:ind w:left="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e)  </w:t>
      </w:r>
      <w:r w:rsidRPr="007D55EC">
        <w:rPr>
          <w:rFonts w:ascii="Times New Roman" w:hAnsi="Times New Roman"/>
          <w:b/>
          <w:bCs/>
          <w:color w:val="2A2A29"/>
          <w:spacing w:val="42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change</w:t>
      </w:r>
      <w:proofErr w:type="gramEnd"/>
      <w:r w:rsidRPr="007D55EC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w w:val="106"/>
          <w:sz w:val="24"/>
          <w:szCs w:val="24"/>
          <w:lang w:val="en-US"/>
        </w:rPr>
        <w:t>orld.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320" w:lineRule="atLeast"/>
        <w:ind w:left="370" w:right="1360" w:hanging="315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f)  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z w:val="24"/>
          <w:szCs w:val="24"/>
          <w:lang w:val="en-US"/>
        </w:rPr>
        <w:t>adults</w:t>
      </w:r>
      <w:proofErr w:type="gramEnd"/>
      <w:r w:rsidRPr="007D55E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ome</w:t>
      </w:r>
      <w:r w:rsidRPr="007D55E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>envi</w:t>
      </w:r>
      <w:r w:rsidRPr="007D55EC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onment </w:t>
      </w:r>
      <w:r w:rsidRPr="007D55EC">
        <w:rPr>
          <w:rFonts w:ascii="Arial" w:hAnsi="Arial" w:cs="Arial"/>
          <w:color w:val="2A2A29"/>
          <w:w w:val="107"/>
          <w:sz w:val="24"/>
          <w:szCs w:val="24"/>
          <w:lang w:val="en-US"/>
        </w:rPr>
        <w:t>friend</w:t>
      </w:r>
      <w:r w:rsidRPr="007D55EC">
        <w:rPr>
          <w:rFonts w:ascii="Arial" w:hAnsi="Arial" w:cs="Arial"/>
          <w:color w:val="2A2A29"/>
          <w:spacing w:val="-6"/>
          <w:w w:val="107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pacing w:val="-16"/>
          <w:w w:val="89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320" w:lineRule="atLeast"/>
        <w:ind w:left="370" w:right="1360" w:hanging="315"/>
        <w:rPr>
          <w:rFonts w:ascii="Arial" w:hAnsi="Arial" w:cs="Arial"/>
          <w:color w:val="000000"/>
          <w:sz w:val="24"/>
          <w:szCs w:val="24"/>
          <w:lang w:val="en-US"/>
        </w:rPr>
        <w:sectPr w:rsidR="009962A9" w:rsidRPr="007D55EC">
          <w:type w:val="continuous"/>
          <w:pgSz w:w="11920" w:h="16840"/>
          <w:pgMar w:top="1180" w:right="0" w:bottom="800" w:left="0" w:header="720" w:footer="720" w:gutter="0"/>
          <w:cols w:num="2" w:space="720" w:equalWidth="0">
            <w:col w:w="5087" w:space="1187"/>
            <w:col w:w="5646"/>
          </w:cols>
          <w:noEndnote/>
        </w:sect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Pr="007D55EC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D55E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7D55E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Pr="007D55E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1"/>
          <w:sz w:val="24"/>
          <w:szCs w:val="24"/>
          <w:lang w:val="en-US"/>
        </w:rPr>
        <w:t>means: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tabs>
          <w:tab w:val="left" w:pos="5780"/>
          <w:tab w:val="left" w:pos="10760"/>
        </w:tabs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1.</w:t>
      </w:r>
      <w:r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7D55EC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find</w:t>
      </w:r>
      <w:proofErr w:type="gramEnd"/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solution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w w:val="112"/>
          <w:position w:val="-1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or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(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pa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ag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aph</w:t>
      </w:r>
      <w:r w:rsidRPr="007D55EC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1)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ab/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9962A9">
      <w:pPr>
        <w:widowControl w:val="0"/>
        <w:tabs>
          <w:tab w:val="left" w:pos="5780"/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2.</w:t>
      </w:r>
      <w:r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7D55EC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mo</w:t>
      </w:r>
      <w:r w:rsidRPr="007D55EC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than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one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(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pa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ag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aph</w:t>
      </w:r>
      <w:r w:rsidRPr="007D55EC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2)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ab/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9962A9">
      <w:pPr>
        <w:widowControl w:val="0"/>
        <w:tabs>
          <w:tab w:val="left" w:pos="5780"/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3.</w:t>
      </w:r>
      <w:r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7D55EC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making</w:t>
      </w:r>
      <w:proofErr w:type="gramEnd"/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su</w:t>
      </w:r>
      <w:r w:rsidRPr="007D55EC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that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(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pa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ag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aph</w:t>
      </w:r>
      <w:r w:rsidRPr="007D55EC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3)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ab/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9962A9">
      <w:pPr>
        <w:widowControl w:val="0"/>
        <w:tabs>
          <w:tab w:val="left" w:pos="5780"/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  <w:r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7D55EC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proofErr w:type="gramEnd"/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</w:t>
      </w:r>
      <w:r w:rsidRPr="007D55EC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pla</w:t>
      </w:r>
      <w:r w:rsidRPr="007D55EC">
        <w:rPr>
          <w:rFonts w:ascii="Arial" w:hAnsi="Arial" w:cs="Arial"/>
          <w:color w:val="2A2A29"/>
          <w:spacing w:val="-4"/>
          <w:w w:val="101"/>
          <w:position w:val="-1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w w:val="119"/>
          <w:position w:val="-1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li</w:t>
      </w:r>
      <w:r w:rsidRPr="007D55EC">
        <w:rPr>
          <w:rFonts w:ascii="Arial" w:hAnsi="Arial" w:cs="Arial"/>
          <w:color w:val="2A2A29"/>
          <w:spacing w:val="-2"/>
          <w:w w:val="105"/>
          <w:position w:val="-1"/>
          <w:sz w:val="24"/>
          <w:szCs w:val="24"/>
          <w:lang w:val="en-US"/>
        </w:rPr>
        <w:t>v</w:t>
      </w:r>
      <w:r w:rsidRPr="007D55EC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in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(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pa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ag</w:t>
      </w:r>
      <w:r w:rsidRPr="007D55EC">
        <w:rPr>
          <w:rFonts w:ascii="Arial" w:hAnsi="Arial" w:cs="Arial"/>
          <w:color w:val="2A2A29"/>
          <w:spacing w:val="2"/>
          <w:w w:val="9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aph</w:t>
      </w:r>
      <w:r w:rsidRPr="007D55EC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4)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ab/>
      </w:r>
      <w:r w:rsidRPr="007D55EC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3208" style="position:absolute;left:0;text-align:left;margin-left:283.55pt;margin-top:4.6pt;width:44.25pt;height:13pt;z-index:-25207859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3209" style="position:absolute;left:0;text-align:left;margin-left:338.8pt;margin-top:-1.85pt;width:67.6pt;height:44.45pt;z-index:-252077568;mso-position-horizontal-relative:page" coordorigin="6776,-37" coordsize="1352,889" o:allowincell="f">
            <v:rect id="_x0000_s3210" style="position:absolute;left:6906;top:92;width:1091;height:260" o:allowincell="f" fillcolor="#dadada" stroked="f">
              <v:path arrowok="t"/>
            </v:rect>
            <v:shape id="_x0000_s3211" style="position:absolute;left:7693;top:527;width:319;height:320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  <v:path arrowok="t"/>
            </v:shape>
            <w10:wrap anchorx="page"/>
          </v:group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9962A9" w:rsidRPr="007D55EC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9962A9" w:rsidRPr="007D55EC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9962A9" w:rsidRPr="007D55E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9962A9"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9962A9" w:rsidRPr="007D55E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9962A9"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9962A9" w:rsidRPr="007D55EC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9962A9" w:rsidRPr="007D55EC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962A9" w:rsidRPr="007D55EC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9962A9" w:rsidRPr="007D55EC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9962A9" w:rsidRPr="007D55EC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9962A9" w:rsidRPr="007D55E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7D55EC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Gif</w:t>
      </w:r>
      <w:r w:rsidRPr="007D55E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ed</w:t>
      </w:r>
      <w:r w:rsidRPr="007D55EC">
        <w:rPr>
          <w:rFonts w:ascii="Arial" w:hAnsi="Arial" w:cs="Arial"/>
          <w:color w:val="2A2A29"/>
          <w:spacing w:val="-21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kids</w:t>
      </w:r>
      <w:r w:rsidRPr="007D55EC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those</w:t>
      </w:r>
      <w:r w:rsidRPr="007D55EC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who</w:t>
      </w:r>
      <w:r w:rsidRPr="007D55EC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help</w:t>
      </w:r>
      <w:r w:rsidRPr="007D55EC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Pr="007D55EC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envi</w:t>
      </w:r>
      <w:r w:rsidRPr="007D55EC">
        <w:rPr>
          <w:rFonts w:ascii="Arial" w:hAnsi="Arial" w:cs="Arial"/>
          <w:color w:val="2A2A29"/>
          <w:spacing w:val="-8"/>
          <w:w w:val="102"/>
          <w:position w:val="-1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onment.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12" style="position:absolute;left:0;text-align:left;margin-left:384.65pt;margin-top:.5pt;width:15.95pt;height:16pt;z-index:-25207552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9962A9" w:rsidRPr="007D55EC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Doing</w:t>
      </w:r>
      <w:r w:rsidR="009962A9" w:rsidRPr="007D55EC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small</w:t>
      </w:r>
      <w:r w:rsidR="009962A9" w:rsidRPr="007D55EC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things</w:t>
      </w:r>
      <w:r w:rsidR="009962A9" w:rsidRPr="007D55EC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isn’t</w:t>
      </w:r>
      <w:r w:rsidR="009962A9" w:rsidRPr="007D55EC">
        <w:rPr>
          <w:rFonts w:ascii="Arial" w:hAnsi="Arial" w:cs="Arial"/>
          <w:color w:val="2A2A29"/>
          <w:spacing w:val="23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enough</w:t>
      </w:r>
      <w:r w:rsidR="009962A9" w:rsidRPr="007D55EC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help</w:t>
      </w:r>
      <w:r w:rsidR="009962A9" w:rsidRPr="007D55EC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9962A9" w:rsidRPr="007D55EC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planet.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13" style="position:absolute;left:0;text-align:left;margin-left:384.65pt;margin-top:.5pt;width:15.95pt;height:16pt;z-index:-25207449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9962A9" w:rsidRPr="007D55EC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Our</w:t>
      </w:r>
      <w:r w:rsidR="009962A9" w:rsidRPr="007D55EC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futu</w:t>
      </w:r>
      <w:r w:rsidR="009962A9" w:rsidRPr="007D55EC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30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depends</w:t>
      </w:r>
      <w:r w:rsidR="009962A9" w:rsidRPr="007D55EC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</w:t>
      </w:r>
      <w:r w:rsidR="009962A9" w:rsidRPr="007D55EC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9962A9" w:rsidRPr="007D55E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st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9962A9" w:rsidRPr="007D55EC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9962A9" w:rsidRPr="007D55EC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envi</w:t>
      </w:r>
      <w:r w:rsidR="009962A9" w:rsidRPr="007D55EC">
        <w:rPr>
          <w:rFonts w:ascii="Arial" w:hAnsi="Arial" w:cs="Arial"/>
          <w:color w:val="2A2A29"/>
          <w:spacing w:val="-8"/>
          <w:w w:val="102"/>
          <w:position w:val="-1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onment.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14" style="position:absolute;left:0;text-align:left;margin-left:384.65pt;margin-top:.5pt;width:15.95pt;height:16pt;z-index:-25207347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9962A9" w:rsidRPr="007D55EC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gramStart"/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It</w:t>
      </w:r>
      <w:r w:rsidR="009962A9" w:rsidRPr="007D55EC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proofErr w:type="gramEnd"/>
      <w:r w:rsidR="009962A9" w:rsidRPr="007D55EC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difficult</w:t>
      </w:r>
      <w:r w:rsidR="009962A9" w:rsidRPr="007D55EC">
        <w:rPr>
          <w:rFonts w:ascii="Arial" w:hAnsi="Arial" w:cs="Arial"/>
          <w:color w:val="2A2A29"/>
          <w:spacing w:val="45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onvin</w:t>
      </w:r>
      <w:r w:rsidR="009962A9" w:rsidRPr="007D55EC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 xml:space="preserve">e 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othe</w:t>
      </w:r>
      <w:r w:rsidR="009962A9" w:rsidRPr="007D55E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="009962A9" w:rsidRPr="007D55EC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help.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278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15" type="#_x0000_t202" style="position:absolute;left:0;text-align:left;margin-left:55.95pt;margin-top:41.95pt;width:121.05pt;height:103.2pt;z-index:-252079616;mso-position-horizontal-relative:page" o:allowincell="f" filled="f" stroked="f">
            <v:textbox inset="0,0,0,0">
              <w:txbxContent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before="8" w:after="0" w:line="140" w:lineRule="exact"/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a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noProof/>
        </w:rPr>
        <w:pict>
          <v:rect id="_x0000_s3216" style="position:absolute;left:0;text-align:left;margin-left:188.95pt;margin-top:4.6pt;width:172.85pt;height:13pt;z-index:-252076544;mso-position-horizontal-relative:page" o:allowincell="f" fillcolor="#dadada" stroked="f">
            <v:path arrowok="t"/>
            <w10:wrap anchorx="page"/>
          </v:rect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9962A9" w:rsidRPr="007D55E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Label</w:t>
      </w:r>
      <w:r w:rsidR="009962A9" w:rsidRPr="007D55E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9962A9"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9962A9" w:rsidRPr="007D55E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onmen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="009962A9"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pacing w:val="6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="009962A9"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actions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9962A9" w:rsidRPr="007D55E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9962A9" w:rsidRPr="007D55EC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descriptions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962A9"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3217" style="position:absolute;margin-left:185.45pt;margin-top:6.6pt;width:107.4pt;height:89.7pt;z-index:-251225600" coordsize="2148,1794" o:regroupid="1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3218" style="position:absolute;margin-left:185.45pt;margin-top:6.65pt;width:107pt;height:90pt;z-index:-251226624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18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1" type="#_x0000_t75" style="width:107.8pt;height:89.65pt">
                        <v:imagedata r:id="rId10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3219" style="position:absolute;z-index:-251227648" points="196.75pt,6.6pt,193.05pt,6.6pt,191.5pt,6.65pt,190.2pt,6.75pt,189.1pt,6.9pt,188.2pt,7.15pt,187.45pt,7.5pt,186.85pt,8pt,186.4pt,8.6pt,186.05pt,9.3pt,185.75pt,10.25pt,185.6pt,11.35pt,185.5pt,12.6pt,185.45pt,14.1pt,185.45pt,15.85pt,185.45pt,87pt,185.45pt,88.7pt,185.5pt,90.2pt,185.6pt,91.5pt,185.75pt,92.6pt,186pt,93.5pt,186.35pt,94.25pt,186.85pt,94.85pt,187.45pt,95.35pt,188.15pt,95.7pt,189.1pt,95.95pt,190.15pt,96.1pt,191.45pt,96.2pt,192.95pt,96.25pt,194.7pt,96.3pt,283.5pt,96.3pt,285.25pt,96.25pt,286.75pt,96.2pt,288.05pt,96.1pt,289.15pt,95.95pt,290.05pt,95.7pt,290.8pt,95.35pt,291.4pt,94.9pt,291.9pt,94.3pt,292.25pt,93.55pt,292.5pt,92.6pt,292.65pt,91.55pt,292.75pt,90.25pt,292.8pt,88.75pt,292.85pt,87pt,292.85pt,15.85pt,292.85pt,14.2pt,292.75pt,12.65pt,292.65pt,11.35pt,292.5pt,10.25pt,292.25pt,9.35pt,291.9pt,8.6pt,291.45pt,8pt,290.85pt,7.55pt,290.1pt,7.2pt,289.2pt,6.95pt,288.1pt,6.75pt,286.8pt,6.65pt,285.3pt,6.6pt,283.55pt,6.6pt,196.75pt,6.6pt" coordsize="2148,1794" o:regroupid="1" o:allowincell="f" stroked="f">
            <v:path arrowok="t"/>
          </v:polyline>
        </w:pict>
      </w:r>
      <w:r>
        <w:rPr>
          <w:noProof/>
        </w:rPr>
        <w:pict>
          <v:shape id="_x0000_s3220" style="position:absolute;margin-left:308.05pt;margin-top:6.6pt;width:107.4pt;height:89.7pt;z-index:-251228672" coordsize="2148,1794" o:regroupid="1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3221" style="position:absolute;margin-left:308.05pt;margin-top:6.65pt;width:107pt;height:90pt;z-index:-251229696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18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3" type="#_x0000_t75" style="width:107.8pt;height:89.65pt">
                        <v:imagedata r:id="rId10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3222" style="position:absolute;z-index:-251230720" points="319.35pt,6.6pt,315.65pt,6.6pt,314.1pt,6.65pt,312.8pt,6.75pt,311.7pt,6.9pt,310.8pt,7.15pt,310.05pt,7.5pt,309.45pt,8pt,309pt,8.6pt,308.65pt,9.3pt,308.35pt,10.25pt,308.2pt,11.35pt,308.1pt,12.6pt,308.05pt,14.1pt,308.05pt,15.85pt,308.05pt,87pt,308.05pt,88.7pt,308.1pt,90.2pt,308.2pt,91.5pt,308.35pt,92.6pt,308.6pt,93.5pt,308.95pt,94.25pt,309.45pt,94.85pt,310.05pt,95.35pt,310.75pt,95.7pt,311.7pt,95.95pt,312.75pt,96.1pt,314.05pt,96.2pt,315.55pt,96.25pt,317.3pt,96.3pt,406.1pt,96.3pt,407.85pt,96.25pt,409.35pt,96.2pt,410.65pt,96.1pt,411.75pt,95.95pt,412.65pt,95.7pt,413.4pt,95.35pt,414pt,94.9pt,414.5pt,94.3pt,414.85pt,93.55pt,415.1pt,92.6pt,415.25pt,91.55pt,415.35pt,90.25pt,415.4pt,88.75pt,415.45pt,87pt,415.45pt,15.85pt,415.45pt,14.2pt,415.35pt,12.65pt,415.25pt,11.35pt,415.1pt,10.25pt,414.85pt,9.35pt,414.5pt,8.6pt,414.05pt,8pt,413.45pt,7.55pt,412.7pt,7.2pt,411.8pt,6.95pt,410.7pt,6.75pt,409.4pt,6.65pt,407.9pt,6.6pt,406.15pt,6.6pt,319.35pt,6.6pt" coordsize="2148,1794" o:regroupid="1" o:allowincell="f" stroked="f">
            <v:path arrowok="t"/>
          </v:polyline>
        </w:pict>
      </w:r>
      <w:r>
        <w:rPr>
          <w:noProof/>
        </w:rPr>
        <w:pict>
          <v:shape id="_x0000_s3223" style="position:absolute;margin-left:430.65pt;margin-top:6.6pt;width:107.4pt;height:89.7pt;z-index:-251231744" coordsize="2148,1794" o:regroupid="1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3224" style="position:absolute;margin-left:430.65pt;margin-top:6.65pt;width:107pt;height:90pt;z-index:-251232768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18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5" type="#_x0000_t75" style="width:107.8pt;height:89.65pt">
                        <v:imagedata r:id="rId11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3225" style="position:absolute;z-index:-251233792" points="441.95pt,6.6pt,438.25pt,6.6pt,436.7pt,6.65pt,435.4pt,6.75pt,434.3pt,6.9pt,433.4pt,7.15pt,432.65pt,7.5pt,432.05pt,8pt,431.6pt,8.6pt,431.25pt,9.3pt,430.95pt,10.25pt,430.8pt,11.35pt,430.7pt,12.6pt,430.65pt,14.1pt,430.65pt,15.85pt,430.65pt,87pt,430.65pt,88.7pt,430.7pt,90.2pt,430.8pt,91.5pt,430.95pt,92.6pt,431.2pt,93.5pt,431.55pt,94.25pt,432.05pt,94.85pt,432.65pt,95.35pt,433.35pt,95.7pt,434.3pt,95.95pt,435.35pt,96.1pt,436.65pt,96.2pt,438.15pt,96.25pt,439.9pt,96.3pt,528.7pt,96.3pt,530.45pt,96.25pt,531.95pt,96.2pt,533.25pt,96.1pt,534.35pt,95.95pt,535.25pt,95.7pt,536pt,95.35pt,536.6pt,94.9pt,537.1pt,94.3pt,537.45pt,93.55pt,537.7pt,92.6pt,537.85pt,91.55pt,537.95pt,90.25pt,538pt,88.75pt,538.05pt,87pt,538.05pt,15.85pt,538.05pt,14.2pt,537.95pt,12.65pt,537.85pt,11.35pt,537.7pt,10.25pt,537.45pt,9.35pt,537.1pt,8.6pt,536.65pt,8pt,536.05pt,7.55pt,535.3pt,7.2pt,534.4pt,6.95pt,533.3pt,6.75pt,532pt,6.65pt,530.5pt,6.6pt,528.75pt,6.6pt,441.95pt,6.6pt" coordsize="2148,1794" o:regroupid="1" o:allowincell="f" stroked="f">
            <v:path arrowok="t"/>
          </v:polyline>
        </w:pict>
      </w:r>
      <w:r>
        <w:rPr>
          <w:noProof/>
        </w:rPr>
        <w:pict>
          <v:shape id="_x0000_s3226" style="position:absolute;margin-left:62.85pt;margin-top:6.6pt;width:107.4pt;height:89.7pt;z-index:-251234816" coordsize="2148,1794" o:regroupid="1" o:allowincell="f" path="m226,l186,,152,,121,1,95,3,73,6,55,11,40,18,28,28,19,40,12,54,7,73,3,95,1,120,,150r,35l,225,,1567r,40l,1642r1,30l3,1698r3,22l11,1738r7,15l28,1765r12,10l54,1782r19,5l95,1790r25,2l150,1793r35,1l225,1794r1696,l1961,1794r35,-1l2026,1792r26,-2l2074,1787r18,-5l2107,1775r12,-9l2129,1754r7,-15l2141,1720r3,-21l2146,1673r2,-30l2148,1608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3227" style="position:absolute;margin-left:63.4pt;margin-top:7.3pt;width:40pt;height:26pt;z-index:-251235840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7" type="#_x0000_t75" style="width:40.65pt;height:26.5pt">
                        <v:imagedata r:id="rId11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228" style="position:absolute;margin-left:137.9pt;margin-top:7.4pt;width:24pt;height:21pt;z-index:-251237888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4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39" type="#_x0000_t75" style="width:23.4pt;height:20.3pt">
                        <v:imagedata r:id="rId11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229" style="position:absolute;margin-left:125.25pt;margin-top:8.35pt;width:13pt;height:13pt;z-index:-251243008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1" type="#_x0000_t75" style="width:13.7pt;height:13.7pt">
                        <v:imagedata r:id="rId113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3230" style="position:absolute;z-index:-251245056" points="74.15pt,6.6pt,160.95pt,6.6pt,162.7pt,6.6pt,164.2pt,6.65pt,165.5pt,6.75pt,166.6pt,6.95pt,167.5pt,7.2pt,168.25pt,7.55pt,168.85pt,8pt,169.3pt,8.6pt,169.65pt,9.35pt,169.9pt,10.25pt,170.05pt,11.35pt,170.2pt,12.65pt,170.25pt,14.2pt,170.25pt,15.85pt,170.25pt,87pt,170.25pt,88.75pt,170.15pt,90.25pt,170.05pt,91.55pt,169.9pt,92.6pt,169.65pt,93.55pt,169.3pt,94.3pt,168.8pt,94.9pt,168.2pt,95.35pt,167.6pt,95.65pt,167.6pt,95.65pt,65.5pt,95.65pt,65.5pt,95.65pt,64.85pt,95.35pt,64.25pt,94.85pt,63.75pt,94.25pt,63.4pt,93.5pt,63.15pt,92.6pt,63pt,91.5pt,62.9pt,90.2pt,62.85pt,88.7pt,62.85pt,87pt,62.85pt,15.85pt,62.85pt,14.1pt,62.9pt,12.6pt,63pt,11.35pt,63.2pt,10.25pt,63.45pt,9.35pt,63.8pt,8.6pt,64.25pt,8pt,64.85pt,7.5pt,65.6pt,7.15pt,66.5pt,6.9pt,67.6pt,6.75pt,68.9pt,6.65pt,70.45pt,6.6pt,74.15pt,6.6pt" coordsize="2148,1782" o:regroupid="1" o:allowincell="f" fillcolor="#fbfbfb" stroked="f">
            <v:path arrowok="t"/>
          </v:polyline>
        </w:pict>
      </w:r>
      <w:r>
        <w:rPr>
          <w:noProof/>
        </w:rPr>
        <w:pict>
          <v:polyline id="_x0000_s3231" style="position:absolute;z-index:-251246080" points="74.15pt,6.6pt,70.45pt,6.6pt,68.9pt,6.65pt,67.6pt,6.75pt,66.5pt,6.9pt,65.6pt,7.15pt,64.85pt,7.5pt,64.25pt,8pt,63.8pt,8.6pt,63.45pt,9.3pt,63.15pt,10.25pt,63pt,11.35pt,62.9pt,12.6pt,62.85pt,14.1pt,62.85pt,15.85pt,62.85pt,87pt,62.85pt,88.7pt,62.9pt,90.2pt,63pt,91.5pt,63.15pt,92.6pt,63.4pt,93.5pt,63.75pt,94.25pt,64.25pt,94.85pt,64.85pt,95.35pt,65.55pt,95.7pt,66.5pt,95.95pt,67.55pt,96.1pt,68.85pt,96.2pt,70.35pt,96.25pt,72.1pt,96.3pt,160.9pt,96.3pt,162.65pt,96.25pt,164.15pt,96.2pt,165.45pt,96.1pt,166.55pt,95.95pt,167.45pt,95.7pt,168.2pt,95.35pt,168.8pt,94.9pt,169.3pt,94.3pt,169.65pt,93.55pt,169.9pt,92.6pt,170.05pt,91.55pt,170.15pt,90.25pt,170.2pt,88.75pt,170.25pt,87pt,170.25pt,15.85pt,170.25pt,14.2pt,170.15pt,12.65pt,170.05pt,11.35pt,169.9pt,10.25pt,169.65pt,9.35pt,169.3pt,8.6pt,168.85pt,8pt,168.25pt,7.55pt,167.5pt,7.2pt,166.6pt,6.95pt,165.5pt,6.75pt,164.2pt,6.65pt,162.7pt,6.6pt,160.95pt,6.6pt,74.15pt,6.6pt" coordsize="2148,1794" o:regroupid="1" o:allowincell="f" stroked="f">
            <v:path arrowok="t"/>
          </v:polyline>
        </w:pic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3232" style="position:absolute;margin-left:97.65pt;margin-top:2.85pt;width:44pt;height:39pt;z-index:-251239936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3" type="#_x0000_t75" style="width:43.75pt;height:38.85pt">
                        <v:imagedata r:id="rId114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3233" style="position:absolute;margin-left:144.6pt;margin-top:6.6pt;width:22pt;height:22pt;z-index:-251241984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4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5" type="#_x0000_t75" style="width:22.1pt;height:21.65pt">
                        <v:imagedata r:id="rId115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3234" style="position:absolute;margin-left:66.9pt;margin-top:1.1pt;width:53pt;height:33pt;z-index:-251236864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7" type="#_x0000_t75" style="width:52.55pt;height:33.15pt">
                        <v:imagedata r:id="rId116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3235" style="position:absolute;margin-left:90.75pt;margin-top:-.3pt;width:1in;height:45pt;z-index:-251238912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9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9" type="#_x0000_t75" style="width:1in;height:44.6pt">
                        <v:imagedata r:id="rId117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3236" style="position:absolute;margin-left:64.35pt;margin-top:3.65pt;width:29pt;height:30pt;z-index:-251240960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6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1" type="#_x0000_t75" style="width:29.15pt;height:30.05pt">
                        <v:imagedata r:id="rId118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3237" style="position:absolute;margin-left:143.8pt;margin-top:9pt;width:26pt;height:26pt;z-index:-251244032;mso-position-horizontal-relative:page" o:regroupid="1" o:allowincell="f" filled="f" stroked="f">
            <v:textbox inset="0,0,0,0">
              <w:txbxContent>
                <w:p w:rsidR="00EE726C" w:rsidRDefault="00EE726C">
                  <w:pPr>
                    <w:spacing w:after="0" w:line="5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3" type="#_x0000_t75" style="width:26.05pt;height:26.05pt">
                        <v:imagedata r:id="rId119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  <w:sectPr w:rsidR="009962A9" w:rsidRPr="007D55EC">
          <w:type w:val="continuous"/>
          <w:pgSz w:w="11920" w:h="16840"/>
          <w:pgMar w:top="1180" w:right="0" w:bottom="800" w:left="0" w:header="720" w:footer="720" w:gutter="0"/>
          <w:cols w:space="720" w:equalWidth="0">
            <w:col w:w="11920"/>
          </w:cols>
          <w:noEndnote/>
        </w:sectPr>
      </w:pPr>
    </w:p>
    <w:p w:rsidR="009962A9" w:rsidRPr="00EE726C" w:rsidRDefault="00EE726C">
      <w:pPr>
        <w:widowControl w:val="0"/>
        <w:tabs>
          <w:tab w:val="left" w:pos="3400"/>
        </w:tabs>
        <w:autoSpaceDE w:val="0"/>
        <w:autoSpaceDN w:val="0"/>
        <w:adjustRightInd w:val="0"/>
        <w:spacing w:before="32" w:after="0" w:line="240" w:lineRule="auto"/>
        <w:ind w:left="1247" w:right="-7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3238" style="position:absolute;left:0;text-align:left;z-index:-252067328;mso-position-horizontal-relative:page;mso-position-vertical-relative:text" points="73.7pt,35.35pt,170.75pt,35.35pt" coordsize="1941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3239" style="position:absolute;left:0;text-align:left;z-index:-252066304;mso-position-horizontal-relative:page;mso-position-vertical-relative:text" points="441.45pt,35.35pt,538.5pt,35.35pt" coordsize="1942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3240" style="position:absolute;left:0;text-align:left;z-index:-252065280;mso-position-horizontal-relative:page;mso-position-vertical-relative:text" points="318.85pt,35.35pt,415.9pt,35.35pt" coordsize="1942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3241" style="position:absolute;left:0;text-align:left;z-index:-252064256;mso-position-horizontal-relative:page;mso-position-vertical-relative:text" points="196.25pt,35.35pt,293.3pt,35.35pt" coordsize="1942,20" o:allowincell="f" filled="f" strokecolor="#2a2a29" strokeweight=".25pt">
            <v:path arrowok="t"/>
            <w10:wrap anchorx="page"/>
          </v:polyline>
        </w:pict>
      </w:r>
      <w:r w:rsidR="009962A9" w:rsidRPr="007D55E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="009962A9" w:rsidRPr="007D55E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="009962A9" w:rsidRPr="007D55E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9962A9" w:rsidRPr="00EE726C">
        <w:rPr>
          <w:rFonts w:ascii="Times New Roman" w:hAnsi="Times New Roman"/>
          <w:bCs/>
          <w:color w:val="2A2A29"/>
          <w:sz w:val="20"/>
          <w:szCs w:val="20"/>
          <w:u w:val="single"/>
          <w:lang w:val="en-US"/>
        </w:rPr>
        <w:tab/>
      </w:r>
    </w:p>
    <w:p w:rsidR="009962A9" w:rsidRPr="00EE726C" w:rsidRDefault="009962A9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EE726C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EE726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2.</w:t>
      </w:r>
      <w:r w:rsidRPr="00EE726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EE726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EE726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9962A9" w:rsidRPr="00EE726C" w:rsidRDefault="009962A9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EE726C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EE726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3.</w:t>
      </w:r>
      <w:r w:rsidRPr="00EE726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EE726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EE726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9962A9" w:rsidRPr="00EE726C" w:rsidRDefault="009962A9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20"/>
        <w:rPr>
          <w:rFonts w:ascii="Times New Roman" w:hAnsi="Times New Roman"/>
          <w:b/>
          <w:color w:val="000000"/>
          <w:sz w:val="20"/>
          <w:szCs w:val="20"/>
          <w:lang w:val="en-US"/>
        </w:rPr>
      </w:pPr>
      <w:r w:rsidRPr="00EE726C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EE726C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4.</w:t>
      </w:r>
      <w:r w:rsidRPr="00EE726C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EE726C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EE726C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9962A9" w:rsidRPr="007D55EC" w:rsidRDefault="009962A9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9962A9" w:rsidRPr="007D55EC">
          <w:type w:val="continuous"/>
          <w:pgSz w:w="11920" w:h="16840"/>
          <w:pgMar w:top="1180" w:right="0" w:bottom="800" w:left="0" w:header="720" w:footer="720" w:gutter="0"/>
          <w:cols w:num="4" w:space="720" w:equalWidth="0">
            <w:col w:w="3416" w:space="283"/>
            <w:col w:w="2169" w:space="283"/>
            <w:col w:w="2169" w:space="283"/>
            <w:col w:w="3317"/>
          </w:cols>
          <w:noEndnote/>
        </w:sect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  <w:r>
        <w:rPr>
          <w:noProof/>
        </w:rPr>
        <w:lastRenderedPageBreak/>
        <w:pict>
          <v:group id="_x0000_s3242" style="position:absolute;margin-left:0;margin-top:-53pt;width:447.65pt;height:53.2pt;z-index:252091904" coordsize="8953,1064">
            <v:shape id="_x0000_s3243" type="#_x0000_t75" style="position:absolute;width:8953;height:1064;mso-position-horizontal-relative:margin">
              <v:imagedata r:id="rId16" o:title=""/>
            </v:shape>
            <v:shape id="_x0000_s3244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9962A9" w:rsidRPr="007D55EC" w:rsidRDefault="00EE726C" w:rsidP="00AD7D14">
      <w:pPr>
        <w:widowControl w:val="0"/>
        <w:autoSpaceDE w:val="0"/>
        <w:autoSpaceDN w:val="0"/>
        <w:adjustRightInd w:val="0"/>
        <w:spacing w:after="0" w:line="413" w:lineRule="exact"/>
        <w:ind w:right="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3245" style="position:absolute;left:0;text-align:left;margin-left:57pt;margin-top:-6.9pt;width:134pt;height:35pt;z-index:-252061184;mso-position-horizontal-relative:page" o:allowincell="f" filled="f" stroked="f">
            <v:textbox inset="0,0,0,0">
              <w:txbxContent>
                <w:p w:rsidR="00EE726C" w:rsidRDefault="00EE726C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5" type="#_x0000_t75" style="width:133.4pt;height:35.8pt">
                        <v:imagedata r:id="rId120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962A9" w:rsidRPr="007D55EC">
        <w:rPr>
          <w:rFonts w:ascii="Arial" w:hAnsi="Arial" w:cs="Arial"/>
          <w:color w:val="2A2A29"/>
          <w:w w:val="74"/>
          <w:position w:val="-1"/>
          <w:sz w:val="36"/>
          <w:szCs w:val="36"/>
          <w:lang w:val="en-US"/>
        </w:rPr>
        <w:t>10</w:t>
      </w:r>
      <w:r w:rsidR="009962A9" w:rsidRPr="007D55EC">
        <w:rPr>
          <w:rFonts w:ascii="Arial" w:hAnsi="Arial" w:cs="Arial"/>
          <w:color w:val="2A2A29"/>
          <w:spacing w:val="2"/>
          <w:w w:val="74"/>
          <w:position w:val="-1"/>
          <w:sz w:val="36"/>
          <w:szCs w:val="36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9962A9" w:rsidRPr="007D55EC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9962A9" w:rsidRPr="007D55EC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7D55E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Put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erbs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ac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ets</w:t>
      </w:r>
      <w:r w:rsidRPr="007D55EC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w w:val="99"/>
          <w:sz w:val="24"/>
          <w:szCs w:val="24"/>
          <w:lang w:val="en-US"/>
        </w:rPr>
        <w:t>ense.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E726C">
        <w:rPr>
          <w:rFonts w:ascii="Arial" w:hAnsi="Arial" w:cs="Arial"/>
          <w:i/>
          <w:color w:val="2A2A29"/>
          <w:w w:val="92"/>
          <w:sz w:val="24"/>
          <w:szCs w:val="24"/>
          <w:lang w:val="en-US"/>
        </w:rPr>
        <w:t>(n</w:t>
      </w:r>
      <w:r w:rsidRPr="00EE726C">
        <w:rPr>
          <w:rFonts w:ascii="Arial" w:hAnsi="Arial" w:cs="Arial"/>
          <w:i/>
          <w:color w:val="2A2A29"/>
          <w:spacing w:val="-1"/>
          <w:w w:val="92"/>
          <w:sz w:val="24"/>
          <w:szCs w:val="24"/>
          <w:lang w:val="en-US"/>
        </w:rPr>
        <w:t>o</w:t>
      </w:r>
      <w:r w:rsidRPr="00EE726C">
        <w:rPr>
          <w:rFonts w:ascii="Arial" w:hAnsi="Arial" w:cs="Arial"/>
          <w:i/>
          <w:color w:val="2A2A29"/>
          <w:w w:val="92"/>
          <w:sz w:val="24"/>
          <w:szCs w:val="24"/>
          <w:lang w:val="en-US"/>
        </w:rPr>
        <w:t>t</w:t>
      </w:r>
      <w:r w:rsidRPr="00EE726C">
        <w:rPr>
          <w:rFonts w:ascii="Arial" w:hAnsi="Arial" w:cs="Arial"/>
          <w:i/>
          <w:color w:val="2A2A29"/>
          <w:spacing w:val="10"/>
          <w:w w:val="92"/>
          <w:sz w:val="24"/>
          <w:szCs w:val="24"/>
          <w:lang w:val="en-US"/>
        </w:rPr>
        <w:t xml:space="preserve"> </w:t>
      </w:r>
      <w:r w:rsidRPr="00EE726C">
        <w:rPr>
          <w:rFonts w:ascii="Arial" w:hAnsi="Arial" w:cs="Arial"/>
          <w:i/>
          <w:color w:val="2A2A29"/>
          <w:w w:val="92"/>
          <w:sz w:val="24"/>
          <w:szCs w:val="24"/>
          <w:lang w:val="en-US"/>
        </w:rPr>
        <w:t>s</w:t>
      </w:r>
      <w:r w:rsidRPr="00EE726C">
        <w:rPr>
          <w:rFonts w:ascii="Arial" w:hAnsi="Arial" w:cs="Arial"/>
          <w:i/>
          <w:color w:val="2A2A29"/>
          <w:spacing w:val="-1"/>
          <w:w w:val="92"/>
          <w:sz w:val="24"/>
          <w:szCs w:val="24"/>
          <w:lang w:val="en-US"/>
        </w:rPr>
        <w:t>a</w:t>
      </w:r>
      <w:r w:rsidRPr="00EE726C">
        <w:rPr>
          <w:rFonts w:ascii="Arial" w:hAnsi="Arial" w:cs="Arial"/>
          <w:i/>
          <w:color w:val="2A2A29"/>
          <w:spacing w:val="2"/>
          <w:w w:val="92"/>
          <w:sz w:val="24"/>
          <w:szCs w:val="24"/>
          <w:lang w:val="en-US"/>
        </w:rPr>
        <w:t>v</w:t>
      </w:r>
      <w:r w:rsidRPr="00EE726C">
        <w:rPr>
          <w:rFonts w:ascii="Arial" w:hAnsi="Arial" w:cs="Arial"/>
          <w:i/>
          <w:color w:val="2A2A29"/>
          <w:w w:val="92"/>
          <w:sz w:val="24"/>
          <w:szCs w:val="24"/>
          <w:lang w:val="en-US"/>
        </w:rPr>
        <w:t>e)</w:t>
      </w:r>
      <w:r w:rsidRPr="007D55EC">
        <w:rPr>
          <w:rFonts w:ascii="Arial" w:hAnsi="Arial" w:cs="Arial"/>
          <w:color w:val="2A2A29"/>
          <w:spacing w:val="-18"/>
          <w:w w:val="9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endange</w:t>
      </w:r>
      <w:r w:rsidRPr="007D55EC">
        <w:rPr>
          <w:rFonts w:ascii="Arial" w:hAnsi="Arial" w:cs="Arial"/>
          <w:color w:val="2A2A29"/>
          <w:spacing w:val="-8"/>
          <w:w w:val="9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ed</w:t>
      </w:r>
      <w:r w:rsidRPr="007D55EC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animals,</w:t>
      </w:r>
      <w:r w:rsidRPr="007D55EC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7D55EC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ome</w:t>
      </w:r>
      <w:r w:rsidRPr="007D55E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>xtinct.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75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Un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7D55EC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 planet, our</w:t>
      </w:r>
      <w:r w:rsidRPr="007D55E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futu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10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E726C">
        <w:rPr>
          <w:rFonts w:ascii="Arial" w:hAnsi="Arial" w:cs="Arial"/>
          <w:i/>
          <w:color w:val="2A2A29"/>
          <w:spacing w:val="13"/>
          <w:w w:val="93"/>
          <w:sz w:val="24"/>
          <w:szCs w:val="24"/>
          <w:lang w:val="en-US"/>
        </w:rPr>
        <w:t>(</w:t>
      </w:r>
      <w:r w:rsidRPr="00EE726C">
        <w:rPr>
          <w:rFonts w:ascii="Arial" w:hAnsi="Arial" w:cs="Arial"/>
          <w:i/>
          <w:color w:val="2A2A29"/>
          <w:w w:val="93"/>
          <w:sz w:val="24"/>
          <w:szCs w:val="24"/>
          <w:lang w:val="en-US"/>
        </w:rPr>
        <w:t>n</w:t>
      </w:r>
      <w:r w:rsidRPr="00EE726C">
        <w:rPr>
          <w:rFonts w:ascii="Arial" w:hAnsi="Arial" w:cs="Arial"/>
          <w:i/>
          <w:color w:val="2A2A29"/>
          <w:spacing w:val="-1"/>
          <w:w w:val="93"/>
          <w:sz w:val="24"/>
          <w:szCs w:val="24"/>
          <w:lang w:val="en-US"/>
        </w:rPr>
        <w:t>o</w:t>
      </w:r>
      <w:r w:rsidRPr="00EE726C">
        <w:rPr>
          <w:rFonts w:ascii="Arial" w:hAnsi="Arial" w:cs="Arial"/>
          <w:i/>
          <w:color w:val="2A2A29"/>
          <w:w w:val="93"/>
          <w:sz w:val="24"/>
          <w:szCs w:val="24"/>
          <w:lang w:val="en-US"/>
        </w:rPr>
        <w:t>t</w:t>
      </w:r>
      <w:r w:rsidRPr="00EE726C">
        <w:rPr>
          <w:rFonts w:ascii="Arial" w:hAnsi="Arial" w:cs="Arial"/>
          <w:i/>
          <w:color w:val="2A2A29"/>
          <w:spacing w:val="6"/>
          <w:w w:val="93"/>
          <w:sz w:val="24"/>
          <w:szCs w:val="24"/>
          <w:lang w:val="en-US"/>
        </w:rPr>
        <w:t xml:space="preserve"> </w:t>
      </w:r>
      <w:r w:rsidRPr="00EE726C">
        <w:rPr>
          <w:rFonts w:ascii="Arial" w:hAnsi="Arial" w:cs="Arial"/>
          <w:i/>
          <w:color w:val="2A2A29"/>
          <w:w w:val="93"/>
          <w:sz w:val="24"/>
          <w:szCs w:val="24"/>
          <w:lang w:val="en-US"/>
        </w:rPr>
        <w:t>be)</w:t>
      </w:r>
      <w:r w:rsidRPr="007D55EC">
        <w:rPr>
          <w:rFonts w:ascii="Arial" w:hAnsi="Arial" w:cs="Arial"/>
          <w:color w:val="2A2A29"/>
          <w:spacing w:val="-8"/>
          <w:w w:val="9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good.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37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E726C">
        <w:rPr>
          <w:rFonts w:ascii="Arial" w:hAnsi="Arial" w:cs="Arial"/>
          <w:i/>
          <w:color w:val="2A2A29"/>
          <w:w w:val="94"/>
          <w:sz w:val="24"/>
          <w:szCs w:val="24"/>
          <w:lang w:val="en-US"/>
        </w:rPr>
        <w:t>(</w:t>
      </w:r>
      <w:r w:rsidRPr="00EE726C">
        <w:rPr>
          <w:rFonts w:ascii="Arial" w:hAnsi="Arial" w:cs="Arial"/>
          <w:i/>
          <w:color w:val="2A2A29"/>
          <w:spacing w:val="2"/>
          <w:w w:val="94"/>
          <w:sz w:val="24"/>
          <w:szCs w:val="24"/>
          <w:lang w:val="en-US"/>
        </w:rPr>
        <w:t>w</w:t>
      </w:r>
      <w:r w:rsidRPr="00EE726C">
        <w:rPr>
          <w:rFonts w:ascii="Arial" w:hAnsi="Arial" w:cs="Arial"/>
          <w:i/>
          <w:color w:val="2A2A29"/>
          <w:w w:val="94"/>
          <w:sz w:val="24"/>
          <w:szCs w:val="24"/>
          <w:lang w:val="en-US"/>
        </w:rPr>
        <w:t>a</w:t>
      </w:r>
      <w:r w:rsidRPr="00EE726C">
        <w:rPr>
          <w:rFonts w:ascii="Arial" w:hAnsi="Arial" w:cs="Arial"/>
          <w:i/>
          <w:color w:val="2A2A29"/>
          <w:spacing w:val="-1"/>
          <w:w w:val="94"/>
          <w:sz w:val="24"/>
          <w:szCs w:val="24"/>
          <w:lang w:val="en-US"/>
        </w:rPr>
        <w:t>n</w:t>
      </w:r>
      <w:r w:rsidRPr="00EE726C">
        <w:rPr>
          <w:rFonts w:ascii="Arial" w:hAnsi="Arial" w:cs="Arial"/>
          <w:i/>
          <w:color w:val="2A2A29"/>
          <w:w w:val="94"/>
          <w:sz w:val="24"/>
          <w:szCs w:val="24"/>
          <w:lang w:val="en-US"/>
        </w:rPr>
        <w:t>t)</w:t>
      </w:r>
      <w:r w:rsidRPr="007D55EC">
        <w:rPr>
          <w:rFonts w:ascii="Arial" w:hAnsi="Arial" w:cs="Arial"/>
          <w:color w:val="2A2A29"/>
          <w:spacing w:val="1"/>
          <w:w w:val="9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o,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7D55E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7D55EC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6"/>
          <w:sz w:val="24"/>
          <w:szCs w:val="24"/>
          <w:lang w:val="en-US"/>
        </w:rPr>
        <w:t>dif</w:t>
      </w:r>
      <w:r w:rsidRPr="007D55EC">
        <w:rPr>
          <w:rFonts w:ascii="Arial" w:hAnsi="Arial" w:cs="Arial"/>
          <w:color w:val="2A2A29"/>
          <w:spacing w:val="-5"/>
          <w:w w:val="106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8"/>
          <w:w w:val="106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en</w:t>
      </w:r>
      <w:r w:rsidRPr="007D55EC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44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planet</w:t>
      </w:r>
      <w:r w:rsidRPr="007D55E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E726C">
        <w:rPr>
          <w:rFonts w:ascii="Arial" w:hAnsi="Arial" w:cs="Arial"/>
          <w:i/>
          <w:color w:val="2A2A29"/>
          <w:w w:val="92"/>
          <w:sz w:val="24"/>
          <w:szCs w:val="24"/>
          <w:lang w:val="en-US"/>
        </w:rPr>
        <w:t>(die)</w:t>
      </w:r>
      <w:r w:rsidRPr="007D55EC">
        <w:rPr>
          <w:rFonts w:ascii="Arial" w:hAnsi="Arial" w:cs="Arial"/>
          <w:color w:val="2A2A29"/>
          <w:w w:val="9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7D55E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7D55E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Pr="007D55E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something</w:t>
      </w:r>
      <w:r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soon.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7D55EC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6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E726C">
        <w:rPr>
          <w:rFonts w:ascii="Arial" w:hAnsi="Arial" w:cs="Arial"/>
          <w:i/>
          <w:color w:val="2A2A29"/>
          <w:w w:val="91"/>
          <w:sz w:val="24"/>
          <w:szCs w:val="24"/>
          <w:lang w:val="en-US"/>
        </w:rPr>
        <w:t>(use)</w:t>
      </w:r>
      <w:r w:rsidRPr="007D55EC">
        <w:rPr>
          <w:rFonts w:ascii="Arial" w:hAnsi="Arial" w:cs="Arial"/>
          <w:color w:val="2A2A29"/>
          <w:spacing w:val="2"/>
          <w:w w:val="9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s,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7D55EC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pollu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 ai</w:t>
      </w:r>
      <w:r w:rsidRPr="007D55EC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G</w:t>
      </w:r>
      <w:r w:rsidRPr="007D55EC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ov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ernments</w:t>
      </w:r>
      <w:r w:rsidRPr="007D55EC">
        <w:rPr>
          <w:rFonts w:ascii="Arial" w:hAnsi="Arial" w:cs="Arial"/>
          <w:color w:val="2A2A29"/>
          <w:spacing w:val="1"/>
          <w:w w:val="9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7D55EC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7D55EC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E726C">
        <w:rPr>
          <w:rFonts w:ascii="Arial" w:hAnsi="Arial" w:cs="Arial"/>
          <w:i/>
          <w:color w:val="2A2A29"/>
          <w:w w:val="89"/>
          <w:sz w:val="24"/>
          <w:szCs w:val="24"/>
          <w:lang w:val="en-US"/>
        </w:rPr>
        <w:t>(</w:t>
      </w:r>
      <w:r w:rsidRPr="00EE726C">
        <w:rPr>
          <w:rFonts w:ascii="Arial" w:hAnsi="Arial" w:cs="Arial"/>
          <w:i/>
          <w:color w:val="2A2A29"/>
          <w:sz w:val="24"/>
          <w:szCs w:val="24"/>
          <w:lang w:val="en-US"/>
        </w:rPr>
        <w:t>p</w:t>
      </w:r>
      <w:r w:rsidRPr="00EE726C">
        <w:rPr>
          <w:rFonts w:ascii="Arial" w:hAnsi="Arial" w:cs="Arial"/>
          <w:i/>
          <w:color w:val="2A2A29"/>
          <w:spacing w:val="-5"/>
          <w:sz w:val="24"/>
          <w:szCs w:val="24"/>
          <w:lang w:val="en-US"/>
        </w:rPr>
        <w:t>r</w:t>
      </w:r>
      <w:r w:rsidRPr="00EE726C">
        <w:rPr>
          <w:rFonts w:ascii="Arial" w:hAnsi="Arial" w:cs="Arial"/>
          <w:i/>
          <w:color w:val="2A2A29"/>
          <w:spacing w:val="-1"/>
          <w:sz w:val="24"/>
          <w:szCs w:val="24"/>
          <w:lang w:val="en-US"/>
        </w:rPr>
        <w:t>ot</w:t>
      </w:r>
      <w:r w:rsidRPr="00EE726C">
        <w:rPr>
          <w:rFonts w:ascii="Arial" w:hAnsi="Arial" w:cs="Arial"/>
          <w:i/>
          <w:color w:val="2A2A29"/>
          <w:sz w:val="24"/>
          <w:szCs w:val="24"/>
          <w:lang w:val="en-US"/>
        </w:rPr>
        <w:t>est)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3246" style="position:absolute;left:0;text-align:left;margin-left:153.5pt;margin-top:-2.9pt;width:370.95pt;height:69.9pt;z-index:-252063232;mso-position-horizontal-relative:page" coordorigin="3070,-58" coordsize="7419,1398" o:allowincell="f">
            <v:rect id="_x0000_s3247" style="position:absolute;left:6442;top:71;width:1215;height:260" o:allowincell="f" fillcolor="#dadada" stroked="f">
              <v:path arrowok="t"/>
            </v:rect>
            <v:rect id="_x0000_s3248" style="position:absolute;left:8487;top:71;width:1872;height:260" o:allowincell="f" fillcolor="#dadada" stroked="f">
              <v:path arrowok="t"/>
            </v:rect>
            <v:shape id="_x0000_s3249" style="position:absolute;left:3090;top:515;width:5633;height:805" coordsize="5633,805" o:allowincell="f" path="m5483,r-30,l147,278r-30,3l92,284r-21,4l53,293r-15,7l26,309,16,319,9,333,4,349,1,368,,390r,26l,446r2,34l7,586r2,38l11,657r3,30l17,712r4,21l26,751r7,15l42,778r10,10l66,795r16,5l101,803r22,1l149,805r30,-1l5486,526r29,-3l5540,520r22,-4l5580,511r15,-7l5607,495r9,-10l5623,471r5,-16l5631,436r2,-22l5633,388r-1,-30l5631,324r-6,-106l5623,180r-2,-33l5618,117r-3,-25l5611,71r-5,-18l5599,38r-8,-12l5580,16,5567,9,5551,4,5532,1,5509,r-26,e" fillcolor="#e3e3e3" stroked="f">
              <v:path arrowok="t"/>
            </v:shape>
            <v:shape id="_x0000_s3250" style="position:absolute;left:3090;top:515;width:5633;height:805" coordsize="5633,805" o:allowincell="f" path="m218,274r-38,2l147,278r-30,3l92,284r-21,4l53,293r-15,7l26,309,16,319,9,333,4,349,1,368,,390r,26l,446r2,34l7,586r2,38l11,657r3,30l17,712r4,21l26,751r7,15l42,778r10,10l66,795r16,5l101,803r22,1l149,805r30,-1l213,802,5414,530r38,-2l5486,526r29,-3l5540,520r22,-4l5580,511r15,-7l5607,495r9,-10l5623,471r5,-16l5631,436r2,-22l5633,388r-1,-30l5631,324r-6,-106l5623,180r-2,-33l5618,117r-3,-25l5611,71r-5,-18l5599,38r-8,-12l5580,16,5567,9,5551,4,5532,1,5509,r-26,l5453,r-34,2l218,274xe" filled="f" strokecolor="#5c5b5b" strokeweight="2pt">
              <v:path arrowok="t"/>
            </v:shape>
            <w10:wrap anchorx="page"/>
          </v:group>
        </w:pict>
      </w:r>
      <w:r>
        <w:rPr>
          <w:noProof/>
        </w:rPr>
        <w:pict>
          <v:shape id="_x0000_s3251" type="#_x0000_t136" style="position:absolute;left:0;text-align:left;margin-left:199.25pt;margin-top:45.85pt;width:6.1pt;height:12pt;rotation:357;z-index:-252060160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>
        <w:rPr>
          <w:noProof/>
        </w:rPr>
        <w:pict>
          <v:shape id="_x0000_s3252" type="#_x0000_t136" style="position:absolute;left:0;text-align:left;margin-left:231.65pt;margin-top:44.15pt;width:6.1pt;height:12pt;rotation:357;z-index:-252059136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>
        <w:rPr>
          <w:noProof/>
        </w:rPr>
        <w:pict>
          <v:shape id="_x0000_s3253" type="#_x0000_t136" style="position:absolute;left:0;text-align:left;margin-left:301.9pt;margin-top:40.45pt;width:6.1pt;height:12pt;rotation:357;z-index:-252058112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>
        <w:rPr>
          <w:noProof/>
        </w:rPr>
        <w:pict>
          <v:shape id="_x0000_s3254" type="#_x0000_t136" style="position:absolute;left:0;text-align:left;margin-left:353.3pt;margin-top:37.75pt;width:6.15pt;height:12pt;rotation:357;z-index:-252057088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>
        <w:rPr>
          <w:noProof/>
        </w:rPr>
        <w:pict>
          <v:shape id="_x0000_s3255" type="#_x0000_t136" style="position:absolute;left:0;text-align:left;margin-left:384pt;margin-top:36.15pt;width:6.1pt;height:12pt;rotation:357;z-index:-252056064;mso-position-horizontal-relative:page" o:allowincell="f" fillcolor="#5c5b5b" stroked="f">
            <v:shadow color="#868686"/>
            <o:extrusion v:ext="view" autorotationcenter="t"/>
            <v:textpath style="font-family:&quot;Arial&quot;;font-size:12pt;v-text-kern:t" string="•"/>
            <w10:wrap anchorx="page"/>
          </v:shape>
        </w:pict>
      </w:r>
      <w:r>
        <w:rPr>
          <w:noProof/>
        </w:rPr>
        <w:pict>
          <v:shape id="_x0000_s3256" type="#_x0000_t136" style="position:absolute;left:0;text-align:left;margin-left:396pt;margin-top:34.8pt;width:25.45pt;height:12.45pt;rotation:358;z-index:-25205504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up to"/>
            <w10:wrap anchorx="page"/>
          </v:shape>
        </w:pict>
      </w:r>
      <w:r>
        <w:rPr>
          <w:noProof/>
        </w:rPr>
        <w:pict>
          <v:shape id="_x0000_s3257" type="#_x0000_t136" style="position:absolute;left:0;text-align:left;margin-left:313.85pt;margin-top:38.8pt;width:33.6pt;height:12.6pt;rotation:358;z-index:-25205401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out for"/>
            <w10:wrap anchorx="page"/>
          </v:shape>
        </w:pict>
      </w:r>
      <w:r>
        <w:rPr>
          <w:noProof/>
        </w:rPr>
        <w:pict>
          <v:shape id="_x0000_s3258" type="#_x0000_t136" style="position:absolute;left:0;text-align:left;margin-left:365.3pt;margin-top:36.85pt;width:12.85pt;height:12.2pt;rotation:358;z-index:-25205299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up"/>
            <w10:wrap anchorx="page"/>
          </v:shape>
        </w:pict>
      </w:r>
      <w:r>
        <w:rPr>
          <w:noProof/>
        </w:rPr>
        <w:pict>
          <v:shape id="_x0000_s3259" type="#_x0000_t136" style="position:absolute;left:0;text-align:left;margin-left:243.6pt;margin-top:41.85pt;width:52.45pt;height:12.9pt;rotation:358;z-index:-252051968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orward to"/>
            <w10:wrap anchorx="page"/>
          </v:shape>
        </w:pict>
      </w:r>
      <w:r>
        <w:rPr>
          <w:noProof/>
        </w:rPr>
        <w:pict>
          <v:shape id="_x0000_s3260" type="#_x0000_t136" style="position:absolute;left:0;text-align:left;margin-left:211.25pt;margin-top:44.85pt;width:14.55pt;height:12.25pt;rotation:358;z-index:-252050944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for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9962A9" w:rsidRPr="007D55EC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9962A9"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9962A9"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9962A9" w:rsidRPr="007D55EC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eposition</w:t>
      </w:r>
      <w:r w:rsidR="009962A9" w:rsidRPr="007D55EC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962A9" w:rsidRPr="007D55EC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ph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asal</w:t>
      </w:r>
      <w:r w:rsidR="009962A9" w:rsidRPr="007D55EC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erb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5"/>
          <w:w w:val="140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ook.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color w:val="000000"/>
          <w:lang w:val="en-US"/>
        </w:rPr>
      </w:pPr>
    </w:p>
    <w:p w:rsidR="009962A9" w:rsidRPr="007D55EC" w:rsidRDefault="00EE726C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261" type="#_x0000_t136" style="position:absolute;left:0;text-align:left;margin-left:168.9pt;margin-top:-30.6pt;width:24.5pt;height:12.4pt;rotation:358;z-index:-25204992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after"/>
            <w10:wrap anchorx="page"/>
          </v:shape>
        </w:pict>
      </w:r>
      <w:r w:rsidR="009962A9"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9962A9"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9962A9"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="009962A9" w:rsidRPr="007D55E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="009962A9" w:rsidRPr="007D55E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="009962A9" w:rsidRPr="007D55E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ys.</w:t>
      </w:r>
      <w:r w:rsidR="009962A9" w:rsidRPr="007D55EC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4"/>
          <w:sz w:val="24"/>
          <w:szCs w:val="24"/>
          <w:lang w:val="en-US"/>
        </w:rPr>
        <w:t>Can</w:t>
      </w:r>
      <w:r w:rsidR="009962A9" w:rsidRPr="007D55EC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9962A9" w:rsidRPr="007D55E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9962A9"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5"/>
          <w:w w:val="146"/>
          <w:sz w:val="24"/>
          <w:szCs w:val="24"/>
          <w:lang w:val="en-US"/>
        </w:rPr>
        <w:t>l</w:t>
      </w:r>
      <w:r w:rsidR="009962A9"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>ook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them?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75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D55E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idol</w:t>
      </w:r>
      <w:r w:rsidRPr="007D55EC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7D55EC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older</w:t>
      </w:r>
      <w:r w:rsidRPr="007D55E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>b</w:t>
      </w:r>
      <w:r w:rsidRPr="007D55EC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>othe</w:t>
      </w:r>
      <w:r w:rsidRPr="007D55EC">
        <w:rPr>
          <w:rFonts w:ascii="Arial" w:hAnsi="Arial" w:cs="Arial"/>
          <w:color w:val="2A2A29"/>
          <w:spacing w:val="-30"/>
          <w:w w:val="104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>.</w:t>
      </w:r>
      <w:r w:rsidRPr="007D55EC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7D55EC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w w:val="14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>ook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w w:val="103"/>
          <w:sz w:val="24"/>
          <w:szCs w:val="24"/>
          <w:lang w:val="en-US"/>
        </w:rPr>
        <w:t>him.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57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Mum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7D55E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w w:val="14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>ook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baby</w:t>
      </w:r>
      <w:r w:rsidRPr="007D55E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whi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7D55E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ent shopping.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83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7D55E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7D55E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 meaning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d, </w:t>
      </w:r>
      <w:r w:rsidRPr="007D55EC">
        <w:rPr>
          <w:rFonts w:ascii="Arial" w:hAnsi="Arial" w:cs="Arial"/>
          <w:color w:val="2A2A29"/>
          <w:spacing w:val="-5"/>
          <w:w w:val="14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>ook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7D55EC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in the </w:t>
      </w:r>
      <w:r w:rsidRPr="007D55EC">
        <w:rPr>
          <w:rFonts w:ascii="Arial" w:hAnsi="Arial" w:cs="Arial"/>
          <w:color w:val="2A2A29"/>
          <w:w w:val="101"/>
          <w:sz w:val="24"/>
          <w:szCs w:val="24"/>
          <w:lang w:val="en-US"/>
        </w:rPr>
        <w:t>dictionar</w:t>
      </w:r>
      <w:r w:rsidRPr="007D55EC">
        <w:rPr>
          <w:rFonts w:ascii="Arial" w:hAnsi="Arial" w:cs="Arial"/>
          <w:color w:val="2A2A29"/>
          <w:spacing w:val="-16"/>
          <w:w w:val="101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55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7D55EC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w w:val="14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w w:val="103"/>
          <w:sz w:val="24"/>
          <w:szCs w:val="24"/>
          <w:lang w:val="en-US"/>
        </w:rPr>
        <w:t>ooking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Chri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tmas</w:t>
      </w:r>
      <w:r w:rsidRPr="007D55E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7D55EC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w w:val="94"/>
          <w:sz w:val="24"/>
          <w:szCs w:val="24"/>
          <w:lang w:val="en-US"/>
        </w:rPr>
        <w:t>ea</w:t>
      </w:r>
      <w:r w:rsidRPr="007D55EC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7D55EC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>wait!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9962A9" w:rsidRPr="007D55EC" w:rsidRDefault="009962A9">
      <w:pPr>
        <w:widowControl w:val="0"/>
        <w:tabs>
          <w:tab w:val="left" w:pos="63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Whe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n</w:t>
      </w:r>
      <w:r w:rsidRPr="007D55EC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u</w:t>
      </w:r>
      <w:r w:rsidRPr="007D55EC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wal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7D55E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schoo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7"/>
          <w:w w:val="14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oo</w:t>
      </w:r>
      <w:r w:rsidRPr="007D55EC">
        <w:rPr>
          <w:rFonts w:ascii="Arial" w:hAnsi="Arial" w:cs="Arial"/>
          <w:color w:val="2A2A29"/>
          <w:w w:val="102"/>
          <w:sz w:val="24"/>
          <w:szCs w:val="24"/>
          <w:lang w:val="en-US"/>
        </w:rPr>
        <w:t>k</w:t>
      </w:r>
      <w:r w:rsidRPr="007D55E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83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az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dri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v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7D55EC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wal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7D55EC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7D55EC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pa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v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ement.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3262" style="position:absolute;left:0;text-align:left;margin-left:182.2pt;margin-top:3.55pt;width:23.9pt;height:13pt;z-index:-252062208;mso-position-horizontal-relative:page" o:allowincell="f" fillcolor="#dadada" stroked="f">
            <v:path arrowok="t"/>
            <w10:wrap anchorx="page"/>
          </v:rect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9962A9" w:rsidRPr="007D55EC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9962A9" w:rsidRPr="007D55E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9962A9" w:rsidRPr="007D55EC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9962A9"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>erb.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tabs>
          <w:tab w:val="left" w:pos="57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Pr="007D55EC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7D55EC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holiday</w:t>
      </w:r>
      <w:r w:rsidRPr="007D55E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7D55EC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eep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until</w:t>
      </w:r>
      <w:r w:rsidRPr="007D55EC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9"/>
          <w:sz w:val="24"/>
          <w:szCs w:val="24"/>
          <w:lang w:val="en-US"/>
        </w:rPr>
        <w:t>la</w:t>
      </w:r>
      <w:r w:rsidRPr="007D55EC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an</w:t>
      </w:r>
      <w:proofErr w:type="gramEnd"/>
      <w:r w:rsidRPr="007D55E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7D55EC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3"/>
          <w:w w:val="98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w w:val="102"/>
          <w:sz w:val="20"/>
          <w:szCs w:val="20"/>
          <w:lang w:val="en-US"/>
        </w:rPr>
        <w:t>ould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962A9" w:rsidRPr="007D55EC" w:rsidRDefault="009962A9">
      <w:pPr>
        <w:widowControl w:val="0"/>
        <w:tabs>
          <w:tab w:val="left" w:pos="61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7D55EC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child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7D55EC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7D55EC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school </w:t>
      </w:r>
      <w:r w:rsidRPr="007D55EC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ear </w:t>
      </w:r>
      <w:r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>uni</w:t>
      </w:r>
      <w:r w:rsidRPr="007D55EC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w w:val="105"/>
          <w:sz w:val="24"/>
          <w:szCs w:val="24"/>
          <w:lang w:val="en-US"/>
        </w:rPr>
        <w:t>orms!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7D55EC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7D55EC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proofErr w:type="gramEnd"/>
      <w:r w:rsidRPr="007D55EC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7D55EC">
        <w:rPr>
          <w:rFonts w:ascii="Arial" w:hAnsi="Arial" w:cs="Arial"/>
          <w:color w:val="2A2A29"/>
          <w:spacing w:val="-51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7D55EC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3"/>
          <w:w w:val="98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w w:val="102"/>
          <w:sz w:val="20"/>
          <w:szCs w:val="20"/>
          <w:lang w:val="en-US"/>
        </w:rPr>
        <w:t>ould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962A9" w:rsidRPr="007D55EC" w:rsidRDefault="009962A9">
      <w:pPr>
        <w:widowControl w:val="0"/>
        <w:tabs>
          <w:tab w:val="left" w:pos="33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I </w:t>
      </w:r>
      <w:r w:rsidRPr="007D55EC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tudy</w:t>
      </w:r>
      <w:r w:rsidRPr="007D55EC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7D55EC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t.</w:t>
      </w:r>
      <w:r w:rsidRPr="007D55E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7D55EC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get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7D55EC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bad</w:t>
      </w:r>
      <w:r w:rsidRPr="007D55EC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5"/>
          <w:sz w:val="24"/>
          <w:szCs w:val="24"/>
          <w:lang w:val="en-US"/>
        </w:rPr>
        <w:t>mark.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ould</w:t>
      </w:r>
      <w:proofErr w:type="gramEnd"/>
      <w:r w:rsidRPr="007D55EC">
        <w:rPr>
          <w:rFonts w:ascii="Arial" w:hAnsi="Arial" w:cs="Arial"/>
          <w:color w:val="2A2A29"/>
          <w:spacing w:val="-48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7D55EC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7D55EC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7D55EC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r w:rsidRPr="007D55EC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7D55EC">
        <w:rPr>
          <w:rFonts w:ascii="Arial" w:hAnsi="Arial" w:cs="Arial"/>
          <w:color w:val="2A2A29"/>
          <w:w w:val="95"/>
          <w:sz w:val="20"/>
          <w:szCs w:val="20"/>
          <w:lang w:val="en-US"/>
        </w:rPr>
        <w:t>o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962A9" w:rsidRPr="007D55EC" w:rsidRDefault="009962A9">
      <w:pPr>
        <w:widowControl w:val="0"/>
        <w:tabs>
          <w:tab w:val="left" w:pos="45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x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cuse</w:t>
      </w:r>
      <w:r w:rsidRPr="007D55EC">
        <w:rPr>
          <w:rFonts w:ascii="Arial" w:hAnsi="Arial" w:cs="Arial"/>
          <w:color w:val="2A2A29"/>
          <w:spacing w:val="3"/>
          <w:w w:val="95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me, </w:t>
      </w:r>
      <w:r w:rsidRPr="007D55EC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7D55E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ell</w:t>
      </w:r>
      <w:r w:rsidRPr="007D55EC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7D55EC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the po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offi</w:t>
      </w:r>
      <w:r w:rsidRPr="007D55E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e is?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z w:val="20"/>
          <w:szCs w:val="20"/>
          <w:lang w:val="en-US"/>
        </w:rPr>
        <w:t>mu</w:t>
      </w:r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t</w:t>
      </w:r>
      <w:proofErr w:type="gramEnd"/>
      <w:r w:rsidRPr="007D55EC">
        <w:rPr>
          <w:rFonts w:ascii="Arial" w:hAnsi="Arial" w:cs="Arial"/>
          <w:color w:val="2A2A29"/>
          <w:spacing w:val="-37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7D55EC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3"/>
          <w:w w:val="98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w w:val="102"/>
          <w:sz w:val="20"/>
          <w:szCs w:val="20"/>
          <w:lang w:val="en-US"/>
        </w:rPr>
        <w:t>ould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962A9" w:rsidRPr="007D55EC" w:rsidRDefault="009962A9">
      <w:pPr>
        <w:widowControl w:val="0"/>
        <w:tabs>
          <w:tab w:val="left" w:pos="37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T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7D55EC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speak</w:t>
      </w:r>
      <w:r w:rsidRPr="007D55E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Pr="007D55EC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ench</w:t>
      </w:r>
      <w:r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7D55EC">
        <w:rPr>
          <w:rFonts w:ascii="Arial" w:hAnsi="Arial" w:cs="Arial"/>
          <w:color w:val="2A2A29"/>
          <w:w w:val="109"/>
          <w:sz w:val="24"/>
          <w:szCs w:val="24"/>
          <w:lang w:val="en-US"/>
        </w:rPr>
        <w:t>ell.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an</w:t>
      </w:r>
      <w:proofErr w:type="gramEnd"/>
      <w:r w:rsidRPr="007D55E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7D55EC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4"/>
          <w:sz w:val="20"/>
          <w:szCs w:val="20"/>
          <w:lang w:val="en-US"/>
        </w:rPr>
        <w:t>ha</w:t>
      </w:r>
      <w:r w:rsidRPr="007D55EC">
        <w:rPr>
          <w:rFonts w:ascii="Arial" w:hAnsi="Arial" w:cs="Arial"/>
          <w:color w:val="2A2A29"/>
          <w:spacing w:val="-2"/>
          <w:w w:val="94"/>
          <w:sz w:val="20"/>
          <w:szCs w:val="20"/>
          <w:lang w:val="en-US"/>
        </w:rPr>
        <w:t>v</w:t>
      </w:r>
      <w:r w:rsidRPr="007D55EC">
        <w:rPr>
          <w:rFonts w:ascii="Arial" w:hAnsi="Arial" w:cs="Arial"/>
          <w:color w:val="2A2A29"/>
          <w:w w:val="94"/>
          <w:sz w:val="20"/>
          <w:szCs w:val="20"/>
          <w:lang w:val="en-US"/>
        </w:rPr>
        <w:t>e</w:t>
      </w:r>
      <w:r w:rsidRPr="007D55EC">
        <w:rPr>
          <w:rFonts w:ascii="Arial" w:hAnsi="Arial" w:cs="Arial"/>
          <w:color w:val="2A2A29"/>
          <w:spacing w:val="2"/>
          <w:w w:val="94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7D55EC">
        <w:rPr>
          <w:rFonts w:ascii="Arial" w:hAnsi="Arial" w:cs="Arial"/>
          <w:color w:val="2A2A29"/>
          <w:w w:val="95"/>
          <w:sz w:val="20"/>
          <w:szCs w:val="20"/>
          <w:lang w:val="en-US"/>
        </w:rPr>
        <w:t>o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9962A9" w:rsidRPr="007D55EC" w:rsidRDefault="009962A9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7D55EC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7D55EC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7D55EC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93"/>
          <w:sz w:val="24"/>
          <w:szCs w:val="24"/>
          <w:lang w:val="en-US"/>
        </w:rPr>
        <w:t>say</w:t>
      </w:r>
      <w:r w:rsidRPr="007D55EC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drink</w:t>
      </w:r>
      <w:r w:rsidRPr="007D55EC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7D55E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3"/>
          <w:sz w:val="24"/>
          <w:szCs w:val="24"/>
          <w:lang w:val="en-US"/>
        </w:rPr>
        <w:t>dri</w:t>
      </w:r>
      <w:r w:rsidRPr="007D55EC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v</w:t>
      </w:r>
      <w:r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9962A9" w:rsidRPr="007D55EC" w:rsidRDefault="009962A9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7D55EC">
        <w:rPr>
          <w:rFonts w:ascii="Times New Roman" w:hAnsi="Times New Roman"/>
          <w:b/>
          <w:bCs/>
          <w:color w:val="2A2A29"/>
          <w:spacing w:val="31"/>
          <w:sz w:val="20"/>
          <w:szCs w:val="20"/>
          <w:lang w:val="en-US"/>
        </w:rPr>
        <w:t xml:space="preserve"> </w:t>
      </w:r>
      <w:proofErr w:type="gramStart"/>
      <w:r w:rsidRPr="007D55EC">
        <w:rPr>
          <w:rFonts w:ascii="Arial" w:hAnsi="Arial" w:cs="Arial"/>
          <w:color w:val="2A2A29"/>
          <w:sz w:val="20"/>
          <w:szCs w:val="20"/>
          <w:lang w:val="en-US"/>
        </w:rPr>
        <w:t>mu</w:t>
      </w:r>
      <w:r w:rsidRPr="007D55EC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>t</w:t>
      </w:r>
      <w:proofErr w:type="gramEnd"/>
      <w:r w:rsidRPr="007D55EC">
        <w:rPr>
          <w:rFonts w:ascii="Arial" w:hAnsi="Arial" w:cs="Arial"/>
          <w:color w:val="2A2A29"/>
          <w:spacing w:val="-37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7D55EC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7D55EC">
        <w:rPr>
          <w:rFonts w:ascii="Times New Roman" w:hAnsi="Times New Roman"/>
          <w:b/>
          <w:bCs/>
          <w:color w:val="2A2A29"/>
          <w:spacing w:val="32"/>
          <w:sz w:val="20"/>
          <w:szCs w:val="20"/>
          <w:lang w:val="en-US"/>
        </w:rPr>
        <w:t xml:space="preserve"> </w:t>
      </w:r>
      <w:r w:rsidRPr="007D55EC">
        <w:rPr>
          <w:rFonts w:ascii="Arial" w:hAnsi="Arial" w:cs="Arial"/>
          <w:color w:val="2A2A29"/>
          <w:w w:val="102"/>
          <w:sz w:val="20"/>
          <w:szCs w:val="20"/>
          <w:lang w:val="en-US"/>
        </w:rPr>
        <w:t>mu</w:t>
      </w:r>
      <w:r w:rsidRPr="007D55EC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s</w:t>
      </w:r>
      <w:r w:rsidRPr="007D55EC">
        <w:rPr>
          <w:rFonts w:ascii="Arial" w:hAnsi="Arial" w:cs="Arial"/>
          <w:color w:val="2A2A29"/>
          <w:w w:val="111"/>
          <w:sz w:val="20"/>
          <w:szCs w:val="20"/>
          <w:lang w:val="en-US"/>
        </w:rPr>
        <w:t>tn’t</w:t>
      </w:r>
    </w:p>
    <w:p w:rsidR="009962A9" w:rsidRPr="007D55EC" w:rsidRDefault="009962A9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  <w:sectPr w:rsidR="009962A9" w:rsidRPr="007D55EC">
          <w:pgSz w:w="11920" w:h="16840"/>
          <w:pgMar w:top="106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9962A9" w:rsidRPr="007D55EC" w:rsidRDefault="00C831F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3316" style="position:absolute;z-index:-25117644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3" o:allowincell="f" fillcolor="#d5d5d4" stroked="f">
            <v:path arrowok="t"/>
          </v:polyline>
        </w:pict>
      </w:r>
      <w:r>
        <w:rPr>
          <w:noProof/>
        </w:rPr>
        <w:pict>
          <v:polyline id="_x0000_s3315" style="position:absolute;z-index:-25117747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3" o:allowincell="f" fillcolor="#9e9e9e" stroked="f">
            <v:path arrowok="t"/>
          </v:polyline>
        </w:pict>
      </w:r>
      <w:r>
        <w:rPr>
          <w:noProof/>
        </w:rPr>
        <w:pict>
          <v:polyline id="_x0000_s3314" style="position:absolute;z-index:-25117849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3" o:allowincell="f" fillcolor="#727272" stroked="f">
            <v:path arrowok="t"/>
          </v:polyline>
        </w:pict>
      </w:r>
      <w:r>
        <w:rPr>
          <w:noProof/>
        </w:rPr>
        <w:pict>
          <v:rect id="_x0000_s3313" style="position:absolute;margin-left:506.1pt;margin-top:0;width:89pt;height:29pt;z-index:-251179520;mso-position-horizontal-relative:page;mso-position-vertical-relative:page" o:regroupid="3" o:allowincell="f" filled="f" stroked="f">
            <v:textbox inset="0,0,0,0">
              <w:txbxContent>
                <w:p w:rsidR="00EE726C" w:rsidRDefault="00EE726C" w:rsidP="006378F3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9" type="#_x0000_t75" style="width:89.25pt;height:28.25pt">
                        <v:imagedata r:id="rId8" o:title=""/>
                      </v:shape>
                    </w:pict>
                  </w:r>
                </w:p>
                <w:p w:rsidR="00EE726C" w:rsidRDefault="00EE726C" w:rsidP="006378F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3310" style="position:absolute;margin-left:462.55pt;margin-top:-51.55pt;width:26.15pt;height:23.75pt;z-index:-251180544" coordorigin="9251,149" coordsize="523,475" o:regroupid="3" o:allowincell="f">
            <v:shape id="_x0000_s331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331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3309" style="position:absolute;z-index:-25118156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3" o:allowincell="f" stroked="f">
            <v:path arrowok="t"/>
          </v:polyline>
        </w:pict>
      </w:r>
      <w:r>
        <w:rPr>
          <w:noProof/>
        </w:rPr>
        <w:pict>
          <v:group id="_x0000_s3306" style="position:absolute;margin-left:372.8pt;margin-top:-54.55pt;width:33.05pt;height:30.1pt;z-index:-251182592" coordorigin="7456,89" coordsize="661,602" o:regroupid="3" o:allowincell="f">
            <v:shape id="_x0000_s330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330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3305" style="position:absolute;z-index:-25118361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3" o:allowincell="f" stroked="f">
            <v:path arrowok="t"/>
          </v:polyline>
        </w:pict>
      </w:r>
      <w:r>
        <w:rPr>
          <w:noProof/>
        </w:rPr>
        <w:pict>
          <v:group id="_x0000_s3302" style="position:absolute;margin-left:283.6pt;margin-top:-58.45pt;width:40.05pt;height:36.6pt;z-index:-251184640" coordorigin="5672,11" coordsize="801,732" o:regroupid="3" o:allowincell="f">
            <v:shape id="_x0000_s330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330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3301" style="position:absolute;z-index:-25118566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3" o:allowincell="f" stroked="f">
            <v:path arrowok="t"/>
          </v:polyline>
        </w:pict>
      </w:r>
      <w:r>
        <w:rPr>
          <w:noProof/>
        </w:rPr>
        <w:pict>
          <v:rect id="_x0000_s3300" style="position:absolute;margin-left:0;margin-top:0;width:510pt;height:17pt;z-index:-251186688;mso-position-horizontal-relative:page;mso-position-vertical-relative:page" o:regroupid="3" o:allowincell="f" filled="f" stroked="f">
            <v:textbox inset="0,0,0,0">
              <w:txbxContent>
                <w:p w:rsidR="00EE726C" w:rsidRDefault="00EE726C" w:rsidP="006378F3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57" type="#_x0000_t75" style="width:512.85pt;height:17.25pt">
                        <v:imagedata r:id="rId7" o:title=""/>
                      </v:shape>
                    </w:pict>
                  </w:r>
                </w:p>
                <w:p w:rsidR="00EE726C" w:rsidRDefault="00EE726C" w:rsidP="006378F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EE726C">
        <w:rPr>
          <w:noProof/>
        </w:rPr>
        <w:pict>
          <v:polyline id="_x0000_s3317" style="position:absolute;z-index:-252042752;mso-position-horizontal-relative:page;mso-position-vertical-relative:page" points="83.6pt,422.6pt,538.55pt,422.6pt" coordsize="9099,20" o:allowincell="f" filled="f" strokecolor="#2a2a29" strokeweight=".25pt">
            <v:path arrowok="t"/>
            <w10:wrap anchorx="page" anchory="page"/>
          </v:polyline>
        </w:pic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9962A9" w:rsidRPr="007D55EC" w:rsidRDefault="00EE726C" w:rsidP="00AD7D14">
      <w:pPr>
        <w:widowControl w:val="0"/>
        <w:autoSpaceDE w:val="0"/>
        <w:autoSpaceDN w:val="0"/>
        <w:adjustRightInd w:val="0"/>
        <w:spacing w:after="0" w:line="413" w:lineRule="exact"/>
        <w:ind w:right="128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3318" style="position:absolute;left:0;text-align:left;margin-left:62.7pt;margin-top:-6.9pt;width:134pt;height:35pt;z-index:-252048896;mso-position-horizontal-relative:page" o:allowincell="f" filled="f" stroked="f">
            <v:textbox inset="0,0,0,0">
              <w:txbxContent>
                <w:p w:rsidR="00EE726C" w:rsidRDefault="00EE726C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1" type="#_x0000_t75" style="width:133.4pt;height:35.8pt">
                        <v:imagedata r:id="rId12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962A9" w:rsidRPr="007D55EC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="009962A9" w:rsidRPr="007D55EC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9962A9" w:rsidRPr="007D55EC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9962A9" w:rsidRPr="007D55EC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EE726C" w:rsidRDefault="00EE726C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2160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3319" type="#_x0000_t75" style="position:absolute;left:0;text-align:left;margin-left:368.8pt;margin-top:31pt;width:161.85pt;height:205.3pt;z-index:252092928">
            <v:imagedata r:id="rId122" o:title="" chromakey="white"/>
          </v:shape>
        </w:pict>
      </w:r>
      <w:r>
        <w:rPr>
          <w:noProof/>
        </w:rPr>
        <w:pict>
          <v:rect id="_x0000_s3320" style="position:absolute;left:0;text-align:left;margin-left:156.6pt;margin-top:4.6pt;width:20.6pt;height:13pt;z-index:-25204787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3321" style="position:absolute;left:0;text-align:left;margin-left:377.75pt;margin-top:42.95pt;width:132.85pt;height:185.4pt;z-index:-252046848;mso-position-horizontal-relative:page" coordorigin="7555,859" coordsize="2657,3708" o:allowincell="f">
            <v:shape id="_x0000_s3322" style="position:absolute;left:7567;top:871;width:2633;height:3684" coordsize="2633,3684" o:allowincell="f" path="m378,l358,1,342,4r-14,6l316,18r-9,11l300,43r-6,17l290,81r-4,25l282,135r-3,33l7,3286r-4,36l1,3354,,3382r,24l1,3426r3,16l10,3456r8,12l29,3477r14,7l60,3490r21,5l106,3498r29,4l2170,3680r32,2l2230,3684r23,l2273,3682r17,-3l2304,3673r12,-8l2325,3654r7,-14l2338,3623r4,-21l2346,3578r3,-30l2353,3515,2625,398r3,-37l2631,329r1,-28l2632,278r-1,-20l2627,241r-5,-14l2614,215r-11,-9l2589,199r-17,-6l2551,189r-25,-4l2497,182,462,3,430,1,402,,378,e" stroked="f">
              <v:path arrowok="t"/>
            </v:shape>
            <v:rect id="_x0000_s3323" style="position:absolute;left:7567;top:878;width:2640;height:3680;mso-position-horizontal-relative:page" o:allowincell="f" filled="f" stroked="f">
              <v:textbox inset="0,0,0,0">
                <w:txbxContent>
                  <w:p w:rsidR="00EE726C" w:rsidRDefault="00EE726C">
                    <w:pPr>
                      <w:spacing w:after="0" w:line="3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3" type="#_x0000_t75" style="width:132.05pt;height:185.1pt">
                          <v:imagedata r:id="rId123" o:title=""/>
                        </v:shape>
                      </w:pict>
                    </w:r>
                  </w:p>
                  <w:p w:rsidR="00EE726C" w:rsidRDefault="00EE726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324" style="position:absolute;left:7567;top:871;width:2633;height:3684" coordsize="2633,3684" o:allowincell="f" path="m498,7l462,3,430,1,402,,378,,358,1,342,4r-14,6l316,18r-9,11l300,43r-6,17l290,81r-4,25l282,135r-3,33l7,3286r-4,36l1,3354,,3382r,24l1,3426r3,16l10,3456r8,12l29,3477r14,7l60,3490r21,5l106,3498r29,4l168,3505r1966,172l2170,3680r32,2l2230,3684r23,l2273,3682r17,-3l2304,3673r12,-8l2325,3654r7,-14l2338,3623r4,-21l2346,3578r3,-30l2353,3515,2625,398r3,-37l2631,329r1,-28l2632,278r-1,-20l2627,241r-5,-14l2614,215r-11,-9l2589,199r-17,-6l2551,189r-25,-4l2497,182r-33,-3l498,7xe" filled="f" strokecolor="#b3b3b3" strokeweight="1.2pt">
              <v:path arrowok="t"/>
            </v:shape>
            <w10:wrap anchorx="page"/>
          </v:group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9962A9" w:rsidRPr="007D55EC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short</w:t>
      </w:r>
      <w:r w:rsidR="009962A9" w:rsidRPr="007D55EC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9962A9" w:rsidRPr="007D55EC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9962A9"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Leona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proofErr w:type="spellStart"/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DiCaprio</w:t>
      </w:r>
      <w:proofErr w:type="spellEnd"/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="009962A9" w:rsidRPr="007D55EC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="009962A9" w:rsidRPr="007D55EC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="009962A9" w:rsidRPr="007D55EC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fights</w:t>
      </w:r>
      <w:r w:rsidR="009962A9" w:rsidRPr="007D55EC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9962A9" w:rsidRPr="007D55EC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onment.</w:t>
      </w:r>
      <w:r w:rsidR="009962A9" w:rsidRPr="007D55EC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9962A9" w:rsidRPr="00EE726C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EE726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962A9" w:rsidRPr="00EE726C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="009962A9" w:rsidRPr="00EE726C">
        <w:rPr>
          <w:rFonts w:ascii="Arial" w:hAnsi="Arial" w:cs="Arial"/>
          <w:color w:val="2A2A29"/>
          <w:spacing w:val="60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9962A9" w:rsidRPr="00EE726C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9962A9" w:rsidRPr="00EE726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9962A9" w:rsidRPr="00EE726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9962A9" w:rsidRPr="00EE726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9962A9" w:rsidRPr="00EE726C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962A9" w:rsidRPr="00EE726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9962A9" w:rsidRPr="00EE726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w w:val="95"/>
          <w:sz w:val="24"/>
          <w:szCs w:val="24"/>
          <w:lang w:val="en-US"/>
        </w:rPr>
        <w:t>(30–50</w:t>
      </w:r>
      <w:r w:rsidR="009962A9" w:rsidRPr="00EE726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962A9" w:rsidRPr="00EE726C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9962A9" w:rsidRPr="00EE726C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9962A9" w:rsidRPr="00EE726C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9962A9" w:rsidRPr="00EE726C">
        <w:rPr>
          <w:rFonts w:ascii="Arial" w:hAnsi="Arial" w:cs="Arial"/>
          <w:color w:val="2A2A29"/>
          <w:w w:val="98"/>
          <w:sz w:val="24"/>
          <w:szCs w:val="24"/>
          <w:lang w:val="en-US"/>
        </w:rPr>
        <w:t>ds).</w:t>
      </w:r>
    </w:p>
    <w:p w:rsidR="009962A9" w:rsidRPr="00EE726C" w:rsidRDefault="009962A9">
      <w:pPr>
        <w:widowControl w:val="0"/>
        <w:autoSpaceDE w:val="0"/>
        <w:autoSpaceDN w:val="0"/>
        <w:adjustRightInd w:val="0"/>
        <w:spacing w:before="8" w:after="0" w:line="80" w:lineRule="exact"/>
        <w:rPr>
          <w:rFonts w:ascii="Arial" w:hAnsi="Arial" w:cs="Arial"/>
          <w:color w:val="000000"/>
          <w:sz w:val="8"/>
          <w:szCs w:val="8"/>
          <w:lang w:val="en-US"/>
        </w:rPr>
      </w:pPr>
    </w:p>
    <w:tbl>
      <w:tblPr>
        <w:tblW w:w="0" w:type="auto"/>
        <w:tblInd w:w="16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1"/>
        <w:gridCol w:w="4214"/>
        <w:gridCol w:w="2889"/>
        <w:gridCol w:w="426"/>
      </w:tblGrid>
      <w:tr w:rsidR="009962A9" w:rsidRPr="00EE726C" w:rsidTr="009554F6">
        <w:trPr>
          <w:trHeight w:hRule="exact" w:val="415"/>
        </w:trPr>
        <w:tc>
          <w:tcPr>
            <w:tcW w:w="5765" w:type="dxa"/>
            <w:gridSpan w:val="2"/>
            <w:tcBorders>
              <w:top w:val="nil"/>
              <w:left w:val="nil"/>
              <w:bottom w:val="single" w:sz="16" w:space="0" w:color="9E9E9E"/>
              <w:right w:val="nil"/>
            </w:tcBorders>
          </w:tcPr>
          <w:p w:rsidR="009962A9" w:rsidRPr="00EE726C" w:rsidRDefault="0099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962A9" w:rsidRPr="00EE726C" w:rsidRDefault="0099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16" w:space="0" w:color="9E9E9E"/>
              <w:right w:val="nil"/>
            </w:tcBorders>
          </w:tcPr>
          <w:p w:rsidR="009962A9" w:rsidRPr="00EE726C" w:rsidRDefault="0099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962A9" w:rsidRPr="00EE726C" w:rsidTr="009554F6">
        <w:trPr>
          <w:trHeight w:hRule="exact" w:val="1134"/>
        </w:trPr>
        <w:tc>
          <w:tcPr>
            <w:tcW w:w="1551" w:type="dxa"/>
            <w:tcBorders>
              <w:top w:val="single" w:sz="16" w:space="0" w:color="9E9E9E"/>
              <w:left w:val="single" w:sz="16" w:space="0" w:color="9E9E9E"/>
              <w:bottom w:val="single" w:sz="4" w:space="0" w:color="9E9E9E"/>
              <w:right w:val="single" w:sz="4" w:space="0" w:color="9E9E9E"/>
            </w:tcBorders>
          </w:tcPr>
          <w:p w:rsidR="009962A9" w:rsidRDefault="009962A9">
            <w:pPr>
              <w:widowControl w:val="0"/>
              <w:autoSpaceDE w:val="0"/>
              <w:autoSpaceDN w:val="0"/>
              <w:adjustRightInd w:val="0"/>
              <w:spacing w:before="89" w:after="0" w:line="260" w:lineRule="exact"/>
              <w:ind w:left="93" w:righ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105"/>
                <w:sz w:val="23"/>
                <w:szCs w:val="23"/>
              </w:rPr>
              <w:t xml:space="preserve">Short </w:t>
            </w:r>
            <w:proofErr w:type="spellStart"/>
            <w:r>
              <w:rPr>
                <w:rFonts w:ascii="Arial" w:hAnsi="Arial" w:cs="Arial"/>
                <w:color w:val="2A2A29"/>
                <w:w w:val="119"/>
                <w:sz w:val="23"/>
                <w:szCs w:val="23"/>
              </w:rPr>
              <w:t>int</w:t>
            </w:r>
            <w:r>
              <w:rPr>
                <w:rFonts w:ascii="Arial" w:hAnsi="Arial" w:cs="Arial"/>
                <w:color w:val="2A2A29"/>
                <w:spacing w:val="-7"/>
                <w:w w:val="119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103"/>
                <w:sz w:val="23"/>
                <w:szCs w:val="23"/>
              </w:rPr>
              <w:t>oduction</w:t>
            </w:r>
            <w:proofErr w:type="spellEnd"/>
          </w:p>
        </w:tc>
        <w:tc>
          <w:tcPr>
            <w:tcW w:w="4214" w:type="dxa"/>
            <w:tcBorders>
              <w:top w:val="single" w:sz="16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81" w:after="0" w:line="240" w:lineRule="auto"/>
              <w:ind w:left="10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Name</w:t>
            </w:r>
            <w:r w:rsidRPr="007D55EC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Leona</w:t>
            </w:r>
            <w:r w:rsidRPr="007D55EC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</w:t>
            </w:r>
            <w:r w:rsidRPr="007D55EC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DiCaprio</w:t>
            </w:r>
            <w:proofErr w:type="spellEnd"/>
          </w:p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0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Da</w:t>
            </w:r>
            <w:r w:rsidRPr="007D55EC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17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7D55EC">
              <w:rPr>
                <w:rFonts w:ascii="Arial" w:hAnsi="Arial" w:cs="Arial"/>
                <w:color w:val="2A2A29"/>
                <w:spacing w:val="1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birth</w:t>
            </w:r>
            <w:r w:rsidRPr="007D55EC">
              <w:rPr>
                <w:rFonts w:ascii="Arial" w:hAnsi="Arial" w:cs="Arial"/>
                <w:color w:val="2A2A29"/>
                <w:spacing w:val="53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11</w:t>
            </w:r>
            <w:r w:rsidRPr="007D55EC">
              <w:rPr>
                <w:rFonts w:ascii="Arial" w:hAnsi="Arial" w:cs="Arial"/>
                <w:color w:val="2A2A29"/>
                <w:spacing w:val="-2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N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ov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ember</w:t>
            </w:r>
            <w:r w:rsidRPr="007D55EC">
              <w:rPr>
                <w:rFonts w:ascii="Arial" w:hAnsi="Arial" w:cs="Arial"/>
                <w:color w:val="2A2A29"/>
                <w:spacing w:val="-20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1974</w:t>
            </w:r>
          </w:p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Pla</w:t>
            </w:r>
            <w:r w:rsidRPr="007D55EC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9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7D55EC">
              <w:rPr>
                <w:rFonts w:ascii="Arial" w:hAnsi="Arial" w:cs="Arial"/>
                <w:color w:val="2A2A29"/>
                <w:spacing w:val="1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birth</w:t>
            </w:r>
            <w:r w:rsidRPr="007D55EC">
              <w:rPr>
                <w:rFonts w:ascii="Arial" w:hAnsi="Arial" w:cs="Arial"/>
                <w:color w:val="2A2A29"/>
                <w:spacing w:val="53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Los</w:t>
            </w:r>
            <w:r w:rsidRPr="007D55EC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>Ange</w:t>
            </w:r>
            <w:r w:rsidRPr="007D55EC">
              <w:rPr>
                <w:rFonts w:ascii="Arial" w:hAnsi="Arial" w:cs="Arial"/>
                <w:color w:val="2A2A29"/>
                <w:spacing w:val="-6"/>
                <w:w w:val="96"/>
                <w:sz w:val="23"/>
                <w:szCs w:val="23"/>
                <w:lang w:val="en-US"/>
              </w:rPr>
              <w:t>l</w:t>
            </w:r>
            <w:r w:rsidRPr="007D55EC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>es,</w:t>
            </w:r>
            <w:r w:rsidRPr="007D55EC">
              <w:rPr>
                <w:rFonts w:ascii="Arial" w:hAnsi="Arial" w:cs="Arial"/>
                <w:color w:val="2A2A29"/>
                <w:spacing w:val="6"/>
                <w:w w:val="96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>Cali</w:t>
            </w:r>
            <w:r w:rsidRPr="007D55EC">
              <w:rPr>
                <w:rFonts w:ascii="Arial" w:hAnsi="Arial" w:cs="Arial"/>
                <w:color w:val="2A2A29"/>
                <w:spacing w:val="-4"/>
                <w:w w:val="96"/>
                <w:sz w:val="23"/>
                <w:szCs w:val="23"/>
                <w:lang w:val="en-US"/>
              </w:rPr>
              <w:t>f</w:t>
            </w:r>
            <w:r w:rsidRPr="007D55EC">
              <w:rPr>
                <w:rFonts w:ascii="Arial" w:hAnsi="Arial" w:cs="Arial"/>
                <w:color w:val="2A2A29"/>
                <w:w w:val="101"/>
                <w:sz w:val="23"/>
                <w:szCs w:val="23"/>
                <w:lang w:val="en-US"/>
              </w:rPr>
              <w:t>ornia</w:t>
            </w: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108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16" w:space="0" w:color="9E9E9E"/>
              <w:left w:val="nil"/>
              <w:bottom w:val="single" w:sz="4" w:space="0" w:color="9E9E9E"/>
              <w:right w:val="single" w:sz="16" w:space="0" w:color="9E9E9E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962A9" w:rsidRPr="00EE726C" w:rsidTr="009554F6">
        <w:trPr>
          <w:trHeight w:hRule="exact" w:val="1134"/>
        </w:trPr>
        <w:tc>
          <w:tcPr>
            <w:tcW w:w="1551" w:type="dxa"/>
            <w:tcBorders>
              <w:top w:val="single" w:sz="4" w:space="0" w:color="9E9E9E"/>
              <w:left w:val="single" w:sz="16" w:space="0" w:color="9E9E9E"/>
              <w:bottom w:val="single" w:sz="4" w:space="0" w:color="9E9E9E"/>
              <w:right w:val="single" w:sz="4" w:space="0" w:color="9E9E9E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9962A9" w:rsidRDefault="009962A9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93" w:right="19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Physi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c</w:t>
            </w:r>
            <w:r>
              <w:rPr>
                <w:rFonts w:ascii="Arial" w:hAnsi="Arial" w:cs="Arial"/>
                <w:color w:val="2A2A29"/>
                <w:w w:val="110"/>
                <w:sz w:val="23"/>
                <w:szCs w:val="23"/>
              </w:rPr>
              <w:t>al</w:t>
            </w:r>
            <w:proofErr w:type="spellEnd"/>
            <w:r>
              <w:rPr>
                <w:rFonts w:ascii="Arial" w:hAnsi="Arial" w:cs="Arial"/>
                <w:color w:val="2A2A29"/>
                <w:w w:val="11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5"/>
                <w:sz w:val="23"/>
                <w:szCs w:val="23"/>
              </w:rPr>
              <w:t>description</w:t>
            </w:r>
            <w:proofErr w:type="spellEnd"/>
          </w:p>
        </w:tc>
        <w:tc>
          <w:tcPr>
            <w:tcW w:w="4214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96" w:after="0" w:line="287" w:lineRule="auto"/>
              <w:ind w:left="108" w:right="270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Hair</w:t>
            </w:r>
            <w:r w:rsidRPr="007D55EC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108"/>
                <w:sz w:val="23"/>
                <w:szCs w:val="23"/>
                <w:lang w:val="en-US"/>
              </w:rPr>
              <w:t>b</w:t>
            </w:r>
            <w:r w:rsidRPr="007D55EC">
              <w:rPr>
                <w:rFonts w:ascii="Arial" w:hAnsi="Arial" w:cs="Arial"/>
                <w:color w:val="2A2A29"/>
                <w:spacing w:val="-5"/>
                <w:w w:val="108"/>
                <w:sz w:val="23"/>
                <w:szCs w:val="23"/>
                <w:lang w:val="en-US"/>
              </w:rPr>
              <w:t>l</w:t>
            </w:r>
            <w:r w:rsidRPr="007D55EC">
              <w:rPr>
                <w:rFonts w:ascii="Arial" w:hAnsi="Arial" w:cs="Arial"/>
                <w:color w:val="2A2A29"/>
                <w:w w:val="98"/>
                <w:sz w:val="23"/>
                <w:szCs w:val="23"/>
                <w:lang w:val="en-US"/>
              </w:rPr>
              <w:t xml:space="preserve">ond </w:t>
            </w:r>
            <w:r w:rsidRPr="007D55EC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2"/>
                <w:w w:val="96"/>
                <w:sz w:val="23"/>
                <w:szCs w:val="23"/>
                <w:lang w:val="en-US"/>
              </w:rPr>
              <w:t>y</w:t>
            </w:r>
            <w:r w:rsidRPr="007D55EC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>es</w:t>
            </w:r>
            <w:r w:rsidRPr="007D55EC">
              <w:rPr>
                <w:rFonts w:ascii="Arial" w:hAnsi="Arial" w:cs="Arial"/>
                <w:color w:val="2A2A29"/>
                <w:spacing w:val="-7"/>
                <w:w w:val="96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 xml:space="preserve">blue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Height</w:t>
            </w:r>
            <w:r w:rsidRPr="007D55EC">
              <w:rPr>
                <w:rFonts w:ascii="Arial" w:hAnsi="Arial" w:cs="Arial"/>
                <w:color w:val="2A2A29"/>
                <w:spacing w:val="9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1,83</w:t>
            </w: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96" w:after="0" w:line="287" w:lineRule="auto"/>
              <w:ind w:left="108" w:right="2702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9E9E9E"/>
              <w:left w:val="nil"/>
              <w:bottom w:val="single" w:sz="4" w:space="0" w:color="9E9E9E"/>
              <w:right w:val="single" w:sz="16" w:space="0" w:color="9E9E9E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962A9" w:rsidRPr="00EE726C" w:rsidTr="009554F6">
        <w:trPr>
          <w:trHeight w:hRule="exact" w:val="1258"/>
        </w:trPr>
        <w:tc>
          <w:tcPr>
            <w:tcW w:w="1551" w:type="dxa"/>
            <w:vMerge w:val="restart"/>
            <w:tcBorders>
              <w:top w:val="single" w:sz="4" w:space="0" w:color="9E9E9E"/>
              <w:left w:val="single" w:sz="16" w:space="0" w:color="9E9E9E"/>
              <w:bottom w:val="single" w:sz="16" w:space="0" w:color="9E9E9E"/>
              <w:right w:val="single" w:sz="4" w:space="0" w:color="9E9E9E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9962A9" w:rsidRDefault="009962A9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93" w:right="3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103"/>
                <w:sz w:val="23"/>
                <w:szCs w:val="23"/>
              </w:rPr>
              <w:t>Qualities</w:t>
            </w:r>
            <w:proofErr w:type="spellEnd"/>
            <w:r>
              <w:rPr>
                <w:rFonts w:ascii="Arial" w:hAnsi="Arial" w:cs="Arial"/>
                <w:color w:val="2A2A29"/>
                <w:w w:val="10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and</w:t>
            </w:r>
            <w:proofErr w:type="spellEnd"/>
            <w:r>
              <w:rPr>
                <w:rFonts w:ascii="Arial" w:hAnsi="Arial" w:cs="Arial"/>
                <w:color w:val="2A2A29"/>
                <w:spacing w:val="-1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32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spacing w:val="-2"/>
                <w:w w:val="132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106"/>
                <w:sz w:val="23"/>
                <w:szCs w:val="23"/>
              </w:rPr>
              <w:t>aits</w:t>
            </w:r>
            <w:proofErr w:type="spellEnd"/>
          </w:p>
        </w:tc>
        <w:tc>
          <w:tcPr>
            <w:tcW w:w="4214" w:type="dxa"/>
            <w:tcBorders>
              <w:top w:val="single" w:sz="4" w:space="0" w:color="9E9E9E"/>
              <w:left w:val="single" w:sz="4" w:space="0" w:color="9E9E9E"/>
              <w:bottom w:val="nil"/>
              <w:right w:val="nil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96" w:after="0" w:line="240" w:lineRule="auto"/>
              <w:ind w:left="108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7D55EC">
              <w:rPr>
                <w:rFonts w:ascii="Arial" w:hAnsi="Arial" w:cs="Arial"/>
                <w:color w:val="2A2A29"/>
                <w:w w:val="140"/>
                <w:sz w:val="23"/>
                <w:szCs w:val="23"/>
                <w:lang w:val="en-US"/>
              </w:rPr>
              <w:t>•</w:t>
            </w:r>
            <w:r w:rsidRPr="007D55EC">
              <w:rPr>
                <w:rFonts w:ascii="Arial" w:hAnsi="Arial" w:cs="Arial"/>
                <w:color w:val="2A2A29"/>
                <w:spacing w:val="25"/>
                <w:w w:val="140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</w:t>
            </w:r>
            <w:r w:rsidRPr="007D55EC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>l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ant,</w:t>
            </w:r>
            <w:r w:rsidRPr="007D55EC">
              <w:rPr>
                <w:rFonts w:ascii="Arial" w:hAnsi="Arial" w:cs="Arial"/>
                <w:color w:val="2A2A29"/>
                <w:spacing w:val="28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104"/>
                <w:sz w:val="23"/>
                <w:szCs w:val="23"/>
                <w:lang w:val="en-US"/>
              </w:rPr>
              <w:t>ha</w:t>
            </w:r>
            <w:r w:rsidRPr="007D55EC">
              <w:rPr>
                <w:rFonts w:ascii="Arial" w:hAnsi="Arial" w:cs="Arial"/>
                <w:color w:val="2A2A29"/>
                <w:spacing w:val="-8"/>
                <w:w w:val="104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w w:val="99"/>
                <w:sz w:val="23"/>
                <w:szCs w:val="23"/>
                <w:lang w:val="en-US"/>
              </w:rPr>
              <w:t>d</w:t>
            </w:r>
            <w:r w:rsidRPr="007D55EC">
              <w:rPr>
                <w:rFonts w:ascii="Arial" w:hAnsi="Arial" w:cs="Arial"/>
                <w:color w:val="2A2A29"/>
                <w:spacing w:val="-1"/>
                <w:w w:val="99"/>
                <w:sz w:val="23"/>
                <w:szCs w:val="23"/>
                <w:lang w:val="en-US"/>
              </w:rPr>
              <w:t>w</w:t>
            </w:r>
            <w:r w:rsidRPr="007D55EC">
              <w:rPr>
                <w:rFonts w:ascii="Arial" w:hAnsi="Arial" w:cs="Arial"/>
                <w:color w:val="2A2A29"/>
                <w:w w:val="104"/>
                <w:sz w:val="23"/>
                <w:szCs w:val="23"/>
                <w:lang w:val="en-US"/>
              </w:rPr>
              <w:t>orking</w:t>
            </w:r>
          </w:p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60" w:after="0" w:line="260" w:lineRule="exact"/>
              <w:ind w:left="337" w:right="391" w:hanging="22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55EC">
              <w:rPr>
                <w:rFonts w:ascii="Arial" w:hAnsi="Arial" w:cs="Arial"/>
                <w:color w:val="2A2A29"/>
                <w:w w:val="140"/>
                <w:sz w:val="23"/>
                <w:szCs w:val="23"/>
                <w:lang w:val="en-US"/>
              </w:rPr>
              <w:t>•</w:t>
            </w:r>
            <w:r w:rsidRPr="007D55EC">
              <w:rPr>
                <w:rFonts w:ascii="Arial" w:hAnsi="Arial" w:cs="Arial"/>
                <w:color w:val="2A2A29"/>
                <w:spacing w:val="25"/>
                <w:w w:val="140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pacing w:val="-3"/>
                <w:sz w:val="23"/>
                <w:szCs w:val="23"/>
                <w:lang w:val="en-US"/>
              </w:rPr>
              <w:t>c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o-w</w:t>
            </w:r>
            <w:r w:rsidRPr="007D55EC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e,</w:t>
            </w:r>
            <w:r w:rsidRPr="007D55EC">
              <w:rPr>
                <w:rFonts w:ascii="Arial" w:hAnsi="Arial" w:cs="Arial"/>
                <w:color w:val="2A2A29"/>
                <w:spacing w:val="23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</w:t>
            </w:r>
            <w:r w:rsidRPr="007D55EC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odu</w:t>
            </w:r>
            <w:r w:rsidRPr="007D55EC">
              <w:rPr>
                <w:rFonts w:ascii="Arial" w:hAnsi="Arial" w:cs="Arial"/>
                <w:color w:val="2A2A29"/>
                <w:spacing w:val="-3"/>
                <w:sz w:val="23"/>
                <w:szCs w:val="23"/>
                <w:lang w:val="en-US"/>
              </w:rPr>
              <w:t>c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ed</w:t>
            </w:r>
            <w:r w:rsidRPr="007D55EC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and</w:t>
            </w:r>
            <w:r w:rsidRPr="007D55EC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108"/>
                <w:sz w:val="23"/>
                <w:szCs w:val="23"/>
                <w:lang w:val="en-US"/>
              </w:rPr>
              <w:t>nar</w:t>
            </w:r>
            <w:r w:rsidRPr="007D55EC">
              <w:rPr>
                <w:rFonts w:ascii="Arial" w:hAnsi="Arial" w:cs="Arial"/>
                <w:color w:val="2A2A29"/>
                <w:spacing w:val="-2"/>
                <w:w w:val="10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>a</w:t>
            </w:r>
            <w:r w:rsidRPr="007D55EC">
              <w:rPr>
                <w:rFonts w:ascii="Arial" w:hAnsi="Arial" w:cs="Arial"/>
                <w:color w:val="2A2A29"/>
                <w:spacing w:val="-2"/>
                <w:w w:val="10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 xml:space="preserve">ed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7D55EC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g</w:t>
            </w:r>
            <w:r w:rsidRPr="007D55EC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>l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obal</w:t>
            </w:r>
            <w:r w:rsidRPr="007D55EC">
              <w:rPr>
                <w:rFonts w:ascii="Arial" w:hAnsi="Arial" w:cs="Arial"/>
                <w:color w:val="2A2A29"/>
                <w:spacing w:val="6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warming</w:t>
            </w:r>
            <w:r w:rsidRPr="007D55EC">
              <w:rPr>
                <w:rFonts w:ascii="Arial" w:hAnsi="Arial" w:cs="Arial"/>
                <w:color w:val="2A2A29"/>
                <w:spacing w:val="19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documen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 xml:space="preserve">ary </w:t>
            </w:r>
            <w:r w:rsidRPr="00C831F8">
              <w:rPr>
                <w:rFonts w:ascii="Arial" w:hAnsi="Arial" w:cs="Arial"/>
                <w:i/>
                <w:color w:val="2A2A29"/>
                <w:w w:val="92"/>
                <w:sz w:val="23"/>
                <w:szCs w:val="23"/>
                <w:lang w:val="en-US"/>
              </w:rPr>
              <w:t>The</w:t>
            </w:r>
            <w:r w:rsidRPr="00C831F8">
              <w:rPr>
                <w:rFonts w:ascii="Arial" w:hAnsi="Arial" w:cs="Arial"/>
                <w:i/>
                <w:color w:val="2A2A29"/>
                <w:spacing w:val="-13"/>
                <w:w w:val="92"/>
                <w:sz w:val="23"/>
                <w:szCs w:val="23"/>
                <w:lang w:val="en-US"/>
              </w:rPr>
              <w:t xml:space="preserve"> </w:t>
            </w:r>
            <w:r w:rsidRPr="00C831F8">
              <w:rPr>
                <w:rFonts w:ascii="Arial" w:hAnsi="Arial" w:cs="Arial"/>
                <w:i/>
                <w:color w:val="2A2A29"/>
                <w:w w:val="92"/>
                <w:sz w:val="23"/>
                <w:szCs w:val="23"/>
                <w:lang w:val="en-US"/>
              </w:rPr>
              <w:t>11th</w:t>
            </w:r>
            <w:r w:rsidRPr="00C831F8">
              <w:rPr>
                <w:rFonts w:ascii="Arial" w:hAnsi="Arial" w:cs="Arial"/>
                <w:i/>
                <w:color w:val="2A2A29"/>
                <w:spacing w:val="4"/>
                <w:w w:val="92"/>
                <w:sz w:val="23"/>
                <w:szCs w:val="23"/>
                <w:lang w:val="en-US"/>
              </w:rPr>
              <w:t xml:space="preserve"> </w:t>
            </w:r>
            <w:r w:rsidRPr="00C831F8">
              <w:rPr>
                <w:rFonts w:ascii="Arial" w:hAnsi="Arial" w:cs="Arial"/>
                <w:i/>
                <w:color w:val="2A2A29"/>
                <w:sz w:val="23"/>
                <w:szCs w:val="23"/>
                <w:lang w:val="en-US"/>
              </w:rPr>
              <w:t>Hour</w:t>
            </w:r>
          </w:p>
        </w:tc>
        <w:tc>
          <w:tcPr>
            <w:tcW w:w="288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60" w:after="0" w:line="260" w:lineRule="exact"/>
              <w:ind w:left="337" w:right="391" w:hanging="228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9E9E9E"/>
              <w:left w:val="nil"/>
              <w:bottom w:val="nil"/>
              <w:right w:val="single" w:sz="16" w:space="0" w:color="9E9E9E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962A9" w:rsidRPr="00EE726C">
        <w:trPr>
          <w:trHeight w:hRule="exact" w:val="669"/>
        </w:trPr>
        <w:tc>
          <w:tcPr>
            <w:tcW w:w="1551" w:type="dxa"/>
            <w:vMerge/>
            <w:tcBorders>
              <w:top w:val="single" w:sz="4" w:space="0" w:color="9E9E9E"/>
              <w:left w:val="single" w:sz="16" w:space="0" w:color="9E9E9E"/>
              <w:bottom w:val="single" w:sz="16" w:space="0" w:color="9E9E9E"/>
              <w:right w:val="single" w:sz="4" w:space="0" w:color="9E9E9E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529" w:type="dxa"/>
            <w:gridSpan w:val="3"/>
            <w:tcBorders>
              <w:top w:val="nil"/>
              <w:left w:val="single" w:sz="4" w:space="0" w:color="9E9E9E"/>
              <w:bottom w:val="single" w:sz="16" w:space="0" w:color="9E9E9E"/>
              <w:right w:val="single" w:sz="16" w:space="0" w:color="9E9E9E"/>
            </w:tcBorders>
          </w:tcPr>
          <w:p w:rsidR="009962A9" w:rsidRPr="007D55EC" w:rsidRDefault="009962A9">
            <w:pPr>
              <w:widowControl w:val="0"/>
              <w:autoSpaceDE w:val="0"/>
              <w:autoSpaceDN w:val="0"/>
              <w:adjustRightInd w:val="0"/>
              <w:spacing w:before="4" w:after="0" w:line="260" w:lineRule="exact"/>
              <w:ind w:left="337" w:right="182" w:hanging="22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55EC">
              <w:rPr>
                <w:rFonts w:ascii="Arial" w:hAnsi="Arial" w:cs="Arial"/>
                <w:color w:val="2A2A29"/>
                <w:w w:val="140"/>
                <w:sz w:val="23"/>
                <w:szCs w:val="23"/>
                <w:lang w:val="en-US"/>
              </w:rPr>
              <w:t>•</w:t>
            </w:r>
            <w:r w:rsidRPr="007D55EC">
              <w:rPr>
                <w:rFonts w:ascii="Arial" w:hAnsi="Arial" w:cs="Arial"/>
                <w:color w:val="2A2A29"/>
                <w:spacing w:val="25"/>
                <w:w w:val="140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c</w:t>
            </w:r>
            <w:r w:rsidRPr="007D55EC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ed</w:t>
            </w:r>
            <w:r w:rsidRPr="007D55EC">
              <w:rPr>
                <w:rFonts w:ascii="Arial" w:hAnsi="Arial" w:cs="Arial"/>
                <w:color w:val="2A2A29"/>
                <w:spacing w:val="-3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oundation</w:t>
            </w:r>
            <w:r w:rsidRPr="007D55EC">
              <w:rPr>
                <w:rFonts w:ascii="Arial" w:hAnsi="Arial" w:cs="Arial"/>
                <w:color w:val="2A2A29"/>
                <w:spacing w:val="1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that</w:t>
            </w:r>
            <w:r w:rsidRPr="007D55EC">
              <w:rPr>
                <w:rFonts w:ascii="Arial" w:hAnsi="Arial" w:cs="Arial"/>
                <w:color w:val="2A2A29"/>
                <w:spacing w:val="12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deals</w:t>
            </w:r>
            <w:r w:rsidRPr="007D55EC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with</w:t>
            </w:r>
            <w:r w:rsidRPr="007D55EC">
              <w:rPr>
                <w:rFonts w:ascii="Arial" w:hAnsi="Arial" w:cs="Arial"/>
                <w:color w:val="2A2A29"/>
                <w:spacing w:val="13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envi</w:t>
            </w:r>
            <w:r w:rsidRPr="007D55EC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onmen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al</w:t>
            </w:r>
            <w:r w:rsidRPr="007D55EC">
              <w:rPr>
                <w:rFonts w:ascii="Arial" w:hAnsi="Arial" w:cs="Arial"/>
                <w:color w:val="2A2A29"/>
                <w:spacing w:val="20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pacing w:val="-3"/>
                <w:w w:val="97"/>
                <w:sz w:val="23"/>
                <w:szCs w:val="23"/>
                <w:lang w:val="en-US"/>
              </w:rPr>
              <w:t>c</w:t>
            </w:r>
            <w:r w:rsidRPr="007D55EC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auses</w:t>
            </w:r>
            <w:r w:rsidRPr="007D55EC">
              <w:rPr>
                <w:rFonts w:ascii="Arial" w:hAnsi="Arial" w:cs="Arial"/>
                <w:color w:val="2A2A29"/>
                <w:spacing w:val="-4"/>
                <w:w w:val="97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103"/>
                <w:sz w:val="23"/>
                <w:szCs w:val="23"/>
                <w:lang w:val="en-US"/>
              </w:rPr>
              <w:t xml:space="preserve">including </w:t>
            </w:r>
            <w:r w:rsidRPr="007D55EC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a</w:t>
            </w:r>
            <w:r w:rsidRPr="007D55EC">
              <w:rPr>
                <w:rFonts w:ascii="Arial" w:hAnsi="Arial" w:cs="Arial"/>
                <w:color w:val="2A2A29"/>
                <w:spacing w:val="-3"/>
                <w:w w:val="97"/>
                <w:sz w:val="23"/>
                <w:szCs w:val="23"/>
                <w:lang w:val="en-US"/>
              </w:rPr>
              <w:t>cc</w:t>
            </w:r>
            <w:r w:rsidRPr="007D55EC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4"/>
                <w:w w:val="97"/>
                <w:sz w:val="23"/>
                <w:szCs w:val="23"/>
                <w:lang w:val="en-US"/>
              </w:rPr>
              <w:t>s</w:t>
            </w:r>
            <w:r w:rsidRPr="007D55EC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s</w:t>
            </w:r>
            <w:r w:rsidRPr="007D55EC">
              <w:rPr>
                <w:rFonts w:ascii="Arial" w:hAnsi="Arial" w:cs="Arial"/>
                <w:color w:val="2A2A29"/>
                <w:spacing w:val="-4"/>
                <w:w w:val="97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</w:t>
            </w:r>
            <w:r w:rsidRPr="007D55EC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c</w:t>
            </w:r>
            <w:r w:rsidRPr="007D55EC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>l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ean</w:t>
            </w:r>
            <w:r w:rsidRPr="007D55EC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>wa</w:t>
            </w:r>
            <w:r w:rsidRPr="007D55EC">
              <w:rPr>
                <w:rFonts w:ascii="Arial" w:hAnsi="Arial" w:cs="Arial"/>
                <w:color w:val="2A2A29"/>
                <w:spacing w:val="-2"/>
                <w:w w:val="102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29"/>
                <w:w w:val="102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>,</w:t>
            </w:r>
            <w:r w:rsidRPr="007D55EC">
              <w:rPr>
                <w:rFonts w:ascii="Arial" w:hAnsi="Arial" w:cs="Arial"/>
                <w:color w:val="2A2A29"/>
                <w:spacing w:val="-7"/>
                <w:w w:val="102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pacing w:val="-8"/>
                <w:w w:val="126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>en</w:t>
            </w:r>
            <w:r w:rsidRPr="007D55EC">
              <w:rPr>
                <w:rFonts w:ascii="Arial" w:hAnsi="Arial" w:cs="Arial"/>
                <w:color w:val="2A2A29"/>
                <w:spacing w:val="-1"/>
                <w:w w:val="97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w w:val="101"/>
                <w:sz w:val="23"/>
                <w:szCs w:val="23"/>
                <w:lang w:val="en-US"/>
              </w:rPr>
              <w:t>wab</w:t>
            </w:r>
            <w:r w:rsidRPr="007D55EC">
              <w:rPr>
                <w:rFonts w:ascii="Arial" w:hAnsi="Arial" w:cs="Arial"/>
                <w:color w:val="2A2A29"/>
                <w:spacing w:val="-6"/>
                <w:w w:val="101"/>
                <w:sz w:val="23"/>
                <w:szCs w:val="23"/>
                <w:lang w:val="en-US"/>
              </w:rPr>
              <w:t>l</w:t>
            </w:r>
            <w:r w:rsidRPr="007D55EC">
              <w:rPr>
                <w:rFonts w:ascii="Arial" w:hAnsi="Arial" w:cs="Arial"/>
                <w:color w:val="2A2A29"/>
                <w:w w:val="95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ene</w:t>
            </w:r>
            <w:r w:rsidRPr="007D55EC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gy</w:t>
            </w:r>
            <w:r w:rsidRPr="007D55EC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and</w:t>
            </w:r>
            <w:r w:rsidRPr="007D55EC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</w:t>
            </w:r>
            <w:r w:rsidRPr="007D55EC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7D55EC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s</w:t>
            </w:r>
            <w:r w:rsidRPr="007D55EC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</w:t>
            </w:r>
            <w:r w:rsidRPr="007D55EC">
              <w:rPr>
                <w:rFonts w:ascii="Arial" w:hAnsi="Arial" w:cs="Arial"/>
                <w:color w:val="2A2A29"/>
                <w:spacing w:val="18"/>
                <w:sz w:val="23"/>
                <w:szCs w:val="23"/>
                <w:lang w:val="en-US"/>
              </w:rPr>
              <w:t xml:space="preserve"> </w:t>
            </w:r>
            <w:r w:rsidRPr="007D55EC">
              <w:rPr>
                <w:rFonts w:ascii="Arial" w:hAnsi="Arial" w:cs="Arial"/>
                <w:color w:val="2A2A29"/>
                <w:w w:val="108"/>
                <w:sz w:val="23"/>
                <w:szCs w:val="23"/>
                <w:lang w:val="en-US"/>
              </w:rPr>
              <w:t>p</w:t>
            </w:r>
            <w:r w:rsidRPr="007D55EC">
              <w:rPr>
                <w:rFonts w:ascii="Arial" w:hAnsi="Arial" w:cs="Arial"/>
                <w:color w:val="2A2A29"/>
                <w:spacing w:val="-8"/>
                <w:w w:val="108"/>
                <w:sz w:val="23"/>
                <w:szCs w:val="23"/>
                <w:lang w:val="en-US"/>
              </w:rPr>
              <w:t>r</w:t>
            </w:r>
            <w:r w:rsidRPr="007D55EC">
              <w:rPr>
                <w:rFonts w:ascii="Arial" w:hAnsi="Arial" w:cs="Arial"/>
                <w:color w:val="2A2A29"/>
                <w:w w:val="99"/>
                <w:sz w:val="23"/>
                <w:szCs w:val="23"/>
                <w:lang w:val="en-US"/>
              </w:rPr>
              <w:t>eser</w:t>
            </w:r>
            <w:r w:rsidRPr="007D55EC">
              <w:rPr>
                <w:rFonts w:ascii="Arial" w:hAnsi="Arial" w:cs="Arial"/>
                <w:color w:val="2A2A29"/>
                <w:spacing w:val="-2"/>
                <w:w w:val="99"/>
                <w:sz w:val="23"/>
                <w:szCs w:val="23"/>
                <w:lang w:val="en-US"/>
              </w:rPr>
              <w:t>v</w:t>
            </w:r>
            <w:r w:rsidRPr="007D55EC">
              <w:rPr>
                <w:rFonts w:ascii="Arial" w:hAnsi="Arial" w:cs="Arial"/>
                <w:color w:val="2A2A29"/>
                <w:w w:val="101"/>
                <w:sz w:val="23"/>
                <w:szCs w:val="23"/>
                <w:lang w:val="en-US"/>
              </w:rPr>
              <w:t>ation</w:t>
            </w:r>
          </w:p>
        </w:tc>
      </w:tr>
    </w:tbl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en-US"/>
        </w:rPr>
      </w:pPr>
      <w:bookmarkStart w:id="0" w:name="_GoBack"/>
      <w:bookmarkEnd w:id="0"/>
    </w:p>
    <w:p w:rsidR="009962A9" w:rsidRPr="007D55EC" w:rsidRDefault="009962A9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hAnsi="Times New Roman"/>
          <w:sz w:val="26"/>
          <w:szCs w:val="26"/>
          <w:lang w:val="en-US"/>
        </w:rPr>
      </w:pPr>
    </w:p>
    <w:p w:rsidR="009962A9" w:rsidRPr="007D55EC" w:rsidRDefault="00EE726C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3325" style="position:absolute;left:0;text-align:left;margin-left:77.95pt;margin-top:38.3pt;width:476.2pt;height:240.25pt;z-index:-252045824;mso-position-horizontal-relative:page" coordorigin="1559,766" coordsize="9524,4805" o:allowincell="f">
            <v:rect id="_x0000_s3326" style="position:absolute;left:1559;top:767;width:9520;height:4800;mso-position-horizontal-relative:page" o:allowincell="f" filled="f" stroked="f">
              <v:textbox inset="0,0,0,0">
                <w:txbxContent>
                  <w:p w:rsidR="00EE726C" w:rsidRDefault="00EE726C">
                    <w:pPr>
                      <w:spacing w:after="0" w:line="48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5" type="#_x0000_t75" style="width:476.6pt;height:240.3pt">
                          <v:imagedata r:id="rId124" o:title=""/>
                        </v:shape>
                      </w:pict>
                    </w:r>
                  </w:p>
                  <w:p w:rsidR="00EE726C" w:rsidRDefault="00EE726C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3327" style="position:absolute;left:1899;top:2441;width:8645;height:20" coordsize="8645,20" o:allowincell="f" path="m,l8645,e" filled="f" strokecolor="#2a2a29" strokeweight=".25pt">
              <v:path arrowok="t"/>
            </v:shape>
            <v:shape id="_x0000_s3328" style="position:absolute;left:1899;top:2875;width:8645;height:20" coordsize="8645,20" o:allowincell="f" path="m,l8645,e" filled="f" strokecolor="#2a2a29" strokeweight=".25pt">
              <v:path arrowok="t"/>
            </v:shape>
            <v:shape id="_x0000_s3329" style="position:absolute;left:1899;top:3308;width:8645;height:20" coordsize="8645,20" o:allowincell="f" path="m,l8645,e" filled="f" strokecolor="#2a2a29" strokeweight=".25pt">
              <v:path arrowok="t"/>
            </v:shape>
            <v:shape id="_x0000_s3330" style="position:absolute;left:1899;top:3741;width:8645;height:20" coordsize="8645,20" o:allowincell="f" path="m,l8645,e" filled="f" strokecolor="#2a2a29" strokeweight=".25pt">
              <v:path arrowok="t"/>
            </v:shape>
            <v:shape id="_x0000_s3331" style="position:absolute;left:1899;top:4175;width:8645;height:20" coordsize="8645,20" o:allowincell="f" path="m,l8645,e" filled="f" strokecolor="#2a2a29" strokeweight=".25pt">
              <v:path arrowok="t"/>
            </v:shape>
            <w10:wrap anchorx="page"/>
          </v:group>
        </w:pict>
      </w:r>
      <w:r>
        <w:rPr>
          <w:noProof/>
        </w:rPr>
        <w:pict>
          <v:rect id="_x0000_s3332" style="position:absolute;left:0;text-align:left;margin-left:134.05pt;margin-top:4.6pt;width:53.05pt;height:13pt;z-index:-25204480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3333" style="position:absolute;left:0;text-align:left;margin-left:212.5pt;margin-top:4.6pt;width:27.25pt;height:13pt;z-index:-25204377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polyline id="_x0000_s3334" style="position:absolute;left:0;text-align:left;z-index:-252041728;mso-position-horizontal-relative:page;mso-position-vertical-relative:text" points="83.6pt,-89.9pt,538.55pt,-89.9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3335" style="position:absolute;left:0;text-align:left;z-index:-252040704;mso-position-horizontal-relative:page;mso-position-vertical-relative:text" points="83.6pt,-68.25pt,538.55pt,-68.25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3336" style="position:absolute;left:0;text-align:left;z-index:-252039680;mso-position-horizontal-relative:page;mso-position-vertical-relative:text" points="83.6pt,-46.6pt,538.55pt,-46.6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3337" style="position:absolute;left:0;text-align:left;z-index:-252038656;mso-position-horizontal-relative:page;mso-position-vertical-relative:text" points="83.6pt,-24.9pt,538.55pt,-24.9pt" coordsize="9099,20" o:allowincell="f" filled="f" strokecolor="#2a2a29" strokeweight=".25pt">
            <v:path arrowok="t"/>
            <w10:wrap anchorx="page"/>
          </v:polyline>
        </w:pict>
      </w:r>
      <w:r w:rsidR="009962A9" w:rsidRPr="007D55EC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9962A9" w:rsidRPr="007D55EC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9962A9" w:rsidRPr="007D55EC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beginning</w:t>
      </w:r>
      <w:r w:rsidR="009962A9" w:rsidRPr="007D55EC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9962A9"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9962A9"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ory</w:t>
      </w:r>
      <w:r w:rsidR="009962A9" w:rsidRPr="007D55EC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9962A9" w:rsidRPr="007D55EC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9962A9" w:rsidRPr="007D55EC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onment,</w:t>
      </w:r>
      <w:r w:rsidR="009962A9" w:rsidRPr="007D55EC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then</w:t>
      </w:r>
      <w:r w:rsidR="009962A9" w:rsidRPr="007D55EC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finish</w:t>
      </w:r>
      <w:r w:rsidR="009962A9" w:rsidRPr="007D55EC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9962A9" w:rsidRPr="007D55EC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9962A9" w:rsidRPr="007D55EC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ory</w:t>
      </w:r>
      <w:r w:rsidR="009962A9" w:rsidRPr="007D55EC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9962A9" w:rsidRPr="007D55EC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any</w:t>
      </w:r>
      <w:r w:rsidR="009962A9" w:rsidRPr="007D55EC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 xml:space="preserve">way 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9962A9" w:rsidRPr="007D55EC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="009962A9" w:rsidRPr="007D55EC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9962A9" w:rsidRPr="007D55EC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z w:val="24"/>
          <w:szCs w:val="24"/>
          <w:lang w:val="en-US"/>
        </w:rPr>
        <w:t>(30-50</w:t>
      </w:r>
      <w:r w:rsidR="009962A9" w:rsidRPr="007D55EC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9962A9" w:rsidRPr="007D55EC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9962A9" w:rsidRPr="007D55EC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9962A9" w:rsidRPr="007D55EC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9962A9" w:rsidRPr="007D55EC">
        <w:rPr>
          <w:rFonts w:ascii="Arial" w:hAnsi="Arial" w:cs="Arial"/>
          <w:color w:val="2A2A29"/>
          <w:w w:val="98"/>
          <w:sz w:val="24"/>
          <w:szCs w:val="24"/>
          <w:lang w:val="en-US"/>
        </w:rPr>
        <w:t>ds).</w:t>
      </w:r>
    </w:p>
    <w:p w:rsidR="009962A9" w:rsidRPr="007D55EC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962A9" w:rsidRPr="007D55EC" w:rsidRDefault="009962A9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color w:val="000000"/>
          <w:lang w:val="en-US"/>
        </w:rPr>
      </w:pPr>
    </w:p>
    <w:p w:rsidR="009962A9" w:rsidRPr="00C831F8" w:rsidRDefault="009962A9">
      <w:pPr>
        <w:widowControl w:val="0"/>
        <w:autoSpaceDE w:val="0"/>
        <w:autoSpaceDN w:val="0"/>
        <w:adjustRightInd w:val="0"/>
        <w:spacing w:after="0" w:line="320" w:lineRule="atLeast"/>
        <w:ind w:left="1899" w:right="1369"/>
        <w:jc w:val="both"/>
        <w:rPr>
          <w:rFonts w:ascii="Arial" w:hAnsi="Arial" w:cs="Arial"/>
          <w:i/>
          <w:color w:val="5C5B5B"/>
          <w:spacing w:val="-5"/>
          <w:w w:val="79"/>
          <w:sz w:val="24"/>
          <w:szCs w:val="24"/>
        </w:rPr>
      </w:pPr>
      <w:r w:rsidRPr="00C831F8">
        <w:rPr>
          <w:rFonts w:ascii="Arial" w:hAnsi="Arial" w:cs="Arial"/>
          <w:i/>
          <w:color w:val="5C5B5B"/>
          <w:spacing w:val="-5"/>
          <w:sz w:val="24"/>
          <w:szCs w:val="24"/>
          <w:lang w:val="en-US"/>
        </w:rPr>
        <w:t>I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spacing w:val="-15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90"/>
          <w:sz w:val="24"/>
          <w:szCs w:val="24"/>
          <w:lang w:val="en-US"/>
        </w:rPr>
        <w:t>wa</w:t>
      </w:r>
      <w:r w:rsidRPr="00C831F8">
        <w:rPr>
          <w:rFonts w:ascii="Arial" w:hAnsi="Arial" w:cs="Arial"/>
          <w:i/>
          <w:color w:val="5C5B5B"/>
          <w:w w:val="90"/>
          <w:sz w:val="24"/>
          <w:szCs w:val="24"/>
          <w:lang w:val="en-US"/>
        </w:rPr>
        <w:t>s</w:t>
      </w:r>
      <w:r w:rsidRPr="00C831F8">
        <w:rPr>
          <w:rFonts w:ascii="Arial" w:hAnsi="Arial" w:cs="Arial"/>
          <w:i/>
          <w:color w:val="5C5B5B"/>
          <w:spacing w:val="-9"/>
          <w:w w:val="90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w w:val="90"/>
          <w:sz w:val="24"/>
          <w:szCs w:val="24"/>
          <w:lang w:val="en-US"/>
        </w:rPr>
        <w:t>a</w:t>
      </w:r>
      <w:r w:rsidRPr="00C831F8">
        <w:rPr>
          <w:rFonts w:ascii="Arial" w:hAnsi="Arial" w:cs="Arial"/>
          <w:i/>
          <w:color w:val="5C5B5B"/>
          <w:spacing w:val="-18"/>
          <w:w w:val="90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6"/>
          <w:sz w:val="24"/>
          <w:szCs w:val="24"/>
          <w:lang w:val="en-US"/>
        </w:rPr>
        <w:t>ho</w:t>
      </w:r>
      <w:r w:rsidRPr="00C831F8">
        <w:rPr>
          <w:rFonts w:ascii="Arial" w:hAnsi="Arial" w:cs="Arial"/>
          <w:i/>
          <w:color w:val="5C5B5B"/>
          <w:w w:val="96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spacing w:val="-19"/>
          <w:w w:val="96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88"/>
          <w:sz w:val="24"/>
          <w:szCs w:val="24"/>
          <w:lang w:val="en-US"/>
        </w:rPr>
        <w:t>d</w:t>
      </w:r>
      <w:r w:rsidRPr="00C831F8">
        <w:rPr>
          <w:rFonts w:ascii="Arial" w:hAnsi="Arial" w:cs="Arial"/>
          <w:i/>
          <w:color w:val="5C5B5B"/>
          <w:spacing w:val="-5"/>
          <w:w w:val="88"/>
          <w:sz w:val="24"/>
          <w:szCs w:val="24"/>
          <w:lang w:val="en-US"/>
        </w:rPr>
        <w:t>a</w:t>
      </w:r>
      <w:r w:rsidRPr="00C831F8">
        <w:rPr>
          <w:rFonts w:ascii="Arial" w:hAnsi="Arial" w:cs="Arial"/>
          <w:i/>
          <w:color w:val="5C5B5B"/>
          <w:w w:val="88"/>
          <w:sz w:val="24"/>
          <w:szCs w:val="24"/>
          <w:lang w:val="en-US"/>
        </w:rPr>
        <w:t>y</w:t>
      </w:r>
      <w:r w:rsidRPr="00C831F8">
        <w:rPr>
          <w:rFonts w:ascii="Arial" w:hAnsi="Arial" w:cs="Arial"/>
          <w:i/>
          <w:color w:val="5C5B5B"/>
          <w:spacing w:val="-12"/>
          <w:w w:val="88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sz w:val="24"/>
          <w:szCs w:val="24"/>
          <w:lang w:val="en-US"/>
        </w:rPr>
        <w:t>i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n</w:t>
      </w:r>
      <w:r w:rsidRPr="00C831F8">
        <w:rPr>
          <w:rFonts w:ascii="Arial" w:hAnsi="Arial" w:cs="Arial"/>
          <w:i/>
          <w:color w:val="5C5B5B"/>
          <w:spacing w:val="-25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  <w:lang w:val="en-US"/>
        </w:rPr>
        <w:t>th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  <w:lang w:val="en-US"/>
        </w:rPr>
        <w:t>e</w:t>
      </w:r>
      <w:r w:rsidRPr="00C831F8">
        <w:rPr>
          <w:rFonts w:ascii="Arial" w:hAnsi="Arial" w:cs="Arial"/>
          <w:i/>
          <w:color w:val="5C5B5B"/>
          <w:spacing w:val="-2"/>
          <w:w w:val="92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  <w:lang w:val="en-US"/>
        </w:rPr>
        <w:t>midd</w:t>
      </w:r>
      <w:r w:rsidRPr="00C831F8">
        <w:rPr>
          <w:rFonts w:ascii="Arial" w:hAnsi="Arial" w:cs="Arial"/>
          <w:i/>
          <w:color w:val="5C5B5B"/>
          <w:spacing w:val="-6"/>
          <w:w w:val="92"/>
          <w:sz w:val="24"/>
          <w:szCs w:val="24"/>
          <w:lang w:val="en-US"/>
        </w:rPr>
        <w:t>l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  <w:lang w:val="en-US"/>
        </w:rPr>
        <w:t>e</w:t>
      </w:r>
      <w:r w:rsidRPr="00C831F8">
        <w:rPr>
          <w:rFonts w:ascii="Arial" w:hAnsi="Arial" w:cs="Arial"/>
          <w:i/>
          <w:color w:val="5C5B5B"/>
          <w:spacing w:val="18"/>
          <w:w w:val="92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6"/>
          <w:w w:val="92"/>
          <w:sz w:val="24"/>
          <w:szCs w:val="24"/>
          <w:lang w:val="en-US"/>
        </w:rPr>
        <w:t>o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  <w:lang w:val="en-US"/>
        </w:rPr>
        <w:t>f</w:t>
      </w:r>
      <w:r w:rsidRPr="00C831F8">
        <w:rPr>
          <w:rFonts w:ascii="Arial" w:hAnsi="Arial" w:cs="Arial"/>
          <w:i/>
          <w:color w:val="5C5B5B"/>
          <w:spacing w:val="-11"/>
          <w:w w:val="92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  <w:lang w:val="en-US"/>
        </w:rPr>
        <w:t>Ju</w:t>
      </w:r>
      <w:r w:rsidRPr="00C831F8">
        <w:rPr>
          <w:rFonts w:ascii="Arial" w:hAnsi="Arial" w:cs="Arial"/>
          <w:i/>
          <w:color w:val="5C5B5B"/>
          <w:spacing w:val="-9"/>
          <w:w w:val="92"/>
          <w:sz w:val="24"/>
          <w:szCs w:val="24"/>
          <w:lang w:val="en-US"/>
        </w:rPr>
        <w:t>l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  <w:lang w:val="en-US"/>
        </w:rPr>
        <w:t>y</w:t>
      </w:r>
      <w:r w:rsidRPr="00C831F8">
        <w:rPr>
          <w:rFonts w:ascii="Arial" w:hAnsi="Arial" w:cs="Arial"/>
          <w:i/>
          <w:color w:val="5C5B5B"/>
          <w:spacing w:val="2"/>
          <w:w w:val="92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  <w:lang w:val="en-US"/>
        </w:rPr>
        <w:t>s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  <w:lang w:val="en-US"/>
        </w:rPr>
        <w:t>o</w:t>
      </w:r>
      <w:r w:rsidRPr="00C831F8">
        <w:rPr>
          <w:rFonts w:ascii="Arial" w:hAnsi="Arial" w:cs="Arial"/>
          <w:i/>
          <w:color w:val="5C5B5B"/>
          <w:spacing w:val="-21"/>
          <w:w w:val="92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I</w:t>
      </w:r>
      <w:r w:rsidRPr="00C831F8">
        <w:rPr>
          <w:rFonts w:ascii="Arial" w:hAnsi="Arial" w:cs="Arial"/>
          <w:i/>
          <w:color w:val="5C5B5B"/>
          <w:spacing w:val="-24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  <w:lang w:val="en-US"/>
        </w:rPr>
        <w:t>decide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  <w:lang w:val="en-US"/>
        </w:rPr>
        <w:t>d</w:t>
      </w:r>
      <w:r w:rsidRPr="00C831F8">
        <w:rPr>
          <w:rFonts w:ascii="Arial" w:hAnsi="Arial" w:cs="Arial"/>
          <w:i/>
          <w:color w:val="5C5B5B"/>
          <w:spacing w:val="-20"/>
          <w:w w:val="92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  <w:lang w:val="en-US"/>
        </w:rPr>
        <w:t>o</w:t>
      </w:r>
      <w:r w:rsidRPr="00C831F8">
        <w:rPr>
          <w:rFonts w:ascii="Arial" w:hAnsi="Arial" w:cs="Arial"/>
          <w:i/>
          <w:color w:val="5C5B5B"/>
          <w:spacing w:val="-7"/>
          <w:w w:val="92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89"/>
          <w:sz w:val="24"/>
          <w:szCs w:val="24"/>
          <w:lang w:val="en-US"/>
        </w:rPr>
        <w:t>g</w:t>
      </w:r>
      <w:r w:rsidRPr="00C831F8">
        <w:rPr>
          <w:rFonts w:ascii="Arial" w:hAnsi="Arial" w:cs="Arial"/>
          <w:i/>
          <w:color w:val="5C5B5B"/>
          <w:w w:val="89"/>
          <w:sz w:val="24"/>
          <w:szCs w:val="24"/>
          <w:lang w:val="en-US"/>
        </w:rPr>
        <w:t>o</w:t>
      </w:r>
      <w:r w:rsidRPr="00C831F8">
        <w:rPr>
          <w:rFonts w:ascii="Arial" w:hAnsi="Arial" w:cs="Arial"/>
          <w:i/>
          <w:color w:val="5C5B5B"/>
          <w:spacing w:val="-14"/>
          <w:w w:val="89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6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w w:val="96"/>
          <w:sz w:val="24"/>
          <w:szCs w:val="24"/>
          <w:lang w:val="en-US"/>
        </w:rPr>
        <w:t>o</w:t>
      </w:r>
      <w:r w:rsidRPr="00C831F8">
        <w:rPr>
          <w:rFonts w:ascii="Arial" w:hAnsi="Arial" w:cs="Arial"/>
          <w:i/>
          <w:color w:val="5C5B5B"/>
          <w:spacing w:val="-17"/>
          <w:w w:val="96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6"/>
          <w:sz w:val="24"/>
          <w:szCs w:val="24"/>
          <w:lang w:val="en-US"/>
        </w:rPr>
        <w:t>th</w:t>
      </w:r>
      <w:r w:rsidRPr="00C831F8">
        <w:rPr>
          <w:rFonts w:ascii="Arial" w:hAnsi="Arial" w:cs="Arial"/>
          <w:i/>
          <w:color w:val="5C5B5B"/>
          <w:w w:val="96"/>
          <w:sz w:val="24"/>
          <w:szCs w:val="24"/>
          <w:lang w:val="en-US"/>
        </w:rPr>
        <w:t>e</w:t>
      </w:r>
      <w:r w:rsidRPr="00C831F8">
        <w:rPr>
          <w:rFonts w:ascii="Arial" w:hAnsi="Arial" w:cs="Arial"/>
          <w:i/>
          <w:color w:val="5C5B5B"/>
          <w:spacing w:val="-17"/>
          <w:w w:val="96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90"/>
          <w:sz w:val="24"/>
          <w:szCs w:val="24"/>
          <w:lang w:val="en-US"/>
        </w:rPr>
        <w:t>beach</w:t>
      </w:r>
      <w:r w:rsidRPr="00C831F8">
        <w:rPr>
          <w:rFonts w:ascii="Arial" w:hAnsi="Arial" w:cs="Arial"/>
          <w:i/>
          <w:color w:val="5C5B5B"/>
          <w:w w:val="90"/>
          <w:sz w:val="24"/>
          <w:szCs w:val="24"/>
          <w:lang w:val="en-US"/>
        </w:rPr>
        <w:t>.</w:t>
      </w:r>
      <w:r w:rsidRPr="00C831F8">
        <w:rPr>
          <w:rFonts w:ascii="Arial" w:hAnsi="Arial" w:cs="Arial"/>
          <w:i/>
          <w:color w:val="5C5B5B"/>
          <w:spacing w:val="-12"/>
          <w:w w:val="90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90"/>
          <w:sz w:val="24"/>
          <w:szCs w:val="24"/>
          <w:lang w:val="en-US"/>
        </w:rPr>
        <w:t>Whe</w:t>
      </w:r>
      <w:r w:rsidRPr="00C831F8">
        <w:rPr>
          <w:rFonts w:ascii="Arial" w:hAnsi="Arial" w:cs="Arial"/>
          <w:i/>
          <w:color w:val="5C5B5B"/>
          <w:w w:val="90"/>
          <w:sz w:val="24"/>
          <w:szCs w:val="24"/>
          <w:lang w:val="en-US"/>
        </w:rPr>
        <w:t>n</w:t>
      </w:r>
      <w:r w:rsidRPr="00C831F8">
        <w:rPr>
          <w:rFonts w:ascii="Arial" w:hAnsi="Arial" w:cs="Arial"/>
          <w:i/>
          <w:color w:val="5C5B5B"/>
          <w:spacing w:val="-12"/>
          <w:w w:val="90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I</w:t>
      </w:r>
      <w:r w:rsidRPr="00C831F8">
        <w:rPr>
          <w:rFonts w:ascii="Arial" w:hAnsi="Arial" w:cs="Arial"/>
          <w:i/>
          <w:color w:val="5C5B5B"/>
          <w:spacing w:val="-24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5"/>
          <w:sz w:val="24"/>
          <w:szCs w:val="24"/>
          <w:lang w:val="en-US"/>
        </w:rPr>
        <w:t>go</w:t>
      </w:r>
      <w:r w:rsidRPr="00C831F8">
        <w:rPr>
          <w:rFonts w:ascii="Arial" w:hAnsi="Arial" w:cs="Arial"/>
          <w:i/>
          <w:color w:val="5C5B5B"/>
          <w:w w:val="95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spacing w:val="-20"/>
          <w:w w:val="95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5"/>
          <w:sz w:val="24"/>
          <w:szCs w:val="24"/>
          <w:lang w:val="en-US"/>
        </w:rPr>
        <w:t>the</w:t>
      </w:r>
      <w:r w:rsidRPr="00C831F8">
        <w:rPr>
          <w:rFonts w:ascii="Arial" w:hAnsi="Arial" w:cs="Arial"/>
          <w:i/>
          <w:color w:val="5C5B5B"/>
          <w:spacing w:val="-9"/>
          <w:w w:val="95"/>
          <w:sz w:val="24"/>
          <w:szCs w:val="24"/>
          <w:lang w:val="en-US"/>
        </w:rPr>
        <w:t>r</w:t>
      </w:r>
      <w:r w:rsidRPr="00C831F8">
        <w:rPr>
          <w:rFonts w:ascii="Arial" w:hAnsi="Arial" w:cs="Arial"/>
          <w:i/>
          <w:color w:val="5C5B5B"/>
          <w:w w:val="95"/>
          <w:sz w:val="24"/>
          <w:szCs w:val="24"/>
          <w:lang w:val="en-US"/>
        </w:rPr>
        <w:t>e</w:t>
      </w:r>
      <w:r w:rsidRPr="00C831F8">
        <w:rPr>
          <w:rFonts w:ascii="Arial" w:hAnsi="Arial" w:cs="Arial"/>
          <w:i/>
          <w:color w:val="5C5B5B"/>
          <w:spacing w:val="1"/>
          <w:w w:val="95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I</w:t>
      </w:r>
      <w:r w:rsidRPr="00C831F8">
        <w:rPr>
          <w:rFonts w:ascii="Arial" w:hAnsi="Arial" w:cs="Arial"/>
          <w:i/>
          <w:color w:val="5C5B5B"/>
          <w:spacing w:val="-24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sz w:val="24"/>
          <w:szCs w:val="24"/>
          <w:lang w:val="en-US"/>
        </w:rPr>
        <w:t>saw tha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spacing w:val="-26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1"/>
          <w:sz w:val="24"/>
          <w:szCs w:val="24"/>
          <w:lang w:val="en-US"/>
        </w:rPr>
        <w:t>the</w:t>
      </w:r>
      <w:r w:rsidRPr="00C831F8">
        <w:rPr>
          <w:rFonts w:ascii="Arial" w:hAnsi="Arial" w:cs="Arial"/>
          <w:i/>
          <w:color w:val="5C5B5B"/>
          <w:spacing w:val="-8"/>
          <w:w w:val="91"/>
          <w:sz w:val="24"/>
          <w:szCs w:val="24"/>
          <w:lang w:val="en-US"/>
        </w:rPr>
        <w:t>r</w:t>
      </w:r>
      <w:r w:rsidRPr="00C831F8">
        <w:rPr>
          <w:rFonts w:ascii="Arial" w:hAnsi="Arial" w:cs="Arial"/>
          <w:i/>
          <w:color w:val="5C5B5B"/>
          <w:w w:val="91"/>
          <w:sz w:val="24"/>
          <w:szCs w:val="24"/>
          <w:lang w:val="en-US"/>
        </w:rPr>
        <w:t>e</w:t>
      </w:r>
      <w:r w:rsidRPr="00C831F8">
        <w:rPr>
          <w:rFonts w:ascii="Arial" w:hAnsi="Arial" w:cs="Arial"/>
          <w:i/>
          <w:color w:val="5C5B5B"/>
          <w:spacing w:val="25"/>
          <w:w w:val="91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91"/>
          <w:sz w:val="24"/>
          <w:szCs w:val="24"/>
          <w:lang w:val="en-US"/>
        </w:rPr>
        <w:t>w</w:t>
      </w:r>
      <w:r w:rsidRPr="00C831F8">
        <w:rPr>
          <w:rFonts w:ascii="Arial" w:hAnsi="Arial" w:cs="Arial"/>
          <w:i/>
          <w:color w:val="5C5B5B"/>
          <w:spacing w:val="-5"/>
          <w:w w:val="91"/>
          <w:sz w:val="24"/>
          <w:szCs w:val="24"/>
          <w:lang w:val="en-US"/>
        </w:rPr>
        <w:t>a</w:t>
      </w:r>
      <w:r w:rsidRPr="00C831F8">
        <w:rPr>
          <w:rFonts w:ascii="Arial" w:hAnsi="Arial" w:cs="Arial"/>
          <w:i/>
          <w:color w:val="5C5B5B"/>
          <w:w w:val="91"/>
          <w:sz w:val="24"/>
          <w:szCs w:val="24"/>
          <w:lang w:val="en-US"/>
        </w:rPr>
        <w:t>s</w:t>
      </w:r>
      <w:r w:rsidRPr="00C831F8">
        <w:rPr>
          <w:rFonts w:ascii="Arial" w:hAnsi="Arial" w:cs="Arial"/>
          <w:i/>
          <w:color w:val="5C5B5B"/>
          <w:spacing w:val="-13"/>
          <w:w w:val="91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w w:val="91"/>
          <w:sz w:val="24"/>
          <w:szCs w:val="24"/>
          <w:lang w:val="en-US"/>
        </w:rPr>
        <w:t>a</w:t>
      </w:r>
      <w:r w:rsidRPr="00C831F8">
        <w:rPr>
          <w:rFonts w:ascii="Arial" w:hAnsi="Arial" w:cs="Arial"/>
          <w:i/>
          <w:color w:val="5C5B5B"/>
          <w:spacing w:val="-20"/>
          <w:w w:val="91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1"/>
          <w:sz w:val="24"/>
          <w:szCs w:val="24"/>
          <w:lang w:val="en-US"/>
        </w:rPr>
        <w:t>dolphi</w:t>
      </w:r>
      <w:r w:rsidRPr="00C831F8">
        <w:rPr>
          <w:rFonts w:ascii="Arial" w:hAnsi="Arial" w:cs="Arial"/>
          <w:i/>
          <w:color w:val="5C5B5B"/>
          <w:w w:val="91"/>
          <w:sz w:val="24"/>
          <w:szCs w:val="24"/>
          <w:lang w:val="en-US"/>
        </w:rPr>
        <w:t>n</w:t>
      </w:r>
      <w:r w:rsidRPr="00C831F8">
        <w:rPr>
          <w:rFonts w:ascii="Arial" w:hAnsi="Arial" w:cs="Arial"/>
          <w:i/>
          <w:color w:val="5C5B5B"/>
          <w:spacing w:val="19"/>
          <w:w w:val="91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sz w:val="24"/>
          <w:szCs w:val="24"/>
          <w:lang w:val="en-US"/>
        </w:rPr>
        <w:t>tha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spacing w:val="-26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91"/>
          <w:sz w:val="24"/>
          <w:szCs w:val="24"/>
          <w:lang w:val="en-US"/>
        </w:rPr>
        <w:t>w</w:t>
      </w:r>
      <w:r w:rsidRPr="00C831F8">
        <w:rPr>
          <w:rFonts w:ascii="Arial" w:hAnsi="Arial" w:cs="Arial"/>
          <w:i/>
          <w:color w:val="5C5B5B"/>
          <w:spacing w:val="-5"/>
          <w:w w:val="91"/>
          <w:sz w:val="24"/>
          <w:szCs w:val="24"/>
          <w:lang w:val="en-US"/>
        </w:rPr>
        <w:t>a</w:t>
      </w:r>
      <w:r w:rsidRPr="00C831F8">
        <w:rPr>
          <w:rFonts w:ascii="Arial" w:hAnsi="Arial" w:cs="Arial"/>
          <w:i/>
          <w:color w:val="5C5B5B"/>
          <w:w w:val="91"/>
          <w:sz w:val="24"/>
          <w:szCs w:val="24"/>
          <w:lang w:val="en-US"/>
        </w:rPr>
        <w:t>s</w:t>
      </w:r>
      <w:r w:rsidRPr="00C831F8">
        <w:rPr>
          <w:rFonts w:ascii="Arial" w:hAnsi="Arial" w:cs="Arial"/>
          <w:i/>
          <w:color w:val="5C5B5B"/>
          <w:spacing w:val="-13"/>
          <w:w w:val="91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119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spacing w:val="-4"/>
          <w:w w:val="119"/>
          <w:sz w:val="24"/>
          <w:szCs w:val="24"/>
          <w:lang w:val="en-US"/>
        </w:rPr>
        <w:t>r</w:t>
      </w:r>
      <w:r w:rsidRPr="00C831F8">
        <w:rPr>
          <w:rFonts w:ascii="Arial" w:hAnsi="Arial" w:cs="Arial"/>
          <w:i/>
          <w:color w:val="5C5B5B"/>
          <w:spacing w:val="-5"/>
          <w:w w:val="91"/>
          <w:sz w:val="24"/>
          <w:szCs w:val="24"/>
          <w:lang w:val="en-US"/>
        </w:rPr>
        <w:t>appe</w:t>
      </w:r>
      <w:r w:rsidRPr="00C831F8">
        <w:rPr>
          <w:rFonts w:ascii="Arial" w:hAnsi="Arial" w:cs="Arial"/>
          <w:i/>
          <w:color w:val="5C5B5B"/>
          <w:w w:val="91"/>
          <w:sz w:val="24"/>
          <w:szCs w:val="24"/>
          <w:lang w:val="en-US"/>
        </w:rPr>
        <w:t>d</w:t>
      </w:r>
      <w:r w:rsidRPr="00C831F8">
        <w:rPr>
          <w:rFonts w:ascii="Arial" w:hAnsi="Arial" w:cs="Arial"/>
          <w:i/>
          <w:color w:val="5C5B5B"/>
          <w:spacing w:val="-23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sz w:val="24"/>
          <w:szCs w:val="24"/>
          <w:lang w:val="en-US"/>
        </w:rPr>
        <w:t>i</w:t>
      </w:r>
      <w:r w:rsidRPr="00C831F8">
        <w:rPr>
          <w:rFonts w:ascii="Arial" w:hAnsi="Arial" w:cs="Arial"/>
          <w:i/>
          <w:color w:val="5C5B5B"/>
          <w:sz w:val="24"/>
          <w:szCs w:val="24"/>
          <w:lang w:val="en-US"/>
        </w:rPr>
        <w:t>n</w:t>
      </w:r>
      <w:r w:rsidRPr="00C831F8">
        <w:rPr>
          <w:rFonts w:ascii="Arial" w:hAnsi="Arial" w:cs="Arial"/>
          <w:i/>
          <w:color w:val="5C5B5B"/>
          <w:spacing w:val="-25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6"/>
          <w:sz w:val="24"/>
          <w:szCs w:val="24"/>
          <w:lang w:val="en-US"/>
        </w:rPr>
        <w:t>th</w:t>
      </w:r>
      <w:r w:rsidRPr="00C831F8">
        <w:rPr>
          <w:rFonts w:ascii="Arial" w:hAnsi="Arial" w:cs="Arial"/>
          <w:i/>
          <w:color w:val="5C5B5B"/>
          <w:w w:val="96"/>
          <w:sz w:val="24"/>
          <w:szCs w:val="24"/>
          <w:lang w:val="en-US"/>
        </w:rPr>
        <w:t>e</w:t>
      </w:r>
      <w:r w:rsidRPr="00C831F8">
        <w:rPr>
          <w:rFonts w:ascii="Arial" w:hAnsi="Arial" w:cs="Arial"/>
          <w:i/>
          <w:color w:val="5C5B5B"/>
          <w:spacing w:val="-17"/>
          <w:w w:val="96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6"/>
          <w:sz w:val="24"/>
          <w:szCs w:val="24"/>
          <w:lang w:val="en-US"/>
        </w:rPr>
        <w:t>shal</w:t>
      </w:r>
      <w:r w:rsidRPr="00C831F8">
        <w:rPr>
          <w:rFonts w:ascii="Arial" w:hAnsi="Arial" w:cs="Arial"/>
          <w:i/>
          <w:color w:val="5C5B5B"/>
          <w:spacing w:val="-7"/>
          <w:w w:val="96"/>
          <w:sz w:val="24"/>
          <w:szCs w:val="24"/>
          <w:lang w:val="en-US"/>
        </w:rPr>
        <w:t>l</w:t>
      </w:r>
      <w:r w:rsidRPr="00C831F8">
        <w:rPr>
          <w:rFonts w:ascii="Arial" w:hAnsi="Arial" w:cs="Arial"/>
          <w:i/>
          <w:color w:val="5C5B5B"/>
          <w:spacing w:val="-6"/>
          <w:w w:val="96"/>
          <w:sz w:val="24"/>
          <w:szCs w:val="24"/>
          <w:lang w:val="en-US"/>
        </w:rPr>
        <w:t>o</w:t>
      </w:r>
      <w:r w:rsidRPr="00C831F8">
        <w:rPr>
          <w:rFonts w:ascii="Arial" w:hAnsi="Arial" w:cs="Arial"/>
          <w:i/>
          <w:color w:val="5C5B5B"/>
          <w:w w:val="96"/>
          <w:sz w:val="24"/>
          <w:szCs w:val="24"/>
          <w:lang w:val="en-US"/>
        </w:rPr>
        <w:t>w</w:t>
      </w:r>
      <w:r w:rsidRPr="00C831F8">
        <w:rPr>
          <w:rFonts w:ascii="Arial" w:hAnsi="Arial" w:cs="Arial"/>
          <w:i/>
          <w:color w:val="5C5B5B"/>
          <w:spacing w:val="-13"/>
          <w:w w:val="96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pacing w:val="-4"/>
          <w:w w:val="95"/>
          <w:sz w:val="24"/>
          <w:szCs w:val="24"/>
          <w:lang w:val="en-US"/>
        </w:rPr>
        <w:t>w</w:t>
      </w:r>
      <w:r w:rsidRPr="00C831F8">
        <w:rPr>
          <w:rFonts w:ascii="Arial" w:hAnsi="Arial" w:cs="Arial"/>
          <w:i/>
          <w:color w:val="5C5B5B"/>
          <w:spacing w:val="-5"/>
          <w:w w:val="89"/>
          <w:sz w:val="24"/>
          <w:szCs w:val="24"/>
          <w:lang w:val="en-US"/>
        </w:rPr>
        <w:t>a</w:t>
      </w:r>
      <w:r w:rsidRPr="00C831F8">
        <w:rPr>
          <w:rFonts w:ascii="Arial" w:hAnsi="Arial" w:cs="Arial"/>
          <w:i/>
          <w:color w:val="5C5B5B"/>
          <w:spacing w:val="-5"/>
          <w:w w:val="115"/>
          <w:sz w:val="24"/>
          <w:szCs w:val="24"/>
          <w:lang w:val="en-US"/>
        </w:rPr>
        <w:t>t</w:t>
      </w:r>
      <w:r w:rsidRPr="00C831F8">
        <w:rPr>
          <w:rFonts w:ascii="Arial" w:hAnsi="Arial" w:cs="Arial"/>
          <w:i/>
          <w:color w:val="5C5B5B"/>
          <w:spacing w:val="-5"/>
          <w:w w:val="90"/>
          <w:sz w:val="24"/>
          <w:szCs w:val="24"/>
          <w:lang w:val="en-US"/>
        </w:rPr>
        <w:t>e</w:t>
      </w:r>
      <w:r w:rsidRPr="00C831F8">
        <w:rPr>
          <w:rFonts w:ascii="Arial" w:hAnsi="Arial" w:cs="Arial"/>
          <w:i/>
          <w:color w:val="5C5B5B"/>
          <w:spacing w:val="-33"/>
          <w:w w:val="122"/>
          <w:sz w:val="24"/>
          <w:szCs w:val="24"/>
          <w:lang w:val="en-US"/>
        </w:rPr>
        <w:t>r</w:t>
      </w:r>
      <w:r w:rsidRPr="00C831F8">
        <w:rPr>
          <w:rFonts w:ascii="Arial" w:hAnsi="Arial" w:cs="Arial"/>
          <w:i/>
          <w:color w:val="5C5B5B"/>
          <w:w w:val="93"/>
          <w:sz w:val="24"/>
          <w:szCs w:val="24"/>
          <w:lang w:val="en-US"/>
        </w:rPr>
        <w:t>.</w:t>
      </w:r>
      <w:r w:rsidRPr="00C831F8">
        <w:rPr>
          <w:rFonts w:ascii="Arial" w:hAnsi="Arial" w:cs="Arial"/>
          <w:i/>
          <w:color w:val="5C5B5B"/>
          <w:spacing w:val="-23"/>
          <w:sz w:val="24"/>
          <w:szCs w:val="24"/>
          <w:lang w:val="en-US"/>
        </w:rPr>
        <w:t xml:space="preserve"> </w:t>
      </w:r>
      <w:r w:rsidRPr="00C831F8">
        <w:rPr>
          <w:rFonts w:ascii="Arial" w:hAnsi="Arial" w:cs="Arial"/>
          <w:i/>
          <w:color w:val="5C5B5B"/>
          <w:sz w:val="24"/>
          <w:szCs w:val="24"/>
        </w:rPr>
        <w:t>I</w:t>
      </w:r>
      <w:r w:rsidRPr="00C831F8">
        <w:rPr>
          <w:rFonts w:ascii="Arial" w:hAnsi="Arial" w:cs="Arial"/>
          <w:i/>
          <w:color w:val="5C5B5B"/>
          <w:spacing w:val="-24"/>
          <w:sz w:val="24"/>
          <w:szCs w:val="24"/>
        </w:rPr>
        <w:t xml:space="preserve"> </w:t>
      </w:r>
      <w:proofErr w:type="spellStart"/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</w:rPr>
        <w:t>didn’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</w:rPr>
        <w:t>t</w:t>
      </w:r>
      <w:proofErr w:type="spellEnd"/>
      <w:r w:rsidRPr="00C831F8">
        <w:rPr>
          <w:rFonts w:ascii="Arial" w:hAnsi="Arial" w:cs="Arial"/>
          <w:i/>
          <w:color w:val="5C5B5B"/>
          <w:spacing w:val="20"/>
          <w:w w:val="92"/>
          <w:sz w:val="24"/>
          <w:szCs w:val="24"/>
        </w:rPr>
        <w:t xml:space="preserve"> </w:t>
      </w:r>
      <w:proofErr w:type="spellStart"/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</w:rPr>
        <w:t>kn</w:t>
      </w:r>
      <w:r w:rsidRPr="00C831F8">
        <w:rPr>
          <w:rFonts w:ascii="Arial" w:hAnsi="Arial" w:cs="Arial"/>
          <w:i/>
          <w:color w:val="5C5B5B"/>
          <w:spacing w:val="-6"/>
          <w:w w:val="92"/>
          <w:sz w:val="24"/>
          <w:szCs w:val="24"/>
        </w:rPr>
        <w:t>o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</w:rPr>
        <w:t>w</w:t>
      </w:r>
      <w:proofErr w:type="spellEnd"/>
      <w:r w:rsidRPr="00C831F8">
        <w:rPr>
          <w:rFonts w:ascii="Arial" w:hAnsi="Arial" w:cs="Arial"/>
          <w:i/>
          <w:color w:val="5C5B5B"/>
          <w:spacing w:val="-2"/>
          <w:w w:val="92"/>
          <w:sz w:val="24"/>
          <w:szCs w:val="24"/>
        </w:rPr>
        <w:t xml:space="preserve"> </w:t>
      </w:r>
      <w:proofErr w:type="spellStart"/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</w:rPr>
        <w:t>wha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</w:rPr>
        <w:t>t</w:t>
      </w:r>
      <w:proofErr w:type="spellEnd"/>
      <w:r w:rsidRPr="00C831F8">
        <w:rPr>
          <w:rFonts w:ascii="Arial" w:hAnsi="Arial" w:cs="Arial"/>
          <w:i/>
          <w:color w:val="5C5B5B"/>
          <w:spacing w:val="1"/>
          <w:w w:val="92"/>
          <w:sz w:val="24"/>
          <w:szCs w:val="24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</w:rPr>
        <w:t>t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</w:rPr>
        <w:t>o</w:t>
      </w:r>
      <w:r w:rsidRPr="00C831F8">
        <w:rPr>
          <w:rFonts w:ascii="Arial" w:hAnsi="Arial" w:cs="Arial"/>
          <w:i/>
          <w:color w:val="5C5B5B"/>
          <w:spacing w:val="-7"/>
          <w:w w:val="92"/>
          <w:sz w:val="24"/>
          <w:szCs w:val="24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92"/>
          <w:sz w:val="24"/>
          <w:szCs w:val="24"/>
        </w:rPr>
        <w:t>d</w:t>
      </w:r>
      <w:r w:rsidRPr="00C831F8">
        <w:rPr>
          <w:rFonts w:ascii="Arial" w:hAnsi="Arial" w:cs="Arial"/>
          <w:i/>
          <w:color w:val="5C5B5B"/>
          <w:w w:val="92"/>
          <w:sz w:val="24"/>
          <w:szCs w:val="24"/>
        </w:rPr>
        <w:t>o</w:t>
      </w:r>
      <w:r w:rsidRPr="00C831F8">
        <w:rPr>
          <w:rFonts w:ascii="Arial" w:hAnsi="Arial" w:cs="Arial"/>
          <w:i/>
          <w:color w:val="5C5B5B"/>
          <w:spacing w:val="-21"/>
          <w:w w:val="92"/>
          <w:sz w:val="24"/>
          <w:szCs w:val="24"/>
        </w:rPr>
        <w:t xml:space="preserve"> </w:t>
      </w:r>
      <w:proofErr w:type="spellStart"/>
      <w:r w:rsidRPr="00C831F8">
        <w:rPr>
          <w:rFonts w:ascii="Arial" w:hAnsi="Arial" w:cs="Arial"/>
          <w:i/>
          <w:color w:val="5C5B5B"/>
          <w:spacing w:val="-5"/>
          <w:sz w:val="24"/>
          <w:szCs w:val="24"/>
        </w:rPr>
        <w:t>so</w:t>
      </w:r>
      <w:proofErr w:type="spellEnd"/>
      <w:r w:rsidRPr="00C831F8">
        <w:rPr>
          <w:rFonts w:ascii="Arial" w:hAnsi="Arial" w:cs="Arial"/>
          <w:i/>
          <w:color w:val="5C5B5B"/>
          <w:spacing w:val="-5"/>
          <w:sz w:val="24"/>
          <w:szCs w:val="24"/>
        </w:rPr>
        <w:t xml:space="preserve"> </w:t>
      </w:r>
      <w:r w:rsidRPr="00C831F8">
        <w:rPr>
          <w:rFonts w:ascii="Arial" w:hAnsi="Arial" w:cs="Arial"/>
          <w:i/>
          <w:color w:val="5C5B5B"/>
          <w:spacing w:val="-5"/>
          <w:w w:val="79"/>
          <w:sz w:val="24"/>
          <w:szCs w:val="24"/>
        </w:rPr>
        <w:t>I…</w:t>
      </w:r>
    </w:p>
    <w:p w:rsidR="00C831F8" w:rsidRDefault="00C831F8" w:rsidP="00C831F8">
      <w:pPr>
        <w:widowControl w:val="0"/>
        <w:autoSpaceDE w:val="0"/>
        <w:autoSpaceDN w:val="0"/>
        <w:adjustRightInd w:val="0"/>
        <w:spacing w:after="0" w:line="360" w:lineRule="auto"/>
        <w:ind w:left="1899" w:right="136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5C5B5B"/>
          <w:spacing w:val="-5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62A9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962A9" w:rsidRDefault="009962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9962A9" w:rsidRDefault="009962A9" w:rsidP="00C831F8">
      <w:pPr>
        <w:widowControl w:val="0"/>
        <w:autoSpaceDE w:val="0"/>
        <w:autoSpaceDN w:val="0"/>
        <w:adjustRightInd w:val="0"/>
        <w:spacing w:before="25" w:after="0" w:line="240" w:lineRule="auto"/>
        <w:ind w:right="318"/>
        <w:rPr>
          <w:rFonts w:ascii="Arial" w:hAnsi="Arial" w:cs="Arial"/>
          <w:color w:val="000000"/>
          <w:sz w:val="28"/>
          <w:szCs w:val="28"/>
        </w:rPr>
      </w:pPr>
    </w:p>
    <w:sectPr w:rsidR="009962A9">
      <w:headerReference w:type="even" r:id="rId125"/>
      <w:headerReference w:type="default" r:id="rId126"/>
      <w:footerReference w:type="even" r:id="rId127"/>
      <w:footerReference w:type="default" r:id="rId128"/>
      <w:pgSz w:w="11920" w:h="16840"/>
      <w:pgMar w:top="1180" w:right="0" w:bottom="280" w:left="0" w:header="0" w:footer="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26C" w:rsidRDefault="00EE726C">
      <w:pPr>
        <w:spacing w:after="0" w:line="240" w:lineRule="auto"/>
      </w:pPr>
      <w:r>
        <w:separator/>
      </w:r>
    </w:p>
  </w:endnote>
  <w:endnote w:type="continuationSeparator" w:id="0">
    <w:p w:rsidR="00EE726C" w:rsidRDefault="00EE7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26C" w:rsidRDefault="00EE726C">
      <w:pPr>
        <w:spacing w:after="0" w:line="240" w:lineRule="auto"/>
      </w:pPr>
      <w:r>
        <w:separator/>
      </w:r>
    </w:p>
  </w:footnote>
  <w:footnote w:type="continuationSeparator" w:id="0">
    <w:p w:rsidR="00EE726C" w:rsidRDefault="00EE7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6336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62336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61312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60288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59264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58240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3" style="position:absolute;margin-left:0;margin-top:0;width:595.25pt;height:45.65pt;z-index:-251665408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EE726C" w:rsidRDefault="00EE726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12.85pt;height:17.25pt">
                        <v:imagedata r:id="rId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EE726C" w:rsidRDefault="00EE726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89.25pt;height:28.25pt">
                        <v:imagedata r:id="rId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64384;mso-position-horizontal-relative:page;mso-position-vertical-relative:page" o:allowincell="f" filled="f" stroked="f">
          <v:textbox inset="0,0,0,0">
            <w:txbxContent>
              <w:p w:rsidR="00EE726C" w:rsidRDefault="00EE726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oosh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83" style="position:absolute;margin-left:0;margin-top:0;width:595.25pt;height:45.65pt;z-index:-251653120;mso-position-horizontal-relative:page;mso-position-vertical-relative:page" coordsize="11905,913" o:allowincell="f">
          <v:rect id="_x0000_s2084" style="position:absolute;width:10200;height:340;mso-position-horizontal-relative:page;mso-position-vertical-relative:page" o:allowincell="f" filled="f" stroked="f">
            <v:textbox inset="0,0,0,0">
              <w:txbxContent>
                <w:p w:rsidR="00EE726C" w:rsidRDefault="00EE726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67" type="#_x0000_t75" style="width:512.85pt;height:17.25pt">
                        <v:imagedata r:id="rId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8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86" style="position:absolute;left:5672;top:11;width:801;height:732" coordorigin="5672,11" coordsize="801,732" o:allowincell="f">
            <v:shape id="_x0000_s208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8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8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90" style="position:absolute;left:7456;top:89;width:661;height:602" coordorigin="7456,89" coordsize="661,602" o:allowincell="f">
            <v:shape id="_x0000_s209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9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9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94" style="position:absolute;left:9251;top:149;width:523;height:475" coordorigin="9251,149" coordsize="523,475" o:allowincell="f">
            <v:shape id="_x0000_s209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9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9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EE726C" w:rsidRDefault="00EE726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69" type="#_x0000_t75" style="width:89.25pt;height:28.25pt">
                        <v:imagedata r:id="rId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9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9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402.9pt;margin-top:49.55pt;width:136.7pt;height:11pt;z-index:-251652096;mso-position-horizontal-relative:page;mso-position-vertical-relative:page" o:allowincell="f" filled="f" stroked="f">
          <v:textbox inset="0,0,0,0">
            <w:txbxContent>
              <w:p w:rsidR="00EE726C" w:rsidRDefault="00EE726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26C" w:rsidRDefault="00EE726C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101" style="position:absolute;margin-left:0;margin-top:0;width:595.25pt;height:45.65pt;z-index:-251655168;mso-position-horizontal-relative:page;mso-position-vertical-relative:page" coordsize="11905,913" o:allowincell="f">
          <v:rect id="_x0000_s2102" style="position:absolute;width:10200;height:340;mso-position-horizontal-relative:page;mso-position-vertical-relative:page" o:allowincell="f" filled="f" stroked="f">
            <v:textbox inset="0,0,0,0">
              <w:txbxContent>
                <w:p w:rsidR="00EE726C" w:rsidRDefault="00EE726C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71" type="#_x0000_t75" style="width:512.85pt;height:17.25pt">
                        <v:imagedata r:id="rId1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03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4" style="position:absolute;left:5672;top:11;width:801;height:732" coordorigin="5672,11" coordsize="801,732" o:allowincell="f">
            <v:shape id="_x0000_s210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7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8" style="position:absolute;left:7456;top:89;width:661;height:602" coordorigin="7456,89" coordsize="661,602" o:allowincell="f">
            <v:shape id="_x0000_s210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1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11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12" style="position:absolute;left:9251;top:149;width:523;height:475" coordorigin="9251,149" coordsize="523,475" o:allowincell="f">
            <v:shape id="_x0000_s211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5" style="position:absolute;left:10122;width:1780;height:580;mso-position-horizontal-relative:page;mso-position-vertical-relative:page" o:allowincell="f" filled="f" stroked="f">
            <v:textbox inset="0,0,0,0">
              <w:txbxContent>
                <w:p w:rsidR="00EE726C" w:rsidRDefault="00EE726C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73" type="#_x0000_t75" style="width:89.25pt;height:28.25pt">
                        <v:imagedata r:id="rId2" o:title=""/>
                      </v:shape>
                    </w:pict>
                  </w:r>
                </w:p>
                <w:p w:rsidR="00EE726C" w:rsidRDefault="00EE726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6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7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402.9pt;margin-top:49.55pt;width:136.7pt;height:11pt;z-index:-251654144;mso-position-horizontal-relative:page;mso-position-vertical-relative:page" o:allowincell="f" filled="f" stroked="f">
          <v:textbox inset="0,0,0,0">
            <w:txbxContent>
              <w:p w:rsidR="00EE726C" w:rsidRDefault="00EE726C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34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10B4"/>
    <w:rsid w:val="00103CEE"/>
    <w:rsid w:val="006378F3"/>
    <w:rsid w:val="007D55EC"/>
    <w:rsid w:val="009554F6"/>
    <w:rsid w:val="00976614"/>
    <w:rsid w:val="009962A9"/>
    <w:rsid w:val="00AD7D14"/>
    <w:rsid w:val="00AF2ADC"/>
    <w:rsid w:val="00C710B4"/>
    <w:rsid w:val="00C831F8"/>
    <w:rsid w:val="00CE697A"/>
    <w:rsid w:val="00EE726C"/>
    <w:rsid w:val="00FD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59"/>
    <o:shapelayout v:ext="edit">
      <o:idmap v:ext="edit" data="1,3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918A6567-612A-4B2E-894B-47039039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26C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26C"/>
  </w:style>
  <w:style w:type="paragraph" w:styleId="Footer">
    <w:name w:val="footer"/>
    <w:basedOn w:val="Normal"/>
    <w:link w:val="FooterChar"/>
    <w:uiPriority w:val="99"/>
    <w:unhideWhenUsed/>
    <w:rsid w:val="00EE726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10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3.png"/><Relationship Id="rId16" Type="http://schemas.openxmlformats.org/officeDocument/2006/relationships/image" Target="media/image8.png"/><Relationship Id="rId107" Type="http://schemas.openxmlformats.org/officeDocument/2006/relationships/image" Target="media/image98.jpeg"/><Relationship Id="rId11" Type="http://schemas.openxmlformats.org/officeDocument/2006/relationships/footer" Target="footer1.xm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4.png"/><Relationship Id="rId128" Type="http://schemas.openxmlformats.org/officeDocument/2006/relationships/footer" Target="footer4.xml"/><Relationship Id="rId5" Type="http://schemas.openxmlformats.org/officeDocument/2006/relationships/footnotes" Target="footnote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26" Type="http://schemas.openxmlformats.org/officeDocument/2006/relationships/header" Target="header4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2.png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image" Target="media/image95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jpeg"/><Relationship Id="rId129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11" Type="http://schemas.openxmlformats.org/officeDocument/2006/relationships/image" Target="media/image10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hyperlink" Target="http://www.teenink.com/" TargetMode="External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footer" Target="footer3.xml"/><Relationship Id="rId10" Type="http://schemas.openxmlformats.org/officeDocument/2006/relationships/header" Target="header2.xm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3.jpeg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0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1.png"/><Relationship Id="rId125" Type="http://schemas.openxmlformats.org/officeDocument/2006/relationships/header" Target="header3.xml"/><Relationship Id="rId7" Type="http://schemas.openxmlformats.org/officeDocument/2006/relationships/image" Target="media/image1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61" Type="http://schemas.openxmlformats.org/officeDocument/2006/relationships/image" Target="media/image53.png"/><Relationship Id="rId82" Type="http://schemas.openxmlformats.org/officeDocument/2006/relationships/image" Target="media/image7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95A71F5-0526-4408-BFCF-71A71D465E3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12</TotalTime>
  <Pages>5</Pages>
  <Words>1214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2014-06-20T17:14:00Z</dcterms:created>
  <dcterms:modified xsi:type="dcterms:W3CDTF">2014-07-01T16:17:00Z</dcterms:modified>
</cp:coreProperties>
</file>