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E9E" w:rsidRDefault="000851AB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Times New Roman" w:hAnsi="Times New Roman"/>
          <w:sz w:val="24"/>
          <w:szCs w:val="24"/>
        </w:rPr>
      </w:pPr>
      <w:r w:rsidRPr="000851AB">
        <w:rPr>
          <w:noProof/>
        </w:rPr>
        <w:pict>
          <v:polyline id="_x0000_s1060" style="position:absolute;z-index:-251645952" points="70.8pt,11.55pt,66.95pt,11.55pt,65.35pt,11.55pt,63.9pt,11.65pt,62.6pt,11.75pt,61.5pt,11.9pt,60.5pt,12.15pt,59.7pt,12.45pt,59pt,12.8pt,58.4pt,13.3pt,57.9pt,13.9pt,57.55pt,14.6pt,57.25pt,15.4pt,57pt,16.4pt,56.85pt,17.5pt,56.75pt,18.8pt,56.65pt,20.25pt,56.65pt,21.85pt,56.65pt,23.7pt,56.65pt,44.75pt,56.65pt,46.55pt,56.65pt,48.2pt,56.75pt,49.6pt,56.85pt,50.9pt,57pt,52pt,57.25pt,53pt,57.55pt,53.8pt,57.9pt,54.5pt,58.4pt,55.1pt,59pt,55.6pt,59.7pt,55.95pt,60.5pt,56.25pt,61.5pt,56.5pt,62.6pt,56.65pt,63.9pt,56.75pt,65.35pt,56.85pt,66.95pt,56.85pt,68.75pt,56.9pt,276.1pt,56.9pt,277.9pt,56.85pt,279.55pt,56.85pt,281pt,56.75pt,282.25pt,56.65pt,283.4pt,56.5pt,284.35pt,56.25pt,285.2pt,55.95pt,285.9pt,55.6pt,286.45pt,55.1pt,286.95pt,54.5pt,287.35pt,53.8pt,287.65pt,53pt,287.85pt,52pt,4in,50.9pt,288.1pt,49.6pt,288.2pt,48.2pt,288.2pt,46.55pt,288.25pt,44.75pt,288.25pt,23.7pt,288.2pt,21.85pt,288.2pt,20.25pt,288.1pt,18.8pt,4in,17.5pt,287.85pt,16.4pt,287.65pt,15.4pt,287.35pt,14.6pt,286.95pt,13.9pt,286.45pt,13.3pt,285.9pt,12.8pt,285.2pt,12.45pt,284.35pt,12.15pt,283.4pt,11.9pt,282.25pt,11.75pt,281pt,11.65pt,279.55pt,11.55pt,277.9pt,11.55pt,70.8pt,11.55pt" coordsize="4633,907" o:regroupid="1" o:allowincell="f" fillcolor="#e3e3e3" stroked="f">
            <v:path arrowok="t"/>
          </v:polyline>
        </w:pict>
      </w:r>
    </w:p>
    <w:p w:rsidR="00647E9E" w:rsidRDefault="00647E9E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Times New Roman" w:hAnsi="Times New Roman"/>
          <w:sz w:val="24"/>
          <w:szCs w:val="24"/>
        </w:rPr>
        <w:sectPr w:rsidR="00647E9E">
          <w:headerReference w:type="even" r:id="rId7"/>
          <w:headerReference w:type="default" r:id="rId8"/>
          <w:footerReference w:type="even" r:id="rId9"/>
          <w:footerReference w:type="default" r:id="rId10"/>
          <w:pgSz w:w="11920" w:h="16840"/>
          <w:pgMar w:top="1060" w:right="960" w:bottom="800" w:left="0" w:header="172" w:footer="608" w:gutter="0"/>
          <w:pgNumType w:start="218"/>
          <w:cols w:space="720"/>
          <w:noEndnote/>
        </w:sectPr>
      </w:pPr>
    </w:p>
    <w:p w:rsidR="00647E9E" w:rsidRPr="003C0224" w:rsidRDefault="000851AB">
      <w:pPr>
        <w:widowControl w:val="0"/>
        <w:tabs>
          <w:tab w:val="left" w:pos="2140"/>
        </w:tabs>
        <w:autoSpaceDE w:val="0"/>
        <w:autoSpaceDN w:val="0"/>
        <w:adjustRightInd w:val="0"/>
        <w:spacing w:after="0" w:line="791" w:lineRule="exact"/>
        <w:ind w:left="1304" w:right="-150"/>
        <w:rPr>
          <w:rFonts w:ascii="Arial" w:hAnsi="Arial" w:cs="Arial"/>
          <w:color w:val="000000"/>
          <w:sz w:val="73"/>
          <w:szCs w:val="73"/>
          <w:lang w:val="en-US"/>
        </w:rPr>
      </w:pPr>
      <w:r w:rsidRPr="000851AB">
        <w:rPr>
          <w:noProof/>
        </w:rPr>
        <w:lastRenderedPageBreak/>
        <w:pict>
          <v:polyline id="_x0000_s1061" style="position:absolute;left:0;text-align:left;z-index:-251644928" points="117.65pt,1.85pt,116pt,1.9pt,114.4pt,2.1pt,112.85pt,2.4pt,111.35pt,2.85pt,109.9pt,3.4pt,108.5pt,4.05pt,107.15pt,4.8pt,105.9pt,5.65pt,104.7pt,6.6pt,103.55pt,7.65pt,102.5pt,8.8pt,101.55pt,10pt,100.7pt,11.25pt,99.95pt,12.6pt,99.3pt,14pt,98.75pt,15.45pt,98.3pt,16.95pt,98pt,18.5pt,97.8pt,20.1pt,97.75pt,21.75pt,97.8pt,23.4pt,98pt,25pt,98.3pt,26.55pt,98.75pt,28.05pt,99.3pt,29.5pt,99.95pt,30.9pt,100.7pt,32.25pt,101.55pt,33.55pt,102.5pt,34.75pt,103.55pt,35.85pt,104.7pt,36.9pt,105.9pt,37.85pt,107.15pt,38.7pt,108.5pt,39.45pt,109.9pt,40.1pt,111.35pt,40.65pt,112.85pt,41.1pt,114.4pt,41.45pt,116pt,41.6pt,117.65pt,41.7pt,119.3pt,41.6pt,120.9pt,41.45pt,122.45pt,41.1pt,123.95pt,40.65pt,125.4pt,40.1pt,126.8pt,39.45pt,128.15pt,38.7pt,129.45pt,37.85pt,130.65pt,36.9pt,131.75pt,35.85pt,132.8pt,34.75pt,133.75pt,33.55pt,134.6pt,32.25pt,135.35pt,30.9pt,136pt,29.5pt,136.55pt,28.05pt,137pt,26.55pt,137.35pt,25pt,137.5pt,23.4pt,137.6pt,21.75pt,137.5pt,20.1pt,137.35pt,18.5pt,137pt,16.95pt,136.55pt,15.45pt,136pt,14pt,135.35pt,12.6pt,134.6pt,11.25pt,133.75pt,10pt,132.8pt,8.8pt,131.75pt,7.65pt,130.65pt,6.6pt,129.45pt,5.65pt,128.15pt,4.8pt,126.8pt,4.05pt,125.4pt,3.4pt,123.95pt,2.85pt,122.45pt,2.4pt,120.9pt,2.1pt,119.3pt,1.9pt,117.65pt,1.85pt" coordsize="798,797" o:regroupid="1" o:allowincell="f" fillcolor="#2a2a29" stroked="f">
            <v:path arrowok="t"/>
          </v:polyline>
        </w:pict>
      </w:r>
      <w:r w:rsidRPr="000851AB">
        <w:rPr>
          <w:noProof/>
        </w:rPr>
        <w:pict>
          <v:shape id="_x0000_s1062" style="position:absolute;left:0;text-align:left;margin-left:57.65pt;margin-top:53.95pt;width:474.25pt;height:97.2pt;z-index:-251693056;mso-position-horizontal-relative:page;mso-position-vertical-relative:text" coordsize="9485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w w:val="120"/>
          <w:position w:val="11"/>
          <w:sz w:val="24"/>
          <w:szCs w:val="24"/>
          <w:lang w:val="en-US"/>
        </w:rPr>
        <w:t>Unit</w:t>
      </w:r>
      <w:r w:rsidR="00647E9E" w:rsidRPr="003C0224">
        <w:rPr>
          <w:rFonts w:ascii="Times New Roman" w:hAnsi="Times New Roman"/>
          <w:b/>
          <w:bCs/>
          <w:color w:val="2A2A29"/>
          <w:position w:val="11"/>
          <w:sz w:val="24"/>
          <w:szCs w:val="24"/>
          <w:lang w:val="en-US"/>
        </w:rPr>
        <w:tab/>
      </w:r>
      <w:r w:rsidR="00647E9E" w:rsidRPr="003C0224">
        <w:rPr>
          <w:rFonts w:ascii="Arial" w:hAnsi="Arial" w:cs="Arial"/>
          <w:color w:val="FFFFFF"/>
          <w:position w:val="-2"/>
          <w:sz w:val="73"/>
          <w:szCs w:val="73"/>
          <w:lang w:val="en-US"/>
        </w:rPr>
        <w:t>4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lang w:val="en-US"/>
        </w:rPr>
      </w:pPr>
      <w:r w:rsidRPr="003C0224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0851AB">
        <w:rPr>
          <w:noProof/>
        </w:rPr>
        <w:pict>
          <v:group id="_x0000_s1063" style="position:absolute;margin-left:-144.55pt;margin-top:-77.2pt;width:447.65pt;height:53.2pt;z-index:251673600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4" type="#_x0000_t75" style="position:absolute;width:8953;height:1064;mso-position-horizontal-relative:margin">
              <v:imagedata r:id="rId11" o:title=""/>
            </v:shape>
            <v:shape id="_x0000_s1065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Pr="000851AB">
        <w:rPr>
          <w:noProof/>
        </w:rPr>
        <w:pict>
          <v:polyline id="_x0000_s1066" style="position:absolute;z-index:-251698176;mso-position-horizontal-relative:page;mso-position-vertical-relative:text" points="525.1pt,2.9pt,523.45pt,2.9pt,426.45pt,6.3pt,424.95pt,6.4pt,423.7pt,6.55pt,422.65pt,6.75pt,421.8pt,7.05pt,421.05pt,7.4pt,420.5pt,7.85pt,420.05pt,8.45pt,419.75pt,9.15pt,419.5pt,10.05pt,419.4pt,11.1pt,419.35pt,12.35pt,419.35pt,13.8pt,419.35pt,15.45pt,419.45pt,17.35pt,419.55pt,21.05pt,419.6pt,23pt,419.7pt,24.65pt,419.8pt,26.15pt,419.95pt,27.4pt,420.15pt,28.45pt,420.4pt,29.3pt,420.75pt,30.05pt,421.25pt,30.6pt,421.85pt,31.05pt,422.55pt,31.35pt,423.45pt,31.6pt,424.5pt,31.7pt,425.75pt,31.75pt,427.2pt,31.75pt,428.85pt,31.75pt,524.2pt,28.4pt,525.85pt,28.35pt,527.35pt,28.25pt,528.6pt,28.1pt,529.65pt,27.9pt,530.5pt,27.6pt,531.25pt,27.25pt,531.8pt,26.8pt,532.25pt,26.2pt,532.55pt,25.5pt,532.8pt,24.6pt,532.9pt,23.55pt,532.95pt,22.3pt,533pt,20.85pt,532.95pt,19.2pt,532.9pt,17.3pt,532.75pt,13.6pt,532.7pt,11.65pt,532.6pt,10pt,532.5pt,8.5pt,532.35pt,7.25pt,532.15pt,6.2pt,531.9pt,5.35pt,531.55pt,4.6pt,531.05pt,4.05pt,530.45pt,3.6pt,529.75pt,3.3pt,528.85pt,3.05pt,527.8pt,2.95pt,526.55pt,2.9pt,525.1pt,2.9pt" coordsize="2273,578" o:allowincell="f" fillcolor="#9e9e9e" stroked="f">
            <v:path arrowok="t"/>
            <w10:wrap anchorx="page"/>
          </v:polyline>
        </w:pict>
      </w:r>
      <w:r w:rsidR="00647E9E" w:rsidRPr="003C0224">
        <w:rPr>
          <w:rFonts w:ascii="Arial" w:hAnsi="Arial" w:cs="Arial"/>
          <w:color w:val="2A2A29"/>
          <w:w w:val="93"/>
          <w:sz w:val="36"/>
          <w:szCs w:val="36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-14"/>
          <w:w w:val="93"/>
          <w:sz w:val="36"/>
          <w:szCs w:val="36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36"/>
          <w:szCs w:val="36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-3"/>
          <w:sz w:val="36"/>
          <w:szCs w:val="36"/>
          <w:lang w:val="en-US"/>
        </w:rPr>
        <w:t>n</w:t>
      </w:r>
      <w:r w:rsidR="00647E9E" w:rsidRPr="003C0224">
        <w:rPr>
          <w:rFonts w:ascii="Arial" w:hAnsi="Arial" w:cs="Arial"/>
          <w:color w:val="2A2A29"/>
          <w:sz w:val="36"/>
          <w:szCs w:val="36"/>
          <w:lang w:val="en-US"/>
        </w:rPr>
        <w:t>vi</w:t>
      </w:r>
      <w:r w:rsidR="00647E9E" w:rsidRPr="003C0224">
        <w:rPr>
          <w:rFonts w:ascii="Arial" w:hAnsi="Arial" w:cs="Arial"/>
          <w:color w:val="2A2A29"/>
          <w:spacing w:val="-6"/>
          <w:sz w:val="36"/>
          <w:szCs w:val="36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36"/>
          <w:szCs w:val="36"/>
          <w:lang w:val="en-US"/>
        </w:rPr>
        <w:t>onme</w:t>
      </w:r>
      <w:r w:rsidR="00647E9E" w:rsidRPr="003C0224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n</w:t>
      </w:r>
      <w:r w:rsidR="00647E9E" w:rsidRPr="003C0224">
        <w:rPr>
          <w:rFonts w:ascii="Arial" w:hAnsi="Arial" w:cs="Arial"/>
          <w:color w:val="2A2A29"/>
          <w:sz w:val="36"/>
          <w:szCs w:val="36"/>
          <w:lang w:val="en-US"/>
        </w:rPr>
        <w:t>t</w: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647E9E" w:rsidRPr="003C0224">
          <w:type w:val="continuous"/>
          <w:pgSz w:w="11920" w:h="16840"/>
          <w:pgMar w:top="1060" w:right="960" w:bottom="800" w:left="0" w:header="720" w:footer="720" w:gutter="0"/>
          <w:cols w:num="2" w:space="720" w:equalWidth="0">
            <w:col w:w="2550" w:space="341"/>
            <w:col w:w="8069"/>
          </w:cols>
          <w:noEndnote/>
        </w:sectPr>
      </w:pPr>
      <w:r w:rsidRPr="000851A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304.9pt;margin-top:-15pt;width:92.5pt;height:49pt;z-index:251672576" filled="f" stroked="f">
            <v:textbox>
              <w:txbxContent>
                <w:p w:rsidR="000851AB" w:rsidRPr="00103CEE" w:rsidRDefault="000851AB" w:rsidP="003C0224">
                  <w:pPr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Test</w:t>
                  </w:r>
                  <w:proofErr w:type="spellEnd"/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B</w:t>
                  </w:r>
                </w:p>
              </w:txbxContent>
            </v:textbox>
          </v:shape>
        </w:pic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0851AB">
        <w:rPr>
          <w:noProof/>
        </w:rPr>
        <w:lastRenderedPageBreak/>
        <w:pict>
          <v:rect id="_x0000_s1068" style="position:absolute;margin-left:320.65pt;margin-top:717.15pt;width:187pt;height:125pt;z-index:-251699200;mso-position-horizontal-relative:page;mso-position-vertical-relative:page" o:allowincell="f" filled="f" stroked="f">
            <v:textbox inset="0,0,0,0">
              <w:txbxContent>
                <w:p w:rsidR="000851AB" w:rsidRDefault="000851AB">
                  <w:pPr>
                    <w:spacing w:after="0" w:line="25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7" type="#_x0000_t75" style="width:185.95pt;height:124.55pt">
                        <v:imagedata r:id="rId1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3C0224" w:rsidRPr="003C0224" w:rsidRDefault="00647E9E">
      <w:pPr>
        <w:widowControl w:val="0"/>
        <w:autoSpaceDE w:val="0"/>
        <w:autoSpaceDN w:val="0"/>
        <w:adjustRightInd w:val="0"/>
        <w:spacing w:before="30" w:after="0" w:line="352" w:lineRule="auto"/>
        <w:ind w:left="1401" w:right="473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3C0224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3C022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3C0224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3C022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3C0224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3C0224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3C022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3C0224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30" w:after="0" w:line="352" w:lineRule="auto"/>
        <w:ind w:left="1401" w:right="47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3C0224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3C022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3C0224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3C0224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3C0224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3C0224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3C0224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3C022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3C0224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4" w:lineRule="exact"/>
        <w:ind w:left="1401" w:right="48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3C022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3C0224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3C022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3C0224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3C0224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3C0224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3C022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3C0224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3C022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3C0224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47E9E" w:rsidRPr="003C0224" w:rsidRDefault="000851AB" w:rsidP="003C0224">
      <w:pPr>
        <w:widowControl w:val="0"/>
        <w:autoSpaceDE w:val="0"/>
        <w:autoSpaceDN w:val="0"/>
        <w:adjustRightInd w:val="0"/>
        <w:spacing w:after="0" w:line="413" w:lineRule="exact"/>
        <w:ind w:right="32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0851AB">
        <w:rPr>
          <w:noProof/>
        </w:rPr>
        <w:pict>
          <v:rect id="_x0000_s1069" style="position:absolute;left:0;text-align:left;margin-left:56.6pt;margin-top:-6.9pt;width:134pt;height:35pt;z-index:-251697152;mso-position-horizontal-relative:page" o:allowincell="f" filled="f" stroked="f">
            <v:textbox inset="0,0,0,0">
              <w:txbxContent>
                <w:p w:rsidR="000851AB" w:rsidRDefault="000851AB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133.4pt;height:35.8pt">
                        <v:imagedata r:id="rId13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647E9E" w:rsidRPr="003C0224">
        <w:rPr>
          <w:rFonts w:ascii="Arial" w:hAnsi="Arial" w:cs="Arial"/>
          <w:color w:val="2A2A29"/>
          <w:w w:val="62"/>
          <w:position w:val="-1"/>
          <w:sz w:val="36"/>
          <w:szCs w:val="36"/>
          <w:lang w:val="en-US"/>
        </w:rPr>
        <w:t>15</w:t>
      </w:r>
      <w:r w:rsidR="00647E9E" w:rsidRPr="003C0224">
        <w:rPr>
          <w:rFonts w:ascii="Arial" w:hAnsi="Arial" w:cs="Arial"/>
          <w:color w:val="2A2A29"/>
          <w:spacing w:val="14"/>
          <w:w w:val="62"/>
          <w:position w:val="-1"/>
          <w:sz w:val="36"/>
          <w:szCs w:val="36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647E9E" w:rsidRPr="003C0224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647E9E" w:rsidRPr="003C0224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polyline id="_x0000_s1070" style="position:absolute;left:0;text-align:left;z-index:-251696128;mso-position-horizontal-relative:page;mso-position-vertical-relative:text" points="81.15pt,20.6pt,81.15pt,33.6pt" coordsize="20,260" o:allowincell="f" filled="f" strokecolor="#dadada" strokeweight="2.25636mm">
            <v:path arrowok="t"/>
            <w10:wrap anchorx="page"/>
          </v:polyline>
        </w:pict>
      </w:r>
      <w:r w:rsidRPr="000851AB">
        <w:rPr>
          <w:noProof/>
        </w:rPr>
        <w:pict>
          <v:polyline id="_x0000_s1071" style="position:absolute;left:0;text-align:left;z-index:-251695104;mso-position-horizontal-relative:page;mso-position-vertical-relative:text" points="103.8pt,20.6pt,103.8pt,33.6pt" coordsize="20,260" o:allowincell="f" filled="f" strokecolor="#dadada" strokeweight="2.25636mm">
            <v:path arrowok="t"/>
            <w10:wrap anchorx="page"/>
          </v:polyline>
        </w:pict>
      </w:r>
      <w:r w:rsidR="00647E9E" w:rsidRPr="003C022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647E9E" w:rsidRPr="003C022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647E9E" w:rsidRPr="003C0224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647E9E" w:rsidRPr="003C0224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647E9E" w:rsidRPr="003C022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647E9E" w:rsidRPr="003C022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di</w:t>
      </w:r>
      <w:r w:rsidR="00647E9E"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ec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47E9E" w:rsidRPr="003C0224">
        <w:rPr>
          <w:rFonts w:ascii="Arial" w:hAnsi="Arial" w:cs="Arial"/>
          <w:color w:val="2A2A29"/>
          <w:spacing w:val="5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alk</w:t>
      </w:r>
      <w:r w:rsidR="00647E9E" w:rsidRPr="003C0224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647E9E" w:rsidRPr="003C022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th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w w:val="99"/>
          <w:sz w:val="24"/>
          <w:szCs w:val="24"/>
          <w:lang w:val="en-US"/>
        </w:rPr>
        <w:t>d</w:t>
      </w:r>
      <w:r w:rsidR="00647E9E" w:rsidRPr="003C022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-1"/>
          <w:w w:val="97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spacing w:val="-1"/>
          <w:w w:val="102"/>
          <w:sz w:val="24"/>
          <w:szCs w:val="24"/>
          <w:lang w:val="en-US"/>
        </w:rPr>
        <w:t>u</w:t>
      </w:r>
      <w:r w:rsidR="00647E9E" w:rsidRPr="003C0224">
        <w:rPr>
          <w:rFonts w:ascii="Arial" w:hAnsi="Arial" w:cs="Arial"/>
          <w:color w:val="2A2A29"/>
          <w:spacing w:val="-1"/>
          <w:w w:val="105"/>
          <w:sz w:val="24"/>
          <w:szCs w:val="24"/>
          <w:lang w:val="en-US"/>
        </w:rPr>
        <w:t>m</w:t>
      </w:r>
      <w:r w:rsidR="00647E9E" w:rsidRPr="003C022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-1"/>
          <w:w w:val="102"/>
          <w:sz w:val="24"/>
          <w:szCs w:val="24"/>
          <w:lang w:val="en-US"/>
        </w:rPr>
        <w:t>n</w:t>
      </w:r>
      <w:r w:rsidR="00647E9E" w:rsidRPr="003C0224">
        <w:rPr>
          <w:rFonts w:ascii="Arial" w:hAnsi="Arial" w:cs="Arial"/>
          <w:color w:val="2A2A29"/>
          <w:spacing w:val="-2"/>
          <w:w w:val="123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1"/>
          <w:w w:val="131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="00647E9E" w:rsidRPr="003C022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w w:val="99"/>
          <w:sz w:val="24"/>
          <w:szCs w:val="24"/>
          <w:lang w:val="en-US"/>
        </w:rPr>
        <w:t>s</w:t>
      </w:r>
      <w:r w:rsidR="00647E9E" w:rsidRPr="003C022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-1"/>
          <w:w w:val="131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pacing w:val="-1"/>
          <w:w w:val="118"/>
          <w:sz w:val="24"/>
          <w:szCs w:val="24"/>
          <w:lang w:val="en-US"/>
        </w:rPr>
        <w:t>i</w:t>
      </w:r>
      <w:r w:rsidR="00647E9E" w:rsidRPr="003C022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w w:val="99"/>
          <w:sz w:val="24"/>
          <w:szCs w:val="24"/>
          <w:lang w:val="en-US"/>
        </w:rPr>
        <w:t>s</w:t>
      </w:r>
      <w:r w:rsidR="00647E9E" w:rsidRPr="003C022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Plan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="00647E9E" w:rsidRPr="003C0224">
        <w:rPr>
          <w:rFonts w:ascii="Arial" w:hAnsi="Arial" w:cs="Arial"/>
          <w:color w:val="2A2A29"/>
          <w:spacing w:val="1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th.</w:t>
      </w:r>
      <w:r w:rsidR="00647E9E" w:rsidRPr="003C022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47E9E" w:rsidRPr="003C022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121"/>
          <w:sz w:val="24"/>
          <w:szCs w:val="24"/>
          <w:lang w:val="en-US"/>
        </w:rPr>
        <w:t>i</w:t>
      </w:r>
      <w:r w:rsidR="00647E9E" w:rsidRPr="003C0224">
        <w:rPr>
          <w:rFonts w:ascii="Arial" w:hAnsi="Arial" w:cs="Arial"/>
          <w:color w:val="2A2A29"/>
          <w:spacing w:val="-1"/>
          <w:w w:val="12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w w:val="101"/>
          <w:sz w:val="24"/>
          <w:szCs w:val="24"/>
          <w:lang w:val="en-US"/>
        </w:rPr>
        <w:t>ems</w:t>
      </w:r>
    </w:p>
    <w:p w:rsidR="000851AB" w:rsidRDefault="000851AB" w:rsidP="000851AB">
      <w:pPr>
        <w:widowControl w:val="0"/>
        <w:autoSpaceDE w:val="0"/>
        <w:autoSpaceDN w:val="0"/>
        <w:adjustRightInd w:val="0"/>
        <w:spacing w:before="34" w:after="0" w:line="240" w:lineRule="auto"/>
        <w:ind w:left="1559" w:right="5347"/>
        <w:jc w:val="both"/>
        <w:rPr>
          <w:rFonts w:ascii="Arial" w:hAnsi="Arial" w:cs="Arial"/>
          <w:color w:val="2A2A29"/>
          <w:w w:val="104"/>
          <w:sz w:val="24"/>
          <w:szCs w:val="24"/>
          <w:lang w:val="en-US"/>
        </w:rPr>
      </w:pPr>
      <w:r>
        <w:rPr>
          <w:noProof/>
        </w:rPr>
        <w:pict>
          <v:shape id="Text Box 2" o:spid="_x0000_s3384" type="#_x0000_t202" style="position:absolute;left:0;text-align:left;margin-left:415.35pt;margin-top:8.4pt;width:162.1pt;height:171.85pt;z-index:25170124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7GvbiikCAABPBAAADgAAAAAAAAAAAAAAAAAuAgAAZHJzL2Uyb0Rv&#10;Yy54bWxQSwECLQAUAAYACAAAACEASFsnctsAAAAHAQAADwAAAAAAAAAAAAAAAACDBAAAZHJzL2Rv&#10;d25yZXYueG1sUEsFBgAAAAAEAAQA8wAAAIsFAAAAAA==&#10;" filled="f" stroked="f">
            <v:textbox>
              <w:txbxContent>
                <w:p w:rsidR="000851AB" w:rsidRPr="000851AB" w:rsidRDefault="000851AB">
                  <w:pPr>
                    <w:rPr>
                      <w:lang w:val="en-US"/>
                    </w:rPr>
                  </w:pPr>
                  <w:r>
                    <w:rPr>
                      <w:rFonts w:ascii="Arial" w:hAnsi="Arial" w:cs="Arial"/>
                      <w:color w:val="2A2A29"/>
                      <w:position w:val="-289"/>
                    </w:rPr>
                    <w:pict>
                      <v:shape id="_x0000_i1306" type="#_x0000_t75" style="width:147.1pt;height:160.35pt">
                        <v:imagedata r:id="rId14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1</w:t>
      </w:r>
      <w:r w:rsidR="00647E9E" w:rsidRPr="003C022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5,</w:t>
      </w:r>
      <w:r w:rsidR="00647E9E" w:rsidRPr="003C022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ci</w:t>
      </w:r>
      <w:r w:rsidR="00647E9E"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mi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sing</w:t>
      </w:r>
      <w:r w:rsidR="00647E9E" w:rsidRPr="003C0224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109"/>
          <w:sz w:val="24"/>
          <w:szCs w:val="24"/>
          <w:lang w:val="en-US"/>
        </w:rPr>
        <w:t>in</w:t>
      </w:r>
      <w:r w:rsidR="00647E9E" w:rsidRPr="003C0224">
        <w:rPr>
          <w:rFonts w:ascii="Arial" w:hAnsi="Arial" w:cs="Arial"/>
          <w:color w:val="2A2A29"/>
          <w:spacing w:val="-4"/>
          <w:w w:val="109"/>
          <w:sz w:val="24"/>
          <w:szCs w:val="24"/>
          <w:lang w:val="en-US"/>
        </w:rPr>
        <w:t>f</w:t>
      </w:r>
      <w:r w:rsidR="00647E9E" w:rsidRPr="003C0224">
        <w:rPr>
          <w:rFonts w:ascii="Arial" w:hAnsi="Arial" w:cs="Arial"/>
          <w:color w:val="2A2A29"/>
          <w:w w:val="104"/>
          <w:sz w:val="24"/>
          <w:szCs w:val="24"/>
          <w:lang w:val="en-US"/>
        </w:rPr>
        <w:t>ormation.</w:t>
      </w:r>
    </w:p>
    <w:p w:rsidR="00647E9E" w:rsidRPr="000851AB" w:rsidRDefault="00647E9E" w:rsidP="000851AB">
      <w:pPr>
        <w:widowControl w:val="0"/>
        <w:autoSpaceDE w:val="0"/>
        <w:autoSpaceDN w:val="0"/>
        <w:adjustRightInd w:val="0"/>
        <w:spacing w:before="34" w:after="0" w:line="240" w:lineRule="auto"/>
        <w:ind w:left="1559" w:right="5347"/>
        <w:jc w:val="both"/>
        <w:rPr>
          <w:rFonts w:ascii="Arial" w:hAnsi="Arial" w:cs="Arial"/>
          <w:color w:val="2A2A29"/>
          <w:w w:val="104"/>
          <w:sz w:val="24"/>
          <w:szCs w:val="24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 w:rsidRPr="000851AB">
        <w:rPr>
          <w:noProof/>
        </w:rPr>
        <w:pict>
          <v:shape id="_x0000_s1072" type="#_x0000_t202" style="position:absolute;margin-left:77.7pt;margin-top:5.55pt;width:341.65pt;height:134.2pt;z-index:-251617280;mso-position-horizontal-relative:page" o:allowincell="f" filled="f" stroked="f">
            <v:textbox style="mso-next-textbox:#_x0000_s1072" inset="0,0,0,0">
              <w:txbxContent>
                <w:tbl>
                  <w:tblPr>
                    <w:tblW w:w="6521" w:type="dxa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721"/>
                    <w:gridCol w:w="3800"/>
                  </w:tblGrid>
                  <w:tr w:rsidR="000851AB" w:rsidRPr="000851AB" w:rsidTr="000851AB">
                    <w:trPr>
                      <w:trHeight w:hRule="exact" w:val="397"/>
                    </w:trPr>
                    <w:tc>
                      <w:tcPr>
                        <w:tcW w:w="2721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  <w:shd w:val="clear" w:color="auto" w:fill="C7C7C6"/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1" w:after="0" w:line="240" w:lineRule="auto"/>
                          <w:ind w:left="76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851AB">
                          <w:rPr>
                            <w:rFonts w:ascii="Arial" w:hAnsi="Arial" w:cs="Arial"/>
                            <w:color w:val="2A2A29"/>
                            <w:spacing w:val="2"/>
                            <w:w w:val="87"/>
                          </w:rPr>
                          <w:t>TYP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w w:val="87"/>
                          </w:rPr>
                          <w:t xml:space="preserve">E 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2"/>
                            <w:w w:val="87"/>
                          </w:rPr>
                          <w:t>O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w w:val="87"/>
                          </w:rPr>
                          <w:t>F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8"/>
                            <w:w w:val="87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2"/>
                          </w:rPr>
                          <w:t>FILM</w:t>
                        </w:r>
                      </w:p>
                    </w:tc>
                    <w:tc>
                      <w:tcPr>
                        <w:tcW w:w="380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  <w:shd w:val="clear" w:color="auto" w:fill="C7C7C6"/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1" w:after="0" w:line="240" w:lineRule="auto"/>
                          <w:ind w:left="76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851AB">
                          <w:rPr>
                            <w:rFonts w:ascii="Arial" w:hAnsi="Arial" w:cs="Arial"/>
                            <w:color w:val="2A2A29"/>
                            <w:spacing w:val="2"/>
                          </w:rPr>
                          <w:t>DOCUMEN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11"/>
                          </w:rPr>
                          <w:t>T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2"/>
                          </w:rPr>
                          <w:t>ARY</w:t>
                        </w:r>
                      </w:p>
                    </w:tc>
                  </w:tr>
                  <w:tr w:rsidR="000851AB" w:rsidRPr="000851AB" w:rsidTr="000851AB">
                    <w:trPr>
                      <w:trHeight w:hRule="exact" w:val="397"/>
                    </w:trPr>
                    <w:tc>
                      <w:tcPr>
                        <w:tcW w:w="2721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w w:val="104"/>
                            <w:sz w:val="23"/>
                            <w:szCs w:val="23"/>
                          </w:rPr>
                          <w:t>Di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7"/>
                            <w:w w:val="104"/>
                            <w:sz w:val="23"/>
                            <w:szCs w:val="23"/>
                          </w:rPr>
                          <w:t>r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ec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1"/>
                            <w:sz w:val="23"/>
                            <w:szCs w:val="23"/>
                          </w:rPr>
                          <w:t>t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w w:val="105"/>
                            <w:sz w:val="23"/>
                            <w:szCs w:val="23"/>
                          </w:rPr>
                          <w:t>or</w:t>
                        </w:r>
                        <w:proofErr w:type="spellEnd"/>
                      </w:p>
                    </w:tc>
                    <w:tc>
                      <w:tcPr>
                        <w:tcW w:w="380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851AB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</w:rPr>
                          <w:t>1.</w:t>
                        </w:r>
                        <w:r w:rsidRPr="000851AB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22"/>
                          </w:rPr>
                          <w:t xml:space="preserve"> </w:t>
                        </w:r>
                        <w:proofErr w:type="spellStart"/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</w:rPr>
                          <w:t>Adrian</w:t>
                        </w:r>
                        <w:proofErr w:type="spellEnd"/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22"/>
                            <w:sz w:val="23"/>
                            <w:szCs w:val="23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</w:rPr>
                          <w:t>/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2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w w:val="107"/>
                            <w:sz w:val="23"/>
                            <w:szCs w:val="23"/>
                          </w:rPr>
                          <w:t>Ala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-2"/>
                            <w:w w:val="107"/>
                            <w:sz w:val="23"/>
                            <w:szCs w:val="23"/>
                          </w:rPr>
                          <w:t>s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-1"/>
                            <w:w w:val="107"/>
                            <w:sz w:val="23"/>
                            <w:szCs w:val="23"/>
                          </w:rPr>
                          <w:t>t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w w:val="107"/>
                            <w:sz w:val="23"/>
                            <w:szCs w:val="23"/>
                          </w:rPr>
                          <w:t>air</w:t>
                        </w:r>
                        <w:proofErr w:type="spellEnd"/>
                        <w:r w:rsidRPr="000851AB">
                          <w:rPr>
                            <w:rFonts w:ascii="Arial" w:hAnsi="Arial" w:cs="Arial"/>
                            <w:color w:val="2A2A29"/>
                            <w:spacing w:val="-4"/>
                            <w:w w:val="107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spacing w:val="-8"/>
                            <w:w w:val="94"/>
                            <w:sz w:val="23"/>
                            <w:szCs w:val="23"/>
                          </w:rPr>
                          <w:t>F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w w:val="102"/>
                            <w:sz w:val="23"/>
                            <w:szCs w:val="23"/>
                          </w:rPr>
                          <w:t>othe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7"/>
                            <w:w w:val="102"/>
                            <w:sz w:val="23"/>
                            <w:szCs w:val="23"/>
                          </w:rPr>
                          <w:t>r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w w:val="111"/>
                            <w:sz w:val="23"/>
                            <w:szCs w:val="23"/>
                          </w:rPr>
                          <w:t>gill</w:t>
                        </w:r>
                        <w:proofErr w:type="spellEnd"/>
                      </w:p>
                    </w:tc>
                  </w:tr>
                  <w:tr w:rsidR="000851AB" w:rsidRPr="000851AB" w:rsidTr="000851AB">
                    <w:trPr>
                      <w:trHeight w:hRule="exact" w:val="397"/>
                    </w:trPr>
                    <w:tc>
                      <w:tcPr>
                        <w:tcW w:w="2721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Number</w:t>
                        </w:r>
                        <w:proofErr w:type="spellEnd"/>
                        <w:r w:rsidRPr="000851AB">
                          <w:rPr>
                            <w:rFonts w:ascii="Arial" w:hAnsi="Arial" w:cs="Arial"/>
                            <w:color w:val="2A2A29"/>
                            <w:spacing w:val="11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of</w:t>
                        </w:r>
                        <w:proofErr w:type="spellEnd"/>
                        <w:r w:rsidRPr="000851AB">
                          <w:rPr>
                            <w:rFonts w:ascii="Arial" w:hAnsi="Arial" w:cs="Arial"/>
                            <w:color w:val="2A2A29"/>
                            <w:spacing w:val="-7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episodes</w:t>
                        </w:r>
                        <w:proofErr w:type="spellEnd"/>
                      </w:p>
                    </w:tc>
                    <w:tc>
                      <w:tcPr>
                        <w:tcW w:w="380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851AB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</w:rPr>
                          <w:t>2.</w:t>
                        </w:r>
                        <w:r w:rsidRPr="000851AB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22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w w:val="92"/>
                            <w:sz w:val="23"/>
                            <w:szCs w:val="23"/>
                          </w:rPr>
                          <w:t>11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-6"/>
                            <w:w w:val="92"/>
                            <w:sz w:val="23"/>
                            <w:szCs w:val="23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</w:rPr>
                          <w:t>/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2"/>
                            <w:sz w:val="23"/>
                            <w:szCs w:val="23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</w:rPr>
                          <w:t>15</w:t>
                        </w:r>
                      </w:p>
                    </w:tc>
                  </w:tr>
                  <w:tr w:rsidR="000851AB" w:rsidRPr="000851AB" w:rsidTr="000851AB">
                    <w:trPr>
                      <w:trHeight w:hRule="exact" w:val="397"/>
                    </w:trPr>
                    <w:tc>
                      <w:tcPr>
                        <w:tcW w:w="2721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w w:val="98"/>
                            <w:sz w:val="23"/>
                            <w:szCs w:val="23"/>
                          </w:rPr>
                          <w:t>Commi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1"/>
                            <w:w w:val="98"/>
                            <w:sz w:val="23"/>
                            <w:szCs w:val="23"/>
                          </w:rPr>
                          <w:t>s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w w:val="98"/>
                            <w:sz w:val="23"/>
                            <w:szCs w:val="23"/>
                          </w:rPr>
                          <w:t>sioned</w:t>
                        </w:r>
                        <w:proofErr w:type="spellEnd"/>
                        <w:r w:rsidRPr="000851AB">
                          <w:rPr>
                            <w:rFonts w:ascii="Arial" w:hAnsi="Arial" w:cs="Arial"/>
                            <w:color w:val="2A2A29"/>
                            <w:spacing w:val="-2"/>
                            <w:w w:val="98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by</w:t>
                        </w:r>
                        <w:proofErr w:type="spellEnd"/>
                      </w:p>
                    </w:tc>
                    <w:tc>
                      <w:tcPr>
                        <w:tcW w:w="380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851AB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</w:rPr>
                          <w:t>3.</w:t>
                        </w:r>
                        <w:r w:rsidRPr="000851AB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22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w w:val="85"/>
                            <w:sz w:val="23"/>
                            <w:szCs w:val="23"/>
                          </w:rPr>
                          <w:t>CBC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-1"/>
                            <w:w w:val="85"/>
                            <w:sz w:val="23"/>
                            <w:szCs w:val="23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</w:rPr>
                          <w:t>/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2"/>
                            <w:sz w:val="23"/>
                            <w:szCs w:val="23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</w:rPr>
                          <w:t>BBC</w:t>
                        </w:r>
                      </w:p>
                    </w:tc>
                  </w:tr>
                  <w:tr w:rsidR="000851AB" w:rsidRPr="000851AB" w:rsidTr="000851AB">
                    <w:trPr>
                      <w:trHeight w:hRule="exact" w:val="397"/>
                    </w:trPr>
                    <w:tc>
                      <w:tcPr>
                        <w:tcW w:w="2721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spacing w:val="-18"/>
                            <w:w w:val="74"/>
                            <w:sz w:val="23"/>
                            <w:szCs w:val="23"/>
                          </w:rPr>
                          <w:t>Y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ear</w:t>
                        </w:r>
                        <w:proofErr w:type="spellEnd"/>
                        <w:r w:rsidRPr="000851AB">
                          <w:rPr>
                            <w:rFonts w:ascii="Arial" w:hAnsi="Arial" w:cs="Arial"/>
                            <w:color w:val="2A2A29"/>
                            <w:spacing w:val="-5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it</w:t>
                        </w:r>
                        <w:proofErr w:type="spellEnd"/>
                        <w:r w:rsidRPr="000851AB">
                          <w:rPr>
                            <w:rFonts w:ascii="Arial" w:hAnsi="Arial" w:cs="Arial"/>
                            <w:color w:val="2A2A29"/>
                            <w:spacing w:val="11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spacing w:val="-2"/>
                            <w:w w:val="102"/>
                            <w:sz w:val="23"/>
                            <w:szCs w:val="23"/>
                          </w:rPr>
                          <w:t>s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1"/>
                            <w:w w:val="102"/>
                            <w:sz w:val="23"/>
                            <w:szCs w:val="23"/>
                          </w:rPr>
                          <w:t>t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w w:val="102"/>
                            <w:sz w:val="23"/>
                            <w:szCs w:val="23"/>
                          </w:rPr>
                          <w:t>ar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1"/>
                            <w:w w:val="102"/>
                            <w:sz w:val="23"/>
                            <w:szCs w:val="23"/>
                          </w:rPr>
                          <w:t>t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w w:val="102"/>
                            <w:sz w:val="23"/>
                            <w:szCs w:val="23"/>
                          </w:rPr>
                          <w:t>ed</w:t>
                        </w:r>
                        <w:proofErr w:type="spellEnd"/>
                      </w:p>
                    </w:tc>
                    <w:tc>
                      <w:tcPr>
                        <w:tcW w:w="380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851AB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</w:rPr>
                          <w:t>4.</w:t>
                        </w:r>
                        <w:r w:rsidRPr="000851AB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22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w w:val="92"/>
                            <w:sz w:val="23"/>
                            <w:szCs w:val="23"/>
                          </w:rPr>
                          <w:t>2005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-6"/>
                            <w:w w:val="92"/>
                            <w:sz w:val="23"/>
                            <w:szCs w:val="23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</w:rPr>
                          <w:t>/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2"/>
                            <w:sz w:val="23"/>
                            <w:szCs w:val="23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</w:rPr>
                          <w:t>2010</w:t>
                        </w:r>
                      </w:p>
                    </w:tc>
                  </w:tr>
                  <w:tr w:rsidR="000851AB" w:rsidRPr="000851AB" w:rsidTr="000851AB">
                    <w:trPr>
                      <w:trHeight w:hRule="exact" w:val="689"/>
                    </w:trPr>
                    <w:tc>
                      <w:tcPr>
                        <w:tcW w:w="2721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8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Co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2"/>
                            <w:sz w:val="23"/>
                            <w:szCs w:val="23"/>
                          </w:rPr>
                          <w:t>s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t</w:t>
                        </w:r>
                        <w:proofErr w:type="spellEnd"/>
                      </w:p>
                    </w:tc>
                    <w:tc>
                      <w:tcPr>
                        <w:tcW w:w="380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0851AB" w:rsidRPr="000851AB" w:rsidRDefault="000851A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6" w:after="0" w:line="260" w:lineRule="exact"/>
                          <w:ind w:left="317" w:right="158" w:hanging="242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 w:rsidRPr="000851AB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lang w:val="en-US"/>
                          </w:rPr>
                          <w:t>5.</w:t>
                        </w:r>
                        <w:r w:rsidRPr="000851AB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22"/>
                            <w:lang w:val="en-US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  <w:lang w:val="en-US"/>
                          </w:rPr>
                          <w:t>most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-18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-2"/>
                            <w:w w:val="96"/>
                            <w:sz w:val="23"/>
                            <w:szCs w:val="23"/>
                            <w:lang w:val="en-US"/>
                          </w:rPr>
                          <w:t>e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w w:val="96"/>
                            <w:sz w:val="23"/>
                            <w:szCs w:val="23"/>
                            <w:lang w:val="en-US"/>
                          </w:rPr>
                          <w:t>xpensi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1"/>
                            <w:w w:val="96"/>
                            <w:sz w:val="23"/>
                            <w:szCs w:val="23"/>
                            <w:lang w:val="en-US"/>
                          </w:rPr>
                          <w:t>v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w w:val="96"/>
                            <w:sz w:val="23"/>
                            <w:szCs w:val="23"/>
                            <w:lang w:val="en-US"/>
                          </w:rPr>
                          <w:t>e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-6"/>
                            <w:w w:val="96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  <w:lang w:val="en-US"/>
                          </w:rPr>
                          <w:t>/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pacing w:val="2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b/>
                            <w:i/>
                            <w:color w:val="2A2A29"/>
                            <w:sz w:val="23"/>
                            <w:szCs w:val="23"/>
                            <w:lang w:val="en-US"/>
                          </w:rPr>
                          <w:t>cheapest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w w:val="98"/>
                            <w:sz w:val="23"/>
                            <w:szCs w:val="23"/>
                            <w:lang w:val="en-US"/>
                          </w:rPr>
                          <w:t>documenta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1"/>
                            <w:w w:val="98"/>
                            <w:sz w:val="23"/>
                            <w:szCs w:val="23"/>
                            <w:lang w:val="en-US"/>
                          </w:rPr>
                          <w:t>r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w w:val="98"/>
                            <w:sz w:val="23"/>
                            <w:szCs w:val="23"/>
                            <w:lang w:val="en-US"/>
                          </w:rPr>
                          <w:t>y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8"/>
                            <w:w w:val="98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3"/>
                            <w:sz w:val="23"/>
                            <w:szCs w:val="23"/>
                            <w:lang w:val="en-US"/>
                          </w:rPr>
                          <w:t>e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1"/>
                            <w:sz w:val="23"/>
                            <w:szCs w:val="23"/>
                            <w:lang w:val="en-US"/>
                          </w:rPr>
                          <w:t>v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>er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pacing w:val="-14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0851AB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>made</w:t>
                        </w:r>
                      </w:p>
                    </w:tc>
                  </w:tr>
                </w:tbl>
                <w:p w:rsidR="000851AB" w:rsidRPr="003C0224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xbxContent>
            </v:textbox>
            <w10:wrap anchorx="page"/>
          </v:shape>
        </w:pict>
      </w:r>
    </w:p>
    <w:p w:rsidR="00647E9E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851AB" w:rsidRPr="003C0224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65" w:lineRule="auto"/>
        <w:ind w:left="1559" w:right="1793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rect id="_x0000_s1073" style="position:absolute;left:0;text-align:left;margin-left:159.05pt;margin-top:3.55pt;width:68.85pt;height:13pt;z-index:-251694080;mso-position-horizontal-relative:page" o:allowincell="f" fillcolor="#dadada" stroked="f">
            <v:path arrowok="t"/>
            <w10:wrap anchorx="page"/>
          </v:rect>
        </w:pict>
      </w:r>
      <w:r w:rsidR="00647E9E" w:rsidRPr="003C022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647E9E" w:rsidRPr="003C0224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647E9E" w:rsidRPr="003C0224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647E9E" w:rsidRPr="003C0224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647E9E" w:rsidRPr="003C022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647E9E" w:rsidRPr="003C022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647E9E" w:rsidRPr="003C022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="00647E9E" w:rsidRPr="003C0224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647E9E" w:rsidRPr="003C022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="00647E9E" w:rsidRPr="003C022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47E9E"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103"/>
          <w:sz w:val="24"/>
          <w:szCs w:val="24"/>
          <w:lang w:val="en-US"/>
        </w:rPr>
        <w:t xml:space="preserve">plan 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="00647E9E"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647E9E" w:rsidRPr="003C022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103"/>
          <w:sz w:val="24"/>
          <w:szCs w:val="24"/>
          <w:lang w:val="en-US"/>
        </w:rPr>
        <w:t>planet.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47E9E" w:rsidRPr="003C0224" w:rsidRDefault="00647E9E">
      <w:pPr>
        <w:widowControl w:val="0"/>
        <w:tabs>
          <w:tab w:val="left" w:pos="67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3C022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had</w:t>
      </w:r>
      <w:r w:rsidRPr="003C022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3C022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ting</w:t>
      </w:r>
      <w:r w:rsidRPr="003C022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12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spacing w:val="-6"/>
          <w:w w:val="133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w w:val="98"/>
          <w:sz w:val="24"/>
          <w:szCs w:val="24"/>
          <w:lang w:val="en-US"/>
        </w:rPr>
        <w:t>son.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1554" w:right="1873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 </w:t>
      </w:r>
      <w:r w:rsidRPr="003C0224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Bio</w:t>
      </w:r>
      <w:r w:rsidRPr="003C0224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l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 xml:space="preserve">ogy                              </w:t>
      </w:r>
      <w:r w:rsidRPr="003C0224">
        <w:rPr>
          <w:rFonts w:ascii="Arial" w:hAnsi="Arial" w:cs="Arial"/>
          <w:color w:val="2A2A29"/>
          <w:spacing w:val="21"/>
          <w:sz w:val="20"/>
          <w:szCs w:val="20"/>
          <w:lang w:val="en-US"/>
        </w:rPr>
        <w:t xml:space="preserve">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3C0224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Scien</w:t>
      </w:r>
      <w:r w:rsidRPr="003C022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 xml:space="preserve">e                                          </w:t>
      </w:r>
      <w:r w:rsidRPr="003C0224">
        <w:rPr>
          <w:rFonts w:ascii="Arial" w:hAnsi="Arial" w:cs="Arial"/>
          <w:color w:val="2A2A29"/>
          <w:spacing w:val="46"/>
          <w:sz w:val="20"/>
          <w:szCs w:val="20"/>
          <w:lang w:val="en-US"/>
        </w:rPr>
        <w:t xml:space="preserve">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 </w:t>
      </w:r>
      <w:r w:rsidRPr="003C0224">
        <w:rPr>
          <w:rFonts w:ascii="Times New Roman" w:hAnsi="Times New Roman"/>
          <w:b/>
          <w:bCs/>
          <w:color w:val="2A2A29"/>
          <w:spacing w:val="3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Hi</w:t>
      </w:r>
      <w:r w:rsidRPr="003C022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3C0224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ory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647E9E" w:rsidRPr="003C0224" w:rsidRDefault="00647E9E">
      <w:pPr>
        <w:widowControl w:val="0"/>
        <w:tabs>
          <w:tab w:val="left" w:pos="52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plans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art</w:t>
      </w:r>
      <w:r w:rsidRPr="003C0224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10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1554" w:right="1707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 </w:t>
      </w:r>
      <w:r w:rsidRPr="003C0224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spacing w:val="-7"/>
          <w:w w:val="102"/>
          <w:sz w:val="20"/>
          <w:szCs w:val="20"/>
          <w:lang w:val="en-US"/>
        </w:rPr>
        <w:t>r</w:t>
      </w:r>
      <w:r w:rsidRPr="003C0224">
        <w:rPr>
          <w:rFonts w:ascii="Arial" w:hAnsi="Arial" w:cs="Arial"/>
          <w:color w:val="2A2A29"/>
          <w:w w:val="102"/>
          <w:sz w:val="20"/>
          <w:szCs w:val="20"/>
          <w:lang w:val="en-US"/>
        </w:rPr>
        <w:t>eusing</w:t>
      </w:r>
      <w:proofErr w:type="gramEnd"/>
      <w:r w:rsidRPr="003C0224">
        <w:rPr>
          <w:rFonts w:ascii="Arial" w:hAnsi="Arial" w:cs="Arial"/>
          <w:color w:val="2A2A29"/>
          <w:spacing w:val="-3"/>
          <w:w w:val="102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 xml:space="preserve">things                   </w:t>
      </w:r>
      <w:r w:rsidRPr="003C0224">
        <w:rPr>
          <w:rFonts w:ascii="Arial" w:hAnsi="Arial" w:cs="Arial"/>
          <w:color w:val="2A2A29"/>
          <w:spacing w:val="33"/>
          <w:sz w:val="20"/>
          <w:szCs w:val="20"/>
          <w:lang w:val="en-US"/>
        </w:rPr>
        <w:t xml:space="preserve">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3C0224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7"/>
          <w:w w:val="101"/>
          <w:sz w:val="20"/>
          <w:szCs w:val="20"/>
          <w:lang w:val="en-US"/>
        </w:rPr>
        <w:t>r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>educing</w:t>
      </w:r>
      <w:r w:rsidRPr="003C0224">
        <w:rPr>
          <w:rFonts w:ascii="Arial" w:hAnsi="Arial" w:cs="Arial"/>
          <w:color w:val="2A2A29"/>
          <w:spacing w:val="-4"/>
          <w:w w:val="101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the things</w:t>
      </w:r>
      <w:r w:rsidRPr="003C0224">
        <w:rPr>
          <w:rFonts w:ascii="Arial" w:hAnsi="Arial" w:cs="Arial"/>
          <w:color w:val="2A2A29"/>
          <w:spacing w:val="5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she</w:t>
      </w:r>
      <w:r w:rsidRPr="003C0224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 xml:space="preserve">uses         </w:t>
      </w:r>
      <w:r w:rsidRPr="003C0224">
        <w:rPr>
          <w:rFonts w:ascii="Arial" w:hAnsi="Arial" w:cs="Arial"/>
          <w:color w:val="2A2A29"/>
          <w:spacing w:val="39"/>
          <w:sz w:val="20"/>
          <w:szCs w:val="20"/>
          <w:lang w:val="en-US"/>
        </w:rPr>
        <w:t xml:space="preserve">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 </w:t>
      </w:r>
      <w:r w:rsidRPr="003C0224">
        <w:rPr>
          <w:rFonts w:ascii="Times New Roman" w:hAnsi="Times New Roman"/>
          <w:b/>
          <w:bCs/>
          <w:color w:val="2A2A29"/>
          <w:spacing w:val="3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7"/>
          <w:w w:val="126"/>
          <w:sz w:val="20"/>
          <w:szCs w:val="20"/>
          <w:lang w:val="en-US"/>
        </w:rPr>
        <w:t>r</w:t>
      </w:r>
      <w:r w:rsidRPr="003C0224">
        <w:rPr>
          <w:rFonts w:ascii="Arial" w:hAnsi="Arial" w:cs="Arial"/>
          <w:color w:val="2A2A29"/>
          <w:w w:val="94"/>
          <w:sz w:val="20"/>
          <w:szCs w:val="20"/>
          <w:lang w:val="en-US"/>
        </w:rPr>
        <w:t>ec</w:t>
      </w:r>
      <w:r w:rsidRPr="003C0224">
        <w:rPr>
          <w:rFonts w:ascii="Arial" w:hAnsi="Arial" w:cs="Arial"/>
          <w:color w:val="2A2A29"/>
          <w:spacing w:val="-2"/>
          <w:w w:val="94"/>
          <w:sz w:val="20"/>
          <w:szCs w:val="20"/>
          <w:lang w:val="en-US"/>
        </w:rPr>
        <w:t>y</w:t>
      </w:r>
      <w:r w:rsidRPr="003C0224">
        <w:rPr>
          <w:rFonts w:ascii="Arial" w:hAnsi="Arial" w:cs="Arial"/>
          <w:color w:val="2A2A29"/>
          <w:w w:val="104"/>
          <w:sz w:val="20"/>
          <w:szCs w:val="20"/>
          <w:lang w:val="en-US"/>
        </w:rPr>
        <w:t>cling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647E9E" w:rsidRPr="003C0224" w:rsidRDefault="00647E9E">
      <w:pPr>
        <w:widowControl w:val="0"/>
        <w:tabs>
          <w:tab w:val="left" w:pos="76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thinks</w:t>
      </w:r>
      <w:r w:rsidRPr="003C0224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3C022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ami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should buy</w:t>
      </w:r>
      <w:r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1554" w:right="123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 </w:t>
      </w:r>
      <w:r w:rsidRPr="003C0224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sz w:val="20"/>
          <w:szCs w:val="20"/>
          <w:lang w:val="en-US"/>
        </w:rPr>
        <w:t>ene</w:t>
      </w:r>
      <w:r w:rsidRPr="003C022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gy</w:t>
      </w:r>
      <w:proofErr w:type="gramEnd"/>
      <w:r w:rsidRPr="003C0224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7"/>
          <w:sz w:val="20"/>
          <w:szCs w:val="20"/>
          <w:lang w:val="en-US"/>
        </w:rPr>
        <w:t>saving</w:t>
      </w:r>
      <w:r w:rsidRPr="003C0224">
        <w:rPr>
          <w:rFonts w:ascii="Arial" w:hAnsi="Arial" w:cs="Arial"/>
          <w:color w:val="2A2A29"/>
          <w:spacing w:val="-4"/>
          <w:w w:val="97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 xml:space="preserve">lamps         </w:t>
      </w:r>
      <w:r w:rsidRPr="003C0224">
        <w:rPr>
          <w:rFonts w:ascii="Arial" w:hAnsi="Arial" w:cs="Arial"/>
          <w:color w:val="2A2A29"/>
          <w:spacing w:val="41"/>
          <w:sz w:val="20"/>
          <w:szCs w:val="20"/>
          <w:lang w:val="en-US"/>
        </w:rPr>
        <w:t xml:space="preserve">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3C0224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7"/>
          <w:w w:val="101"/>
          <w:sz w:val="20"/>
          <w:szCs w:val="20"/>
          <w:lang w:val="en-US"/>
        </w:rPr>
        <w:t>r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>echa</w:t>
      </w:r>
      <w:r w:rsidRPr="003C0224">
        <w:rPr>
          <w:rFonts w:ascii="Arial" w:hAnsi="Arial" w:cs="Arial"/>
          <w:color w:val="2A2A29"/>
          <w:spacing w:val="-7"/>
          <w:w w:val="101"/>
          <w:sz w:val="20"/>
          <w:szCs w:val="20"/>
          <w:lang w:val="en-US"/>
        </w:rPr>
        <w:t>r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>geab</w:t>
      </w:r>
      <w:r w:rsidRPr="003C0224">
        <w:rPr>
          <w:rFonts w:ascii="Arial" w:hAnsi="Arial" w:cs="Arial"/>
          <w:color w:val="2A2A29"/>
          <w:spacing w:val="-5"/>
          <w:w w:val="101"/>
          <w:sz w:val="20"/>
          <w:szCs w:val="20"/>
          <w:lang w:val="en-US"/>
        </w:rPr>
        <w:t>l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>e</w:t>
      </w:r>
      <w:r w:rsidRPr="003C0224">
        <w:rPr>
          <w:rFonts w:ascii="Arial" w:hAnsi="Arial" w:cs="Arial"/>
          <w:color w:val="2A2A29"/>
          <w:spacing w:val="-6"/>
          <w:w w:val="101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bat</w:t>
      </w:r>
      <w:r w:rsidRPr="003C022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 xml:space="preserve">eries                   </w:t>
      </w:r>
      <w:r w:rsidRPr="003C0224">
        <w:rPr>
          <w:rFonts w:ascii="Arial" w:hAnsi="Arial" w:cs="Arial"/>
          <w:color w:val="2A2A29"/>
          <w:spacing w:val="50"/>
          <w:sz w:val="20"/>
          <w:szCs w:val="20"/>
          <w:lang w:val="en-US"/>
        </w:rPr>
        <w:t xml:space="preserve">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 </w:t>
      </w:r>
      <w:r w:rsidRPr="003C0224">
        <w:rPr>
          <w:rFonts w:ascii="Times New Roman" w:hAnsi="Times New Roman"/>
          <w:b/>
          <w:bCs/>
          <w:color w:val="2A2A29"/>
          <w:spacing w:val="3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3C0224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7"/>
          <w:w w:val="101"/>
          <w:sz w:val="20"/>
          <w:szCs w:val="20"/>
          <w:lang w:val="en-US"/>
        </w:rPr>
        <w:t>r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>ec</w:t>
      </w:r>
      <w:r w:rsidRPr="003C0224">
        <w:rPr>
          <w:rFonts w:ascii="Arial" w:hAnsi="Arial" w:cs="Arial"/>
          <w:color w:val="2A2A29"/>
          <w:spacing w:val="-2"/>
          <w:w w:val="101"/>
          <w:sz w:val="20"/>
          <w:szCs w:val="20"/>
          <w:lang w:val="en-US"/>
        </w:rPr>
        <w:t>y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>cling</w:t>
      </w:r>
      <w:r w:rsidRPr="003C0224">
        <w:rPr>
          <w:rFonts w:ascii="Arial" w:hAnsi="Arial" w:cs="Arial"/>
          <w:color w:val="2A2A29"/>
          <w:spacing w:val="1"/>
          <w:w w:val="101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>bin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647E9E" w:rsidRPr="003C0224" w:rsidRDefault="00647E9E">
      <w:pPr>
        <w:widowControl w:val="0"/>
        <w:tabs>
          <w:tab w:val="left" w:pos="68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3C022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invi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participa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in a</w:t>
      </w:r>
      <w:r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1554" w:right="1293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 </w:t>
      </w:r>
      <w:r w:rsidRPr="003C0224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on</w:t>
      </w:r>
      <w:r w:rsidRPr="003C0224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3C022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en</w:t>
      </w:r>
      <w:r w:rsidRPr="003C022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e</w:t>
      </w:r>
      <w:proofErr w:type="gramEnd"/>
      <w:r w:rsidRPr="003C0224">
        <w:rPr>
          <w:rFonts w:ascii="Arial" w:hAnsi="Arial" w:cs="Arial"/>
          <w:color w:val="2A2A29"/>
          <w:sz w:val="20"/>
          <w:szCs w:val="20"/>
          <w:lang w:val="en-US"/>
        </w:rPr>
        <w:t xml:space="preserve">                        </w:t>
      </w:r>
      <w:r w:rsidRPr="003C0224">
        <w:rPr>
          <w:rFonts w:ascii="Arial" w:hAnsi="Arial" w:cs="Arial"/>
          <w:color w:val="2A2A29"/>
          <w:spacing w:val="34"/>
          <w:sz w:val="20"/>
          <w:szCs w:val="20"/>
          <w:lang w:val="en-US"/>
        </w:rPr>
        <w:t xml:space="preserve">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3C0224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spellStart"/>
      <w:r w:rsidRPr="003C0224">
        <w:rPr>
          <w:rFonts w:ascii="Arial" w:hAnsi="Arial" w:cs="Arial"/>
          <w:color w:val="2A2A29"/>
          <w:sz w:val="20"/>
          <w:szCs w:val="20"/>
          <w:lang w:val="en-US"/>
        </w:rPr>
        <w:t>c</w:t>
      </w:r>
      <w:r w:rsidRPr="003C0224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ean</w:t>
      </w:r>
      <w:r w:rsidRPr="003C022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up</w:t>
      </w:r>
      <w:proofErr w:type="spellEnd"/>
      <w:r w:rsidRPr="003C0224">
        <w:rPr>
          <w:rFonts w:ascii="Arial" w:hAnsi="Arial" w:cs="Arial"/>
          <w:color w:val="2A2A29"/>
          <w:spacing w:val="-8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 xml:space="preserve">ampaign                         </w:t>
      </w:r>
      <w:r w:rsidRPr="003C0224">
        <w:rPr>
          <w:rFonts w:ascii="Arial" w:hAnsi="Arial" w:cs="Arial"/>
          <w:color w:val="2A2A29"/>
          <w:spacing w:val="32"/>
          <w:sz w:val="20"/>
          <w:szCs w:val="20"/>
          <w:lang w:val="en-US"/>
        </w:rPr>
        <w:t xml:space="preserve">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 </w:t>
      </w:r>
      <w:r w:rsidRPr="003C0224">
        <w:rPr>
          <w:rFonts w:ascii="Times New Roman" w:hAnsi="Times New Roman"/>
          <w:b/>
          <w:bCs/>
          <w:color w:val="2A2A29"/>
          <w:spacing w:val="3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3"/>
          <w:sz w:val="20"/>
          <w:szCs w:val="20"/>
          <w:lang w:val="en-US"/>
        </w:rPr>
        <w:t>mani</w:t>
      </w:r>
      <w:r w:rsidRPr="003C0224">
        <w:rPr>
          <w:rFonts w:ascii="Arial" w:hAnsi="Arial" w:cs="Arial"/>
          <w:color w:val="2A2A29"/>
          <w:spacing w:val="-4"/>
          <w:w w:val="103"/>
          <w:sz w:val="20"/>
          <w:szCs w:val="20"/>
          <w:lang w:val="en-US"/>
        </w:rPr>
        <w:t>f</w:t>
      </w:r>
      <w:r w:rsidRPr="003C0224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3C0224">
        <w:rPr>
          <w:rFonts w:ascii="Arial" w:hAnsi="Arial" w:cs="Arial"/>
          <w:color w:val="2A2A29"/>
          <w:spacing w:val="-2"/>
          <w:w w:val="97"/>
          <w:sz w:val="20"/>
          <w:szCs w:val="20"/>
          <w:lang w:val="en-US"/>
        </w:rPr>
        <w:t>s</w:t>
      </w:r>
      <w:r w:rsidRPr="003C0224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>ation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647E9E" w:rsidRPr="003C0224" w:rsidRDefault="00647E9E">
      <w:pPr>
        <w:widowControl w:val="0"/>
        <w:tabs>
          <w:tab w:val="left" w:pos="54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3"/>
          <w:sz w:val="24"/>
          <w:szCs w:val="24"/>
          <w:lang w:val="en-US"/>
        </w:rPr>
        <w:t>Th</w:t>
      </w:r>
      <w:r w:rsidRPr="003C022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meeting</w:t>
      </w:r>
      <w:r w:rsidRPr="003C022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3C022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391" w:lineRule="auto"/>
        <w:ind w:left="1554" w:right="8194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 </w:t>
      </w:r>
      <w:r w:rsidRPr="003C0224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5"/>
          <w:sz w:val="20"/>
          <w:szCs w:val="20"/>
          <w:lang w:val="en-US"/>
        </w:rPr>
        <w:t>8:30</w:t>
      </w:r>
      <w:r w:rsidRPr="003C0224">
        <w:rPr>
          <w:rFonts w:ascii="Arial" w:hAnsi="Arial" w:cs="Arial"/>
          <w:color w:val="2A2A29"/>
          <w:spacing w:val="-3"/>
          <w:w w:val="95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 xml:space="preserve">am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3C0224">
        <w:rPr>
          <w:rFonts w:ascii="Times New Roman" w:hAnsi="Times New Roman"/>
          <w:b/>
          <w:bCs/>
          <w:color w:val="2A2A29"/>
          <w:spacing w:val="45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5"/>
          <w:sz w:val="20"/>
          <w:szCs w:val="20"/>
          <w:lang w:val="en-US"/>
        </w:rPr>
        <w:t>9:00</w:t>
      </w:r>
      <w:r w:rsidRPr="003C0224">
        <w:rPr>
          <w:rFonts w:ascii="Arial" w:hAnsi="Arial" w:cs="Arial"/>
          <w:color w:val="2A2A29"/>
          <w:spacing w:val="-3"/>
          <w:w w:val="95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 xml:space="preserve">am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 </w:t>
      </w:r>
      <w:r w:rsidRPr="003C0224">
        <w:rPr>
          <w:rFonts w:ascii="Times New Roman" w:hAnsi="Times New Roman"/>
          <w:b/>
          <w:bCs/>
          <w:color w:val="2A2A29"/>
          <w:spacing w:val="18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5"/>
          <w:sz w:val="20"/>
          <w:szCs w:val="20"/>
          <w:lang w:val="en-US"/>
        </w:rPr>
        <w:t>9:30</w:t>
      </w:r>
      <w:r w:rsidRPr="003C0224">
        <w:rPr>
          <w:rFonts w:ascii="Arial" w:hAnsi="Arial" w:cs="Arial"/>
          <w:color w:val="2A2A29"/>
          <w:spacing w:val="-3"/>
          <w:w w:val="95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1"/>
          <w:sz w:val="20"/>
          <w:szCs w:val="20"/>
          <w:lang w:val="en-US"/>
        </w:rPr>
        <w:t>am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391" w:lineRule="auto"/>
        <w:ind w:left="1554" w:right="8194"/>
        <w:jc w:val="both"/>
        <w:rPr>
          <w:rFonts w:ascii="Arial" w:hAnsi="Arial" w:cs="Arial"/>
          <w:color w:val="000000"/>
          <w:sz w:val="20"/>
          <w:szCs w:val="20"/>
          <w:lang w:val="en-US"/>
        </w:rPr>
        <w:sectPr w:rsidR="00647E9E" w:rsidRPr="003C0224">
          <w:type w:val="continuous"/>
          <w:pgSz w:w="11920" w:h="16840"/>
          <w:pgMar w:top="1060" w:right="960" w:bottom="800" w:left="0" w:header="720" w:footer="720" w:gutter="0"/>
          <w:cols w:space="720" w:equalWidth="0">
            <w:col w:w="10960"/>
          </w:cols>
          <w:noEndnote/>
        </w:sect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0851AB">
        <w:rPr>
          <w:noProof/>
        </w:rPr>
        <w:lastRenderedPageBreak/>
        <w:pict>
          <v:group id="_x0000_s1092" style="position:absolute;margin-left:62.65pt;margin-top:6.1pt;width:248.3pt;height:38.85pt;z-index:-251686912;mso-position-horizontal-relative:page" coordorigin="1253,-175" coordsize="4825,777" o:allowincell="f">
            <v:rect id="_x0000_s1093" style="position:absolute;left:1561;top:-7;width:4160;height:420;mso-position-horizontal-relative:page" o:allowincell="f" filled="f" stroked="f">
              <v:textbox inset="0,0,0,0">
                <w:txbxContent>
                  <w:p w:rsidR="000851AB" w:rsidRDefault="000851AB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208.95pt;height:21.2pt">
                          <v:imagedata r:id="rId15" o:title=""/>
                        </v:shape>
                      </w:pict>
                    </w:r>
                  </w:p>
                  <w:p w:rsidR="000851AB" w:rsidRDefault="000851A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4" style="position:absolute;left:1273;top:-155;width:4785;height:737" coordsize="4785,737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91" style="position:absolute;z-index:-251603968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1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90" style="position:absolute;z-index:-251604992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1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89" style="position:absolute;z-index:-251606016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1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rect id="_x0000_s1088" style="position:absolute;margin-left:506.1pt;margin-top:0;width:89pt;height:29pt;z-index:-251607040;mso-position-horizontal-relative:page;mso-position-vertical-relative:page" o:regroupid="1" o:allowincell="f" filled="f" stroked="f">
            <v:textbox inset="0,0,0,0">
              <w:txbxContent>
                <w:p w:rsidR="000851AB" w:rsidRDefault="000851AB" w:rsidP="003C0224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1" type="#_x0000_t75" style="width:89.25pt;height:28.25pt">
                        <v:imagedata r:id="rId16" o:title=""/>
                      </v:shape>
                    </w:pict>
                  </w:r>
                </w:p>
                <w:p w:rsidR="000851AB" w:rsidRDefault="000851AB" w:rsidP="003C02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group id="_x0000_s1085" style="position:absolute;margin-left:462.55pt;margin-top:-51.55pt;width:26.15pt;height:23.75pt;z-index:-251608064" coordorigin="9251,149" coordsize="523,475" o:regroupid="1" o:allowincell="f">
            <v:shape id="_x0000_s108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8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84" style="position:absolute;z-index:-251609088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group id="_x0000_s1081" style="position:absolute;margin-left:372.8pt;margin-top:-54.55pt;width:33.05pt;height:30.1pt;z-index:-251610112" coordorigin="7456,89" coordsize="661,602" o:regroupid="1" o:allowincell="f">
            <v:shape id="_x0000_s108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8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80" style="position:absolute;z-index:-251611136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group id="_x0000_s1077" style="position:absolute;margin-left:283.6pt;margin-top:-58.45pt;width:40.05pt;height:36.6pt;z-index:-251612160" coordorigin="5672,11" coordsize="801,732" o:regroupid="1" o:allowincell="f">
            <v:shape id="_x0000_s107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7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76" style="position:absolute;z-index:-25161318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rect id="_x0000_s1075" style="position:absolute;margin-left:0;margin-top:0;width:510pt;height:17pt;z-index:-251614208;mso-position-horizontal-relative:page;mso-position-vertical-relative:page" o:regroupid="1" o:allowincell="f" filled="f" stroked="f">
            <v:textbox inset="0,0,0,0">
              <w:txbxContent>
                <w:p w:rsidR="000851AB" w:rsidRDefault="000851AB" w:rsidP="003C0224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512.85pt;height:17.25pt">
                        <v:imagedata r:id="rId17" o:title=""/>
                      </v:shape>
                    </w:pict>
                  </w:r>
                </w:p>
                <w:p w:rsidR="000851AB" w:rsidRDefault="000851AB" w:rsidP="003C02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647E9E" w:rsidRPr="003C0224" w:rsidRDefault="00647E9E" w:rsidP="003C0224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3C0224">
        <w:rPr>
          <w:rFonts w:ascii="Arial" w:hAnsi="Arial" w:cs="Arial"/>
          <w:color w:val="2A2A29"/>
          <w:position w:val="-1"/>
          <w:sz w:val="36"/>
          <w:szCs w:val="36"/>
          <w:lang w:val="en-US"/>
        </w:rPr>
        <w:t>20</w:t>
      </w:r>
      <w:r w:rsidRPr="003C0224">
        <w:rPr>
          <w:rFonts w:ascii="Arial" w:hAnsi="Arial" w:cs="Arial"/>
          <w:color w:val="2A2A29"/>
          <w:spacing w:val="-24"/>
          <w:position w:val="-1"/>
          <w:sz w:val="36"/>
          <w:szCs w:val="36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Pr="003C0224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Pr="003C0224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30" w:after="0" w:line="240" w:lineRule="auto"/>
        <w:ind w:left="12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Pr="003C022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3C022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"/>
          <w:w w:val="97"/>
          <w:sz w:val="24"/>
          <w:szCs w:val="24"/>
          <w:lang w:val="en-US"/>
        </w:rPr>
        <w:t>c</w:t>
      </w:r>
      <w:r w:rsidRPr="003C0224">
        <w:rPr>
          <w:rFonts w:ascii="Arial" w:hAnsi="Arial" w:cs="Arial"/>
          <w:color w:val="2A2A29"/>
          <w:w w:val="108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2A2A29"/>
          <w:spacing w:val="-7"/>
          <w:w w:val="108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w w:val="112"/>
          <w:sz w:val="24"/>
          <w:szCs w:val="24"/>
          <w:lang w:val="en-US"/>
        </w:rPr>
        <w:t>eful</w:t>
      </w:r>
      <w:r w:rsidRPr="003C0224">
        <w:rPr>
          <w:rFonts w:ascii="Arial" w:hAnsi="Arial" w:cs="Arial"/>
          <w:color w:val="2A2A29"/>
          <w:spacing w:val="-8"/>
          <w:w w:val="112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spacing w:val="-15"/>
          <w:w w:val="93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096" style="position:absolute;margin-left:56.05pt;margin-top:7.5pt;width:488.85pt;height:486pt;z-index:-251602944" o:regroupid="2" o:allowincell="f" filled="f" fillcolor="#2a2a29" stroked="f">
            <v:path arrowok="t"/>
          </v:rect>
        </w:pic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rFonts w:ascii="Arial" w:hAnsi="Arial" w:cs="Arial"/>
          <w:noProof/>
          <w:color w:val="000000"/>
          <w:sz w:val="26"/>
          <w:szCs w:val="26"/>
        </w:rPr>
        <w:pict>
          <v:polyline id="_x0000_s1097" style="position:absolute;z-index:-251601920" points="79.35pt,3.75pt,74.7pt,3.75pt,72.75pt,3.8pt,71.05pt,3.85pt,69.5pt,4pt,68.15pt,4.2pt,67pt,4.45pt,66pt,4.8pt,65.15pt,5.25pt,64.45pt,5.85pt,63.85pt,6.55pt,63.4pt,7.4pt,63.05pt,8.4pt,62.8pt,9.55pt,62.6pt,10.9pt,62.45pt,12.45pt,62.4pt,14.15pt,62.35pt,16.1pt,62.35pt,18.3pt,62.35pt,462.55pt,62.35pt,464.7pt,62.4pt,466.65pt,62.45pt,468.4pt,62.6pt,469.95pt,62.8pt,471.3pt,63.05pt,472.45pt,63.4pt,473.45pt,63.85pt,474.3pt,64.45pt,475pt,65.15pt,475.55pt,66pt,476pt,67pt,476.4pt,68.15pt,476.65pt,69.5pt,476.85pt,71.05pt,476.95pt,72.75pt,477.05pt,74.7pt,477.1pt,76.9pt,477.1pt,523.95pt,477.1pt,526.15pt,477.1pt,528.1pt,477.05pt,529.85pt,476.95pt,531.35pt,476.85pt,532.7pt,476.65pt,533.85pt,476.4pt,534.85pt,476pt,535.7pt,475.55pt,536.4pt,475pt,537pt,474.3pt,537.45pt,473.45pt,537.8pt,472.45pt,538.1pt,471.3pt,538.3pt,469.95pt,538.4pt,468.4pt,538.5pt,466.65pt,538.55pt,464.7pt,538.55pt,462.55pt,538.55pt,18.3pt,538.55pt,16.1pt,538.5pt,14.15pt,538.4pt,12.45pt,538.3pt,10.9pt,538.1pt,9.55pt,537.8pt,8.4pt,537.45pt,7.4pt,537pt,6.55pt,536.4pt,5.85pt,535.7pt,5.25pt,534.85pt,4.8pt,533.85pt,4.45pt,532.7pt,4.2pt,531.35pt,4pt,529.85pt,3.85pt,528.1pt,3.8pt,526.15pt,3.75pt,79.35pt,3.75pt" coordsize="9524,9468" o:regroupid="2" o:allowincell="f" fillcolor="#ececec" stroked="f">
            <v:path arrowok="t"/>
          </v:polyline>
        </w:pic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620" w:lineRule="exact"/>
        <w:ind w:left="1845" w:right="3997" w:firstLine="559"/>
        <w:rPr>
          <w:rFonts w:ascii="Times New Roman" w:hAnsi="Times New Roman"/>
          <w:color w:val="000000"/>
          <w:sz w:val="56"/>
          <w:szCs w:val="56"/>
          <w:lang w:val="en-US"/>
        </w:rPr>
      </w:pPr>
      <w:r>
        <w:rPr>
          <w:rFonts w:ascii="Times New Roman" w:hAnsi="Times New Roman"/>
          <w:noProof/>
          <w:color w:val="727272"/>
          <w:sz w:val="56"/>
          <w:szCs w:val="56"/>
        </w:rPr>
        <w:pict>
          <v:rect id="_x0000_s3153" style="position:absolute;left:0;text-align:left;margin-left:409.2pt;margin-top:6.8pt;width:118pt;height:213pt;z-index:-250833920;mso-position-horizontal-relative:page" o:regroupid="2" o:allowincell="f" filled="f" stroked="f">
            <v:textbox style="mso-next-textbox:#_x0000_s3153" inset="0,0,0,0">
              <w:txbxContent>
                <w:p w:rsidR="000851AB" w:rsidRDefault="000851AB">
                  <w:pPr>
                    <w:spacing w:after="0" w:line="4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5" type="#_x0000_t75" style="width:118.4pt;height:212.45pt">
                        <v:imagedata r:id="rId18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647E9E" w:rsidRPr="003C0224">
        <w:rPr>
          <w:rFonts w:ascii="Times New Roman" w:hAnsi="Times New Roman"/>
          <w:color w:val="727272"/>
          <w:sz w:val="56"/>
          <w:szCs w:val="56"/>
          <w:lang w:val="en-US"/>
        </w:rPr>
        <w:t>GIFTED</w:t>
      </w:r>
      <w:r w:rsidR="00647E9E" w:rsidRPr="003C0224">
        <w:rPr>
          <w:rFonts w:ascii="Times New Roman" w:hAnsi="Times New Roman"/>
          <w:color w:val="727272"/>
          <w:spacing w:val="71"/>
          <w:sz w:val="56"/>
          <w:szCs w:val="56"/>
          <w:lang w:val="en-US"/>
        </w:rPr>
        <w:t xml:space="preserve"> </w:t>
      </w:r>
      <w:r w:rsidR="00647E9E" w:rsidRPr="003C0224">
        <w:rPr>
          <w:rFonts w:ascii="Times New Roman" w:hAnsi="Times New Roman"/>
          <w:color w:val="727272"/>
          <w:w w:val="94"/>
          <w:sz w:val="56"/>
          <w:szCs w:val="56"/>
          <w:lang w:val="en-US"/>
        </w:rPr>
        <w:t>KIDS</w:t>
      </w:r>
      <w:r w:rsidR="00647E9E" w:rsidRPr="003C0224">
        <w:rPr>
          <w:rFonts w:ascii="Times New Roman" w:hAnsi="Times New Roman"/>
          <w:color w:val="727272"/>
          <w:spacing w:val="19"/>
          <w:w w:val="94"/>
          <w:sz w:val="56"/>
          <w:szCs w:val="56"/>
          <w:lang w:val="en-US"/>
        </w:rPr>
        <w:t xml:space="preserve"> </w:t>
      </w:r>
      <w:r w:rsidR="00647E9E" w:rsidRPr="003C0224">
        <w:rPr>
          <w:rFonts w:ascii="Times New Roman" w:hAnsi="Times New Roman"/>
          <w:color w:val="727272"/>
          <w:w w:val="104"/>
          <w:sz w:val="56"/>
          <w:szCs w:val="56"/>
          <w:lang w:val="en-US"/>
        </w:rPr>
        <w:t xml:space="preserve">CAN </w:t>
      </w:r>
      <w:r w:rsidR="00647E9E" w:rsidRPr="003C0224">
        <w:rPr>
          <w:rFonts w:ascii="Times New Roman" w:hAnsi="Times New Roman"/>
          <w:color w:val="727272"/>
          <w:sz w:val="56"/>
          <w:szCs w:val="56"/>
          <w:lang w:val="en-US"/>
        </w:rPr>
        <w:t>CHANGE</w:t>
      </w:r>
      <w:r w:rsidR="00647E9E" w:rsidRPr="003C0224">
        <w:rPr>
          <w:rFonts w:ascii="Times New Roman" w:hAnsi="Times New Roman"/>
          <w:color w:val="727272"/>
          <w:spacing w:val="104"/>
          <w:sz w:val="56"/>
          <w:szCs w:val="56"/>
          <w:lang w:val="en-US"/>
        </w:rPr>
        <w:t xml:space="preserve"> </w:t>
      </w:r>
      <w:r w:rsidR="00647E9E" w:rsidRPr="003C0224">
        <w:rPr>
          <w:rFonts w:ascii="Times New Roman" w:hAnsi="Times New Roman"/>
          <w:color w:val="727272"/>
          <w:sz w:val="56"/>
          <w:szCs w:val="56"/>
          <w:lang w:val="en-US"/>
        </w:rPr>
        <w:t>THE</w:t>
      </w:r>
      <w:r w:rsidR="00647E9E" w:rsidRPr="003C0224">
        <w:rPr>
          <w:rFonts w:ascii="Times New Roman" w:hAnsi="Times New Roman"/>
          <w:color w:val="727272"/>
          <w:spacing w:val="65"/>
          <w:sz w:val="56"/>
          <w:szCs w:val="56"/>
          <w:lang w:val="en-US"/>
        </w:rPr>
        <w:t xml:space="preserve"> </w:t>
      </w:r>
      <w:r w:rsidR="00647E9E" w:rsidRPr="003C0224">
        <w:rPr>
          <w:rFonts w:ascii="Times New Roman" w:hAnsi="Times New Roman"/>
          <w:color w:val="727272"/>
          <w:sz w:val="56"/>
          <w:szCs w:val="56"/>
          <w:lang w:val="en-US"/>
        </w:rPr>
        <w:t>WORLD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27" w:after="0" w:line="284" w:lineRule="auto"/>
        <w:ind w:left="1814" w:right="4023" w:firstLine="283"/>
        <w:jc w:val="both"/>
        <w:rPr>
          <w:rFonts w:ascii="Times New Roman" w:hAnsi="Times New Roman"/>
          <w:color w:val="000000"/>
          <w:lang w:val="en-US"/>
        </w:rPr>
      </w:pPr>
      <w:r w:rsidRPr="003C0224">
        <w:rPr>
          <w:rFonts w:ascii="Times New Roman" w:hAnsi="Times New Roman"/>
          <w:color w:val="2A2A29"/>
          <w:lang w:val="en-US"/>
        </w:rPr>
        <w:t>Gifted</w:t>
      </w:r>
      <w:r w:rsidRPr="003C0224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kids</w:t>
      </w:r>
      <w:r w:rsidRPr="003C0224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are</w:t>
      </w:r>
      <w:r w:rsidRPr="003C0224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different</w:t>
      </w:r>
      <w:r w:rsidRPr="003C0224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individuals.</w:t>
      </w:r>
      <w:r w:rsidRPr="003C0224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They</w:t>
      </w:r>
      <w:r w:rsidRPr="003C0224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are</w:t>
      </w:r>
      <w:r w:rsidRPr="003C0224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those </w:t>
      </w:r>
      <w:r w:rsidRPr="003C0224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who</w:t>
      </w:r>
      <w:r w:rsidRPr="003C0224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12"/>
          <w:lang w:val="en-US"/>
        </w:rPr>
        <w:t xml:space="preserve">can </w:t>
      </w:r>
      <w:r w:rsidRPr="003C0224">
        <w:rPr>
          <w:rFonts w:ascii="Times New Roman" w:hAnsi="Times New Roman"/>
          <w:color w:val="2A2A29"/>
          <w:lang w:val="en-US"/>
        </w:rPr>
        <w:t xml:space="preserve">see </w:t>
      </w:r>
      <w:r w:rsidRPr="003C0224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different </w:t>
      </w:r>
      <w:r w:rsidRPr="003C0224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things </w:t>
      </w:r>
      <w:r w:rsidRPr="003C0224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and </w:t>
      </w:r>
      <w:r w:rsidRPr="003C0224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solve </w:t>
      </w:r>
      <w:r w:rsidRPr="003C0224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the </w:t>
      </w:r>
      <w:r w:rsidRPr="003C0224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problem </w:t>
      </w:r>
      <w:r w:rsidRPr="003C0224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in</w:t>
      </w:r>
      <w:r w:rsidRPr="003C0224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their </w:t>
      </w:r>
      <w:r w:rsidRPr="003C0224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own </w:t>
      </w:r>
      <w:r w:rsidRPr="003C0224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07"/>
          <w:lang w:val="en-US"/>
        </w:rPr>
        <w:t>wa</w:t>
      </w:r>
      <w:r w:rsidRPr="003C0224">
        <w:rPr>
          <w:rFonts w:ascii="Times New Roman" w:hAnsi="Times New Roman"/>
          <w:color w:val="2A2A29"/>
          <w:spacing w:val="-16"/>
          <w:w w:val="107"/>
          <w:lang w:val="en-US"/>
        </w:rPr>
        <w:t>y</w:t>
      </w:r>
      <w:r w:rsidRPr="003C0224">
        <w:rPr>
          <w:rFonts w:ascii="Times New Roman" w:hAnsi="Times New Roman"/>
          <w:color w:val="2A2A29"/>
          <w:lang w:val="en-US"/>
        </w:rPr>
        <w:t xml:space="preserve">. Gifted kids can </w:t>
      </w:r>
      <w:r w:rsidR="000851AB">
        <w:rPr>
          <w:rFonts w:ascii="Times New Roman" w:hAnsi="Times New Roman"/>
          <w:color w:val="2A2A29"/>
          <w:lang w:val="en-US"/>
        </w:rPr>
        <w:t>help</w:t>
      </w:r>
      <w:r w:rsidRPr="003C0224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="000851AB">
        <w:rPr>
          <w:rFonts w:ascii="Times New Roman" w:hAnsi="Times New Roman"/>
          <w:color w:val="2A2A29"/>
          <w:lang w:val="en-US"/>
        </w:rPr>
        <w:t>fight</w:t>
      </w:r>
      <w:r w:rsidRPr="003C0224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11"/>
          <w:lang w:val="en-US"/>
        </w:rPr>
        <w:t>against</w:t>
      </w:r>
      <w:r w:rsidRPr="003C0224">
        <w:rPr>
          <w:rFonts w:ascii="Times New Roman" w:hAnsi="Times New Roman"/>
          <w:color w:val="2A2A29"/>
          <w:spacing w:val="33"/>
          <w:w w:val="11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poverty </w:t>
      </w:r>
      <w:r w:rsidR="000851AB">
        <w:rPr>
          <w:rFonts w:ascii="Times New Roman" w:hAnsi="Times New Roman"/>
          <w:color w:val="2A2A29"/>
          <w:lang w:val="en-US"/>
        </w:rPr>
        <w:t>and</w:t>
      </w:r>
      <w:r w:rsidRPr="003C0224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="000851AB">
        <w:rPr>
          <w:rFonts w:ascii="Times New Roman" w:hAnsi="Times New Roman"/>
          <w:color w:val="2A2A29"/>
          <w:lang w:val="en-US"/>
        </w:rPr>
        <w:t>world</w:t>
      </w:r>
      <w:r w:rsidRPr="003C0224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10"/>
          <w:lang w:val="en-US"/>
        </w:rPr>
        <w:t>hunge</w:t>
      </w:r>
      <w:r w:rsidRPr="003C0224">
        <w:rPr>
          <w:rFonts w:ascii="Times New Roman" w:hAnsi="Times New Roman"/>
          <w:color w:val="2A2A29"/>
          <w:spacing w:val="-12"/>
          <w:w w:val="110"/>
          <w:lang w:val="en-US"/>
        </w:rPr>
        <w:t>r</w:t>
      </w:r>
      <w:r w:rsidRPr="003C0224">
        <w:rPr>
          <w:rFonts w:ascii="Times New Roman" w:hAnsi="Times New Roman"/>
          <w:color w:val="2A2A29"/>
          <w:lang w:val="en-US"/>
        </w:rPr>
        <w:t>. They</w:t>
      </w:r>
      <w:r w:rsidRPr="003C0224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can</w:t>
      </w:r>
      <w:r w:rsidRPr="003C0224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also</w:t>
      </w:r>
      <w:r w:rsidRPr="003C0224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work</w:t>
      </w:r>
      <w:r w:rsidRPr="003C0224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to</w:t>
      </w:r>
      <w:r w:rsidRPr="003C0224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protect and</w:t>
      </w:r>
      <w:r w:rsidRPr="003C0224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keep</w:t>
      </w:r>
      <w:r w:rsidRPr="003C0224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</w:t>
      </w:r>
      <w:r w:rsidRPr="003C0224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08"/>
          <w:lang w:val="en-US"/>
        </w:rPr>
        <w:t>environment</w:t>
      </w:r>
      <w:r w:rsidRPr="003C0224">
        <w:rPr>
          <w:rFonts w:ascii="Times New Roman" w:hAnsi="Times New Roman"/>
          <w:color w:val="2A2A29"/>
          <w:spacing w:val="-5"/>
          <w:w w:val="10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08"/>
          <w:lang w:val="en-US"/>
        </w:rPr>
        <w:t>clean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" w:after="0" w:line="240" w:lineRule="auto"/>
        <w:ind w:left="1547" w:right="-20"/>
        <w:rPr>
          <w:rFonts w:ascii="Times New Roman" w:hAnsi="Times New Roman"/>
          <w:color w:val="000000"/>
          <w:lang w:val="en-US"/>
        </w:rPr>
      </w:pPr>
      <w:r w:rsidRPr="003C0224">
        <w:rPr>
          <w:rFonts w:ascii="Times New Roman" w:hAnsi="Times New Roman"/>
          <w:color w:val="2A2A29"/>
          <w:sz w:val="18"/>
          <w:szCs w:val="18"/>
          <w:lang w:val="en-US"/>
        </w:rPr>
        <w:t xml:space="preserve">5  </w:t>
      </w:r>
      <w:r w:rsidRPr="003C0224">
        <w:rPr>
          <w:rFonts w:ascii="Times New Roman" w:hAnsi="Times New Roman"/>
          <w:color w:val="2A2A29"/>
          <w:spacing w:val="42"/>
          <w:sz w:val="18"/>
          <w:szCs w:val="1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as</w:t>
      </w:r>
      <w:r w:rsidRPr="003C0224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well</w:t>
      </w:r>
      <w:r w:rsidRPr="003C0224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as</w:t>
      </w:r>
      <w:r w:rsidRPr="003C0224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defend</w:t>
      </w:r>
      <w:r w:rsidRPr="003C0224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children</w:t>
      </w:r>
      <w:r w:rsidRPr="003C0224">
        <w:rPr>
          <w:rFonts w:ascii="Times New Roman" w:hAnsi="Times New Roman"/>
          <w:color w:val="2A2A29"/>
          <w:spacing w:val="-8"/>
          <w:lang w:val="en-US"/>
        </w:rPr>
        <w:t>’</w:t>
      </w:r>
      <w:r w:rsidRPr="003C0224">
        <w:rPr>
          <w:rFonts w:ascii="Times New Roman" w:hAnsi="Times New Roman"/>
          <w:color w:val="2A2A29"/>
          <w:lang w:val="en-US"/>
        </w:rPr>
        <w:t>s</w:t>
      </w:r>
      <w:r w:rsidRPr="003C0224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rights</w:t>
      </w:r>
      <w:r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to</w:t>
      </w:r>
      <w:r w:rsidRPr="003C0224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</w:t>
      </w:r>
      <w:r w:rsidRPr="003C0224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healthy</w:t>
      </w:r>
      <w:r w:rsidRPr="003C0224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08"/>
          <w:lang w:val="en-US"/>
        </w:rPr>
        <w:t>planet.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47" w:after="0" w:line="284" w:lineRule="auto"/>
        <w:ind w:left="1814" w:right="4023" w:firstLine="283"/>
        <w:jc w:val="both"/>
        <w:rPr>
          <w:rFonts w:ascii="Times New Roman" w:hAnsi="Times New Roman"/>
          <w:color w:val="000000"/>
          <w:lang w:val="en-US"/>
        </w:rPr>
      </w:pPr>
      <w:r w:rsidRPr="003C0224">
        <w:rPr>
          <w:rFonts w:ascii="Times New Roman" w:hAnsi="Times New Roman"/>
          <w:color w:val="2A2A29"/>
          <w:lang w:val="en-US"/>
        </w:rPr>
        <w:t>This</w:t>
      </w:r>
      <w:r w:rsidRPr="003C0224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may</w:t>
      </w:r>
      <w:r w:rsidRPr="003C0224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sound</w:t>
      </w:r>
      <w:r w:rsidRPr="003C0224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impossible</w:t>
      </w:r>
      <w:r w:rsidRPr="003C0224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but</w:t>
      </w:r>
      <w:r w:rsidRPr="003C0224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it</w:t>
      </w:r>
      <w:r w:rsidRPr="003C0224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isn</w:t>
      </w:r>
      <w:r w:rsidRPr="003C0224">
        <w:rPr>
          <w:rFonts w:ascii="Times New Roman" w:hAnsi="Times New Roman"/>
          <w:color w:val="2A2A29"/>
          <w:spacing w:val="-8"/>
          <w:lang w:val="en-US"/>
        </w:rPr>
        <w:t>’</w:t>
      </w:r>
      <w:r w:rsidRPr="003C0224">
        <w:rPr>
          <w:rFonts w:ascii="Times New Roman" w:hAnsi="Times New Roman"/>
          <w:color w:val="2A2A29"/>
          <w:lang w:val="en-US"/>
        </w:rPr>
        <w:t>t</w:t>
      </w:r>
      <w:r w:rsidRPr="003C0224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reall</w:t>
      </w:r>
      <w:r w:rsidRPr="003C0224">
        <w:rPr>
          <w:rFonts w:ascii="Times New Roman" w:hAnsi="Times New Roman"/>
          <w:color w:val="2A2A29"/>
          <w:spacing w:val="-16"/>
          <w:lang w:val="en-US"/>
        </w:rPr>
        <w:t>y</w:t>
      </w:r>
      <w:r w:rsidRPr="003C0224">
        <w:rPr>
          <w:rFonts w:ascii="Times New Roman" w:hAnsi="Times New Roman"/>
          <w:color w:val="2A2A29"/>
          <w:lang w:val="en-US"/>
        </w:rPr>
        <w:t>. It</w:t>
      </w:r>
      <w:r w:rsidRPr="003C0224">
        <w:rPr>
          <w:rFonts w:ascii="Times New Roman" w:hAnsi="Times New Roman"/>
          <w:color w:val="2A2A29"/>
          <w:spacing w:val="-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can</w:t>
      </w:r>
      <w:r w:rsidRPr="003C0224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be</w:t>
      </w:r>
      <w:r w:rsidRPr="003C0224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12"/>
          <w:lang w:val="en-US"/>
        </w:rPr>
        <w:t xml:space="preserve">started </w:t>
      </w:r>
      <w:r w:rsidRPr="003C0224">
        <w:rPr>
          <w:rFonts w:ascii="Times New Roman" w:hAnsi="Times New Roman"/>
          <w:color w:val="2A2A29"/>
          <w:lang w:val="en-US"/>
        </w:rPr>
        <w:t>by</w:t>
      </w:r>
      <w:r w:rsidRPr="003C0224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doing</w:t>
      </w:r>
      <w:r w:rsidRPr="003C0224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simple</w:t>
      </w:r>
      <w:r w:rsidRPr="003C0224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="000851AB">
        <w:rPr>
          <w:rFonts w:ascii="Times New Roman" w:hAnsi="Times New Roman"/>
          <w:color w:val="2A2A29"/>
          <w:lang w:val="en-US"/>
        </w:rPr>
        <w:t>things</w:t>
      </w:r>
      <w:r w:rsidRPr="003C0224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at</w:t>
      </w:r>
      <w:r w:rsidRPr="003C0224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hom</w:t>
      </w:r>
      <w:r w:rsidRPr="003C0224">
        <w:rPr>
          <w:rFonts w:ascii="Times New Roman" w:hAnsi="Times New Roman"/>
          <w:color w:val="2A2A29"/>
          <w:spacing w:val="-16"/>
          <w:lang w:val="en-US"/>
        </w:rPr>
        <w:t>e</w:t>
      </w:r>
      <w:r w:rsidRPr="003C0224">
        <w:rPr>
          <w:rFonts w:ascii="Times New Roman" w:hAnsi="Times New Roman"/>
          <w:color w:val="2A2A29"/>
          <w:lang w:val="en-US"/>
        </w:rPr>
        <w:t>,</w:t>
      </w:r>
      <w:r w:rsidRPr="003C0224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="000851AB">
        <w:rPr>
          <w:rFonts w:ascii="Times New Roman" w:hAnsi="Times New Roman"/>
          <w:color w:val="2A2A29"/>
          <w:lang w:val="en-US"/>
        </w:rPr>
        <w:t>then</w:t>
      </w:r>
      <w:r w:rsidRPr="003C0224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at</w:t>
      </w:r>
      <w:r w:rsidRPr="003C0224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school</w:t>
      </w:r>
      <w:r w:rsidRPr="003C0224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and</w:t>
      </w:r>
      <w:r w:rsidRPr="003C0224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finally</w:t>
      </w:r>
      <w:r w:rsidRPr="003C0224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at</w:t>
      </w:r>
      <w:r w:rsidRPr="003C0224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12"/>
          <w:lang w:val="en-US"/>
        </w:rPr>
        <w:t xml:space="preserve">a </w:t>
      </w:r>
      <w:r w:rsidRPr="003C0224">
        <w:rPr>
          <w:rFonts w:ascii="Times New Roman" w:hAnsi="Times New Roman"/>
          <w:color w:val="2A2A29"/>
          <w:w w:val="107"/>
          <w:lang w:val="en-US"/>
        </w:rPr>
        <w:t xml:space="preserve">community </w:t>
      </w:r>
      <w:r w:rsidRPr="003C0224">
        <w:rPr>
          <w:rFonts w:ascii="Times New Roman" w:hAnsi="Times New Roman"/>
          <w:color w:val="2A2A29"/>
          <w:lang w:val="en-US"/>
        </w:rPr>
        <w:t>level.</w:t>
      </w:r>
      <w:r w:rsidRPr="003C0224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Gifted</w:t>
      </w:r>
      <w:r w:rsidRPr="003C0224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kids</w:t>
      </w:r>
      <w:r w:rsidRPr="003C0224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like</w:t>
      </w:r>
      <w:r w:rsidRPr="003C0224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you</w:t>
      </w:r>
      <w:r w:rsidRPr="003C0224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and</w:t>
      </w:r>
      <w:r w:rsidRPr="003C0224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me</w:t>
      </w:r>
      <w:r w:rsidRPr="003C0224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can</w:t>
      </w:r>
      <w:r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save</w:t>
      </w:r>
      <w:r w:rsidRPr="003C0224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13"/>
          <w:lang w:val="en-US"/>
        </w:rPr>
        <w:t xml:space="preserve">the </w:t>
      </w:r>
      <w:r w:rsidRPr="003C0224">
        <w:rPr>
          <w:rFonts w:ascii="Times New Roman" w:hAnsi="Times New Roman"/>
          <w:color w:val="2A2A29"/>
          <w:w w:val="107"/>
          <w:lang w:val="en-US"/>
        </w:rPr>
        <w:t>community</w:t>
      </w:r>
      <w:r w:rsidRPr="003C0224">
        <w:rPr>
          <w:rFonts w:ascii="Times New Roman" w:hAnsi="Times New Roman"/>
          <w:color w:val="2A2A29"/>
          <w:spacing w:val="29"/>
          <w:w w:val="10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by</w:t>
      </w:r>
      <w:r w:rsidRPr="003C0224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="000851AB">
        <w:rPr>
          <w:rFonts w:ascii="Times New Roman" w:hAnsi="Times New Roman"/>
          <w:color w:val="2A2A29"/>
          <w:lang w:val="en-US"/>
        </w:rPr>
        <w:t>helping</w:t>
      </w:r>
      <w:r w:rsidRPr="003C0224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in</w:t>
      </w:r>
      <w:r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various ways. </w:t>
      </w:r>
      <w:r w:rsidRPr="003C0224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spacing w:val="-8"/>
          <w:lang w:val="en-US"/>
        </w:rPr>
        <w:t>W</w:t>
      </w:r>
      <w:r w:rsidRPr="003C0224">
        <w:rPr>
          <w:rFonts w:ascii="Times New Roman" w:hAnsi="Times New Roman"/>
          <w:color w:val="2A2A29"/>
          <w:lang w:val="en-US"/>
        </w:rPr>
        <w:t>e</w:t>
      </w:r>
      <w:r w:rsidRPr="003C0224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can all</w:t>
      </w:r>
      <w:r w:rsidRPr="003C0224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do</w:t>
      </w:r>
      <w:r w:rsidRPr="003C0224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06"/>
          <w:lang w:val="en-US"/>
        </w:rPr>
        <w:t>simple</w: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before="1" w:after="0" w:line="284" w:lineRule="auto"/>
        <w:ind w:left="1814" w:right="4025" w:hanging="365"/>
        <w:jc w:val="both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52" style="position:absolute;left:0;text-align:left;margin-left:406.4pt;margin-top:7.35pt;width:117pt;height:7pt;z-index:-250834944;mso-position-horizontal-relative:page" o:regroupid="2" o:allowincell="f" filled="f" stroked="f">
            <v:textbox style="mso-next-textbox:#_x0000_s3152" inset="0,0,0,0">
              <w:txbxContent>
                <w:p w:rsidR="000851AB" w:rsidRDefault="000851AB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3" type="#_x0000_t75" style="width:117.95pt;height:7.5pt">
                        <v:imagedata r:id="rId19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3144" style="position:absolute;left:0;text-align:left;z-index:-250843136" points="458.4pt,32.8pt,457.8pt,33.15pt,457.85pt,33.3pt,458.45pt,32.9pt,458.4pt,32.8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3129" style="position:absolute;left:0;text-align:left;z-index:-250854400" points="475.95pt,36.35pt,475.85pt,36.35pt,475.75pt,36.35pt,475.6pt,36.45pt,475.5pt,36.55pt,475.85pt,36.9pt,476.15pt,36.6pt,476.05pt,36.5pt,475.95pt,36.3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28" style="position:absolute;left:0;text-align:left;margin-left:458.5pt;margin-top:31.95pt;width:1pt;height:1pt;z-index:-250855424;mso-position-horizontal-relative:page" o:regroupid="2" o:allowincell="f" filled="f" stroked="f">
            <v:textbox style="mso-next-textbox:#_x0000_s3128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1" type="#_x0000_t75" style="width:1.75pt;height:.9pt">
                        <v:imagedata r:id="rId20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25" style="position:absolute;left:0;text-align:left;margin-left:493.9pt;margin-top:31.55pt;width:2pt;height:1pt;z-index:-250858496;mso-position-horizontal-relative:page" o:regroupid="2" o:allowincell="f" filled="f" stroked="f">
            <v:textbox style="mso-next-textbox:#_x0000_s3125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7" type="#_x0000_t75" style="width:1.75pt;height:.9pt">
                        <v:imagedata r:id="rId21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23" style="position:absolute;left:0;text-align:left;margin-left:506.15pt;margin-top:43.1pt;width:1pt;height:1pt;z-index:-250860544;mso-position-horizontal-relative:page" o:regroupid="2" o:allowincell="f" filled="f" stroked="f">
            <v:textbox style="mso-next-textbox:#_x0000_s3123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3" type="#_x0000_t75" style="width:.9pt;height:.9pt">
                        <v:imagedata r:id="rId2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22" style="position:absolute;left:0;text-align:left;margin-left:493.4pt;margin-top:32.1pt;width:2pt;height:1pt;z-index:-250861568;mso-position-horizontal-relative:page" o:regroupid="2" o:allowincell="f" filled="f" stroked="f">
            <v:textbox style="mso-next-textbox:#_x0000_s3122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1" type="#_x0000_t75" style="width:1.75pt;height:.9pt">
                        <v:imagedata r:id="rId23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21" style="position:absolute;left:0;text-align:left;margin-left:495.25pt;margin-top:31.7pt;width:1pt;height:1pt;z-index:-250862592;mso-position-horizontal-relative:page" o:regroupid="2" o:allowincell="f" filled="f" stroked="f">
            <v:textbox style="mso-next-textbox:#_x0000_s3121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9" type="#_x0000_t75" style="width:1.75pt;height:1.75pt">
                        <v:imagedata r:id="rId24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20" style="position:absolute;left:0;text-align:left;margin-left:453.85pt;margin-top:33.55pt;width:3pt;height:2pt;z-index:-250863616;mso-position-horizontal-relative:page" o:regroupid="2" o:allowincell="f" filled="f" stroked="f">
            <v:textbox style="mso-next-textbox:#_x0000_s3120" inset="0,0,0,0">
              <w:txbxContent>
                <w:p w:rsidR="000851AB" w:rsidRDefault="000851AB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7" type="#_x0000_t75" style="width:3.1pt;height:2.65pt">
                        <v:imagedata r:id="rId25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17" style="position:absolute;left:0;text-align:left;margin-left:502.15pt;margin-top:35.75pt;width:6pt;height:7pt;z-index:-250866688;mso-position-horizontal-relative:page" o:regroupid="2" o:allowincell="f" filled="f" stroked="f">
            <v:textbox style="mso-next-textbox:#_x0000_s3117" inset="0,0,0,0">
              <w:txbxContent>
                <w:p w:rsidR="000851AB" w:rsidRDefault="000851AB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1" type="#_x0000_t75" style="width:5.75pt;height:6.65pt">
                        <v:imagedata r:id="rId26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16" style="position:absolute;left:0;text-align:left;margin-left:485.95pt;margin-top:32.5pt;width:5pt;height:3pt;z-index:-250867712;mso-position-horizontal-relative:page" o:regroupid="2" o:allowincell="f" filled="f" stroked="f">
            <v:textbox style="mso-next-textbox:#_x0000_s3116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9" type="#_x0000_t75" style="width:5.75pt;height:3.1pt">
                        <v:imagedata r:id="rId27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12" style="position:absolute;left:0;text-align:left;margin-left:431.7pt;margin-top:36.05pt;width:23pt;height:42pt;z-index:-250871808;mso-position-horizontal-relative:page" o:regroupid="2" o:allowincell="f" filled="f" stroked="f">
            <v:textbox style="mso-next-textbox:#_x0000_s3112" inset="0,0,0,0">
              <w:txbxContent>
                <w:p w:rsidR="000851AB" w:rsidRDefault="000851AB">
                  <w:pPr>
                    <w:spacing w:after="0" w:line="8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1" type="#_x0000_t75" style="width:23.4pt;height:41.95pt">
                        <v:imagedata r:id="rId28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11" style="position:absolute;left:0;text-align:left;margin-left:454.05pt;margin-top:29.25pt;width:25pt;height:21pt;z-index:-250872832;mso-position-horizontal-relative:page" o:regroupid="2" o:allowincell="f" filled="f" stroked="f">
            <v:textbox style="mso-next-textbox:#_x0000_s3111" inset="0,0,0,0">
              <w:txbxContent>
                <w:p w:rsidR="000851AB" w:rsidRDefault="000851AB">
                  <w:pPr>
                    <w:spacing w:after="0" w:line="4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9" type="#_x0000_t75" style="width:25.2pt;height:21.2pt">
                        <v:imagedata r:id="rId29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09" style="position:absolute;left:0;text-align:left;margin-left:469.8pt;margin-top:38.85pt;width:56pt;height:76pt;z-index:-250874880;mso-position-horizontal-relative:page" o:regroupid="2" o:allowincell="f" filled="f" stroked="f">
            <v:textbox style="mso-next-textbox:#_x0000_s3109" inset="0,0,0,0">
              <w:txbxContent>
                <w:p w:rsidR="000851AB" w:rsidRDefault="000851AB">
                  <w:pPr>
                    <w:spacing w:after="0" w:line="15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5" type="#_x0000_t75" style="width:55.65pt;height:76pt">
                        <v:imagedata r:id="rId30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1098" style="position:absolute;left:0;text-align:left;margin-left:404.85pt;margin-top:27.45pt;width:123pt;height:129pt;z-index:-251600896;mso-position-horizontal-relative:page" o:regroupid="2" o:allowincell="f" filled="f" stroked="f">
            <v:textbox style="mso-next-textbox:#_x0000_s1098" inset="0,0,0,0">
              <w:txbxContent>
                <w:p w:rsidR="000851AB" w:rsidRDefault="000851AB">
                  <w:pPr>
                    <w:spacing w:after="0" w:line="2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3" type="#_x0000_t75" style="width:122.8pt;height:128.55pt">
                        <v:imagedata r:id="rId31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647E9E" w:rsidRPr="003C0224">
        <w:rPr>
          <w:rFonts w:ascii="Times New Roman" w:hAnsi="Times New Roman"/>
          <w:color w:val="2A2A29"/>
          <w:sz w:val="18"/>
          <w:szCs w:val="18"/>
          <w:lang w:val="en-US"/>
        </w:rPr>
        <w:t xml:space="preserve">10   </w:t>
      </w:r>
      <w:r w:rsidR="00647E9E" w:rsidRPr="003C0224">
        <w:rPr>
          <w:rFonts w:ascii="Times New Roman" w:hAnsi="Times New Roman"/>
          <w:color w:val="2A2A29"/>
          <w:spacing w:val="4"/>
          <w:sz w:val="18"/>
          <w:szCs w:val="1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things </w:t>
      </w:r>
      <w:r w:rsidR="00647E9E" w:rsidRPr="003C0224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like</w:t>
      </w:r>
      <w:r w:rsidR="00647E9E" w:rsidRPr="003C0224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–</w:t>
      </w:r>
      <w:r w:rsidR="00647E9E" w:rsidRPr="003C0224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9"/>
          <w:lang w:val="en-US"/>
        </w:rPr>
        <w:t>watering</w:t>
      </w:r>
      <w:r w:rsidR="00647E9E" w:rsidRPr="003C0224">
        <w:rPr>
          <w:rFonts w:ascii="Times New Roman" w:hAnsi="Times New Roman"/>
          <w:color w:val="2A2A29"/>
          <w:spacing w:val="29"/>
          <w:w w:val="10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plants </w:t>
      </w:r>
      <w:r w:rsidR="00647E9E" w:rsidRPr="003C0224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that </w:t>
      </w:r>
      <w:r w:rsidR="00647E9E" w:rsidRPr="003C0224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give</w:t>
      </w:r>
      <w:r w:rsidR="00647E9E" w:rsidRPr="003C0224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us </w:t>
      </w:r>
      <w:r w:rsidR="00647E9E" w:rsidRPr="003C0224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fresh </w:t>
      </w:r>
      <w:r w:rsidR="00647E9E" w:rsidRPr="003C0224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ai</w:t>
      </w:r>
      <w:r w:rsidR="00647E9E" w:rsidRPr="003C0224">
        <w:rPr>
          <w:rFonts w:ascii="Times New Roman" w:hAnsi="Times New Roman"/>
          <w:color w:val="2A2A29"/>
          <w:spacing w:val="-12"/>
          <w:lang w:val="en-US"/>
        </w:rPr>
        <w:t>r</w:t>
      </w:r>
      <w:r w:rsidR="00647E9E" w:rsidRPr="003C0224">
        <w:rPr>
          <w:rFonts w:ascii="Times New Roman" w:hAnsi="Times New Roman"/>
          <w:color w:val="2A2A29"/>
          <w:lang w:val="en-US"/>
        </w:rPr>
        <w:t>,</w:t>
      </w:r>
      <w:r w:rsidR="00647E9E" w:rsidRPr="003C0224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6"/>
          <w:lang w:val="en-US"/>
        </w:rPr>
        <w:t xml:space="preserve">collecting </w:t>
      </w:r>
      <w:r w:rsidR="00647E9E" w:rsidRPr="003C0224">
        <w:rPr>
          <w:rFonts w:ascii="Times New Roman" w:hAnsi="Times New Roman"/>
          <w:color w:val="2A2A29"/>
          <w:w w:val="109"/>
          <w:lang w:val="en-US"/>
        </w:rPr>
        <w:t>donations</w:t>
      </w:r>
      <w:r w:rsidR="00647E9E" w:rsidRPr="003C0224">
        <w:rPr>
          <w:rFonts w:ascii="Times New Roman" w:hAnsi="Times New Roman"/>
          <w:color w:val="2A2A29"/>
          <w:spacing w:val="27"/>
          <w:w w:val="10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for</w:t>
      </w:r>
      <w:r w:rsidR="00647E9E" w:rsidRPr="003C0224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animals </w:t>
      </w:r>
      <w:r w:rsidR="00647E9E" w:rsidRPr="003C0224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in</w:t>
      </w:r>
      <w:r w:rsidR="00647E9E" w:rsidRPr="003C0224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need </w:t>
      </w:r>
      <w:r w:rsidR="00647E9E" w:rsidRPr="003C0224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or</w:t>
      </w:r>
      <w:r w:rsidR="00647E9E" w:rsidRPr="003C0224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8"/>
          <w:lang w:val="en-US"/>
        </w:rPr>
        <w:t>extinction</w:t>
      </w:r>
      <w:r w:rsidR="00647E9E" w:rsidRPr="003C0224">
        <w:rPr>
          <w:rFonts w:ascii="Times New Roman" w:hAnsi="Times New Roman"/>
          <w:color w:val="2A2A29"/>
          <w:spacing w:val="28"/>
          <w:w w:val="10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and </w:t>
      </w:r>
      <w:r w:rsidR="00647E9E" w:rsidRPr="003C0224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recycling </w:t>
      </w:r>
      <w:r w:rsidR="00647E9E" w:rsidRPr="003C0224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13"/>
          <w:lang w:val="en-US"/>
        </w:rPr>
        <w:t xml:space="preserve">the </w:t>
      </w:r>
      <w:r w:rsidR="00647E9E" w:rsidRPr="003C0224">
        <w:rPr>
          <w:rFonts w:ascii="Times New Roman" w:hAnsi="Times New Roman"/>
          <w:color w:val="2A2A29"/>
          <w:lang w:val="en-US"/>
        </w:rPr>
        <w:t>things</w:t>
      </w:r>
      <w:r w:rsidR="00647E9E" w:rsidRPr="003C0224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that</w:t>
      </w:r>
      <w:r w:rsidR="00647E9E" w:rsidRPr="003C0224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we</w:t>
      </w:r>
      <w:r w:rsidR="00647E9E" w:rsidRPr="003C0224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don</w:t>
      </w:r>
      <w:r w:rsidR="00647E9E" w:rsidRPr="003C0224">
        <w:rPr>
          <w:rFonts w:ascii="Times New Roman" w:hAnsi="Times New Roman"/>
          <w:color w:val="2A2A29"/>
          <w:spacing w:val="-8"/>
          <w:lang w:val="en-US"/>
        </w:rPr>
        <w:t>’</w:t>
      </w:r>
      <w:r w:rsidR="00647E9E" w:rsidRPr="003C0224">
        <w:rPr>
          <w:rFonts w:ascii="Times New Roman" w:hAnsi="Times New Roman"/>
          <w:color w:val="2A2A29"/>
          <w:lang w:val="en-US"/>
        </w:rPr>
        <w:t>t</w:t>
      </w:r>
      <w:r w:rsidR="00647E9E" w:rsidRPr="003C0224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need</w:t>
      </w:r>
      <w:r w:rsidR="00647E9E" w:rsidRPr="003C0224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any</w:t>
      </w:r>
      <w:r w:rsidR="00647E9E" w:rsidRPr="003C0224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6"/>
          <w:lang w:val="en-US"/>
        </w:rPr>
        <w:t>mor</w:t>
      </w:r>
      <w:r w:rsidR="00647E9E" w:rsidRPr="003C0224">
        <w:rPr>
          <w:rFonts w:ascii="Times New Roman" w:hAnsi="Times New Roman"/>
          <w:color w:val="2A2A29"/>
          <w:spacing w:val="-16"/>
          <w:w w:val="106"/>
          <w:lang w:val="en-US"/>
        </w:rPr>
        <w:t>e</w:t>
      </w:r>
      <w:r w:rsidR="00647E9E" w:rsidRPr="003C0224">
        <w:rPr>
          <w:rFonts w:ascii="Times New Roman" w:hAnsi="Times New Roman"/>
          <w:color w:val="2A2A29"/>
          <w:lang w:val="en-US"/>
        </w:rPr>
        <w:t>.</w: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before="1" w:after="0" w:line="284" w:lineRule="auto"/>
        <w:ind w:left="1814" w:right="4023" w:firstLine="283"/>
        <w:jc w:val="both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noProof/>
          <w:color w:val="2A2A29"/>
        </w:rPr>
        <w:pict>
          <v:polyline id="_x0000_s3150" style="position:absolute;left:0;text-align:left;z-index:-250836992" points="497.4pt,6.1pt,497.25pt,6.2pt,497.5pt,6.55pt,497.6pt,6.4pt,497.65pt,6.3pt,497.6pt,6.2pt,497.5pt,6.1pt,497.4pt,6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3149" style="position:absolute;left:0;text-align:left;margin-left:497pt;margin-top:8.55pt;width:1pt;height:1pt;z-index:-250838016;mso-position-horizontal-relative:page" o:regroupid="2" o:allowincell="f" filled="f" stroked="f">
            <v:textbox style="mso-next-textbox:#_x0000_s3149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9" type="#_x0000_t75" style="width:.9pt;height:.9pt">
                        <v:imagedata r:id="rId3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3148" style="position:absolute;left:0;text-align:left;z-index:-250839040" points="487.55pt,23.5pt,487.35pt,23.7pt,487.4pt,23.75pt,487.5pt,23.85pt,487.65pt,23.85pt,487.75pt,23.75pt,487.8pt,23.7pt,487.55pt,23.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3147" style="position:absolute;left:0;text-align:left;margin-left:510.1pt;margin-top:27.75pt;width:1pt;height:1pt;z-index:-250840064;mso-position-horizontal-relative:page" o:regroupid="2" o:allowincell="f" filled="f" stroked="f">
            <v:textbox style="mso-next-textbox:#_x0000_s3147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7" type="#_x0000_t75" style="width:.9pt;height:.9pt">
                        <v:imagedata r:id="rId33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3146" style="position:absolute;left:0;text-align:left;margin-left:504.05pt;margin-top:27.55pt;width:2pt;height:1pt;z-index:-250841088;mso-position-horizontal-relative:page" o:regroupid="2" o:allowincell="f" filled="f" stroked="f">
            <v:textbox style="mso-next-textbox:#_x0000_s3146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5" type="#_x0000_t75" style="width:1.75pt;height:.9pt">
                        <v:imagedata r:id="rId34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3145" style="position:absolute;left:0;text-align:left;margin-left:491.75pt;margin-top:21.1pt;width:1pt;height:3pt;z-index:-250842112;mso-position-horizontal-relative:page" o:regroupid="2" o:allowincell="f" filled="f" stroked="f">
            <v:textbox style="mso-next-textbox:#_x0000_s3145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3" type="#_x0000_t75" style="width:1.75pt;height:3.1pt">
                        <v:imagedata r:id="rId35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3143" style="position:absolute;left:0;text-align:left;z-index:-250844160" points="443.25pt,2.5pt,442.7pt,3.15pt,442.8pt,3.2pt,443.35pt,2.6pt,443.25pt,2.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41" style="position:absolute;left:0;text-align:left;z-index:-250846208" points="480.1pt,3.7pt,480.05pt,3.7pt,479.95pt,3.7pt,479.9pt,3.75pt,479.85pt,3.85pt,479.9pt,3.9pt,480pt,4pt,480.15pt,4.05pt,480.2pt,3.95pt,480.35pt,3.85pt,480.2pt,3.75pt,480.1pt,3.7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3135" style="position:absolute;left:0;text-align:left;margin-left:444.15pt;margin-top:1.4pt;width:1pt;height:1pt;z-index:-250848256" coordorigin="8883,5826" coordsize="20,20" o:regroupid="2" o:allowincell="f">
            <v:shape id="_x0000_s3136" style="position:absolute;left:8883;top:5826;width:20;height:20;mso-position-horizontal-relative:page;mso-position-vertical-relative:page" coordsize="20,20" o:allowincell="f" path="m,1l,11,13,3,9,3,,1e" filled="f" stroked="f">
              <v:path arrowok="t"/>
            </v:shape>
            <v:shape id="_x0000_s3137" style="position:absolute;left:8883;top:5826;width:20;height:20;mso-position-horizontal-relative:page;mso-position-vertical-relative:page" coordsize="20,20" o:allowincell="f" path="m9,3r4,e" filled="f" stroked="f">
              <v:path arrowok="t"/>
            </v:shape>
            <v:shape id="_x0000_s3138" style="position:absolute;left:8883;top:5826;width:20;height:20;mso-position-horizontal-relative:page;mso-position-vertical-relative:page" coordsize="20,20" o:allowincell="f" path="m13,3l9,3e" filled="f" stroked="f">
              <v:path arrowok="t"/>
            </v:shape>
            <v:shape id="_x0000_s3139" style="position:absolute;left:8883;top:5826;width:20;height:20;mso-position-horizontal-relative:page;mso-position-vertical-relative:page" coordsize="20,20" o:allowincell="f" path="m13,l9,3r4,l15,2,13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3134" style="position:absolute;left:0;text-align:left;z-index:-250849280" points="483.95pt,5.4pt,483.85pt,5.4pt,483.75pt,5.4pt,483.65pt,5.5pt,483.6pt,5.6pt,483.65pt,5.65pt,483.7pt,5.8pt,483.9pt,5.8pt,484pt,5.7pt,484.15pt,5.6pt,484pt,5.5pt,483.95pt,5.4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33" style="position:absolute;left:0;text-align:left;z-index:-250850304" points="439.65pt,8.15pt,439.35pt,8.2pt,439.25pt,8.4pt,439.25pt,8.7pt,439.35pt,8.8pt,439.8pt,8.2pt,439.65pt,8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30" style="position:absolute;left:0;text-align:left;z-index:-250853376" points="443.1pt,2.1pt,442.7pt,2.2pt,442.45pt,2.45pt,442.3pt,2.75pt,442.4pt,2.85pt,443.2pt,2.2pt,443.1pt,2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3124" style="position:absolute;left:0;text-align:left;margin-left:441.65pt;margin-top:14pt;width:1pt;height:1pt;z-index:-250859520;mso-position-horizontal-relative:page" o:regroupid="2" o:allowincell="f" filled="f" stroked="f">
            <v:textbox style="mso-next-textbox:#_x0000_s3124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5" type="#_x0000_t75" style="width:.9pt;height:.9pt">
                        <v:imagedata r:id="rId2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3114" style="position:absolute;left:0;text-align:left;margin-left:469.6pt;margin-top:-.35pt;width:6pt;height:3pt;z-index:-250869760;mso-position-horizontal-relative:page" o:regroupid="2" o:allowincell="f" filled="f" stroked="f">
            <v:textbox style="mso-next-textbox:#_x0000_s3114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5" type="#_x0000_t75" style="width:6.65pt;height:3.1pt">
                        <v:imagedata r:id="rId36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3113" style="position:absolute;left:0;text-align:left;margin-left:477pt;margin-top:7.05pt;width:10pt;height:8pt;z-index:-250870784;mso-position-horizontal-relative:page" o:regroupid="2" o:allowincell="f" filled="f" stroked="f">
            <v:textbox style="mso-next-textbox:#_x0000_s3113" inset="0,0,0,0">
              <w:txbxContent>
                <w:p w:rsidR="000851AB" w:rsidRDefault="000851AB">
                  <w:pPr>
                    <w:spacing w:after="0" w:line="1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3" type="#_x0000_t75" style="width:9.7pt;height:7.95pt">
                        <v:imagedata r:id="rId37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03" style="position:absolute;left:0;text-align:left;margin-left:470.65pt;margin-top:19.45pt;width:2pt;height:3pt;z-index:-251595776;mso-position-horizontal-relative:page" o:regroupid="2" o:allowincell="f" filled="f" stroked="f">
            <v:textbox style="mso-next-textbox:#_x0000_s1103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2.65pt;height:2.65pt">
                        <v:imagedata r:id="rId38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01" style="position:absolute;left:0;text-align:left;margin-left:439.8pt;margin-top:26.1pt;width:3pt;height:1pt;z-index:-251597824;mso-position-horizontal-relative:page" o:regroupid="2" o:allowincell="f" filled="f" stroked="f">
            <v:textbox style="mso-next-textbox:#_x0000_s1101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3.1pt;height:1.75pt">
                        <v:imagedata r:id="rId39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099" style="position:absolute;left:0;text-align:left;margin-left:433.55pt;margin-top:10.35pt;width:79pt;height:93pt;z-index:-251599872;mso-position-horizontal-relative:page" o:regroupid="2" o:allowincell="f" filled="f" stroked="f">
            <v:textbox style="mso-next-textbox:#_x0000_s1099" inset="0,0,0,0">
              <w:txbxContent>
                <w:p w:rsidR="000851AB" w:rsidRDefault="000851AB">
                  <w:pPr>
                    <w:spacing w:after="0" w:line="18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79.05pt;height:93.2pt">
                        <v:imagedata r:id="rId40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647E9E" w:rsidRPr="003C0224">
        <w:rPr>
          <w:rFonts w:ascii="Times New Roman" w:hAnsi="Times New Roman"/>
          <w:color w:val="2A2A29"/>
          <w:lang w:val="en-US"/>
        </w:rPr>
        <w:t>This</w:t>
      </w:r>
      <w:r w:rsidR="00647E9E" w:rsidRPr="003C0224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may</w:t>
      </w:r>
      <w:r w:rsidR="00647E9E" w:rsidRPr="003C0224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sound</w:t>
      </w:r>
      <w:r w:rsidR="00647E9E" w:rsidRPr="003C0224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simple</w:t>
      </w:r>
      <w:r w:rsidR="00647E9E" w:rsidRPr="003C0224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but</w:t>
      </w:r>
      <w:r w:rsidR="00647E9E" w:rsidRPr="003C0224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it</w:t>
      </w:r>
      <w:r w:rsidR="00647E9E" w:rsidRPr="003C0224">
        <w:rPr>
          <w:rFonts w:ascii="Times New Roman" w:hAnsi="Times New Roman"/>
          <w:color w:val="2A2A29"/>
          <w:spacing w:val="-8"/>
          <w:lang w:val="en-US"/>
        </w:rPr>
        <w:t>’</w:t>
      </w:r>
      <w:r w:rsidR="00647E9E" w:rsidRPr="003C0224">
        <w:rPr>
          <w:rFonts w:ascii="Times New Roman" w:hAnsi="Times New Roman"/>
          <w:color w:val="2A2A29"/>
          <w:lang w:val="en-US"/>
        </w:rPr>
        <w:t>s</w:t>
      </w:r>
      <w:r w:rsidR="00647E9E" w:rsidRPr="003C0224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actually</w:t>
      </w:r>
      <w:r w:rsidR="00647E9E" w:rsidRPr="003C0224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a</w:t>
      </w:r>
      <w:r w:rsidR="00647E9E" w:rsidRPr="003C0224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very</w:t>
      </w:r>
      <w:r w:rsidR="00647E9E" w:rsidRPr="003C0224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8"/>
          <w:lang w:val="en-US"/>
        </w:rPr>
        <w:t>important</w:t>
      </w:r>
      <w:r w:rsidR="00647E9E" w:rsidRPr="003C0224">
        <w:rPr>
          <w:rFonts w:ascii="Times New Roman" w:hAnsi="Times New Roman"/>
          <w:color w:val="2A2A29"/>
          <w:spacing w:val="-7"/>
          <w:w w:val="10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13"/>
          <w:lang w:val="en-US"/>
        </w:rPr>
        <w:t xml:space="preserve">step </w:t>
      </w:r>
      <w:r w:rsidR="00647E9E" w:rsidRPr="003C0224">
        <w:rPr>
          <w:rFonts w:ascii="Times New Roman" w:hAnsi="Times New Roman"/>
          <w:color w:val="2A2A29"/>
          <w:lang w:val="en-US"/>
        </w:rPr>
        <w:t>to</w:t>
      </w:r>
      <w:r w:rsidR="00647E9E" w:rsidRPr="003C0224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9"/>
          <w:lang w:val="en-US"/>
        </w:rPr>
        <w:t xml:space="preserve">reducing </w:t>
      </w:r>
      <w:r w:rsidR="00647E9E" w:rsidRPr="003C0224">
        <w:rPr>
          <w:rFonts w:ascii="Times New Roman" w:hAnsi="Times New Roman"/>
          <w:color w:val="2A2A29"/>
          <w:lang w:val="en-US"/>
        </w:rPr>
        <w:t>the</w:t>
      </w:r>
      <w:r w:rsidR="00647E9E"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amount of</w:t>
      </w:r>
      <w:r w:rsidR="00647E9E" w:rsidRPr="003C0224">
        <w:rPr>
          <w:rFonts w:ascii="Times New Roman" w:hAnsi="Times New Roman"/>
          <w:color w:val="2A2A29"/>
          <w:spacing w:val="-4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the</w:t>
      </w:r>
      <w:r w:rsidR="00647E9E"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Earth</w:t>
      </w:r>
      <w:r w:rsidR="00647E9E" w:rsidRPr="003C0224">
        <w:rPr>
          <w:rFonts w:ascii="Times New Roman" w:hAnsi="Times New Roman"/>
          <w:color w:val="2A2A29"/>
          <w:spacing w:val="-8"/>
          <w:lang w:val="en-US"/>
        </w:rPr>
        <w:t>’</w:t>
      </w:r>
      <w:r w:rsidR="00647E9E" w:rsidRPr="003C0224">
        <w:rPr>
          <w:rFonts w:ascii="Times New Roman" w:hAnsi="Times New Roman"/>
          <w:color w:val="2A2A29"/>
          <w:lang w:val="en-US"/>
        </w:rPr>
        <w:t>s</w:t>
      </w:r>
      <w:r w:rsidR="00647E9E" w:rsidRPr="003C0224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9"/>
          <w:lang w:val="en-US"/>
        </w:rPr>
        <w:t xml:space="preserve">resources </w:t>
      </w:r>
      <w:r w:rsidR="00647E9E" w:rsidRPr="003C0224">
        <w:rPr>
          <w:rFonts w:ascii="Times New Roman" w:hAnsi="Times New Roman"/>
          <w:color w:val="2A2A29"/>
          <w:lang w:val="en-US"/>
        </w:rPr>
        <w:t>that</w:t>
      </w:r>
      <w:r w:rsidR="00647E9E" w:rsidRPr="003C0224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we</w:t>
      </w:r>
      <w:r w:rsidR="00647E9E" w:rsidRPr="003C0224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use</w:t>
      </w:r>
      <w:r w:rsidR="00647E9E"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11"/>
          <w:lang w:val="en-US"/>
        </w:rPr>
        <w:t>up</w: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before="1" w:after="0" w:line="284" w:lineRule="auto"/>
        <w:ind w:left="1814" w:right="4024" w:hanging="365"/>
        <w:jc w:val="both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3142" style="position:absolute;left:0;text-align:left;z-index:-250845184" points="433.65pt,2.25pt,433.2pt,2.25pt,433.5pt,2.75pt,433.6pt,2.5pt,433.65pt,2.2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3132" style="position:absolute;left:0;text-align:left;z-index:-250851328" points="433.6pt,7.95pt,433.75pt,8.35pt,433.85pt,8.65pt,434.2pt,8.25pt,434.1pt,8.05pt,433.6pt,7.9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3131" style="position:absolute;left:0;text-align:left;z-index:-250852352" points="470.7pt,2.15pt,470.6pt,2.15pt,470.45pt,2.15pt,470.35pt,2.25pt,470.25pt,2.35pt,470.4pt,2.5pt,470.5pt,2.55pt,470.85pt,2.25pt,470.8pt,2.2pt,470.7pt,2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3127" style="position:absolute;left:0;text-align:left;z-index:-250856448" points="437.3pt,8.15pt,437pt,8.15pt,436.9pt,8.2pt,436.85pt,8.35pt,436.9pt,8.7pt,437.2pt,8.75pt,437.55pt,8.6pt,437.5pt,8.35pt,437.3pt,8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26" style="position:absolute;left:0;text-align:left;margin-left:439.45pt;margin-top:9.65pt;width:1pt;height:1pt;z-index:-250857472;mso-position-horizontal-relative:page" o:regroupid="2" o:allowincell="f" filled="f" stroked="f">
            <v:textbox style="mso-next-textbox:#_x0000_s3126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9" type="#_x0000_t75" style="width:.9pt;height:1.75pt">
                        <v:imagedata r:id="rId41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19" style="position:absolute;left:0;text-align:left;margin-left:432.35pt;margin-top:4.65pt;width:2pt;height:3pt;z-index:-250864640;mso-position-horizontal-relative:page" o:regroupid="2" o:allowincell="f" filled="f" stroked="f">
            <v:textbox style="mso-next-textbox:#_x0000_s3119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5" type="#_x0000_t75" style="width:2.65pt;height:2.65pt">
                        <v:imagedata r:id="rId4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18" style="position:absolute;left:0;text-align:left;margin-left:434.6pt;margin-top:7.05pt;width:2pt;height:2pt;z-index:-250865664;mso-position-horizontal-relative:page" o:regroupid="2" o:allowincell="f" filled="f" stroked="f">
            <v:textbox style="mso-next-textbox:#_x0000_s3118" inset="0,0,0,0">
              <w:txbxContent>
                <w:p w:rsidR="000851AB" w:rsidRDefault="000851AB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3" type="#_x0000_t75" style="width:1.75pt;height:1.75pt">
                        <v:imagedata r:id="rId43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15" style="position:absolute;left:0;text-align:left;margin-left:504.95pt;margin-top:28.3pt;width:7pt;height:7pt;z-index:-250868736;mso-position-horizontal-relative:page" o:regroupid="2" o:allowincell="f" filled="f" stroked="f">
            <v:textbox style="mso-next-textbox:#_x0000_s3115" inset="0,0,0,0">
              <w:txbxContent>
                <w:p w:rsidR="000851AB" w:rsidRDefault="000851AB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7" type="#_x0000_t75" style="width:7.5pt;height:6.65pt">
                        <v:imagedata r:id="rId44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3110" style="position:absolute;left:0;text-align:left;margin-left:432.65pt;margin-top:9.5pt;width:30pt;height:34pt;z-index:-250873856;mso-position-horizontal-relative:page" o:regroupid="2" o:allowincell="f" filled="f" stroked="f">
            <v:textbox style="mso-next-textbox:#_x0000_s3110" inset="0,0,0,0">
              <w:txbxContent>
                <w:p w:rsidR="000851AB" w:rsidRDefault="000851AB">
                  <w:pPr>
                    <w:spacing w:after="0" w:line="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7" type="#_x0000_t75" style="width:30.05pt;height:34.9pt">
                        <v:imagedata r:id="rId45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1104" style="position:absolute;left:0;text-align:left;margin-left:512pt;margin-top:28.45pt;width:3pt;height:2pt;z-index:-251594752;mso-position-horizontal-relative:page" o:regroupid="2" o:allowincell="f" filled="f" stroked="f">
            <v:textbox style="mso-next-textbox:#_x0000_s1104" inset="0,0,0,0">
              <w:txbxContent>
                <w:p w:rsidR="000851AB" w:rsidRDefault="000851AB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9" type="#_x0000_t75" style="width:3.1pt;height:1.75pt">
                        <v:imagedata r:id="rId46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1102" style="position:absolute;left:0;text-align:left;margin-left:439.35pt;margin-top:23.05pt;width:4pt;height:2pt;z-index:-251596800;mso-position-horizontal-relative:page" o:regroupid="2" o:allowincell="f" filled="f" stroked="f">
            <v:textbox style="mso-next-textbox:#_x0000_s1102" inset="0,0,0,0">
              <w:txbxContent>
                <w:p w:rsidR="000851AB" w:rsidRDefault="000851AB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7" type="#_x0000_t75" style="width:4pt;height:1.75pt">
                        <v:imagedata r:id="rId47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rect id="_x0000_s1100" style="position:absolute;left:0;text-align:left;margin-left:487.7pt;margin-top:12.65pt;width:2pt;height:2pt;z-index:-251598848;mso-position-horizontal-relative:page" o:regroupid="2" o:allowincell="f" filled="f" stroked="f">
            <v:textbox style="mso-next-textbox:#_x0000_s1100" inset="0,0,0,0">
              <w:txbxContent>
                <w:p w:rsidR="000851AB" w:rsidRDefault="000851AB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5" type="#_x0000_t75" style="width:2.65pt;height:2.65pt">
                        <v:imagedata r:id="rId48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647E9E" w:rsidRPr="003C0224">
        <w:rPr>
          <w:rFonts w:ascii="Times New Roman" w:hAnsi="Times New Roman"/>
          <w:color w:val="2A2A29"/>
          <w:sz w:val="18"/>
          <w:szCs w:val="18"/>
          <w:lang w:val="en-US"/>
        </w:rPr>
        <w:t xml:space="preserve">15   </w:t>
      </w:r>
      <w:r w:rsidR="00647E9E" w:rsidRPr="003C0224">
        <w:rPr>
          <w:rFonts w:ascii="Times New Roman" w:hAnsi="Times New Roman"/>
          <w:color w:val="2A2A29"/>
          <w:lang w:val="en-US"/>
        </w:rPr>
        <w:t>every</w:t>
      </w:r>
      <w:r w:rsidR="00647E9E" w:rsidRPr="003C0224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da</w:t>
      </w:r>
      <w:r w:rsidR="00647E9E" w:rsidRPr="003C0224">
        <w:rPr>
          <w:rFonts w:ascii="Times New Roman" w:hAnsi="Times New Roman"/>
          <w:color w:val="2A2A29"/>
          <w:spacing w:val="-16"/>
          <w:lang w:val="en-US"/>
        </w:rPr>
        <w:t>y</w:t>
      </w:r>
      <w:r w:rsidR="00647E9E" w:rsidRPr="003C0224">
        <w:rPr>
          <w:rFonts w:ascii="Times New Roman" w:hAnsi="Times New Roman"/>
          <w:color w:val="2A2A29"/>
          <w:lang w:val="en-US"/>
        </w:rPr>
        <w:t>.</w:t>
      </w:r>
      <w:r w:rsidR="00647E9E" w:rsidRPr="003C0224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If</w:t>
      </w:r>
      <w:r w:rsidR="00647E9E" w:rsidRPr="003C0224">
        <w:rPr>
          <w:rFonts w:ascii="Times New Roman" w:hAnsi="Times New Roman"/>
          <w:color w:val="2A2A29"/>
          <w:spacing w:val="-16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we</w:t>
      </w:r>
      <w:r w:rsidR="00647E9E" w:rsidRPr="003C0224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can</w:t>
      </w:r>
      <w:r w:rsidR="00647E9E" w:rsidRPr="003C0224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help</w:t>
      </w:r>
      <w:r w:rsidR="00647E9E" w:rsidRPr="003C0224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the</w:t>
      </w:r>
      <w:r w:rsidR="00647E9E"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planet,</w:t>
      </w:r>
      <w:r w:rsidR="00647E9E" w:rsidRPr="003C0224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then</w:t>
      </w:r>
      <w:r w:rsidR="00647E9E" w:rsidRPr="003C0224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we</w:t>
      </w:r>
      <w:r w:rsidR="00647E9E" w:rsidRPr="003C0224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are</w:t>
      </w:r>
      <w:r w:rsidR="00647E9E" w:rsidRPr="003C0224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really</w:t>
      </w:r>
      <w:r w:rsidR="00647E9E" w:rsidRPr="003C0224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5"/>
          <w:lang w:val="en-US"/>
        </w:rPr>
        <w:t xml:space="preserve">working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towards </w:t>
      </w:r>
      <w:r w:rsidR="00647E9E" w:rsidRPr="003C0224">
        <w:rPr>
          <w:rFonts w:ascii="Times New Roman" w:hAnsi="Times New Roman"/>
          <w:color w:val="2A2A29"/>
          <w:w w:val="110"/>
          <w:lang w:val="en-US"/>
        </w:rPr>
        <w:t>guaranteeing</w:t>
      </w:r>
      <w:r w:rsidR="00647E9E" w:rsidRPr="003C0224">
        <w:rPr>
          <w:rFonts w:ascii="Times New Roman" w:hAnsi="Times New Roman"/>
          <w:color w:val="2A2A29"/>
          <w:spacing w:val="-5"/>
          <w:w w:val="11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that</w:t>
      </w:r>
      <w:r w:rsidR="00647E9E" w:rsidRPr="003C0224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our</w:t>
      </w:r>
      <w:r w:rsidR="00647E9E" w:rsidRPr="003C0224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future</w:t>
      </w:r>
      <w:r w:rsidR="00647E9E" w:rsidRPr="003C0224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is</w:t>
      </w:r>
      <w:r w:rsidR="00647E9E" w:rsidRPr="003C0224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12"/>
          <w:lang w:val="en-US"/>
        </w:rPr>
        <w:t>bette</w:t>
      </w:r>
      <w:r w:rsidR="00647E9E" w:rsidRPr="003C0224">
        <w:rPr>
          <w:rFonts w:ascii="Times New Roman" w:hAnsi="Times New Roman"/>
          <w:color w:val="2A2A29"/>
          <w:spacing w:val="-12"/>
          <w:w w:val="112"/>
          <w:lang w:val="en-US"/>
        </w:rPr>
        <w:t>r</w:t>
      </w:r>
      <w:r w:rsidR="00647E9E" w:rsidRPr="003C0224">
        <w:rPr>
          <w:rFonts w:ascii="Times New Roman" w:hAnsi="Times New Roman"/>
          <w:color w:val="2A2A29"/>
          <w:lang w:val="en-US"/>
        </w:rPr>
        <w:t>.</w: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before="1" w:after="0" w:line="284" w:lineRule="auto"/>
        <w:ind w:left="1814" w:right="4023" w:firstLine="283"/>
        <w:jc w:val="both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noProof/>
          <w:color w:val="2A2A29"/>
        </w:rPr>
        <w:pict>
          <v:rect id="_x0000_s3151" style="position:absolute;left:0;text-align:left;margin-left:405.35pt;margin-top:16.65pt;width:40pt;height:20pt;z-index:-250835968;mso-position-horizontal-relative:page" o:regroupid="2" o:allowincell="f" filled="f" stroked="f">
            <v:textbox style="mso-next-textbox:#_x0000_s3151" inset="0,0,0,0">
              <w:txbxContent>
                <w:p w:rsidR="000851AB" w:rsidRDefault="000851AB">
                  <w:pPr>
                    <w:spacing w:after="0" w:line="4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1" type="#_x0000_t75" style="width:41.5pt;height:19.45pt">
                        <v:imagedata r:id="rId49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3140" style="position:absolute;left:0;text-align:left;z-index:-250847232" points="464.25pt,14.45pt,464.25pt,14.55pt,465.1pt,14.8pt,465.1pt,14.65pt,464.25pt,14.4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08" style="position:absolute;left:0;text-align:left;z-index:-250875904" points="431.15pt,40.95pt,431.15pt,40.95pt,431.15pt,40.95pt,431.15pt,40.9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07" style="position:absolute;left:0;text-align:left;z-index:-250876928" points="430.65pt,42.4pt,430.65pt,42.4pt,430.65pt,42.4pt,430.65pt,42.4pt,430.65pt,42.4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06" style="position:absolute;left:0;text-align:left;z-index:-250877952" points="431.2pt,42.75pt,431.2pt,42.75pt,431.2pt,42.75pt,431.2pt,42.75pt,431.2pt,42.7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05" style="position:absolute;left:0;text-align:left;z-index:-250878976" points="429.1pt,40.6pt,429.1pt,40.6pt,429.1pt,40.6pt,429.1pt,40.6pt,429.1pt,40.6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04" style="position:absolute;left:0;text-align:left;z-index:-250880000" points="430.6pt,40.15pt,430.6pt,40.15pt,430.6pt,40.15pt,430.6pt,40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03" style="position:absolute;left:0;text-align:left;z-index:-250881024" points="430.7pt,42.45pt,430.7pt,42.45pt,430.7pt,42.45pt,430.7pt,42.4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02" style="position:absolute;left:0;text-align:left;z-index:-250882048" points="431.25pt,40.9pt,431.25pt,40.9pt,431.25pt,40.9pt,431.25pt,40.9pt,431.25pt,40.9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01" style="position:absolute;left:0;text-align:left;z-index:-250883072" points="430.55pt,42.4pt,430.55pt,42.4pt,430.55pt,42.4pt,430.55pt,42.4pt,430.55pt,42.4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100" style="position:absolute;left:0;text-align:left;z-index:-250884096" points="430.9pt,40.8pt,430.9pt,40.8pt,430.95pt,40.8pt,430.95pt,40.8pt,430.9pt,40.8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099" style="position:absolute;left:0;text-align:left;z-index:-250885120" points="430.85pt,40.85pt,430.85pt,40.85pt,430.85pt,40.85pt,430.85pt,40.85pt,430.85pt,40.8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098" style="position:absolute;left:0;text-align:left;z-index:-250886144" points="430.75pt,41.1pt,430.75pt,41.1pt,430.75pt,41.1pt,430.75pt,41.1pt,430.75pt,41.1pt,430.75pt,41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097" style="position:absolute;left:0;text-align:left;z-index:-250887168" points="430.55pt,42.3pt,430.6pt,42.3pt,430.6pt,42.3pt,430.6pt,42.3pt,430.55pt,42.3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096" style="position:absolute;left:0;text-align:left;z-index:-250888192" points="431.2pt,42.65pt,431.2pt,42.65pt,431.2pt,42.7pt,431.2pt,42.7pt,431.2pt,42.65pt,431.2pt,42.6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095" style="position:absolute;left:0;text-align:left;z-index:-250889216" points="430.8pt,40.85pt,430.75pt,40.85pt,430.75pt,40.85pt,430.8pt,40.8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3094" style="position:absolute;left:0;text-align:left;margin-left:431.1pt;margin-top:42.7pt;width:.05pt;height:0;z-index:-250890240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3093" style="position:absolute;left:0;text-align:left;z-index:-250891264" points="430.55pt,42.6pt,430.55pt,42.6pt,430.6pt,42.6pt,430.55pt,42.6pt,430.55pt,42.6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092" style="position:absolute;left:0;text-align:left;z-index:-250892288" points="430.75pt,40.15pt,430.75pt,40.15pt,430.75pt,40.15pt,430.75pt,40.15pt,430.8pt,40.2pt,430.75pt,40.15pt,430.75pt,40.15pt,430.75pt,40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091" style="position:absolute;left:0;text-align:left;z-index:-250893312" points="431.25pt,41.4pt,431.25pt,41.4pt,431.3pt,41.4pt,431.3pt,41.4pt,431.25pt,41.4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090" style="position:absolute;left:0;text-align:left;z-index:-250894336" points="429.1pt,41.15pt,429.1pt,41.15pt,429.1pt,41.2pt,429.1pt,41.2pt,429.15pt,41.15pt,429.1pt,41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3089" style="position:absolute;left:0;text-align:left;z-index:-250895360" points="430.65pt,40.15pt,430.65pt,40.15pt,430.65pt,40.15pt,430.65pt,40.15pt,430.65pt,40.15pt,430.7pt,40.2pt,430.7pt,40.15pt,430.7pt,40.15pt,430.65pt,40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3078" style="position:absolute;left:0;text-align:left;margin-left:430.65pt;margin-top:40.2pt;width:1pt;height:1pt;z-index:-250896384" coordorigin="8613,7801" coordsize="20,20" o:regroupid="2" o:allowincell="f">
            <v:shape id="_x0000_s3079" style="position:absolute;left:8613;top:7801;width:20;height:20;mso-position-horizontal-relative:page;mso-position-vertical-relative:page" coordsize="20,20" o:allowincell="f" path="m2,1l1,1r,l2,1r,l2,1e" filled="f" stroked="f">
              <v:path arrowok="t"/>
            </v:shape>
            <v:shape id="_x0000_s3080" style="position:absolute;left:8613;top:7801;width:20;height:20;mso-position-horizontal-relative:page;mso-position-vertical-relative:page" coordsize="20,20" o:allowincell="f" path="m1,1r1,e" filled="f" stroked="f">
              <v:path arrowok="t"/>
            </v:shape>
            <v:shape id="_x0000_s3081" style="position:absolute;left:8613;top:7801;width:20;height:20;mso-position-horizontal-relative:page;mso-position-vertical-relative:page" coordsize="20,20" o:allowincell="f" path="m2,1l1,1e" filled="f" stroked="f">
              <v:path arrowok="t"/>
            </v:shape>
            <v:shape id="_x0000_s3082" style="position:absolute;left:8613;top:7801;width:20;height:20;mso-position-horizontal-relative:page;mso-position-vertical-relative:page" coordsize="20,20" o:allowincell="f" path="m,l,,,,,1r1,l2,1r,l1,1,2,r,l,,,,,e" filled="f" stroked="f">
              <v:path arrowok="t"/>
            </v:shape>
            <v:shape id="_x0000_s3083" style="position:absolute;left:8613;top:7801;width:20;height:20;mso-position-horizontal-relative:page;mso-position-vertical-relative:page" coordsize="20,20" o:allowincell="f" path="m1,1r1,e" filled="f" stroked="f">
              <v:path arrowok="t"/>
            </v:shape>
            <v:shape id="_x0000_s3084" style="position:absolute;left:8613;top:7801;width:20;height:20;mso-position-horizontal-relative:page;mso-position-vertical-relative:page" coordsize="20,20" o:allowincell="f" path="m,l2,e" filled="f" stroked="f">
              <v:path arrowok="t"/>
            </v:shape>
            <v:shape id="_x0000_s3085" style="position:absolute;left:8613;top:7801;width:20;height:20;mso-position-horizontal-relative:page;mso-position-vertical-relative:page" coordsize="20,20" o:allowincell="f" path="m2,1l1,1e" filled="f" stroked="f">
              <v:path arrowok="t"/>
            </v:shape>
            <v:shape id="_x0000_s3086" style="position:absolute;left:8613;top:7801;width:20;height:20;mso-position-horizontal-relative:page;mso-position-vertical-relative:page" coordsize="20,20" o:allowincell="f" path="m2,1l1,1r1,l2,1e" filled="f" stroked="f">
              <v:path arrowok="t"/>
            </v:shape>
            <v:shape id="_x0000_s3087" style="position:absolute;left:8613;top:7801;width:20;height:20;mso-position-horizontal-relative:page;mso-position-vertical-relative:page" coordsize="20,20" o:allowincell="f" path="m2,l,e" filled="f" stroked="f">
              <v:path arrowok="t"/>
            </v:shape>
            <v:shape id="_x0000_s3088" style="position:absolute;left:8613;top:7801;width:20;height:20;mso-position-horizontal-relative:page;mso-position-vertical-relative:page" coordsize="20,20" o:allowincell="f" path="m1,l,,2,,1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3073" style="position:absolute;left:0;text-align:left;margin-left:432.1pt;margin-top:40.85pt;width:1pt;height:1pt;z-index:-250897408" coordorigin="8642,7814" coordsize="20,20" o:regroupid="2" o:allowincell="f">
            <v:shape id="_x0000_s3074" style="position:absolute;left:8642;top:7814;width:20;height:20;mso-position-horizontal-relative:page;mso-position-vertical-relative:page" coordsize="20,20" o:allowincell="f" path="m,l,1r,l1,2r1,l2,2,2,1,2,,1,,,,,e" filled="f" stroked="f">
              <v:path arrowok="t"/>
            </v:shape>
            <v:shape id="_x0000_s3075" style="position:absolute;left:8642;top:7814;width:20;height:20;mso-position-horizontal-relative:page;mso-position-vertical-relative:page" coordsize="20,20" o:allowincell="f" path="m,l1,e" filled="f" stroked="f">
              <v:path arrowok="t"/>
            </v:shape>
            <v:shape id="_x0000_s3076" style="position:absolute;left:8642;top:7814;width:20;height:20;mso-position-horizontal-relative:page;mso-position-vertical-relative:page" coordsize="20,20" o:allowincell="f" path="m1,l,e" filled="f" stroked="f">
              <v:path arrowok="t"/>
            </v:shape>
            <v:shape id="_x0000_s3077" style="position:absolute;left:8642;top:7814;width:20;height:20;mso-position-horizontal-relative:page;mso-position-vertical-relative:page" coordsize="20,20" o:allowincell="f" path="m1,l,,1,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3072" style="position:absolute;left:0;text-align:left;z-index:-250898432" points="430.75pt,42.55pt,430.75pt,42.55pt,430.7pt,42.55pt,430.7pt,42.6pt,430.7pt,42.6pt,430.75pt,42.6pt,430.8pt,42.6pt,430.9pt,42.6pt,430.9pt,42.6pt,430.9pt,42.55pt,430.85pt,42.55pt,430.75pt,42.5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2037" style="position:absolute;left:0;text-align:left;margin-left:430.3pt;margin-top:40.15pt;width:1pt;height:1pt;z-index:-250899456" coordorigin="8606,7800" coordsize="20,20" o:regroupid="2" o:allowincell="f">
            <v:shape id="_x0000_s2038" style="position:absolute;left:8606;top:7800;width:20;height:20;mso-position-horizontal-relative:page;mso-position-vertical-relative:page" coordsize="20,20" o:allowincell="f" path="m2,l1,,,1r1,l1,2r2,l4,1r,l3,1,2,1,2,e" filled="f" stroked="f">
              <v:path arrowok="t"/>
            </v:shape>
            <v:shape id="_x0000_s2039" style="position:absolute;left:8606;top:7800;width:20;height:20;mso-position-horizontal-relative:page;mso-position-vertical-relative:page" coordsize="20,20" o:allowincell="f" path="m3,1r1,e" filled="f" stroked="f">
              <v:path arrowok="t"/>
            </v:shape>
            <v:shape id="_x0000_s2040" style="position:absolute;left:8606;top:7800;width:20;height:20;mso-position-horizontal-relative:page;mso-position-vertical-relative:page" coordsize="20,20" o:allowincell="f" path="m1,l2,e" filled="f" stroked="f">
              <v:path arrowok="t"/>
            </v:shape>
            <v:shape id="_x0000_s2041" style="position:absolute;left:8606;top:7800;width:20;height:20;mso-position-horizontal-relative:page;mso-position-vertical-relative:page" coordsize="20,20" o:allowincell="f" path="m4,1l3,1e" filled="f" stroked="f">
              <v:path arrowok="t"/>
            </v:shape>
            <v:shape id="_x0000_s2042" style="position:absolute;left:8606;top:7800;width:20;height:20;mso-position-horizontal-relative:page;mso-position-vertical-relative:page" coordsize="20,20" o:allowincell="f" path="m4,l3,1r,l4,1r,l4,e" filled="f" stroked="f">
              <v:path arrowok="t"/>
            </v:shape>
            <v:shape id="_x0000_s2043" style="position:absolute;left:8606;top:7800;width:20;height:20;mso-position-horizontal-relative:page;mso-position-vertical-relative:page" coordsize="20,20" o:allowincell="f" path="m2,l1,e" filled="f" stroked="f">
              <v:path arrowok="t"/>
            </v:shape>
            <v:shape id="_x0000_s2044" style="position:absolute;left:8606;top:7800;width:20;height:20;mso-position-horizontal-relative:page;mso-position-vertical-relative:page" coordsize="20,20" o:allowincell="f" path="m2,l1,r,l1,,,,,,,1,1,,2,r,l1,,,,1,,2,r,l2,r,e" filled="f" stroked="f">
              <v:path arrowok="t"/>
            </v:shape>
            <v:shape id="_x0000_s2045" style="position:absolute;left:8606;top:7800;width:20;height:20;mso-position-horizontal-relative:page;mso-position-vertical-relative:page" coordsize="20,20" o:allowincell="f" path="m1,r,l2,e" filled="f" stroked="f">
              <v:path arrowok="t"/>
            </v:shape>
            <v:shape id="_x0000_s2046" style="position:absolute;left:8606;top:7800;width:20;height:20;mso-position-horizontal-relative:page;mso-position-vertical-relative:page" coordsize="20,20" o:allowincell="f" path="m2,l1,e" filled="f" stroked="f">
              <v:path arrowok="t"/>
            </v:shape>
            <v:shape id="_x0000_s2047" style="position:absolute;left:8606;top:7800;width:20;height:20;mso-position-horizontal-relative:page;mso-position-vertical-relative:page" coordsize="20,20" o:allowincell="f" path="m3,l,,1,r,l2,,3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2029" style="position:absolute;left:0;text-align:left;margin-left:430.3pt;margin-top:42.45pt;width:1pt;height:1pt;z-index:-250900480" coordorigin="8606,7846" coordsize="20,20" o:regroupid="2" o:allowincell="f">
            <v:shape id="_x0000_s2030" style="position:absolute;left:8606;top:7846;width:20;height:20;mso-position-horizontal-relative:page;mso-position-vertical-relative:page" coordsize="20,20" o:allowincell="f" path="m5,l2,r,l5,1r,1l6,2r1,l8,2,8,1r,l5,e" filled="f" stroked="f">
              <v:path arrowok="t"/>
            </v:shape>
            <v:shape id="_x0000_s2031" style="position:absolute;left:8606;top:7846;width:20;height:20;mso-position-horizontal-relative:page;mso-position-vertical-relative:page" coordsize="20,20" o:allowincell="f" path="m2,l5,e" filled="f" stroked="f">
              <v:path arrowok="t"/>
            </v:shape>
            <v:shape id="_x0000_s2032" style="position:absolute;left:8606;top:7846;width:20;height:20;mso-position-horizontal-relative:page;mso-position-vertical-relative:page" coordsize="20,20" o:allowincell="f" path="m1,r,l1,1,1,e" filled="f" stroked="f">
              <v:path arrowok="t"/>
            </v:shape>
            <v:shape id="_x0000_s2033" style="position:absolute;left:8606;top:7846;width:20;height:20;mso-position-horizontal-relative:page;mso-position-vertical-relative:page" coordsize="20,20" o:allowincell="f" path="m1,r,e" filled="f" stroked="f">
              <v:path arrowok="t"/>
            </v:shape>
            <v:shape id="_x0000_s2034" style="position:absolute;left:8606;top:7846;width:20;height:20;mso-position-horizontal-relative:page;mso-position-vertical-relative:page" coordsize="20,20" o:allowincell="f" path="m5,l2,e" filled="f" stroked="f">
              <v:path arrowok="t"/>
            </v:shape>
            <v:shape id="_x0000_s2035" style="position:absolute;left:8606;top:7846;width:20;height:20;mso-position-horizontal-relative:page;mso-position-vertical-relative:page" coordsize="20,20" o:allowincell="f" path="m1,r,e" filled="f" stroked="f">
              <v:path arrowok="t"/>
            </v:shape>
            <v:shape id="_x0000_s2036" style="position:absolute;left:8606;top:7846;width:20;height:20;mso-position-horizontal-relative:page;mso-position-vertical-relative:page" coordsize="20,20" o:allowincell="f" path="m2,l,,,1,1,r,l1,,5,r,l3,,2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2015" style="position:absolute;left:0;text-align:left;margin-left:430.7pt;margin-top:40.1pt;width:1pt;height:1pt;z-index:-250901504" coordorigin="8614,7799" coordsize="20,20" o:regroupid="2" o:allowincell="f">
            <v:shape id="_x0000_s2016" style="position:absolute;left:8614;top:7799;width:20;height:20;mso-position-horizontal-relative:page;mso-position-vertical-relative:page" coordsize="20,20" o:allowincell="f" path="m,2l,3r1,l1,3r,1l3,4r2,l5,4r,l3,3,1,3r1,l5,3r1,l6,2,2,2,1,2,,2e" filled="f" stroked="f">
              <v:path arrowok="t"/>
            </v:shape>
            <v:shape id="_x0000_s2017" style="position:absolute;left:8614;top:7799;width:20;height:20;mso-position-horizontal-relative:page;mso-position-vertical-relative:page" coordsize="20,20" o:allowincell="f" path="m5,3l2,3e" filled="f" stroked="f">
              <v:path arrowok="t"/>
            </v:shape>
            <v:shape id="_x0000_s2018" style="position:absolute;left:8614;top:7799;width:20;height:20;mso-position-horizontal-relative:page;mso-position-vertical-relative:page" coordsize="20,20" o:allowincell="f" path="m2,2r4,e" filled="f" stroked="f">
              <v:path arrowok="t"/>
            </v:shape>
            <v:shape id="_x0000_s2019" style="position:absolute;left:8614;top:7799;width:20;height:20;mso-position-horizontal-relative:page;mso-position-vertical-relative:page" coordsize="20,20" o:allowincell="f" path="m2,3r3,e" filled="f" stroked="f">
              <v:path arrowok="t"/>
            </v:shape>
            <v:shape id="_x0000_s2020" style="position:absolute;left:8614;top:7799;width:20;height:20;mso-position-horizontal-relative:page;mso-position-vertical-relative:page" coordsize="20,20" o:allowincell="f" path="m5,3l2,3r2,l5,4,5,3r1,l5,3e" filled="f" stroked="f">
              <v:path arrowok="t"/>
            </v:shape>
            <v:shape id="_x0000_s2021" style="position:absolute;left:8614;top:7799;width:20;height:20;mso-position-horizontal-relative:page;mso-position-vertical-relative:page" coordsize="20,20" o:allowincell="f" path="m6,2l2,2e" filled="f" stroked="f">
              <v:path arrowok="t"/>
            </v:shape>
            <v:shape id="_x0000_s2022" style="position:absolute;left:8614;top:7799;width:20;height:20;mso-position-horizontal-relative:page;mso-position-vertical-relative:page" coordsize="20,20" o:allowincell="f" path="m2,2r,l2,2r4,l6,2,3,2,2,2e" filled="f" stroked="f">
              <v:path arrowok="t"/>
            </v:shape>
            <v:shape id="_x0000_s2023" style="position:absolute;left:8614;top:7799;width:20;height:20;mso-position-horizontal-relative:page;mso-position-vertical-relative:page" coordsize="20,20" o:allowincell="f" path="m3,2r3,e" filled="f" stroked="f">
              <v:path arrowok="t"/>
            </v:shape>
            <v:shape id="_x0000_s2024" style="position:absolute;left:8614;top:7799;width:20;height:20;mso-position-horizontal-relative:page;mso-position-vertical-relative:page" coordsize="20,20" o:allowincell="f" path="m6,2l3,2e" filled="f" stroked="f">
              <v:path arrowok="t"/>
            </v:shape>
            <v:shape id="_x0000_s2025" style="position:absolute;left:8614;top:7799;width:20;height:20;mso-position-horizontal-relative:page;mso-position-vertical-relative:page" coordsize="20,20" o:allowincell="f" path="m1,r,l1,r,l1,1,2,2r,l3,2r3,l6,2,7,1r1,l7,,3,,1,e" filled="f" stroked="f">
              <v:path arrowok="t"/>
            </v:shape>
            <v:shape id="_x0000_s2026" style="position:absolute;left:8614;top:7799;width:20;height:20;mso-position-horizontal-relative:page;mso-position-vertical-relative:page" coordsize="20,20" o:allowincell="f" path="m3,l7,e" filled="f" stroked="f">
              <v:path arrowok="t"/>
            </v:shape>
            <v:shape id="_x0000_s2027" style="position:absolute;left:8614;top:7799;width:20;height:20;mso-position-horizontal-relative:page;mso-position-vertical-relative:page" coordsize="20,20" o:allowincell="f" path="m7,l3,e" filled="f" stroked="f">
              <v:path arrowok="t"/>
            </v:shape>
            <v:shape id="_x0000_s2028" style="position:absolute;left:8614;top:7799;width:20;height:20;mso-position-horizontal-relative:page;mso-position-vertical-relative:page" coordsize="20,20" o:allowincell="f" path="m3,l2,,3,,7,,5,,3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998" style="position:absolute;left:0;text-align:left;margin-left:432.45pt;margin-top:41.25pt;width:1pt;height:1.75pt;z-index:-250902528" coordorigin="8649,7822" coordsize="20,35" o:regroupid="2" o:allowincell="f">
            <v:shape id="_x0000_s1999" style="position:absolute;left:8649;top:7822;width:20;height:35;mso-position-horizontal-relative:page;mso-position-vertical-relative:page" coordsize="20,35" o:allowincell="f" path="m3,10r,l3,14r,1l3,17r,2l3,20,2,22,1,25r,2l,29r,1l,33r,l,34r1,1l2,34r,-1l4,28,5,23r,-7l4,16r,l4,15r,-1l4,12r,-1l4,11,3,10e" filled="f" stroked="f">
              <v:path arrowok="t"/>
            </v:shape>
            <v:shape id="_x0000_s2000" style="position:absolute;left:8649;top:7822;width:20;height:35;mso-position-horizontal-relative:page;mso-position-vertical-relative:page" coordsize="20,35" o:allowincell="f" path="m4,16r1,e" filled="f" stroked="f">
              <v:path arrowok="t"/>
            </v:shape>
            <v:shape id="_x0000_s2001" style="position:absolute;left:8649;top:7822;width:20;height:35;mso-position-horizontal-relative:page;mso-position-vertical-relative:page" coordsize="20,35" o:allowincell="f" path="m4,11r,e" filled="f" stroked="f">
              <v:path arrowok="t"/>
            </v:shape>
            <v:shape id="_x0000_s2002" style="position:absolute;left:8649;top:7822;width:20;height:35;mso-position-horizontal-relative:page;mso-position-vertical-relative:page" coordsize="20,35" o:allowincell="f" path="m5,16r-1,e" filled="f" stroked="f">
              <v:path arrowok="t"/>
            </v:shape>
            <v:shape id="_x0000_s2003" style="position:absolute;left:8649;top:7822;width:20;height:35;mso-position-horizontal-relative:page;mso-position-vertical-relative:page" coordsize="20,35" o:allowincell="f" path="m5,15l4,16r1,l5,15e" filled="f" stroked="f">
              <v:path arrowok="t"/>
            </v:shape>
            <v:shape id="_x0000_s2004" style="position:absolute;left:8649;top:7822;width:20;height:35;mso-position-horizontal-relative:page;mso-position-vertical-relative:page" coordsize="20,35" o:allowincell="f" path="m4,11r,e" filled="f" stroked="f">
              <v:path arrowok="t"/>
            </v:shape>
            <v:shape id="_x0000_s2005" style="position:absolute;left:8649;top:7822;width:20;height:35;mso-position-horizontal-relative:page;mso-position-vertical-relative:page" coordsize="20,35" o:allowincell="f" path="m3,6r,l3,7r,l3,8r1,2l4,11r,l4,8,3,6e" filled="f" stroked="f">
              <v:path arrowok="t"/>
            </v:shape>
            <v:shape id="_x0000_s2006" style="position:absolute;left:8649;top:7822;width:20;height:35;mso-position-horizontal-relative:page;mso-position-vertical-relative:page" coordsize="20,35" o:allowincell="f" path="m3,6r,e" filled="f" stroked="f">
              <v:path arrowok="t"/>
            </v:shape>
            <v:shape id="_x0000_s2007" style="position:absolute;left:8649;top:7822;width:20;height:35;mso-position-horizontal-relative:page;mso-position-vertical-relative:page" coordsize="20,35" o:allowincell="f" path="m3,6r,e" filled="f" stroked="f">
              <v:path arrowok="t"/>
            </v:shape>
            <v:shape id="_x0000_s2008" style="position:absolute;left:8649;top:7822;width:20;height:35;mso-position-horizontal-relative:page;mso-position-vertical-relative:page" coordsize="20,35" o:allowincell="f" path="m2,2l1,2r,1l2,3r,1l2,5r,1l3,6r,l3,5r,l2,3,2,2e" filled="f" stroked="f">
              <v:path arrowok="t"/>
            </v:shape>
            <v:shape id="_x0000_s2009" style="position:absolute;left:8649;top:7822;width:20;height:35;mso-position-horizontal-relative:page;mso-position-vertical-relative:page" coordsize="20,35" o:allowincell="f" path="m3,5r,e" filled="f" stroked="f">
              <v:path arrowok="t"/>
            </v:shape>
            <v:shape id="_x0000_s2010" style="position:absolute;left:8649;top:7822;width:20;height:35;mso-position-horizontal-relative:page;mso-position-vertical-relative:page" coordsize="20,35" o:allowincell="f" path="m1,2r1,e" filled="f" stroked="f">
              <v:path arrowok="t"/>
            </v:shape>
            <v:shape id="_x0000_s2011" style="position:absolute;left:8649;top:7822;width:20;height:35;mso-position-horizontal-relative:page;mso-position-vertical-relative:page" coordsize="20,35" o:allowincell="f" path="m3,5r,e" filled="f" stroked="f">
              <v:path arrowok="t"/>
            </v:shape>
            <v:shape id="_x0000_s2012" style="position:absolute;left:8649;top:7822;width:20;height:35;mso-position-horizontal-relative:page;mso-position-vertical-relative:page" coordsize="20,35" o:allowincell="f" path="m2,5r1,l3,5,2,5e" filled="f" stroked="f">
              <v:path arrowok="t"/>
            </v:shape>
            <v:shape id="_x0000_s2013" style="position:absolute;left:8649;top:7822;width:20;height:35;mso-position-horizontal-relative:page;mso-position-vertical-relative:page" coordsize="20,35" o:allowincell="f" path="m2,2l1,2e" filled="f" stroked="f">
              <v:path arrowok="t"/>
            </v:shape>
            <v:shape id="_x0000_s2014" style="position:absolute;left:8649;top:7822;width:20;height:35;mso-position-horizontal-relative:page;mso-position-vertical-relative:page" coordsize="20,35" o:allowincell="f" path="m,l,,,,,,1,2,,3,1,4r,1l1,4,1,3,1,2r1,l,,,,,,,,,,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rect id="_x0000_s1997" style="position:absolute;left:0;text-align:left;margin-left:431.1pt;margin-top:40.2pt;width:1pt;height:1pt;z-index:-250903552;mso-position-horizontal-relative:page" o:regroupid="2" o:allowincell="f" filled="f" stroked="f">
            <v:textbox style="mso-next-textbox:#_x0000_s1997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3" type="#_x0000_t75" style="width:.9pt;height:.9pt">
                        <v:imagedata r:id="rId50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996" style="position:absolute;left:0;text-align:left;margin-left:428.75pt;margin-top:40.3pt;width:3pt;height:4pt;z-index:-250904576;mso-position-horizontal-relative:page" o:regroupid="2" o:allowincell="f" filled="f" stroked="f">
            <v:textbox style="mso-next-textbox:#_x0000_s1996" inset="0,0,0,0">
              <w:txbxContent>
                <w:p w:rsidR="000851AB" w:rsidRDefault="000851AB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1" type="#_x0000_t75" style="width:3.1pt;height:4pt">
                        <v:imagedata r:id="rId51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995" style="position:absolute;left:0;text-align:left;z-index:-250905600" points="427.4pt,41.3pt,427.4pt,41.3pt,427.4pt,41.3pt,427.4pt,41.3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94" style="position:absolute;left:0;text-align:left;z-index:-250906624" points="427.65pt,42.1pt,427.65pt,42.1pt,427.65pt,42.1pt,427.65pt,42.1pt,427.65pt,42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93" style="position:absolute;left:0;text-align:left;z-index:-250907648" points="427.35pt,41.85pt,427.35pt,41.95pt,427.35pt,41.95pt,427.35pt,41.95pt,427.35pt,41.95pt,427.35pt,41.85pt,427.35pt,41.8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92" style="position:absolute;left:0;text-align:left;z-index:-250908672" points="424.35pt,42.4pt,424.35pt,42.4pt,424.35pt,42.4pt,424.35pt,42.4pt,424.35pt,42.4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91" style="position:absolute;left:0;text-align:left;z-index:-250909696" points="425.05pt,40.2pt,425.05pt,40.2pt,425.05pt,40.2pt,425.05pt,40.2pt,425.05pt,40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90" style="position:absolute;left:0;text-align:left;z-index:-250910720" points="424.4pt,42.45pt,424.4pt,42.45pt,424.4pt,42.45pt,424.4pt,42.45pt,424.4pt,42.4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89" style="position:absolute;left:0;text-align:left;z-index:-250911744" points="427.35pt,40.9pt,427.35pt,40.95pt,427.35pt,40.9pt,427.35pt,40.9pt,427.35pt,40.9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88" style="position:absolute;left:0;text-align:left;z-index:-250912768" points="425.1pt,40.2pt,425.1pt,40.2pt,425.1pt,40.2pt,425.1pt,40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87" style="position:absolute;left:0;text-align:left;z-index:-250913792" points="425.1pt,40.95pt,425.1pt,40.95pt,425.1pt,40.95pt,425.1pt,40.95pt,425.1pt,40.9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86" style="position:absolute;left:0;text-align:left;z-index:-250914816" points="426.35pt,40.45pt,426.35pt,40.45pt,426.35pt,40.45pt,426.35pt,40.45pt,426.35pt,40.4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85" style="position:absolute;left:0;text-align:left;z-index:-250915840" points="424.7pt,40.9pt,424.7pt,40.9pt,424.7pt,40.9pt,424.7pt,40.9pt,424.7pt,40.9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84" style="position:absolute;left:0;text-align:left;z-index:-250916864" points="424.8pt,40.85pt,424.8pt,40.85pt,424.8pt,40.85pt,424.8pt,40.85pt,424.8pt,40.8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83" style="position:absolute;left:0;text-align:left;z-index:-250917888" points="424.55pt,41.15pt,424.55pt,41.15pt,424.55pt,41.15pt,424.55pt,41.15pt,424.55pt,41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82" style="position:absolute;left:0;text-align:left;z-index:-250918912" points="424.25pt,42.3pt,424.25pt,42.3pt,424.25pt,42.3pt,424.25pt,42.3pt,424.3pt,42.3pt,424.25pt,42.3pt,424.25pt,42.3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81" style="position:absolute;left:0;text-align:left;z-index:-250919936" points="424.25pt,42.6pt,424.25pt,42.6pt,424.3pt,42.6pt,424.25pt,42.6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80" style="position:absolute;left:0;text-align:left;z-index:-250920960" points="424.6pt,42.6pt,424.6pt,42.6pt,424.6pt,42.6pt,424.65pt,42.6pt,424.65pt,42.6pt,424.6pt,42.6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79" style="position:absolute;left:0;text-align:left;z-index:-250921984" points="424.95pt,41.45pt,424.95pt,41.45pt,425pt,41.45pt,425pt,41.45pt,424.95pt,41.4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976" style="position:absolute;left:0;text-align:left;margin-left:425.15pt;margin-top:40.15pt;width:1pt;height:1pt;z-index:-250923008" coordorigin="8503,7800" coordsize="20,20" o:regroupid="2" o:allowincell="f">
            <v:shape id="_x0000_s1977" style="position:absolute;left:8503;top:7800;width:20;height:20;mso-position-horizontal-relative:page;mso-position-vertical-relative:page" coordsize="20,20" o:allowincell="f" path="m1,l,,,,,1,1,r,l1,r,l1,e" filled="f" stroked="f">
              <v:path arrowok="t"/>
            </v:shape>
            <v:shape id="_x0000_s1978" style="position:absolute;left:8503;top:7800;width:20;height:20;mso-position-horizontal-relative:page;mso-position-vertical-relative:page" coordsize="20,20" o:allowincell="f" path="m1,r,l1,,,1,1,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971" style="position:absolute;left:0;text-align:left;margin-left:424.95pt;margin-top:40.25pt;width:1pt;height:1pt;z-index:-250924032" coordorigin="8499,7802" coordsize="20,20" o:regroupid="2" o:allowincell="f">
            <v:shape id="_x0000_s1972" style="position:absolute;left:8499;top:7802;width:20;height:20;mso-position-horizontal-relative:page;mso-position-vertical-relative:page" coordsize="20,20" o:allowincell="f" path="m1,1r,l1,1r,l1,1e" filled="f" stroked="f">
              <v:path arrowok="t"/>
            </v:shape>
            <v:shape id="_x0000_s1973" style="position:absolute;left:8499;top:7802;width:20;height:20;mso-position-horizontal-relative:page;mso-position-vertical-relative:page" coordsize="20,20" o:allowincell="f" path="m1,1r,e" filled="f" stroked="f">
              <v:path arrowok="t"/>
            </v:shape>
            <v:shape id="_x0000_s1974" style="position:absolute;left:8499;top:7802;width:20;height:20;mso-position-horizontal-relative:page;mso-position-vertical-relative:page" coordsize="20,20" o:allowincell="f" path="m1,1r,e" filled="f" stroked="f">
              <v:path arrowok="t"/>
            </v:shape>
            <v:shape id="_x0000_s1975" style="position:absolute;left:8499;top:7802;width:20;height:20;mso-position-horizontal-relative:page;mso-position-vertical-relative:page" coordsize="20,20" o:allowincell="f" path="m1,l,,,1r,l,1r1,l1,1r1,l1,1,1,,2,,1,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963" style="position:absolute;left:0;text-align:left;margin-left:426.6pt;margin-top:40.3pt;width:1pt;height:1pt;z-index:-250925056" coordorigin="8532,7803" coordsize="20,20" o:regroupid="2" o:allowincell="f">
            <v:shape id="_x0000_s1964" style="position:absolute;left:8532;top:7803;width:20;height:20;mso-position-horizontal-relative:page;mso-position-vertical-relative:page" coordsize="20,20" o:allowincell="f" path="m,l,,,,1,1,2,2,4,3r,l3,1r,l3,1,2,1r,l2,r,l,e" filled="f" stroked="f">
              <v:path arrowok="t"/>
            </v:shape>
            <v:shape id="_x0000_s1965" style="position:absolute;left:8532;top:7803;width:20;height:20;mso-position-horizontal-relative:page;mso-position-vertical-relative:page" coordsize="20,20" o:allowincell="f" path="m3,1r,e" filled="f" stroked="f">
              <v:path arrowok="t"/>
            </v:shape>
            <v:shape id="_x0000_s1966" style="position:absolute;left:8532;top:7803;width:20;height:20;mso-position-horizontal-relative:page;mso-position-vertical-relative:page" coordsize="20,20" o:allowincell="f" path="m2,1r,e" filled="f" stroked="f">
              <v:path arrowok="t"/>
            </v:shape>
            <v:shape id="_x0000_s1967" style="position:absolute;left:8532;top:7803;width:20;height:20;mso-position-horizontal-relative:page;mso-position-vertical-relative:page" coordsize="20,20" o:allowincell="f" path="m3,1r,e" filled="f" stroked="f">
              <v:path arrowok="t"/>
            </v:shape>
            <v:shape id="_x0000_s1968" style="position:absolute;left:8532;top:7803;width:20;height:20;mso-position-horizontal-relative:page;mso-position-vertical-relative:page" coordsize="20,20" o:allowincell="f" path="m3,1r,l4,2r,l3,1e" filled="f" stroked="f">
              <v:path arrowok="t"/>
            </v:shape>
            <v:shape id="_x0000_s1969" style="position:absolute;left:8532;top:7803;width:20;height:20;mso-position-horizontal-relative:page;mso-position-vertical-relative:page" coordsize="20,20" o:allowincell="f" path="m2,1r,e" filled="f" stroked="f">
              <v:path arrowok="t"/>
            </v:shape>
            <v:shape id="_x0000_s1970" style="position:absolute;left:8532;top:7803;width:20;height:20;mso-position-horizontal-relative:page;mso-position-vertical-relative:page" coordsize="20,20" o:allowincell="f" path="m2,1r,l2,1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958" style="position:absolute;left:0;text-align:left;margin-left:424.9pt;margin-top:40.25pt;width:1pt;height:1pt;z-index:-250926080" coordorigin="8498,7802" coordsize="20,20" o:regroupid="2" o:allowincell="f">
            <v:shape id="_x0000_s1959" style="position:absolute;left:8498;top:7802;width:20;height:20;mso-position-horizontal-relative:page;mso-position-vertical-relative:page" coordsize="20,20" o:allowincell="f" path="m4,l1,r,1l1,1r,l,2r,l,2,3,1r,l3,1,2,1r,l2,,4,e" filled="f" stroked="f">
              <v:path arrowok="t"/>
            </v:shape>
            <v:shape id="_x0000_s1960" style="position:absolute;left:8498;top:7802;width:20;height:20;mso-position-horizontal-relative:page;mso-position-vertical-relative:page" coordsize="20,20" o:allowincell="f" path="m2,1r1,e" filled="f" stroked="f">
              <v:path arrowok="t"/>
            </v:shape>
            <v:shape id="_x0000_s1961" style="position:absolute;left:8498;top:7802;width:20;height:20;mso-position-horizontal-relative:page;mso-position-vertical-relative:page" coordsize="20,20" o:allowincell="f" path="m3,1l2,1e" filled="f" stroked="f">
              <v:path arrowok="t"/>
            </v:shape>
            <v:shape id="_x0000_s1962" style="position:absolute;left:8498;top:7802;width:20;height:20;mso-position-horizontal-relative:page;mso-position-vertical-relative:page" coordsize="20,20" o:allowincell="f" path="m4,l2,1r1,l3,1r,l4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957" style="position:absolute;left:0;text-align:left;z-index:-250927104" points="424.45pt,42.55pt,424.4pt,42.55pt,424.4pt,42.55pt,424.4pt,42.6pt,424.4pt,42.6pt,424.45pt,42.6pt,424.5pt,42.6pt,424.6pt,42.6pt,424.55pt,42.55pt,424.5pt,42.55pt,424.45pt,42.5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949" style="position:absolute;left:0;text-align:left;margin-left:424.05pt;margin-top:42.45pt;width:1pt;height:1pt;z-index:-250928128" coordorigin="8481,7846" coordsize="20,20" o:regroupid="2" o:allowincell="f">
            <v:shape id="_x0000_s1950" style="position:absolute;left:8481;top:7846;width:20;height:20;mso-position-horizontal-relative:page;mso-position-vertical-relative:page" coordsize="20,20" o:allowincell="f" path="m3,l1,r,l3,1,4,2r,l6,2r,l6,1,3,e" filled="f" stroked="f">
              <v:path arrowok="t"/>
            </v:shape>
            <v:shape id="_x0000_s1951" style="position:absolute;left:8481;top:7846;width:20;height:20;mso-position-horizontal-relative:page;mso-position-vertical-relative:page" coordsize="20,20" o:allowincell="f" path="m1,l3,e" filled="f" stroked="f">
              <v:path arrowok="t"/>
            </v:shape>
            <v:shape id="_x0000_s1952" style="position:absolute;left:8481;top:7846;width:20;height:20;mso-position-horizontal-relative:page;mso-position-vertical-relative:page" coordsize="20,20" o:allowincell="f" path="m1,l,,1,1,1,e" filled="f" stroked="f">
              <v:path arrowok="t"/>
            </v:shape>
            <v:shape id="_x0000_s1953" style="position:absolute;left:8481;top:7846;width:20;height:20;mso-position-horizontal-relative:page;mso-position-vertical-relative:page" coordsize="20,20" o:allowincell="f" path="m,l1,e" filled="f" stroked="f">
              <v:path arrowok="t"/>
            </v:shape>
            <v:shape id="_x0000_s1954" style="position:absolute;left:8481;top:7846;width:20;height:20;mso-position-horizontal-relative:page;mso-position-vertical-relative:page" coordsize="20,20" o:allowincell="f" path="m3,l1,e" filled="f" stroked="f">
              <v:path arrowok="t"/>
            </v:shape>
            <v:shape id="_x0000_s1955" style="position:absolute;left:8481;top:7846;width:20;height:20;mso-position-horizontal-relative:page;mso-position-vertical-relative:page" coordsize="20,20" o:allowincell="f" path="m1,l,e" filled="f" stroked="f">
              <v:path arrowok="t"/>
            </v:shape>
            <v:shape id="_x0000_s1956" style="position:absolute;left:8481;top:7846;width:20;height:20;mso-position-horizontal-relative:page;mso-position-vertical-relative:page" coordsize="20,20" o:allowincell="f" path="m1,l,,,,,,1,r,l3,,1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944" style="position:absolute;left:0;text-align:left;margin-left:426.35pt;margin-top:40.8pt;width:1pt;height:1pt;z-index:-250929152" coordorigin="8527,7813" coordsize="20,20" o:regroupid="2" o:allowincell="f">
            <v:shape id="_x0000_s1945" style="position:absolute;left:8527;top:7813;width:20;height:20;mso-position-horizontal-relative:page;mso-position-vertical-relative:page" coordsize="20,20" o:allowincell="f" path="m,l,,,,,1r1,l1,2r,l2,2r1,l5,2,5,r,l4,,1,,,e" filled="f" stroked="f">
              <v:path arrowok="t"/>
            </v:shape>
            <v:shape id="_x0000_s1946" style="position:absolute;left:8527;top:7813;width:20;height:20;mso-position-horizontal-relative:page;mso-position-vertical-relative:page" coordsize="20,20" o:allowincell="f" path="m1,l4,e" filled="f" stroked="f">
              <v:path arrowok="t"/>
            </v:shape>
            <v:shape id="_x0000_s1947" style="position:absolute;left:8527;top:7813;width:20;height:20;mso-position-horizontal-relative:page;mso-position-vertical-relative:page" coordsize="20,20" o:allowincell="f" path="m4,l1,e" filled="f" stroked="f">
              <v:path arrowok="t"/>
            </v:shape>
            <v:shape id="_x0000_s1948" style="position:absolute;left:8527;top:7813;width:20;height:20;mso-position-horizontal-relative:page;mso-position-vertical-relative:page" coordsize="20,20" o:allowincell="f" path="m4,l2,,1,,4,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939" style="position:absolute;left:0;text-align:left;margin-left:426.8pt;margin-top:41.2pt;width:1pt;height:1pt;z-index:-250930176" coordorigin="8536,7821" coordsize="20,20" o:regroupid="2" o:allowincell="f">
            <v:shape id="_x0000_s1940" style="position:absolute;left:8536;top:7821;width:20;height:20;mso-position-horizontal-relative:page;mso-position-vertical-relative:page" coordsize="20,20" o:allowincell="f" path="m4,2l2,2r,l3,3r,l3,4r,1l3,5,2,6,3,7,4,6r1,l6,6,6,5,5,4r,l4,2e" filled="f" stroked="f">
              <v:path arrowok="t"/>
            </v:shape>
            <v:shape id="_x0000_s1941" style="position:absolute;left:8536;top:7821;width:20;height:20;mso-position-horizontal-relative:page;mso-position-vertical-relative:page" coordsize="20,20" o:allowincell="f" path="m2,2r2,e" filled="f" stroked="f">
              <v:path arrowok="t"/>
            </v:shape>
            <v:shape id="_x0000_s1942" style="position:absolute;left:8536;top:7821;width:20;height:20;mso-position-horizontal-relative:page;mso-position-vertical-relative:page" coordsize="20,20" o:allowincell="f" path="m4,2l2,2e" filled="f" stroked="f">
              <v:path arrowok="t"/>
            </v:shape>
            <v:shape id="_x0000_s1943" style="position:absolute;left:8536;top:7821;width:20;height:20;mso-position-horizontal-relative:page;mso-position-vertical-relative:page" coordsize="20,20" o:allowincell="f" path="m2,l1,r,l,,1,1r,l1,2r,l,2r,l,3r,l,5r,l1,5,2,4,2,2r2,l4,2,1,2r,l1,2r2,l3,1,2,,1,,,,1,,2,r,l2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rect id="_x0000_s1938" style="position:absolute;left:0;text-align:left;margin-left:425.1pt;margin-top:40.1pt;width:1pt;height:1pt;z-index:-250931200;mso-position-horizontal-relative:page" o:regroupid="2" o:allowincell="f" filled="f" stroked="f">
            <v:textbox style="mso-next-textbox:#_x0000_s1938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9" type="#_x0000_t75" style="width:1.75pt;height:.9pt">
                        <v:imagedata r:id="rId5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937" style="position:absolute;left:0;text-align:left;margin-left:426.6pt;margin-top:40.75pt;width:1pt;height:3pt;z-index:-250932224;mso-position-horizontal-relative:page" o:regroupid="2" o:allowincell="f" filled="f" stroked="f">
            <v:textbox style="mso-next-textbox:#_x0000_s1937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7" type="#_x0000_t75" style="width:1.75pt;height:3.1pt">
                        <v:imagedata r:id="rId53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936" style="position:absolute;left:0;text-align:left;margin-left:423.5pt;margin-top:40.35pt;width:2pt;height:4pt;z-index:-250933248;mso-position-horizontal-relative:page" o:regroupid="2" o:allowincell="f" filled="f" stroked="f">
            <v:textbox style="mso-next-textbox:#_x0000_s1936" inset="0,0,0,0">
              <w:txbxContent>
                <w:p w:rsidR="000851AB" w:rsidRDefault="000851AB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5" type="#_x0000_t75" style="width:1.75pt;height:4pt">
                        <v:imagedata r:id="rId54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935" style="position:absolute;left:0;text-align:left;z-index:-250934272" points="421.05pt,41.1pt,421.05pt,41.1pt,421.05pt,41.1pt,421.05pt,41.1pt,421.05pt,41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34" style="position:absolute;left:0;text-align:left;z-index:-250935296" points="421.05pt,41.2pt,421.05pt,41.2pt,421.05pt,41.2pt,421.05pt,41.2pt,421.05pt,41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33" style="position:absolute;left:0;text-align:left;z-index:-250936320" points="420.6pt,41.9pt,420.6pt,41.9pt,420.6pt,41.9pt,420.6pt,41.9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32" style="position:absolute;left:0;text-align:left;z-index:-250937344" points="421.65pt,42.1pt,421.65pt,42.1pt,421.65pt,42.1pt,421.7pt,42.1pt,421.65pt,42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31" style="position:absolute;left:0;text-align:left;z-index:-250938368" points="421.35pt,42.05pt,421.4pt,42.05pt,421.4pt,42.05pt,421.35pt,42.0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30" style="position:absolute;left:0;text-align:left;z-index:-250939392" points="420.8pt,41.75pt,420.8pt,41.75pt,420.8pt,41.85pt,420.8pt,41.9pt,420.85pt,41.85pt,420.8pt,41.75pt,420.8pt,41.7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29" style="position:absolute;left:0;text-align:left;z-index:-250940416" points="419.25pt,40.25pt,419.25pt,40.25pt,419.25pt,40.25pt,419.25pt,40.25pt,419.25pt,40.2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28" style="position:absolute;left:0;text-align:left;z-index:-250941440" points="418.55pt,40.95pt,418.55pt,40.95pt,418.55pt,40.95pt,418.55pt,40.95pt,418.55pt,40.9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27" style="position:absolute;left:0;text-align:left;z-index:-250942464" points="420.25pt,41pt,420.25pt,41pt,420.25pt,41pt,420.25pt,4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26" style="position:absolute;left:0;text-align:left;z-index:-250943488" points="419.55pt,44.2pt,419.55pt,44.2pt,419.55pt,44.2pt,419.55pt,44.2pt,419.55pt,44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25" style="position:absolute;left:0;text-align:left;z-index:-250944512" points="418.65pt,40.9pt,418.65pt,40.9pt,418.65pt,40.9pt,418.65pt,40.9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24" style="position:absolute;left:0;text-align:left;z-index:-250945536" points="420.45pt,41.05pt,420.45pt,41.05pt,420.45pt,41.05pt,420.45pt,41.0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23" style="position:absolute;left:0;text-align:left;z-index:-250946560" points="418.4pt,41.2pt,418.4pt,41.2pt,418.4pt,41.2pt,418.4pt,41.2pt,418.4pt,41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22" style="position:absolute;left:0;text-align:left;z-index:-250947584" points="419.85pt,42.3pt,419.85pt,42.3pt,419.85pt,42.3pt,419.85pt,42.3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21" style="position:absolute;left:0;text-align:left;z-index:-250948608" points="418.55pt,40.9pt,418.55pt,40.9pt,418.55pt,40.9pt,418.55pt,40.9pt,418.55pt,40.9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20" style="position:absolute;left:0;text-align:left;z-index:-250949632" points="420.05pt,40.4pt,420.05pt,40.4pt,420.05pt,40.4pt,420.05pt,40.4pt,420.05pt,40.4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19" style="position:absolute;left:0;text-align:left;z-index:-250950656" points="418.3pt,42.55pt,418.3pt,42.55pt,418.3pt,42.55pt,418.3pt,42.5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18" style="position:absolute;left:0;text-align:left;z-index:-250951680" points="418.4pt,42.6pt,418.4pt,42.6pt,418.4pt,42.65pt,418.4pt,42.65pt,418.4pt,42.6pt,418.4pt,42.6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17" style="position:absolute;left:0;text-align:left;z-index:-250952704" points="420.9pt,40.2pt,420.95pt,40.2pt,420.95pt,40.2pt,420.9pt,40.2pt,420.9pt,40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16" style="position:absolute;left:0;text-align:left;z-index:-250953728" points="418.55pt,41.45pt,418.55pt,41.45pt,418.55pt,41.45pt,418.55pt,41.45pt,418.55pt,41.4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15" style="position:absolute;left:0;text-align:left;z-index:-250954752" points="421.45pt,40.75pt,421.45pt,40.75pt,421.45pt,40.75pt,421.45pt,40.75pt,421.45pt,40.7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14" style="position:absolute;left:0;text-align:left;z-index:-250955776" points="420.9pt,40.25pt,420.9pt,40.25pt,420.9pt,40.25pt,420.95pt,40.25pt,420.95pt,40.25pt,420.9pt,40.2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913" style="position:absolute;left:0;text-align:left;z-index:-250956800" points="420.95pt,40.2pt,420.95pt,40.2pt,420.95pt,40.2pt,421pt,40.25pt,420.95pt,40.2pt,421pt,40.2pt,420.95pt,40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908" style="position:absolute;left:0;text-align:left;margin-left:418.1pt;margin-top:42.4pt;width:1pt;height:1pt;z-index:-250957824" coordorigin="8362,7845" coordsize="20,20" o:regroupid="2" o:allowincell="f">
            <v:shape id="_x0000_s1909" style="position:absolute;left:8362;top:7845;width:20;height:20;mso-position-horizontal-relative:page;mso-position-vertical-relative:page" coordsize="20,20" o:allowincell="f" path="m,l,,1,2r,l1,1,,e" filled="f" stroked="f">
              <v:path arrowok="t"/>
            </v:shape>
            <v:shape id="_x0000_s1910" style="position:absolute;left:8362;top:7845;width:20;height:20;mso-position-horizontal-relative:page;mso-position-vertical-relative:page" coordsize="20,20" o:allowincell="f" path="m,l,e" filled="f" stroked="f">
              <v:path arrowok="t"/>
            </v:shape>
            <v:shape id="_x0000_s1911" style="position:absolute;left:8362;top:7845;width:20;height:20;mso-position-horizontal-relative:page;mso-position-vertical-relative:page" coordsize="20,20" o:allowincell="f" path="m,l,e" filled="f" stroked="f">
              <v:path arrowok="t"/>
            </v:shape>
            <v:shape id="_x0000_s1912" style="position:absolute;left:8362;top:7845;width:20;height:20;mso-position-horizontal-relative:page;mso-position-vertical-relative:page" coordsize="20,20" o:allowincell="f" path="m,l,,,,,,,,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907" style="position:absolute;left:0;text-align:left;z-index:-250958848" points="418.2pt,42.5pt,418.2pt,42.5pt,418.2pt,42.55pt,418.2pt,42.55pt,418.2pt,42.55pt,418.25pt,42.55pt,418.25pt,42.5pt,418.2pt,42.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899" style="position:absolute;left:0;text-align:left;margin-left:420.55pt;margin-top:40.25pt;width:1pt;height:1pt;z-index:-250959872" coordorigin="8411,7802" coordsize="20,20" o:regroupid="2" o:allowincell="f">
            <v:shape id="_x0000_s1900" style="position:absolute;left:8411;top:7802;width:20;height:20;mso-position-horizontal-relative:page;mso-position-vertical-relative:page" coordsize="20,20" o:allowincell="f" path="m2,l1,r,l,,,,,1r1,l1,1,2,2r,l3,3,3,1r,l2,r,l3,,4,,3,,2,e" filled="f" stroked="f">
              <v:path arrowok="t"/>
            </v:shape>
            <v:shape id="_x0000_s1901" style="position:absolute;left:8411;top:7802;width:20;height:20;mso-position-horizontal-relative:page;mso-position-vertical-relative:page" coordsize="20,20" o:allowincell="f" path="m3,1r,e" filled="f" stroked="f">
              <v:path arrowok="t"/>
            </v:shape>
            <v:shape id="_x0000_s1902" style="position:absolute;left:8411;top:7802;width:20;height:20;mso-position-horizontal-relative:page;mso-position-vertical-relative:page" coordsize="20,20" o:allowincell="f" path="m3,l2,e" filled="f" stroked="f">
              <v:path arrowok="t"/>
            </v:shape>
            <v:shape id="_x0000_s1903" style="position:absolute;left:8411;top:7802;width:20;height:20;mso-position-horizontal-relative:page;mso-position-vertical-relative:page" coordsize="20,20" o:allowincell="f" path="m3,1r,e" filled="f" stroked="f">
              <v:path arrowok="t"/>
            </v:shape>
            <v:shape id="_x0000_s1904" style="position:absolute;left:8411;top:7802;width:20;height:20;mso-position-horizontal-relative:page;mso-position-vertical-relative:page" coordsize="20,20" o:allowincell="f" path="m3,1r,l3,2r1,l4,2r,l3,1e" filled="f" stroked="f">
              <v:path arrowok="t"/>
            </v:shape>
            <v:shape id="_x0000_s1905" style="position:absolute;left:8411;top:7802;width:20;height:20;mso-position-horizontal-relative:page;mso-position-vertical-relative:page" coordsize="20,20" o:allowincell="f" path="m2,l3,e" filled="f" stroked="f">
              <v:path arrowok="t"/>
            </v:shape>
            <v:shape id="_x0000_s1906" style="position:absolute;left:8411;top:7802;width:20;height:20;mso-position-horizontal-relative:page;mso-position-vertical-relative:page" coordsize="20,20" o:allowincell="f" path="m3,l2,,3,1,3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898" style="position:absolute;left:0;text-align:left;z-index:-250960896" points="421.7pt,43.45pt,421.65pt,43.45pt,421.55pt,43.5pt,421.5pt,43.6pt,421.45pt,43.65pt,421.4pt,43.7pt,421.4pt,43.75pt,421.4pt,43.75pt,421.45pt,43.7pt,421.5pt,43.65pt,421.55pt,43.6pt,421.6pt,43.55pt,421.7pt,43.45pt,421.7pt,43.4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893" style="position:absolute;left:0;text-align:left;margin-left:419.8pt;margin-top:40.8pt;width:1pt;height:1pt;z-index:-250961920" coordorigin="8396,7813" coordsize="20,20" o:regroupid="2" o:allowincell="f">
            <v:shape id="_x0000_s1894" style="position:absolute;left:8396;top:7813;width:20;height:20;mso-position-horizontal-relative:page;mso-position-vertical-relative:page" coordsize="20,20" o:allowincell="f" path="m1,l,,,,,1r,l,1,,2r2,l3,2,4,1r1,l5,,1,r,e" filled="f" stroked="f">
              <v:path arrowok="t"/>
            </v:shape>
            <v:shape id="_x0000_s1895" style="position:absolute;left:8396;top:7813;width:20;height:20;mso-position-horizontal-relative:page;mso-position-vertical-relative:page" coordsize="20,20" o:allowincell="f" path="m2,r,l5,e" filled="f" stroked="f">
              <v:path arrowok="t"/>
            </v:shape>
            <v:shape id="_x0000_s1896" style="position:absolute;left:8396;top:7813;width:20;height:20;mso-position-horizontal-relative:page;mso-position-vertical-relative:page" coordsize="20,20" o:allowincell="f" path="m5,l2,e" filled="f" stroked="f">
              <v:path arrowok="t"/>
            </v:shape>
            <v:shape id="_x0000_s1897" style="position:absolute;left:8396;top:7813;width:20;height:20;mso-position-horizontal-relative:page;mso-position-vertical-relative:page" coordsize="20,20" o:allowincell="f" path="m4,l2,,5,r,l4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888" style="position:absolute;left:0;text-align:left;margin-left:420.15pt;margin-top:41.15pt;width:1pt;height:1pt;z-index:-250962944" coordorigin="8403,7820" coordsize="20,20" o:regroupid="2" o:allowincell="f">
            <v:shape id="_x0000_s1889" style="position:absolute;left:8403;top:7820;width:20;height:20;mso-position-horizontal-relative:page;mso-position-vertical-relative:page" coordsize="20,20" o:allowincell="f" path="m6,2l3,2,4,3r,l4,4r,l3,4r,1l3,5r,l4,6,3,7,6,6r1,l8,6,7,5,7,4r,l6,3,6,2e" filled="f" stroked="f">
              <v:path arrowok="t"/>
            </v:shape>
            <v:shape id="_x0000_s1890" style="position:absolute;left:8403;top:7820;width:20;height:20;mso-position-horizontal-relative:page;mso-position-vertical-relative:page" coordsize="20,20" o:allowincell="f" path="m3,2r3,e" filled="f" stroked="f">
              <v:path arrowok="t"/>
            </v:shape>
            <v:shape id="_x0000_s1891" style="position:absolute;left:8403;top:7820;width:20;height:20;mso-position-horizontal-relative:page;mso-position-vertical-relative:page" coordsize="20,20" o:allowincell="f" path="m6,2l3,2e" filled="f" stroked="f">
              <v:path arrowok="t"/>
            </v:shape>
            <v:shape id="_x0000_s1892" style="position:absolute;left:8403;top:7820;width:20;height:20;mso-position-horizontal-relative:page;mso-position-vertical-relative:page" coordsize="20,20" o:allowincell="f" path="m4,r,l3,r,l2,r,l2,2r,l1,2r,1l,3,,4r,l,5r1,l2,5,2,4,3,2r3,l5,2r,l5,1,5,,4,r,l3,,2,,3,,4,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rect id="_x0000_s1887" style="position:absolute;left:0;text-align:left;margin-left:418.1pt;margin-top:40.45pt;width:1pt;height:2pt;z-index:-250963968;mso-position-horizontal-relative:page" o:regroupid="2" o:allowincell="f" filled="f" stroked="f">
            <v:textbox style="mso-next-textbox:#_x0000_s1887" inset="0,0,0,0">
              <w:txbxContent>
                <w:p w:rsidR="000851AB" w:rsidRDefault="000851AB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4" type="#_x0000_t75" style="width:.9pt;height:1.75pt">
                        <v:imagedata r:id="rId55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886" style="position:absolute;left:0;text-align:left;margin-left:419.1pt;margin-top:40.1pt;width:1pt;height:1pt;z-index:-250964992;mso-position-horizontal-relative:page" o:regroupid="2" o:allowincell="f" filled="f" stroked="f">
            <v:textbox style="mso-next-textbox:#_x0000_s1886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3" type="#_x0000_t75" style="width:.9pt;height:.9pt">
                        <v:imagedata r:id="rId56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885" style="position:absolute;left:0;text-align:left;margin-left:418.15pt;margin-top:42.65pt;width:1pt;height:2pt;z-index:-250966016;mso-position-horizontal-relative:page" o:regroupid="2" o:allowincell="f" filled="f" stroked="f">
            <v:textbox style="mso-next-textbox:#_x0000_s1885" inset="0,0,0,0">
              <w:txbxContent>
                <w:p w:rsidR="000851AB" w:rsidRDefault="000851AB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2" type="#_x0000_t75" style="width:1.75pt;height:1.75pt">
                        <v:imagedata r:id="rId57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884" style="position:absolute;left:0;text-align:left;margin-left:419.85pt;margin-top:40.55pt;width:3pt;height:3pt;z-index:-250967040;mso-position-horizontal-relative:page" o:regroupid="2" o:allowincell="f" filled="f" stroked="f">
            <v:textbox style="mso-next-textbox:#_x0000_s1884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1" type="#_x0000_t75" style="width:2.65pt;height:3.1pt">
                        <v:imagedata r:id="rId58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883" style="position:absolute;left:0;text-align:left;z-index:-250968064" points="439pt,42pt,439pt,42pt,439pt,42pt,439.05pt,42pt,439.05pt,42pt,439pt,4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82" style="position:absolute;left:0;text-align:left;z-index:-250969088" points="439.25pt,42.05pt,439.25pt,42.05pt,439.25pt,42.05pt,439.3pt,42.05pt,439.25pt,42.0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81" style="position:absolute;left:0;text-align:left;z-index:-250970112" points="438.7pt,41.75pt,438.7pt,41.85pt,438.7pt,41.85pt,438.7pt,41.75pt,438.7pt,41.7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80" style="position:absolute;left:0;text-align:left;z-index:-250971136" points="442.5pt,41.25pt,442.5pt,41.25pt,442.5pt,41.25pt,442.5pt,41.25pt,442.5pt,41.2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79" style="position:absolute;left:0;text-align:left;z-index:-250972160" points="441.25pt,40.2pt,441.25pt,40.2pt,441.25pt,40.2pt,441.25pt,40.2pt,441.25pt,40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78" style="position:absolute;left:0;text-align:left;z-index:-250973184" points="442.25pt,43.2pt,442.25pt,43.2pt,442.25pt,43.2pt,442.25pt,43.2pt,442.25pt,43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77" style="position:absolute;left:0;text-align:left;z-index:-250974208" points="442.25pt,43.15pt,442.25pt,43.15pt,442.25pt,43.15pt,442.25pt,43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76" style="position:absolute;left:0;text-align:left;z-index:-250975232" points="441.65pt,43.1pt,441.65pt,43.1pt,441.65pt,43.1pt,441.65pt,43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75" style="position:absolute;left:0;text-align:left;z-index:-250976256" points="441.65pt,43.2pt,441.65pt,43.2pt,441.65pt,43.2pt,441.65pt,43.2pt,441.65pt,43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74" style="position:absolute;left:0;text-align:left;z-index:-250977280" points="441.9pt,43.2pt,441.9pt,43.2pt,441.9pt,43.2pt,441.9pt,43.2pt,441.9pt,43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73" style="position:absolute;left:0;text-align:left;z-index:-250978304" points="440.35pt,40.45pt,440.35pt,40.45pt,440.35pt,40.45pt,440.35pt,40.45pt,440.35pt,40.4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72" style="position:absolute;left:0;text-align:left;z-index:-250979328" points="442.2pt,43.4pt,442.2pt,43.4pt,442.25pt,43.35pt,442.25pt,43.35pt,442.2pt,43.4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71" style="position:absolute;left:0;text-align:left;z-index:-250980352" points="441.2pt,40.15pt,441.25pt,40.15pt,441.25pt,40.15pt,441.2pt,40.15pt,441.2pt,40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70" style="position:absolute;left:0;text-align:left;z-index:-250981376" points="442.05pt,43.35pt,442.05pt,43.35pt,442.05pt,43.35pt,442.05pt,43.35pt,442.05pt,43.3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69" style="position:absolute;left:0;text-align:left;z-index:-250982400" points="440.05pt,42.8pt,440.05pt,42.8pt,440.05pt,42.8pt,440.05pt,42.8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68" style="position:absolute;left:0;text-align:left;z-index:-250983424" points="441.3pt,40.25pt,441.3pt,40.25pt,441.3pt,40.25pt,441.3pt,40.2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67" style="position:absolute;left:0;text-align:left;z-index:-250984448" points="442.25pt,43.15pt,442.25pt,43.15pt,442.25pt,43.15pt,442.25pt,43.15pt,442.25pt,43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66" style="position:absolute;left:0;text-align:left;z-index:-250985472" points="441.55pt,42.8pt,441.55pt,42.8pt,441.55pt,42.8pt,441.55pt,42.8pt,441.55pt,42.8pt,441.55pt,42.8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65" style="position:absolute;left:0;text-align:left;z-index:-250986496" points="442.25pt,42.8pt,442.2pt,42.85pt,442.2pt,42.85pt,442.2pt,42.85pt,442.25pt,42.8pt,442.25pt,42.8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64" style="position:absolute;left:0;text-align:left;z-index:-250987520" points="442.35pt,43.05pt,442.3pt,43.1pt,442.3pt,43.1pt,442.35pt,43.0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63" style="position:absolute;left:0;text-align:left;z-index:-250988544" points="439.75pt,40.65pt,439.75pt,40.65pt,439.75pt,40.65pt,439.75pt,40.65pt,439.75pt,40.6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62" style="position:absolute;left:0;text-align:left;z-index:-250989568" points="439.95pt,40.2pt,439.9pt,40.2pt,439.9pt,40.2pt,439.9pt,40.25pt,439.95pt,40.2pt,439.95pt,40.2pt,439.95pt,40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61" style="position:absolute;left:0;text-align:left;z-index:-250990592" points="440.6pt,40.15pt,440.6pt,40.15pt,440.6pt,40.15pt,440.6pt,40.2pt,440.65pt,40.15pt,440.6pt,40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60" style="position:absolute;left:0;text-align:left;z-index:-250991616" points="442.05pt,42.55pt,442.05pt,42.55pt,442.05pt,42.6pt,442.05pt,42.6pt,442.1pt,42.55pt,442.05pt,42.55pt,442.05pt,42.5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857" style="position:absolute;left:0;text-align:left;margin-left:439.95pt;margin-top:40.15pt;width:1pt;height:1pt;z-index:-250992640" coordorigin="8799,7800" coordsize="20,20" o:regroupid="2" o:allowincell="f">
            <v:shape id="_x0000_s1858" style="position:absolute;left:8799;top:7800;width:20;height:20;mso-position-horizontal-relative:page;mso-position-vertical-relative:page" coordsize="20,20" o:allowincell="f" path="m2,l,,1,,,1r,l2,,1,,2,r,e" filled="f" stroked="f">
              <v:path arrowok="t"/>
            </v:shape>
            <v:shape id="_x0000_s1859" style="position:absolute;left:8799;top:7800;width:20;height:20;mso-position-horizontal-relative:page;mso-position-vertical-relative:page" coordsize="20,20" o:allowincell="f" path="m3,l1,r,l2,r,l3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856" style="position:absolute;left:0;text-align:left;z-index:-250993664" points="442.35pt,42.35pt,442.35pt,42.35pt,442.35pt,42.4pt,442.35pt,42.45pt,442.35pt,42.35pt,442.35pt,42.3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55" style="position:absolute;left:0;text-align:left;z-index:-250994688" points="440.45pt,40.1pt,440.45pt,40.1pt,440.45pt,40.1pt,440.55pt,40.15pt,440.55pt,40.15pt,440.55pt,40.1pt,440.5pt,40.1pt,440.45pt,40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854" style="position:absolute;left:0;text-align:left;z-index:-250995712" points="441.05pt,42.9pt,441.05pt,42.9pt,441.05pt,42.95pt,441.05pt,43pt,441.1pt,43pt,441.1pt,42.95pt,441.05pt,42.9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846" style="position:absolute;left:0;text-align:left;margin-left:442.3pt;margin-top:43.1pt;width:1pt;height:1pt;z-index:-250996736" coordorigin="8846,7859" coordsize="20,20" o:regroupid="2" o:allowincell="f">
            <v:shape id="_x0000_s1847" style="position:absolute;left:8846;top:7859;width:20;height:20;mso-position-horizontal-relative:page;mso-position-vertical-relative:page" coordsize="20,20" o:allowincell="f" path="m1,1l,1,,3,,4,,3,1,1e" filled="f" stroked="f">
              <v:path arrowok="t"/>
            </v:shape>
            <v:shape id="_x0000_s1848" style="position:absolute;left:8846;top:7859;width:20;height:20;mso-position-horizontal-relative:page;mso-position-vertical-relative:page" coordsize="20,20" o:allowincell="f" path="m,1r1,e" filled="f" stroked="f">
              <v:path arrowok="t"/>
            </v:shape>
            <v:shape id="_x0000_s1849" style="position:absolute;left:8846;top:7859;width:20;height:20;mso-position-horizontal-relative:page;mso-position-vertical-relative:page" coordsize="20,20" o:allowincell="f" path="m1,1l,1e" filled="f" stroked="f">
              <v:path arrowok="t"/>
            </v:shape>
            <v:shape id="_x0000_s1850" style="position:absolute;left:8846;top:7859;width:20;height:20;mso-position-horizontal-relative:page;mso-position-vertical-relative:page" coordsize="20,20" o:allowincell="f" path="m1,l,,,1,,2,,1r1,l1,1r,l1,1,,1,1,r,e" filled="f" stroked="f">
              <v:path arrowok="t"/>
            </v:shape>
            <v:shape id="_x0000_s1851" style="position:absolute;left:8846;top:7859;width:20;height:20;mso-position-horizontal-relative:page;mso-position-vertical-relative:page" coordsize="20,20" o:allowincell="f" path="m1,1r,e" filled="f" stroked="f">
              <v:path arrowok="t"/>
            </v:shape>
            <v:shape id="_x0000_s1852" style="position:absolute;left:8846;top:7859;width:20;height:20;mso-position-horizontal-relative:page;mso-position-vertical-relative:page" coordsize="20,20" o:allowincell="f" path="m1,1r,e" filled="f" stroked="f">
              <v:path arrowok="t"/>
            </v:shape>
            <v:shape id="_x0000_s1853" style="position:absolute;left:8846;top:7859;width:20;height:20;mso-position-horizontal-relative:page;mso-position-vertical-relative:page" coordsize="20,20" o:allowincell="f" path="m1,r,1l1,1,1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838" style="position:absolute;left:0;text-align:left;margin-left:439.45pt;margin-top:40.25pt;width:1pt;height:1pt;z-index:-250997760" coordorigin="8789,7802" coordsize="20,20" o:regroupid="2" o:allowincell="f">
            <v:shape id="_x0000_s1839" style="position:absolute;left:8789;top:7802;width:20;height:20;mso-position-horizontal-relative:page;mso-position-vertical-relative:page" coordsize="20,20" o:allowincell="f" path="m4,l3,,1,1,,2,,3,2,1r,l3,r,l5,,4,e" filled="f" stroked="f">
              <v:path arrowok="t"/>
            </v:shape>
            <v:shape id="_x0000_s1840" style="position:absolute;left:8789;top:7802;width:20;height:20;mso-position-horizontal-relative:page;mso-position-vertical-relative:page" coordsize="20,20" o:allowincell="f" path="m2,1r,e" filled="f" stroked="f">
              <v:path arrowok="t"/>
            </v:shape>
            <v:shape id="_x0000_s1841" style="position:absolute;left:8789;top:7802;width:20;height:20;mso-position-horizontal-relative:page;mso-position-vertical-relative:page" coordsize="20,20" o:allowincell="f" path="m3,r,e" filled="f" stroked="f">
              <v:path arrowok="t"/>
            </v:shape>
            <v:shape id="_x0000_s1842" style="position:absolute;left:8789;top:7802;width:20;height:20;mso-position-horizontal-relative:page;mso-position-vertical-relative:page" coordsize="20,20" o:allowincell="f" path="m2,1r,e" filled="f" stroked="f">
              <v:path arrowok="t"/>
            </v:shape>
            <v:shape id="_x0000_s1843" style="position:absolute;left:8789;top:7802;width:20;height:20;mso-position-horizontal-relative:page;mso-position-vertical-relative:page" coordsize="20,20" o:allowincell="f" path="m2,1r,l2,1,1,2r1,l2,1e" filled="f" stroked="f">
              <v:path arrowok="t"/>
            </v:shape>
            <v:shape id="_x0000_s1844" style="position:absolute;left:8789;top:7802;width:20;height:20;mso-position-horizontal-relative:page;mso-position-vertical-relative:page" coordsize="20,20" o:allowincell="f" path="m3,r,e" filled="f" stroked="f">
              <v:path arrowok="t"/>
            </v:shape>
            <v:shape id="_x0000_s1845" style="position:absolute;left:8789;top:7802;width:20;height:20;mso-position-horizontal-relative:page;mso-position-vertical-relative:page" coordsize="20,20" o:allowincell="f" path="m3,r,l3,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830" style="position:absolute;left:0;text-align:left;margin-left:442.1pt;margin-top:43.05pt;width:1pt;height:1pt;z-index:-250998784" coordorigin="8842,7858" coordsize="20,20" o:regroupid="2" o:allowincell="f">
            <v:shape id="_x0000_s1831" style="position:absolute;left:8842;top:7858;width:20;height:20;mso-position-horizontal-relative:page;mso-position-vertical-relative:page" coordsize="20,20" o:allowincell="f" path="m3,l1,r,1l,2,,4,,3r1,l1,2,1,1r,l1,,2,,3,e" filled="f" stroked="f">
              <v:path arrowok="t"/>
            </v:shape>
            <v:shape id="_x0000_s1832" style="position:absolute;left:8842;top:7858;width:20;height:20;mso-position-horizontal-relative:page;mso-position-vertical-relative:page" coordsize="20,20" o:allowincell="f" path="m1,3l,3e" filled="f" stroked="f">
              <v:path arrowok="t"/>
            </v:shape>
            <v:shape id="_x0000_s1833" style="position:absolute;left:8842;top:7858;width:20;height:20;mso-position-horizontal-relative:page;mso-position-vertical-relative:page" coordsize="20,20" o:allowincell="f" path="m1,1r,e" filled="f" stroked="f">
              <v:path arrowok="t"/>
            </v:shape>
            <v:shape id="_x0000_s1834" style="position:absolute;left:8842;top:7858;width:20;height:20;mso-position-horizontal-relative:page;mso-position-vertical-relative:page" coordsize="20,20" o:allowincell="f" path="m,3r1,e" filled="f" stroked="f">
              <v:path arrowok="t"/>
            </v:shape>
            <v:shape id="_x0000_s1835" style="position:absolute;left:8842;top:7858;width:20;height:20;mso-position-horizontal-relative:page;mso-position-vertical-relative:page" coordsize="20,20" o:allowincell="f" path="m1,3l,3r,l1,3r,l1,3e" filled="f" stroked="f">
              <v:path arrowok="t"/>
            </v:shape>
            <v:shape id="_x0000_s1836" style="position:absolute;left:8842;top:7858;width:20;height:20;mso-position-horizontal-relative:page;mso-position-vertical-relative:page" coordsize="20,20" o:allowincell="f" path="m1,1r,e" filled="f" stroked="f">
              <v:path arrowok="t"/>
            </v:shape>
            <v:shape id="_x0000_s1837" style="position:absolute;left:8842;top:7858;width:20;height:20;mso-position-horizontal-relative:page;mso-position-vertical-relative:page" coordsize="20,20" o:allowincell="f" path="m2,1l1,1r,l1,1r1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825" style="position:absolute;left:0;text-align:left;margin-left:438.6pt;margin-top:41.25pt;width:1pt;height:1pt;z-index:-250999808" coordorigin="8772,7822" coordsize="20,20" o:regroupid="2" o:allowincell="f">
            <v:shape id="_x0000_s1826" style="position:absolute;left:8772;top:7822;width:20;height:20;mso-position-horizontal-relative:page;mso-position-vertical-relative:page" coordsize="20,20" o:allowincell="f" path="m2,2l1,2r,1l,5r,l,6r,l1,5,2,2e" filled="f" stroked="f">
              <v:path arrowok="t"/>
            </v:shape>
            <v:shape id="_x0000_s1827" style="position:absolute;left:8772;top:7822;width:20;height:20;mso-position-horizontal-relative:page;mso-position-vertical-relative:page" coordsize="20,20" o:allowincell="f" path="m1,2r1,e" filled="f" stroked="f">
              <v:path arrowok="t"/>
            </v:shape>
            <v:shape id="_x0000_s1828" style="position:absolute;left:8772;top:7822;width:20;height:20;mso-position-horizontal-relative:page;mso-position-vertical-relative:page" coordsize="20,20" o:allowincell="f" path="m2,2l1,2e" filled="f" stroked="f">
              <v:path arrowok="t"/>
            </v:shape>
            <v:shape id="_x0000_s1829" style="position:absolute;left:8772;top:7822;width:20;height:20;mso-position-horizontal-relative:page;mso-position-vertical-relative:page" coordsize="20,20" o:allowincell="f" path="m2,r,l1,1r,1l,3,,4,,5,1,2r1,l2,1,2,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811" style="position:absolute;left:0;text-align:left;margin-left:442.3pt;margin-top:42.6pt;width:1pt;height:1pt;z-index:-251000832" coordorigin="8846,7849" coordsize="20,20" o:regroupid="2" o:allowincell="f">
            <v:shape id="_x0000_s1812" style="position:absolute;left:8846;top:7849;width:20;height:20;mso-position-horizontal-relative:page;mso-position-vertical-relative:page" coordsize="20,20" o:allowincell="f" path="m1,6l,6,,7r1,l1,6e" filled="f" stroked="f">
              <v:path arrowok="t"/>
            </v:shape>
            <v:shape id="_x0000_s1813" style="position:absolute;left:8846;top:7849;width:20;height:20;mso-position-horizontal-relative:page;mso-position-vertical-relative:page" coordsize="20,20" o:allowincell="f" path="m,6r1,e" filled="f" stroked="f">
              <v:path arrowok="t"/>
            </v:shape>
            <v:shape id="_x0000_s1814" style="position:absolute;left:8846;top:7849;width:20;height:20;mso-position-horizontal-relative:page;mso-position-vertical-relative:page" coordsize="20,20" o:allowincell="f" path="m1,6l,6e" filled="f" stroked="f">
              <v:path arrowok="t"/>
            </v:shape>
            <v:shape id="_x0000_s1815" style="position:absolute;left:8846;top:7849;width:20;height:20;mso-position-horizontal-relative:page;mso-position-vertical-relative:page" coordsize="20,20" o:allowincell="f" path="m1,5r,l1,5r,l,6,,7,,6r1,l1,5e" filled="f" stroked="f">
              <v:path arrowok="t"/>
            </v:shape>
            <v:shape id="_x0000_s1816" style="position:absolute;left:8846;top:7849;width:20;height:20;mso-position-horizontal-relative:page;mso-position-vertical-relative:page" coordsize="20,20" o:allowincell="f" path="m1,5r,e" filled="f" stroked="f">
              <v:path arrowok="t"/>
            </v:shape>
            <v:shape id="_x0000_s1817" style="position:absolute;left:8846;top:7849;width:20;height:20;mso-position-horizontal-relative:page;mso-position-vertical-relative:page" coordsize="20,20" o:allowincell="f" path="m1,5r,e" filled="f" stroked="f">
              <v:path arrowok="t"/>
            </v:shape>
            <v:shape id="_x0000_s1818" style="position:absolute;left:8846;top:7849;width:20;height:20;mso-position-horizontal-relative:page;mso-position-vertical-relative:page" coordsize="20,20" o:allowincell="f" path="m,3l,5r,l1,5r,l1,4r,l,3e" filled="f" stroked="f">
              <v:path arrowok="t"/>
            </v:shape>
            <v:shape id="_x0000_s1819" style="position:absolute;left:8846;top:7849;width:20;height:20;mso-position-horizontal-relative:page;mso-position-vertical-relative:page" coordsize="20,20" o:allowincell="f" path="m1,4r,e" filled="f" stroked="f">
              <v:path arrowok="t"/>
            </v:shape>
            <v:shape id="_x0000_s1820" style="position:absolute;left:8846;top:7849;width:20;height:20;mso-position-horizontal-relative:page;mso-position-vertical-relative:page" coordsize="20,20" o:allowincell="f" path="m1,4r,e" filled="f" stroked="f">
              <v:path arrowok="t"/>
            </v:shape>
            <v:shape id="_x0000_s1821" style="position:absolute;left:8846;top:7849;width:20;height:20;mso-position-horizontal-relative:page;mso-position-vertical-relative:page" coordsize="20,20" o:allowincell="f" path="m1,3r,l1,4r,l1,4r,l1,3e" filled="f" stroked="f">
              <v:path arrowok="t"/>
            </v:shape>
            <v:shape id="_x0000_s1822" style="position:absolute;left:8846;top:7849;width:20;height:20;mso-position-horizontal-relative:page;mso-position-vertical-relative:page" coordsize="20,20" o:allowincell="f" path="m1,3r,e" filled="f" stroked="f">
              <v:path arrowok="t"/>
            </v:shape>
            <v:shape id="_x0000_s1823" style="position:absolute;left:8846;top:7849;width:20;height:20;mso-position-horizontal-relative:page;mso-position-vertical-relative:page" coordsize="20,20" o:allowincell="f" path="m1,3r,e" filled="f" stroked="f">
              <v:path arrowok="t"/>
            </v:shape>
            <v:shape id="_x0000_s1824" style="position:absolute;left:8846;top:7849;width:20;height:20;mso-position-horizontal-relative:page;mso-position-vertical-relative:page" coordsize="20,20" o:allowincell="f" path="m1,l,,,,,1,,3r,l1,3r,l1,2r,l1,1,1,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800" style="position:absolute;left:0;text-align:left;margin-left:442.5pt;margin-top:41.55pt;width:1pt;height:1pt;z-index:-251001856" coordorigin="8850,7828" coordsize="20,20" o:regroupid="2" o:allowincell="f">
            <v:shape id="_x0000_s1801" style="position:absolute;left:8850;top:7828;width:20;height:20;mso-position-horizontal-relative:page;mso-position-vertical-relative:page" coordsize="20,20" o:allowincell="f" path="m1,6r,1l,8r,l,9r,2l,11r,1l,11,1,10,1,9r,l2,8,2,7,1,7,1,6e" filled="f" stroked="f">
              <v:path arrowok="t"/>
            </v:shape>
            <v:shape id="_x0000_s1802" style="position:absolute;left:8850;top:7828;width:20;height:20;mso-position-horizontal-relative:page;mso-position-vertical-relative:page" coordsize="20,20" o:allowincell="f" path="m1,7r1,e" filled="f" stroked="f">
              <v:path arrowok="t"/>
            </v:shape>
            <v:shape id="_x0000_s1803" style="position:absolute;left:8850;top:7828;width:20;height:20;mso-position-horizontal-relative:page;mso-position-vertical-relative:page" coordsize="20,20" o:allowincell="f" path="m2,7l1,7e" filled="f" stroked="f">
              <v:path arrowok="t"/>
            </v:shape>
            <v:shape id="_x0000_s1804" style="position:absolute;left:8850;top:7828;width:20;height:20;mso-position-horizontal-relative:page;mso-position-vertical-relative:page" coordsize="20,20" o:allowincell="f" path="m,l,1,,2r,l1,3r,3l1,7r1,l2,5,1,4,1,2r,l1,2,1,1r,l,e" filled="f" stroked="f">
              <v:path arrowok="t"/>
            </v:shape>
            <v:shape id="_x0000_s1805" style="position:absolute;left:8850;top:7828;width:20;height:20;mso-position-horizontal-relative:page;mso-position-vertical-relative:page" coordsize="20,20" o:allowincell="f" path="m1,2r,e" filled="f" stroked="f">
              <v:path arrowok="t"/>
            </v:shape>
            <v:shape id="_x0000_s1806" style="position:absolute;left:8850;top:7828;width:20;height:20;mso-position-horizontal-relative:page;mso-position-vertical-relative:page" coordsize="20,20" o:allowincell="f" path="m1,1r,e" filled="f" stroked="f">
              <v:path arrowok="t"/>
            </v:shape>
            <v:shape id="_x0000_s1807" style="position:absolute;left:8850;top:7828;width:20;height:20;mso-position-horizontal-relative:page;mso-position-vertical-relative:page" coordsize="20,20" o:allowincell="f" path="m1,2r,e" filled="f" stroked="f">
              <v:path arrowok="t"/>
            </v:shape>
            <v:shape id="_x0000_s1808" style="position:absolute;left:8850;top:7828;width:20;height:20;mso-position-horizontal-relative:page;mso-position-vertical-relative:page" coordsize="20,20" o:allowincell="f" path="m1,2r,l1,2r,e" filled="f" stroked="f">
              <v:path arrowok="t"/>
            </v:shape>
            <v:shape id="_x0000_s1809" style="position:absolute;left:8850;top:7828;width:20;height:20;mso-position-horizontal-relative:page;mso-position-vertical-relative:page" coordsize="20,20" o:allowincell="f" path="m1,1r,e" filled="f" stroked="f">
              <v:path arrowok="t"/>
            </v:shape>
            <v:shape id="_x0000_s1810" style="position:absolute;left:8850;top:7828;width:20;height:20;mso-position-horizontal-relative:page;mso-position-vertical-relative:page" coordsize="20,20" o:allowincell="f" path="m1,r,1l1,1,1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799" style="position:absolute;left:0;text-align:left;z-index:-251002880" points="439.95pt,43.45pt,439.9pt,43.5pt,439.85pt,43.5pt,439.85pt,43.55pt,439.85pt,43.65pt,439.85pt,43.65pt,439.9pt,43.7pt,439.95pt,43.7pt,439.95pt,43.7pt,440pt,43.55pt,440pt,43.5pt,439.95pt,43.45pt,439.95pt,43.4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98" style="position:absolute;left:0;text-align:left;z-index:-251003904" points="442.15pt,42.95pt,442.15pt,42.95pt,442.1pt,43pt,442.05pt,43.05pt,442.05pt,43.05pt,442pt,43.1pt,441.95pt,43.1pt,441.95pt,43.1pt,441.95pt,43.2pt,442pt,43.25pt,442.05pt,43.2pt,442.1pt,43.1pt,442.15pt,43.1pt,442.15pt,43.05pt,442.15pt,43pt,442.15pt,42.9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790" style="position:absolute;left:0;text-align:left;margin-left:441.5pt;margin-top:43.35pt;width:1pt;height:1pt;z-index:-251004928" coordorigin="8830,7864" coordsize="20,20" o:regroupid="2" o:allowincell="f">
            <v:shape id="_x0000_s1791" style="position:absolute;left:8830;top:7864;width:20;height:20;mso-position-horizontal-relative:page;mso-position-vertical-relative:page" coordsize="20,20" o:allowincell="f" path="m12,1r-1,l9,3r,1l6,5,4,6,3,8,1,10,,10r,1l,11,1,10r1,l5,9r,l8,7,10,5,13,3r,-2l12,1r,e" filled="f" stroked="f">
              <v:path arrowok="t"/>
            </v:shape>
            <v:shape id="_x0000_s1792" style="position:absolute;left:8830;top:7864;width:20;height:20;mso-position-horizontal-relative:page;mso-position-vertical-relative:page" coordsize="20,20" o:allowincell="f" path="m5,9r,e" filled="f" stroked="f">
              <v:path arrowok="t"/>
            </v:shape>
            <v:shape id="_x0000_s1793" style="position:absolute;left:8830;top:7864;width:20;height:20;mso-position-horizontal-relative:page;mso-position-vertical-relative:page" coordsize="20,20" o:allowincell="f" path="m12,1r1,e" filled="f" stroked="f">
              <v:path arrowok="t"/>
            </v:shape>
            <v:shape id="_x0000_s1794" style="position:absolute;left:8830;top:7864;width:20;height:20;mso-position-horizontal-relative:page;mso-position-vertical-relative:page" coordsize="20,20" o:allowincell="f" path="m5,9r,e" filled="f" stroked="f">
              <v:path arrowok="t"/>
            </v:shape>
            <v:shape id="_x0000_s1795" style="position:absolute;left:8830;top:7864;width:20;height:20;mso-position-horizontal-relative:page;mso-position-vertical-relative:page" coordsize="20,20" o:allowincell="f" path="m5,9r,l5,9,4,10,5,9e" filled="f" stroked="f">
              <v:path arrowok="t"/>
            </v:shape>
            <v:shape id="_x0000_s1796" style="position:absolute;left:8830;top:7864;width:20;height:20;mso-position-horizontal-relative:page;mso-position-vertical-relative:page" coordsize="20,20" o:allowincell="f" path="m13,1r-1,e" filled="f" stroked="f">
              <v:path arrowok="t"/>
            </v:shape>
            <v:shape id="_x0000_s1797" style="position:absolute;left:8830;top:7864;width:20;height:20;mso-position-horizontal-relative:page;mso-position-vertical-relative:page" coordsize="20,20" o:allowincell="f" path="m14,l13,,12,1r1,l14,1,15,,14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rect id="_x0000_s1789" style="position:absolute;left:0;text-align:left;margin-left:438.5pt;margin-top:40.2pt;width:4pt;height:4pt;z-index:-251005952;mso-position-horizontal-relative:page" o:regroupid="2" o:allowincell="f" filled="f" stroked="f">
            <v:textbox style="mso-next-textbox:#_x0000_s1789" inset="0,0,0,0">
              <w:txbxContent>
                <w:p w:rsidR="000851AB" w:rsidRDefault="000851AB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0" type="#_x0000_t75" style="width:4pt;height:3.1pt">
                        <v:imagedata r:id="rId59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788" style="position:absolute;left:0;text-align:left;z-index:-251006976" points="435.85pt,42.8pt,435.85pt,42.8pt,435.85pt,42.8pt,435.85pt,42.8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87" style="position:absolute;left:0;text-align:left;z-index:-251008000" points="437.3pt,43.1pt,437.3pt,43.1pt,437.3pt,43.1pt,437.3pt,43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86" style="position:absolute;left:0;text-align:left;z-index:-251009024" points="433.95pt,41.85pt,433.95pt,41.85pt,433.95pt,41.85pt,433.95pt,41.85pt,433.95pt,41.8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85" style="position:absolute;left:0;text-align:left;z-index:-251010048" points="437.2pt,40.8pt,437.2pt,40.8pt,437.2pt,40.8pt,437.2pt,40.8pt,437.2pt,40.8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84" style="position:absolute;left:0;text-align:left;z-index:-251011072" points="437.1pt,41.2pt,437.1pt,41.2pt,437.1pt,41.2pt,437.1pt,41.2pt,437.1pt,41.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83" style="position:absolute;left:0;text-align:left;z-index:-251012096" points="435.6pt,42.75pt,435.6pt,42.75pt,435.6pt,42.75pt,435.6pt,42.75pt,435.6pt,42.7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82" style="position:absolute;left:0;text-align:left;z-index:-251013120" points="436.7pt,43.05pt,436.7pt,43.05pt,436.7pt,43.05pt,436.7pt,43.05pt,436.7pt,43.0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81" style="position:absolute;left:0;text-align:left;z-index:-251014144" points="435.65pt,42.8pt,435.65pt,42.8pt,435.65pt,42.8pt,435.65pt,42.8pt,435.65pt,42.8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80" style="position:absolute;left:0;text-align:left;z-index:-251015168" points="435.95pt,42.85pt,435.95pt,42.85pt,435.95pt,42.85pt,435.95pt,42.85pt,435.95pt,42.8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79" style="position:absolute;left:0;text-align:left;z-index:-251016192" points="437pt,40.6pt,437pt,40.6pt,437pt,40.6pt,437pt,40.6pt,437pt,40.6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78" style="position:absolute;left:0;text-align:left;z-index:-251017216" points="436.8pt,43pt,436.8pt,43pt,436.8pt,43pt,436.8pt,43pt,436.8pt,43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773" style="position:absolute;left:0;text-align:left;margin-left:437.35pt;margin-top:43.15pt;width:1pt;height:1pt;z-index:-251018240" coordorigin="8747,7860" coordsize="20,20" o:regroupid="2" o:allowincell="f">
            <v:shape id="_x0000_s1774" style="position:absolute;left:8747;top:7860;width:20;height:20;mso-position-horizontal-relative:page;mso-position-vertical-relative:page" coordsize="20,20" o:allowincell="f" path="m,l,,,,,,,,,,,e" filled="f" stroked="f">
              <v:path arrowok="t"/>
            </v:shape>
            <v:shape id="_x0000_s1775" style="position:absolute;left:8747;top:7860;width:20;height:20;mso-position-horizontal-relative:page;mso-position-vertical-relative:page" coordsize="20,20" o:allowincell="f" path="m,l,e" filled="f" stroked="f">
              <v:path arrowok="t"/>
            </v:shape>
            <v:shape id="_x0000_s1776" style="position:absolute;left:8747;top:7860;width:20;height:20;mso-position-horizontal-relative:page;mso-position-vertical-relative:page" coordsize="20,20" o:allowincell="f" path="m,l,e" filled="f" stroked="f">
              <v:path arrowok="t"/>
            </v:shape>
            <v:shape id="_x0000_s1777" style="position:absolute;left:8747;top:7860;width:20;height:20;mso-position-horizontal-relative:page;mso-position-vertical-relative:page" coordsize="20,20" o:allowincell="f" path="m,l,,,,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772" style="position:absolute;left:0;text-align:left;z-index:-251019264" points="436.55pt,42.85pt,436.55pt,42.85pt,436.55pt,42.85pt,436.55pt,42.85pt,436.55pt,42.85pt,436.55pt,42.8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71" style="position:absolute;left:0;text-align:left;z-index:-251020288" points="436.55pt,42.9pt,436.55pt,42.9pt,436.55pt,42.9pt,436.55pt,42.9pt,436.55pt,42.9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70" style="position:absolute;left:0;text-align:left;z-index:-251021312" points="437.3pt,43pt,437.3pt,43.05pt,437.3pt,43pt,437.3pt,43pt,437.3pt,43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69" style="position:absolute;left:0;text-align:left;z-index:-251022336" points="436.3pt,43.1pt,436.35pt,43.1pt,436.35pt,43.1pt,436.3pt,43.1pt,436.3pt,43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68" style="position:absolute;left:0;text-align:left;z-index:-251023360" points="436.65pt,42.9pt,436.7pt,42.9pt,436.7pt,42.9pt,436.65pt,42.9pt,436.65pt,42.9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67" style="position:absolute;left:0;text-align:left;z-index:-251024384" points="436.4pt,42.5pt,436.4pt,42.5pt,436.35pt,42.55pt,436.35pt,42.55pt,436.35pt,42.55pt,436.4pt,42.5pt,436.4pt,42.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66" style="position:absolute;left:0;text-align:left;z-index:-251025408" points="436.35pt,43.95pt,436.35pt,43.95pt,436.45pt,43.9pt,436.4pt,43.9pt,436.35pt,43.9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65" style="position:absolute;left:0;text-align:left;z-index:-251026432" points="436.7pt,42.75pt,436.65pt,42.75pt,436.65pt,42.8pt,436.65pt,42.8pt,436.65pt,42.8pt,436.7pt,42.75pt,436.7pt,42.7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64" style="position:absolute;left:0;text-align:left;z-index:-251027456" points="436pt,42.15pt,436pt,42.15pt,436pt,42.2pt,436.05pt,42.2pt,436.05pt,42.15pt,436pt,42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756" style="position:absolute;left:0;text-align:left;margin-left:436.75pt;margin-top:42.85pt;width:1pt;height:1pt;z-index:-251028480" coordorigin="8735,7854" coordsize="20,20" o:regroupid="2" o:allowincell="f">
            <v:shape id="_x0000_s1757" style="position:absolute;left:8735;top:7854;width:20;height:20;mso-position-horizontal-relative:page;mso-position-vertical-relative:page" coordsize="20,20" o:allowincell="f" path="m7,4l6,4r,1l7,6r1,l8,5r,l7,4e" filled="f" stroked="f">
              <v:path arrowok="t"/>
            </v:shape>
            <v:shape id="_x0000_s1758" style="position:absolute;left:8735;top:7854;width:20;height:20;mso-position-horizontal-relative:page;mso-position-vertical-relative:page" coordsize="20,20" o:allowincell="f" path="m6,4r1,e" filled="f" stroked="f">
              <v:path arrowok="t"/>
            </v:shape>
            <v:shape id="_x0000_s1759" style="position:absolute;left:8735;top:7854;width:20;height:20;mso-position-horizontal-relative:page;mso-position-vertical-relative:page" coordsize="20,20" o:allowincell="f" path="m7,4l6,4e" filled="f" stroked="f">
              <v:path arrowok="t"/>
            </v:shape>
            <v:shape id="_x0000_s1760" style="position:absolute;left:8735;top:7854;width:20;height:20;mso-position-horizontal-relative:page;mso-position-vertical-relative:page" coordsize="20,20" o:allowincell="f" path="m1,l,,,,,,,1,1,2r,l2,2r,2l2,4r1,l3,4r2,l6,4r1,l8,4,8,3,7,3,7,2,6,1,5,1,2,1,1,e" filled="f" stroked="f">
              <v:path arrowok="t"/>
            </v:shape>
            <v:shape id="_x0000_s1761" style="position:absolute;left:8735;top:7854;width:20;height:20;mso-position-horizontal-relative:page;mso-position-vertical-relative:page" coordsize="20,20" o:allowincell="f" path="m2,1r3,e" filled="f" stroked="f">
              <v:path arrowok="t"/>
            </v:shape>
            <v:shape id="_x0000_s1762" style="position:absolute;left:8735;top:7854;width:20;height:20;mso-position-horizontal-relative:page;mso-position-vertical-relative:page" coordsize="20,20" o:allowincell="f" path="m5,1l2,1e" filled="f" stroked="f">
              <v:path arrowok="t"/>
            </v:shape>
            <v:shape id="_x0000_s1763" style="position:absolute;left:8735;top:7854;width:20;height:20;mso-position-horizontal-relative:page;mso-position-vertical-relative:page" coordsize="20,20" o:allowincell="f" path="m2,l3,1,2,1r,l5,1,4,,2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755" style="position:absolute;left:0;text-align:left;z-index:-251029504" points="436.85pt,43.8pt,436.85pt,43.8pt,436.8pt,43.85pt,436.65pt,43.9pt,436.6pt,43.9pt,436.45pt,43.95pt,436.4pt,44pt,436.8pt,43.85pt,436.75pt,43.85pt,436.85pt,43.8pt,436.85pt,43.8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54" style="position:absolute;left:0;text-align:left;z-index:-251030528" points="436.4pt,42pt,436.4pt,42.05pt,436.4pt,42.1pt,436.45pt,42.1pt,436.45pt,42.05pt,436.45pt,42pt,436.4pt,42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53" style="position:absolute;left:0;text-align:left;z-index:-251031552" points="434.95pt,42.5pt,434.95pt,42.5pt,434.95pt,42.55pt,434.95pt,42.55pt,434.95pt,42.6pt,435pt,42.55pt,434.95pt,42.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52" style="position:absolute;left:0;text-align:left;z-index:-251032576" points="434.4pt,43.1pt,434.4pt,43.2pt,434.4pt,43.25pt,434.45pt,43.35pt,434.5pt,43.4pt,434.55pt,43.4pt,434.55pt,43.35pt,434.5pt,43.35pt,434.45pt,43.25pt,434.4pt,43.15pt,434.4pt,43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738" style="position:absolute;left:0;text-align:left;margin-left:436.35pt;margin-top:42.8pt;width:1pt;height:1pt;z-index:-251033600" coordorigin="8727,7853" coordsize="20,20" o:regroupid="2" o:allowincell="f">
            <v:shape id="_x0000_s1739" style="position:absolute;left:8727;top:7853;width:20;height:20;mso-position-horizontal-relative:page;mso-position-vertical-relative:page" coordsize="20,20" o:allowincell="f" path="m2,l,,,2,,3r,l,4,1,2r1,l2,2,3,1r,l3,1,1,1r,l1,,3,,4,r,l3,,2,e" filled="f" stroked="f">
              <v:path arrowok="t"/>
            </v:shape>
            <v:shape id="_x0000_s1740" style="position:absolute;left:8727;top:7853;width:20;height:20;mso-position-horizontal-relative:page;mso-position-vertical-relative:page" coordsize="20,20" o:allowincell="f" path="m2,2l1,2e" filled="f" stroked="f">
              <v:path arrowok="t"/>
            </v:shape>
            <v:shape id="_x0000_s1741" style="position:absolute;left:8727;top:7853;width:20;height:20;mso-position-horizontal-relative:page;mso-position-vertical-relative:page" coordsize="20,20" o:allowincell="f" path="m1,1r2,e" filled="f" stroked="f">
              <v:path arrowok="t"/>
            </v:shape>
            <v:shape id="_x0000_s1742" style="position:absolute;left:8727;top:7853;width:20;height:20;mso-position-horizontal-relative:page;mso-position-vertical-relative:page" coordsize="20,20" o:allowincell="f" path="m3,l1,e" filled="f" stroked="f">
              <v:path arrowok="t"/>
            </v:shape>
            <v:shape id="_x0000_s1743" style="position:absolute;left:8727;top:7853;width:20;height:20;mso-position-horizontal-relative:page;mso-position-vertical-relative:page" coordsize="20,20" o:allowincell="f" path="m3,l4,e" filled="f" stroked="f">
              <v:path arrowok="t"/>
            </v:shape>
            <v:shape id="_x0000_s1744" style="position:absolute;left:8727;top:7853;width:20;height:20;mso-position-horizontal-relative:page;mso-position-vertical-relative:page" coordsize="20,20" o:allowincell="f" path="m1,2r1,e" filled="f" stroked="f">
              <v:path arrowok="t"/>
            </v:shape>
            <v:shape id="_x0000_s1745" style="position:absolute;left:8727;top:7853;width:20;height:20;mso-position-horizontal-relative:page;mso-position-vertical-relative:page" coordsize="20,20" o:allowincell="f" path="m2,2l1,2r,1l2,3r,l2,3,2,2e" filled="f" stroked="f">
              <v:path arrowok="t"/>
            </v:shape>
            <v:shape id="_x0000_s1746" style="position:absolute;left:8727;top:7853;width:20;height:20;mso-position-horizontal-relative:page;mso-position-vertical-relative:page" coordsize="20,20" o:allowincell="f" path="m3,1l1,1e" filled="f" stroked="f">
              <v:path arrowok="t"/>
            </v:shape>
            <v:shape id="_x0000_s1747" style="position:absolute;left:8727;top:7853;width:20;height:20;mso-position-horizontal-relative:page;mso-position-vertical-relative:page" coordsize="20,20" o:allowincell="f" path="m3,1l1,1r2,l3,1e" filled="f" stroked="f">
              <v:path arrowok="t"/>
            </v:shape>
            <v:shape id="_x0000_s1748" style="position:absolute;left:8727;top:7853;width:20;height:20;mso-position-horizontal-relative:page;mso-position-vertical-relative:page" coordsize="20,20" o:allowincell="f" path="m1,l3,e" filled="f" stroked="f">
              <v:path arrowok="t"/>
            </v:shape>
            <v:shape id="_x0000_s1749" style="position:absolute;left:8727;top:7853;width:20;height:20;mso-position-horizontal-relative:page;mso-position-vertical-relative:page" coordsize="20,20" o:allowincell="f" path="m3,l1,,3,r,e" filled="f" stroked="f">
              <v:path arrowok="t"/>
            </v:shape>
            <v:shape id="_x0000_s1750" style="position:absolute;left:8727;top:7853;width:20;height:20;mso-position-horizontal-relative:page;mso-position-vertical-relative:page" coordsize="20,20" o:allowincell="f" path="m4,l3,e" filled="f" stroked="f">
              <v:path arrowok="t"/>
            </v:shape>
            <v:shape id="_x0000_s1751" style="position:absolute;left:8727;top:7853;width:20;height:20;mso-position-horizontal-relative:page;mso-position-vertical-relative:page" coordsize="20,20" o:allowincell="f" path="m4,l3,,4,r,l4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724" style="position:absolute;left:0;text-align:left;margin-left:436.45pt;margin-top:42.25pt;width:1pt;height:1pt;z-index:-251034624" coordorigin="8729,7842" coordsize="20,20" o:regroupid="2" o:allowincell="f">
            <v:shape id="_x0000_s1725" style="position:absolute;left:8729;top:7842;width:20;height:20;mso-position-horizontal-relative:page;mso-position-vertical-relative:page" coordsize="20,20" o:allowincell="f" path="m4,7l2,7r,l3,8,3,7r1,e" filled="f" stroked="f">
              <v:path arrowok="t"/>
            </v:shape>
            <v:shape id="_x0000_s1726" style="position:absolute;left:8729;top:7842;width:20;height:20;mso-position-horizontal-relative:page;mso-position-vertical-relative:page" coordsize="20,20" o:allowincell="f" path="m2,7r2,e" filled="f" stroked="f">
              <v:path arrowok="t"/>
            </v:shape>
            <v:shape id="_x0000_s1727" style="position:absolute;left:8729;top:7842;width:20;height:20;mso-position-horizontal-relative:page;mso-position-vertical-relative:page" coordsize="20,20" o:allowincell="f" path="m4,7l2,7e" filled="f" stroked="f">
              <v:path arrowok="t"/>
            </v:shape>
            <v:shape id="_x0000_s1728" style="position:absolute;left:8729;top:7842;width:20;height:20;mso-position-horizontal-relative:page;mso-position-vertical-relative:page" coordsize="20,20" o:allowincell="f" path="m4,5l3,5r,1l3,6,2,6,1,7r,l2,7r2,l4,6,4,5e" filled="f" stroked="f">
              <v:path arrowok="t"/>
            </v:shape>
            <v:shape id="_x0000_s1729" style="position:absolute;left:8729;top:7842;width:20;height:20;mso-position-horizontal-relative:page;mso-position-vertical-relative:page" coordsize="20,20" o:allowincell="f" path="m3,5r1,e" filled="f" stroked="f">
              <v:path arrowok="t"/>
            </v:shape>
            <v:shape id="_x0000_s1730" style="position:absolute;left:8729;top:7842;width:20;height:20;mso-position-horizontal-relative:page;mso-position-vertical-relative:page" coordsize="20,20" o:allowincell="f" path="m4,5l3,5e" filled="f" stroked="f">
              <v:path arrowok="t"/>
            </v:shape>
            <v:shape id="_x0000_s1731" style="position:absolute;left:8729;top:7842;width:20;height:20;mso-position-horizontal-relative:page;mso-position-vertical-relative:page" coordsize="20,20" o:allowincell="f" path="m1,4r,1l1,5r,1l2,6,3,5r1,l3,5r,l2,5,1,4r,e" filled="f" stroked="f">
              <v:path arrowok="t"/>
            </v:shape>
            <v:shape id="_x0000_s1732" style="position:absolute;left:8729;top:7842;width:20;height:20;mso-position-horizontal-relative:page;mso-position-vertical-relative:page" coordsize="20,20" o:allowincell="f" path="m2,5r1,e" filled="f" stroked="f">
              <v:path arrowok="t"/>
            </v:shape>
            <v:shape id="_x0000_s1733" style="position:absolute;left:8729;top:7842;width:20;height:20;mso-position-horizontal-relative:page;mso-position-vertical-relative:page" coordsize="20,20" o:allowincell="f" path="m3,5l2,5e" filled="f" stroked="f">
              <v:path arrowok="t"/>
            </v:shape>
            <v:shape id="_x0000_s1734" style="position:absolute;left:8729;top:7842;width:20;height:20;mso-position-horizontal-relative:page;mso-position-vertical-relative:page" coordsize="20,20" o:allowincell="f" path="m3,3l1,3,2,4r,l2,5r1,l3,4,3,3r,e" filled="f" stroked="f">
              <v:path arrowok="t"/>
            </v:shape>
            <v:shape id="_x0000_s1735" style="position:absolute;left:8729;top:7842;width:20;height:20;mso-position-horizontal-relative:page;mso-position-vertical-relative:page" coordsize="20,20" o:allowincell="f" path="m1,3r2,e" filled="f" stroked="f">
              <v:path arrowok="t"/>
            </v:shape>
            <v:shape id="_x0000_s1736" style="position:absolute;left:8729;top:7842;width:20;height:20;mso-position-horizontal-relative:page;mso-position-vertical-relative:page" coordsize="20,20" o:allowincell="f" path="m3,3l1,3e" filled="f" stroked="f">
              <v:path arrowok="t"/>
            </v:shape>
            <v:shape id="_x0000_s1737" style="position:absolute;left:8729;top:7842;width:20;height:20;mso-position-horizontal-relative:page;mso-position-vertical-relative:page" coordsize="20,20" o:allowincell="f" path="m,l,,,2,,3r1,l3,3r,l1,2,1,,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710" style="position:absolute;left:0;text-align:left;margin-left:436.7pt;margin-top:41.2pt;width:1pt;height:1pt;z-index:-251035648" coordorigin="8734,7821" coordsize="20,20" o:regroupid="2" o:allowincell="f">
            <v:shape id="_x0000_s1711" style="position:absolute;left:8734;top:7821;width:20;height:20;mso-position-horizontal-relative:page;mso-position-vertical-relative:page" coordsize="20,20" o:allowincell="f" path="m4,6l3,6r,1l2,7,,8,,9r,1l,11r1,l1,11r,-1l2,10r,l1,10,1,9r3,l5,9,6,8r,l6,6,4,6r,e" filled="f" stroked="f">
              <v:path arrowok="t"/>
            </v:shape>
            <v:shape id="_x0000_s1712" style="position:absolute;left:8734;top:7821;width:20;height:20;mso-position-horizontal-relative:page;mso-position-vertical-relative:page" coordsize="20,20" o:allowincell="f" path="m4,9l1,9r,1l2,10e" filled="f" stroked="f">
              <v:path arrowok="t"/>
            </v:shape>
            <v:shape id="_x0000_s1713" style="position:absolute;left:8734;top:7821;width:20;height:20;mso-position-horizontal-relative:page;mso-position-vertical-relative:page" coordsize="20,20" o:allowincell="f" path="m4,6r2,e" filled="f" stroked="f">
              <v:path arrowok="t"/>
            </v:shape>
            <v:shape id="_x0000_s1714" style="position:absolute;left:8734;top:7821;width:20;height:20;mso-position-horizontal-relative:page;mso-position-vertical-relative:page" coordsize="20,20" o:allowincell="f" path="m2,10r-1,l1,9r3,e" filled="f" stroked="f">
              <v:path arrowok="t"/>
            </v:shape>
            <v:shape id="_x0000_s1715" style="position:absolute;left:8734;top:7821;width:20;height:20;mso-position-horizontal-relative:page;mso-position-vertical-relative:page" coordsize="20,20" o:allowincell="f" path="m4,9l1,9r,1l2,10,2,9r1,l4,9e" filled="f" stroked="f">
              <v:path arrowok="t"/>
            </v:shape>
            <v:shape id="_x0000_s1716" style="position:absolute;left:8734;top:7821;width:20;height:20;mso-position-horizontal-relative:page;mso-position-vertical-relative:page" coordsize="20,20" o:allowincell="f" path="m6,6l4,6e" filled="f" stroked="f">
              <v:path arrowok="t"/>
            </v:shape>
            <v:shape id="_x0000_s1717" style="position:absolute;left:8734;top:7821;width:20;height:20;mso-position-horizontal-relative:page;mso-position-vertical-relative:page" coordsize="20,20" o:allowincell="f" path="m4,r,l4,1r,1l4,3r1,l5,5,4,6r,l6,6,6,4,5,2r1,l6,2,7,1r,l5,1,4,e" filled="f" stroked="f">
              <v:path arrowok="t"/>
            </v:shape>
            <v:shape id="_x0000_s1718" style="position:absolute;left:8734;top:7821;width:20;height:20;mso-position-horizontal-relative:page;mso-position-vertical-relative:page" coordsize="20,20" o:allowincell="f" path="m6,2l5,2e" filled="f" stroked="f">
              <v:path arrowok="t"/>
            </v:shape>
            <v:shape id="_x0000_s1719" style="position:absolute;left:8734;top:7821;width:20;height:20;mso-position-horizontal-relative:page;mso-position-vertical-relative:page" coordsize="20,20" o:allowincell="f" path="m5,1r2,e" filled="f" stroked="f">
              <v:path arrowok="t"/>
            </v:shape>
            <v:shape id="_x0000_s1720" style="position:absolute;left:8734;top:7821;width:20;height:20;mso-position-horizontal-relative:page;mso-position-vertical-relative:page" coordsize="20,20" o:allowincell="f" path="m5,2r1,e" filled="f" stroked="f">
              <v:path arrowok="t"/>
            </v:shape>
            <v:shape id="_x0000_s1721" style="position:absolute;left:8734;top:7821;width:20;height:20;mso-position-horizontal-relative:page;mso-position-vertical-relative:page" coordsize="20,20" o:allowincell="f" path="m6,2l5,2r,l6,2r,l6,2e" filled="f" stroked="f">
              <v:path arrowok="t"/>
            </v:shape>
            <v:shape id="_x0000_s1722" style="position:absolute;left:8734;top:7821;width:20;height:20;mso-position-horizontal-relative:page;mso-position-vertical-relative:page" coordsize="20,20" o:allowincell="f" path="m7,1l5,1e" filled="f" stroked="f">
              <v:path arrowok="t"/>
            </v:shape>
            <v:shape id="_x0000_s1723" style="position:absolute;left:8734;top:7821;width:20;height:20;mso-position-horizontal-relative:page;mso-position-vertical-relative:page" coordsize="20,20" o:allowincell="f" path="m7,r,l7,,5,1r2,l7,,8,r,l7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709" style="position:absolute;left:0;text-align:left;z-index:-251036672" points="436.25pt,42.6pt,436.25pt,42.6pt,436.2pt,42.6pt,436.1pt,42.7pt,436.05pt,42.7pt,436.05pt,42.7pt,436pt,42.75pt,436pt,42.85pt,436.05pt,42.85pt,436.15pt,42.9pt,436.2pt,42.9pt,436.2pt,42.9pt,436.25pt,42.9pt,436.25pt,42.8pt,436.25pt,42.8pt,436.3pt,42.75pt,436.3pt,42.75pt,436.3pt,42.7pt,436.3pt,42.7pt,436.35pt,42.65pt,436.35pt,42.6pt,436.3pt,42.6pt,436.25pt,42.6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708" style="position:absolute;left:0;text-align:left;margin-left:436pt;margin-top:43.15pt;width:1pt;height:1pt;z-index:-251037696;mso-position-horizontal-relative:page" o:regroupid="2" o:allowincell="f" filled="f" stroked="f">
            <v:textbox style="mso-next-textbox:#_x0000_s1708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9" type="#_x0000_t75" style="width:.9pt;height:.9pt">
                        <v:imagedata r:id="rId60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707" style="position:absolute;left:0;text-align:left;margin-left:433.9pt;margin-top:40.2pt;width:3pt;height:3pt;z-index:-251038720;mso-position-horizontal-relative:page" o:regroupid="2" o:allowincell="f" filled="f" stroked="f">
            <v:textbox style="mso-next-textbox:#_x0000_s1707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8" type="#_x0000_t75" style="width:3.1pt;height:3.1pt">
                        <v:imagedata r:id="rId61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706" style="position:absolute;left:0;text-align:left;z-index:-251039744" points="414.15pt,41pt,414.15pt,41pt,414.15pt,41pt,414.15pt,4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05" style="position:absolute;left:0;text-align:left;z-index:-251040768" points="414.1pt,41.1pt,414.1pt,41.1pt,414.1pt,41.1pt,414.1pt,41.1pt,414.1pt,41.1pt,414.1pt,41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04" style="position:absolute;left:0;text-align:left;z-index:-251041792" points="414.3pt,41.95pt,414.3pt,41.95pt,414.3pt,41.95pt,414.35pt,41.95pt,414.4pt,41.95pt,414.3pt,41.9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03" style="position:absolute;left:0;text-align:left;z-index:-251042816" points="414.65pt,41.95pt,414.65pt,41.95pt,414.65pt,41.95pt,414.7pt,41.95pt,414.65pt,41.9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02" style="position:absolute;left:0;text-align:left;z-index:-251043840" points="413.75pt,41.7pt,413.75pt,41.7pt,413.75pt,41.75pt,413.75pt,41.8pt,413.75pt,41.8pt,413.8pt,41.8pt,413.75pt,41.7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01" style="position:absolute;left:0;text-align:left;z-index:-251044864" points="415.65pt,40.3pt,415.65pt,40.3pt,415.65pt,40.3pt,415.65pt,40.3pt,415.65pt,40.3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700" style="position:absolute;left:0;text-align:left;z-index:-251045888" points="416.65pt,42.55pt,416.65pt,42.55pt,416.65pt,42.5pt,416.65pt,42.5pt,416.65pt,42.5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99" style="position:absolute;left:0;text-align:left;z-index:-251046912" points="416.45pt,43.05pt,416.45pt,43.05pt,416.45pt,43pt,416.45pt,43pt,416.45pt,43.0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98" style="position:absolute;left:0;text-align:left;z-index:-251047936" points="415.25pt,40.15pt,415.3pt,40.2pt,415.35pt,40.15pt,415.25pt,40.15pt,415.25pt,40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97" style="position:absolute;left:0;text-align:left;z-index:-251048960" points="414.85pt,40.6pt,414.85pt,40.6pt,414.85pt,40.6pt,414.85pt,40.6pt,414.9pt,40.6pt,414.85pt,40.6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96" style="position:absolute;left:0;text-align:left;z-index:-251049984" points="414.6pt,40.15pt,414.6pt,40.15pt,414.6pt,40.15pt,414.65pt,40.15pt,414.65pt,40.15pt,414.65pt,40.15pt,414.6pt,40.15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95" style="position:absolute;left:0;text-align:left;z-index:-251051008" points="415.05pt,40.1pt,415.1pt,40.15pt,415.15pt,40.15pt,415.2pt,40.15pt,415.05pt,40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690" style="position:absolute;left:0;text-align:left;margin-left:414.7pt;margin-top:40.1pt;width:1pt;height:1pt;z-index:-251052032" coordorigin="8294,7799" coordsize="20,20" o:regroupid="2" o:allowincell="f">
            <v:shape id="_x0000_s1691" style="position:absolute;left:8294;top:7799;width:20;height:20;mso-position-horizontal-relative:page;mso-position-vertical-relative:page" coordsize="20,20" o:allowincell="f" path="m,l,,,,,,,,,,,1r1,l1,r,l,e" filled="f" stroked="f">
              <v:path arrowok="t"/>
            </v:shape>
            <v:shape id="_x0000_s1692" style="position:absolute;left:8294;top:7799;width:20;height:20;mso-position-horizontal-relative:page;mso-position-vertical-relative:page" coordsize="20,20" o:allowincell="f" path="m1,r,e" filled="f" stroked="f">
              <v:path arrowok="t"/>
            </v:shape>
            <v:shape id="_x0000_s1693" style="position:absolute;left:8294;top:7799;width:20;height:20;mso-position-horizontal-relative:page;mso-position-vertical-relative:page" coordsize="20,20" o:allowincell="f" path="m1,r,e" filled="f" stroked="f">
              <v:path arrowok="t"/>
            </v:shape>
            <v:shape id="_x0000_s1694" style="position:absolute;left:8294;top:7799;width:20;height:20;mso-position-horizontal-relative:page;mso-position-vertical-relative:page" coordsize="20,20" o:allowincell="f" path="m2,l1,r,l1,r,l2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689" style="position:absolute;left:0;text-align:left;z-index:-251053056" points="416.2pt,42.8pt,416.2pt,42.8pt,416.2pt,42.85pt,416.2pt,42.9pt,416.25pt,42.8pt,416.2pt,42.8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684" style="position:absolute;left:0;text-align:left;margin-left:413.2pt;margin-top:40.8pt;width:1pt;height:1pt;z-index:-251054080" coordorigin="8264,7813" coordsize="20,20" o:regroupid="2" o:allowincell="f">
            <v:shape id="_x0000_s1685" style="position:absolute;left:8264;top:7813;width:20;height:20;mso-position-horizontal-relative:page;mso-position-vertical-relative:page" coordsize="20,20" o:allowincell="f" path="m1,l,,,,,1r,l,2r1,l2,1,3,,1,r,e" filled="f" stroked="f">
              <v:path arrowok="t"/>
            </v:shape>
            <v:shape id="_x0000_s1686" style="position:absolute;left:8264;top:7813;width:20;height:20;mso-position-horizontal-relative:page;mso-position-vertical-relative:page" coordsize="20,20" o:allowincell="f" path="m1,l3,e" filled="f" stroked="f">
              <v:path arrowok="t"/>
            </v:shape>
            <v:shape id="_x0000_s1687" style="position:absolute;left:8264;top:7813;width:20;height:20;mso-position-horizontal-relative:page;mso-position-vertical-relative:page" coordsize="20,20" o:allowincell="f" path="m3,l1,e" filled="f" stroked="f">
              <v:path arrowok="t"/>
            </v:shape>
            <v:shape id="_x0000_s1688" style="position:absolute;left:8264;top:7813;width:20;height:20;mso-position-horizontal-relative:page;mso-position-vertical-relative:page" coordsize="20,20" o:allowincell="f" path="m3,l1,,3,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679" style="position:absolute;left:0;text-align:left;margin-left:414.15pt;margin-top:40.2pt;width:1pt;height:1pt;z-index:-251055104" coordorigin="8283,7801" coordsize="20,20" o:regroupid="2" o:allowincell="f">
            <v:shape id="_x0000_s1680" style="position:absolute;left:8283;top:7801;width:20;height:20;mso-position-horizontal-relative:page;mso-position-vertical-relative:page" coordsize="20,20" o:allowincell="f" path="m3,r,l2,,1,,,1r,l,1,,2r1,l2,1r,l3,1,2,r,l5,,3,e" filled="f" stroked="f">
              <v:path arrowok="t"/>
            </v:shape>
            <v:shape id="_x0000_s1681" style="position:absolute;left:8283;top:7801;width:20;height:20;mso-position-horizontal-relative:page;mso-position-vertical-relative:page" coordsize="20,20" o:allowincell="f" path="m3,1l2,1e" filled="f" stroked="f">
              <v:path arrowok="t"/>
            </v:shape>
            <v:shape id="_x0000_s1682" style="position:absolute;left:8283;top:7801;width:20;height:20;mso-position-horizontal-relative:page;mso-position-vertical-relative:page" coordsize="20,20" o:allowincell="f" path="m2,1r1,e" filled="f" stroked="f">
              <v:path arrowok="t"/>
            </v:shape>
            <v:shape id="_x0000_s1683" style="position:absolute;left:8283;top:7801;width:20;height:20;mso-position-horizontal-relative:page;mso-position-vertical-relative:page" coordsize="20,20" o:allowincell="f" path="m3,1l2,1r,1l3,1r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678" style="position:absolute;left:0;text-align:left;z-index:-251056128" points="415pt,40.3pt,415pt,40.3pt,414.9pt,40.35pt,414.9pt,40.35pt,414.9pt,40.4pt,414.9pt,40.5pt,415pt,40.55pt,415.05pt,40.55pt,415pt,40.55pt,415pt,40.5pt,414.95pt,40.45pt,414.95pt,40.4pt,415pt,40.35pt,415.05pt,40.3pt,415.05pt,40.3pt,415pt,40.3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77" style="position:absolute;left:0;text-align:left;z-index:-251057152" points="415.15pt,43.4pt,415.1pt,43.4pt,415.05pt,43.45pt,415pt,43.45pt,414.95pt,43.55pt,414.9pt,43.55pt,414.9pt,43.6pt,414.9pt,43.65pt,414.9pt,43.65pt,415pt,43.65pt,415.05pt,43.55pt,415.15pt,43.45pt,415.15pt,43.4pt,415.15pt,43.4pt,415.15pt,43.4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672" style="position:absolute;left:0;text-align:left;margin-left:413.25pt;margin-top:41.1pt;width:1pt;height:1pt;z-index:-251058176" coordorigin="8265,7819" coordsize="20,20" o:regroupid="2" o:allowincell="f">
            <v:shape id="_x0000_s1673" style="position:absolute;left:8265;top:7819;width:20;height:20;mso-position-horizontal-relative:page;mso-position-vertical-relative:page" coordsize="20,20" o:allowincell="f" path="m5,2l2,2,3,3r,l3,4,2,4r,1l2,6r,l3,6r2,l6,5r,l6,4,5,4,5,2e" filled="f" stroked="f">
              <v:path arrowok="t"/>
            </v:shape>
            <v:shape id="_x0000_s1674" style="position:absolute;left:8265;top:7819;width:20;height:20;mso-position-horizontal-relative:page;mso-position-vertical-relative:page" coordsize="20,20" o:allowincell="f" path="m2,2r3,e" filled="f" stroked="f">
              <v:path arrowok="t"/>
            </v:shape>
            <v:shape id="_x0000_s1675" style="position:absolute;left:8265;top:7819;width:20;height:20;mso-position-horizontal-relative:page;mso-position-vertical-relative:page" coordsize="20,20" o:allowincell="f" path="m5,2l2,2e" filled="f" stroked="f">
              <v:path arrowok="t"/>
            </v:shape>
            <v:shape id="_x0000_s1676" style="position:absolute;left:8265;top:7819;width:20;height:20;mso-position-horizontal-relative:page;mso-position-vertical-relative:page" coordsize="20,20" o:allowincell="f" path="m5,l4,,3,r,l3,,2,1r,l2,2r,l,3,,4,,5r,l1,5,2,4,2,3,2,2r3,l4,2,4,1,4,,3,r,l3,,4,,5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rect id="_x0000_s1671" style="position:absolute;left:0;text-align:left;margin-left:412.9pt;margin-top:40.1pt;width:1pt;height:1pt;z-index:-251059200;mso-position-horizontal-relative:page" o:regroupid="2" o:allowincell="f" filled="f" stroked="f">
            <v:textbox style="mso-next-textbox:#_x0000_s1671" inset="0,0,0,0">
              <w:txbxContent>
                <w:p w:rsidR="000851AB" w:rsidRDefault="000851AB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7" type="#_x0000_t75" style="width:.9pt;height:.9pt">
                        <v:imagedata r:id="rId6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670" style="position:absolute;left:0;text-align:left;margin-left:413.05pt;margin-top:40.25pt;width:4pt;height:4pt;z-index:-251060224;mso-position-horizontal-relative:page" o:regroupid="2" o:allowincell="f" filled="f" stroked="f">
            <v:textbox style="mso-next-textbox:#_x0000_s1670" inset="0,0,0,0">
              <w:txbxContent>
                <w:p w:rsidR="000851AB" w:rsidRDefault="000851AB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6" type="#_x0000_t75" style="width:4pt;height:3.1pt">
                        <v:imagedata r:id="rId63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669" style="position:absolute;left:0;text-align:left;z-index:-251061248" points="478.85pt,43.75pt,473.45pt,43.75pt,473.45pt,43.95pt,473.5pt,44.1pt,473.6pt,44.1pt,473.75pt,44.1pt,474.55pt,44.15pt,475.7pt,44.25pt,476.65pt,44.25pt,477.85pt,44.05pt,478.8pt,43.8pt,478.85pt,43.8pt,478.85pt,43.75pt" coordsize="108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68" style="position:absolute;left:0;text-align:left;z-index:-251062272" points="478.85pt,43.75pt,478.85pt,43.8pt,478.8pt,43.8pt,477.9pt,44.05pt,476.65pt,44.25pt,475.75pt,44.25pt,484.85pt,44.25pt,485.65pt,44.25pt,486.55pt,44.2pt,487.25pt,44.15pt,487.75pt,44.1pt,488.1pt,44.05pt,488.2pt,44pt,487.95pt,43.95pt,487.5pt,43.95pt,486.8pt,43.9pt,485.85pt,43.85pt,484.95pt,43.8pt,480.5pt,43.75pt,478.85pt,43.75pt" coordsize="249,20" o:regroupid="2" o:allowincell="f" fillcolor="#b8b8b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67" style="position:absolute;left:0;text-align:left;z-index:-251063296" points="472.8pt,43.75pt,468.4pt,43.8pt,467.25pt,43.85pt,466.35pt,43.9pt,465.7pt,43.95pt,465.25pt,44pt,465.15pt,44.05pt,465.35pt,44.1pt,465.8pt,44.15pt,466.45pt,44.2pt,467.25pt,44.2pt,468.25pt,44.25pt,470.6pt,44.3pt,476.65pt,44.35pt,482.1pt,44.3pt,484.6pt,44.25pt,484.8pt,44.25pt,475.7pt,44.25pt,474.55pt,44.1pt,473.75pt,44.1pt,473.5pt,44.1pt,473.45pt,43.9pt,472.8pt,43.75pt" coordsize="394,20" o:regroupid="2" o:allowincell="f" fillcolor="#b8b8b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662" style="position:absolute;left:0;text-align:left;margin-left:473.45pt;margin-top:43.7pt;width:5.4pt;height:1pt;z-index:-251064320" coordorigin="9469,7871" coordsize="108,20" o:regroupid="2" o:allowincell="f">
            <v:shape id="_x0000_s1663" style="position:absolute;left:9469;top:7871;width:108;height:20;mso-position-horizontal-relative:page;mso-position-vertical-relative:page" coordsize="108,20" o:allowincell="f" path="m108,l,,,,108,r,e" filled="f" stroked="f">
              <v:path arrowok="t"/>
            </v:shape>
            <v:shape id="_x0000_s1664" style="position:absolute;left:9469;top:7871;width:108;height:20;mso-position-horizontal-relative:page;mso-position-vertical-relative:page" coordsize="108,20" o:allowincell="f" path="m108,l39,,83,e" filled="f" stroked="f">
              <v:path arrowok="t"/>
            </v:shape>
            <v:shape id="_x0000_s1665" style="position:absolute;left:9469;top:7871;width:108;height:20;mso-position-horizontal-relative:page;mso-position-vertical-relative:page" coordsize="108,20" o:allowincell="f" path="m83,r25,e" filled="f" stroked="f">
              <v:path arrowok="t"/>
            </v:shape>
            <v:shape id="_x0000_s1666" style="position:absolute;left:9469;top:7871;width:108;height:20;mso-position-horizontal-relative:page;mso-position-vertical-relative:page" coordsize="108,20" o:allowincell="f" path="m108,l39,r69,l108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661" style="position:absolute;left:0;text-align:left;z-index:-251065344" points="478.85pt,43.7pt,478.85pt,43.7pt,484pt,43.75pt,486.25pt,43.85pt,487.05pt,43.9pt,487.7pt,43.95pt,488.05pt,44pt,488.2pt,44.05pt,488pt,44.1pt,487.6pt,44.1pt,487.05pt,44.15pt,486.35pt,44.2pt,485.45pt,44.25pt,482pt,44.3pt,474.15pt,44.35pt,482.55pt,44.35pt,485.1pt,44.3pt,486.6pt,44.25pt,487.45pt,44.2pt,488.1pt,44.15pt,488.6pt,44.1pt,488.95pt,44.05pt,489.05pt,44pt,488.85pt,43.95pt,488.45pt,43.9pt,487.85pt,43.85pt,487pt,43.85pt,484.85pt,43.75pt,478.85pt,43.7pt" coordsize="298,20" o:regroupid="2" o:allowincell="f" fillcolor="#b9b9b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60" style="position:absolute;left:0;text-align:left;z-index:-251066368" points="473pt,43.7pt,471.35pt,43.7pt,467.25pt,43.8pt,466.2pt,43.85pt,465.35pt,43.85pt,464.75pt,43.9pt,464.35pt,44pt,464.25pt,44.05pt,464.4pt,44.1pt,464.8pt,44.1pt,465.4pt,44.15pt,466.1pt,44.2pt,468.05pt,44.25pt,470.55pt,44.3pt,476.6pt,44.35pt,474.1pt,44.3pt,469.9pt,44.25pt,467.65pt,44.2pt,466.8pt,44.15pt,466.05pt,44.15pt,465.55pt,44.1pt,465.2pt,44.05pt,465.1pt,44pt,465.35pt,43.95pt,465.85pt,43.9pt,466.65pt,43.85pt,467.65pt,43.8pt,471.75pt,43.7pt,473.45pt,43.7pt,473.4pt,43.7pt,473pt,43.7pt" coordsize="248,20" o:regroupid="2" o:allowincell="f" fillcolor="#b9b9b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655" style="position:absolute;left:0;text-align:left;margin-left:473.45pt;margin-top:43.7pt;width:5.4pt;height:1pt;z-index:-251067392" coordorigin="9469,7871" coordsize="108,20" o:regroupid="2" o:allowincell="f">
            <v:shape id="_x0000_s1656" style="position:absolute;left:9469;top:7871;width:108;height:20;mso-position-horizontal-relative:page;mso-position-vertical-relative:page" coordsize="108,20" o:allowincell="f" path="m108,l,,,,108,r,e" filled="f" stroked="f">
              <v:path arrowok="t"/>
            </v:shape>
            <v:shape id="_x0000_s1657" style="position:absolute;left:9469;top:7871;width:108;height:20;mso-position-horizontal-relative:page;mso-position-vertical-relative:page" coordsize="108,20" o:allowincell="f" path="m108,l39,,87,e" filled="f" stroked="f">
              <v:path arrowok="t"/>
            </v:shape>
            <v:shape id="_x0000_s1658" style="position:absolute;left:9469;top:7871;width:108;height:20;mso-position-horizontal-relative:page;mso-position-vertical-relative:page" coordsize="108,20" o:allowincell="f" path="m87,r21,e" filled="f" stroked="f">
              <v:path arrowok="t"/>
            </v:shape>
            <v:shape id="_x0000_s1659" style="position:absolute;left:9469;top:7871;width:108;height:20;mso-position-horizontal-relative:page;mso-position-vertical-relative:page" coordsize="108,20" o:allowincell="f" path="m108,l39,r69,l108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654" style="position:absolute;left:0;text-align:left;z-index:-251068416" points="478.85pt,43.7pt,479.15pt,43.7pt,485.05pt,43.8pt,487.15pt,43.85pt,487.95pt,43.9pt,488.55pt,43.95pt,488.9pt,44pt,489pt,44.05pt,488.9pt,44.1pt,488.6pt,44.15pt,488.15pt,44.2pt,487.5pt,44.2pt,486.7pt,44.25pt,485.75pt,44.3pt,482.2pt,44.35pt,474.35pt,44.4pt,482.6pt,44.4pt,485.55pt,44.35pt,487.55pt,44.3pt,488.35pt,44.25pt,489pt,44.2pt,489.45pt,44.15pt,489.75pt,44.1pt,489.85pt,44.05pt,489.7pt,44pt,489.4pt,43.95pt,488.85pt,43.9pt,488.1pt,43.85pt,487.2pt,43.8pt,483.55pt,43.75pt,478.85pt,43.7pt" coordsize="310,20" o:regroupid="2" o:allowincell="f" fillcolor="#babab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53" style="position:absolute;left:0;text-align:left;z-index:-251069440" points="473.25pt,43.7pt,470pt,43.7pt,466.15pt,43.8pt,465.15pt,43.85pt,464.4pt,43.9pt,463.8pt,43.95pt,463.45pt,44pt,463.35pt,44.05pt,463.45pt,44.1pt,463.8pt,44.15pt,464.35pt,44.2pt,465pt,44.25pt,466.8pt,44.3pt,470.45pt,44.4pt,476.55pt,44.45pt,474.3pt,44.4pt,468.75pt,44.3pt,466.6pt,44.25pt,465.8pt,44.2pt,465.1pt,44.2pt,464.6pt,44.15pt,464.3pt,44.1pt,464.2pt,44.05pt,464.4pt,44pt,464.85pt,43.95pt,465.5pt,43.9pt,466.4pt,43.85pt,468.75pt,43.75pt,473.4pt,43.7pt,473.4pt,43.7pt,473.25pt,43.7pt" coordsize="265,20" o:regroupid="2" o:allowincell="f" fillcolor="#babab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52" style="position:absolute;left:0;text-align:left;z-index:-251070464" points="478.85pt,43.65pt,473.45pt,43.65pt,473.45pt,43.65pt,478.85pt,43.65pt,478.85pt,43.65pt" coordsize="108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51" style="position:absolute;left:0;text-align:left;z-index:-251071488" points="478.85pt,43.65pt,478.85pt,43.65pt,478.95pt,43.65pt,484.95pt,43.75pt,487.25pt,43.8pt,488.15pt,43.85pt,488.85pt,43.9pt,489.4pt,43.95pt,489.7pt,44pt,489.8pt,44.05pt,489.6pt,44.1pt,489.2pt,44.15pt,488.65pt,44.2pt,487.95pt,44.25pt,486.1pt,44.3pt,483.75pt,44.35pt,476.2pt,44.45pt,482.2pt,44.45pt,485.5pt,44.35pt,487.25pt,44.3pt,488.5pt,44.25pt,489.25pt,44.2pt,489.85pt,44.15pt,490.25pt,44.1pt,490.5pt,44.05pt,490.6pt,44pt,490.3pt,43.95pt,489.85pt,43.9pt,489.2pt,43.85pt,488.35pt,43.8pt,486.25pt,43.75pt,480.5pt,43.65pt,478.85pt,43.65pt" coordsize="288,20" o:regroupid="2" o:allowincell="f" fillcolor="#bbbbb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50" style="position:absolute;left:0;text-align:left;z-index:-251072512" points="473.45pt,43.65pt,471.8pt,43.65pt,467.4pt,43.7pt,465.1pt,43.8pt,464.2pt,43.85pt,463.45pt,43.85pt,462.9pt,43.9pt,462.6pt,44pt,462.5pt,44.05pt,462.6pt,44.1pt,462.9pt,44.15pt,463.35pt,44.15pt,463.95pt,44.2pt,464.75pt,44.25pt,465.65pt,44.3pt,469.05pt,44.4pt,476.6pt,44.45pt,476.2pt,44.4pt,470.15pt,44.35pt,466.6pt,44.3pt,465.65pt,44.25pt,464.85pt,44.2pt,464.2pt,44.15pt,463.75pt,44.1pt,463.45pt,44.05pt,463.35pt,44pt,463.5pt,43.95pt,463.9pt,43.9pt,464.5pt,43.85pt,465.3pt,43.8pt,467.45pt,43.75pt,473.45pt,43.65pt,473.45pt,43.65pt" coordsize="282,20" o:regroupid="2" o:allowincell="f" fillcolor="#bbbbb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649" style="position:absolute;left:0;text-align:left;margin-left:473.45pt;margin-top:43.7pt;width:5.4pt;height:0;z-index:-251073536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648" style="position:absolute;left:0;text-align:left;z-index:-251074560" points="478.8pt,43.6pt,480.25pt,43.6pt,484.75pt,43.7pt,486pt,43.7pt,488.15pt,43.8pt,489pt,43.85pt,489.7pt,43.9pt,490.2pt,43.95pt,490.5pt,44pt,490.6pt,44.05pt,490.45pt,44.1pt,490.1pt,44.15pt,489.6pt,44.2pt,488.95pt,44.2pt,488.15pt,44.25pt,487.25pt,44.3pt,483.8pt,44.4pt,476.2pt,44.45pt,482.4pt,44.45pt,486.5pt,44.35pt,488.55pt,44.3pt,489.4pt,44.25pt,490.1pt,44.2pt,490.65pt,44.15pt,491.1pt,44.1pt,491.35pt,44.05pt,491.4pt,44pt,491.2pt,43.95pt,490.75pt,43.9pt,490.15pt,43.85pt,489.4pt,43.8pt,487.45pt,43.7pt,486.25pt,43.7pt,478.8pt,43.6pt" coordsize="305,20" o:regroupid="2" o:allowincell="f" fillcolor="#bbbbb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47" style="position:absolute;left:0;text-align:left;z-index:-251075584" points="472.9pt,43.6pt,466.95pt,43.65pt,466.45pt,43.7pt,464.5pt,43.75pt,463.7pt,43.8pt,463pt,43.85pt,462.45pt,43.9pt,462.1pt,43.95pt,462.75pt,44.1pt,464.25pt,44.3pt,465.75pt,44.35pt,470.55pt,44.45pt,476.55pt,44.5pt,482.45pt,44.45pt,476.2pt,44.45pt,470.15pt,44.4pt,466.5pt,44.3pt,465.5pt,44.25pt,464.65pt,44.25pt,463.9pt,44.2pt,463.3pt,44.15pt,462.9pt,44.1pt,462.65pt,44pt,462.6pt,43.95pt,462.9pt,43.9pt,463.45pt,43.85pt,464.15pt,43.8pt,465.05pt,43.75pt,467.35pt,43.7pt,468.4pt,43.65pt,473.45pt,43.6pt,473.45pt,43.6pt,472.9pt,43.6pt" coordsize="407,20" o:regroupid="2" o:allowincell="f" fillcolor="#bbbbb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46" style="position:absolute;left:0;text-align:left;z-index:-251076608" points="461.95pt,43.95pt,461.7pt,43.95pt,461.6pt,44pt,461.6pt,44.05pt,462.2pt,44.15pt,463.65pt,44.25pt,462.75pt,44.15pt,462.15pt,44.05pt,461.95pt,43.95pt" coordsize="42,20" o:regroupid="2" o:allowincell="f" fillcolor="#bebeb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645" style="position:absolute;left:0;text-align:left;margin-left:473.45pt;margin-top:43.7pt;width:5.4pt;height:0;z-index:-251077632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644" style="position:absolute;left:0;text-align:left;z-index:-251078656" points="472.7pt,43.6pt,470.1pt,43.6pt,467.75pt,43.65pt,463.9pt,43.75pt,462.45pt,43.85pt,461.9pt,43.85pt,461.9pt,43.9pt,461.9pt,43.9pt,461.95pt,43.95pt,462.1pt,43.9pt,462.6pt,43.9pt,463.2pt,43.85pt,463.95pt,43.8pt,466.8pt,43.7pt,473.4pt,43.6pt,473.4pt,43.6pt,472.7pt,43.6pt" coordsize="231,20" o:regroupid="2" o:allowincell="f" fillcolor="#bcbcb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43" style="position:absolute;left:0;text-align:left;z-index:-251079680" points="478.8pt,43.6pt,479.9pt,43.6pt,481.5pt,43.65pt,487.05pt,43.75pt,489.1pt,43.8pt,489.95pt,43.85pt,490.6pt,43.9pt,491.05pt,43.95pt,491.35pt,44pt,491.45pt,44.05pt,491.35pt,44.1pt,491.15pt,44.15pt,490.75pt,44.2pt,490.25pt,44.25pt,489.6pt,44.3pt,487.95pt,44.35pt,485.8pt,44.4pt,480.35pt,44.5pt,475.45pt,44.5pt,482.5pt,44.5pt,483.85pt,44.5pt,487.55pt,44.4pt,489.5pt,44.35pt,490.3pt,44.3pt,491pt,44.25pt,491.55pt,44.2pt,491.95pt,44.15pt,492.15pt,44.1pt,492.25pt,44.05pt,492.05pt,44pt,491.7pt,43.95pt,491.2pt,43.9pt,490.5pt,43.85pt,489.65pt,43.8pt,487.6pt,43.7pt,482.8pt,43.6pt,478.8pt,43.6pt" coordsize="337,20" o:regroupid="2" o:allowincell="f" fillcolor="#bcbcb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42" style="position:absolute;left:0;text-align:left;z-index:-251080704" points="463.7pt,44.3pt,463.95pt,44.3pt,464.3pt,44.35pt,465.3pt,44.4pt,469.1pt,44.5pt,476.5pt,44.55pt,475.45pt,44.5pt,472.05pt,44.5pt,466.7pt,44.4pt,464.3pt,44.3pt,463.7pt,44.3pt" coordsize="256,20" o:regroupid="2" o:allowincell="f" fillcolor="#bcbcb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41" style="position:absolute;left:0;text-align:left;z-index:-251081728" points="461.9pt,43.9pt,461.45pt,43.9pt,461.15pt,43.95pt,460.95pt,44pt,461.1pt,44.1pt,461.5pt,44.2pt,462.55pt,44.3pt,463.5pt,44.35pt,464.65pt,44.4pt,464.3pt,44.35pt,463.95pt,44.35pt,463.45pt,44.3pt,462.1pt,44.2pt,461.6pt,44.05pt,461.6pt,44pt,461.7pt,44pt,462pt,43.95pt,461.95pt,43.95pt,461.9pt,43.9pt,461.9pt,43.9pt" coordsize="74,20" o:regroupid="2" o:allowincell="f" fillcolor="#bfbfb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40" style="position:absolute;left:0;text-align:left;z-index:-251082752" points="460.9pt,44pt,460.75pt,44pt,460.7pt,44.05pt,460.7pt,44.15pt,461.2pt,44.2pt,462.05pt,44.25pt,461.45pt,44.15pt,461.05pt,44.1pt,460.9pt,44pt" coordsize="28,20" o:regroupid="2" o:allowincell="f" fillcolor="#c2c2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39" style="position:absolute;left:0;text-align:left;z-index:-251083776" points="478.85pt,43.55pt,473.45pt,43.55pt,473.45pt,43.55pt,478.85pt,43.55pt,478.85pt,43.55pt" coordsize="108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38" style="position:absolute;left:0;text-align:left;z-index:-251084800" points="472.75pt,43.55pt,468pt,43.6pt,463.3pt,43.7pt,461.9pt,43.8pt,461.9pt,43.8pt,461.9pt,43.85pt,462.15pt,43.85pt,462.8pt,43.8pt,464.3pt,43.7pt,469.5pt,43.6pt,473.4pt,43.55pt,473.4pt,43.55pt,472.75pt,43.55pt" coordsize="231,20" o:regroupid="2" o:allowincell="f" fillcolor="#bcbcb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37" style="position:absolute;left:0;text-align:left;z-index:-251085824" points="478.8pt,43.55pt,478.8pt,43.55pt,481.3pt,43.55pt,486.95pt,43.7pt,489.15pt,43.75pt,490.05pt,43.8pt,490.8pt,43.85pt,491.45pt,43.9pt,491.85pt,43.95pt,492.15pt,44pt,492.2pt,44.1pt,492pt,44.15pt,491.7pt,44.15pt,491.2pt,44.2pt,490.6pt,44.25pt,489.9pt,44.3pt,488.1pt,44.35pt,483.3pt,44.5pt,474.3pt,44.55pt,483pt,44.55pt,484.05pt,44.5pt,488.75pt,44.4pt,490.25pt,44.35pt,490.85pt,44.3pt,492.15pt,44.15pt,492.85pt,43.95pt,492.5pt,43.9pt,492.05pt,43.85pt,491.45pt,43.8pt,490.75pt,43.8pt,489.05pt,43.7pt,483.15pt,43.55pt,478.8pt,43.55pt" coordsize="372,20" o:regroupid="2" o:allowincell="f" fillcolor="#bcbcb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36" style="position:absolute;left:0;text-align:left;z-index:-251086848" points="464.65pt,44.4pt,464.95pt,44.4pt,465.25pt,44.45pt,466.3pt,44.45pt,468.85pt,44.5pt,476.45pt,44.6pt,474.3pt,44.55pt,471.95pt,44.5pt,466.2pt,44.4pt,464.65pt,44.4pt" coordsize="237,20" o:regroupid="2" o:allowincell="f" fillcolor="#bcbcb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35" style="position:absolute;left:0;text-align:left;z-index:-251087872" points="461.95pt,43.8pt,461.15pt,43.8pt,460.85pt,43.85pt,460.85pt,43.9pt,460.85pt,43.9pt,460.9pt,43.95pt,461.1pt,43.9pt,461.45pt,43.85pt,461.9pt,43.85pt,461.9pt,43.8pt,461.95pt,43.8pt" coordsize="22,20" o:regroupid="2" o:allowincell="f" fillcolor="#c0bfb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34" style="position:absolute;left:0;text-align:left;z-index:-251088896" points="492.85pt,44pt,492.15pt,44.15pt,490.9pt,44.3pt,491.3pt,44.3pt,492.65pt,44.2pt,493.1pt,44.05pt,493.1pt,44.05pt,493pt,44pt,492.85pt,44pt" coordsize="45,20" o:regroupid="2" o:allowincell="f" fillcolor="#c0bfb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33" style="position:absolute;left:0;text-align:left;z-index:-251089920" points="462.1pt,44.25pt,462.3pt,44.25pt,462.6pt,44.3pt,463.55pt,44.35pt,465.6pt,44.4pt,464.9pt,44.35pt,462.95pt,44.3pt,462.1pt,44.25pt" coordsize="71,20" o:regroupid="2" o:allowincell="f" fillcolor="#c0bfb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32" style="position:absolute;left:0;text-align:left;z-index:-251090944" points="460.8pt,43.9pt,460.35pt,43.9pt,460pt,43.95pt,459.9pt,44pt,460pt,44.1pt,460.25pt,44.15pt,460.85pt,44.25pt,461.75pt,44.3pt,462.9pt,44.35pt,462.6pt,44.35pt,462.35pt,44.3pt,462.1pt,44.25pt,461.2pt,44.2pt,460.7pt,44.15pt,460.7pt,44.05pt,460.75pt,44pt,460.9pt,43.95pt,460.85pt,43.95pt,460.85pt,43.9pt,460.8pt,43.9pt" coordsize="61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31" style="position:absolute;left:0;text-align:left;z-index:-251091968" points="459.9pt,44pt,459.85pt,44pt,459.85pt,44pt,459.85pt,44.1pt,460.1pt,44.15pt,460.6pt,44.2pt,460.3pt,44.1pt,460.05pt,44.05pt,459.9pt,44pt" coordsize="20,20" o:regroupid="2" o:allowincell="f" fillcolor="#c5c5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630" style="position:absolute;left:0;text-align:left;margin-left:473.45pt;margin-top:43.6pt;width:5.4pt;height:0;z-index:-251092992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629" style="position:absolute;left:0;text-align:left;z-index:-251094016" points="473.4pt,43.55pt,471.7pt,43.55pt,465.25pt,43.65pt,462pt,43.75pt,462pt,43.75pt,461.95pt,43.8pt,461.95pt,43.8pt,463.7pt,43.75pt,468.55pt,43.6pt,473.4pt,43.55pt,473.4pt,43.55pt" coordsize="230,20" o:regroupid="2" o:allowincell="f" fillcolor="#bdbdb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28" style="position:absolute;left:0;text-align:left;z-index:-251095040" points="478.85pt,43.5pt,478.9pt,43.5pt,483.25pt,43.55pt,484.55pt,43.55pt,489.1pt,43.7pt,490.8pt,43.75pt,491.5pt,43.8pt,492.1pt,43.85pt,492.55pt,43.9pt,492.85pt,43.95pt,492.9pt,43.9pt,492.95pt,43.9pt,492.9pt,43.85pt,492.4pt,43.8pt,491.75pt,43.75pt,490.3pt,43.7pt,486.45pt,43.55pt,485.3pt,43.55pt,478.85pt,43.5pt" coordsize="283,20" o:regroupid="2" o:allowincell="f" fillcolor="#bdbdb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27" style="position:absolute;left:0;text-align:left;z-index:-251096064" points="490.65pt,44.35pt,490.05pt,44.35pt,487.8pt,44.45pt,483pt,44.55pt,473.3pt,44.55pt,483.35pt,44.55pt,488.1pt,44.45pt,489.65pt,44.4pt,490.1pt,44.4pt,490.5pt,44.35pt,490.65pt,44.35pt" coordsize="348,20" o:regroupid="2" o:allowincell="f" fillcolor="#bdbdb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26" style="position:absolute;left:0;text-align:left;z-index:-251097088" points="465.65pt,44.45pt,466.35pt,44.45pt,467.35pt,44.5pt,468.25pt,44.5pt,476.45pt,44.6pt,473.3pt,44.55pt,466.45pt,44.45pt,465.65pt,44.45pt" coordsize="216,20" o:regroupid="2" o:allowincell="f" fillcolor="#bdbdb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25" style="position:absolute;left:0;text-align:left;z-index:-251098112" points="462pt,43.75pt,461.2pt,43.75pt,460.85pt,43.8pt,460.85pt,43.8pt,460.85pt,43.85pt,460.85pt,43.85pt,461.15pt,43.85pt,461.5pt,43.8pt,461.9pt,43.8pt,461.95pt,43.75pt,462pt,43.75pt,462pt,43.75pt" coordsize="24,20" o:regroupid="2" o:allowincell="f" fillcolor="silver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24" style="position:absolute;left:0;text-align:left;z-index:-251099136" points="493pt,43.9pt,492.95pt,43.9pt,492.95pt,43.95pt,492.85pt,43.95pt,493.05pt,44pt,493.1pt,44pt,493.1pt,44.1pt,492.4pt,44.2pt,490.9pt,44.3pt,490.55pt,44.35pt,489.7pt,44.4pt,490.9pt,44.35pt,491.9pt,44.3pt,492.7pt,44.25pt,493.25pt,44.2pt,493.65pt,44.1pt,493.85pt,44pt,493.75pt,43.95pt,493.45pt,43.9pt,493pt,43.9pt" coordsize="84,20" o:regroupid="2" o:allowincell="f" fillcolor="silver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23" style="position:absolute;left:0;text-align:left;z-index:-251100160" points="462.95pt,44.4pt,463.45pt,44.45pt,464.7pt,44.5pt,466.75pt,44.55pt,466pt,44.5pt,462.95pt,44.4pt" coordsize="77,20" o:regroupid="2" o:allowincell="f" fillcolor="silver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22" style="position:absolute;left:0;text-align:left;z-index:-251101184" points="460.85pt,43.8pt,460.45pt,43.8pt,460.05pt,43.85pt,459.8pt,43.85pt,459.8pt,43.9pt,459.8pt,43.95pt,459.9pt,44pt,460.05pt,43.95pt,460.35pt,43.9pt,460.85pt,43.85pt,460.85pt,43.8pt,460.85pt,43.8pt,460.85pt,43.8pt" coordsize="22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21" style="position:absolute;left:0;text-align:left;z-index:-251102208" points="493.85pt,44pt,493.65pt,44.05pt,493.3pt,44.15pt,492.75pt,44.25pt,493.5pt,44.15pt,493.95pt,44.1pt,493.95pt,44pt,493.9pt,44pt,493.85pt,44pt" coordsize="24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20" style="position:absolute;left:0;text-align:left;z-index:-251103232" points="460.65pt,44.25pt,460.85pt,44.25pt,461.1pt,44.3pt,461.75pt,44.35pt,463.8pt,44.45pt,463.5pt,44.45pt,463.2pt,44.4pt,462.55pt,44.35pt,461.45pt,44.3pt,460.65pt,44.25pt" coordsize="63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19" style="position:absolute;left:0;text-align:left;z-index:-251104256" points="459.75pt,43.9pt,459.2pt,43.95pt,458.95pt,44pt,458.95pt,44.05pt,458.95pt,44.05pt,459.05pt,44.1pt,459.25pt,44.15pt,460.1pt,44.25pt,461.4pt,44.35pt,461.1pt,44.3pt,460.8pt,44.25pt,460.6pt,44.2pt,460.1pt,44.15pt,459.8pt,44.1pt,459.8pt,44.05pt,459.85pt,44pt,459.85pt,44pt,459.8pt,43.95pt,459.75pt,43.9pt,459.75pt,43.9pt" coordsize="50,20" o:regroupid="2" o:allowincell="f" fillcolor="#c5c5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18" style="position:absolute;left:0;text-align:left;z-index:-251105280" points="459pt,44.1pt,459pt,44.1pt,459.05pt,44.1pt,459.1pt,44.1pt,459.05pt,44.1pt,459pt,44.1pt" coordsize="20,20" o:regroupid="2" o:allowincell="f" fillcolor="#c8c8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617" style="position:absolute;left:0;text-align:left;margin-left:473.45pt;margin-top:43.6pt;width:5.4pt;height:0;z-index:-251106304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616" style="position:absolute;left:0;text-align:left;z-index:-251107328" points="471.95pt,43.5pt,467.5pt,43.55pt,462.15pt,43.7pt,462.1pt,43.7pt,462.05pt,43.7pt,462.05pt,43.75pt,465.65pt,43.6pt,473.4pt,43.5pt,473.4pt,43.5pt,471.95pt,43.5pt" coordsize="228,20" o:regroupid="2" o:allowincell="f" fillcolor="#bebeb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15" style="position:absolute;left:0;text-align:left;z-index:-251108352" points="478.85pt,43.5pt,479pt,43.5pt,486.6pt,43.6pt,490.4pt,43.75pt,491.85pt,43.8pt,492.45pt,43.85pt,492.95pt,43.9pt,492.95pt,43.85pt,492.85pt,43.8pt,491.6pt,43.75pt,488.2pt,43.6pt,480.15pt,43.5pt,478.85pt,43.5pt" coordsize="283,20" o:regroupid="2" o:allowincell="f" fillcolor="#bebeb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14" style="position:absolute;left:0;text-align:left;z-index:-251109376" points="488.95pt,44.45pt,487.4pt,44.45pt,481.15pt,44.55pt,473.55pt,44.6pt,483.35pt,44.6pt,484.45pt,44.55pt,488.35pt,44.5pt,489.25pt,44.45pt,488.95pt,44.45pt" coordsize="315,20" o:regroupid="2" o:allowincell="f" fillcolor="#bebeb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13" style="position:absolute;left:0;text-align:left;z-index:-251110400" points="466.8pt,44.55pt,467.65pt,44.55pt,468.4pt,44.6pt,476.4pt,44.65pt,473.55pt,44.6pt,471.45pt,44.6pt,466.8pt,44.55pt" coordsize="192,20" o:regroupid="2" o:allowincell="f" fillcolor="#bebeb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12" style="position:absolute;left:0;text-align:left;z-index:-251111424" points="462.2pt,43.7pt,460.95pt,43.75pt,460.95pt,43.75pt,460.9pt,43.75pt,460.9pt,43.8pt,461.2pt,43.75pt,462.05pt,43.75pt,462.1pt,43.7pt,462.15pt,43.7pt,462.2pt,43.7pt" coordsize="26,20" o:regroupid="2" o:allowincell="f" fillcolor="#c1c1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11" style="position:absolute;left:0;text-align:left;z-index:-251112448" points="492.95pt,43.8pt,492.95pt,43.8pt,492.95pt,43.85pt,493.4pt,43.9pt,493.7pt,43.95pt,493.85pt,44pt,493.9pt,43.95pt,494pt,43.9pt,494pt,43.85pt,493.7pt,43.85pt,493.35pt,43.8pt,492.95pt,43.8pt" coordsize="22,20" o:regroupid="2" o:allowincell="f" fillcolor="#c1c1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10" style="position:absolute;left:0;text-align:left;z-index:-251113472" points="492.65pt,44.3pt,491.85pt,44.35pt,490.85pt,44.4pt,489.65pt,44.45pt,488.8pt,44.5pt,488.35pt,44.5pt,490.75pt,44.45pt,491.65pt,44.4pt,492.05pt,44.35pt,492.4pt,44.3pt,492.65pt,44.3pt" coordsize="87,20" o:regroupid="2" o:allowincell="f" fillcolor="#c1c1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09" style="position:absolute;left:0;text-align:left;z-index:-251114496" points="463.8pt,44.45pt,464.05pt,44.45pt,464.35pt,44.5pt,465.05pt,44.5pt,468.05pt,44.55pt,465.7pt,44.5pt,463.8pt,44.45pt" coordsize="86,20" o:regroupid="2" o:allowincell="f" fillcolor="#c1c1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08" style="position:absolute;left:0;text-align:left;z-index:-251115520" points="460.95pt,43.75pt,460.15pt,43.75pt,459.8pt,43.8pt,459.8pt,43.8pt,459.8pt,43.85pt,460.05pt,43.85pt,460.45pt,43.8pt,460.85pt,43.8pt,460.9pt,43.75pt,460.95pt,43.75pt,460.95pt,43.75pt" coordsize="24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07" style="position:absolute;left:0;text-align:left;z-index:-251116544" points="494pt,43.9pt,494pt,43.9pt,493.95pt,43.95pt,493.85pt,44pt,493.9pt,44pt,493.9pt,44pt,493.9pt,44.1pt,493.5pt,44.2pt,492.7pt,44.25pt,492.4pt,44.3pt,492.05pt,44.35pt,491.65pt,44.35pt,492.8pt,44.3pt,493.85pt,44.2pt,494.5pt,44.15pt,494.55pt,44.1pt,494.65pt,44.1pt,494.7pt,44.1pt,494.7pt,44.05pt,494.7pt,44pt,494.45pt,43.95pt,494pt,43.9pt" coordsize="62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06" style="position:absolute;left:0;text-align:left;z-index:-251117568" points="461.45pt,44.35pt,461.65pt,44.35pt,461.9pt,44.4pt,462.65pt,44.45pt,464.7pt,44.5pt,464.1pt,44.45pt,463.4pt,44.4pt,461.45pt,44.35pt" coordsize="65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05" style="position:absolute;left:0;text-align:left;z-index:-251118592" points="459.75pt,43.8pt,459.3pt,43.8pt,458.95pt,43.85pt,458.7pt,43.85pt,458.7pt,43.95pt,458.8pt,44pt,458.95pt,44.05pt,458.9pt,44.05pt,458.9pt,43.95pt,459.2pt,43.9pt,459.75pt,43.85pt,459.75pt,43.8pt,459.75pt,43.8pt" coordsize="22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04" style="position:absolute;left:0;text-align:left;z-index:-251119616" points="494.7pt,44.15pt,494.6pt,44.15pt,494.55pt,44.15pt,494.6pt,44.15pt,494.65pt,44.15pt,494.7pt,44.15pt" coordsize="20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03" style="position:absolute;left:0;text-align:left;z-index:-251120640" points="459.15pt,44.15pt,459.35pt,44.2pt,459.65pt,44.25pt,460.15pt,44.35pt,461.1pt,44.4pt,462.2pt,44.45pt,461.9pt,44.4pt,461.65pt,44.35pt,459.8pt,44.2pt,459.15pt,44.15pt" coordsize="61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602" style="position:absolute;left:0;text-align:left;z-index:-251121664" points="458.7pt,43.9pt,458.3pt,43.9pt,458.1pt,44pt,458.1pt,44.15pt,458.75pt,44.2pt,460pt,44.3pt,459.65pt,44.25pt,459.35pt,44.15pt,459.1pt,44.1pt,459.05pt,44.1pt,459pt,44.05pt,459pt,44.05pt,458.8pt,44pt,458.75pt,43.95pt,458.7pt,43.9pt" coordsize="38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601" style="position:absolute;left:0;text-align:left;margin-left:473.45pt;margin-top:43.55pt;width:5.4pt;height:0;z-index:-251122688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600" style="position:absolute;left:0;text-align:left;z-index:-251123712" points="473.35pt,43.45pt,468.85pt,43.45pt,462.35pt,43.6pt,462.25pt,43.65pt,462.2pt,43.65pt,467.75pt,43.5pt,473.4pt,43.45pt,473.4pt,43.45pt,473.35pt,43.45pt" coordsize="225,20" o:regroupid="2" o:allowincell="f" fillcolor="#bfbfb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99" style="position:absolute;left:0;text-align:left;z-index:-251124736" points="478.85pt,43.45pt,479pt,43.45pt,480.3pt,43.45pt,488.3pt,43.6pt,491.65pt,43.7pt,492.95pt,43.8pt,492.9pt,43.75pt,492.9pt,43.75pt,492.85pt,43.75pt,490.65pt,43.65pt,484.8pt,43.5pt,478.85pt,43.45pt" coordsize="282,20" o:regroupid="2" o:allowincell="f" fillcolor="#bfbfb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98" style="position:absolute;left:0;text-align:left;z-index:-251125760" points="488.25pt,44.55pt,483.8pt,44.6pt,474.1pt,44.65pt,483.25pt,44.65pt,486.8pt,44.6pt,487.85pt,44.55pt,488.25pt,44.55pt" coordsize="283,20" o:regroupid="2" o:allowincell="f" fillcolor="#bfbfb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97" style="position:absolute;left:0;text-align:left;z-index:-251126784" points="468.25pt,44.6pt,469pt,44.6pt,470.3pt,44.65pt,476.35pt,44.65pt,474.05pt,44.65pt,468.25pt,44.6pt" coordsize="163,20" o:regroupid="2" o:allowincell="f" fillcolor="#bfbfb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96" style="position:absolute;left:0;text-align:left;z-index:-251127808" points="462.4pt,43.65pt,461.1pt,43.65pt,461.05pt,43.7pt,461pt,43.7pt,461pt,43.75pt,462.2pt,43.7pt,462.3pt,43.65pt,462.4pt,43.65pt" coordsize="28,20" o:regroupid="2" o:allowincell="f" fillcolor="#c1c1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95" style="position:absolute;left:0;text-align:left;z-index:-251128832" points="492.9pt,43.75pt,492.9pt,43.75pt,492.95pt,43.75pt,492.95pt,43.8pt,493.4pt,43.8pt,493.75pt,43.85pt,494.05pt,43.9pt,494.05pt,43.8pt,494.05pt,43.8pt,493.3pt,43.75pt,492.9pt,43.75pt" coordsize="23,20" o:regroupid="2" o:allowincell="f" fillcolor="#c1c1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94" style="position:absolute;left:0;text-align:left;z-index:-251129856" points="491.35pt,44.4pt,488.3pt,44.5pt,487.85pt,44.5pt,486.8pt,44.55pt,490.6pt,44.45pt,491.3pt,44.4pt,491.35pt,44.4pt" coordsize="92,20" o:regroupid="2" o:allowincell="f" fillcolor="#c1c1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93" style="position:absolute;left:0;text-align:left;z-index:-251130880" points="464.7pt,44.55pt,465pt,44.55pt,465.3pt,44.55pt,466.55pt,44.6pt,469.6pt,44.65pt,467.65pt,44.6pt,465.6pt,44.55pt,464.7pt,44.55pt" coordsize="99,20" o:regroupid="2" o:allowincell="f" fillcolor="#c1c1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92" style="position:absolute;left:0;text-align:left;z-index:-251131904" points="461.1pt,43.7pt,459.85pt,43.75pt,459.85pt,43.75pt,459.8pt,43.8pt,459.8pt,43.8pt,460.1pt,43.8pt,460.95pt,43.75pt,461pt,43.7pt,461.05pt,43.7pt,461.1pt,43.7pt" coordsize="26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91" style="position:absolute;left:0;text-align:left;z-index:-251132928" points="494.05pt,43.85pt,494.05pt,43.85pt,494.05pt,43.9pt,494.5pt,43.95pt,494.75pt,44pt,494.75pt,44.1pt,494.75pt,44.1pt,494.7pt,44.1pt,494.9pt,44.05pt,495.05pt,44pt,495.1pt,43.95pt,494.8pt,43.9pt,494.45pt,43.85pt,494.05pt,43.85pt" coordsize="21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90" style="position:absolute;left:0;text-align:left;z-index:-251133952" points="494.25pt,44.25pt,494pt,44.25pt,493pt,44.3pt,491.65pt,44.4pt,491.35pt,44.4pt,490.65pt,44.5pt,492.45pt,44.4pt,493.35pt,44.35pt,493.85pt,44.3pt,494.25pt,44.25pt" coordsize="72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89" style="position:absolute;left:0;text-align:left;z-index:-251134976" points="462.2pt,44.45pt,462.4pt,44.45pt,462.7pt,44.5pt,463.65pt,44.5pt,465.7pt,44.55pt,465pt,44.55pt,464.15pt,44.5pt,462.2pt,44.45pt" coordsize="70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88" style="position:absolute;left:0;text-align:left;z-index:-251136000" points="459.85pt,43.75pt,459.05pt,43.75pt,458.7pt,43.8pt,458.7pt,43.8pt,458.7pt,43.9pt,458.95pt,43.85pt,459.3pt,43.8pt,459.75pt,43.8pt,459.8pt,43.75pt,459.8pt,43.75pt,459.85pt,43.75pt" coordsize="24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87" style="position:absolute;left:0;text-align:left;z-index:-251137024" points="495.05pt,43.95pt,495pt,44pt,494.9pt,44.05pt,494.65pt,44.1pt,494.6pt,44.15pt,494.55pt,44.15pt,494.5pt,44.15pt,494.2pt,44.25pt,493.8pt,44.3pt,493.35pt,44.35pt,493.75pt,44.35pt,495.1pt,44.2pt,495.55pt,44.05pt,495.55pt,44pt,495.4pt,43.95pt,495.05pt,43.95pt" coordsize="45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86" style="position:absolute;left:0;text-align:left;z-index:-251138048" points="460pt,44.35pt,460.2pt,44.35pt,460.4pt,44.4pt,460.9pt,44.45pt,462.9pt,44.5pt,462.4pt,44.45pt,461.95pt,44.45pt,460.9pt,44.4pt,460pt,44.35pt" coordsize="59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85" style="position:absolute;left:0;text-align:left;z-index:-251139072" points="458.7pt,43.85pt,458.25pt,43.85pt,457.9pt,43.9pt,457.65pt,43.95pt,457.7pt,44.05pt,458.05pt,44.2pt,458.65pt,44.3pt,459.55pt,44.4pt,460.65pt,44.45pt,460.4pt,44.4pt,460.2pt,44.35pt,460pt,44.35pt,458.75pt,44.25pt,458.05pt,44.15pt,458.05pt,44pt,458.25pt,43.95pt,458.7pt,43.9pt,458.7pt,43.85pt,458.7pt,43.85pt" coordsize="61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84" style="position:absolute;left:0;text-align:left;z-index:-251140096" points="457.65pt,43.95pt,457.35pt,43.95pt,457.2pt,44pt,457.2pt,44.15pt,457.7pt,44.25pt,458.65pt,44.3pt,458.05pt,44.2pt,457.7pt,44.05pt,457.65pt,43.95pt" coordsize="29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583" style="position:absolute;left:0;text-align:left;margin-left:473.4pt;margin-top:43.5pt;width:5.4pt;height:0;z-index:-251141120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582" style="position:absolute;left:0;text-align:left;z-index:-251142144" points="473.4pt,43.45pt,471.35pt,43.45pt,464.3pt,43.55pt,462.6pt,43.6pt,462.5pt,43.6pt,462.4pt,43.65pt,468.9pt,43.5pt,473.4pt,43.45pt,473.4pt,43.45pt" coordsize="220,20" o:regroupid="2" o:allowincell="f" fillcolor="#c0bfb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81" style="position:absolute;left:0;text-align:left;z-index:-251143168" points="478.85pt,43.4pt,478.85pt,43.4pt,478.85pt,43.4pt,484.85pt,43.45pt,490.65pt,43.6pt,492.85pt,43.7pt,492.8pt,43.7pt,492.75pt,43.65pt,492.05pt,43.6pt,486.8pt,43.45pt,478.85pt,43.4pt" coordsize="281,20" o:regroupid="2" o:allowincell="f" fillcolor="#c0bfb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80" style="position:absolute;left:0;text-align:left;z-index:-251144192" points="486.2pt,44.6pt,483.45pt,44.6pt,472.85pt,44.65pt,483.6pt,44.65pt,484.75pt,44.65pt,486.15pt,44.6pt,486.2pt,44.6pt" coordsize="268,20" o:regroupid="2" o:allowincell="f" fillcolor="#c0bfb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79" style="position:absolute;left:0;text-align:left;z-index:-251145216" points="470.15pt,44.7pt,472.3pt,44.7pt,476.3pt,44.75pt,472.8pt,44.7pt,470.15pt,44.7pt" coordsize="124,20" o:regroupid="2" o:allowincell="f" fillcolor="#c0bfb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78" style="position:absolute;left:0;text-align:left;z-index:-251146240" points="462.55pt,43.6pt,461.25pt,43.6pt,461.15pt,43.65pt,461.1pt,43.65pt,462.35pt,43.6pt,462.5pt,43.6pt,462.55pt,43.6pt" coordsize="30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77" style="position:absolute;left:0;text-align:left;z-index:-251147264" points="492.7pt,43.7pt,492.75pt,43.7pt,492.8pt,43.7pt,492.85pt,43.75pt,493.25pt,43.75pt,493.65pt,43.8pt,494pt,43.8pt,493.95pt,43.8pt,493.95pt,43.75pt,493.9pt,43.75pt,493.5pt,43.7pt,492.7pt,43.7pt" coordsize="27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76" style="position:absolute;left:0;text-align:left;z-index:-251148288" points="489.85pt,44.55pt,486.8pt,44.6pt,484.8pt,44.7pt,489.45pt,44.6pt,490.25pt,44.55pt,489.85pt,44.55pt" coordsize="109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75" style="position:absolute;left:0;text-align:left;z-index:-251149312" points="465.7pt,44.6pt,466.45pt,44.6pt,467.6pt,44.65pt,471.65pt,44.7pt,465.7pt,44.6pt" coordsize="120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74" style="position:absolute;left:0;text-align:left;z-index:-251150336" points="461.25pt,43.65pt,460pt,43.7pt,459.9pt,43.7pt,459.9pt,43.75pt,460.25pt,43.7pt,461.1pt,43.7pt,461.2pt,43.65pt,461.25pt,43.65pt" coordsize="28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73" style="position:absolute;left:0;text-align:left;z-index:-251151360" points="493.95pt,43.75pt,493.95pt,43.75pt,494pt,43.75pt,494pt,43.8pt,494.45pt,43.85pt,494.8pt,43.85pt,495.05pt,43.9pt,495.1pt,43.9pt,495.05pt,43.8pt,494.75pt,43.8pt,494.35pt,43.75pt,493.95pt,43.75pt" coordsize="23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72" style="position:absolute;left:0;text-align:left;z-index:-251152384" points="493.05pt,44.4pt,492.65pt,44.4pt,490.6pt,44.45pt,489.85pt,44.5pt,489.45pt,44.55pt,492.4pt,44.45pt,492.75pt,44.4pt,493.05pt,44.4pt" coordsize="73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71" style="position:absolute;left:0;text-align:left;z-index:-251153408" points="462.95pt,44.55pt,463.5pt,44.55pt,463.85pt,44.6pt,464.8pt,44.6pt,466.85pt,44.65pt,466.05pt,44.6pt,462.95pt,44.55pt" coordsize="79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70" style="position:absolute;left:0;text-align:left;z-index:-251154432" points="460.05pt,43.7pt,458.8pt,43.75pt,458.75pt,43.75pt,458.75pt,43.8pt,458.75pt,43.8pt,459.05pt,43.8pt,459.9pt,43.75pt,459.95pt,43.7pt,459.95pt,43.7pt,460.05pt,43.7pt" coordsize="26,20" o:regroupid="2" o:allowincell="f" fillcolor="#c7c7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69" style="position:absolute;left:0;text-align:left;z-index:-251155456" points="495.05pt,43.85pt,495.05pt,43.9pt,495.05pt,43.9pt,495.4pt,43.95pt,495.55pt,44pt,495.55pt,44.1pt,494.85pt,44.25pt,493.35pt,44.35pt,493.05pt,44.4pt,492.75pt,44.4pt,492.45pt,44.45pt,494pt,44.35pt,494.9pt,44.3pt,495.55pt,44.2pt,495.95pt,44.1pt,496.1pt,43.95pt,495.85pt,43.9pt,495.5pt,43.85pt,495.05pt,43.85pt" coordsize="73,20" o:regroupid="2" o:allowincell="f" fillcolor="#c7c7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68" style="position:absolute;left:0;text-align:left;z-index:-251156480" points="460.7pt,44.45pt,461.1pt,44.5pt,461.8pt,44.5pt,463.8pt,44.6pt,463.2pt,44.55pt,462.65pt,44.5pt,460.7pt,44.45pt" coordsize="62,20" o:regroupid="2" o:allowincell="f" fillcolor="#c7c7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67" style="position:absolute;left:0;text-align:left;z-index:-251157504" points="458.8pt,43.75pt,457.95pt,43.8pt,457.65pt,43.8pt,457.65pt,43.85pt,457.65pt,43.9pt,457.9pt,43.85pt,458.25pt,43.85pt,458.7pt,43.8pt,458.75pt,43.75pt,458.75pt,43.75pt,458.8pt,43.75pt" coordsize="24,20" o:regroupid="2" o:allowincell="f" fillcolor="#cacac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66" style="position:absolute;left:0;text-align:left;z-index:-251158528" points="496.1pt,43.95pt,495.95pt,44.05pt,495.55pt,44.15pt,494.9pt,44.3pt,495.85pt,44.2pt,496.35pt,44.1pt,496.35pt,44pt,496.25pt,43.95pt,496.1pt,43.95pt" coordsize="30,20" o:regroupid="2" o:allowincell="f" fillcolor="#cacac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65" style="position:absolute;left:0;text-align:left;z-index:-251159552" points="458.65pt,44.3pt,458.8pt,44.3pt,459.05pt,44.35pt,459.35pt,44.4pt,461.35pt,44.5pt,460.6pt,44.4pt,459.5pt,44.35pt,458.65pt,44.3pt" coordsize="55,20" o:regroupid="2" o:allowincell="f" fillcolor="#cacac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64" style="position:absolute;left:0;text-align:left;z-index:-251160576" points="457.65pt,43.85pt,457.15pt,43.85pt,456.8pt,43.9pt,456.6pt,43.95pt,456.65pt,44.05pt,456.9pt,44.15pt,457.3pt,44.25pt,457.8pt,44.3pt,458.45pt,44.35pt,459.25pt,44.4pt,459.05pt,44.4pt,458.8pt,44.35pt,458.65pt,44.3pt,457.7pt,44.25pt,457.2pt,44.15pt,457.2pt,44pt,457.35pt,43.95pt,457.65pt,43.9pt,457.65pt,43.85pt,457.65pt,43.85pt" coordsize="54,20" o:regroupid="2" o:allowincell="f" fillcolor="#cdcdc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63" style="position:absolute;left:0;text-align:left;z-index:-251161600" points="456.55pt,43.95pt,456.35pt,43.95pt,456.3pt,44pt,456.3pt,44.1pt,456.65pt,44.2pt,457.3pt,44.25pt,456.85pt,44.15pt,456.6pt,44.05pt,456.55pt,43.95pt" coordsize="21,20" o:regroupid="2" o:allowincell="f" fillcolor="#cfcfc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562" style="position:absolute;left:0;text-align:left;margin-left:473.4pt;margin-top:43.5pt;width:5.4pt;height:0;z-index:-251162624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561" style="position:absolute;left:0;text-align:left;z-index:-251163648" points="472.8pt,43.4pt,470.6pt,43.4pt,462.85pt,43.55pt,462.65pt,43.55pt,462.6pt,43.6pt,471.1pt,43.4pt,473.4pt,43.4pt,473.4pt,43.4pt,472.8pt,43.4pt" coordsize="216,20" o:regroupid="2" o:allowincell="f" fillcolor="silver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60" style="position:absolute;left:0;text-align:left;z-index:-251164672" points="478.85pt,43.4pt,479.9pt,43.4pt,488.6pt,43.55pt,492.7pt,43.7pt,492.65pt,43.65pt,492.55pt,43.65pt,492pt,43.6pt,485.6pt,43.45pt,478.85pt,43.4pt" coordsize="277,20" o:regroupid="2" o:allowincell="f" fillcolor="silver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59" style="position:absolute;left:0;text-align:left;z-index:-251165696" points="483.9pt,44.7pt,474.75pt,44.7pt,482.4pt,44.7pt,483.25pt,44.7pt,483.9pt,44.7pt" coordsize="184,20" o:regroupid="2" o:allowincell="f" fillcolor="silver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58" style="position:absolute;left:0;text-align:left;z-index:-251166720" points="471.85pt,44.75pt,474.85pt,44.75pt,476.3pt,44.8pt,482.05pt,44.75pt,482.4pt,44.75pt,474.75pt,44.75pt,471.85pt,44.75pt" coordsize="211,20" o:regroupid="2" o:allowincell="f" fillcolor="silver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57" style="position:absolute;left:0;text-align:left;z-index:-251167744" points="462.9pt,43.55pt,461.5pt,43.55pt,461.4pt,43.6pt,461.3pt,43.6pt,462.6pt,43.6pt,462.7pt,43.55pt,462.9pt,43.55pt" coordsize="32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56" style="position:absolute;left:0;text-align:left;z-index:-251168768" points="492.5pt,43.65pt,492.65pt,43.65pt,492.7pt,43.7pt,493.15pt,43.7pt,493.9pt,43.75pt,493.85pt,43.7pt,493.8pt,43.7pt,493.75pt,43.7pt,492.5pt,43.65pt" coordsize="29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55" style="position:absolute;left:0;text-align:left;z-index:-251169792" points="488.75pt,44.6pt,481.7pt,44.75pt,488.2pt,44.65pt,489.05pt,44.6pt,488.75pt,44.6pt" coordsize="147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54" style="position:absolute;left:0;text-align:left;z-index:-251170816" points="466.9pt,44.65pt,467.75pt,44.65pt,468.8pt,44.7pt,474.85pt,44.75pt,466.9pt,44.65pt" coordsize="159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53" style="position:absolute;left:0;text-align:left;z-index:-251171840" points="461.5pt,43.6pt,460.2pt,43.6pt,460.15pt,43.65pt,460.05pt,43.65pt,460.05pt,43.7pt,461.3pt,43.65pt,461.35pt,43.6pt,461.5pt,43.6pt" coordsize="30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52" style="position:absolute;left:0;text-align:left;z-index:-251172864" points="493.8pt,43.7pt,493.85pt,43.7pt,493.9pt,43.7pt,493.9pt,43.75pt,494.75pt,43.8pt,495.05pt,43.8pt,495.05pt,43.8pt,495pt,43.75pt,495pt,43.75pt,493.8pt,43.7pt" coordsize="26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51" style="position:absolute;left:0;text-align:left;z-index:-251173888" points="492.15pt,44.5pt,491.55pt,44.5pt,489.45pt,44.55pt,488.2pt,44.65pt,491.5pt,44.55pt,491.85pt,44.5pt,492.15pt,44.5pt" coordsize="79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50" style="position:absolute;left:0;text-align:left;z-index:-251174912" points="463.8pt,44.6pt,464.05pt,44.6pt,464.35pt,44.6pt,465.1pt,44.65pt,468.15pt,44.7pt,466.75pt,44.65pt,463.8pt,44.6pt" coordsize="88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49" style="position:absolute;left:0;text-align:left;z-index:-251175936" points="460.2pt,43.65pt,458.95pt,43.7pt,458.9pt,43.7pt,458.85pt,43.7pt,458.85pt,43.75pt,459.2pt,43.7pt,460.05pt,43.7pt,460.1pt,43.65pt,460.2pt,43.65pt" coordsize="27,20" o:regroupid="2" o:allowincell="f" fillcolor="#c8c8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48" style="position:absolute;left:0;text-align:left;z-index:-251176960" points="495pt,43.75pt,495pt,43.75pt,495.05pt,43.75pt,495.05pt,43.8pt,495.5pt,43.85pt,495.85pt,43.9pt,496.1pt,43.9pt,496.1pt,43.9pt,496.1pt,43.9pt,496.1pt,43.8pt,495.8pt,43.8pt,495.4pt,43.75pt,495pt,43.75pt" coordsize="23,20" o:regroupid="2" o:allowincell="f" fillcolor="#c8c8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47" style="position:absolute;left:0;text-align:left;z-index:-251177984" points="494.5pt,44.35pt,493.5pt,44.4pt,492.4pt,44.45pt,492.1pt,44.45pt,491.5pt,44.55pt,494.05pt,44.4pt,494.35pt,44.4pt,494.6pt,44.35pt,494.5pt,44.35pt" coordsize="63,20" o:regroupid="2" o:allowincell="f" fillcolor="#c8c8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46" style="position:absolute;left:0;text-align:left;z-index:-251179008" points="461.4pt,44.5pt,461.85pt,44.5pt,462.7pt,44.55pt,464.7pt,44.6pt,464.1pt,44.55pt,463.35pt,44.55pt,461.4pt,44.5pt" coordsize="67,20" o:regroupid="2" o:allowincell="f" fillcolor="#c8c8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45" style="position:absolute;left:0;text-align:left;z-index:-251180032" points="458.9pt,43.7pt,457.7pt,43.75pt,457.65pt,43.75pt,457.65pt,43.8pt,457.65pt,43.8pt,457.95pt,43.8pt,458.8pt,43.75pt,458.8pt,43.7pt,458.85pt,43.7pt,458.9pt,43.7pt" coordsize="26,20" o:regroupid="2" o:allowincell="f" fillcolor="#cb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44" style="position:absolute;left:0;text-align:left;z-index:-251181056" points="496.15pt,43.85pt,496.15pt,43.9pt,496.1pt,43.9pt,496.1pt,43.95pt,496.3pt,43.95pt,496.4pt,44pt,496.4pt,44.15pt,495.85pt,44.2pt,494.9pt,44.3pt,494.65pt,44.35pt,494.4pt,44.4pt,494.1pt,44.4pt,494.45pt,44.4pt,495.55pt,44.3pt,496.35pt,44.25pt,496.75pt,44.15pt,497pt,44.05pt,497.1pt,44pt,496.95pt,43.95pt,496.65pt,43.9pt,496.15pt,43.85pt" coordsize="60,20" o:regroupid="2" o:allowincell="f" fillcolor="#cb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43" style="position:absolute;left:0;text-align:left;z-index:-251182080" points="459.3pt,44.45pt,459.45pt,44.45pt,459.65pt,44.5pt,460.1pt,44.5pt,462.1pt,44.6pt,461.6pt,44.55pt,461.25pt,44.5pt,459.3pt,44.45pt" coordsize="56,20" o:regroupid="2" o:allowincell="f" fillcolor="#cb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42" style="position:absolute;left:0;text-align:left;z-index:-251183104" points="457.75pt,43.75pt,456.9pt,43.8pt,456.6pt,43.8pt,456.6pt,43.85pt,456.6pt,43.9pt,456.6pt,43.95pt,456.8pt,43.9pt,457.2pt,43.85pt,457.65pt,43.8pt,457.7pt,43.8pt,457.7pt,43.75pt,457.75pt,43.75pt" coordsize="23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41" style="position:absolute;left:0;text-align:left;z-index:-251184128" points="497.1pt,44pt,497pt,44.05pt,496.75pt,44.15pt,496.4pt,44.25pt,496.9pt,44.15pt,497.2pt,44.1pt,497.2pt,44pt,497.15pt,44pt,497.1pt,44pt" coordsize="20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40" style="position:absolute;left:0;text-align:left;z-index:-251185152" points="457.35pt,44.3pt,457.5pt,44.3pt,457.7pt,44.35pt,457.95pt,44.4pt,458.5pt,44.45pt,459.9pt,44.5pt,459.45pt,44.45pt,459.3pt,44.4pt,458.5pt,44.35pt,457.8pt,44.35pt,457.35pt,44.3pt" coordsize="51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39" style="position:absolute;left:0;text-align:left;z-index:-251186176" points="456.55pt,43.85pt,456.05pt,43.9pt,455.7pt,43.95pt,455.55pt,44pt,455.6pt,44.05pt,455.75pt,44.15pt,456pt,44.2pt,456.45pt,44.3pt,457.1pt,44.35pt,457.9pt,44.4pt,457.7pt,44.35pt,457.5pt,44.3pt,457.3pt,44.25pt,456.65pt,44.2pt,456.3pt,44.1pt,456.3pt,44pt,456.4pt,44pt,456.55pt,43.95pt,456.55pt,43.95pt,456.55pt,43.85pt,456.55pt,43.85pt" coordsize="48,20" o:regroupid="2" o:allowincell="f" fillcolor="#d0d0d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38" style="position:absolute;left:0;text-align:left;z-index:-251187200" points="455.55pt,44pt,455.45pt,44pt,455.45pt,44pt,455.45pt,44.1pt,455.65pt,44.15pt,456pt,44.2pt,455.75pt,44.15pt,455.6pt,44.05pt,455.55pt,44pt" coordsize="20,20" o:regroupid="2" o:allowincell="f" fillcolor="#d3d2d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537" style="position:absolute;left:0;text-align:left;margin-left:473.4pt;margin-top:43.45pt;width:5.4pt;height:0;z-index:-251188224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536" style="position:absolute;left:0;text-align:left;z-index:-251189248" points="472.05pt,43.35pt,463.2pt,43.45pt,463.1pt,43.45pt,462.9pt,43.5pt,471.15pt,43.35pt,473.4pt,43.35pt,473.4pt,43.35pt,472.05pt,43.35pt" coordsize="210,20" o:regroupid="2" o:allowincell="f" fillcolor="silver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35" style="position:absolute;left:0;text-align:left;z-index:-251190272" points="478.85pt,43.35pt,479.6pt,43.35pt,486.3pt,43.45pt,492.5pt,43.6pt,492.3pt,43.55pt,491.9pt,43.55pt,484.45pt,43.35pt,478.85pt,43.35pt" coordsize="273,20" o:regroupid="2" o:allowincell="f" fillcolor="silver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34" style="position:absolute;left:0;text-align:left;z-index:-251191296" points="481.3pt,44.75pt,477.7pt,44.75pt,477.45pt,44.75pt,480.45pt,44.75pt,481.3pt,44.75pt" coordsize="78,20" o:regroupid="2" o:allowincell="f" fillcolor="silver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33" style="position:absolute;left:0;text-align:left;z-index:-251192320" points="463.25pt,43.5pt,461.8pt,43.5pt,461.55pt,43.55pt,462.9pt,43.5pt,463pt,43.5pt,463.25pt,43.5pt" coordsize="34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32" style="position:absolute;left:0;text-align:left;z-index:-251193344" points="492.25pt,43.6pt,492.3pt,43.6pt,492.5pt,43.65pt,493.75pt,43.7pt,493.7pt,43.65pt,493.65pt,43.65pt,493.55pt,43.65pt,492.25pt,43.6pt" coordsize="31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31" style="position:absolute;left:0;text-align:left;z-index:-251194368" points="487.4pt,44.65pt,486.5pt,44.65pt,476.4pt,44.75pt,482.1pt,44.75pt,486.6pt,44.7pt,487.65pt,44.65pt,487.4pt,44.65pt" coordsize="226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30" style="position:absolute;left:0;text-align:left;z-index:-251195392" points="468.25pt,44.75pt,469.05pt,44.75pt,470.25pt,44.8pt,476.25pt,44.8pt,476.4pt,44.8pt,468.25pt,44.75pt" coordsize="163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29" style="position:absolute;left:0;text-align:left;z-index:-251196416" points="461.75pt,43.55pt,460.4pt,43.55pt,460.3pt,43.6pt,460.2pt,43.6pt,461.5pt,43.6pt,461.75pt,43.55pt" coordsize="32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28" style="position:absolute;left:0;text-align:left;z-index:-251197440" points="493.6pt,43.65pt,493.65pt,43.65pt,493.7pt,43.65pt,493.75pt,43.7pt,494.2pt,43.7pt,494.95pt,43.75pt,494.95pt,43.75pt,494.9pt,43.7pt,494.85pt,43.7pt,493.6pt,43.65pt" coordsize="28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27" style="position:absolute;left:0;text-align:left;z-index:-251198464" points="491.2pt,44.55pt,488.15pt,44.6pt,486.6pt,44.7pt,490.45pt,44.6pt,491.15pt,44.55pt,491.2pt,44.55pt" coordsize="92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26" style="position:absolute;left:0;text-align:left;z-index:-251199488" points="464.75pt,44.65pt,465.75pt,44.7pt,469.75pt,44.75pt,467.7pt,44.7pt,464.75pt,44.65pt" coordsize="101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25" style="position:absolute;left:0;text-align:left;z-index:-251200512" points="460.4pt,43.6pt,459.1pt,43.65pt,458.95pt,43.65pt,458.95pt,43.7pt,460.2pt,43.65pt,460.25pt,43.6pt,460.4pt,43.6pt" coordsize="30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24" style="position:absolute;left:0;text-align:left;z-index:-251201536" points="494.85pt,43.7pt,494.9pt,43.7pt,494.95pt,43.7pt,494.95pt,43.75pt,495.4pt,43.75pt,495.8pt,43.8pt,496.1pt,43.85pt,496.1pt,43.8pt,496.05pt,43.8pt,496.05pt,43.75pt,495.65pt,43.75pt,494.85pt,43.7pt" coordsize="26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23" style="position:absolute;left:0;text-align:left;z-index:-251202560" points="493.55pt,44.5pt,491.5pt,44.55pt,490.5pt,44.65pt,493.25pt,44.55pt,493.55pt,44.5pt,493.8pt,44.5pt,493.55pt,44.5pt" coordsize="67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22" style="position:absolute;left:0;text-align:left;z-index:-251203584" points="462.1pt,44.6pt,462.6pt,44.6pt,463.7pt,44.65pt,465.75pt,44.7pt,465.05pt,44.65pt,464.05pt,44.65pt,462.1pt,44.6pt" coordsize="74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21" style="position:absolute;left:0;text-align:left;z-index:-251204608" points="459.1pt,43.65pt,457.85pt,43.7pt,457.8pt,43.7pt,457.75pt,43.75pt,457.75pt,43.75pt,458.1pt,43.75pt,458.95pt,43.7pt,459pt,43.65pt,459.05pt,43.65pt,459.1pt,43.65pt" coordsize="28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20" style="position:absolute;left:0;text-align:left;z-index:-251205632" points="496.05pt,43.8pt,496.05pt,43.8pt,496.1pt,43.85pt,496.1pt,43.85pt,496.6pt,43.9pt,496.95pt,43.95pt,497.1pt,44pt,497.15pt,43.95pt,497.15pt,43.95pt,497.15pt,43.9pt,496.85pt,43.85pt,496.45pt,43.8pt,496.05pt,43.8pt" coordsize="23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19" style="position:absolute;left:0;text-align:left;z-index:-251206656" points="496.1pt,44.3pt,495.2pt,44.35pt,494.05pt,44.4pt,493.5pt,44.5pt,493.25pt,44.5pt,494.65pt,44.45pt,495.55pt,44.4pt,495.85pt,44.35pt,496.1pt,44.3pt,496.1pt,44.3pt" coordsize="58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18" style="position:absolute;left:0;text-align:left;z-index:-251207680" points="459.9pt,44.5pt,460.1pt,44.5pt,460.3pt,44.55pt,460.85pt,44.55pt,462.9pt,44.6pt,462.35pt,44.6pt,461.85pt,44.55pt,459.9pt,44.5pt" coordsize="60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17" style="position:absolute;left:0;text-align:left;z-index:-251208704" points="457.85pt,43.7pt,457pt,43.7pt,456.65pt,43.75pt,456.6pt,43.8pt,456.6pt,43.8pt,456.6pt,43.85pt,456.9pt,43.8pt,457.3pt,43.75pt,457.75pt,43.75pt,457.75pt,43.7pt,457.8pt,43.7pt,457.85pt,43.7pt" coordsize="26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16" style="position:absolute;left:0;text-align:left;z-index:-251209728" points="497.2pt,43.9pt,497.2pt,43.95pt,497.15pt,43.95pt,497.1pt,44pt,497.15pt,44.05pt,497.2pt,44.05pt,497.2pt,44.15pt,496.9pt,44.2pt,496.35pt,44.25pt,496.15pt,44.3pt,495.9pt,44.35pt,495.6pt,44.4pt,496.35pt,44.35pt,497.6pt,44.2pt,498pt,44.1pt,498pt,44pt,497.7pt,43.95pt,497.2pt,43.9pt" coordsize="48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15" style="position:absolute;left:0;text-align:left;z-index:-251210752" points="457.95pt,44.4pt,458.1pt,44.4pt,458.3pt,44.45pt,458.55pt,44.45pt,460.55pt,44.55pt,460.35pt,44.55pt,459.9pt,44.5pt,458.5pt,44.4pt,457.95pt,44.4pt" coordsize="52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512" style="position:absolute;left:0;text-align:left;margin-left:455.5pt;margin-top:43.75pt;width:3pt;height:1pt;z-index:-251211776" coordorigin="9110,7872" coordsize="60,20" o:regroupid="2" o:allowincell="f">
            <v:shape id="_x0000_s1513" style="position:absolute;left:9110;top:7872;width:60;height:20;mso-position-horizontal-relative:page;mso-position-vertical-relative:page" coordsize="60,20" o:allowincell="f" path="m10,9r3,1l17,11r5,1l33,13r27,1l52,13,48,12,31,11,18,10,10,9e" fillcolor="#d0d0d0" stroked="f">
              <v:path arrowok="t"/>
            </v:shape>
            <v:shape id="_x0000_s1514" style="position:absolute;left:9110;top:7872;width:60;height:20;mso-position-horizontal-relative:page;mso-position-vertical-relative:page" coordsize="60,20" o:allowincell="f" path="m23,l14,,6,1,,2,,3,,4r,l4,3,11,2,21,1r,l22,r1,e" fillcolor="#d0d0d0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511" style="position:absolute;left:0;text-align:left;z-index:-251212800" points="455.5pt,43.85pt,454.85pt,43.9pt,454.55pt,43.95pt,454.55pt,44.05pt,454.55pt,44.05pt,454.6pt,44.1pt,454.65pt,44.1pt,454.9pt,44.2pt,455.6pt,44.3pt,456.6pt,44.35pt,456.35pt,44.3pt,456.15pt,44.25pt,456pt,44.2pt,455.6pt,44.15pt,455.4pt,44.1pt,455.4pt,44pt,455.45pt,44pt,455.5pt,43.95pt,455.5pt,43.95pt,455.45pt,43.9pt,455.45pt,43.85pt,455.5pt,43.85pt" coordsize="42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10" style="position:absolute;left:0;text-align:left;z-index:-251213824" points="454.55pt,44.1pt,454.55pt,44.1pt,454.6pt,44.1pt,454.65pt,44.15pt,454.6pt,44.1pt,454.55pt,44.1pt,454.55pt,44.1pt" coordsize="20,20" o:regroupid="2" o:allowincell="f" fillcolor="#d6d6d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509" style="position:absolute;left:0;text-align:left;margin-left:473.4pt;margin-top:43.45pt;width:5.4pt;height:0;z-index:-251214848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508" style="position:absolute;left:0;text-align:left;z-index:-251215872" points="472.5pt,43.35pt,463.6pt,43.45pt,463.45pt,43.45pt,463.25pt,43.5pt,473.4pt,43.35pt,473.4pt,43.35pt,472.5pt,43.35pt" coordsize="203,20" o:regroupid="2" o:allowincell="f" fillcolor="#c1c1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07" style="position:absolute;left:0;text-align:left;z-index:-251216896" points="478.85pt,43.35pt,479.3pt,43.35pt,481.6pt,43.35pt,490.6pt,43.55pt,492.2pt,43.6pt,492.05pt,43.55pt,491.85pt,43.55pt,483.3pt,43.35pt,478.85pt,43.35pt" coordsize="268,20" o:regroupid="2" o:allowincell="f" fillcolor="#c1c1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06" style="position:absolute;left:0;text-align:left;z-index:-251217920" points="463.6pt,43.45pt,462.05pt,43.45pt,461.95pt,43.5pt,461.8pt,43.5pt,463.2pt,43.45pt,463.35pt,43.45pt,463.6pt,43.45pt" coordsize="36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05" style="position:absolute;left:0;text-align:left;z-index:-251218944" points="491.95pt,43.55pt,492.05pt,43.55pt,492.15pt,43.55pt,492.25pt,43.6pt,493.6pt,43.65pt,493.45pt,43.6pt,493.35pt,43.55pt,491.95pt,43.55pt" coordsize="33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04" style="position:absolute;left:0;text-align:left;z-index:-251219968" points="486.2pt,44.75pt,483.4pt,44.75pt,472.95pt,44.8pt,483.85pt,44.8pt,484.5pt,44.8pt,485.9pt,44.75pt,486.2pt,44.75pt" coordsize="265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02" style="position:absolute;left:0;text-align:left;z-index:-251222016" points="462.1pt,43.5pt,460.65pt,43.5pt,460.6pt,43.55pt,460.45pt,43.55pt,461.8pt,43.5pt,461.85pt,43.5pt,462.1pt,43.5pt" coordsize="33,20" o:regroupid="2" o:allowincell="f" fillcolor="#c7c7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01" style="position:absolute;left:0;text-align:left;z-index:-251223040" points="493.35pt,43.6pt,493.4pt,43.6pt,493.55pt,43.65pt,494.8pt,43.7pt,494.75pt,43.65pt,494.65pt,43.65pt,493.35pt,43.6pt" coordsize="30,20" o:regroupid="2" o:allowincell="f" fillcolor="#c7c7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500" style="position:absolute;left:0;text-align:left;z-index:-251224064" points="489.6pt,44.65pt,486.55pt,44.7pt,484.55pt,44.75pt,489.3pt,44.65pt,490.1pt,44.65pt,489.6pt,44.65pt" coordsize="111,20" o:regroupid="2" o:allowincell="f" fillcolor="#c7c7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99" style="position:absolute;left:0;text-align:left;z-index:-251225088" points="465.8pt,44.75pt,466.45pt,44.75pt,467.8pt,44.8pt,471.85pt,44.85pt,465.8pt,44.75pt" coordsize="122,20" o:regroupid="2" o:allowincell="f" fillcolor="#c7c7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98" style="position:absolute;left:0;text-align:left;z-index:-251226112" points="460.65pt,43.55pt,459.35pt,43.55pt,459.25pt,43.6pt,459.15pt,43.65pt,460.4pt,43.6pt,460.5pt,43.55pt,460.65pt,43.55pt" coordsize="31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97" style="position:absolute;left:0;text-align:left;z-index:-251227136" points="494.7pt,43.65pt,494.75pt,43.65pt,494.8pt,43.65pt,494.85pt,43.7pt,495.7pt,43.75pt,496.05pt,43.75pt,496pt,43.75pt,496pt,43.7pt,495.95pt,43.7pt,494.7pt,43.65pt" coordsize="27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96" style="position:absolute;left:0;text-align:left;z-index:-251228160" points="492.95pt,44.55pt,492.5pt,44.55pt,490.45pt,44.6pt,489.3pt,44.65pt,492.35pt,44.6pt,492.95pt,44.55pt" coordsize="74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95" style="position:absolute;left:0;text-align:left;z-index:-251229184" points="462.9pt,44.65pt,463.15pt,44.65pt,463.45pt,44.65pt,463.95pt,44.7pt,466.95pt,44.75pt,466.15pt,44.7pt,464.85pt,44.65pt,462.9pt,44.65pt" coordsize="82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94" style="position:absolute;left:0;text-align:left;z-index:-251230208" points="459.35pt,43.6pt,458.05pt,43.65pt,458pt,43.65pt,457.9pt,43.65pt,457.9pt,43.7pt,459.15pt,43.65pt,459.2pt,43.6pt,459.35pt,43.6pt" coordsize="29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93" style="position:absolute;left:0;text-align:left;z-index:-251231232" points="495.95pt,43.7pt,496pt,43.7pt,496pt,43.7pt,496.05pt,43.75pt,496.5pt,43.8pt,496.9pt,43.8pt,497.2pt,43.85pt,497.15pt,43.8pt,497.15pt,43.8pt,497.1pt,43.75pt,496.75pt,43.75pt,496.35pt,43.7pt,495.95pt,43.7pt" coordsize="25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92" style="position:absolute;left:0;text-align:left;z-index:-251232256" points="495.3pt,44.45pt,493.25pt,44.55pt,492.95pt,44.55pt,492.4pt,44.6pt,494.85pt,44.5pt,495.1pt,44.5pt,495.35pt,44.45pt,495.3pt,44.45pt" coordsize="59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91" style="position:absolute;left:0;text-align:left;z-index:-251233280" points="460.55pt,44.6pt,461pt,44.6pt,461.75pt,44.65pt,463.75pt,44.7pt,463.15pt,44.65pt,462.5pt,44.65pt,460.55pt,44.6pt" coordsize="65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90" style="position:absolute;left:0;text-align:left;z-index:-251234304" points="458.05pt,43.65pt,456.8pt,43.7pt,456.75pt,43.7pt,456.7pt,43.75pt,456.7pt,43.75pt,457.9pt,43.7pt,457.95pt,43.65pt,458pt,43.65pt,458.05pt,43.65pt" coordsize="27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89" style="position:absolute;left:0;text-align:left;z-index:-251235328" points="497.1pt,43.8pt,497.15pt,43.8pt,497.15pt,43.85pt,497.15pt,43.85pt,497.7pt,43.95pt,498pt,44pt,497.9pt,44.15pt,497.1pt,44.25pt,495.55pt,44.4pt,495.35pt,44.45pt,495.1pt,44.45pt,494.85pt,44.5pt,496.05pt,44.45pt,497pt,44.35pt,497.75pt,44.2pt,498.2pt,44.05pt,498.2pt,43.9pt,497.95pt,43.85pt,497.55pt,43.8pt,497.1pt,43.8pt" coordsize="68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88" style="position:absolute;left:0;text-align:left;z-index:-251236352" points="458.5pt,44.5pt,458.65pt,44.5pt,458.85pt,44.55pt,459.2pt,44.55pt,461.25pt,44.65pt,460.45pt,44.55pt,458.5pt,44.5pt" coordsize="55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87" style="position:absolute;left:0;text-align:left;z-index:-251237376" points="456.75pt,43.7pt,456.3pt,43.7pt,455.55pt,43.75pt,455.5pt,43.8pt,455.5pt,43.8pt,455.5pt,43.85pt,455.8pt,43.8pt,456.2pt,43.8pt,456.65pt,43.75pt,456.65pt,43.7pt,456.7pt,43.7pt,456.75pt,43.7pt" coordsize="26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86" style="position:absolute;left:0;text-align:left;z-index:-251238400" points="498.2pt,43.9pt,498.2pt,44.05pt,497.75pt,44.2pt,497pt,44.35pt,498.15pt,44.25pt,498.8pt,44.15pt,498.8pt,44pt,498.6pt,43.95pt,498.2pt,43.9pt" coordsize="37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85" style="position:absolute;left:0;text-align:left;z-index:-251239424" points="456.65pt,44.4pt,456.8pt,44.4pt,456.95pt,44.45pt,457.15pt,44.5pt,457.75pt,44.5pt,459.1pt,44.55pt,458.9pt,44.55pt,458.7pt,44.5pt,458.5pt,44.5pt,457.15pt,44.4pt,456.65pt,44.4pt" coordsize="49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482" style="position:absolute;left:0;text-align:left;margin-left:454.45pt;margin-top:43.8pt;width:2.75pt;height:1pt;z-index:-251240448" coordorigin="9089,7873" coordsize="55,20" o:regroupid="2" o:allowincell="f">
            <v:shape id="_x0000_s1483" style="position:absolute;left:9089;top:7873;width:55;height:20;mso-position-horizontal-relative:page;mso-position-vertical-relative:page" coordsize="55,20" o:allowincell="f" path="m4,7l8,9r4,1l18,11r10,1l40,13r14,1l50,13,43,12,23,10,10,9,4,7e" fillcolor="#d4d4d4" stroked="f">
              <v:path arrowok="t"/>
            </v:shape>
            <v:shape id="_x0000_s1484" style="position:absolute;left:9089;top:7873;width:55;height:20;mso-position-horizontal-relative:page;mso-position-vertical-relative:page" coordsize="55,20" o:allowincell="f" path="m23,l13,,6,1,,2,,4,,5,2,6,2,4,9,3,21,1r,l22,r1,e" fillcolor="#d4d4d4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481" style="position:absolute;left:0;text-align:left;z-index:-251241472" points="454.45pt,43.9pt,453.95pt,43.95pt,453.7pt,44pt,453.7pt,44.2pt,454.25pt,44.25pt,455.35pt,44.35pt,455.05pt,44.3pt,454.85pt,44.2pt,454.7pt,44.15pt,454.6pt,44.15pt,454.55pt,44.1pt,454.55pt,44.1pt,454.45pt,44.05pt,454.45pt,43.95pt,454.45pt,43.9pt" coordsize="33,20" o:regroupid="2" o:allowincell="f" fillcolor="#d7d7d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80" style="position:absolute;left:0;text-align:left;z-index:-251242496" points="478.8pt,43.3pt,473.4pt,43.3pt,473.4pt,43.3pt,478.8pt,43.3pt,478.8pt,43.3pt" coordsize="109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79" style="position:absolute;left:0;text-align:left;z-index:-251243520" points="471.9pt,43.3pt,464pt,43.4pt,463.85pt,43.4pt,463.6pt,43.4pt,473.4pt,43.3pt,473.4pt,43.3pt,471.9pt,43.3pt" coordsize="196,20" o:regroupid="2" o:allowincell="f" fillcolor="#c2c2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78" style="position:absolute;left:0;text-align:left;z-index:-251244544" points="478.85pt,43.3pt,478.85pt,43.3pt,478.95pt,43.3pt,483.4pt,43.35pt,491.9pt,43.5pt,491.7pt,43.5pt,490.95pt,43.45pt,481.05pt,43.3pt,478.85pt,43.3pt" coordsize="262,20" o:regroupid="2" o:allowincell="f" fillcolor="#c2c2c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77" style="position:absolute;left:0;text-align:left;z-index:-251245568" points="464pt,43.4pt,462.4pt,43.4pt,462.1pt,43.45pt,463.6pt,43.4pt,464pt,43.4pt" coordsize="39,20" o:regroupid="2" o:allowincell="f" fillcolor="#c5c5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76" style="position:absolute;left:0;text-align:left;z-index:-251246592" points="491.6pt,43.5pt,491.7pt,43.5pt,491.85pt,43.5pt,491.95pt,43.55pt,493.35pt,43.6pt,493.2pt,43.55pt,493.05pt,43.5pt,491.6pt,43.5pt" coordsize="35,20" o:regroupid="2" o:allowincell="f" fillcolor="#c5c5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74" style="position:absolute;left:0;text-align:left;z-index:-251248640" points="462.45pt,43.45pt,460.95pt,43.45pt,460.85pt,43.5pt,460.7pt,43.5pt,462.1pt,43.45pt,462.2pt,43.45pt,462.45pt,43.45pt" coordsize="35,20" o:regroupid="2" o:allowincell="f" fillcolor="#c8c8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73" style="position:absolute;left:0;text-align:left;z-index:-251249664" points="493.1pt,43.55pt,493.2pt,43.55pt,493.35pt,43.6pt,494.7pt,43.65pt,494.6pt,43.6pt,494.45pt,43.6pt,493.1pt,43.55pt" coordsize="32,20" o:regroupid="2" o:allowincell="f" fillcolor="#c8c8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72" style="position:absolute;left:0;text-align:left;z-index:-251250688" points="489.05pt,44.7pt,488.15pt,44.7pt,481pt,44.85pt,487.9pt,44.75pt,488.85pt,44.7pt,489.05pt,44.7pt" coordsize="162,20" o:regroupid="2" o:allowincell="f" fillcolor="#c8c8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70" style="position:absolute;left:0;text-align:left;z-index:-251252736" points="460.95pt,43.5pt,459.55pt,43.5pt,459.4pt,43.55pt,459.35pt,43.55pt,460.65pt,43.55pt,460.75pt,43.5pt,460.95pt,43.5pt" coordsize="32,20" o:regroupid="2" o:allowincell="f" fillcolor="#cacac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69" style="position:absolute;left:0;text-align:left;z-index:-251253760" points="494.45pt,43.6pt,494.5pt,43.6pt,494.65pt,43.65pt,495.9pt,43.7pt,495.85pt,43.7pt,495.8pt,43.65pt,495.75pt,43.65pt,494.45pt,43.6pt" coordsize="30,20" o:regroupid="2" o:allowincell="f" fillcolor="#cacac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68" style="position:absolute;left:0;text-align:left;z-index:-251254784" points="492.3pt,44.65pt,489.3pt,44.7pt,487.95pt,44.8pt,491.45pt,44.7pt,491.75pt,44.65pt,492.05pt,44.65pt,492.3pt,44.65pt" coordsize="87,20" o:regroupid="2" o:allowincell="f" fillcolor="#cacac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67" style="position:absolute;left:0;text-align:left;z-index:-251255808" points="463.8pt,44.75pt,464.4pt,44.75pt,465.35pt,44.8pt,468.35pt,44.85pt,466.75pt,44.8pt,463.8pt,44.75pt" coordsize="91,20" o:regroupid="2" o:allowincell="f" fillcolor="#cacac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66" style="position:absolute;left:0;text-align:left;z-index:-251256832" points="459.55pt,43.55pt,458.2pt,43.55pt,458.15pt,43.6pt,458.05pt,43.65pt,459.3pt,43.6pt,459.45pt,43.55pt,459.55pt,43.55pt" coordsize="31,20" o:regroupid="2" o:allowincell="f" fillcolor="#cdcdc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65" style="position:absolute;left:0;text-align:left;z-index:-251257856" points="495.75pt,43.65pt,495.8pt,43.65pt,495.85pt,43.65pt,495.9pt,43.7pt,496.35pt,43.7pt,496.75pt,43.75pt,497.1pt,43.75pt,497.05pt,43.75pt,497pt,43.7pt,496.95pt,43.7pt,496.15pt,43.65pt,495.75pt,43.65pt" coordsize="28,20" o:regroupid="2" o:allowincell="f" fillcolor="#cdcdc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64" style="position:absolute;left:0;text-align:left;z-index:-251258880" points="494.4pt,44.55pt,492.35pt,44.6pt,492.05pt,44.65pt,491.45pt,44.7pt,494.05pt,44.6pt,494.6pt,44.55pt,494.4pt,44.55pt" coordsize="64,20" o:regroupid="2" o:allowincell="f" fillcolor="#cdcdc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63" style="position:absolute;left:0;text-align:left;z-index:-251259904" points="461.25pt,44.65pt,461.7pt,44.65pt,462.7pt,44.7pt,464.7pt,44.75pt,464.05pt,44.7pt,463.2pt,44.7pt,461.25pt,44.65pt" coordsize="70,20" o:regroupid="2" o:allowincell="f" fillcolor="#cdcdc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62" style="position:absolute;left:0;text-align:left;z-index:-251260928" points="458.2pt,43.6pt,456.95pt,43.65pt,456.8pt,43.65pt,456.8pt,43.7pt,457.6pt,43.65pt,458pt,43.65pt,458.15pt,43.6pt,458.2pt,43.6pt" coordsize="29,20" o:regroupid="2" o:allowincell="f" fillcolor="#d0d0d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61" style="position:absolute;left:0;text-align:left;z-index:-251261952" points="497pt,43.7pt,497.05pt,43.7pt,497.05pt,43.75pt,497.1pt,43.75pt,497.55pt,43.8pt,497.95pt,43.85pt,498.2pt,43.85pt,498.2pt,43.85pt,498.2pt,43.8pt,498.15pt,43.75pt,497.8pt,43.75pt,497pt,43.7pt" coordsize="25,20" o:regroupid="2" o:allowincell="f" fillcolor="#d0d0d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60" style="position:absolute;left:0;text-align:left;z-index:-251262976" points="496.85pt,44.4pt,495.9pt,44.45pt,494.85pt,44.5pt,494.35pt,44.55pt,494.1pt,44.6pt,496.3pt,44.5pt,496.55pt,44.45pt,496.8pt,44.4pt,496.85pt,44.4pt" coordsize="56,20" o:regroupid="2" o:allowincell="f" fillcolor="#d0d0d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59" style="position:absolute;left:0;text-align:left;z-index:-251264000" points="459.1pt,44.6pt,459.25pt,44.6pt,459.5pt,44.6pt,459.95pt,44.65pt,462pt,44.7pt,461.45pt,44.65pt,461.05pt,44.65pt,459.1pt,44.6pt" coordsize="59,20" o:regroupid="2" o:allowincell="f" fillcolor="#d0d0d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58" style="position:absolute;left:0;text-align:left;z-index:-251265024" points="456.95pt,43.65pt,455.7pt,43.7pt,455.65pt,43.7pt,455.6pt,43.75pt,455.6pt,43.75pt,456.35pt,43.7pt,456.8pt,43.7pt,456.9pt,43.65pt,456.95pt,43.65pt" coordsize="27,20" o:regroupid="2" o:allowincell="f" fillcolor="#d3d2d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57" style="position:absolute;left:0;text-align:left;z-index:-251266048" points="498.2pt,43.8pt,498.2pt,43.8pt,498.2pt,43.8pt,498.25pt,43.9pt,498.6pt,43.95pt,498.8pt,44pt,498.8pt,44.15pt,498.15pt,44.25pt,497pt,44.35pt,496.8pt,44.4pt,496.35pt,44.45pt,497.5pt,44.4pt,498.35pt,44.3pt,498.9pt,44.2pt,499.25pt,44.05pt,499.3pt,43.9pt,499.05pt,43.85pt,498.65pt,43.8pt,498.2pt,43.8pt" coordsize="59,20" o:regroupid="2" o:allowincell="f" fillcolor="#d3d2d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56" style="position:absolute;left:0;text-align:left;z-index:-251267072" points="457.2pt,44.5pt,457.35pt,44.5pt,457.55pt,44.55pt,457.75pt,44.55pt,459.75pt,44.65pt,459.3pt,44.6pt,459.1pt,44.55pt,457.75pt,44.5pt,457.2pt,44.5pt" coordsize="51,20" o:regroupid="2" o:allowincell="f" fillcolor="#d3d2d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55" style="position:absolute;left:0;text-align:left;z-index:-251268096" points="455.7pt,43.7pt,454.85pt,43.75pt,454.5pt,43.75pt,454.45pt,43.8pt,454.45pt,43.85pt,454.45pt,43.85pt,454.75pt,43.8pt,455.1pt,43.8pt,455.6pt,43.75pt,455.6pt,43.75pt,455.65pt,43.7pt,455.7pt,43.7pt" coordsize="25,20" o:regroupid="2" o:allowincell="f" fillcolor="#d6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54" style="position:absolute;left:0;text-align:left;z-index:-251269120" points="499.3pt,43.95pt,499.25pt,44.05pt,498.95pt,44.2pt,498.4pt,44.35pt,499.2pt,44.25pt,499.65pt,44.15pt,499.65pt,44pt,499.5pt,43.95pt,499.3pt,43.95pt" coordsize="25,20" o:regroupid="2" o:allowincell="f" fillcolor="#d6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53" style="position:absolute;left:0;text-align:left;z-index:-251270144" points="455.35pt,44.4pt,455.5pt,44.4pt,455.65pt,44.45pt,455.85pt,44.5pt,456.4pt,44.5pt,457.7pt,44.6pt,457.3pt,44.5pt,457.15pt,44.5pt,456.45pt,44.45pt,455.85pt,44.4pt,455.35pt,44.4pt" coordsize="48,20" o:regroupid="2" o:allowincell="f" fillcolor="#d6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52" style="position:absolute;left:0;text-align:left;z-index:-251271168" points="454.45pt,43.8pt,454pt,43.8pt,453.6pt,43.85pt,453.35pt,43.9pt,453.35pt,44.05pt,453.6pt,44.2pt,454.05pt,44.35pt,454.55pt,44.4pt,455.15pt,44.45pt,455.85pt,44.45pt,455.65pt,44.45pt,455.45pt,44.4pt,455.3pt,44.35pt,454.25pt,44.25pt,453.65pt,44.2pt,453.65pt,44pt,453.9pt,43.95pt,454.4pt,43.9pt,454.4pt,43.85pt,454.45pt,43.8pt,454.45pt,43.8pt" coordsize="50,20" o:regroupid="2" o:allowincell="f" fillcolor="#d8d8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51" style="position:absolute;left:0;text-align:left;z-index:-251272192" points="453.35pt,43.9pt,452.95pt,43.95pt,452.8pt,44pt,452.8pt,44.15pt,453.25pt,44.25pt,454.05pt,44.3pt,453.6pt,44.2pt,453.35pt,44.05pt,453.35pt,43.9pt" coordsize="26,20" o:regroupid="2" o:allowincell="f" fillcolor="#dadad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450" style="position:absolute;left:0;text-align:left;margin-left:473.4pt;margin-top:43.35pt;width:5.4pt;height:0;z-index:-251273216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449" style="position:absolute;left:0;text-align:left;z-index:-251274240" points="473.4pt,43.3pt,471.4pt,43.3pt,464.5pt,43.35pt,464.05pt,43.4pt,473.4pt,43.3pt,473.4pt,43.3pt" coordsize="187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48" style="position:absolute;left:0;text-align:left;z-index:-251275264" points="478.85pt,43.25pt,479.65pt,43.25pt,481.85pt,43.3pt,491.55pt,43.45pt,491.3pt,43.4pt,490.85pt,43.4pt,481.05pt,43.25pt,478.85pt,43.25pt" coordsize="255,20" o:regroupid="2" o:allowincell="f" fillcolor="#c2c2c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47" style="position:absolute;left:0;text-align:left;z-index:-251276288" points="464.5pt,43.35pt,462.8pt,43.35pt,462.7pt,43.35pt,462.45pt,43.4pt,464pt,43.35pt,464.35pt,43.35pt,464.5pt,43.35pt" coordsize="41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46" style="position:absolute;left:0;text-align:left;z-index:-251277312" points="491.15pt,43.45pt,491.4pt,43.45pt,491.55pt,43.5pt,493.05pt,43.5pt,492.95pt,43.5pt,492.7pt,43.45pt,491.15pt,43.45pt" coordsize="39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44" style="position:absolute;left:0;text-align:left;z-index:-251279360" points="462.8pt,43.4pt,461.25pt,43.4pt,461.15pt,43.45pt,460.95pt,43.45pt,462.4pt,43.4pt,462.8pt,43.4pt" coordsize="37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43" style="position:absolute;left:0;text-align:left;z-index:-251280384" points="492.75pt,43.5pt,492.95pt,43.5pt,493.05pt,43.55pt,494.45pt,43.6pt,494.35pt,43.55pt,494.15pt,43.55pt,492.75pt,43.5pt" coordsize="34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40" style="position:absolute;left:0;text-align:left;z-index:-251283456" points="461.3pt,43.45pt,459.85pt,43.45pt,459.65pt,43.5pt,459.6pt,43.5pt,460.95pt,43.45pt,461.3pt,43.45pt" coordsize="34,20" o:regroupid="2" o:allowincell="f" fillcolor="#cb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39" style="position:absolute;left:0;text-align:left;z-index:-251284480" points="494.2pt,43.55pt,494.35pt,43.55pt,494.45pt,43.6pt,495.35pt,43.6pt,495.75pt,43.65pt,495.65pt,43.6pt,495.6pt,43.6pt,495.55pt,43.6pt,494.2pt,43.55pt" coordsize="31,20" o:regroupid="2" o:allowincell="f" fillcolor="#cb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38" style="position:absolute;left:0;text-align:left;z-index:-251285504" points="490.95pt,44.7pt,487.9pt,44.75pt,486.3pt,44.8pt,490.35pt,44.75pt,491.1pt,44.7pt,490.95pt,44.7pt" coordsize="97,20" o:regroupid="2" o:allowincell="f" fillcolor="#cb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36" style="position:absolute;left:0;text-align:left;z-index:-251287552" points="459.8pt,43.5pt,458.45pt,43.5pt,458.3pt,43.55pt,458.25pt,43.6pt,459.55pt,43.55pt,459.8pt,43.5pt" coordsize="32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35" style="position:absolute;left:0;text-align:left;z-index:-251288576" points="495.55pt,43.6pt,495.6pt,43.6pt,495.7pt,43.6pt,495.75pt,43.65pt,496.6pt,43.7pt,497pt,43.7pt,496.95pt,43.7pt,496.9pt,43.65pt,496.8pt,43.65pt,496.4pt,43.6pt,495.55pt,43.6pt" coordsize="29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34" style="position:absolute;left:0;text-align:left;z-index:-251289600" points="493.45pt,44.65pt,491.4pt,44.7pt,491.1pt,44.7pt,490.4pt,44.75pt,493.25pt,44.7pt,493.8pt,44.65pt,493.45pt,44.65pt" coordsize="69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33" style="position:absolute;left:0;text-align:left;z-index:-251290624" points="462.05pt,44.75pt,462.55pt,44.75pt,463.8pt,44.8pt,465.8pt,44.85pt,465.1pt,44.8pt,464pt,44.75pt,462.05pt,44.75pt" coordsize="76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32" style="position:absolute;left:0;text-align:left;z-index:-251291648" points="458.45pt,43.5pt,457.1pt,43.55pt,457.05pt,43.55pt,456.95pt,43.6pt,458.2pt,43.55pt,458.35pt,43.5pt,458.45pt,43.5pt" coordsize="31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31" style="position:absolute;left:0;text-align:left;z-index:-251292672" points="496.85pt,43.65pt,496.9pt,43.65pt,496.95pt,43.65pt,497pt,43.7pt,497.45pt,43.7pt,497.85pt,43.75pt,498.2pt,43.8pt,498.15pt,43.75pt,498.1pt,43.75pt,498.05pt,43.7pt,497.3pt,43.65pt,496.85pt,43.65pt" coordsize="27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30" style="position:absolute;left:0;text-align:left;z-index:-251293696" points="496.1pt,44.5pt,494.1pt,44.55pt,493.55pt,44.6pt,493.3pt,44.65pt,495.65pt,44.55pt,496.1pt,44.5pt,496.1pt,44.5pt" coordsize="57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29" style="position:absolute;left:0;text-align:left;z-index:-251294720" points="459.75pt,44.65pt,460.15pt,44.65pt,460.8pt,44.7pt,462.8pt,44.75pt,462.25pt,44.7pt,461.7pt,44.7pt,459.75pt,44.65pt" coordsize="62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28" style="position:absolute;left:0;text-align:left;z-index:-251295744" points="457.1pt,43.6pt,455.85pt,43.65pt,455.7pt,43.7pt,455.7pt,43.7pt,456.9pt,43.65pt,457pt,43.6pt,457.1pt,43.6pt" coordsize="29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27" style="position:absolute;left:0;text-align:left;z-index:-251296768" points="498.1pt,43.75pt,498.15pt,43.75pt,498.15pt,43.8pt,498.2pt,43.8pt,498.65pt,43.85pt,499.05pt,43.9pt,499.3pt,43.95pt,499.3pt,43.9pt,499.3pt,43.85pt,499.25pt,43.85pt,498.9pt,43.8pt,498.55pt,43.75pt,498.1pt,43.75pt" coordsize="24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26" style="position:absolute;left:0;text-align:left;z-index:-251297792" points="498.3pt,44.35pt,497.4pt,44.4pt,496.3pt,44.45pt,496.1pt,44.5pt,495.85pt,44.55pt,495.65pt,44.55pt,496.75pt,44.5pt,497.7pt,44.45pt,497.95pt,44.4pt,498.15pt,44.35pt,498.3pt,44.35pt" coordsize="54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25" style="position:absolute;left:0;text-align:left;z-index:-251298816" points="457.75pt,44.6pt,458.1pt,44.6pt,458.4pt,44.65pt,460.4pt,44.7pt,459.7pt,44.65pt,457.75pt,44.6pt" coordsize="53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24" style="position:absolute;left:0;text-align:left;z-index:-251299840" points="455.85pt,43.65pt,455.4pt,43.65pt,454.6pt,43.7pt,454.55pt,43.7pt,454.5pt,43.75pt,454.5pt,43.8pt,454.85pt,43.75pt,455.25pt,43.7pt,455.7pt,43.7pt,455.75pt,43.65pt,455.8pt,43.65pt,455.85pt,43.65pt" coordsize="28,20" o:regroupid="2" o:allowincell="f" fillcolor="#d6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23" style="position:absolute;left:0;text-align:left;z-index:-251300864" points="499.25pt,43.85pt,499.25pt,43.85pt,499.3pt,43.95pt,499.5pt,44pt,499.65pt,44.05pt,499.65pt,44.15pt,499.2pt,44.25pt,498.35pt,44.35pt,498.2pt,44.4pt,497.95pt,44.45pt,497.75pt,44.45pt,498.6pt,44.4pt,499.25pt,44.35pt,499.7pt,44.3pt,500.05pt,44.2pt,500.25pt,44.1pt,500.3pt,44pt,500.1pt,43.95pt,499.75pt,43.9pt,499.25pt,43.85pt" coordsize="52,20" o:regroupid="2" o:allowincell="f" fillcolor="#d6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22" style="position:absolute;left:0;text-align:left;z-index:-251301888" points="455.85pt,44.5pt,456pt,44.5pt,456.35pt,44.55pt,458.25pt,44.65pt,458.05pt,44.6pt,457.7pt,44.55pt,456.4pt,44.5pt,455.85pt,44.5pt" coordsize="49,20" o:regroupid="2" o:allowincell="f" fillcolor="#d6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21" style="position:absolute;left:0;text-align:left;z-index:-251302912" points="454.6pt,43.7pt,454.15pt,43.7pt,453.75pt,43.75pt,453.4pt,43.75pt,453.35pt,43.8pt,453.35pt,43.85pt,453.35pt,43.9pt,453.6pt,43.85pt,454pt,43.8pt,454.45pt,43.75pt,454.5pt,43.75pt,454.55pt,43.7pt,454.6pt,43.7pt" coordsize="26,20" o:regroupid="2" o:allowincell="f" fillcolor="#d9d9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20" style="position:absolute;left:0;text-align:left;z-index:-251303936" points="500.3pt,44pt,500.25pt,44.1pt,500.05pt,44.2pt,499.75pt,44.25pt,500.2pt,44.2pt,500.45pt,44.15pt,500.45pt,44.05pt,500.4pt,44pt,500.3pt,44pt" coordsize="20,20" o:regroupid="2" o:allowincell="f" fillcolor="#d9d9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19" style="position:absolute;left:0;text-align:left;z-index:-251304960" points="454.1pt,44.35pt,454.2pt,44.35pt,454.4pt,44.4pt,454.55pt,44.45pt,455.1pt,44.5pt,456.35pt,44.55pt,456.2pt,44.5pt,456pt,44.5pt,455.85pt,44.45pt,455.15pt,44.4pt,454.55pt,44.35pt,454.1pt,44.35pt" coordsize="46,20" o:regroupid="2" o:allowincell="f" fillcolor="#d9d9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18" style="position:absolute;left:0;text-align:left;z-index:-251305984" points="453.4pt,43.8pt,452.9pt,43.8pt,452.55pt,43.85pt,452.3pt,43.9pt,452.3pt,44.05pt,452.45pt,44.2pt,452.85pt,44.3pt,453.25pt,44.35pt,453.85pt,44.4pt,454.55pt,44.45pt,454.4pt,44.4pt,454.2pt,44.35pt,454.1pt,44.35pt,453.25pt,44.25pt,452.8pt,44.15pt,452.8pt,44pt,453pt,43.95pt,453.35pt,43.9pt,453.35pt,43.85pt,453.35pt,43.8pt,453.4pt,43.8pt" coordsize="46,20" o:regroupid="2" o:allowincell="f" fillcolor="#dbdb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17" style="position:absolute;left:0;text-align:left;z-index:-251307008" points="452.25pt,43.95pt,452pt,43.95pt,451.9pt,44pt,451.9pt,44.15pt,452.2pt,44.25pt,452.8pt,44.3pt,452.45pt,44.2pt,452.25pt,44.05pt,452.25pt,43.95pt" coordsize="20,20" o:regroupid="2" o:allowincell="f" fillcolor="#deded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416" style="position:absolute;left:0;text-align:left;margin-left:473.4pt;margin-top:43.35pt;width:5.4pt;height:0;z-index:-251308032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415" style="position:absolute;left:0;text-align:left;z-index:-251309056" points="473pt,43.25pt,465pt,43.3pt,464.5pt,43.35pt,473.4pt,43.25pt,473.4pt,43.25pt,473pt,43.25pt" coordsize="178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14" style="position:absolute;left:0;text-align:left;z-index:-251310080" points="478.85pt,43.25pt,479.15pt,43.25pt,480.3pt,43.25pt,491.15pt,43.45pt,490.8pt,43.4pt,489.95pt,43.35pt,478.85pt,43.25pt" coordsize="246,20" o:regroupid="2" o:allowincell="f" fillcolor="#c3c3c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13" style="position:absolute;left:0;text-align:left;z-index:-251311104" points="465pt,43.3pt,463.2pt,43.3pt,462.8pt,43.35pt,464.45pt,43.3pt,464.8pt,43.3pt,465pt,43.3pt" coordsize="45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12" style="position:absolute;left:0;text-align:left;z-index:-251312128" points="490.7pt,43.4pt,490.85pt,43.4pt,491.15pt,43.4pt,492.75pt,43.45pt,492.65pt,43.45pt,492.35pt,43.4pt,490.7pt,43.4pt" coordsize="41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11" style="position:absolute;left:0;text-align:left;z-index:-251313152" points="463.25pt,43.35pt,461.65pt,43.35pt,461.3pt,43.4pt,462.8pt,43.35pt,463.1pt,43.35pt,463.25pt,43.35pt" coordsize="39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10" style="position:absolute;left:0;text-align:left;z-index:-251314176" points="492.4pt,43.45pt,492.75pt,43.5pt,494.2pt,43.55pt,494pt,43.5pt,493.9pt,43.45pt,492.4pt,43.45pt" coordsize="36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07" style="position:absolute;left:0;text-align:left;z-index:-251317248" points="461.6pt,43.4pt,460.1pt,43.4pt,459.85pt,43.45pt,461.25pt,43.4pt,461.6pt,43.4pt" coordsize="36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06" style="position:absolute;left:0;text-align:left;z-index:-251318272" points="493.9pt,43.5pt,494pt,43.5pt,494.2pt,43.55pt,495.55pt,43.6pt,495.4pt,43.55pt,495.3pt,43.55pt,493.9pt,43.5pt" coordsize="33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03" style="position:absolute;left:0;text-align:left;z-index:-251321344" points="460.15pt,43.45pt,458.75pt,43.45pt,458.65pt,43.5pt,458.5pt,43.5pt,459.85pt,43.45pt,459.95pt,43.45pt,460.15pt,43.45pt" coordsize="33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02" style="position:absolute;left:0;text-align:left;z-index:-251322368" points="495.3pt,43.55pt,495.35pt,43.55pt,495.5pt,43.6pt,496pt,43.6pt,496.8pt,43.65pt,496.75pt,43.6pt,496.6pt,43.6pt,495.3pt,43.55pt" coordsize="31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401" style="position:absolute;left:0;text-align:left;z-index:-251323392" points="493pt,44.7pt,492.4pt,44.7pt,490.4pt,44.75pt,489.2pt,44.8pt,492.4pt,44.7pt,493pt,44.7pt" coordsize="76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99" style="position:absolute;left:0;text-align:left;z-index:-251325440" points="458.7pt,43.45pt,457.35pt,43.45pt,457.25pt,43.5pt,457.15pt,43.55pt,458.45pt,43.5pt,458.5pt,43.45pt,458.7pt,43.45pt" coordsize="32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98" style="position:absolute;left:0;text-align:left;z-index:-251326464" points="496.65pt,43.6pt,496.7pt,43.6pt,496.75pt,43.6pt,496.8pt,43.65pt,497.25pt,43.65pt,498.05pt,43.7pt,498pt,43.7pt,497.9pt,43.65pt,497.1pt,43.6pt,496.65pt,43.6pt" coordsize="29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97" style="position:absolute;left:0;text-align:left;z-index:-251327488" points="495.3pt,44.6pt,494.3pt,44.6pt,493.25pt,44.65pt,493pt,44.7pt,492.4pt,44.75pt,494.9pt,44.65pt,495.15pt,44.6pt,495.4pt,44.6pt,495.3pt,44.6pt" coordsize="61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96" style="position:absolute;left:0;text-align:left;z-index:-251328512" points="460.4pt,44.75pt,460.6pt,44.75pt,460.85pt,44.75pt,461.7pt,44.8pt,463.7pt,44.85pt,463.1pt,44.8pt,462.35pt,44.8pt,460.4pt,44.75pt" coordsize="67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95" style="position:absolute;left:0;text-align:left;z-index:-251329536" points="457.35pt,43.5pt,456.05pt,43.55pt,455.95pt,43.55pt,455.9pt,43.6pt,457.15pt,43.55pt,457.3pt,43.5pt,457.35pt,43.5pt" coordsize="30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94" style="position:absolute;left:0;text-align:left;z-index:-251330560" points="497.95pt,43.65pt,498.05pt,43.65pt,498.1pt,43.7pt,498.55pt,43.75pt,498.95pt,43.75pt,499.25pt,43.8pt,499.25pt,43.75pt,499.2pt,43.75pt,499.15pt,43.7pt,497.95pt,43.65pt" coordsize="26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93" style="position:absolute;left:0;text-align:left;z-index:-251331584" points="497.65pt,44.5pt,495.65pt,44.6pt,495.4pt,44.6pt,494.95pt,44.65pt,497.1pt,44.55pt,497.3pt,44.55pt,497.55pt,44.5pt,497.65pt,44.5pt" coordsize="54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92" style="position:absolute;left:0;text-align:left;z-index:-251332608" points="458.3pt,44.65pt,458.45pt,44.65pt,458.7pt,44.65pt,459.1pt,44.7pt,461.1pt,44.75pt,460.6pt,44.7pt,460.25pt,44.7pt,458.3pt,44.65pt" coordsize="57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91" style="position:absolute;left:0;text-align:left;z-index:-251333632" points="456.05pt,43.6pt,454.8pt,43.65pt,454.65pt,43.7pt,454.65pt,43.7pt,455.4pt,43.65pt,455.85pt,43.65pt,455.9pt,43.6pt,456.05pt,43.6pt" coordsize="28,20" o:regroupid="2" o:allowincell="f" fillcolor="#d6d6d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90" style="position:absolute;left:0;text-align:left;z-index:-251334656" points="499.15pt,43.75pt,499.15pt,43.75pt,499.2pt,43.8pt,499.25pt,43.8pt,499.75pt,43.85pt,500.1pt,43.9pt,500.3pt,44pt,500.3pt,43.95pt,500.3pt,43.85pt,500.3pt,43.85pt,500pt,43.8pt,499.6pt,43.75pt,499.15pt,43.75pt" coordsize="24,20" o:regroupid="2" o:allowincell="f" fillcolor="#d6d6d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89" style="position:absolute;left:0;text-align:left;z-index:-251335680" points="499.7pt,44.3pt,499.2pt,44.35pt,498.55pt,44.4pt,497.7pt,44.45pt,497.5pt,44.5pt,497.3pt,44.5pt,497.1pt,44.55pt,497.85pt,44.5pt,498.5pt,44.45pt,499.05pt,44.45pt,499.3pt,44.4pt,499.5pt,44.35pt,499.7pt,44.3pt" coordsize="53,20" o:regroupid="2" o:allowincell="f" fillcolor="#d6d6d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88" style="position:absolute;left:0;text-align:left;z-index:-251336704" points="456.4pt,44.6pt,456.55pt,44.6pt,456.9pt,44.65pt,458.9pt,44.75pt,458.7pt,44.7pt,458.3pt,44.65pt,456.4pt,44.6pt" coordsize="50,20" o:regroupid="2" o:allowincell="f" fillcolor="#d6d6d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87" style="position:absolute;left:0;text-align:left;z-index:-251337728" points="454.8pt,43.65pt,453.9pt,43.7pt,453.55pt,43.7pt,453.5pt,43.75pt,453.45pt,43.75pt,453.45pt,43.8pt,453.75pt,43.75pt,454.65pt,43.7pt,454.7pt,43.65pt,454.8pt,43.65pt" coordsize="27,20" o:regroupid="2" o:allowincell="f" fillcolor="#d9d9d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86" style="position:absolute;left:0;text-align:left;z-index:-251338752" points="500.3pt,43.85pt,500.3pt,43.85pt,500.3pt,43.95pt,500.3pt,43.95pt,500.4pt,44pt,500.45pt,44.05pt,500.45pt,44.15pt,500.2pt,44.2pt,499.7pt,44.25pt,499.55pt,44.3pt,499.3pt,44.35pt,499.1pt,44.4pt,500.35pt,44.3pt,501.1pt,44.15pt,501.15pt,44.15pt,501.2pt,44.1pt,501.25pt,44.05pt,501.25pt,44pt,500.95pt,43.9pt,500.3pt,43.85pt" coordsize="44,20" o:regroupid="2" o:allowincell="f" fillcolor="#d9d9d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85" style="position:absolute;left:0;text-align:left;z-index:-251339776" points="454.6pt,44.5pt,454.75pt,44.5pt,454.9pt,44.55pt,455.05pt,44.55pt,456.9pt,44.65pt,456.55pt,44.6pt,456.35pt,44.6pt,455.1pt,44.5pt,454.6pt,44.5pt" coordsize="46,20" o:regroupid="2" o:allowincell="f" fillcolor="#d9d9d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84" style="position:absolute;left:0;text-align:left;z-index:-251340800" points="453.55pt,43.7pt,453.05pt,43.7pt,452.65pt,43.75pt,452.35pt,43.8pt,452.3pt,43.8pt,452.3pt,43.85pt,452.3pt,43.9pt,452.55pt,43.85pt,452.9pt,43.8pt,453.4pt,43.75pt,453.45pt,43.75pt,453.5pt,43.7pt,453.55pt,43.7pt" coordsize="25,20" o:regroupid="2" o:allowincell="f" fillcolor="#dcdc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83" style="position:absolute;left:0;text-align:left;z-index:-251341824" points="501.25pt,44.1pt,501.2pt,44.1pt,501.15pt,44.15pt,501.1pt,44.15pt,501.2pt,44.15pt,501.25pt,44.1pt,501.25pt,44.1pt" coordsize="20,20" o:regroupid="2" o:allowincell="f" fillcolor="#dcdc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82" style="position:absolute;left:0;text-align:left;z-index:-251342848" points="452.85pt,44.3pt,452.95pt,44.3pt,453.15pt,44.35pt,453.3pt,44.4pt,453.8pt,44.45pt,455.05pt,44.5pt,454.9pt,44.5pt,454.7pt,44.45pt,454.55pt,44.45pt,453.85pt,44.4pt,453.25pt,44.35pt,452.85pt,44.3pt" coordsize="45,20" o:regroupid="2" o:allowincell="f" fillcolor="#dcdc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81" style="position:absolute;left:0;text-align:left;z-index:-251343872" points="452.35pt,43.8pt,451.8pt,43.85pt,451.45pt,43.9pt,451.25pt,43.95pt,451.25pt,44.05pt,451.4pt,44.15pt,451.6pt,44.25pt,452pt,44.3pt,452.6pt,44.35pt,453.35pt,44.4pt,453.15pt,44.35pt,453pt,44.35pt,452.85pt,44.3pt,452.25pt,44.2pt,451.9pt,44.15pt,451.9pt,44pt,452.05pt,43.95pt,452.3pt,43.9pt,452.3pt,43.85pt,452.3pt,43.8pt,452.35pt,43.8pt" coordsize="42,20" o:regroupid="2" o:allowincell="f" fillcolor="#dfded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80" style="position:absolute;left:0;text-align:left;z-index:-251344896" points="451.2pt,44pt,451.1pt,44pt,451.05pt,44.05pt,451.05pt,44.15pt,451.2pt,44.2pt,451.6pt,44.25pt,451.35pt,44.15pt,451.25pt,44.05pt,451.2pt,44pt" coordsize="20,20" o:regroupid="2" o:allowincell="f" fillcolor="#e1e1e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379" style="position:absolute;left:0;text-align:left;margin-left:473.4pt;margin-top:43.3pt;width:5.4pt;height:0;z-index:-251345920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378" style="position:absolute;left:0;text-align:left;z-index:-251346944" points="472.6pt,43.2pt,465.6pt,43.25pt,465.05pt,43.3pt,473.4pt,43.2pt,473.4pt,43.2pt,472.6pt,43.2pt" coordsize="167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77" style="position:absolute;left:0;text-align:left;z-index:-251347968" points="478.85pt,43.2pt,479.75pt,43.2pt,490.65pt,43.35pt,490.3pt,43.35pt,489.85pt,43.3pt,478.85pt,43.2pt" coordsize="237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76" style="position:absolute;left:0;text-align:left;z-index:-251348992" points="465.6pt,43.25pt,463.7pt,43.25pt,463.55pt,43.25pt,463.25pt,43.3pt,465.05pt,43.25pt,465.6pt,43.25pt" coordsize="48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75" style="position:absolute;left:0;text-align:left;z-index:-251350016" points="490.15pt,43.35pt,490.3pt,43.35pt,490.65pt,43.35pt,492.35pt,43.4pt,492.25pt,43.4pt,491.95pt,43.35pt,490.15pt,43.35pt" coordsize="45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74" style="position:absolute;left:0;text-align:left;z-index:-251351040" points="463.7pt,43.3pt,462pt,43.3pt,461.9pt,43.35pt,461.65pt,43.35pt,463.25pt,43.3pt,463.55pt,43.3pt,463.7pt,43.3pt" coordsize="41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73" style="position:absolute;left:0;text-align:left;z-index:-251352064" points="491.95pt,43.4pt,492.35pt,43.4pt,493.85pt,43.45pt,493.75pt,43.45pt,493.5pt,43.4pt,491.95pt,43.4pt" coordsize="39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71" style="position:absolute;left:0;text-align:left;z-index:-251354112" points="462pt,43.35pt,460.45pt,43.35pt,460.15pt,43.4pt,461.6pt,43.35pt,462pt,43.35pt" coordsize="38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70" style="position:absolute;left:0;text-align:left;z-index:-251355136" points="493.55pt,43.45pt,493.65pt,43.45pt,493.85pt,43.5pt,495.3pt,43.55pt,495.2pt,43.5pt,495pt,43.45pt,493.55pt,43.45pt" coordsize="35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67" style="position:absolute;left:0;text-align:left;z-index:-251358208" points="460.45pt,43.4pt,459pt,43.4pt,458.9pt,43.45pt,458.75pt,43.45pt,460.15pt,43.4pt,460.45pt,43.4pt" coordsize="35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66" style="position:absolute;left:0;text-align:left;z-index:-251359232" points="495.05pt,43.5pt,495.2pt,43.5pt,495.3pt,43.55pt,496.65pt,43.6pt,496.55pt,43.55pt,496.4pt,43.55pt,495.05pt,43.5pt" coordsize="32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65" style="position:absolute;left:0;text-align:left;z-index:-251360256" points="492.2pt,44.75pt,489.2pt,44.8pt,487.85pt,44.85pt,491.45pt,44.8pt,492.1pt,44.75pt,492.2pt,44.75pt" coordsize="87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63" style="position:absolute;left:0;text-align:left;z-index:-251362304" points="459pt,43.4pt,457.6pt,43.4pt,457.55pt,43.45pt,457.4pt,43.45pt,458.75pt,43.4pt,458.8pt,43.4pt,459pt,43.4pt" coordsize="32,20" o:regroupid="2" o:allowincell="f" fillcolor="#d2d2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62" style="position:absolute;left:0;text-align:left;z-index:-251363328" points="496.4pt,43.55pt,496.55pt,43.55pt,496.6pt,43.6pt,497.9pt,43.65pt,497.75pt,43.6pt,497.7pt,43.6pt,496.4pt,43.55pt" coordsize="31,20" o:regroupid="2" o:allowincell="f" fillcolor="#d2d2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61" style="position:absolute;left:0;text-align:left;z-index:-251364352" points="494.4pt,44.7pt,492.4pt,44.75pt,491.45pt,44.8pt,494.15pt,44.75pt,494.65pt,44.7pt,494.4pt,44.7pt" coordsize="65,20" o:regroupid="2" o:allowincell="f" fillcolor="#d2d2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59" style="position:absolute;left:0;text-align:left;z-index:-251366400" points="457.6pt,43.45pt,456.25pt,43.5pt,456.15pt,43.5pt,456.05pt,43.55pt,457.35pt,43.5pt,457.4pt,43.45pt,457.6pt,43.45pt" coordsize="32,20" o:regroupid="2" o:allowincell="f" fillcolor="#d4d4d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58" style="position:absolute;left:0;text-align:left;z-index:-251367424" points="497.75pt,43.6pt,497.85pt,43.6pt,497.9pt,43.65pt,498.8pt,43.7pt,499.15pt,43.7pt,499.1pt,43.7pt,499.05pt,43.65pt,499pt,43.65pt,497.75pt,43.6pt" coordsize="28,20" o:regroupid="2" o:allowincell="f" fillcolor="#d4d4d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57" style="position:absolute;left:0;text-align:left;z-index:-251368448" points="496.95pt,44.6pt,494.95pt,44.65pt,494.7pt,44.7pt,494.2pt,44.75pt,496.45pt,44.65pt,496.7pt,44.6pt,496.9pt,44.6pt,496.95pt,44.6pt" coordsize="55,20" o:regroupid="2" o:allowincell="f" fillcolor="#d4d4d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56" style="position:absolute;left:0;text-align:left;z-index:-251369472" points="458.9pt,44.75pt,459.3pt,44.75pt,459.85pt,44.8pt,461.85pt,44.85pt,461.35pt,44.8pt,460.85pt,44.8pt,458.9pt,44.75pt" coordsize="60,20" o:regroupid="2" o:allowincell="f" fillcolor="#d4d4d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55" style="position:absolute;left:0;text-align:left;z-index:-251370496" points="456.25pt,43.5pt,454.95pt,43.55pt,454.9pt,43.55pt,454.8pt,43.6pt,456.05pt,43.55pt,456.1pt,43.5pt,456.25pt,43.5pt" coordsize="30,20" o:regroupid="2" o:allowincell="f" fillcolor="#d7d7d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54" style="position:absolute;left:0;text-align:left;z-index:-251371520" points="499pt,43.65pt,499.05pt,43.65pt,499.1pt,43.7pt,499.15pt,43.7pt,499.6pt,43.75pt,500pt,43.75pt,500.3pt,43.8pt,500.3pt,43.8pt,500.25pt,43.75pt,500.2pt,43.7pt,499.85pt,43.7pt,499pt,43.65pt" coordsize="27,20" o:regroupid="2" o:allowincell="f" fillcolor="#d7d7d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53" style="position:absolute;left:0;text-align:left;z-index:-251372544" points="499.1pt,44.45pt,498.55pt,44.45pt,497.1pt,44.55pt,496.9pt,44.6pt,496.7pt,44.6pt,496.5pt,44.65pt,498.5pt,44.55pt,498.75pt,44.5pt,498.9pt,44.45pt,499.1pt,44.45pt" coordsize="52,20" o:regroupid="2" o:allowincell="f" fillcolor="#d7d7d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52" style="position:absolute;left:0;text-align:left;z-index:-251373568" points="456.9pt,44.65pt,457.25pt,44.65pt,457.5pt,44.7pt,459.5pt,44.75pt,459.3pt,44.75pt,458.85pt,44.7pt,456.9pt,44.65pt" coordsize="53,20" o:regroupid="2" o:allowincell="f" fillcolor="#d7d7d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51" style="position:absolute;left:0;text-align:left;z-index:-251374592" points="454.95pt,43.6pt,453.7pt,43.65pt,453.6pt,43.65pt,453.55pt,43.7pt,453.55pt,43.7pt,454.75pt,43.65pt,454.9pt,43.6pt,454.95pt,43.6pt" coordsize="29,20" o:regroupid="2" o:allowincell="f" fillcolor="#dadad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50" style="position:absolute;left:0;text-align:left;z-index:-251375616" points="500.25pt,43.75pt,500.25pt,43.75pt,500.3pt,43.8pt,500.3pt,43.8pt,500.95pt,43.9pt,501.3pt,44pt,501.3pt,44.05pt,501.35pt,44pt,501.4pt,43.95pt,501.4pt,43.85pt,501.1pt,43.8pt,500.7pt,43.75pt,500.25pt,43.75pt" coordsize="23,20" o:regroupid="2" o:allowincell="f" fillcolor="#dadad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49" style="position:absolute;left:0;text-align:left;z-index:-251376640" points="501.05pt,44.2pt,500.3pt,44.3pt,499.05pt,44.4pt,498.9pt,44.45pt,498.7pt,44.5pt,498.5pt,44.55pt,499.2pt,44.5pt,499.85pt,44.45pt,500.35pt,44.4pt,500.65pt,44.3pt,500.9pt,44.25pt,501.05pt,44.2pt" coordsize="52,20" o:regroupid="2" o:allowincell="f" fillcolor="#dadad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48" style="position:absolute;left:0;text-align:left;z-index:-251377664" points="455.1pt,44.55pt,455.25pt,44.55pt,455.55pt,44.6pt,457.45pt,44.7pt,457.1pt,44.65pt,456.9pt,44.6pt,455.1pt,44.55pt" coordsize="48,20" o:regroupid="2" o:allowincell="f" fillcolor="#dadad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47" style="position:absolute;left:0;text-align:left;z-index:-251378688" points="453.7pt,43.65pt,452.8pt,43.7pt,452.45pt,43.7pt,452.4pt,43.75pt,452.35pt,43.75pt,452.35pt,43.8pt,452.65pt,43.75pt,453.05pt,43.75pt,453.55pt,43.7pt,453.55pt,43.7pt,453.65pt,43.65pt,453.7pt,43.65pt" coordsize="27,20" o:regroupid="2" o:allowincell="f" fillcolor="#dcdcd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46" style="position:absolute;left:0;text-align:left;z-index:-251379712" points="501.35pt,43.9pt,501.35pt,44pt,501.3pt,44.05pt,501.25pt,44.1pt,501.25pt,44.1pt,501.2pt,44.15pt,501.05pt,44.2pt,500.9pt,44.25pt,500.65pt,44.35pt,500.4pt,44.4pt,501.45pt,44.3pt,502.05pt,44.2pt,502.05pt,44pt,501.8pt,43.95pt,501.35pt,43.9pt" coordsize="34,20" o:regroupid="2" o:allowincell="f" fillcolor="#dcdcd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45" style="position:absolute;left:0;text-align:left;z-index:-251380736" points="453.35pt,44.45pt,453.45pt,44.45pt,453.8pt,44.55pt,455.55pt,44.6pt,455.2pt,44.55pt,455.05pt,44.55pt,454.4pt,44.5pt,453.85pt,44.45pt,453.35pt,44.45pt" coordsize="45,20" o:regroupid="2" o:allowincell="f" fillcolor="#dcdcd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342" style="position:absolute;left:0;text-align:left;margin-left:451.25pt;margin-top:43.75pt;width:2.55pt;height:1pt;z-index:-251381760" coordorigin="9025,7872" coordsize="51,20" o:regroupid="2" o:allowincell="f">
            <v:shape id="_x0000_s1343" style="position:absolute;left:9025;top:7872;width:51;height:20;mso-position-horizontal-relative:page;mso-position-vertical-relative:page" coordsize="51,20" o:allowincell="f" path="m7,11r3,1l13,13r4,1l27,15r24,1l48,16,45,15,42,14,27,13,15,12,7,11e" fillcolor="#dfdfdf" stroked="f">
              <v:path arrowok="t"/>
            </v:shape>
            <v:shape id="_x0000_s1344" style="position:absolute;left:9025;top:7872;width:51;height:20;mso-position-horizontal-relative:page;mso-position-vertical-relative:page" coordsize="51,20" o:allowincell="f" path="m24,l15,,7,1,,2r,l,5,4,4,11,2,22,1r1,l23,r1,e" fillcolor="#dfdfd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341" style="position:absolute;left:0;text-align:left;z-index:-251382784" points="451.25pt,43.85pt,450.65pt,43.9pt,450.25pt,43.95pt,450.2pt,44.05pt,450.2pt,44.1pt,450.3pt,44.15pt,450.35pt,44.2pt,450.65pt,44.3pt,451.25pt,44.35pt,452.1pt,44.45pt,451.9pt,44.4pt,451.75pt,44.3pt,451.6pt,44.25pt,451.25pt,44.2pt,451.05pt,44.15pt,451.05pt,44.05pt,451.1pt,44pt,451.2pt,44pt,451.2pt,43.9pt,451.25pt,43.85pt,451.25pt,43.85pt" coordsize="38,20" o:regroupid="2" o:allowincell="f" fillcolor="#e2e2e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40" style="position:absolute;left:0;text-align:left;z-index:-251383808" points="450.15pt,44.05pt,450.15pt,44.05pt,450.15pt,44.1pt,450.2pt,44.15pt,450.35pt,44.2pt,450.25pt,44.15pt,450.2pt,44.1pt,450.15pt,44.05pt" coordsize="20,20" o:regroupid="2" o:allowincell="f" fillcolor="#e4e4e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339" style="position:absolute;left:0;text-align:left;margin-left:473.4pt;margin-top:43.25pt;width:5.4pt;height:0;z-index:-251384832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338" style="position:absolute;left:0;text-align:left;z-index:-251385856" points="473.3pt,43.15pt,466.3pt,43.2pt,465.65pt,43.25pt,469.3pt,43.2pt,473.4pt,43.15pt,473.4pt,43.15pt,473.3pt,43.15pt" coordsize="155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37" style="position:absolute;left:0;text-align:left;z-index:-251386880" points="478.85pt,43.15pt,479.15pt,43.15pt,490.1pt,43.3pt,489.7pt,43.25pt,488.9pt,43.25pt,478.85pt,43.15pt" coordsize="226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36" style="position:absolute;left:0;text-align:left;z-index:-251387904" points="466.2pt,43.25pt,464.2pt,43.25pt,463.7pt,43.3pt,465.6pt,43.25pt,466.05pt,43.25pt,466.2pt,43.25pt" coordsize="51,20" o:regroupid="2" o:allowincell="f" fillcolor="#c7c7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35" style="position:absolute;left:0;text-align:left;z-index:-251388928" points="489.5pt,43.3pt,490.1pt,43.3pt,491.95pt,43.35pt,491.75pt,43.35pt,491.45pt,43.3pt,489.5pt,43.3pt" coordsize="49,20" o:regroupid="2" o:allowincell="f" fillcolor="#c7c7c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34" style="position:absolute;left:0;text-align:left;z-index:-251389952" points="464.25pt,43.25pt,462.45pt,43.25pt,462.05pt,43.3pt,463.7pt,43.25pt,463.9pt,43.25pt,464.25pt,43.25pt" coordsize="44,20" o:regroupid="2" o:allowincell="f" fillcolor="#cacac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33" style="position:absolute;left:0;text-align:left;z-index:-251390976" points="491.5pt,43.35pt,491.95pt,43.4pt,493.55pt,43.4pt,493.3pt,43.4pt,493.15pt,43.35pt,491.5pt,43.35pt" coordsize="41,20" o:regroupid="2" o:allowincell="f" fillcolor="#cacac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32" style="position:absolute;left:0;text-align:left;z-index:-251392000" points="462.45pt,43.3pt,460.85pt,43.3pt,460.5pt,43.35pt,462.05pt,43.3pt,462.45pt,43.3pt" coordsize="39,20" o:regroupid="2" o:allowincell="f" fillcolor="#cc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31" style="position:absolute;left:0;text-align:left;z-index:-251393024" points="493.15pt,43.4pt,493.25pt,43.4pt,493.5pt,43.45pt,495pt,43.5pt,494.9pt,43.45pt,494.65pt,43.4pt,493.15pt,43.4pt" coordsize="38,20" o:regroupid="2" o:allowincell="f" fillcolor="#cc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28" style="position:absolute;left:0;text-align:left;z-index:-251396096" points="460.8pt,43.35pt,459.3pt,43.35pt,459pt,43.4pt,460.45pt,43.35pt,460.8pt,43.35pt" coordsize="37,20" o:regroupid="2" o:allowincell="f" fillcolor="#cfcfc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27" style="position:absolute;left:0;text-align:left;z-index:-251397120" points="494.7pt,43.45pt,494.8pt,43.45pt,495pt,43.5pt,496.4pt,43.55pt,496.3pt,43.5pt,496.1pt,43.5pt,494.7pt,43.45pt" coordsize="34,20" o:regroupid="2" o:allowincell="f" fillcolor="#cfcfc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24" style="position:absolute;left:0;text-align:left;z-index:-251400192" points="459.35pt,43.35pt,457.9pt,43.35pt,457.8pt,43.4pt,457.65pt,43.4pt,459pt,43.4pt,459.35pt,43.35pt" coordsize="34,20" o:regroupid="2" o:allowincell="f" fillcolor="#d3d2d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23" style="position:absolute;left:0;text-align:left;z-index:-251401216" points="496.15pt,43.5pt,496.2pt,43.5pt,496.4pt,43.55pt,497.7pt,43.6pt,497.65pt,43.55pt,497.5pt,43.55pt,496.15pt,43.5pt" coordsize="32,20" o:regroupid="2" o:allowincell="f" fillcolor="#d3d2d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22" style="position:absolute;left:0;text-align:left;z-index:-251402240" points="493.45pt,44.75pt,491.4pt,44.8pt,490.35pt,44.85pt,493.3pt,44.75pt,493.9pt,44.75pt,493.45pt,44.75pt" coordsize="72,20" o:regroupid="2" o:allowincell="f" fillcolor="#d3d2d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20" style="position:absolute;left:0;text-align:left;z-index:-251404288" points="457.9pt,43.4pt,456.5pt,43.4pt,456.45pt,43.45pt,456.3pt,43.5pt,457.6pt,43.45pt,457.8pt,43.4pt,457.9pt,43.4pt" coordsize="32,20" o:regroupid="2" o:allowincell="f" fillcolor="#d5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19" style="position:absolute;left:0;text-align:left;z-index:-251405312" points="497.5pt,43.55pt,497.65pt,43.55pt,497.7pt,43.6pt,498.15pt,43.6pt,498.95pt,43.65pt,498.9pt,43.65pt,498.85pt,43.6pt,498.8pt,43.6pt,497.5pt,43.55pt" coordsize="30,20" o:regroupid="2" o:allowincell="f" fillcolor="#d5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18" style="position:absolute;left:0;text-align:left;z-index:-251406336" points="496.2pt,44.65pt,494.15pt,44.7pt,493.9pt,44.75pt,493.35pt,44.75pt,495.75pt,44.7pt,496.25pt,44.65pt,496.2pt,44.65pt" coordsize="58,20" o:regroupid="2" o:allowincell="f" fillcolor="#d5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16" style="position:absolute;left:0;text-align:left;z-index:-251408384" points="456.5pt,43.45pt,455.2pt,43.5pt,455.05pt,43.5pt,455pt,43.55pt,456.25pt,43.5pt,456.5pt,43.45pt" coordsize="30,20" o:regroupid="2" o:allowincell="f" fillcolor="#d8d8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15" style="position:absolute;left:0;text-align:left;z-index:-251409408" points="498.85pt,43.6pt,498.9pt,43.6pt,498.95pt,43.6pt,499pt,43.65pt,499.85pt,43.7pt,500.25pt,43.75pt,500.2pt,43.7pt,500.15pt,43.7pt,500.1pt,43.65pt,499.3pt,43.6pt,498.85pt,43.6pt" coordsize="28,20" o:regroupid="2" o:allowincell="f" fillcolor="#d8d8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14" style="position:absolute;left:0;text-align:left;z-index:-251410432" points="498.45pt,44.55pt,496.45pt,44.65pt,495.8pt,44.7pt,497.9pt,44.6pt,498.1pt,44.6pt,498.3pt,44.55pt,498.45pt,44.55pt" coordsize="54,20" o:regroupid="2" o:allowincell="f" fillcolor="#d8d8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13" style="position:absolute;left:0;text-align:left;z-index:-251411456" points="457.5pt,44.75pt,457.65pt,44.75pt,457.85pt,44.75pt,458.25pt,44.8pt,460.25pt,44.85pt,459.8pt,44.8pt,459.45pt,44.8pt,457.5pt,44.75pt" coordsize="55,20" o:regroupid="2" o:allowincell="f" fillcolor="#d8d8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12" style="position:absolute;left:0;text-align:left;z-index:-251412480" points="455.15pt,43.5pt,453.85pt,43.55pt,453.8pt,43.55pt,453.7pt,43.6pt,454.95pt,43.55pt,455pt,43.5pt,455.15pt,43.5pt" coordsize="30,20" o:regroupid="2" o:allowincell="f" fillcolor="#dbdb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11" style="position:absolute;left:0;text-align:left;z-index:-251413504" points="500.1pt,43.7pt,500.15pt,43.7pt,500.2pt,43.75pt,500.2pt,43.75pt,500.7pt,43.8pt,501.1pt,43.85pt,501.4pt,43.9pt,501.35pt,43.85pt,501.35pt,43.8pt,501.3pt,43.75pt,500.95pt,43.75pt,500.55pt,43.7pt,500.1pt,43.7pt" coordsize="26,20" o:regroupid="2" o:allowincell="f" fillcolor="#dbdb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10" style="position:absolute;left:0;text-align:left;z-index:-251414528" points="500.35pt,44.4pt,499.85pt,44.4pt,499.2pt,44.45pt,498.45pt,44.5pt,498.3pt,44.55pt,497.9pt,44.6pt,499.25pt,44.55pt,499.8pt,44.5pt,500pt,44.45pt,500.2pt,44.4pt,500.35pt,44.4pt" coordsize="50,20" o:regroupid="2" o:allowincell="f" fillcolor="#dbdb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09" style="position:absolute;left:0;text-align:left;z-index:-251415552" points="455.6pt,44.65pt,455.9pt,44.7pt,456.1pt,44.7pt,458.05pt,44.75pt,457.85pt,44.75pt,457.45pt,44.7pt,455.6pt,44.65pt" coordsize="50,20" o:regroupid="2" o:allowincell="f" fillcolor="#dbdb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08" style="position:absolute;left:0;text-align:left;z-index:-251416576" points="453.85pt,43.6pt,452.95pt,43.6pt,452.6pt,43.65pt,452.45pt,43.7pt,452.45pt,43.7pt,453.2pt,43.65pt,453.65pt,43.65pt,453.8pt,43.6pt,453.85pt,43.6pt" coordsize="29,20" o:regroupid="2" o:allowincell="f" fillcolor="#dd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07" style="position:absolute;left:0;text-align:left;z-index:-251417600" points="501.25pt,43.8pt,501.3pt,43.8pt,501.35pt,43.85pt,501.35pt,43.9pt,501.8pt,43.95pt,502.05pt,44pt,502.05pt,44.2pt,501.45pt,44.3pt,500.4pt,44.4pt,500.2pt,44.45pt,500.05pt,44.5pt,499.85pt,44.55pt,500.55pt,44.5pt,501.2pt,44.45pt,501.65pt,44.4pt,502.15pt,44.25pt,502.4pt,44.1pt,502.4pt,43.9pt,502.15pt,43.85pt,501.75pt,43.8pt,501.25pt,43.8pt" coordsize="52,20" o:regroupid="2" o:allowincell="f" fillcolor="#dd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06" style="position:absolute;left:0;text-align:left;z-index:-251418624" points="453.8pt,44.55pt,454.1pt,44.6pt,454.25pt,44.6pt,456.1pt,44.7pt,455.9pt,44.65pt,455.55pt,44.6pt,453.8pt,44.55pt" coordsize="46,20" o:regroupid="2" o:allowincell="f" fillcolor="#dd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05" style="position:absolute;left:0;text-align:left;z-index:-251419648" points="452.6pt,43.65pt,452.1pt,43.65pt,451.35pt,43.7pt,451.3pt,43.75pt,451.25pt,43.8pt,451.25pt,43.8pt,451.55pt,43.8pt,451.95pt,43.75pt,452.4pt,43.7pt,452.45pt,43.7pt,452.6pt,43.65pt" coordsize="28,20" o:regroupid="2" o:allowincell="f" fillcolor="#e0e0e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04" style="position:absolute;left:0;text-align:left;z-index:-251420672" points="502.4pt,43.95pt,502.4pt,44.1pt,502.15pt,44.25pt,501.7pt,44.4pt,502.45pt,44.3pt,502.9pt,44.2pt,502.9pt,44.05pt,502.75pt,44pt,502.4pt,43.95pt" coordsize="24,20" o:regroupid="2" o:allowincell="f" fillcolor="#e0e0e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303" style="position:absolute;left:0;text-align:left;z-index:-251421696" points="452.1pt,44.45pt,452.2pt,44.45pt,452.35pt,44.5pt,452.5pt,44.55pt,453.05pt,44.55pt,454.25pt,44.65pt,454.1pt,44.6pt,453.75pt,44.55pt,453.15pt,44.5pt,452.55pt,44.45pt,452.1pt,44.45pt" coordsize="44,20" o:regroupid="2" o:allowincell="f" fillcolor="#e0e0e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300" style="position:absolute;left:0;text-align:left;margin-left:450.15pt;margin-top:43.75pt;width:2.4pt;height:1pt;z-index:-251422720" coordorigin="9003,7872" coordsize="48,20" o:regroupid="2" o:allowincell="f">
            <v:shape id="_x0000_s1301" style="position:absolute;left:9003;top:7872;width:48;height:20;mso-position-horizontal-relative:page;mso-position-vertical-relative:page" coordsize="48,20" o:allowincell="f" path="m4,9r2,1l10,12r4,1l23,14r12,1l47,16,44,15,41,14r-2,l22,12,10,11,4,9e" fillcolor="#e3e3e3" stroked="f">
              <v:path arrowok="t"/>
            </v:shape>
            <v:shape id="_x0000_s1302" style="position:absolute;left:9003;top:7872;width:48;height:20;mso-position-horizontal-relative:page;mso-position-vertical-relative:page" coordsize="48,20" o:allowincell="f" path="m24,l15,,7,1,,2,,3r,l,5r,l,6,2,4,10,3,22,2r,-1l23,r1,e" fillcolor="#e3e3e3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299" style="position:absolute;left:0;text-align:left;z-index:-251423744" points="450.2pt,43.85pt,449.6pt,43.9pt,449.3pt,44pt,449.3pt,44.2pt,449.85pt,44.3pt,450.9pt,44.4pt,450.65pt,44.3pt,450.5pt,44.25pt,450.35pt,44.2pt,450.25pt,44.15pt,450.15pt,44.1pt,450.15pt,44.05pt,450.2pt,44pt,450.15pt,44pt,450.15pt,44pt,450.15pt,43.9pt,450.15pt,43.85pt,450.2pt,43.85pt" coordsize="32,20" o:regroupid="2" o:allowincell="f" fillcolor="#e5e5e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298" style="position:absolute;left:0;text-align:left;margin-left:473.4pt;margin-top:43.25pt;width:5.4pt;height:0;z-index:-251424768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297" style="position:absolute;left:0;text-align:left;z-index:-251425792" points="473.05pt,43.15pt,467.05pt,43.15pt,466.35pt,43.2pt,470.3pt,43.15pt,473.4pt,43.15pt,473.05pt,43.15pt" coordsize="141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96" style="position:absolute;left:0;text-align:left;z-index:-251426816" points="478.85pt,43.15pt,479.55pt,43.15pt,489.45pt,43.3pt,489.25pt,43.25pt,489pt,43.25pt,487.9pt,43.2pt,478.85pt,43.15pt" coordsize="213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95" style="position:absolute;left:0;text-align:left;z-index:-251427840" points="466.8pt,43.2pt,464.8pt,43.2pt,464.25pt,43.25pt,466.3pt,43.2pt,466.8pt,43.2pt,466.8pt,43.2pt" coordsize="51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94" style="position:absolute;left:0;text-align:left;z-index:-251428864" points="488.8pt,43.25pt,489.45pt,43.25pt,491.45pt,43.3pt,491.1pt,43.3pt,490.8pt,43.25pt,488.8pt,43.25pt" coordsize="54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93" style="position:absolute;left:0;text-align:left;z-index:-251429888" points="464.8pt,43.2pt,462.9pt,43.2pt,462.75pt,43.2pt,462.45pt,43.25pt,464.2pt,43.2pt,464.8pt,43.2pt" coordsize="48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92" style="position:absolute;left:0;text-align:left;z-index:-251430912" points="490.95pt,43.3pt,491.45pt,43.3pt,493.15pt,43.35pt,493pt,43.35pt,492.7pt,43.3pt,490.95pt,43.3pt" coordsize="44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91" style="position:absolute;left:0;text-align:left;z-index:-251431936" points="462.9pt,43.25pt,461.2pt,43.25pt,460.85pt,43.3pt,462.45pt,43.25pt,462.6pt,43.25pt,462.9pt,43.25pt" coordsize="42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90" style="position:absolute;left:0;text-align:left;z-index:-251432960" points="492.75pt,43.35pt,492.85pt,43.35pt,493.15pt,43.35pt,494.7pt,43.4pt,494.6pt,43.4pt,494.35pt,43.35pt,492.75pt,43.35pt" coordsize="39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88" style="position:absolute;left:0;text-align:left;z-index:-251435008" points="461.25pt,43.3pt,459.65pt,43.3pt,459.35pt,43.35pt,460.85pt,43.3pt,461.25pt,43.3pt" coordsize="38,20" o:regroupid="2" o:allowincell="f" fillcolor="#d0d0d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87" style="position:absolute;left:0;text-align:left;z-index:-251436032" points="494.35pt,43.4pt,494.65pt,43.45pt,496.1pt,43.5pt,495.9pt,43.45pt,495.8pt,43.45pt,494.35pt,43.4pt" coordsize="36,20" o:regroupid="2" o:allowincell="f" fillcolor="#d0d0d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84" style="position:absolute;left:0;text-align:left;z-index:-251439104" points="459.65pt,43.3pt,458.15pt,43.3pt,457.9pt,43.35pt,459.3pt,43.3pt,459.65pt,43.3pt" coordsize="35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83" style="position:absolute;left:0;text-align:left;z-index:-251440128" points="495.85pt,43.45pt,495.95pt,43.45pt,496.1pt,43.5pt,497.5pt,43.55pt,497.4pt,43.5pt,497.25pt,43.5pt,495.85pt,43.45pt" coordsize="33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80" style="position:absolute;left:0;text-align:left;z-index:-251443200" points="458.15pt,43.35pt,456.75pt,43.35pt,456.65pt,43.4pt,456.5pt,43.4pt,457.85pt,43.35pt,457.95pt,43.35pt,458.15pt,43.35pt" coordsize="34,20" o:regroupid="2" o:allowincell="f" fillcolor="#d6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79" style="position:absolute;left:0;text-align:left;z-index:-251444224" points="497.25pt,43.5pt,497.3pt,43.5pt,497.45pt,43.55pt,498.8pt,43.6pt,498.65pt,43.55pt,498.55pt,43.55pt,497.25pt,43.5pt" coordsize="32,20" o:regroupid="2" o:allowincell="f" fillcolor="#d6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78" style="position:absolute;left:0;text-align:left;z-index:-251445248" points="495.35pt,44.75pt,493.3pt,44.8pt,492.45pt,44.85pt,495.05pt,44.8pt,495.5pt,44.75pt,495.35pt,44.75pt" coordsize="62,20" o:regroupid="2" o:allowincell="f" fillcolor="#d6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76" style="position:absolute;left:0;text-align:left;z-index:-251447296" points="456.75pt,43.4pt,455.4pt,43.45pt,455.25pt,43.45pt,455.2pt,43.5pt,456.5pt,43.45pt,456.6pt,43.4pt,456.75pt,43.4pt" coordsize="32,20" o:regroupid="2" o:allowincell="f" fillcolor="#d9d9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75" style="position:absolute;left:0;text-align:left;z-index:-251448320" points="498.6pt,43.55pt,498.7pt,43.55pt,498.8pt,43.6pt,499.25pt,43.6pt,500.05pt,43.65pt,500pt,43.65pt,499.85pt,43.6pt,498.6pt,43.55pt" coordsize="30,20" o:regroupid="2" o:allowincell="f" fillcolor="#d9d9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74" style="position:absolute;left:0;text-align:left;z-index:-251449344" points="497.75pt,44.65pt,495.75pt,44.7pt,495.5pt,44.75pt,495.05pt,44.8pt,497.25pt,44.7pt,497.5pt,44.65pt,497.7pt,44.65pt,497.75pt,44.65pt" coordsize="55,20" o:regroupid="2" o:allowincell="f" fillcolor="#d9d9d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72" style="position:absolute;left:0;text-align:left;z-index:-251451392" points="455.4pt,43.45pt,454.1pt,43.5pt,454pt,43.5pt,453.9pt,43.55pt,455.15pt,43.5pt,455.25pt,43.45pt,455.4pt,43.45pt" coordsize="30,20" o:regroupid="2" o:allowincell="f" fillcolor="#dcdc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71" style="position:absolute;left:0;text-align:left;z-index:-251452416" points="499.9pt,43.6pt,500pt,43.6pt,500.05pt,43.65pt,500.5pt,43.7pt,500.9pt,43.7pt,501.25pt,43.75pt,501.2pt,43.7pt,501.2pt,43.7pt,501.15pt,43.65pt,500.75pt,43.65pt,499.9pt,43.6pt" coordsize="28,20" o:regroupid="2" o:allowincell="f" fillcolor="#dcdc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70" style="position:absolute;left:0;text-align:left;z-index:-251453440" points="499.8pt,44.55pt,499.25pt,44.55pt,497.9pt,44.65pt,497.7pt,44.65pt,497.5pt,44.7pt,497.3pt,44.7pt,499.3pt,44.6pt,499.45pt,44.6pt,499.65pt,44.55pt,499.8pt,44.55pt" coordsize="51,20" o:regroupid="2" o:allowincell="f" fillcolor="#dcdc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69" style="position:absolute;left:0;text-align:left;z-index:-251454464" points="456.1pt,44.75pt,456.45pt,44.75pt,456.65pt,44.8pt,458.65pt,44.85pt,458.05pt,44.8pt,456.1pt,44.75pt" coordsize="52,20" o:regroupid="2" o:allowincell="f" fillcolor="#dcdcd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68" style="position:absolute;left:0;text-align:left;z-index:-251455488" points="454.1pt,43.5pt,452.8pt,43.55pt,452.75pt,43.55pt,452.65pt,43.6pt,453.9pt,43.55pt,454pt,43.5pt,454.1pt,43.5pt" coordsize="29,20" o:regroupid="2" o:allowincell="f" fillcolor="#deded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67" style="position:absolute;left:0;text-align:left;z-index:-251456512" points="501.15pt,43.7pt,501.2pt,43.7pt,501.25pt,43.75pt,501.25pt,43.75pt,501.75pt,43.8pt,502.15pt,43.85pt,502.4pt,43.9pt,502.4pt,43.85pt,502.4pt,43.8pt,502.35pt,43.8pt,502pt,43.75pt,501.6pt,43.7pt,501.15pt,43.7pt" coordsize="26,20" o:regroupid="2" o:allowincell="f" fillcolor="#deded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66" style="position:absolute;left:0;text-align:left;z-index:-251457536" points="501.65pt,44.4pt,501.2pt,44.45pt,500.55pt,44.5pt,499.8pt,44.55pt,499.65pt,44.55pt,499.3pt,44.65pt,499.95pt,44.6pt,500.6pt,44.55pt,501.15pt,44.5pt,501.35pt,44.45pt,501.5pt,44.4pt,501.65pt,44.4pt" coordsize="48,20" o:regroupid="2" o:allowincell="f" fillcolor="#deded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65" style="position:absolute;left:0;text-align:left;z-index:-251458560" points="454.3pt,44.65pt,454.45pt,44.65pt,454.75pt,44.7pt,456.65pt,44.75pt,456.45pt,44.75pt,456.1pt,44.7pt,454.3pt,44.65pt" coordsize="47,20" o:regroupid="2" o:allowincell="f" fillcolor="#deded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64" style="position:absolute;left:0;text-align:left;z-index:-251459584" points="452.8pt,43.6pt,451.5pt,43.65pt,451.45pt,43.7pt,451.4pt,43.7pt,451.4pt,43.75pt,451.75pt,43.7pt,452.6pt,43.65pt,452.7pt,43.6pt,452.8pt,43.6pt" coordsize="28,20" o:regroupid="2" o:allowincell="f" fillcolor="#e1e0e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63" style="position:absolute;left:0;text-align:left;z-index:-251460608" points="502.35pt,43.8pt,502.4pt,43.8pt,502.4pt,43.85pt,502.4pt,43.9pt,502.7pt,43.95pt,502.9pt,44pt,502.9pt,44.15pt,502.45pt,44.25pt,501.65pt,44.35pt,501.5pt,44.4pt,501.35pt,44.45pt,501.15pt,44.5pt,501.9pt,44.45pt,502.5pt,44.35pt,502.95pt,44.3pt,503.25pt,44.2pt,503.45pt,44.05pt,503.45pt,43.95pt,503.25pt,43.9pt,502.85pt,43.85pt,502.35pt,43.8pt" coordsize="47,20" o:regroupid="2" o:allowincell="f" fillcolor="#e1e0e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62" style="position:absolute;left:0;text-align:left;z-index:-251461632" points="452.55pt,44.55pt,452.65pt,44.55pt,452.95pt,44.6pt,454.75pt,44.7pt,454.4pt,44.65pt,454.25pt,44.6pt,453.05pt,44.55pt,452.55pt,44.55pt" coordsize="44,20" o:regroupid="2" o:allowincell="f" fillcolor="#e1e0e0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61" style="position:absolute;left:0;text-align:left;z-index:-251462656" points="451.5pt,43.65pt,450.65pt,43.7pt,450.3pt,43.7pt,450.25pt,43.75pt,450.2pt,43.8pt,450.2pt,43.85pt,450.5pt,43.8pt,450.9pt,43.75pt,451.35pt,43.7pt,451.4pt,43.7pt,451.45pt,43.65pt,451.5pt,43.65pt" coordsize="27,20" o:regroupid="2" o:allowincell="f" fillcolor="#e3e3e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60" style="position:absolute;left:0;text-align:left;z-index:-251463680" points="503.5pt,44pt,503.45pt,44.1pt,503.3pt,44.2pt,503pt,44.35pt,503.45pt,44.25pt,503.75pt,44.2pt,503.75pt,44.05pt,503.65pt,44pt,503.5pt,44pt" coordsize="20,20" o:regroupid="2" o:allowincell="f" fillcolor="#e3e3e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59" style="position:absolute;left:0;text-align:left;z-index:-251464704" points="450.9pt,44.4pt,451pt,44.4pt,451.15pt,44.45pt,451.3pt,44.5pt,451.8pt,44.55pt,453pt,44.6pt,452.7pt,44.55pt,452.55pt,44.5pt,451.9pt,44.45pt,451.35pt,44.4pt,450.9pt,44.4pt" coordsize="42,20" o:regroupid="2" o:allowincell="f" fillcolor="#e3e3e3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58" style="position:absolute;left:0;text-align:left;z-index:-251465728" points="450.3pt,43.75pt,449.8pt,43.75pt,449.4pt,43.8pt,449.1pt,43.85pt,449.1pt,43.9pt,449.1pt,44.1pt,449.3pt,44.25pt,449.65pt,44.35pt,450.1pt,44.4pt,450.65pt,44.45pt,451.3pt,44.5pt,451.15pt,44.5pt,451pt,44.45pt,450.9pt,44.4pt,449.85pt,44.3pt,449.25pt,44.2pt,449.25pt,44pt,449.6pt,43.9pt,450.2pt,43.85pt,450.2pt,43.8pt,450.25pt,43.75pt,450.3pt,43.75pt" coordsize="44,20" o:regroupid="2" o:allowincell="f" fillcolor="#e6e6e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57" style="position:absolute;left:0;text-align:left;z-index:-251466752" points="449.1pt,43.9pt,448.6pt,43.95pt,448.4pt,44pt,448.4pt,44.2pt,448.8pt,44.3pt,449.65pt,44.4pt,449.25pt,44.25pt,449.05pt,44.1pt,449.05pt,43.9pt,449.1pt,43.9pt" coordsize="26,20" o:regroupid="2" o:allowincell="f" fillcolor="#e8e8e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256" style="position:absolute;left:0;text-align:left;margin-left:473.4pt;margin-top:43.2pt;width:5.4pt;height:0;z-index:-251467776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255" style="position:absolute;left:0;text-align:left;z-index:-251468800" points="472.95pt,43.1pt,467.95pt,43.1pt,467.1pt,43.15pt,473.4pt,43.1pt,472.95pt,43.1pt" coordsize="126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54" style="position:absolute;left:0;text-align:left;z-index:-251469824" points="478.85pt,43.1pt,479.85pt,43.1pt,488.8pt,43.2pt,488.25pt,43.2pt,487.85pt,43.15pt,478.85pt,43.1pt" coordsize="199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53" style="position:absolute;left:0;text-align:left;z-index:-251470848" points="467.45pt,43.15pt,465.5pt,43.15pt,464.85pt,43.2pt,467.1pt,43.15pt,467.65pt,43.15pt,467.45pt,43.15pt" coordsize="56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52" style="position:absolute;left:0;text-align:left;z-index:-251471872" points="488pt,43.2pt,488.55pt,43.2pt,488.95pt,43.25pt,490.95pt,43.25pt,490.55pt,43.25pt,490pt,43.2pt,488pt,43.2pt" coordsize="59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51" style="position:absolute;left:0;text-align:left;z-index:-251472896" points="465.45pt,43.15pt,463.45pt,43.15pt,463.25pt,43.15pt,462.95pt,43.2pt,464.8pt,43.15pt,465.45pt,43.15pt" coordsize="50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50" style="position:absolute;left:0;text-align:left;z-index:-251473920" points="490.35pt,43.25pt,490.95pt,43.25pt,492.75pt,43.3pt,492.25pt,43.25pt,490.35pt,43.25pt" coordsize="48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49" style="position:absolute;left:0;text-align:left;z-index:-251474944" points="463.45pt,43.2pt,461.65pt,43.2pt,461.5pt,43.2pt,461.25pt,43.25pt,462.9pt,43.2pt,463.1pt,43.2pt,463.45pt,43.2pt" coordsize="44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48" style="position:absolute;left:0;text-align:left;z-index:-251475968" points="492.3pt,43.3pt,492.75pt,43.3pt,494.35pt,43.35pt,494.25pt,43.35pt,494pt,43.3pt,492.3pt,43.3pt" coordsize="41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46" style="position:absolute;left:0;text-align:left;z-index:-251478016" points="461.65pt,43.25pt,460pt,43.25pt,459.65pt,43.3pt,461.2pt,43.25pt,461.65pt,43.25pt" coordsize="40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45" style="position:absolute;left:0;text-align:left;z-index:-251479040" points="494pt,43.35pt,494.35pt,43.4pt,495.85pt,43.45pt,495.75pt,43.4pt,495.55pt,43.35pt,494pt,43.35pt" coordsize="37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42" style="position:absolute;left:0;text-align:left;z-index:-251482112" points="460pt,43.25pt,458.5pt,43.25pt,458.4pt,43.3pt,458.2pt,43.3pt,459.65pt,43.25pt,460pt,43.25pt" coordsize="37,20" o:regroupid="2" o:allowincell="f" fillcolor="#d4d4d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41" style="position:absolute;left:0;text-align:left;z-index:-251483136" points="495.55pt,43.35pt,495.65pt,43.35pt,495.85pt,43.4pt,497.25pt,43.45pt,497.15pt,43.4pt,497pt,43.4pt,495.55pt,43.35pt" coordsize="34,20" o:regroupid="2" o:allowincell="f" fillcolor="#d4d4d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38" style="position:absolute;left:0;text-align:left;z-index:-251486208" points="458.5pt,43.3pt,457.05pt,43.3pt,456.95pt,43.35pt,456.8pt,43.35pt,458.2pt,43.3pt,458.5pt,43.3pt" coordsize="34,20" o:regroupid="2" o:allowincell="f" fillcolor="#d6d6d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37" style="position:absolute;left:0;text-align:left;z-index:-251487232" points="497pt,43.45pt,497.05pt,43.45pt,497.25pt,43.5pt,498.6pt,43.55pt,498.45pt,43.5pt,498.35pt,43.5pt,497pt,43.45pt" coordsize="32,20" o:regroupid="2" o:allowincell="f" fillcolor="#d6d6d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34" style="position:absolute;left:0;text-align:left;z-index:-251490304" points="457pt,43.35pt,455.65pt,43.35pt,455.55pt,43.4pt,455.4pt,43.45pt,456.75pt,43.4pt,456.85pt,43.35pt,457pt,43.35pt" coordsize="33,20" o:regroupid="2" o:allowincell="f" fillcolor="#d9d9d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33" style="position:absolute;left:0;text-align:left;z-index:-251491328" points="498.4pt,43.5pt,498.45pt,43.5pt,498.6pt,43.55pt,499.9pt,43.6pt,499.8pt,43.55pt,499.7pt,43.55pt,498.4pt,43.5pt" coordsize="30,20" o:regroupid="2" o:allowincell="f" fillcolor="#d9d9d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32" style="position:absolute;left:0;text-align:left;z-index:-251492352" points="497.05pt,44.75pt,495.05pt,44.8pt,494.8pt,44.8pt,494.3pt,44.85pt,496.65pt,44.8pt,497.1pt,44.75pt,497.05pt,44.75pt" coordsize="56,20" o:regroupid="2" o:allowincell="f" fillcolor="#d9d9d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30" style="position:absolute;left:0;text-align:left;z-index:-251494400" points="455.65pt,43.4pt,454.3pt,43.45pt,454.15pt,43.45pt,454.1pt,43.5pt,455.4pt,43.45pt,455.65pt,43.4pt" coordsize="31,20" o:regroupid="2" o:allowincell="f" fillcolor="#dcdcd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29" style="position:absolute;left:0;text-align:left;z-index:-251495424" points="499.7pt,43.55pt,499.75pt,43.55pt,499.9pt,43.6pt,500.75pt,43.65pt,501.15pt,43.65pt,501.1pt,43.65pt,501.05pt,43.6pt,500.95pt,43.6pt,499.7pt,43.55pt" coordsize="29,20" o:regroupid="2" o:allowincell="f" fillcolor="#dcdcd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28" style="position:absolute;left:0;text-align:left;z-index:-251496448" points="499.25pt,44.65pt,497.3pt,44.7pt,496.85pt,44.75pt,496.65pt,44.8pt,498.7pt,44.7pt,499.1pt,44.65pt,499.25pt,44.65pt" coordsize="53,20" o:regroupid="2" o:allowincell="f" fillcolor="#dcdcd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26" style="position:absolute;left:0;text-align:left;z-index:-251498496" points="454.3pt,43.45pt,452.95pt,43.5pt,452.85pt,43.55pt,452.8pt,43.55pt,454.05pt,43.5pt,454.15pt,43.45pt,454.3pt,43.45pt" coordsize="30,20" o:regroupid="2" o:allowincell="f" fillcolor="#dfded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25" style="position:absolute;left:0;text-align:left;z-index:-251499520" points="501pt,43.6pt,501.05pt,43.6pt,501.1pt,43.6pt,501.15pt,43.65pt,501.6pt,43.7pt,502pt,43.7pt,502.35pt,43.75pt,502.3pt,43.75pt,502.3pt,43.7pt,502.2pt,43.65pt,501.45pt,43.6pt,501pt,43.6pt" coordsize="28,20" o:regroupid="2" o:allowincell="f" fillcolor="#dfded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24" style="position:absolute;left:0;text-align:left;z-index:-251500544" points="501.15pt,44.5pt,500.6pt,44.5pt,500pt,44.55pt,499.3pt,44.6pt,499.1pt,44.6pt,498.75pt,44.7pt,500.05pt,44.6pt,500.65pt,44.6pt,501pt,44.5pt,501.15pt,44.5pt" coordsize="48,20" o:regroupid="2" o:allowincell="f" fillcolor="#dfded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23" style="position:absolute;left:0;text-align:left;z-index:-251501568" points="454.75pt,44.75pt,454.9pt,44.75pt,455.25pt,44.8pt,457.2pt,44.85pt,456.6pt,44.8pt,454.75pt,44.75pt" coordsize="50,20" o:regroupid="2" o:allowincell="f" fillcolor="#dfded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22" style="position:absolute;left:0;text-align:left;z-index:-251502592" points="453pt,43.5pt,451.7pt,43.55pt,451.6pt,43.6pt,451.55pt,43.6pt,452.8pt,43.55pt,452.85pt,43.5pt,453pt,43.5pt" coordsize="29,20" o:regroupid="2" o:allowincell="f" fillcolor="#e1e1e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21" style="position:absolute;left:0;text-align:left;z-index:-251503616" points="502.25pt,43.7pt,502.3pt,43.7pt,502.3pt,43.75pt,502.35pt,43.75pt,502.85pt,43.8pt,503.25pt,43.9pt,503.5pt,43.95pt,503.5pt,43.85pt,503.45pt,43.85pt,503.45pt,43.8pt,503.1pt,43.75pt,502.7pt,43.7pt,502.25pt,43.7pt" coordsize="25,20" o:regroupid="2" o:allowincell="f" fillcolor="#e1e1e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20" style="position:absolute;left:0;text-align:left;z-index:-251504640" points="502.95pt,44.35pt,502.5pt,44.4pt,501.9pt,44.45pt,501.15pt,44.5pt,501pt,44.55pt,500.8pt,44.6pt,500.65pt,44.6pt,501.3pt,44.55pt,501.9pt,44.55pt,502.4pt,44.5pt,502.65pt,44.45pt,502.8pt,44.4pt,502.95pt,44.35pt" coordsize="47,20" o:regroupid="2" o:allowincell="f" fillcolor="#e1e1e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19" style="position:absolute;left:0;text-align:left;z-index:-251505664" points="453pt,44.65pt,453.25pt,44.7pt,453.45pt,44.7pt,455.25pt,44.8pt,454.9pt,44.75pt,454.75pt,44.7pt,453pt,44.65pt" coordsize="45,20" o:regroupid="2" o:allowincell="f" fillcolor="#e1e1e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18" style="position:absolute;left:0;text-align:left;z-index:-251506688" points="451.7pt,43.6pt,451.25pt,43.6pt,450.4pt,43.65pt,450.35pt,43.7pt,450.3pt,43.7pt,450.3pt,43.75pt,450.65pt,43.7pt,451.5pt,43.65pt,451.6pt,43.6pt,451.7pt,43.6pt" coordsize="28,20" o:regroupid="2" o:allowincell="f" fillcolor="#e4e4e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17" style="position:absolute;left:0;text-align:left;z-index:-251507712" points="503.45pt,43.85pt,503.45pt,43.85pt,503.5pt,43.9pt,503.5pt,43.95pt,503.65pt,44pt,503.7pt,44.05pt,503.7pt,44.2pt,503.45pt,44.25pt,502.95pt,44.35pt,502.8pt,44.4pt,502.65pt,44.45pt,502.45pt,44.5pt,503.3pt,44.4pt,503.9pt,44.35pt,504.25pt,44.25pt,504.35pt,44.2pt,504.45pt,44.1pt,504.5pt,44.05pt,504.4pt,43.95pt,7in,43.9pt,503.45pt,43.85pt" coordsize="41,20" o:regroupid="2" o:allowincell="f" fillcolor="#e4e4e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16" style="position:absolute;left:0;text-align:left;z-index:-251508736" points="451.3pt,44.55pt,451.4pt,44.55pt,451.55pt,44.6pt,451.7pt,44.6pt,453.4pt,44.7pt,453.25pt,44.7pt,452.95pt,44.65pt,451.8pt,44.55pt,451.3pt,44.55pt" coordsize="43,20" o:regroupid="2" o:allowincell="f" fillcolor="#e4e4e4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15" style="position:absolute;left:0;text-align:left;z-index:-251509760" points="450.4pt,43.65pt,449.55pt,43.7pt,449.2pt,43.75pt,449.15pt,43.75pt,449.1pt,43.8pt,449.1pt,43.85pt,449.4pt,43.8pt,449.8pt,43.75pt,450.25pt,43.7pt,450.3pt,43.7pt,450.35pt,43.65pt,450.4pt,43.65pt" coordsize="27,20" o:regroupid="2" o:allowincell="f" fillcolor="#e6e6e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14" style="position:absolute;left:0;text-align:left;z-index:-251510784" points="504.5pt,44.05pt,504.45pt,44.1pt,504.35pt,44.15pt,504.25pt,44.2pt,504.4pt,44.15pt,504.5pt,44.1pt,504.5pt,44.05pt,504.5pt,44.05pt,504.5pt,44.05pt" coordsize="20,20" o:regroupid="2" o:allowincell="f" fillcolor="#e6e6e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13" style="position:absolute;left:0;text-align:left;z-index:-251511808" points="449.7pt,44.4pt,449.8pt,44.4pt,449.95pt,44.45pt,450.1pt,44.5pt,450.6pt,44.55pt,451.75pt,44.6pt,451.6pt,44.6pt,451.45pt,44.55pt,451.3pt,44.5pt,450.65pt,44.45pt,450.1pt,44.45pt,449.7pt,44.4pt" coordsize="41,20" o:regroupid="2" o:allowincell="f" fillcolor="#e6e6e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12" style="position:absolute;left:0;text-align:left;z-index:-251512832" points="449.15pt,43.75pt,448.65pt,43.75pt,448.25pt,43.8pt,448pt,43.9pt,448pt,44.05pt,448.15pt,44.2pt,448.45pt,44.35pt,448.85pt,44.4pt,449.4pt,44.45pt,450.05pt,44.5pt,449.9pt,44.45pt,449.75pt,44.4pt,449.65pt,44.35pt,448.8pt,44.25pt,448.35pt,44.15pt,448.35pt,44pt,448.6pt,43.9pt,449.05pt,43.85pt,449.1pt,43.8pt,449.1pt,43.75pt,449.15pt,43.75pt" coordsize="42,20" o:regroupid="2" o:allowincell="f" fillcolor="#e9e9e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11" style="position:absolute;left:0;text-align:left;z-index:-251513856" points="448.05pt,43.9pt,447.7pt,43.95pt,447.55pt,44pt,447.55pt,44.15pt,447.85pt,44.25pt,448.5pt,44.3pt,448.2pt,44.2pt,448pt,44.05pt,448.05pt,43.9pt" coordsize="20,20" o:regroupid="2" o:allowincell="f" fillcolor="#ebebeb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210" style="position:absolute;left:0;text-align:left;margin-left:473.4pt;margin-top:43.15pt;width:5.4pt;height:0;z-index:-251514880" o:regroupid="2" o:allowincell="f" filled="f" stroked="f">
            <v:path arrowok="t"/>
          </v:rect>
        </w:pict>
      </w:r>
      <w:r>
        <w:rPr>
          <w:rFonts w:ascii="Times New Roman" w:hAnsi="Times New Roman"/>
          <w:noProof/>
          <w:color w:val="2A2A29"/>
        </w:rPr>
        <w:pict>
          <v:polyline id="_x0000_s1209" style="position:absolute;left:0;text-align:left;z-index:-251515904" points="472.95pt,43.1pt,468.95pt,43.1pt,467.95pt,43.15pt,473.4pt,43.1pt,472.95pt,43.1pt" coordsize="109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08" style="position:absolute;left:0;text-align:left;z-index:-251516928" points="478.85pt,43.05pt,478.85pt,43.05pt,478.95pt,43.05pt,487.95pt,43.15pt,487.3pt,43.1pt,486.85pt,43.1pt,478.85pt,43.05pt" coordsize="183,20" o:regroupid="2" o:allowincell="f" fillcolor="#c6c6c6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07" style="position:absolute;left:0;text-align:left;z-index:-251517952" points="468.2pt,43.1pt,466.2pt,43.1pt,465.5pt,43.15pt,467.95pt,43.1pt,468.6pt,43.1pt,468.2pt,43.1pt" coordsize="62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06" style="position:absolute;left:0;text-align:left;z-index:-251518976" points="487.05pt,43.15pt,487.7pt,43.15pt,488.35pt,43.2pt,490.35pt,43.2pt,489.9pt,43.2pt,489.05pt,43.15pt,487.05pt,43.15pt" coordsize="66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05" style="position:absolute;left:0;text-align:left;z-index:-251520000" points="466pt,43.15pt,464pt,43.15pt,463.45pt,43.2pt,465.45pt,43.15pt,465.95pt,43.15pt,466pt,43.15pt" coordsize="52,20" o:regroupid="2" o:allowincell="f" fillcolor="#cc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04" style="position:absolute;left:0;text-align:left;z-index:-251521024" points="489.65pt,43.2pt,490.3pt,43.2pt,492.25pt,43.25pt,491.9pt,43.25pt,491.65pt,43.2pt,489.65pt,43.2pt" coordsize="53,20" o:regroupid="2" o:allowincell="f" fillcolor="#cc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03" style="position:absolute;left:0;text-align:left;z-index:-251522048" points="464pt,43.15pt,462.1pt,43.15pt,461.65pt,43.2pt,463.4pt,43.15pt,464pt,43.15pt" coordsize="48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02" style="position:absolute;left:0;text-align:left;z-index:-251523072" points="491.75pt,43.25pt,492.25pt,43.25pt,493.95pt,43.3pt,493.5pt,43.25pt,491.75pt,43.25pt" coordsize="45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01" style="position:absolute;left:0;text-align:left;z-index:-251524096" points="462.15pt,43.2pt,460.45pt,43.2pt,460.3pt,43.25pt,460.05pt,43.25pt,461.65pt,43.2pt,461.8pt,43.2pt,462.15pt,43.2pt" coordsize="42,20" o:regroupid="2" o:allowincell="f" fillcolor="#d2d2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200" style="position:absolute;left:0;text-align:left;z-index:-251525120" points="493.55pt,43.3pt,493.8pt,43.3pt,493.95pt,43.35pt,495.5pt,43.35pt,495.4pt,43.35pt,495.15pt,43.3pt,493.55pt,43.3pt" coordsize="40,20" o:regroupid="2" o:allowincell="f" fillcolor="#d2d2d1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97" style="position:absolute;left:0;text-align:left;z-index:-251528192" points="460.4pt,43.25pt,458.85pt,43.25pt,458.5pt,43.3pt,460pt,43.25pt,460.4pt,43.25pt" coordsize="39,20" o:regroupid="2" o:allowincell="f" fillcolor="#d5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96" style="position:absolute;left:0;text-align:left;z-index:-251529216" points="495.15pt,43.3pt,495.25pt,43.3pt,495.5pt,43.35pt,496.95pt,43.4pt,496.85pt,43.35pt,496.65pt,43.35pt,495.15pt,43.3pt" coordsize="37,20" o:regroupid="2" o:allowincell="f" fillcolor="#d5d5d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93" style="position:absolute;left:0;text-align:left;z-index:-251532288" points="458.8pt,43.25pt,457.35pt,43.25pt,457.05pt,43.3pt,458.45pt,43.25pt,458.6pt,43.25pt,458.8pt,43.25pt" coordsize="36,20" o:regroupid="2" o:allowincell="f" fillcolor="#d7d7d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92" style="position:absolute;left:0;text-align:left;z-index:-251533312" points="496.7pt,43.35pt,496.8pt,43.35pt,497pt,43.4pt,498.35pt,43.45pt,498.1pt,43.4pt,496.7pt,43.35pt" coordsize="34,20" o:regroupid="2" o:allowincell="f" fillcolor="#d7d7d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89" style="position:absolute;left:0;text-align:left;z-index:-251536384" points="457.3pt,43.3pt,455.9pt,43.3pt,455.65pt,43.35pt,457pt,43.35pt,457.1pt,43.3pt,457.3pt,43.3pt" coordsize="34,20" o:regroupid="2" o:allowincell="f" fillcolor="#dadad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88" style="position:absolute;left:0;text-align:left;z-index:-251537408" points="498.1pt,43.45pt,498.15pt,43.45pt,498.35pt,43.5pt,499.65pt,43.55pt,499.55pt,43.5pt,499.45pt,43.5pt,498.1pt,43.45pt" coordsize="32,20" o:regroupid="2" o:allowincell="f" fillcolor="#dadada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85" style="position:absolute;left:0;text-align:left;z-index:-251540480" points="455.9pt,43.35pt,454.5pt,43.35pt,454.3pt,43.45pt,455.65pt,43.4pt,455.9pt,43.35pt" coordsize="33,20" o:regroupid="2" o:allowincell="f" fillcolor="#dd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84" style="position:absolute;left:0;text-align:left;z-index:-251541504" points="499.5pt,43.5pt,499.55pt,43.5pt,499.7pt,43.55pt,500.6pt,43.6pt,501pt,43.6pt,500.95pt,43.6pt,500.8pt,43.55pt,499.5pt,43.5pt" coordsize="30,20" o:regroupid="2" o:allowincell="f" fillcolor="#dd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83" style="position:absolute;left:0;text-align:left;z-index:-251542528" points="498.65pt,44.7pt,496.65pt,44.75pt,495.95pt,44.85pt,498.1pt,44.75pt,498.3pt,44.7pt,498.5pt,44.7pt,498.65pt,44.7pt" coordsize="54,20" o:regroupid="2" o:allowincell="f" fillcolor="#ddd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81" style="position:absolute;left:0;text-align:left;z-index:-251544576" points="454.55pt,43.4pt,453.2pt,43.45pt,453.1pt,43.45pt,453pt,43.5pt,454.3pt,43.45pt,454.55pt,43.4pt" coordsize="31,20" o:regroupid="2" o:allowincell="f" fillcolor="#dfdfd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80" style="position:absolute;left:0;text-align:left;z-index:-251545600" points="500.8pt,43.55pt,500.9pt,43.55pt,500.95pt,43.6pt,501.85pt,43.65pt,502.2pt,43.7pt,502.15pt,43.65pt,502.1pt,43.65pt,502.05pt,43.6pt,500.8pt,43.55pt" coordsize="29,20" o:regroupid="2" o:allowincell="f" fillcolor="#dfdfd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79" style="position:absolute;left:0;text-align:left;z-index:-251546624" points="500.65pt,44.6pt,500.05pt,44.6pt,498.75pt,44.7pt,498.55pt,44.7pt,498.35pt,44.75pt,498.15pt,44.75pt,500.1pt,44.65pt,500.45pt,44.6pt,500.65pt,44.6pt" coordsize="50,20" o:regroupid="2" o:allowincell="f" fillcolor="#dfdfd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77" style="position:absolute;left:0;text-align:left;z-index:-251548672" points="453.2pt,43.45pt,451.85pt,43.5pt,451.8pt,43.5pt,451.7pt,43.55pt,452.95pt,43.5pt,453.05pt,43.45pt,453.2pt,43.45pt" coordsize="30,20" o:regroupid="2" o:allowincell="f" fillcolor="#e2e2e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76" style="position:absolute;left:0;text-align:left;z-index:-251549696" points="502.1pt,43.65pt,502.15pt,43.65pt,502.2pt,43.7pt,502.25pt,43.7pt,502.7pt,43.75pt,503.1pt,43.8pt,503.45pt,43.8pt,503.4pt,43.8pt,503.35pt,43.75pt,503.3pt,43.7pt,502.95pt,43.7pt,502.1pt,43.65pt" coordsize="27,20" o:regroupid="2" o:allowincell="f" fillcolor="#e2e2e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75" style="position:absolute;left:0;text-align:left;z-index:-251550720" points="502.4pt,44.5pt,501.9pt,44.5pt,500.6pt,44.6pt,500.45pt,44.65pt,500.1pt,44.7pt,501.35pt,44.6pt,501.9pt,44.6pt,502.1pt,44.55pt,502.25pt,44.5pt,502.4pt,44.5pt" coordsize="47,20" o:regroupid="2" o:allowincell="f" fillcolor="#e2e2e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74" style="position:absolute;left:0;text-align:left;z-index:-251551744" points="453.45pt,44.7pt,453.75pt,44.75pt,453.9pt,44.75pt,455.8pt,44.8pt,455.6pt,44.8pt,455.25pt,44.75pt,453.45pt,44.7pt" coordsize="47,20" o:regroupid="2" o:allowincell="f" fillcolor="#e2e2e2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73" style="position:absolute;left:0;text-align:left;z-index:-251552768" points="451.9pt,43.5pt,451pt,43.5pt,450.6pt,43.55pt,450.55pt,43.55pt,450.5pt,43.6pt,450.45pt,43.6pt,450.8pt,43.6pt,451.7pt,43.55pt,451.8pt,43.5pt,451.9pt,43.5pt" coordsize="29,20" o:regroupid="2" o:allowincell="f" fillcolor="#e5e5e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72" style="position:absolute;left:0;text-align:left;z-index:-251553792" points="503.35pt,43.75pt,503.4pt,43.75pt,503.4pt,43.8pt,503.45pt,43.85pt,504.05pt,43.9pt,504.4pt,44pt,504.5pt,44.05pt,504.55pt,44pt,504.55pt,44pt,504.55pt,43.9pt,504.55pt,43.9pt,504.5pt,43.85pt,504.2pt,43.8pt,503.8pt,43.75pt,503.35pt,43.75pt" coordsize="24,20" o:regroupid="2" o:allowincell="f" fillcolor="#e5e5e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71" style="position:absolute;left:0;text-align:left;z-index:-251554816" points="504.25pt,44.25pt,503.9pt,44.3pt,503.3pt,44.4pt,502.4pt,44.45pt,502.25pt,44.5pt,502.1pt,44.55pt,501.95pt,44.55pt,502.6pt,44.55pt,503.2pt,44.5pt,503.7pt,44.45pt,503.9pt,44.35pt,504.1pt,44.3pt,504.25pt,44.25pt" coordsize="46,20" o:regroupid="2" o:allowincell="f" fillcolor="#e5e5e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70" style="position:absolute;left:0;text-align:left;z-index:-251555840" points="451.75pt,44.65pt,451.85pt,44.65pt,452.15pt,44.7pt,453.9pt,44.8pt,453.6pt,44.75pt,453.45pt,44.7pt,451.75pt,44.65pt" coordsize="44,20" o:regroupid="2" o:allowincell="f" fillcolor="#e5e5e5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69" style="position:absolute;left:0;text-align:left;z-index:-251556864" points="450.6pt,43.6pt,450.1pt,43.6pt,449.3pt,43.65pt,449.25pt,43.7pt,449.2pt,43.7pt,449.2pt,43.75pt,449.55pt,43.7pt,449.95pt,43.7pt,450.4pt,43.65pt,450.45pt,43.65pt,450.5pt,43.6pt,450.6pt,43.6pt" coordsize="28,20" o:regroupid="2" o:allowincell="f" fillcolor="#e7e7e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68" style="position:absolute;left:0;text-align:left;z-index:-251557888" points="504.5pt,43.85pt,504.5pt,43.85pt,504.5pt,43.9pt,504.5pt,43.95pt,504.5pt,44pt,504.5pt,44pt,504.5pt,44.05pt,504.5pt,44.05pt,504.5pt,44.1pt,504.4pt,44.15pt,504.25pt,44.2pt,504.1pt,44.3pt,503.9pt,44.35pt,503.7pt,44.4pt,504.75pt,44.3pt,505.35pt,44.2pt,505.35pt,44pt,505.05pt,43.9pt,504.5pt,43.85pt" coordsize="33,20" o:regroupid="2" o:allowincell="f" fillcolor="#e7e7e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67" style="position:absolute;left:0;text-align:left;z-index:-251558912" points="450.1pt,44.55pt,450.2pt,44.55pt,450.35pt,44.6pt,450.5pt,44.65pt,451pt,44.65pt,452.15pt,44.7pt,452pt,44.7pt,451.7pt,44.65pt,450.55pt,44.55pt,450.1pt,44.55pt" coordsize="42,20" o:regroupid="2" o:allowincell="f" fillcolor="#e7e7e7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group id="_x0000_s1164" style="position:absolute;left:0;text-align:left;margin-left:448.05pt;margin-top:43.65pt;width:2.45pt;height:1pt;z-index:-251559936" coordorigin="8961,7870" coordsize="49,20" o:regroupid="2" o:allowincell="f">
            <v:shape id="_x0000_s1165" style="position:absolute;left:8961;top:7870;width:49;height:20;mso-position-horizontal-relative:page;mso-position-vertical-relative:page" coordsize="49,20" o:allowincell="f" path="m9,13r2,1l14,15r3,1l26,17r23,2l46,18,44,17r-3,l28,16,17,14,9,13e" fillcolor="#eaeaea" stroked="f">
              <v:path arrowok="t"/>
            </v:shape>
            <v:shape id="_x0000_s1166" style="position:absolute;left:8961;top:7870;width:49;height:20;mso-position-horizontal-relative:page;mso-position-vertical-relative:page" coordsize="49,20" o:allowincell="f" path="m26,l17,,9,1,1,2,,3,,4r,l5,3,13,2,23,1r1,l25,r1,e" fillcolor="#eaeaea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163" style="position:absolute;left:0;text-align:left;z-index:-251560960" points="448.1pt,43.8pt,447.55pt,43.85pt,447.15pt,43.9pt,446.95pt,43.95pt,446.95pt,44.1pt,447.05pt,44.2pt,447.25pt,44.3pt,447.65pt,44.4pt,448.2pt,44.45pt,448.85pt,44.5pt,448.7pt,44.45pt,448.6pt,44.4pt,448.45pt,44.35pt,447.85pt,44.3pt,447.5pt,44.2pt,447.5pt,44.05pt,447.65pt,43.95pt,448pt,43.9pt,448pt,43.85pt,448.05pt,43.8pt,448.1pt,43.8pt" coordsize="39,20" o:regroupid="2" o:allowincell="f" fillcolor="#ececec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polyline id="_x0000_s1162" style="position:absolute;left:0;text-align:left;z-index:-251561984" points="446.95pt,43.95pt,446.75pt,43.95pt,446.65pt,44pt,446.65pt,44.15pt,446.85pt,44.2pt,447.25pt,44.3pt,447.05pt,44.2pt,446.95pt,44.05pt,446.95pt,43.95pt" coordsize="20,20" o:regroupid="2" o:allowincell="f" fillcolor="#efefe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161" style="position:absolute;left:0;text-align:left;margin-left:431.85pt;margin-top:29.8pt;width:1pt;height:3pt;z-index:-251563008;mso-position-horizontal-relative:page" o:regroupid="2" o:allowincell="f" filled="f" stroked="f">
            <v:textbox style="mso-next-textbox:#_x0000_s1161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5" type="#_x0000_t75" style="width:1.75pt;height:2.65pt">
                        <v:imagedata r:id="rId64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60" style="position:absolute;left:0;text-align:left;margin-left:429.1pt;margin-top:29.8pt;width:2pt;height:3pt;z-index:-251564032;mso-position-horizontal-relative:page" o:regroupid="2" o:allowincell="f" filled="f" stroked="f">
            <v:textbox style="mso-next-textbox:#_x0000_s1160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4" type="#_x0000_t75" style="width:2.65pt;height:2.65pt">
                        <v:imagedata r:id="rId65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59" style="position:absolute;left:0;text-align:left;margin-left:426.45pt;margin-top:28.7pt;width:2pt;height:4pt;z-index:-251565056;mso-position-horizontal-relative:page" o:regroupid="2" o:allowincell="f" filled="f" stroked="f">
            <v:textbox style="mso-next-textbox:#_x0000_s1159" inset="0,0,0,0">
              <w:txbxContent>
                <w:p w:rsidR="000851AB" w:rsidRDefault="000851AB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3" type="#_x0000_t75" style="width:2.65pt;height:3.1pt">
                        <v:imagedata r:id="rId66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58" style="position:absolute;left:0;text-align:left;margin-left:424.5pt;margin-top:29.15pt;width:1pt;height:3pt;z-index:-251566080;mso-position-horizontal-relative:page" o:regroupid="2" o:allowincell="f" filled="f" stroked="f">
            <v:textbox style="mso-next-textbox:#_x0000_s1158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2" type="#_x0000_t75" style="width:1.75pt;height:3.1pt">
                        <v:imagedata r:id="rId67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57" style="position:absolute;left:0;text-align:left;margin-left:422.05pt;margin-top:29.8pt;width:2pt;height:3pt;z-index:-251567104;mso-position-horizontal-relative:page" o:regroupid="2" o:allowincell="f" filled="f" stroked="f">
            <v:textbox style="mso-next-textbox:#_x0000_s1157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1" type="#_x0000_t75" style="width:2.65pt;height:2.65pt">
                        <v:imagedata r:id="rId68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56" style="position:absolute;left:0;text-align:left;margin-left:419.2pt;margin-top:29.8pt;width:2pt;height:4pt;z-index:-251568128;mso-position-horizontal-relative:page" o:regroupid="2" o:allowincell="f" filled="f" stroked="f">
            <v:textbox style="mso-next-textbox:#_x0000_s1156" inset="0,0,0,0">
              <w:txbxContent>
                <w:p w:rsidR="000851AB" w:rsidRDefault="000851AB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0" type="#_x0000_t75" style="width:2.65pt;height:3.1pt">
                        <v:imagedata r:id="rId69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55" style="position:absolute;left:0;text-align:left;margin-left:416.4pt;margin-top:29.8pt;width:2pt;height:3pt;z-index:-251569152;mso-position-horizontal-relative:page" o:regroupid="2" o:allowincell="f" filled="f" stroked="f">
            <v:textbox style="mso-next-textbox:#_x0000_s1155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9" type="#_x0000_t75" style="width:2.65pt;height:2.65pt">
                        <v:imagedata r:id="rId70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54" style="position:absolute;left:0;text-align:left;margin-left:414.65pt;margin-top:29.15pt;width:1pt;height:3pt;z-index:-251570176;mso-position-horizontal-relative:page" o:regroupid="2" o:allowincell="f" filled="f" stroked="f">
            <v:textbox style="mso-next-textbox:#_x0000_s1154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8" type="#_x0000_t75" style="width:1.75pt;height:3.1pt">
                        <v:imagedata r:id="rId67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53" style="position:absolute;left:0;text-align:left;margin-left:438.15pt;margin-top:22.9pt;width:3pt;height:5pt;z-index:-251571200;mso-position-horizontal-relative:page" o:regroupid="2" o:allowincell="f" filled="f" stroked="f">
            <v:textbox style="mso-next-textbox:#_x0000_s1153" inset="0,0,0,0">
              <w:txbxContent>
                <w:p w:rsidR="000851AB" w:rsidRDefault="000851AB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7" type="#_x0000_t75" style="width:3.1pt;height:4.85pt">
                        <v:imagedata r:id="rId71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52" style="position:absolute;left:0;text-align:left;margin-left:436.85pt;margin-top:22.9pt;width:1pt;height:5pt;z-index:-251572224;mso-position-horizontal-relative:page" o:regroupid="2" o:allowincell="f" filled="f" stroked="f">
            <v:textbox style="mso-next-textbox:#_x0000_s1152" inset="0,0,0,0">
              <w:txbxContent>
                <w:p w:rsidR="000851AB" w:rsidRDefault="000851AB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6" type="#_x0000_t75" style="width:.9pt;height:4.85pt">
                        <v:imagedata r:id="rId7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51" style="position:absolute;left:0;text-align:left;margin-left:434.65pt;margin-top:24.3pt;width:2pt;height:3pt;z-index:-251573248;mso-position-horizontal-relative:page" o:regroupid="2" o:allowincell="f" filled="f" stroked="f">
            <v:textbox style="mso-next-textbox:#_x0000_s1151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5" type="#_x0000_t75" style="width:1.75pt;height:3.1pt">
                        <v:imagedata r:id="rId73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50" style="position:absolute;left:0;text-align:left;margin-left:430.9pt;margin-top:24.3pt;width:3pt;height:3pt;z-index:-251574272;mso-position-horizontal-relative:page" o:regroupid="2" o:allowincell="f" filled="f" stroked="f">
            <v:textbox style="mso-next-textbox:#_x0000_s1150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4" type="#_x0000_t75" style="width:3.1pt;height:3.1pt">
                        <v:imagedata r:id="rId74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49" style="position:absolute;left:0;text-align:left;margin-left:426.1pt;margin-top:24.4pt;width:5pt;height:3pt;z-index:-251575296;mso-position-horizontal-relative:page" o:regroupid="2" o:allowincell="f" filled="f" stroked="f">
            <v:textbox style="mso-next-textbox:#_x0000_s1149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3" type="#_x0000_t75" style="width:4.85pt;height:3.1pt">
                        <v:imagedata r:id="rId75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48" style="position:absolute;left:0;text-align:left;margin-left:422.6pt;margin-top:24.65pt;width:2pt;height:2pt;z-index:-251576320;mso-position-horizontal-relative:page" o:regroupid="2" o:allowincell="f" filled="f" stroked="f">
            <v:textbox style="mso-next-textbox:#_x0000_s1148" inset="0,0,0,0">
              <w:txbxContent>
                <w:p w:rsidR="000851AB" w:rsidRDefault="000851AB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2" type="#_x0000_t75" style="width:1.75pt;height:2.65pt">
                        <v:imagedata r:id="rId76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47" style="position:absolute;left:0;text-align:left;margin-left:420.4pt;margin-top:23.75pt;width:2pt;height:3pt;z-index:-251577344;mso-position-horizontal-relative:page" o:regroupid="2" o:allowincell="f" filled="f" stroked="f">
            <v:textbox style="mso-next-textbox:#_x0000_s1147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1" type="#_x0000_t75" style="width:1.75pt;height:3.1pt">
                        <v:imagedata r:id="rId77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46" style="position:absolute;left:0;text-align:left;margin-left:418.8pt;margin-top:24.1pt;width:1pt;height:3pt;z-index:-251578368;mso-position-horizontal-relative:page" o:regroupid="2" o:allowincell="f" filled="f" stroked="f">
            <v:textbox style="mso-next-textbox:#_x0000_s1146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0" type="#_x0000_t75" style="width:.9pt;height:2.65pt">
                        <v:imagedata r:id="rId78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45" style="position:absolute;left:0;text-align:left;margin-left:440.85pt;margin-top:15.9pt;width:3pt;height:6pt;z-index:-251579392;mso-position-horizontal-relative:page" o:regroupid="2" o:allowincell="f" filled="f" stroked="f">
            <v:textbox style="mso-next-textbox:#_x0000_s1145" inset="0,0,0,0">
              <w:txbxContent>
                <w:p w:rsidR="000851AB" w:rsidRDefault="000851AB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9" type="#_x0000_t75" style="width:3.1pt;height:6.65pt">
                        <v:imagedata r:id="rId79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44" style="position:absolute;left:0;text-align:left;margin-left:435.05pt;margin-top:15.9pt;width:5pt;height:6pt;z-index:-251580416;mso-position-horizontal-relative:page" o:regroupid="2" o:allowincell="f" filled="f" stroked="f">
            <v:textbox style="mso-next-textbox:#_x0000_s1144" inset="0,0,0,0">
              <w:txbxContent>
                <w:p w:rsidR="000851AB" w:rsidRDefault="000851AB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4.85pt;height:6.65pt">
                        <v:imagedata r:id="rId80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43" style="position:absolute;left:0;text-align:left;margin-left:430.15pt;margin-top:15.9pt;width:5pt;height:6pt;z-index:-251581440;mso-position-horizontal-relative:page" o:regroupid="2" o:allowincell="f" filled="f" stroked="f">
            <v:textbox style="mso-next-textbox:#_x0000_s1143" inset="0,0,0,0">
              <w:txbxContent>
                <w:p w:rsidR="000851AB" w:rsidRDefault="000851AB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7" type="#_x0000_t75" style="width:4.85pt;height:6.65pt">
                        <v:imagedata r:id="rId81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42" style="position:absolute;left:0;text-align:left;margin-left:425.75pt;margin-top:15.8pt;width:4pt;height:6pt;z-index:-251582464;mso-position-horizontal-relative:page" o:regroupid="2" o:allowincell="f" filled="f" stroked="f">
            <v:textbox style="mso-next-textbox:#_x0000_s1142" inset="0,0,0,0">
              <w:txbxContent>
                <w:p w:rsidR="000851AB" w:rsidRDefault="000851AB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6" type="#_x0000_t75" style="width:4pt;height:6.65pt">
                        <v:imagedata r:id="rId8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41" style="position:absolute;left:0;text-align:left;margin-left:421.8pt;margin-top:18.9pt;width:2pt;height:3pt;z-index:-251583488;mso-position-horizontal-relative:page" o:regroupid="2" o:allowincell="f" filled="f" stroked="f">
            <v:textbox style="mso-next-textbox:#_x0000_s1141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5" type="#_x0000_t75" style="width:2.65pt;height:3.1pt">
                        <v:imagedata r:id="rId83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40" style="position:absolute;left:0;text-align:left;margin-left:420.9pt;margin-top:17.65pt;width:1pt;height:2pt;z-index:-251584512;mso-position-horizontal-relative:page" o:regroupid="2" o:allowincell="f" filled="f" stroked="f">
            <v:textbox style="mso-next-textbox:#_x0000_s1140" inset="0,0,0,0">
              <w:txbxContent>
                <w:p w:rsidR="000851AB" w:rsidRDefault="000851AB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4" type="#_x0000_t75" style="width:.9pt;height:1.75pt">
                        <v:imagedata r:id="rId84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39" style="position:absolute;left:0;text-align:left;margin-left:418.5pt;margin-top:18.05pt;width:2pt;height:4pt;z-index:-251585536;mso-position-horizontal-relative:page" o:regroupid="2" o:allowincell="f" filled="f" stroked="f">
            <v:textbox style="mso-next-textbox:#_x0000_s1139" inset="0,0,0,0">
              <w:txbxContent>
                <w:p w:rsidR="000851AB" w:rsidRDefault="000851AB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3" type="#_x0000_t75" style="width:1.75pt;height:4pt">
                        <v:imagedata r:id="rId85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38" style="position:absolute;left:0;text-align:left;margin-left:415.4pt;margin-top:18.9pt;width:3pt;height:3pt;z-index:-251586560;mso-position-horizontal-relative:page" o:regroupid="2" o:allowincell="f" filled="f" stroked="f">
            <v:textbox style="mso-next-textbox:#_x0000_s1138" inset="0,0,0,0">
              <w:txbxContent>
                <w:p w:rsidR="000851AB" w:rsidRDefault="000851AB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2.65pt;height:3.1pt">
                        <v:imagedata r:id="rId86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rect id="_x0000_s1137" style="position:absolute;left:0;text-align:left;margin-left:412.65pt;margin-top:17.75pt;width:2pt;height:4pt;z-index:-251587584;mso-position-horizontal-relative:page" o:regroupid="2" o:allowincell="f" filled="f" stroked="f">
            <v:textbox style="mso-next-textbox:#_x0000_s1137" inset="0,0,0,0">
              <w:txbxContent>
                <w:p w:rsidR="000851AB" w:rsidRDefault="000851AB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1" type="#_x0000_t75" style="width:2.65pt;height:4pt">
                        <v:imagedata r:id="rId87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2A2A29"/>
        </w:rPr>
        <w:pict>
          <v:group id="_x0000_s1130" style="position:absolute;left:0;text-align:left;margin-left:433.1pt;margin-top:37.1pt;width:1pt;height:1pt;z-index:-251588608" coordorigin="8662,7739" coordsize="20,20" o:regroupid="2" o:allowincell="f">
            <v:shape id="_x0000_s1131" style="position:absolute;left:8662;top:7739;width:20;height:20;mso-position-horizontal-relative:page;mso-position-vertical-relative:page" coordsize="20,20" o:allowincell="f" path="m7,l1,,,2r,9l1,13r6,l8,12r-6,l1,10,1,3,2,1r6,l7,e" filled="f" stroked="f">
              <v:path arrowok="t"/>
            </v:shape>
            <v:shape id="_x0000_s1132" style="position:absolute;left:8662;top:7739;width:20;height:20;mso-position-horizontal-relative:page;mso-position-vertical-relative:page" coordsize="20,20" o:allowincell="f" path="m8,1l6,1e" filled="f" stroked="f">
              <v:path arrowok="t"/>
            </v:shape>
            <v:shape id="_x0000_s1133" style="position:absolute;left:8662;top:7739;width:20;height:20;mso-position-horizontal-relative:page;mso-position-vertical-relative:page" coordsize="20,20" o:allowincell="f" path="m6,12r2,e" filled="f" stroked="f">
              <v:path arrowok="t"/>
            </v:shape>
            <v:shape id="_x0000_s1134" style="position:absolute;left:8662;top:7739;width:20;height:20;mso-position-horizontal-relative:page;mso-position-vertical-relative:page" coordsize="20,20" o:allowincell="f" path="m8,12r-2,e" filled="f" stroked="f">
              <v:path arrowok="t"/>
            </v:shape>
            <v:shape id="_x0000_s1135" style="position:absolute;left:8662;top:7739;width:20;height:20;mso-position-horizontal-relative:page;mso-position-vertical-relative:page" coordsize="20,20" o:allowincell="f" path="m6,1r2,e" filled="f" stroked="f">
              <v:path arrowok="t"/>
            </v:shape>
            <v:shape id="_x0000_s1136" style="position:absolute;left:8662;top:7739;width:20;height:20;mso-position-horizontal-relative:page;mso-position-vertical-relative:page" coordsize="20,20" o:allowincell="f" path="m8,1l6,1,7,3r,7l6,12r2,l9,11,9,2,8,1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125" style="position:absolute;left:0;text-align:left;margin-left:432.65pt;margin-top:37.1pt;width:1pt;height:1pt;z-index:-251589632" coordorigin="8653,7739" coordsize="20,20" o:regroupid="2" o:allowincell="f">
            <v:rect id="_x0000_s1126" style="position:absolute;left:8657;top:7742;width:1;height:11;mso-position-horizontal-relative:page;mso-position-vertical-relative:page" o:allowincell="f" filled="f" stroked="f">
              <v:path arrowok="t"/>
            </v:rect>
            <v:shape id="_x0000_s1127" style="position:absolute;left:8653;top:7739;width:20;height:20;mso-position-horizontal-relative:page;mso-position-vertical-relative:page" coordsize="20,20" o:allowincell="f" path="m2,1r2,e" filled="f" stroked="f">
              <v:path arrowok="t"/>
            </v:shape>
            <v:shape id="_x0000_s1128" style="position:absolute;left:8653;top:7739;width:20;height:20;mso-position-horizontal-relative:page;mso-position-vertical-relative:page" coordsize="20,20" o:allowincell="f" path="m4,1l2,1e" filled="f" stroked="f">
              <v:path arrowok="t"/>
            </v:shape>
            <v:shape id="_x0000_s1129" style="position:absolute;left:8653;top:7739;width:20;height:20;mso-position-horizontal-relative:page;mso-position-vertical-relative:page" coordsize="20,20" o:allowincell="f" path="m4,l2,,,1,,2,2,1r2,l4,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117" style="position:absolute;left:0;text-align:left;margin-left:431.85pt;margin-top:37.1pt;width:1pt;height:1pt;z-index:-251590656" coordorigin="8637,7739" coordsize="20,20" o:regroupid="2" o:allowincell="f">
            <v:shape id="_x0000_s1118" style="position:absolute;left:8637;top:7739;width:20;height:20;mso-position-horizontal-relative:page;mso-position-vertical-relative:page" coordsize="20,20" o:allowincell="f" path="m,12r,1l,14r2,l6,14,8,12r-6,l1,12,,12e" filled="f" stroked="f">
              <v:path arrowok="t"/>
            </v:shape>
            <v:shape id="_x0000_s1119" style="position:absolute;left:8637;top:7739;width:20;height:20;mso-position-horizontal-relative:page;mso-position-vertical-relative:page" coordsize="20,20" o:allowincell="f" path="m5,12r3,e" filled="f" stroked="f">
              <v:path arrowok="t"/>
            </v:shape>
            <v:shape id="_x0000_s1120" style="position:absolute;left:8637;top:7739;width:20;height:20;mso-position-horizontal-relative:page;mso-position-vertical-relative:page" coordsize="20,20" o:allowincell="f" path="m8,12r-3,e" filled="f" stroked="f">
              <v:path arrowok="t"/>
            </v:shape>
            <v:shape id="_x0000_s1121" style="position:absolute;left:8637;top:7739;width:20;height:20;mso-position-horizontal-relative:page;mso-position-vertical-relative:page" coordsize="20,20" o:allowincell="f" path="m6,l2,,,1,,5,1,6,5,8,6,9r,3l5,12r3,l8,12,8,8,7,7,2,5,2,4,2,2,2,1r5,l7,r,l6,e" filled="f" stroked="f">
              <v:path arrowok="t"/>
            </v:shape>
            <v:shape id="_x0000_s1122" style="position:absolute;left:8637;top:7739;width:20;height:20;mso-position-horizontal-relative:page;mso-position-vertical-relative:page" coordsize="20,20" o:allowincell="f" path="m7,1l6,1e" filled="f" stroked="f">
              <v:path arrowok="t"/>
            </v:shape>
            <v:shape id="_x0000_s1123" style="position:absolute;left:8637;top:7739;width:20;height:20;mso-position-horizontal-relative:page;mso-position-vertical-relative:page" coordsize="20,20" o:allowincell="f" path="m6,1r1,e" filled="f" stroked="f">
              <v:path arrowok="t"/>
            </v:shape>
            <v:shape id="_x0000_s1124" style="position:absolute;left:8637;top:7739;width:20;height:20;mso-position-horizontal-relative:page;mso-position-vertical-relative:page" coordsize="20,20" o:allowincell="f" path="m7,1l6,1r,l7,2,7,1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group id="_x0000_s1107" style="position:absolute;left:0;text-align:left;margin-left:431.35pt;margin-top:37.1pt;width:1pt;height:1pt;z-index:-251591680" coordorigin="8627,7739" coordsize="20,20" o:regroupid="2" o:allowincell="f">
            <v:shape id="_x0000_s1108" style="position:absolute;left:8627;top:7739;width:20;height:20;mso-position-horizontal-relative:page;mso-position-vertical-relative:page" coordsize="20,20" o:allowincell="f" path="m5,l,,,14r1,l1,8r4,l6,8,7,7,5,7,1,7,1,1r4,l7,1,6,,5,e" filled="f" stroked="f">
              <v:path arrowok="t"/>
            </v:shape>
            <v:shape id="_x0000_s1109" style="position:absolute;left:8627;top:7739;width:20;height:20;mso-position-horizontal-relative:page;mso-position-vertical-relative:page" coordsize="20,20" o:allowincell="f" path="m5,8l1,8e" filled="f" stroked="f">
              <v:path arrowok="t"/>
            </v:shape>
            <v:shape id="_x0000_s1110" style="position:absolute;left:8627;top:7739;width:20;height:20;mso-position-horizontal-relative:page;mso-position-vertical-relative:page" coordsize="20,20" o:allowincell="f" path="m7,1l5,1e" filled="f" stroked="f">
              <v:path arrowok="t"/>
            </v:shape>
            <v:shape id="_x0000_s1111" style="position:absolute;left:8627;top:7739;width:20;height:20;mso-position-horizontal-relative:page;mso-position-vertical-relative:page" coordsize="20,20" o:allowincell="f" path="m5,7r2,e" filled="f" stroked="f">
              <v:path arrowok="t"/>
            </v:shape>
            <v:shape id="_x0000_s1112" style="position:absolute;left:8627;top:7739;width:20;height:20;mso-position-horizontal-relative:page;mso-position-vertical-relative:page" coordsize="20,20" o:allowincell="f" path="m1,8r4,e" filled="f" stroked="f">
              <v:path arrowok="t"/>
            </v:shape>
            <v:shape id="_x0000_s1113" style="position:absolute;left:8627;top:7739;width:20;height:20;mso-position-horizontal-relative:page;mso-position-vertical-relative:page" coordsize="20,20" o:allowincell="f" path="m5,8l1,8r4,l5,8e" filled="f" stroked="f">
              <v:path arrowok="t"/>
            </v:shape>
            <v:shape id="_x0000_s1114" style="position:absolute;left:8627;top:7739;width:20;height:20;mso-position-horizontal-relative:page;mso-position-vertical-relative:page" coordsize="20,20" o:allowincell="f" path="m7,7l5,7e" filled="f" stroked="f">
              <v:path arrowok="t"/>
            </v:shape>
            <v:shape id="_x0000_s1115" style="position:absolute;left:8627;top:7739;width:20;height:20;mso-position-horizontal-relative:page;mso-position-vertical-relative:page" coordsize="20,20" o:allowincell="f" path="m5,1r2,e" filled="f" stroked="f">
              <v:path arrowok="t"/>
            </v:shape>
            <v:shape id="_x0000_s1116" style="position:absolute;left:8627;top:7739;width:20;height:20;mso-position-horizontal-relative:page;mso-position-vertical-relative:page" coordsize="20,20" o:allowincell="f" path="m7,1l5,1,6,2r,4l5,7r2,l8,6,8,5,8,2,8,1,7,1e" filled="f" stroked="f">
              <v:path arrowok="t"/>
            </v:shape>
          </v:group>
        </w:pict>
      </w:r>
      <w:r>
        <w:rPr>
          <w:rFonts w:ascii="Times New Roman" w:hAnsi="Times New Roman"/>
          <w:noProof/>
          <w:color w:val="2A2A29"/>
        </w:rPr>
        <w:pict>
          <v:polyline id="_x0000_s1106" style="position:absolute;left:0;text-align:left;z-index:-251592704" points="431.2pt,37.1pt,430.85pt,37.1pt,430.85pt,37.8pt,431.2pt,37.8pt,431.2pt,37.7pt,430.9pt,37.7pt,430.9pt,37.45pt,431.2pt,37.45pt,431.2pt,37.35pt,430.9pt,37.35pt,430.9pt,37.15pt,431.2pt,37.15pt,431.2pt,37.1pt" coordsize="20,20" o:regroupid="2" o:allowincell="f" filled="f" stroked="f">
            <v:path arrowok="t"/>
          </v:polyline>
        </w:pict>
      </w:r>
      <w:r>
        <w:rPr>
          <w:rFonts w:ascii="Times New Roman" w:hAnsi="Times New Roman"/>
          <w:noProof/>
          <w:color w:val="2A2A29"/>
        </w:rPr>
        <w:pict>
          <v:rect id="_x0000_s1105" style="position:absolute;left:0;text-align:left;margin-left:408.85pt;margin-top:33.35pt;width:36pt;height:5pt;z-index:-251593728;mso-position-horizontal-relative:page" o:regroupid="2" o:allowincell="f" filled="f" stroked="f">
            <v:textbox style="mso-next-textbox:#_x0000_s1105" inset="0,0,0,0">
              <w:txbxContent>
                <w:p w:rsidR="000851AB" w:rsidRDefault="000851AB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0" type="#_x0000_t75" style="width:36.2pt;height:5.75pt">
                        <v:imagedata r:id="rId88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647E9E" w:rsidRPr="003C0224">
        <w:rPr>
          <w:rFonts w:ascii="Times New Roman" w:hAnsi="Times New Roman"/>
          <w:color w:val="2A2A29"/>
          <w:lang w:val="en-US"/>
        </w:rPr>
        <w:t>So</w:t>
      </w:r>
      <w:r w:rsidR="00647E9E" w:rsidRPr="003C0224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what can</w:t>
      </w:r>
      <w:r w:rsidR="00647E9E" w:rsidRPr="003C0224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gifted</w:t>
      </w:r>
      <w:r w:rsidR="00647E9E" w:rsidRPr="003C0224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kids</w:t>
      </w:r>
      <w:r w:rsidR="00647E9E" w:rsidRPr="003C0224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do</w:t>
      </w:r>
      <w:r w:rsidR="00647E9E" w:rsidRPr="003C0224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again?</w:t>
      </w:r>
      <w:r w:rsidR="00647E9E" w:rsidRPr="003C0224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spacing w:val="-8"/>
          <w:lang w:val="en-US"/>
        </w:rPr>
        <w:t>W</w:t>
      </w:r>
      <w:r w:rsidR="00647E9E" w:rsidRPr="003C0224">
        <w:rPr>
          <w:rFonts w:ascii="Times New Roman" w:hAnsi="Times New Roman"/>
          <w:color w:val="2A2A29"/>
          <w:lang w:val="en-US"/>
        </w:rPr>
        <w:t>ell,</w:t>
      </w:r>
      <w:r w:rsidR="00647E9E" w:rsidRPr="003C0224">
        <w:rPr>
          <w:rFonts w:ascii="Times New Roman" w:hAnsi="Times New Roman"/>
          <w:color w:val="2A2A29"/>
          <w:spacing w:val="-17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they</w:t>
      </w:r>
      <w:r w:rsidR="00647E9E" w:rsidRPr="003C0224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can</w:t>
      </w:r>
      <w:r w:rsidR="00647E9E" w:rsidRPr="003C0224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save</w:t>
      </w:r>
      <w:r w:rsidR="00647E9E" w:rsidRPr="003C0224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10"/>
          <w:lang w:val="en-US"/>
        </w:rPr>
        <w:t xml:space="preserve">water </w:t>
      </w:r>
      <w:r w:rsidR="00647E9E" w:rsidRPr="003C0224">
        <w:rPr>
          <w:rFonts w:ascii="Times New Roman" w:hAnsi="Times New Roman"/>
          <w:color w:val="2A2A29"/>
          <w:lang w:val="en-US"/>
        </w:rPr>
        <w:t>by</w:t>
      </w:r>
      <w:r w:rsidR="00647E9E" w:rsidRPr="003C0224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turning off</w:t>
      </w:r>
      <w:r w:rsidR="00647E9E" w:rsidRPr="003C0224">
        <w:rPr>
          <w:rFonts w:ascii="Times New Roman" w:hAnsi="Times New Roman"/>
          <w:color w:val="2A2A29"/>
          <w:spacing w:val="-1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the</w:t>
      </w:r>
      <w:r w:rsidR="00647E9E" w:rsidRPr="003C0224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tap</w:t>
      </w:r>
      <w:r w:rsidR="00647E9E" w:rsidRPr="003C0224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while</w:t>
      </w:r>
      <w:r w:rsidR="00647E9E" w:rsidRPr="003C0224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9"/>
          <w:lang w:val="en-US"/>
        </w:rPr>
        <w:t>brushing</w:t>
      </w:r>
      <w:r w:rsidR="00647E9E" w:rsidRPr="003C0224">
        <w:rPr>
          <w:rFonts w:ascii="Times New Roman" w:hAnsi="Times New Roman"/>
          <w:color w:val="2A2A29"/>
          <w:spacing w:val="3"/>
          <w:w w:val="10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their</w:t>
      </w:r>
      <w:r w:rsidR="00647E9E"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teeth and</w:t>
      </w:r>
      <w:r w:rsidR="00647E9E" w:rsidRPr="003C0224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not</w:t>
      </w:r>
      <w:r w:rsidR="00647E9E" w:rsidRPr="003C0224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8"/>
          <w:lang w:val="en-US"/>
        </w:rPr>
        <w:t xml:space="preserve">taking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long baths,  </w:t>
      </w:r>
      <w:r w:rsidR="00647E9E" w:rsidRPr="003C0224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but  </w:t>
      </w:r>
      <w:r w:rsidR="00647E9E" w:rsidRPr="003C0224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rather  </w:t>
      </w:r>
      <w:r w:rsidR="00647E9E" w:rsidRPr="003C0224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 xml:space="preserve">short  </w:t>
      </w:r>
      <w:r w:rsidR="00647E9E" w:rsidRPr="003C0224">
        <w:rPr>
          <w:rFonts w:ascii="Times New Roman" w:hAnsi="Times New Roman"/>
          <w:color w:val="2A2A29"/>
          <w:spacing w:val="18"/>
          <w:lang w:val="en-US"/>
        </w:rPr>
        <w:t xml:space="preserve"> </w:t>
      </w:r>
      <w:r>
        <w:rPr>
          <w:rFonts w:ascii="Times New Roman" w:hAnsi="Times New Roman"/>
          <w:color w:val="2A2A29"/>
          <w:lang w:val="en-US"/>
        </w:rPr>
        <w:t>showers. They can</w:t>
      </w:r>
      <w:r w:rsidR="00647E9E" w:rsidRPr="003C0224">
        <w:rPr>
          <w:rFonts w:ascii="Times New Roman" w:hAnsi="Times New Roman"/>
          <w:color w:val="2A2A29"/>
          <w:spacing w:val="15"/>
          <w:lang w:val="en-US"/>
        </w:rPr>
        <w:t xml:space="preserve"> </w:t>
      </w:r>
      <w:r>
        <w:rPr>
          <w:rFonts w:ascii="Times New Roman" w:hAnsi="Times New Roman"/>
          <w:color w:val="2A2A29"/>
          <w:lang w:val="en-US"/>
        </w:rPr>
        <w:t xml:space="preserve">save </w:t>
      </w:r>
      <w:r w:rsidR="00647E9E" w:rsidRPr="003C0224">
        <w:rPr>
          <w:rFonts w:ascii="Times New Roman" w:hAnsi="Times New Roman"/>
          <w:color w:val="2A2A29"/>
          <w:w w:val="113"/>
          <w:lang w:val="en-US"/>
        </w:rPr>
        <w:t>the</w: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before="1" w:after="0" w:line="240" w:lineRule="auto"/>
        <w:ind w:left="1450" w:right="-20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503" style="position:absolute;left:0;text-align:left;z-index:-251220992" points="470.15pt,-.15pt,472.2pt,-.15pt,476.2pt,-.1pt,472.9pt,-.15pt,470.15pt,-.15pt" coordsize="122,20" o:regroupid="2" o:allowincell="f" fillcolor="#c4c4c4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75" style="position:absolute;left:0;text-align:left;z-index:-251247616" points="484.35pt,-.15pt,472.45pt,-.15pt,476.2pt,-.1pt,481.35pt,-.1pt,484.35pt,-.15pt" coordsize="238,20" o:regroupid="2" o:allowincell="f" fillcolor="#c5c5c4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71" style="position:absolute;left:0;text-align:left;z-index:-251251712" points="467pt,-.15pt,468.45pt,-.1pt,475.45pt,-.05pt,467pt,-.15pt" coordsize="169,20" o:regroupid="2" o:allowincell="f" fillcolor="#c8c8c7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45" style="position:absolute;left:0;text-align:left;z-index:-251278336" points="480.2pt,-.05pt,477.45pt,-.05pt,479.55pt,-.05pt,480.2pt,-.05pt" coordsize="56,20" o:regroupid="2" o:allowincell="f" fillcolor="#c6c5c5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42" style="position:absolute;left:0;text-align:left;z-index:-251281408" points="487.45pt,-.15pt,476.4pt,-.05pt,482.7pt,-.05pt,486.3pt,-.1pt,487.4pt,-.15pt,487.45pt,-.15pt" coordsize="222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41" style="position:absolute;left:0;text-align:left;z-index:-251282432" points="468.35pt,-.1pt,468.85pt,-.1pt,470.15pt,-.05pt,476.15pt,-.05pt,476.35pt,-.05pt,468.35pt,-.1pt" coordsize="161,20" o:regroupid="2" o:allowincell="f" fillcolor="#c9c8c8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37" style="position:absolute;left:0;text-align:left;z-index:-251286528" points="464.75pt,-.15pt,465.45pt,-.15pt,466pt,-.1pt,470pt,-.05pt,467.7pt,-.15pt,464.75pt,-.15pt" coordsize="106,20" o:regroupid="2" o:allowincell="f" fillcolor="#cbcbcb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09" style="position:absolute;left:0;text-align:left;z-index:-251315200" points="486.1pt,-.1pt,475.05pt,-.05pt,483.55pt,-.05pt,484.1pt,-.05pt,486.1pt,-.1pt" coordsize="222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08" style="position:absolute;left:0;text-align:left;z-index:-251316224" points="470.1pt,-.05pt,470.8pt,-.05pt,473.1pt,0,476.1pt,0,479.2pt,0,475.05pt,-.05pt,470.1pt,-.05pt" coordsize="183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05" style="position:absolute;left:0;text-align:left;z-index:-251319296" points="490.1pt,-.15pt,486.1pt,-.1pt,484.1pt,-.05pt,489.15pt,-.1pt,490pt,-.15pt,490.1pt,-.15pt" coordsize="121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04" style="position:absolute;left:0;text-align:left;z-index:-251320320" points="465.85pt,-.1pt,466.65pt,-.1pt,467.25pt,-.05pt,472.3pt,0,469.8pt,-.05pt,465.85pt,-.1pt" coordsize="129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400" style="position:absolute;left:0;text-align:left;z-index:-251324416" points="462.85pt,-.15pt,463.4pt,-.15pt,464.05pt,-.1pt,467.05pt,-.05pt,466.15pt,-.1pt,462.85pt,-.15pt" coordsize="84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72" style="position:absolute;left:0;text-align:left;z-index:-251353088" points="483.45pt,0,472.4pt,0,474.35pt,.05pt,476.4pt,.05pt,480.55pt,.05pt,482.7pt,0,483.45pt,0" coordsize="221,20" o:regroupid="2" o:allowincell="f" fillcolor="#c9c9c9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69" style="position:absolute;left:0;text-align:left;z-index:-251356160" points="489.05pt,-.1pt,480.05pt,0,487.85pt,-.05pt,488.75pt,-.1pt,489.05pt,-.1pt" coordsize="180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68" style="position:absolute;left:0;text-align:left;z-index:-251357184" points="467.1pt,-.05pt,467.85pt,-.05pt,469.1pt,0,476.1pt,0,467.1pt,-.05pt" coordsize="181,20" o:regroupid="2" o:allowincell="f" fillcolor="#cccbcb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64" style="position:absolute;left:0;text-align:left;z-index:-251361280" points="463.75pt,-.1pt,464.35pt,-.1pt,465.4pt,-.05pt,468.45pt,0,466.7pt,-.1pt,463.75pt,-.1pt" coordsize="94,20" o:regroupid="2" o:allowincell="f" fillcolor="#cfcfce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60" style="position:absolute;left:0;text-align:left;z-index:-251365376" points="461.15pt,-.15pt,461.65pt,-.15pt,462.7pt,-.1pt,464.7pt,-.05pt,464.05pt,-.1pt,463.1pt,-.15pt,461.15pt,-.15pt" coordsize="72,20" o:regroupid="2" o:allowincell="f" fillcolor="#d2d2d1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30" style="position:absolute;left:0;text-align:left;z-index:-251394048" points="487.5pt,-.05pt,485.7pt,-.05pt,473.7pt,0,483.9pt,0,486.1pt,0,487.25pt,-.05pt,487.5pt,-.05pt" coordsize="276,20" o:regroupid="2" o:allowincell="f" fillcolor="#ccc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29" style="position:absolute;left:0;text-align:left;z-index:-251395072" points="468.9pt,.05pt,469.75pt,.05pt,471.1pt,.05pt,476.1pt,.1pt,483.9pt,.05pt,473.7pt,.05pt,468.9pt,.05pt" coordsize="300,20" o:regroupid="2" o:allowincell="f" fillcolor="#ccc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26" style="position:absolute;left:0;text-align:left;z-index:-251398144" points="490.8pt,-.1pt,487.8pt,-.05pt,486.1pt,0,490.35pt,-.05pt,491.05pt,-.1pt,490.8pt,-.1pt" coordsize="100,20" o:regroupid="2" o:allowincell="f" fillcolor="#cfcfcf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25" style="position:absolute;left:0;text-align:left;z-index:-251399168" points="464.75pt,-.05pt,465.45pt,-.05pt,466.2pt,0,470.2pt,.05pt,467.7pt,-.05pt,464.75pt,-.05pt" coordsize="109,20" o:regroupid="2" o:allowincell="f" fillcolor="#cfcfcf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21" style="position:absolute;left:0;text-align:left;z-index:-251403264" points="461.9pt,-.1pt,462.45pt,-.1pt,462.8pt,-.05pt,465.8pt,0,465.05pt,-.05pt,463.85pt,-.1pt,461.9pt,-.1pt" coordsize="79,20" o:regroupid="2" o:allowincell="f" fillcolor="#d3d2d2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317" style="position:absolute;left:0;text-align:left;z-index:-251407360" points="459.55pt,-.15pt,460pt,-.15pt,460.7pt,-.1pt,462.75pt,-.05pt,462.15pt,-.1pt,461.5pt,-.1pt,459.55pt,-.15pt" coordsize="65,20" o:regroupid="2" o:allowincell="f" fillcolor="#d5d5d5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89" style="position:absolute;left:0;text-align:left;z-index:-251433984" points="485.85pt,.05pt,470.9pt,.1pt,473.05pt,.1pt,476.05pt,.15pt,483.85pt,.1pt,485.85pt,.05pt" coordsize="300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86" style="position:absolute;left:0;text-align:left;z-index:-251437056" points="489.95pt,-.05pt,485.9pt,0,483.9pt,.05pt,489.15pt,0,489.95pt,-.05pt,489.95pt,-.05pt" coordsize="122,20" o:regroupid="2" o:allowincell="f" fillcolor="#d0d0d0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85" style="position:absolute;left:0;text-align:left;z-index:-251438080" points="465.85pt,0,466.65pt,0,467.45pt,.05pt,472.45pt,.05pt,469.8pt,0,465.85pt,0" coordsize="133,20" o:regroupid="2" o:allowincell="f" fillcolor="#d0d0d0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82" style="position:absolute;left:0;text-align:left;z-index:-251441152" points="493.05pt,-.1pt,492.35pt,-.1pt,490.35pt,-.05pt,489.15pt,0,492.45pt,-.1pt,493.05pt,-.1pt" coordsize="78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81" style="position:absolute;left:0;text-align:left;z-index:-251442176" points="462.8pt,-.05pt,463.35pt,-.05pt,464.1pt,0,467.1pt,.05pt,465.75pt,0,462.8pt,-.05pt" coordsize="86,20" o:regroupid="2" o:allowincell="f" fillcolor="#d3d3d3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77" style="position:absolute;left:0;text-align:left;z-index:-251446272" points="460.25pt,-.1pt,460.7pt,-.1pt,461.65pt,-.05pt,463.65pt,0,463.05pt,-.05pt,462.2pt,-.1pt,460.25pt,-.1pt" coordsize="69,20" o:regroupid="2" o:allowincell="f" fillcolor="#d6d5d5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73" style="position:absolute;left:0;text-align:left;z-index:-251450368" points="458.1pt,-.15pt,458.5pt,-.15pt,459pt,-.1pt,461pt,-.05pt,460.5pt,-.1pt,460.05pt,-.1pt,458.1pt,-.15pt" coordsize="58,20" o:regroupid="2" o:allowincell="f" fillcolor="#d9d9d8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47" style="position:absolute;left:0;text-align:left;z-index:-251476992" points="483.25pt,.1pt,474.4pt,.1pt,477.45pt,.15pt,481.6pt,.1pt,483.25pt,.1pt" coordsize="177,20" o:regroupid="2" o:allowincell="f" fillcolor="#cecece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44" style="position:absolute;left:0;text-align:left;z-index:-251480064" points="488.3pt,.05pt,481.3pt,.15pt,476.15pt,.15pt,477.75pt,.15pt,487.7pt,.05pt,488.7pt,.05pt,488.3pt,.05pt" coordsize="251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43" style="position:absolute;left:0;text-align:left;z-index:-251481088" points="467.1pt,.05pt,468.05pt,.05pt,469pt,.1pt,476pt,.1pt,476.1pt,.1pt,467.1pt,.05pt" coordsize="181,20" o:regroupid="2" o:allowincell="f" fillcolor="#d1d1d1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40" style="position:absolute;left:0;text-align:left;z-index:-251484160" points="492.1pt,-.05pt,489.1pt,0,487.7pt,.05pt,491.45pt,0,492.1pt,-.05pt,492.1pt,-.05pt" coordsize="89,20" o:regroupid="2" o:allowincell="f" fillcolor="#d4d4d4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39" style="position:absolute;left:0;text-align:left;z-index:-251485184" points="463.7pt,0,464.35pt,0,465.5pt,.05pt,468.55pt,.1pt,466.65pt,0,463.7pt,0" coordsize="97,20" o:regroupid="2" o:allowincell="f" fillcolor="#d4d4d4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36" style="position:absolute;left:0;text-align:left;z-index:-251488256" points="494.5pt,-.1pt,492.45pt,-.05pt,491.5pt,0,494.3pt,-.05pt,494.8pt,-.1pt,494.5pt,-.1pt" coordsize="66,20" o:regroupid="2" o:allowincell="f" fillcolor="#d6d6d6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35" style="position:absolute;left:0;text-align:left;z-index:-251489280" points="461pt,-.05pt,461.5pt,-.05pt,462.65pt,0,464.7pt,.05pt,464pt,0,462.95pt,-.05pt,461pt,-.05pt" coordsize="74,20" o:regroupid="2" o:allowincell="f" fillcolor="#d6d6d6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31" style="position:absolute;left:0;text-align:left;z-index:-251493376" points="458.7pt,-.1pt,459.1pt,-.1pt,459.75pt,-.05pt,461.8pt,0,461.25pt,-.05pt,460.65pt,-.05pt,458.7pt,-.1pt" coordsize="62,20" o:regroupid="2" o:allowincell="f" fillcolor="#d9d9d9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227" style="position:absolute;left:0;text-align:left;z-index:-251497472" points="456.65pt,-.15pt,456.8pt,-.15pt,457pt,-.15pt,457.35pt,-.1pt,459.35pt,-.05pt,459.1pt,-.05pt,458.9pt,-.1pt,458.6pt,-.1pt,456.65pt,-.15pt" coordsize="54,20" o:regroupid="2" o:allowincell="f" fillcolor="#dcdcdc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199" style="position:absolute;left:0;text-align:left;z-index:-251526144" points="486.95pt,.1pt,486pt,.1pt,471.7pt,.15pt,484.8pt,.15pt,485.95pt,.15pt,487.15pt,.1pt,486.95pt,.1pt" coordsize="309,20" o:regroupid="2" o:allowincell="f" fillcolor="#d2d2d1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198" style="position:absolute;left:0;text-align:left;z-index:-251527168" points="468.9pt,.15pt,471pt,.15pt,476pt,.2pt,471.65pt,.15pt,468.9pt,.15pt" coordsize="142,20" o:regroupid="2" o:allowincell="f" fillcolor="#d2d2d1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195" style="position:absolute;left:0;text-align:left;z-index:-251530240" points="490.75pt,0,487.7pt,.05pt,485.95pt,.1pt,490.35pt,0,491.1pt,0,490.75pt,0" coordsize="103,20" o:regroupid="2" o:allowincell="f" fillcolor="#d5d5d5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194" style="position:absolute;left:0;text-align:left;z-index:-251531264" points="464.7pt,.1pt,465.45pt,.1pt,466.35pt,.15pt,470.35pt,.2pt,467.65pt,.1pt,464.7pt,.1pt" coordsize="113,20" o:regroupid="2" o:allowincell="f" fillcolor="#d5d5d5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191" style="position:absolute;left:0;text-align:left;z-index:-251534336" points="493.5pt,-.05pt,491.45pt,0,490.35pt,.05pt,493.4pt,-.05pt,494pt,-.05pt,493.5pt,-.05pt" coordsize="73,20" o:regroupid="2" o:allowincell="f" fillcolor="#d7d7d7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190" style="position:absolute;left:0;text-align:left;z-index:-251535360" points="461.8pt,.05pt,462.35pt,.05pt,462.85pt,.1pt,465.85pt,.15pt,465.1pt,.1pt,463.75pt,.05pt,461.8pt,.05pt" coordsize="81,20" o:regroupid="2" o:allowincell="f" fillcolor="#d7d7d7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187" style="position:absolute;left:0;text-align:left;z-index:-251538432" points="496.3pt,-.15pt,494.3pt,-.1pt,494pt,-.1pt,493.45pt,-.05pt,495.95pt,-.1pt,496.4pt,-.15pt,496.3pt,-.15pt" coordsize="60,20" o:regroupid="2" o:allowincell="f" fillcolor="#dadada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186" style="position:absolute;left:0;text-align:left;z-index:-251539456" points="459.35pt,-.05pt,459.8pt,-.05pt,460.65pt,0,462.65pt,.05pt,462.05pt,0,461.3pt,-.05pt,459.35pt,-.05pt" coordsize="67,20" o:regroupid="2" o:allowincell="f" fillcolor="#dadada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182" style="position:absolute;left:0;text-align:left;z-index:-251543552" points="457.25pt,-.1pt,457.65pt,-.1pt,458.1pt,-.05pt,460.1pt,0,459.6pt,-.05pt,459.2pt,-.05pt,457.25pt,-.1pt" coordsize="57,20" o:regroupid="2" o:allowincell="f" fillcolor="#ddd" stroked="f">
            <v:path arrowok="t"/>
          </v:polyline>
        </w:pict>
      </w:r>
      <w:r>
        <w:rPr>
          <w:rFonts w:ascii="Times New Roman" w:hAnsi="Times New Roman"/>
          <w:noProof/>
          <w:color w:val="2A2A29"/>
          <w:sz w:val="18"/>
          <w:szCs w:val="18"/>
        </w:rPr>
        <w:pict>
          <v:polyline id="_x0000_s1178" style="position:absolute;left:0;text-align:left;z-index:-251547648" points="455.25pt,-.15pt,455.6pt,-.15pt,455.8pt,-.1pt,457.8pt,-.05pt,457.2pt,-.1pt,455.25pt,-.15pt" coordsize="52,20" o:regroupid="2" o:allowincell="f" fillcolor="#dfdfdf" stroked="f">
            <v:path arrowok="t"/>
          </v:polyline>
        </w:pict>
      </w:r>
      <w:r w:rsidR="00647E9E" w:rsidRPr="003C0224">
        <w:rPr>
          <w:rFonts w:ascii="Times New Roman" w:hAnsi="Times New Roman"/>
          <w:color w:val="2A2A29"/>
          <w:sz w:val="18"/>
          <w:szCs w:val="18"/>
          <w:lang w:val="en-US"/>
        </w:rPr>
        <w:t xml:space="preserve">20   </w:t>
      </w:r>
      <w:r w:rsidR="00647E9E" w:rsidRPr="003C0224">
        <w:rPr>
          <w:rFonts w:ascii="Times New Roman" w:hAnsi="Times New Roman"/>
          <w:color w:val="2A2A29"/>
          <w:spacing w:val="4"/>
          <w:sz w:val="18"/>
          <w:szCs w:val="1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electricity by</w:t>
      </w:r>
      <w:r w:rsidR="00647E9E" w:rsidRPr="003C0224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turning</w:t>
      </w:r>
      <w:r w:rsidR="00647E9E" w:rsidRPr="003C0224">
        <w:rPr>
          <w:rFonts w:ascii="Times New Roman" w:hAnsi="Times New Roman"/>
          <w:color w:val="2A2A29"/>
          <w:spacing w:val="55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the</w:t>
      </w:r>
      <w:r w:rsidR="00647E9E" w:rsidRPr="003C0224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lights</w:t>
      </w:r>
      <w:r w:rsidR="00647E9E" w:rsidRPr="003C0224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off</w:t>
      </w:r>
      <w:r w:rsidR="00647E9E" w:rsidRPr="003C0224">
        <w:rPr>
          <w:rFonts w:ascii="Times New Roman" w:hAnsi="Times New Roman"/>
          <w:color w:val="2A2A29"/>
          <w:spacing w:val="-17"/>
          <w:lang w:val="en-US"/>
        </w:rPr>
        <w:t xml:space="preserve"> </w:t>
      </w:r>
      <w:r>
        <w:rPr>
          <w:rFonts w:ascii="Times New Roman" w:hAnsi="Times New Roman"/>
          <w:color w:val="2A2A29"/>
          <w:lang w:val="en-US"/>
        </w:rPr>
        <w:t>when</w:t>
      </w:r>
      <w:r w:rsidR="00647E9E" w:rsidRPr="003C0224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they</w:t>
      </w:r>
      <w:r w:rsidR="00647E9E" w:rsidRPr="003C0224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are</w:t>
      </w:r>
      <w:r w:rsidR="00647E9E" w:rsidRPr="003C0224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not</w:t>
      </w:r>
      <w:r w:rsidR="00647E9E" w:rsidRPr="003C0224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in</w:t>
      </w:r>
      <w:r w:rsidR="00647E9E" w:rsidRPr="003C0224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lang w:val="en-US"/>
        </w:rPr>
        <w:t>a</w:t>
      </w:r>
      <w:r w:rsidR="00647E9E" w:rsidRPr="003C0224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="00647E9E" w:rsidRPr="003C0224">
        <w:rPr>
          <w:rFonts w:ascii="Times New Roman" w:hAnsi="Times New Roman"/>
          <w:color w:val="2A2A29"/>
          <w:w w:val="103"/>
          <w:lang w:val="en-US"/>
        </w:rPr>
        <w:t>room.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47" w:after="0" w:line="284" w:lineRule="auto"/>
        <w:ind w:left="1814" w:right="1313"/>
        <w:jc w:val="both"/>
        <w:rPr>
          <w:rFonts w:ascii="Times New Roman" w:hAnsi="Times New Roman"/>
          <w:color w:val="000000"/>
          <w:lang w:val="en-US"/>
        </w:rPr>
      </w:pPr>
      <w:r w:rsidRPr="003C0224">
        <w:rPr>
          <w:rFonts w:ascii="Times New Roman" w:hAnsi="Times New Roman"/>
          <w:color w:val="2A2A29"/>
          <w:lang w:val="en-US"/>
        </w:rPr>
        <w:t>They</w:t>
      </w:r>
      <w:r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can</w:t>
      </w:r>
      <w:r w:rsidRPr="003C0224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save</w:t>
      </w:r>
      <w:r w:rsidRPr="003C0224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</w:t>
      </w:r>
      <w:r w:rsidRPr="003C0224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07"/>
          <w:lang w:val="en-US"/>
        </w:rPr>
        <w:t>environment</w:t>
      </w:r>
      <w:r w:rsidRPr="003C0224">
        <w:rPr>
          <w:rFonts w:ascii="Times New Roman" w:hAnsi="Times New Roman"/>
          <w:color w:val="2A2A29"/>
          <w:spacing w:val="13"/>
          <w:w w:val="10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by</w:t>
      </w:r>
      <w:r w:rsidRPr="003C0224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not</w:t>
      </w:r>
      <w:r w:rsidRPr="003C0224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="000851AB">
        <w:rPr>
          <w:rFonts w:ascii="Times New Roman" w:hAnsi="Times New Roman"/>
          <w:color w:val="2A2A29"/>
          <w:lang w:val="en-US"/>
        </w:rPr>
        <w:t xml:space="preserve">burning </w:t>
      </w:r>
      <w:r w:rsidRPr="003C0224">
        <w:rPr>
          <w:rFonts w:ascii="Times New Roman" w:hAnsi="Times New Roman"/>
          <w:color w:val="2A2A29"/>
          <w:lang w:val="en-US"/>
        </w:rPr>
        <w:t>trees.</w:t>
      </w:r>
      <w:r w:rsidRPr="003C0224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They</w:t>
      </w:r>
      <w:r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can</w:t>
      </w:r>
      <w:r w:rsidRPr="003C0224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save</w:t>
      </w:r>
      <w:r w:rsidRPr="003C0224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</w:t>
      </w:r>
      <w:r w:rsidRPr="003C0224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animals by</w:t>
      </w:r>
      <w:r w:rsidRPr="003C0224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05"/>
          <w:lang w:val="en-US"/>
        </w:rPr>
        <w:t xml:space="preserve">giving </w:t>
      </w:r>
      <w:r w:rsidRPr="003C0224">
        <w:rPr>
          <w:rFonts w:ascii="Times New Roman" w:hAnsi="Times New Roman"/>
          <w:color w:val="2A2A29"/>
          <w:lang w:val="en-US"/>
        </w:rPr>
        <w:t>them</w:t>
      </w:r>
      <w:r w:rsidRPr="003C0224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shelte</w:t>
      </w:r>
      <w:r w:rsidRPr="003C0224">
        <w:rPr>
          <w:rFonts w:ascii="Times New Roman" w:hAnsi="Times New Roman"/>
          <w:color w:val="2A2A29"/>
          <w:spacing w:val="-12"/>
          <w:lang w:val="en-US"/>
        </w:rPr>
        <w:t>r</w:t>
      </w:r>
      <w:r w:rsidRPr="003C0224">
        <w:rPr>
          <w:rFonts w:ascii="Times New Roman" w:hAnsi="Times New Roman"/>
          <w:color w:val="2A2A29"/>
          <w:lang w:val="en-US"/>
        </w:rPr>
        <w:t>.</w:t>
      </w:r>
      <w:r w:rsidRPr="003C0224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In</w:t>
      </w:r>
      <w:r w:rsidRPr="003C0224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addition,</w:t>
      </w:r>
      <w:r w:rsidRPr="003C0224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they</w:t>
      </w:r>
      <w:r w:rsidRPr="003C0224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can</w:t>
      </w:r>
      <w:r w:rsidRPr="003C0224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save</w:t>
      </w:r>
      <w:r w:rsidRPr="003C0224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mother</w:t>
      </w:r>
      <w:r w:rsidRPr="003C0224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Earth</w:t>
      </w:r>
      <w:r w:rsidRPr="003C0224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by</w:t>
      </w:r>
      <w:r w:rsidRPr="003C0224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not</w:t>
      </w:r>
      <w:r w:rsidRPr="003C0224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dumping </w:t>
      </w:r>
      <w:r w:rsidRPr="003C0224">
        <w:rPr>
          <w:rFonts w:ascii="Times New Roman" w:hAnsi="Times New Roman"/>
          <w:color w:val="2A2A29"/>
          <w:w w:val="110"/>
          <w:lang w:val="en-US"/>
        </w:rPr>
        <w:t>garbage</w:t>
      </w:r>
      <w:r w:rsidRPr="003C0224">
        <w:rPr>
          <w:rFonts w:ascii="Times New Roman" w:hAnsi="Times New Roman"/>
          <w:color w:val="2A2A29"/>
          <w:spacing w:val="-12"/>
          <w:w w:val="11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into</w:t>
      </w:r>
      <w:r w:rsidRPr="003C0224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</w:t>
      </w:r>
      <w:r w:rsidRPr="003C0224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sea.</w:t>
      </w:r>
      <w:r w:rsidRPr="003C0224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02"/>
          <w:lang w:val="en-US"/>
        </w:rPr>
        <w:t xml:space="preserve">In </w:t>
      </w:r>
      <w:r w:rsidRPr="003C0224">
        <w:rPr>
          <w:rFonts w:ascii="Times New Roman" w:hAnsi="Times New Roman"/>
          <w:color w:val="2A2A29"/>
          <w:lang w:val="en-US"/>
        </w:rPr>
        <w:t>short,</w:t>
      </w:r>
      <w:r w:rsidRPr="003C0224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they</w:t>
      </w:r>
      <w:r w:rsidRPr="003C0224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can</w:t>
      </w:r>
      <w:r w:rsidRPr="003C0224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11"/>
          <w:lang w:val="en-US"/>
        </w:rPr>
        <w:t>change</w:t>
      </w:r>
      <w:r w:rsidRPr="003C0224">
        <w:rPr>
          <w:rFonts w:ascii="Times New Roman" w:hAnsi="Times New Roman"/>
          <w:color w:val="2A2A29"/>
          <w:spacing w:val="2"/>
          <w:w w:val="11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their</w:t>
      </w:r>
      <w:r w:rsidRPr="003C0224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0851AB">
        <w:rPr>
          <w:rFonts w:ascii="Times New Roman" w:hAnsi="Times New Roman"/>
          <w:color w:val="2A2A29"/>
          <w:lang w:val="en-US"/>
        </w:rPr>
        <w:t>habits</w:t>
      </w:r>
      <w:r w:rsidRPr="003C0224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and</w:t>
      </w:r>
      <w:r w:rsidRPr="003C0224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="000851AB">
        <w:rPr>
          <w:rFonts w:ascii="Times New Roman" w:hAnsi="Times New Roman"/>
          <w:color w:val="2A2A29"/>
          <w:lang w:val="en-US"/>
        </w:rPr>
        <w:t>become</w:t>
      </w:r>
      <w:r w:rsidRPr="003C0224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05"/>
          <w:lang w:val="en-US"/>
        </w:rPr>
        <w:t>environmentally</w:t>
      </w:r>
      <w:r w:rsidRPr="003C0224">
        <w:rPr>
          <w:rFonts w:ascii="Times New Roman" w:hAnsi="Times New Roman"/>
          <w:color w:val="2A2A29"/>
          <w:spacing w:val="5"/>
          <w:w w:val="10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friendl</w:t>
      </w:r>
      <w:r w:rsidRPr="003C0224">
        <w:rPr>
          <w:rFonts w:ascii="Times New Roman" w:hAnsi="Times New Roman"/>
          <w:color w:val="2A2A29"/>
          <w:spacing w:val="-16"/>
          <w:lang w:val="en-US"/>
        </w:rPr>
        <w:t>y</w:t>
      </w:r>
      <w:r w:rsidRPr="003C0224">
        <w:rPr>
          <w:rFonts w:ascii="Times New Roman" w:hAnsi="Times New Roman"/>
          <w:color w:val="2A2A29"/>
          <w:lang w:val="en-US"/>
        </w:rPr>
        <w:t>.</w:t>
      </w:r>
      <w:r w:rsidRPr="003C0224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And</w:t>
      </w:r>
      <w:r w:rsidRPr="003C0224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who</w:t>
      </w:r>
      <w:r w:rsidRPr="003C0224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knows</w:t>
      </w:r>
      <w:r w:rsidRPr="003C0224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 xml:space="preserve">– </w:t>
      </w:r>
      <w:r w:rsidRPr="003C0224">
        <w:rPr>
          <w:rFonts w:ascii="Times New Roman" w:hAnsi="Times New Roman"/>
          <w:color w:val="2A2A29"/>
          <w:w w:val="110"/>
          <w:lang w:val="en-US"/>
        </w:rPr>
        <w:t>perhaps</w:t>
      </w:r>
      <w:r w:rsidRPr="003C0224">
        <w:rPr>
          <w:rFonts w:ascii="Times New Roman" w:hAnsi="Times New Roman"/>
          <w:color w:val="2A2A29"/>
          <w:spacing w:val="-5"/>
          <w:w w:val="110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they</w:t>
      </w:r>
      <w:r w:rsidRPr="003C0224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can</w:t>
      </w:r>
      <w:r w:rsidRPr="003C0224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even</w:t>
      </w:r>
      <w:r w:rsidRPr="003C0224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11"/>
          <w:lang w:val="en-US"/>
        </w:rPr>
        <w:t>persuade</w:t>
      </w:r>
      <w:r w:rsidRPr="003C0224">
        <w:rPr>
          <w:rFonts w:ascii="Times New Roman" w:hAnsi="Times New Roman"/>
          <w:color w:val="2A2A29"/>
          <w:spacing w:val="-6"/>
          <w:w w:val="111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adults</w:t>
      </w:r>
      <w:r w:rsidRPr="003C0224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to</w:t>
      </w:r>
      <w:r w:rsidRPr="003C0224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do</w:t>
      </w:r>
      <w:r w:rsidRPr="003C0224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lang w:val="en-US"/>
        </w:rPr>
        <w:t>the</w:t>
      </w:r>
      <w:r w:rsidRPr="003C0224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w w:val="109"/>
          <w:lang w:val="en-US"/>
        </w:rPr>
        <w:t>same!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7763" w:right="-20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3C0224">
        <w:rPr>
          <w:rFonts w:ascii="Times New Roman" w:hAnsi="Times New Roman"/>
          <w:color w:val="2A2A29"/>
          <w:w w:val="118"/>
          <w:sz w:val="18"/>
          <w:szCs w:val="18"/>
          <w:lang w:val="en-US"/>
        </w:rPr>
        <w:t>Adapted</w:t>
      </w:r>
      <w:r w:rsidRPr="003C0224">
        <w:rPr>
          <w:rFonts w:ascii="Times New Roman" w:hAnsi="Times New Roman"/>
          <w:color w:val="2A2A29"/>
          <w:spacing w:val="-4"/>
          <w:w w:val="118"/>
          <w:sz w:val="18"/>
          <w:szCs w:val="18"/>
          <w:lang w:val="en-US"/>
        </w:rPr>
        <w:t xml:space="preserve"> </w:t>
      </w:r>
      <w:r w:rsidRPr="003C0224">
        <w:rPr>
          <w:rFonts w:ascii="Times New Roman" w:hAnsi="Times New Roman"/>
          <w:color w:val="2A2A29"/>
          <w:sz w:val="18"/>
          <w:szCs w:val="18"/>
          <w:lang w:val="en-US"/>
        </w:rPr>
        <w:t>from:</w:t>
      </w:r>
      <w:r w:rsidRPr="003C0224">
        <w:rPr>
          <w:rFonts w:ascii="Times New Roman" w:hAnsi="Times New Roman"/>
          <w:color w:val="2A2A29"/>
          <w:spacing w:val="22"/>
          <w:sz w:val="18"/>
          <w:szCs w:val="18"/>
          <w:lang w:val="en-US"/>
        </w:rPr>
        <w:t xml:space="preserve"> </w:t>
      </w:r>
      <w:hyperlink r:id="rId89" w:history="1">
        <w:r w:rsidRPr="003C0224">
          <w:rPr>
            <w:rFonts w:ascii="Times New Roman" w:hAnsi="Times New Roman"/>
            <w:i/>
            <w:iCs/>
            <w:color w:val="2A2A29"/>
            <w:w w:val="128"/>
            <w:sz w:val="18"/>
            <w:szCs w:val="18"/>
            <w:lang w:val="en-US"/>
          </w:rPr>
          <w:t>ww</w:t>
        </w:r>
        <w:r w:rsidRPr="003C0224">
          <w:rPr>
            <w:rFonts w:ascii="Times New Roman" w:hAnsi="Times New Roman"/>
            <w:i/>
            <w:iCs/>
            <w:color w:val="2A2A29"/>
            <w:spacing w:val="-14"/>
            <w:w w:val="128"/>
            <w:sz w:val="18"/>
            <w:szCs w:val="18"/>
            <w:lang w:val="en-US"/>
          </w:rPr>
          <w:t>w</w:t>
        </w:r>
        <w:r w:rsidRPr="003C0224">
          <w:rPr>
            <w:rFonts w:ascii="Times New Roman" w:hAnsi="Times New Roman"/>
            <w:i/>
            <w:iCs/>
            <w:color w:val="2A2A29"/>
            <w:w w:val="118"/>
            <w:sz w:val="18"/>
            <w:szCs w:val="18"/>
            <w:lang w:val="en-US"/>
          </w:rPr>
          <w:t>.teenink.com</w:t>
        </w:r>
      </w:hyperlink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154" style="position:absolute;left:0;text-align:left;margin-left:217.65pt;margin-top:26.35pt;width:15.95pt;height:16pt;z-index:-25169100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0851AB">
        <w:rPr>
          <w:noProof/>
        </w:rPr>
        <w:pict>
          <v:shape id="_x0000_s3155" style="position:absolute;left:0;text-align:left;margin-left:217.65pt;margin-top:75.4pt;width:15.95pt;height:15.95pt;z-index:-25168896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A. </w:t>
      </w:r>
      <w:r w:rsidR="00647E9E" w:rsidRPr="003C0224">
        <w:rPr>
          <w:rFonts w:ascii="Times New Roman" w:hAnsi="Times New Roman"/>
          <w:b/>
          <w:bCs/>
          <w:color w:val="2A2A29"/>
          <w:spacing w:val="12"/>
          <w:position w:val="-1"/>
          <w:sz w:val="28"/>
          <w:szCs w:val="28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</w:t>
      </w:r>
      <w:r w:rsidR="00647E9E" w:rsidRPr="003C022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</w:t>
      </w:r>
      <w:r w:rsidR="00647E9E" w:rsidRPr="003C022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parts</w:t>
      </w:r>
      <w:r w:rsidR="00647E9E" w:rsidRPr="003C0224">
        <w:rPr>
          <w:rFonts w:ascii="Arial" w:hAnsi="Arial" w:cs="Arial"/>
          <w:color w:val="2A2A29"/>
          <w:spacing w:val="23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647E9E" w:rsidRPr="003C0224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sen</w:t>
      </w:r>
      <w:r w:rsidR="00647E9E" w:rsidRPr="003C022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="00647E9E" w:rsidRPr="003C022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es</w:t>
      </w:r>
      <w:r w:rsidR="00647E9E" w:rsidRPr="003C022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cc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ding</w:t>
      </w:r>
      <w:r w:rsidR="00647E9E" w:rsidRPr="003C0224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w w:val="123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pacing w:val="-1"/>
          <w:w w:val="96"/>
          <w:position w:val="-1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xt.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  <w:sectPr w:rsidR="00647E9E" w:rsidRPr="003C0224">
          <w:footerReference w:type="even" r:id="rId90"/>
          <w:footerReference w:type="default" r:id="rId91"/>
          <w:pgSz w:w="11920" w:h="16840"/>
          <w:pgMar w:top="1180" w:right="0" w:bottom="280" w:left="0" w:header="172" w:footer="0" w:gutter="0"/>
          <w:cols w:space="720" w:equalWidth="0">
            <w:col w:w="11920"/>
          </w:cols>
          <w:noEndnote/>
        </w:sect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lastRenderedPageBreak/>
        <w:t xml:space="preserve">1.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Gif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3C022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2"/>
          <w:sz w:val="24"/>
          <w:szCs w:val="24"/>
          <w:lang w:val="en-US"/>
        </w:rPr>
        <w:t>kids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156" style="position:absolute;left:0;text-align:left;margin-left:217.65pt;margin-top:-.95pt;width:15.95pt;height:15.95pt;z-index:-25168998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647E9E"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="00647E9E" w:rsidRPr="003C0224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="00647E9E" w:rsidRPr="003C0224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should 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art</w:t>
      </w:r>
      <w:r w:rsidR="00647E9E" w:rsidRPr="003C0224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by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Rec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cling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tabs>
          <w:tab w:val="left" w:pos="1720"/>
        </w:tabs>
        <w:autoSpaceDE w:val="0"/>
        <w:autoSpaceDN w:val="0"/>
        <w:adjustRightInd w:val="0"/>
        <w:spacing w:after="0" w:line="240" w:lineRule="auto"/>
        <w:ind w:left="1336" w:right="-76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157" style="position:absolute;left:0;text-align:left;margin-left:217.6pt;margin-top:-.95pt;width:15.95pt;height:15.95pt;z-index:-25168793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4.</w:t>
      </w:r>
      <w:r w:rsidR="00647E9E" w:rsidRPr="003C0224">
        <w:rPr>
          <w:rFonts w:ascii="Times New Roman" w:hAnsi="Times New Roman"/>
          <w:b/>
          <w:bCs/>
          <w:color w:val="2A2A29"/>
          <w:spacing w:val="-33"/>
          <w:sz w:val="20"/>
          <w:szCs w:val="20"/>
          <w:lang w:val="en-US"/>
        </w:rPr>
        <w:t xml:space="preserve"> </w:t>
      </w:r>
      <w:r w:rsidR="00647E9E"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erhaps</w:t>
      </w:r>
      <w:r w:rsidR="00647E9E" w:rsidRPr="003C022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kids</w:t>
      </w:r>
      <w:r w:rsidR="00647E9E" w:rsidRPr="003C022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647E9E" w:rsidRPr="003C022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en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36" w:after="0" w:line="240" w:lineRule="auto"/>
        <w:ind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lastRenderedPageBreak/>
        <w:t xml:space="preserve">(a)  </w:t>
      </w:r>
      <w:r w:rsidRPr="003C0224">
        <w:rPr>
          <w:rFonts w:ascii="Times New Roman" w:hAnsi="Times New Roman"/>
          <w:b/>
          <w:bCs/>
          <w:color w:val="2A2A29"/>
          <w:spacing w:val="41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sz w:val="24"/>
          <w:szCs w:val="24"/>
          <w:lang w:val="en-US"/>
        </w:rPr>
        <w:t>doing</w:t>
      </w:r>
      <w:proofErr w:type="gramEnd"/>
      <w:r w:rsidRPr="003C022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simp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things</w:t>
      </w:r>
      <w:r w:rsidRPr="003C022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3C022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home.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78" w:lineRule="auto"/>
        <w:ind w:left="425" w:right="1079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3C0224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sz w:val="24"/>
          <w:szCs w:val="24"/>
          <w:lang w:val="en-US"/>
        </w:rPr>
        <w:t>is</w:t>
      </w:r>
      <w:proofErr w:type="gramEnd"/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simp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et</w:t>
      </w:r>
      <w:r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ef</w:t>
      </w:r>
      <w:r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ecti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way</w:t>
      </w:r>
      <w:r w:rsidRPr="003C022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7"/>
          <w:sz w:val="24"/>
          <w:szCs w:val="24"/>
          <w:lang w:val="en-US"/>
        </w:rPr>
        <w:t>saving</w:t>
      </w:r>
      <w:r w:rsidRPr="003C022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the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planet</w:t>
      </w:r>
      <w:r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w w:val="101"/>
          <w:sz w:val="24"/>
          <w:szCs w:val="24"/>
          <w:lang w:val="en-US"/>
        </w:rPr>
        <w:t>esou</w:t>
      </w:r>
      <w:r w:rsidRPr="003C0224">
        <w:rPr>
          <w:rFonts w:ascii="Arial" w:hAnsi="Arial" w:cs="Arial"/>
          <w:color w:val="2A2A29"/>
          <w:spacing w:val="-8"/>
          <w:w w:val="101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3C0224">
        <w:rPr>
          <w:rFonts w:ascii="Arial" w:hAnsi="Arial" w:cs="Arial"/>
          <w:color w:val="2A2A29"/>
          <w:w w:val="97"/>
          <w:sz w:val="24"/>
          <w:szCs w:val="24"/>
          <w:lang w:val="en-US"/>
        </w:rPr>
        <w:t>es.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1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</w:t>
      </w:r>
      <w:r w:rsidRPr="003C0224">
        <w:rPr>
          <w:rFonts w:ascii="Times New Roman" w:hAnsi="Times New Roman"/>
          <w:b/>
          <w:bCs/>
          <w:color w:val="2A2A29"/>
          <w:spacing w:val="42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an</w:t>
      </w:r>
      <w:proofErr w:type="gramEnd"/>
      <w:r w:rsidRPr="003C022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7"/>
          <w:sz w:val="24"/>
          <w:szCs w:val="24"/>
          <w:lang w:val="en-US"/>
        </w:rPr>
        <w:t>change</w:t>
      </w:r>
      <w:r w:rsidRPr="003C022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2A2A29"/>
          <w:w w:val="106"/>
          <w:sz w:val="24"/>
          <w:szCs w:val="24"/>
          <w:lang w:val="en-US"/>
        </w:rPr>
        <w:t>orld.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647E9E" w:rsidRPr="003C0224" w:rsidRDefault="00647E9E" w:rsidP="000851AB">
      <w:pPr>
        <w:widowControl w:val="0"/>
        <w:autoSpaceDE w:val="0"/>
        <w:autoSpaceDN w:val="0"/>
        <w:adjustRightInd w:val="0"/>
        <w:spacing w:after="0" w:line="320" w:lineRule="atLeast"/>
        <w:ind w:left="425" w:right="1928" w:hanging="425"/>
        <w:rPr>
          <w:rFonts w:ascii="Arial" w:hAnsi="Arial" w:cs="Arial"/>
          <w:color w:val="000000"/>
          <w:sz w:val="24"/>
          <w:szCs w:val="24"/>
          <w:lang w:val="en-US"/>
        </w:rPr>
        <w:sectPr w:rsidR="00647E9E" w:rsidRPr="003C0224">
          <w:type w:val="continuous"/>
          <w:pgSz w:w="11920" w:h="16840"/>
          <w:pgMar w:top="1060" w:right="0" w:bottom="800" w:left="0" w:header="720" w:footer="720" w:gutter="0"/>
          <w:cols w:num="2" w:space="720" w:equalWidth="0">
            <w:col w:w="4107" w:space="1903"/>
            <w:col w:w="5910"/>
          </w:cols>
          <w:noEndnote/>
        </w:sect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(d)  </w:t>
      </w:r>
      <w:r w:rsidRPr="003C0224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sz w:val="24"/>
          <w:szCs w:val="24"/>
          <w:lang w:val="en-US"/>
        </w:rPr>
        <w:t>influen</w:t>
      </w:r>
      <w:r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3C022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adults</w:t>
      </w:r>
      <w:r w:rsidRPr="003C022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ome</w:t>
      </w:r>
      <w:r w:rsidRPr="003C022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6"/>
          <w:sz w:val="24"/>
          <w:szCs w:val="24"/>
          <w:lang w:val="en-US"/>
        </w:rPr>
        <w:t>mo</w:t>
      </w:r>
      <w:r w:rsidRPr="003C0224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 xml:space="preserve">e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onment</w:t>
      </w:r>
      <w:r w:rsidRPr="003C022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7"/>
          <w:sz w:val="24"/>
          <w:szCs w:val="24"/>
          <w:lang w:val="en-US"/>
        </w:rPr>
        <w:t>friend</w:t>
      </w:r>
      <w:r w:rsidRPr="003C0224">
        <w:rPr>
          <w:rFonts w:ascii="Arial" w:hAnsi="Arial" w:cs="Arial"/>
          <w:color w:val="2A2A29"/>
          <w:spacing w:val="-6"/>
          <w:w w:val="107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spacing w:val="-16"/>
          <w:w w:val="89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647E9E" w:rsidRPr="003C0224" w:rsidRDefault="00647E9E" w:rsidP="000851AB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000000"/>
          <w:sz w:val="28"/>
          <w:szCs w:val="28"/>
          <w:lang w:val="en-US"/>
        </w:rPr>
        <w:sectPr w:rsidR="00647E9E" w:rsidRPr="003C0224">
          <w:type w:val="continuous"/>
          <w:pgSz w:w="11920" w:h="16840"/>
          <w:pgMar w:top="1060" w:right="0" w:bottom="800" w:left="0" w:header="720" w:footer="720" w:gutter="0"/>
          <w:cols w:space="720" w:equalWidth="0">
            <w:col w:w="11920"/>
          </w:cols>
          <w:noEndnote/>
        </w:sect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0851AB">
        <w:rPr>
          <w:noProof/>
        </w:rPr>
        <w:lastRenderedPageBreak/>
        <w:pict>
          <v:group id="_x0000_s3192" style="position:absolute;margin-left:0;margin-top:-53pt;width:447.65pt;height:53.2pt;z-index:251675648;mso-position-horizontal-relative:margin" coordsize="8953,1064">
            <v:shape id="_x0000_s3193" type="#_x0000_t75" style="position:absolute;width:8953;height:1064;mso-position-horizontal-relative:margin">
              <v:imagedata r:id="rId11" o:title=""/>
            </v:shape>
            <v:shape id="_x0000_s3194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  <w10:wrap anchorx="margin"/>
          </v:group>
        </w:pic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  <w:sectPr w:rsidR="00647E9E" w:rsidRPr="003C0224">
          <w:headerReference w:type="even" r:id="rId92"/>
          <w:headerReference w:type="default" r:id="rId93"/>
          <w:footerReference w:type="even" r:id="rId94"/>
          <w:footerReference w:type="default" r:id="rId95"/>
          <w:pgSz w:w="11920" w:h="16840"/>
          <w:pgMar w:top="1060" w:right="1120" w:bottom="800" w:left="0" w:header="172" w:footer="608" w:gutter="0"/>
          <w:pgNumType w:start="220"/>
          <w:cols w:space="720" w:equalWidth="0">
            <w:col w:w="10800"/>
          </w:cols>
          <w:noEndnote/>
        </w:sect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lastRenderedPageBreak/>
        <w:t xml:space="preserve">B. </w:t>
      </w:r>
      <w:r w:rsidRPr="003C0224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xp</w:t>
      </w:r>
      <w:r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sions</w:t>
      </w:r>
      <w:r w:rsidRPr="003C022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3C022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3C022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3C022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x.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195" style="position:absolute;left:0;text-align:left;margin-left:199.95pt;margin-top:-.95pt;width:15.95pt;height:15.95pt;z-index:-25168179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0851AB">
        <w:rPr>
          <w:noProof/>
        </w:rPr>
        <w:pict>
          <v:rect id="_x0000_s3196" style="position:absolute;left:0;text-align:left;margin-left:263.6pt;margin-top:.05pt;width:103pt;height:103pt;z-index:-251672576;mso-position-horizontal-relative:page" o:allowincell="f" filled="f" stroked="f">
            <v:textbox style="mso-next-textbox:#_x0000_s3196" inset="0,0,0,0">
              <w:txbxContent>
                <w:p w:rsidR="000851AB" w:rsidRDefault="000851AB">
                  <w:pPr>
                    <w:spacing w:after="0" w:line="20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658" type="#_x0000_t75" style="width:102.05pt;height:103.35pt">
                        <v:imagedata r:id="rId96" o:title="" gain="19661f" blacklevel="22938f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647E9E"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647E9E"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find</w:t>
      </w:r>
      <w:proofErr w:type="gramEnd"/>
      <w:r w:rsidR="00647E9E" w:rsidRPr="003C022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solution</w:t>
      </w:r>
      <w:r w:rsidR="00647E9E" w:rsidRPr="003C0224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="00647E9E" w:rsidRPr="003C0224">
        <w:rPr>
          <w:rFonts w:ascii="Arial" w:hAnsi="Arial" w:cs="Arial"/>
          <w:color w:val="2A2A29"/>
          <w:w w:val="106"/>
          <w:sz w:val="24"/>
          <w:szCs w:val="24"/>
          <w:lang w:val="en-US"/>
        </w:rPr>
        <w:t>or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197" style="position:absolute;left:0;text-align:left;margin-left:199.95pt;margin-top:-.95pt;width:15.95pt;height:15.95pt;z-index:-25168076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647E9E"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="00647E9E"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="00647E9E" w:rsidRPr="003C022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than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one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198" style="position:absolute;left:0;text-align:left;margin-left:199.95pt;margin-top:-.95pt;width:15.95pt;height:15.95pt;z-index:-25167974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647E9E"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making</w:t>
      </w:r>
      <w:proofErr w:type="gramEnd"/>
      <w:r w:rsidR="00647E9E" w:rsidRPr="003C022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su</w:t>
      </w:r>
      <w:r w:rsidR="00647E9E"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105"/>
          <w:sz w:val="24"/>
          <w:szCs w:val="24"/>
          <w:lang w:val="en-US"/>
        </w:rPr>
        <w:t>that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199" style="position:absolute;left:0;text-align:left;margin-left:200.35pt;margin-top:-.95pt;width:15.95pt;height:15.95pt;z-index:-25167872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647E9E" w:rsidRPr="003C022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proofErr w:type="gramEnd"/>
      <w:r w:rsidR="00647E9E" w:rsidRPr="003C0224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sa</w:t>
      </w:r>
      <w:r w:rsidR="00647E9E" w:rsidRPr="003C0224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pla</w:t>
      </w:r>
      <w:r w:rsidR="00647E9E" w:rsidRPr="003C022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-9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li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v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in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  <w:r w:rsidRPr="003C0224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 w:rsidP="000851AB">
      <w:pPr>
        <w:widowControl w:val="0"/>
        <w:autoSpaceDE w:val="0"/>
        <w:autoSpaceDN w:val="0"/>
        <w:adjustRightInd w:val="0"/>
        <w:spacing w:after="0" w:line="426" w:lineRule="auto"/>
        <w:ind w:right="981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</w:t>
      </w:r>
      <w:proofErr w:type="gramStart"/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arious</w:t>
      </w:r>
      <w:proofErr w:type="gramEnd"/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</w:t>
      </w:r>
      <w:r w:rsidRPr="003C0224">
        <w:rPr>
          <w:rFonts w:ascii="Arial" w:hAnsi="Arial" w:cs="Arial"/>
          <w:color w:val="2A2A29"/>
          <w:w w:val="104"/>
          <w:sz w:val="24"/>
          <w:szCs w:val="24"/>
          <w:lang w:val="en-US"/>
        </w:rPr>
        <w:t>shel</w:t>
      </w:r>
      <w:r w:rsidRPr="003C022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w w:val="106"/>
          <w:sz w:val="24"/>
          <w:szCs w:val="24"/>
          <w:lang w:val="en-US"/>
        </w:rPr>
        <w:t xml:space="preserve">er </w:t>
      </w:r>
      <w:r w:rsidR="000851A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3C022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</w:p>
    <w:p w:rsidR="00647E9E" w:rsidRPr="003C0224" w:rsidRDefault="000851AB">
      <w:pPr>
        <w:widowControl w:val="0"/>
        <w:autoSpaceDE w:val="0"/>
        <w:autoSpaceDN w:val="0"/>
        <w:adjustRightInd w:val="0"/>
        <w:spacing w:before="6" w:after="0" w:line="240" w:lineRule="auto"/>
        <w:ind w:right="35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(d) </w:t>
      </w:r>
      <w:proofErr w:type="gramStart"/>
      <w:r w:rsidR="00647E9E" w:rsidRPr="003C0224">
        <w:rPr>
          <w:rFonts w:ascii="Arial" w:hAnsi="Arial" w:cs="Arial"/>
          <w:color w:val="2A2A29"/>
          <w:w w:val="102"/>
          <w:sz w:val="24"/>
          <w:szCs w:val="24"/>
          <w:lang w:val="en-US"/>
        </w:rPr>
        <w:t>gua</w:t>
      </w:r>
      <w:r w:rsidR="00647E9E" w:rsidRPr="003C022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w w:val="102"/>
          <w:sz w:val="24"/>
          <w:szCs w:val="24"/>
          <w:lang w:val="en-US"/>
        </w:rPr>
        <w:t>an</w:t>
      </w:r>
      <w:r w:rsidR="00647E9E" w:rsidRPr="003C022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w w:val="98"/>
          <w:sz w:val="24"/>
          <w:szCs w:val="24"/>
          <w:lang w:val="en-US"/>
        </w:rPr>
        <w:t>eeing</w:t>
      </w:r>
      <w:proofErr w:type="gramEnd"/>
    </w:p>
    <w:p w:rsidR="00647E9E" w:rsidRPr="003C0224" w:rsidRDefault="00647E9E">
      <w:pPr>
        <w:widowControl w:val="0"/>
        <w:autoSpaceDE w:val="0"/>
        <w:autoSpaceDN w:val="0"/>
        <w:adjustRightInd w:val="0"/>
        <w:spacing w:before="6" w:after="0" w:line="240" w:lineRule="auto"/>
        <w:ind w:right="351"/>
        <w:jc w:val="both"/>
        <w:rPr>
          <w:rFonts w:ascii="Arial" w:hAnsi="Arial" w:cs="Arial"/>
          <w:color w:val="000000"/>
          <w:sz w:val="24"/>
          <w:szCs w:val="24"/>
          <w:lang w:val="en-US"/>
        </w:rPr>
        <w:sectPr w:rsidR="00647E9E" w:rsidRPr="003C0224">
          <w:type w:val="continuous"/>
          <w:pgSz w:w="11920" w:h="16840"/>
          <w:pgMar w:top="1060" w:right="1120" w:bottom="800" w:left="0" w:header="720" w:footer="720" w:gutter="0"/>
          <w:cols w:num="2" w:space="720" w:equalWidth="0">
            <w:col w:w="7337" w:space="1207"/>
            <w:col w:w="2256"/>
          </w:cols>
          <w:noEndnote/>
        </w:sect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rect id="_x0000_s3200" style="position:absolute;left:0;text-align:left;margin-left:277.9pt;margin-top:4.6pt;width:44.25pt;height:13pt;z-index:-251684864;mso-position-horizontal-relative:page" o:allowincell="f" fillcolor="#dadada" stroked="f">
            <v:path arrowok="t"/>
            <w10:wrap anchorx="page"/>
          </v:rect>
        </w:pict>
      </w:r>
      <w:r w:rsidRPr="000851AB">
        <w:rPr>
          <w:noProof/>
        </w:rPr>
        <w:pict>
          <v:group id="_x0000_s3201" style="position:absolute;left:0;text-align:left;margin-left:333.1pt;margin-top:-1.85pt;width:67.6pt;height:44.45pt;z-index:-251683840;mso-position-horizontal-relative:page" coordorigin="6662,-37" coordsize="1352,889" o:allowincell="f">
            <v:rect id="_x0000_s3202" style="position:absolute;left:6792;top:92;width:1091;height:260" o:allowincell="f" fillcolor="#dadada" stroked="f">
              <v:path arrowok="t"/>
            </v:rect>
            <v:shape id="_x0000_s3203" style="position:absolute;left:7579;top:527;width:319;height:320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  <v:path arrowok="t"/>
            </v:shape>
            <w10:wrap anchorx="page"/>
          </v:group>
        </w:pict>
      </w:r>
      <w:r w:rsidRPr="000851AB">
        <w:rPr>
          <w:noProof/>
        </w:rPr>
        <w:pict>
          <v:shape id="_x0000_s3204" style="position:absolute;left:0;text-align:left;margin-left:417.65pt;margin-top:-135.2pt;width:114.25pt;height:105.7pt;z-index:-251673600;mso-position-horizontal-relative:page;mso-position-vertical-relative:text" coordsize="2285,2114" o:allowincell="f" path="m170,l131,,98,,71,2,50,6,33,12,21,21,12,33,6,50,2,71,,97r,33l,168,,1944r,39l,2015r2,27l6,2063r6,17l21,2092r12,9l50,2107r21,4l97,2113r33,1l168,2114r1946,l2153,2114r32,-1l2212,2111r21,-3l2250,2102r13,-9l2272,2080r6,-16l2281,2043r2,-27l2284,1984r,-39l2284,170r,-39l2283,98r-2,-27l2278,50r-6,-17l2263,21r-13,-9l2234,6,2213,2,2186,r-32,l2115,,170,xe" filled="f" strokecolor="#9e9e9e" strokeweight="2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647E9E" w:rsidRPr="003C0224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647E9E" w:rsidRPr="003C022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647E9E" w:rsidRPr="003C022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647E9E"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647E9E" w:rsidRPr="003C022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47E9E"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47E9E"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647E9E" w:rsidRPr="003C0224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647E9E" w:rsidRPr="003C0224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47E9E" w:rsidRPr="003C022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647E9E"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647E9E" w:rsidRPr="003C022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647E9E" w:rsidRPr="003C0224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647E9E" w:rsidRPr="003C022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w w:val="108"/>
          <w:sz w:val="24"/>
          <w:szCs w:val="24"/>
          <w:lang w:val="en-US"/>
        </w:rPr>
        <w:t>xt: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Pr="003C022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Gif</w:t>
      </w:r>
      <w:r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ed</w:t>
      </w:r>
      <w:r w:rsidRPr="003C0224">
        <w:rPr>
          <w:rFonts w:ascii="Arial" w:hAnsi="Arial" w:cs="Arial"/>
          <w:color w:val="2A2A29"/>
          <w:spacing w:val="-21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kids</w:t>
      </w:r>
      <w:r w:rsidRPr="003C022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those</w:t>
      </w:r>
      <w:r w:rsidRPr="003C022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who</w:t>
      </w:r>
      <w:r w:rsidRPr="003C0224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help</w:t>
      </w:r>
      <w:r w:rsidRPr="003C022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Pr="003C0224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envi</w:t>
      </w:r>
      <w:r w:rsidRPr="003C0224">
        <w:rPr>
          <w:rFonts w:ascii="Arial" w:hAnsi="Arial" w:cs="Arial"/>
          <w:color w:val="2A2A29"/>
          <w:spacing w:val="-8"/>
          <w:w w:val="102"/>
          <w:position w:val="-1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onment.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205" style="position:absolute;left:0;text-align:left;margin-left:378.95pt;margin-top:.5pt;width:15.95pt;height:16pt;z-index:-25167769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647E9E" w:rsidRPr="003C022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Doing</w:t>
      </w:r>
      <w:r w:rsidR="00647E9E" w:rsidRPr="003C0224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small</w:t>
      </w:r>
      <w:r w:rsidR="00647E9E" w:rsidRPr="003C0224">
        <w:rPr>
          <w:rFonts w:ascii="Arial" w:hAnsi="Arial" w:cs="Arial"/>
          <w:color w:val="2A2A29"/>
          <w:spacing w:val="27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things</w:t>
      </w:r>
      <w:r w:rsidR="00647E9E" w:rsidRPr="003C0224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isn’t</w:t>
      </w:r>
      <w:r w:rsidR="00647E9E" w:rsidRPr="003C0224">
        <w:rPr>
          <w:rFonts w:ascii="Arial" w:hAnsi="Arial" w:cs="Arial"/>
          <w:color w:val="2A2A29"/>
          <w:spacing w:val="23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enough</w:t>
      </w:r>
      <w:r w:rsidR="00647E9E" w:rsidRPr="003C0224">
        <w:rPr>
          <w:rFonts w:ascii="Arial" w:hAnsi="Arial" w:cs="Arial"/>
          <w:color w:val="2A2A29"/>
          <w:spacing w:val="-23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help</w:t>
      </w:r>
      <w:r w:rsidR="00647E9E" w:rsidRPr="003C022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647E9E" w:rsidRPr="003C0224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planet.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206" style="position:absolute;left:0;text-align:left;margin-left:378.95pt;margin-top:.5pt;width:15.95pt;height:16pt;z-index:-25167667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="00647E9E" w:rsidRPr="003C022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Our</w:t>
      </w:r>
      <w:r w:rsidR="00647E9E" w:rsidRPr="003C0224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futu</w:t>
      </w:r>
      <w:r w:rsidR="00647E9E" w:rsidRPr="003C022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30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depends</w:t>
      </w:r>
      <w:r w:rsidR="00647E9E" w:rsidRPr="003C0224">
        <w:rPr>
          <w:rFonts w:ascii="Arial" w:hAnsi="Arial" w:cs="Arial"/>
          <w:color w:val="2A2A29"/>
          <w:spacing w:val="-5"/>
          <w:w w:val="97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on</w:t>
      </w:r>
      <w:r w:rsidR="00647E9E" w:rsidRPr="003C0224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647E9E" w:rsidRPr="003C0224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647E9E" w:rsidRPr="003C0224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envi</w:t>
      </w:r>
      <w:r w:rsidR="00647E9E" w:rsidRPr="003C0224">
        <w:rPr>
          <w:rFonts w:ascii="Arial" w:hAnsi="Arial" w:cs="Arial"/>
          <w:color w:val="2A2A29"/>
          <w:spacing w:val="-8"/>
          <w:w w:val="102"/>
          <w:position w:val="-1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onment.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207" style="position:absolute;left:0;text-align:left;margin-left:378.95pt;margin-top:.5pt;width:15.95pt;height:16pt;z-index:-25167564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647E9E" w:rsidRPr="003C022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It</w:t>
      </w:r>
      <w:r w:rsidR="00647E9E" w:rsidRPr="003C0224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proofErr w:type="gramEnd"/>
      <w:r w:rsidR="00647E9E" w:rsidRPr="003C0224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difficult</w:t>
      </w:r>
      <w:r w:rsidR="00647E9E" w:rsidRPr="003C0224">
        <w:rPr>
          <w:rFonts w:ascii="Arial" w:hAnsi="Arial" w:cs="Arial"/>
          <w:color w:val="2A2A29"/>
          <w:spacing w:val="45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onvin</w:t>
      </w:r>
      <w:r w:rsidR="00647E9E" w:rsidRPr="003C0224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 xml:space="preserve">e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othe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="00647E9E" w:rsidRPr="003C0224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help.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0851AB">
      <w:pPr>
        <w:widowControl w:val="0"/>
        <w:autoSpaceDE w:val="0"/>
        <w:autoSpaceDN w:val="0"/>
        <w:adjustRightInd w:val="0"/>
        <w:spacing w:before="21" w:after="0" w:line="310" w:lineRule="atLeast"/>
        <w:ind w:left="1559" w:right="271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rect id="_x0000_s3208" style="position:absolute;left:0;text-align:left;margin-left:183.25pt;margin-top:4.6pt;width:172.85pt;height:13pt;z-index:-251682816;mso-position-horizontal-relative:page" o:allowincell="f" fillcolor="#dadada" stroked="f">
            <v:path arrowok="t"/>
            <w10:wrap anchorx="page"/>
          </v:rect>
        </w:pict>
      </w:r>
      <w:r w:rsidRPr="000851AB">
        <w:rPr>
          <w:noProof/>
        </w:rPr>
        <w:pict>
          <v:group id="_x0000_s3209" style="position:absolute;left:0;text-align:left;margin-left:116.7pt;margin-top:35.8pt;width:356.95pt;height:50.75pt;z-index:-251674624;mso-position-horizontal-relative:page" coordorigin="2334,716" coordsize="7139,1015" o:allowincell="f">
            <v:shape id="_x0000_s3210" style="position:absolute;left:2464;top:846;width:6879;height:755" coordsize="6879,755" o:allowincell="f" path="m6730,r-32,l148,229r-30,2l93,234r-22,3l53,243r-15,6l26,258r-9,11l10,283,5,300,1,320,,343r,10l,384r,18l1,437r3,97l6,572r1,34l9,636r3,25l16,683r5,18l28,716r8,12l48,738r13,7l78,750r20,3l121,754r27,1l180,754,6696,527r34,-2l6760,523r25,-2l6807,517r18,-5l6840,505r12,-9l6861,485r8,-14l6873,455r4,-20l6878,411r,-9l6879,370r-1,-17l6877,317r-3,-96l6873,182r-2,-34l6869,118r-3,-25l6863,71r-6,-18l6851,38r-9,-12l6831,17r-14,-7l6800,5,6780,2,6757,r-27,e" fillcolor="#e3e3e3" stroked="f">
              <v:path arrowok="t"/>
            </v:shape>
            <v:shape id="_x0000_s3211" style="position:absolute;left:2464;top:846;width:6879;height:755" coordsize="6879,755" o:allowincell="f" path="m221,226r-39,1l148,229r-30,2l93,234r-22,3l53,243r-15,6l26,258r-9,11l10,283,5,300,2,320,,343r,27l,402r1,35l4,534r2,38l7,606r2,30l12,661r4,22l21,701r7,15l37,728r11,10l61,745r17,5l98,753r23,1l149,755r31,-1l216,753,6658,528r39,-1l6730,525r30,-2l6785,521r22,-4l6825,512r15,-7l6852,496r10,-11l6869,471r5,-16l6877,435r2,-24l6879,384r,-31l6877,317r-3,-96l6873,182r-2,-34l6869,118r-2,-25l6863,71r-5,-18l6851,38r-9,-12l6831,17r-14,-7l6800,5,6781,2,6757,r-27,l6699,r-36,1l221,226xe" filled="f" strokecolor="#5c5b5b" strokeweight="2pt">
              <v:path arrowok="t"/>
            </v:shape>
            <w10:wrap anchorx="page"/>
          </v:group>
        </w:pict>
      </w:r>
      <w:r w:rsidRPr="000851AB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3212" type="#_x0000_t136" style="position:absolute;left:0;text-align:left;margin-left:136.55pt;margin-top:60.85pt;width:54.6pt;height:12pt;rotation:358;z-index:-251671552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save water"/>
            <w10:wrap anchorx="page"/>
          </v:shape>
        </w:pict>
      </w:r>
      <w:r w:rsidRPr="000851AB">
        <w:rPr>
          <w:noProof/>
        </w:rPr>
        <w:pict>
          <v:shape id="_x0000_s3213" type="#_x0000_t136" style="position:absolute;left:0;text-align:left;margin-left:209.2pt;margin-top:57.75pt;width:87.35pt;height:12pt;rotation:358;z-index:-251670528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turn the lights off"/>
            <w10:wrap anchorx="page"/>
          </v:shape>
        </w:pict>
      </w:r>
      <w:r w:rsidRPr="000851AB">
        <w:rPr>
          <w:noProof/>
        </w:rPr>
        <w:pict>
          <v:shape id="_x0000_s3214" type="#_x0000_t136" style="position:absolute;left:0;text-align:left;margin-left:314.6pt;margin-top:54.95pt;width:35.85pt;height:12pt;rotation:358;z-index:-251669504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recycle"/>
            <w10:wrap anchorx="page"/>
          </v:shape>
        </w:pict>
      </w:r>
      <w:r w:rsidRPr="000851AB">
        <w:rPr>
          <w:noProof/>
        </w:rPr>
        <w:pict>
          <v:shape id="_x0000_s3215" type="#_x0000_t136" style="position:absolute;left:0;text-align:left;margin-left:368.4pt;margin-top:52.25pt;width:84.7pt;height:12pt;rotation:358;z-index:-25166848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save the animals"/>
            <w10:wrap anchorx="page"/>
          </v:shape>
        </w:pict>
      </w:r>
      <w:r w:rsidRPr="000851AB">
        <w:rPr>
          <w:noProof/>
        </w:rPr>
        <w:pict>
          <v:shape id="_x0000_s3216" type="#_x0000_t136" style="position:absolute;left:0;text-align:left;margin-left:302.4pt;margin-top:55.85pt;width:6.3pt;height:12.1pt;rotation:359;z-index:-251666432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0851AB">
        <w:rPr>
          <w:noProof/>
        </w:rPr>
        <w:pict>
          <v:shape id="_x0000_s3217" type="#_x0000_t136" style="position:absolute;left:0;text-align:left;margin-left:356.3pt;margin-top:53.95pt;width:6.35pt;height:12.1pt;rotation:359;z-index:-251665408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0851AB">
        <w:rPr>
          <w:noProof/>
        </w:rPr>
        <w:pict>
          <v:shape id="_x0000_s3218" type="#_x0000_t136" style="position:absolute;left:0;text-align:left;margin-left:197pt;margin-top:59.55pt;width:6.3pt;height:12.1pt;rotation:359;z-index:-251664384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="00647E9E" w:rsidRPr="003C022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Label</w:t>
      </w:r>
      <w:r w:rsidR="00647E9E" w:rsidRPr="003C022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647E9E"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647E9E" w:rsidRPr="003C022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="00647E9E"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onmen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="00647E9E"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47E9E" w:rsidRPr="003C0224">
        <w:rPr>
          <w:rFonts w:ascii="Arial" w:hAnsi="Arial" w:cs="Arial"/>
          <w:color w:val="2A2A29"/>
          <w:spacing w:val="6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="00647E9E"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47E9E" w:rsidRPr="003C022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actions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647E9E" w:rsidRPr="003C022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="00647E9E" w:rsidRPr="003C0224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103"/>
          <w:sz w:val="24"/>
          <w:szCs w:val="24"/>
          <w:lang w:val="en-US"/>
        </w:rPr>
        <w:t xml:space="preserve">descriptions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47E9E" w:rsidRPr="003C022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xt.</w:t>
      </w:r>
      <w:r w:rsidR="00647E9E" w:rsidRPr="003C022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47E9E" w:rsidRPr="000851AB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="00647E9E" w:rsidRPr="000851A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47E9E" w:rsidRPr="000851A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0851A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0851A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47E9E" w:rsidRPr="000851A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47E9E" w:rsidRPr="000851A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47E9E" w:rsidRPr="000851AB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647E9E" w:rsidRPr="000851A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647E9E" w:rsidRPr="000851A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47E9E" w:rsidRPr="000851A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47E9E" w:rsidRPr="000851A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0851A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0851AB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647E9E" w:rsidRPr="000851A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647E9E" w:rsidRPr="000851AB">
        <w:rPr>
          <w:rFonts w:ascii="Arial" w:hAnsi="Arial" w:cs="Arial"/>
          <w:color w:val="2A2A29"/>
          <w:sz w:val="24"/>
          <w:szCs w:val="24"/>
          <w:lang w:val="en-US"/>
        </w:rPr>
        <w:t>x</w:t>
      </w:r>
      <w:r w:rsidR="00647E9E" w:rsidRPr="000851A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47E9E" w:rsidRPr="000851A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0851A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47E9E" w:rsidRPr="000851A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47E9E" w:rsidRPr="000851AB">
        <w:rPr>
          <w:rFonts w:ascii="Arial" w:hAnsi="Arial" w:cs="Arial"/>
          <w:color w:val="2A2A29"/>
          <w:w w:val="103"/>
          <w:sz w:val="24"/>
          <w:szCs w:val="24"/>
          <w:lang w:val="en-US"/>
        </w:rPr>
        <w:t>help.</w:t>
      </w:r>
    </w:p>
    <w:p w:rsidR="00647E9E" w:rsidRPr="000851AB" w:rsidRDefault="00647E9E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0851AB">
        <w:rPr>
          <w:noProof/>
        </w:rPr>
        <w:pict>
          <v:shape id="_x0000_s3219" style="position:absolute;margin-left:179.75pt;margin-top:1.7pt;width:107.45pt;height:89.7pt;z-index:-251619328" coordsize="2149,1794" o:regroupid="2" o:allowincell="f" path="m226,l186,,152,,121,1,95,3,73,6,55,11,40,18,28,28,19,40,12,54,7,73,3,95,1,120,,150r,35l,225,,1567r,40l,1642r1,30l3,1698r3,22l11,1738r7,15l28,1765r12,10l54,1782r19,5l95,1790r25,2l150,1793r35,1l225,1794r1696,l1961,1794r35,-1l2026,1792r26,-2l2074,1787r18,-5l2107,1775r12,-9l2129,1754r7,-15l2141,1720r3,-21l2146,1673r2,-30l2148,1608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 w:rsidRPr="000851AB">
        <w:rPr>
          <w:noProof/>
        </w:rPr>
        <w:pict>
          <v:rect id="_x0000_s3220" style="position:absolute;margin-left:179.8pt;margin-top:1.65pt;width:107pt;height:90pt;z-index:-251620352;mso-position-horizontal-relative:page" o:regroupid="2" o:allowincell="f" filled="f" stroked="f">
            <v:textbox style="mso-next-textbox:#_x0000_s3220" inset="0,0,0,0">
              <w:txbxContent>
                <w:p w:rsidR="000851AB" w:rsidRDefault="000851AB">
                  <w:pPr>
                    <w:spacing w:after="0" w:line="18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3" type="#_x0000_t75" style="width:107.8pt;height:89.65pt">
                        <v:imagedata r:id="rId97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0851AB">
        <w:rPr>
          <w:noProof/>
        </w:rPr>
        <w:pict>
          <v:polyline id="_x0000_s3221" style="position:absolute;z-index:-251621376" points="191.05pt,1.7pt,187.35pt,1.7pt,185.8pt,1.75pt,184.5pt,1.85pt,183.4pt,2pt,182.5pt,2.25pt,181.75pt,2.6pt,181.15pt,3.1pt,180.7pt,3.7pt,180.35pt,4.4pt,180.05pt,5.35pt,179.9pt,6.45pt,179.8pt,7.7pt,179.75pt,9.2pt,179.75pt,10.95pt,179.75pt,82.1pt,179.75pt,83.8pt,179.8pt,85.3pt,179.9pt,86.6pt,180.05pt,87.7pt,180.3pt,88.6pt,180.65pt,89.35pt,181.15pt,89.95pt,181.75pt,90.45pt,182.45pt,90.8pt,183.4pt,91.05pt,184.45pt,91.2pt,185.75pt,91.3pt,187.25pt,91.35pt,189pt,91.4pt,277.8pt,91.4pt,279.55pt,91.35pt,281.05pt,91.3pt,282.35pt,91.2pt,283.45pt,91.05pt,284.35pt,90.8pt,285.1pt,90.45pt,285.7pt,90pt,286.2pt,89.4pt,286.55pt,88.65pt,286.8pt,87.7pt,286.95pt,86.65pt,287.05pt,85.35pt,287.1pt,83.85pt,287.15pt,82.1pt,287.15pt,10.95pt,287.15pt,9.3pt,287.05pt,7.75pt,286.95pt,6.45pt,286.8pt,5.35pt,286.55pt,4.45pt,286.2pt,3.7pt,285.75pt,3.1pt,285.15pt,2.65pt,284.4pt,2.3pt,283.5pt,2.05pt,282.4pt,1.85pt,281.1pt,1.75pt,279.6pt,1.7pt,277.85pt,1.7pt,191.05pt,1.7pt" coordsize="2149,1794" o:regroupid="2" o:allowincell="f" stroked="f">
            <v:path arrowok="t"/>
          </v:polyline>
        </w:pict>
      </w:r>
      <w:r w:rsidRPr="000851AB">
        <w:rPr>
          <w:noProof/>
        </w:rPr>
        <w:pict>
          <v:shape id="_x0000_s3222" style="position:absolute;margin-left:302.35pt;margin-top:1.7pt;width:107.45pt;height:89.7pt;z-index:-251622400" coordsize="2149,1794" o:regroupid="2" o:allowincell="f" path="m226,l186,,152,,121,1,95,3,73,6,55,11,40,18,28,28,19,40,12,54,7,73,3,95,1,120,,150r,35l,225,,1567r,40l,1642r1,30l3,1698r3,22l11,1738r7,15l28,1765r12,10l54,1782r19,5l95,1790r25,2l150,1793r35,1l225,1794r1696,l1961,1794r35,-1l2026,1792r26,-2l2074,1787r18,-5l2107,1775r12,-9l2129,1754r7,-15l2141,1720r3,-21l2146,1673r2,-30l2148,1608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 w:rsidRPr="000851AB">
        <w:rPr>
          <w:noProof/>
        </w:rPr>
        <w:pict>
          <v:rect id="_x0000_s3223" style="position:absolute;margin-left:302.4pt;margin-top:1.65pt;width:107pt;height:90pt;z-index:-251623424;mso-position-horizontal-relative:page" o:regroupid="2" o:allowincell="f" filled="f" stroked="f">
            <v:textbox style="mso-next-textbox:#_x0000_s3223" inset="0,0,0,0">
              <w:txbxContent>
                <w:p w:rsidR="000851AB" w:rsidRDefault="000851AB">
                  <w:pPr>
                    <w:spacing w:after="0" w:line="18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5" type="#_x0000_t75" style="width:107.8pt;height:89.65pt">
                        <v:imagedata r:id="rId98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0851AB">
        <w:rPr>
          <w:noProof/>
        </w:rPr>
        <w:pict>
          <v:polyline id="_x0000_s3224" style="position:absolute;z-index:-251624448" points="313.65pt,1.7pt,309.95pt,1.7pt,308.4pt,1.75pt,307.1pt,1.85pt,306pt,2pt,305.1pt,2.25pt,304.35pt,2.6pt,303.75pt,3.1pt,303.3pt,3.7pt,302.95pt,4.4pt,302.65pt,5.35pt,302.5pt,6.45pt,302.4pt,7.7pt,302.35pt,9.2pt,302.35pt,10.95pt,302.35pt,82.1pt,302.35pt,83.8pt,302.4pt,85.3pt,302.5pt,86.6pt,302.65pt,87.7pt,302.9pt,88.6pt,303.25pt,89.35pt,303.75pt,89.95pt,304.35pt,90.45pt,305.05pt,90.8pt,306pt,91.05pt,307.05pt,91.2pt,308.35pt,91.3pt,309.85pt,91.35pt,311.6pt,91.4pt,400.4pt,91.4pt,402.15pt,91.35pt,403.65pt,91.3pt,404.95pt,91.2pt,406.05pt,91.05pt,406.95pt,90.8pt,407.7pt,90.45pt,408.3pt,90pt,408.8pt,89.4pt,409.15pt,88.65pt,409.4pt,87.7pt,409.55pt,86.65pt,409.65pt,85.35pt,409.7pt,83.85pt,409.75pt,82.1pt,409.75pt,10.95pt,409.75pt,9.3pt,409.65pt,7.75pt,409.55pt,6.45pt,409.4pt,5.35pt,409.15pt,4.45pt,408.8pt,3.7pt,408.35pt,3.1pt,407.75pt,2.65pt,407pt,2.3pt,406.1pt,2.05pt,405pt,1.85pt,403.7pt,1.75pt,402.2pt,1.7pt,400.45pt,1.7pt,313.65pt,1.7pt" coordsize="2149,1794" o:regroupid="2" o:allowincell="f" stroked="f">
            <v:path arrowok="t"/>
          </v:polyline>
        </w:pict>
      </w:r>
      <w:r w:rsidRPr="000851AB">
        <w:rPr>
          <w:noProof/>
        </w:rPr>
        <w:pict>
          <v:shape id="_x0000_s3225" style="position:absolute;margin-left:424.95pt;margin-top:1.7pt;width:107.45pt;height:89.7pt;z-index:-251625472" coordsize="2149,1794" o:regroupid="2" o:allowincell="f" path="m226,l186,,152,,121,1,95,3,73,6,55,11,40,18,28,28,19,40,12,54,7,73,3,95,1,120,,150r,35l,225,,1567r,40l,1642r1,30l3,1698r3,22l11,1738r7,15l28,1765r12,10l54,1782r19,5l95,1790r25,2l150,1793r35,1l225,1794r1696,l1961,1794r35,-1l2026,1792r26,-2l2074,1787r18,-5l2107,1775r12,-9l2129,1754r7,-15l2141,1720r3,-21l2146,1673r2,-30l2148,1608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 w:rsidRPr="000851AB">
        <w:rPr>
          <w:noProof/>
        </w:rPr>
        <w:pict>
          <v:rect id="_x0000_s3226" style="position:absolute;margin-left:425pt;margin-top:1.65pt;width:107pt;height:90pt;z-index:-251626496;mso-position-horizontal-relative:page" o:regroupid="2" o:allowincell="f" filled="f" stroked="f">
            <v:textbox style="mso-next-textbox:#_x0000_s3226" inset="0,0,0,0">
              <w:txbxContent>
                <w:p w:rsidR="000851AB" w:rsidRDefault="000851AB">
                  <w:pPr>
                    <w:spacing w:after="0" w:line="18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7" type="#_x0000_t75" style="width:107.8pt;height:89.65pt">
                        <v:imagedata r:id="rId99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0851AB">
        <w:rPr>
          <w:noProof/>
        </w:rPr>
        <w:pict>
          <v:polyline id="_x0000_s3227" style="position:absolute;z-index:-251627520" points="436.25pt,1.7pt,432.55pt,1.7pt,431pt,1.75pt,429.7pt,1.85pt,428.6pt,2pt,427.7pt,2.25pt,426.95pt,2.6pt,426.35pt,3.1pt,425.9pt,3.7pt,425.55pt,4.4pt,425.25pt,5.35pt,425.1pt,6.45pt,425pt,7.7pt,424.95pt,9.2pt,424.95pt,10.95pt,424.95pt,82.1pt,424.95pt,83.8pt,425pt,85.3pt,425.1pt,86.6pt,425.25pt,87.7pt,425.5pt,88.6pt,425.85pt,89.35pt,426.35pt,89.95pt,426.95pt,90.45pt,427.65pt,90.8pt,428.6pt,91.05pt,429.65pt,91.2pt,430.95pt,91.3pt,432.45pt,91.35pt,434.2pt,91.4pt,523pt,91.4pt,524.75pt,91.35pt,526.25pt,91.3pt,527.55pt,91.2pt,528.65pt,91.05pt,529.55pt,90.8pt,530.3pt,90.45pt,530.9pt,90pt,531.4pt,89.4pt,531.75pt,88.65pt,532pt,87.7pt,532.15pt,86.65pt,532.25pt,85.35pt,532.3pt,83.85pt,532.35pt,82.1pt,532.35pt,10.95pt,532.35pt,9.3pt,532.25pt,7.75pt,532.15pt,6.45pt,532pt,5.35pt,531.75pt,4.45pt,531.4pt,3.7pt,530.95pt,3.1pt,530.35pt,2.65pt,529.6pt,2.3pt,528.7pt,2.05pt,527.6pt,1.85pt,526.3pt,1.75pt,524.8pt,1.7pt,523.05pt,1.7pt,436.25pt,1.7pt" coordsize="2149,1794" o:regroupid="2" o:allowincell="f" stroked="f">
            <v:path arrowok="t"/>
          </v:polyline>
        </w:pict>
      </w:r>
      <w:r w:rsidRPr="000851AB">
        <w:rPr>
          <w:noProof/>
        </w:rPr>
        <w:pict>
          <v:shape id="_x0000_s3228" style="position:absolute;margin-left:57.15pt;margin-top:1.7pt;width:107.45pt;height:89.7pt;z-index:-251628544" coordsize="2149,1794" o:regroupid="2" o:allowincell="f" path="m226,l186,,152,,121,1,95,3,73,6,55,11,40,18,28,28,19,40,12,54,7,73,3,95,1,120,,150r,35l,225,,1567r,40l,1642r1,30l3,1698r3,22l11,1738r7,15l28,1765r12,10l54,1782r19,5l95,1790r25,2l150,1793r35,1l225,1794r1696,l1961,1794r35,-1l2026,1792r26,-2l2074,1787r18,-5l2107,1775r12,-9l2129,1754r7,-15l2141,1720r3,-21l2146,1673r2,-30l2148,1608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 w:rsidRPr="000851AB">
        <w:rPr>
          <w:noProof/>
        </w:rPr>
        <w:pict>
          <v:rect id="_x0000_s3229" style="position:absolute;margin-left:57.7pt;margin-top:2.35pt;width:40pt;height:26pt;z-index:-251629568;mso-position-horizontal-relative:page" o:regroupid="2" o:allowincell="f" filled="f" stroked="f">
            <v:textbox style="mso-next-textbox:#_x0000_s3229" inset="0,0,0,0">
              <w:txbxContent>
                <w:p w:rsidR="000851AB" w:rsidRDefault="000851AB">
                  <w:pPr>
                    <w:spacing w:after="0" w:line="5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9" type="#_x0000_t75" style="width:40.65pt;height:26.5pt">
                        <v:imagedata r:id="rId100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0851AB">
        <w:rPr>
          <w:noProof/>
        </w:rPr>
        <w:pict>
          <v:rect id="_x0000_s3230" style="position:absolute;margin-left:132.25pt;margin-top:2.4pt;width:24pt;height:21pt;z-index:-251631616;mso-position-horizontal-relative:page" o:regroupid="2" o:allowincell="f" filled="f" stroked="f">
            <v:textbox style="mso-next-textbox:#_x0000_s3230" inset="0,0,0,0">
              <w:txbxContent>
                <w:p w:rsidR="000851AB" w:rsidRDefault="000851AB">
                  <w:pPr>
                    <w:spacing w:after="0" w:line="4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1" type="#_x0000_t75" style="width:24.3pt;height:20.3pt">
                        <v:imagedata r:id="rId101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0851AB">
        <w:rPr>
          <w:noProof/>
        </w:rPr>
        <w:pict>
          <v:rect id="_x0000_s3231" style="position:absolute;margin-left:92pt;margin-top:7.85pt;width:44pt;height:39pt;z-index:-251633664;mso-position-horizontal-relative:page" o:regroupid="2" o:allowincell="f" filled="f" stroked="f">
            <v:textbox style="mso-next-textbox:#_x0000_s3231" inset="0,0,0,0">
              <w:txbxContent>
                <w:p w:rsidR="000851AB" w:rsidRDefault="000851AB">
                  <w:pPr>
                    <w:spacing w:after="0" w:line="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3" type="#_x0000_t75" style="width:43.75pt;height:38.85pt">
                        <v:imagedata r:id="rId10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0851AB">
        <w:rPr>
          <w:noProof/>
        </w:rPr>
        <w:pict>
          <v:rect id="_x0000_s3232" style="position:absolute;margin-left:119.55pt;margin-top:3.35pt;width:13pt;height:13pt;z-index:-251636736;mso-position-horizontal-relative:page" o:regroupid="2" o:allowincell="f" filled="f" stroked="f">
            <v:textbox style="mso-next-textbox:#_x0000_s3232" inset="0,0,0,0">
              <w:txbxContent>
                <w:p w:rsidR="000851AB" w:rsidRDefault="000851AB">
                  <w:pPr>
                    <w:spacing w:after="0" w:line="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5" type="#_x0000_t75" style="width:13.7pt;height:12.8pt">
                        <v:imagedata r:id="rId103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0851AB">
        <w:rPr>
          <w:noProof/>
        </w:rPr>
        <w:pict>
          <v:polyline id="_x0000_s3233" style="position:absolute;z-index:-251638784" points="68.45pt,1.7pt,155.25pt,1.7pt,157pt,1.7pt,158.5pt,1.75pt,159.8pt,1.85pt,160.9pt,2.05pt,161.8pt,2.3pt,162.55pt,2.65pt,163.15pt,3.1pt,163.6pt,3.7pt,163.95pt,4.45pt,164.2pt,5.35pt,164.35pt,6.45pt,164.5pt,7.75pt,164.55pt,9.3pt,164.55pt,10.95pt,164.55pt,82.1pt,164.55pt,83.85pt,164.45pt,85.35pt,164.35pt,86.65pt,164.2pt,87.7pt,163.95pt,88.65pt,163.6pt,89.4pt,163.1pt,90pt,162.5pt,90.45pt,161.9pt,90.75pt,161.9pt,90.75pt,59.8pt,90.75pt,59.8pt,90.75pt,59.15pt,90.45pt,58.55pt,89.95pt,58.05pt,89.35pt,57.7pt,88.6pt,57.45pt,87.7pt,57.3pt,86.6pt,57.2pt,85.3pt,57.15pt,83.8pt,57.15pt,82.1pt,57.15pt,10.95pt,57.15pt,9.2pt,57.2pt,7.7pt,57.3pt,6.45pt,57.5pt,5.35pt,57.75pt,4.45pt,58.1pt,3.7pt,58.55pt,3.1pt,59.15pt,2.6pt,59.9pt,2.25pt,60.8pt,2pt,61.9pt,1.85pt,63.2pt,1.75pt,64.75pt,1.7pt,68.45pt,1.7pt" coordsize="2149,1781" o:regroupid="2" o:allowincell="f" fillcolor="#fbfbfb" stroked="f">
            <v:path arrowok="t"/>
          </v:polyline>
        </w:pict>
      </w:r>
      <w:r w:rsidRPr="000851AB">
        <w:rPr>
          <w:noProof/>
        </w:rPr>
        <w:pict>
          <v:polyline id="_x0000_s3234" style="position:absolute;z-index:-251639808" points="68.45pt,1.7pt,64.75pt,1.7pt,63.2pt,1.75pt,61.9pt,1.85pt,60.8pt,2pt,59.9pt,2.25pt,59.15pt,2.6pt,58.55pt,3.1pt,58.1pt,3.7pt,57.75pt,4.4pt,57.45pt,5.35pt,57.3pt,6.45pt,57.2pt,7.7pt,57.15pt,9.2pt,57.15pt,10.95pt,57.15pt,82.1pt,57.15pt,83.8pt,57.2pt,85.3pt,57.3pt,86.6pt,57.45pt,87.7pt,57.7pt,88.6pt,58.05pt,89.35pt,58.55pt,89.95pt,59.15pt,90.45pt,59.85pt,90.8pt,60.8pt,91.05pt,61.85pt,91.2pt,63.15pt,91.3pt,64.65pt,91.35pt,66.4pt,91.4pt,155.2pt,91.4pt,156.95pt,91.35pt,158.45pt,91.3pt,159.75pt,91.2pt,160.85pt,91.05pt,161.75pt,90.8pt,162.5pt,90.45pt,163.1pt,90pt,163.6pt,89.4pt,163.95pt,88.65pt,164.2pt,87.7pt,164.35pt,86.65pt,164.45pt,85.35pt,164.5pt,83.85pt,164.55pt,82.1pt,164.55pt,10.95pt,164.55pt,9.3pt,164.45pt,7.75pt,164.35pt,6.45pt,164.2pt,5.35pt,163.95pt,4.45pt,163.6pt,3.7pt,163.15pt,3.1pt,162.55pt,2.65pt,161.8pt,2.3pt,160.9pt,2.05pt,159.8pt,1.85pt,158.5pt,1.75pt,157pt,1.7pt,155.25pt,1.7pt,68.45pt,1.7pt" coordsize="2149,1794" o:regroupid="2" o:allowincell="f" stroked="f">
            <v:path arrowok="t"/>
          </v:polyline>
        </w:pict>
      </w: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0851AB">
        <w:rPr>
          <w:noProof/>
        </w:rPr>
        <w:pict>
          <v:rect id="_x0000_s3235" style="position:absolute;margin-left:61.25pt;margin-top:6.1pt;width:53pt;height:33pt;z-index:-251630592;mso-position-horizontal-relative:page" o:regroupid="2" o:allowincell="f" filled="f" stroked="f">
            <v:textbox style="mso-next-textbox:#_x0000_s3235" inset="0,0,0,0">
              <w:txbxContent>
                <w:p w:rsidR="000851AB" w:rsidRDefault="000851AB">
                  <w:pPr>
                    <w:spacing w:after="0" w:line="6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7" type="#_x0000_t75" style="width:52.55pt;height:33.15pt">
                        <v:imagedata r:id="rId104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0851AB">
        <w:rPr>
          <w:noProof/>
        </w:rPr>
        <w:pict>
          <v:rect id="_x0000_s3236" style="position:absolute;margin-left:138.95pt;margin-top:1.6pt;width:22pt;height:22pt;z-index:-251635712;mso-position-horizontal-relative:page" o:regroupid="2" o:allowincell="f" filled="f" stroked="f">
            <v:textbox style="mso-next-textbox:#_x0000_s3236" inset="0,0,0,0">
              <w:txbxContent>
                <w:p w:rsidR="000851AB" w:rsidRDefault="000851AB">
                  <w:pPr>
                    <w:spacing w:after="0" w:line="4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9" type="#_x0000_t75" style="width:22.1pt;height:22.1pt">
                        <v:imagedata r:id="rId105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0851AB">
        <w:rPr>
          <w:noProof/>
        </w:rPr>
        <w:pict>
          <v:rect id="_x0000_s3237" style="position:absolute;margin-left:85.1pt;margin-top:4.75pt;width:1in;height:45pt;z-index:-251632640;mso-position-horizontal-relative:page" o:regroupid="2" o:allowincell="f" filled="f" stroked="f">
            <v:textbox style="mso-next-textbox:#_x0000_s3237" inset="0,0,0,0">
              <w:txbxContent>
                <w:p w:rsidR="000851AB" w:rsidRDefault="000851AB">
                  <w:pPr>
                    <w:spacing w:after="0" w:line="9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1" type="#_x0000_t75" style="width:1in;height:44.6pt">
                        <v:imagedata r:id="rId106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647E9E" w:rsidRP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0851AB">
        <w:rPr>
          <w:noProof/>
        </w:rPr>
        <w:pict>
          <v:rect id="_x0000_s3238" style="position:absolute;margin-left:58.65pt;margin-top:8.7pt;width:29pt;height:30pt;z-index:-251634688;mso-position-horizontal-relative:page" o:regroupid="2" o:allowincell="f" filled="f" stroked="f">
            <v:textbox style="mso-next-textbox:#_x0000_s3238" inset="0,0,0,0">
              <w:txbxContent>
                <w:p w:rsidR="000851AB" w:rsidRDefault="000851AB">
                  <w:pPr>
                    <w:spacing w:after="0" w:line="6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3" type="#_x0000_t75" style="width:29.15pt;height:30.05pt">
                        <v:imagedata r:id="rId107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647E9E" w:rsidRPr="000851AB" w:rsidRDefault="000851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0851AB">
        <w:rPr>
          <w:noProof/>
        </w:rPr>
        <w:pict>
          <v:rect id="_x0000_s3239" style="position:absolute;margin-left:138.15pt;margin-top:4pt;width:26pt;height:26pt;z-index:-251637760;mso-position-horizontal-relative:page" o:regroupid="2" o:allowincell="f" filled="f" stroked="f">
            <v:textbox style="mso-next-textbox:#_x0000_s3239" inset="0,0,0,0">
              <w:txbxContent>
                <w:p w:rsidR="000851AB" w:rsidRDefault="000851AB">
                  <w:pPr>
                    <w:spacing w:after="0" w:line="5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5" type="#_x0000_t75" style="width:26.05pt;height:26.05pt">
                        <v:imagedata r:id="rId108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8C5A9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647E9E" w:rsidRPr="008C5A94">
          <w:type w:val="continuous"/>
          <w:pgSz w:w="11920" w:h="16840"/>
          <w:pgMar w:top="1060" w:right="1120" w:bottom="800" w:left="0" w:header="720" w:footer="720" w:gutter="0"/>
          <w:cols w:space="720" w:equalWidth="0">
            <w:col w:w="10800"/>
          </w:cols>
          <w:noEndnote/>
        </w:sectPr>
      </w:pPr>
    </w:p>
    <w:p w:rsidR="00647E9E" w:rsidRPr="008C5A94" w:rsidRDefault="00647E9E">
      <w:pPr>
        <w:widowControl w:val="0"/>
        <w:tabs>
          <w:tab w:val="left" w:pos="3300"/>
        </w:tabs>
        <w:autoSpaceDE w:val="0"/>
        <w:autoSpaceDN w:val="0"/>
        <w:adjustRightInd w:val="0"/>
        <w:spacing w:before="32" w:after="0" w:line="228" w:lineRule="exact"/>
        <w:ind w:left="1134" w:right="-70"/>
        <w:rPr>
          <w:rFonts w:ascii="Times New Roman" w:hAnsi="Times New Roman"/>
          <w:b/>
          <w:color w:val="000000"/>
          <w:sz w:val="20"/>
          <w:szCs w:val="20"/>
          <w:lang w:val="en-US"/>
        </w:rPr>
      </w:pPr>
      <w:r w:rsidRPr="008C5A94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1.</w:t>
      </w:r>
      <w:r w:rsidRPr="008C5A94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8C5A94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8C5A94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47E9E" w:rsidRPr="008C5A94" w:rsidRDefault="00647E9E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b/>
          <w:color w:val="000000"/>
          <w:sz w:val="20"/>
          <w:szCs w:val="20"/>
          <w:lang w:val="en-US"/>
        </w:rPr>
      </w:pPr>
      <w:r w:rsidRPr="008C5A94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8C5A94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2.</w:t>
      </w:r>
      <w:r w:rsidRPr="008C5A94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8C5A94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8C5A94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47E9E" w:rsidRPr="008C5A94" w:rsidRDefault="00647E9E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b/>
          <w:color w:val="000000"/>
          <w:sz w:val="20"/>
          <w:szCs w:val="20"/>
          <w:lang w:val="en-US"/>
        </w:rPr>
      </w:pPr>
      <w:r w:rsidRPr="008C5A94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8C5A94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3.</w:t>
      </w:r>
      <w:r w:rsidRPr="008C5A94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8C5A94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8C5A94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47E9E" w:rsidRPr="008C5A94" w:rsidRDefault="00647E9E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b/>
          <w:color w:val="000000"/>
          <w:sz w:val="20"/>
          <w:szCs w:val="20"/>
          <w:lang w:val="en-US"/>
        </w:rPr>
      </w:pPr>
      <w:r w:rsidRPr="008C5A94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8C5A94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4.</w:t>
      </w:r>
      <w:r w:rsidRPr="008C5A94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8C5A94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8C5A94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47E9E" w:rsidRPr="000851AB" w:rsidRDefault="00647E9E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647E9E" w:rsidRPr="000851AB">
          <w:type w:val="continuous"/>
          <w:pgSz w:w="11920" w:h="16840"/>
          <w:pgMar w:top="1060" w:right="1120" w:bottom="800" w:left="0" w:header="720" w:footer="720" w:gutter="0"/>
          <w:cols w:num="4" w:space="720" w:equalWidth="0">
            <w:col w:w="3303" w:space="283"/>
            <w:col w:w="2169" w:space="283"/>
            <w:col w:w="2169" w:space="283"/>
            <w:col w:w="2310"/>
          </w:cols>
          <w:noEndnote/>
        </w:sect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Times New Roman" w:hAnsi="Times New Roman"/>
          <w:color w:val="000000"/>
          <w:sz w:val="13"/>
          <w:szCs w:val="13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47E9E" w:rsidRPr="000851AB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47E9E" w:rsidRDefault="008C5A94">
      <w:pPr>
        <w:widowControl w:val="0"/>
        <w:autoSpaceDE w:val="0"/>
        <w:autoSpaceDN w:val="0"/>
        <w:adjustRightInd w:val="0"/>
        <w:spacing w:after="0" w:line="240" w:lineRule="auto"/>
        <w:ind w:left="1132" w:right="-2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3386" type="#_x0000_t202" style="position:absolute;left:0;text-align:left;margin-left:450.15pt;margin-top:2.9pt;width:81.75pt;height:24.7pt;z-index:25248460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IXB8PoqAgAATwQAAA4AAAAAAAAAAAAAAAAALgIAAGRycy9lMm9E&#10;b2MueG1sUEsBAi0AFAAGAAgAAAAhAEhbJ3LbAAAABwEAAA8AAAAAAAAAAAAAAAAAhAQAAGRycy9k&#10;b3ducmV2LnhtbFBLBQYAAAAABAAEAPMAAACMBQAAAAA=&#10;" filled="f" stroked="f">
            <v:textbox>
              <w:txbxContent>
                <w:p w:rsidR="008C5A94" w:rsidRPr="008C5A94" w:rsidRDefault="008C5A94">
                  <w:pPr>
                    <w:rPr>
                      <w:lang w:val="en-US"/>
                    </w:rPr>
                  </w:pPr>
                  <w:r w:rsidRPr="008C5A94">
                    <w:rPr>
                      <w:rFonts w:ascii="Arial" w:hAnsi="Arial" w:cs="Arial"/>
                      <w:color w:val="2A2A29"/>
                      <w:w w:val="74"/>
                      <w:sz w:val="32"/>
                      <w:szCs w:val="36"/>
                      <w:lang w:val="en-US"/>
                    </w:rPr>
                    <w:t>10</w:t>
                  </w:r>
                  <w:r w:rsidRPr="008C5A94">
                    <w:rPr>
                      <w:rFonts w:ascii="Arial" w:hAnsi="Arial" w:cs="Arial"/>
                      <w:color w:val="2A2A29"/>
                      <w:spacing w:val="2"/>
                      <w:w w:val="74"/>
                      <w:sz w:val="32"/>
                      <w:szCs w:val="36"/>
                      <w:lang w:val="en-US"/>
                    </w:rPr>
                    <w:t xml:space="preserve"> </w:t>
                  </w:r>
                  <w:r w:rsidRPr="008C5A94">
                    <w:rPr>
                      <w:rFonts w:ascii="Arial" w:hAnsi="Arial" w:cs="Arial"/>
                      <w:color w:val="2A2A29"/>
                      <w:w w:val="83"/>
                      <w:sz w:val="32"/>
                      <w:szCs w:val="36"/>
                      <w:lang w:val="en-US"/>
                    </w:rPr>
                    <w:t>Minu</w:t>
                  </w:r>
                  <w:r w:rsidRPr="008C5A94">
                    <w:rPr>
                      <w:rFonts w:ascii="Arial" w:hAnsi="Arial" w:cs="Arial"/>
                      <w:color w:val="2A2A29"/>
                      <w:spacing w:val="-16"/>
                      <w:w w:val="83"/>
                      <w:sz w:val="32"/>
                      <w:szCs w:val="36"/>
                      <w:lang w:val="en-US"/>
                    </w:rPr>
                    <w:t>t</w:t>
                  </w:r>
                  <w:r w:rsidRPr="008C5A94">
                    <w:rPr>
                      <w:rFonts w:ascii="Arial" w:hAnsi="Arial" w:cs="Arial"/>
                      <w:color w:val="2A2A29"/>
                      <w:w w:val="76"/>
                      <w:sz w:val="32"/>
                      <w:szCs w:val="36"/>
                      <w:lang w:val="en-US"/>
                    </w:rPr>
                    <w:t>es</w:t>
                  </w:r>
                </w:p>
              </w:txbxContent>
            </v:textbox>
            <w10:wrap type="square"/>
          </v:shape>
        </w:pict>
      </w:r>
      <w:r w:rsidR="000851AB" w:rsidRPr="000851AB">
        <w:rPr>
          <w:noProof/>
        </w:rPr>
        <w:pict>
          <v:shape id="_x0000_s3240" type="#_x0000_t136" style="position:absolute;left:0;text-align:left;margin-left:81.25pt;margin-top:9.6pt;width:83.3pt;height:18pt;rotation:358;z-index:-251667456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GRAMMAR"/>
            <w10:wrap anchorx="page"/>
          </v:shape>
        </w:pict>
      </w:r>
      <w:r w:rsidR="000851AB">
        <w:rPr>
          <w:rFonts w:ascii="Times New Roman" w:hAnsi="Times New Roman"/>
          <w:color w:val="000000"/>
          <w:sz w:val="20"/>
          <w:szCs w:val="20"/>
        </w:rPr>
        <w:pict>
          <v:shape id="_x0000_i1166" type="#_x0000_t75" style="width:133.4pt;height:35.8pt">
            <v:imagedata r:id="rId109" o:title=""/>
          </v:shape>
        </w:pict>
      </w:r>
    </w:p>
    <w:p w:rsidR="00647E9E" w:rsidRDefault="00647E9E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3C022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Pr="003C022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2"/>
          <w:sz w:val="24"/>
          <w:szCs w:val="24"/>
          <w:lang w:val="en-US"/>
        </w:rPr>
        <w:t>option.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3C022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s</w:t>
      </w:r>
      <w:r w:rsidRPr="008C5A94">
        <w:rPr>
          <w:rFonts w:ascii="Arial" w:hAnsi="Arial" w:cs="Arial"/>
          <w:b/>
          <w:i/>
          <w:color w:val="2A2A29"/>
          <w:spacing w:val="-2"/>
          <w:w w:val="93"/>
          <w:sz w:val="24"/>
          <w:szCs w:val="24"/>
          <w:lang w:val="en-US"/>
        </w:rPr>
        <w:t>a</w:t>
      </w:r>
      <w:r w:rsidRPr="008C5A94">
        <w:rPr>
          <w:rFonts w:ascii="Arial" w:hAnsi="Arial" w:cs="Arial"/>
          <w:b/>
          <w:i/>
          <w:color w:val="2A2A29"/>
          <w:spacing w:val="1"/>
          <w:w w:val="93"/>
          <w:sz w:val="24"/>
          <w:szCs w:val="24"/>
          <w:lang w:val="en-US"/>
        </w:rPr>
        <w:t>v</w:t>
      </w:r>
      <w:r w:rsidRPr="008C5A94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e</w:t>
      </w:r>
      <w:r w:rsidRPr="008C5A94">
        <w:rPr>
          <w:rFonts w:ascii="Arial" w:hAnsi="Arial" w:cs="Arial"/>
          <w:b/>
          <w:i/>
          <w:color w:val="2A2A29"/>
          <w:spacing w:val="-1"/>
          <w:w w:val="93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8C5A94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don’t</w:t>
      </w:r>
      <w:r w:rsidRPr="008C5A94">
        <w:rPr>
          <w:rFonts w:ascii="Arial" w:hAnsi="Arial" w:cs="Arial"/>
          <w:b/>
          <w:i/>
          <w:color w:val="2A2A29"/>
          <w:spacing w:val="-14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w w:val="95"/>
          <w:sz w:val="24"/>
          <w:szCs w:val="24"/>
          <w:lang w:val="en-US"/>
        </w:rPr>
        <w:t>s</w:t>
      </w:r>
      <w:r w:rsidRPr="008C5A94">
        <w:rPr>
          <w:rFonts w:ascii="Arial" w:hAnsi="Arial" w:cs="Arial"/>
          <w:b/>
          <w:i/>
          <w:color w:val="2A2A29"/>
          <w:spacing w:val="-2"/>
          <w:w w:val="95"/>
          <w:sz w:val="24"/>
          <w:szCs w:val="24"/>
          <w:lang w:val="en-US"/>
        </w:rPr>
        <w:t>a</w:t>
      </w:r>
      <w:r w:rsidRPr="008C5A94">
        <w:rPr>
          <w:rFonts w:ascii="Arial" w:hAnsi="Arial" w:cs="Arial"/>
          <w:b/>
          <w:i/>
          <w:color w:val="2A2A29"/>
          <w:spacing w:val="1"/>
          <w:w w:val="95"/>
          <w:sz w:val="24"/>
          <w:szCs w:val="24"/>
          <w:lang w:val="en-US"/>
        </w:rPr>
        <w:t>v</w:t>
      </w:r>
      <w:r w:rsidRPr="008C5A94">
        <w:rPr>
          <w:rFonts w:ascii="Arial" w:hAnsi="Arial" w:cs="Arial"/>
          <w:b/>
          <w:i/>
          <w:color w:val="2A2A29"/>
          <w:w w:val="95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3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endange</w:t>
      </w:r>
      <w:r w:rsidRPr="003C0224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ed</w:t>
      </w:r>
      <w:r w:rsidRPr="003C0224">
        <w:rPr>
          <w:rFonts w:ascii="Arial" w:hAnsi="Arial" w:cs="Arial"/>
          <w:color w:val="2A2A29"/>
          <w:spacing w:val="39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animals,</w:t>
      </w:r>
      <w:r w:rsidRPr="003C022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Pr="003C0224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ome</w:t>
      </w:r>
      <w:r w:rsidRPr="003C022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w w:val="104"/>
          <w:sz w:val="24"/>
          <w:szCs w:val="24"/>
          <w:lang w:val="en-US"/>
        </w:rPr>
        <w:t>xtinct.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 w:rsidP="008C5A94">
      <w:pPr>
        <w:widowControl w:val="0"/>
        <w:autoSpaceDE w:val="0"/>
        <w:autoSpaceDN w:val="0"/>
        <w:adjustRightInd w:val="0"/>
        <w:spacing w:after="0" w:line="240" w:lineRule="auto"/>
        <w:ind w:left="1222" w:right="-992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Un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p</w:t>
      </w:r>
      <w:r w:rsidRPr="008C5A94">
        <w:rPr>
          <w:rFonts w:ascii="Arial" w:hAnsi="Arial" w:cs="Arial"/>
          <w:b/>
          <w:i/>
          <w:color w:val="2A2A29"/>
          <w:spacing w:val="-4"/>
          <w:sz w:val="24"/>
          <w:szCs w:val="24"/>
          <w:lang w:val="en-US"/>
        </w:rPr>
        <w:t>r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otect</w:t>
      </w:r>
      <w:r w:rsidRPr="008C5A94">
        <w:rPr>
          <w:rFonts w:ascii="Arial" w:hAnsi="Arial" w:cs="Arial"/>
          <w:b/>
          <w:i/>
          <w:color w:val="2A2A29"/>
          <w:spacing w:val="3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8C5A94">
        <w:rPr>
          <w:rFonts w:ascii="Arial" w:hAnsi="Arial" w:cs="Arial"/>
          <w:b/>
          <w:i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don’t</w:t>
      </w:r>
      <w:r w:rsidRPr="008C5A94">
        <w:rPr>
          <w:rFonts w:ascii="Arial" w:hAnsi="Arial" w:cs="Arial"/>
          <w:b/>
          <w:i/>
          <w:color w:val="2A2A29"/>
          <w:spacing w:val="-14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p</w:t>
      </w:r>
      <w:r w:rsidRPr="008C5A94">
        <w:rPr>
          <w:rFonts w:ascii="Arial" w:hAnsi="Arial" w:cs="Arial"/>
          <w:b/>
          <w:i/>
          <w:color w:val="2A2A29"/>
          <w:spacing w:val="-4"/>
          <w:sz w:val="24"/>
          <w:szCs w:val="24"/>
          <w:lang w:val="en-US"/>
        </w:rPr>
        <w:t>r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otect</w:t>
      </w:r>
      <w:r w:rsidRPr="003C022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the planet, our</w:t>
      </w:r>
      <w:r w:rsidRPr="003C022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futu</w:t>
      </w:r>
      <w:r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Pr="003C0224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not be</w:t>
      </w:r>
      <w:r w:rsidRPr="003C022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good</w:t>
      </w:r>
      <w:r w:rsidR="008C5A9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3C022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3C022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spacing w:val="1"/>
          <w:sz w:val="24"/>
          <w:szCs w:val="24"/>
          <w:lang w:val="en-US"/>
        </w:rPr>
        <w:t>w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a</w:t>
      </w:r>
      <w:r w:rsidRPr="008C5A94">
        <w:rPr>
          <w:rFonts w:ascii="Arial" w:hAnsi="Arial" w:cs="Arial"/>
          <w:b/>
          <w:i/>
          <w:color w:val="2A2A29"/>
          <w:spacing w:val="-1"/>
          <w:sz w:val="24"/>
          <w:szCs w:val="24"/>
          <w:lang w:val="en-US"/>
        </w:rPr>
        <w:t>n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t</w:t>
      </w:r>
      <w:r w:rsidRPr="008C5A94">
        <w:rPr>
          <w:rFonts w:ascii="Arial" w:hAnsi="Arial" w:cs="Arial"/>
          <w:b/>
          <w:i/>
          <w:color w:val="2A2A29"/>
          <w:spacing w:val="-18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8C5A94">
        <w:rPr>
          <w:rFonts w:ascii="Arial" w:hAnsi="Arial" w:cs="Arial"/>
          <w:b/>
          <w:i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spacing w:val="1"/>
          <w:sz w:val="24"/>
          <w:szCs w:val="24"/>
          <w:lang w:val="en-US"/>
        </w:rPr>
        <w:t>w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ants</w:t>
      </w:r>
      <w:r w:rsidRPr="003C022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o,</w:t>
      </w:r>
      <w:r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3C022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Pr="003C0224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6"/>
          <w:sz w:val="24"/>
          <w:szCs w:val="24"/>
          <w:lang w:val="en-US"/>
        </w:rPr>
        <w:t>dif</w:t>
      </w:r>
      <w:r w:rsidRPr="003C0224">
        <w:rPr>
          <w:rFonts w:ascii="Arial" w:hAnsi="Arial" w:cs="Arial"/>
          <w:color w:val="2A2A29"/>
          <w:spacing w:val="-5"/>
          <w:w w:val="106"/>
          <w:sz w:val="24"/>
          <w:szCs w:val="24"/>
          <w:lang w:val="en-US"/>
        </w:rPr>
        <w:t>f</w:t>
      </w:r>
      <w:r w:rsidRPr="003C0224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w w:val="98"/>
          <w:sz w:val="24"/>
          <w:szCs w:val="24"/>
          <w:lang w:val="en-US"/>
        </w:rPr>
        <w:t>en</w:t>
      </w:r>
      <w:r w:rsidRPr="003C0224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3C022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planet</w:t>
      </w:r>
      <w:r w:rsidRPr="003C022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die</w:t>
      </w:r>
      <w:r w:rsidRPr="008C5A94">
        <w:rPr>
          <w:rFonts w:ascii="Arial" w:hAnsi="Arial" w:cs="Arial"/>
          <w:b/>
          <w:i/>
          <w:color w:val="2A2A29"/>
          <w:spacing w:val="-20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8C5A94">
        <w:rPr>
          <w:rFonts w:ascii="Arial" w:hAnsi="Arial" w:cs="Arial"/>
          <w:b/>
          <w:i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will</w:t>
      </w:r>
      <w:r w:rsidRPr="008C5A94">
        <w:rPr>
          <w:rFonts w:ascii="Arial" w:hAnsi="Arial" w:cs="Arial"/>
          <w:b/>
          <w:i/>
          <w:color w:val="2A2A29"/>
          <w:spacing w:val="36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die</w:t>
      </w:r>
      <w:r w:rsidRPr="003C022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3C022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3C022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Pr="003C022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something</w:t>
      </w:r>
      <w:r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soon.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3C0224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47E9E" w:rsidRPr="008C5A94" w:rsidRDefault="00647E9E" w:rsidP="008C5A94">
      <w:pPr>
        <w:widowControl w:val="0"/>
        <w:autoSpaceDE w:val="0"/>
        <w:autoSpaceDN w:val="0"/>
        <w:adjustRightInd w:val="0"/>
        <w:spacing w:after="0" w:line="240" w:lineRule="auto"/>
        <w:ind w:right="232"/>
        <w:jc w:val="right"/>
        <w:rPr>
          <w:rFonts w:ascii="Arial" w:hAnsi="Arial" w:cs="Arial"/>
          <w:color w:val="000000"/>
          <w:sz w:val="32"/>
          <w:szCs w:val="36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647E9E" w:rsidRPr="003C0224" w:rsidSect="008C5A94">
          <w:type w:val="continuous"/>
          <w:pgSz w:w="11920" w:h="16840"/>
          <w:pgMar w:top="1060" w:right="1120" w:bottom="800" w:left="0" w:header="720" w:footer="720" w:gutter="0"/>
          <w:cols w:num="2" w:space="720" w:equalWidth="0">
            <w:col w:w="11035" w:space="-568"/>
            <w:col w:w="820"/>
          </w:cols>
          <w:noEndnote/>
        </w:sectPr>
      </w:pPr>
    </w:p>
    <w:p w:rsidR="00647E9E" w:rsidRPr="003C0224" w:rsidRDefault="008C5A9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3258" style="position:absolute;z-index:-250820608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3" o:allowincell="f" fillcolor="#d5d5d4" stroked="f">
            <v:path arrowok="t"/>
          </v:polyline>
        </w:pict>
      </w:r>
      <w:r>
        <w:rPr>
          <w:noProof/>
        </w:rPr>
        <w:pict>
          <v:polyline id="_x0000_s3257" style="position:absolute;z-index:-250821632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3" o:allowincell="f" fillcolor="#9e9e9e" stroked="f">
            <v:path arrowok="t"/>
          </v:polyline>
        </w:pict>
      </w:r>
      <w:r>
        <w:rPr>
          <w:noProof/>
        </w:rPr>
        <w:pict>
          <v:polyline id="_x0000_s3256" style="position:absolute;z-index:-250822656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3" o:allowincell="f" fillcolor="#727272" stroked="f">
            <v:path arrowok="t"/>
          </v:polyline>
        </w:pict>
      </w:r>
      <w:r>
        <w:rPr>
          <w:noProof/>
        </w:rPr>
        <w:pict>
          <v:rect id="_x0000_s3255" style="position:absolute;margin-left:506.1pt;margin-top:0;width:89pt;height:29pt;z-index:-250823680;mso-position-horizontal-relative:page;mso-position-vertical-relative:page" o:regroupid="3" o:allowincell="f" filled="f" stroked="f">
            <v:textbox inset="0,0,0,0">
              <w:txbxContent>
                <w:p w:rsidR="000851AB" w:rsidRDefault="000851AB" w:rsidP="003C0224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0" type="#_x0000_t75" style="width:89.25pt;height:28.25pt">
                        <v:imagedata r:id="rId16" o:title=""/>
                      </v:shape>
                    </w:pict>
                  </w:r>
                </w:p>
                <w:p w:rsidR="000851AB" w:rsidRDefault="000851AB" w:rsidP="003C02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3252" style="position:absolute;margin-left:462.55pt;margin-top:-51.55pt;width:26.15pt;height:23.75pt;z-index:-250824704" coordorigin="9251,149" coordsize="523,475" o:regroupid="3" o:allowincell="f">
            <v:shape id="_x0000_s3253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3254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3251" style="position:absolute;z-index:-250825728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3" o:allowincell="f" stroked="f">
            <v:path arrowok="t"/>
          </v:polyline>
        </w:pict>
      </w:r>
      <w:r>
        <w:rPr>
          <w:noProof/>
        </w:rPr>
        <w:pict>
          <v:group id="_x0000_s3248" style="position:absolute;margin-left:372.8pt;margin-top:-54.55pt;width:33.05pt;height:30.1pt;z-index:-250826752" coordorigin="7456,89" coordsize="661,602" o:regroupid="3" o:allowincell="f">
            <v:shape id="_x0000_s3249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3250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3247" style="position:absolute;z-index:-250827776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3" o:allowincell="f" stroked="f">
            <v:path arrowok="t"/>
          </v:polyline>
        </w:pict>
      </w:r>
      <w:r>
        <w:rPr>
          <w:noProof/>
        </w:rPr>
        <w:pict>
          <v:group id="_x0000_s3244" style="position:absolute;margin-left:283.6pt;margin-top:-58.45pt;width:40.05pt;height:36.6pt;z-index:-250828800" coordorigin="5672,11" coordsize="801,732" o:regroupid="3" o:allowincell="f">
            <v:shape id="_x0000_s3245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3246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3243" style="position:absolute;z-index:-25082982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3" o:allowincell="f" stroked="f">
            <v:path arrowok="t"/>
          </v:polyline>
        </w:pict>
      </w:r>
      <w:r>
        <w:rPr>
          <w:noProof/>
        </w:rPr>
        <w:pict>
          <v:rect id="_x0000_s3242" style="position:absolute;margin-left:0;margin-top:0;width:510pt;height:17pt;z-index:-250830848;mso-position-horizontal-relative:page;mso-position-vertical-relative:page" o:regroupid="3" o:allowincell="f" filled="f" stroked="f">
            <v:textbox inset="0,0,0,0">
              <w:txbxContent>
                <w:p w:rsidR="000851AB" w:rsidRDefault="000851AB" w:rsidP="003C0224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8" type="#_x0000_t75" style="width:512.85pt;height:17.25pt">
                        <v:imagedata r:id="rId17" o:title=""/>
                      </v:shape>
                    </w:pict>
                  </w:r>
                </w:p>
                <w:p w:rsidR="000851AB" w:rsidRDefault="000851AB" w:rsidP="003C02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group id="_x0000_s3259" style="position:absolute;left:0;text-align:left;margin-left:154.95pt;margin-top:-1.85pt;width:291.8pt;height:70.6pt;z-index:-251662336;mso-position-horizontal-relative:page" coordorigin="3099,-37" coordsize="5836,1412" o:allowincell="f">
            <v:rect id="_x0000_s3260" style="position:absolute;left:5019;top:92;width:1215;height:260" o:allowincell="f" fillcolor="#dadada" stroked="f">
              <v:path arrowok="t"/>
            </v:rect>
            <v:shape id="_x0000_s3261" style="position:absolute;left:3229;top:535;width:5576;height:710" coordsize="5576,710" o:allowincell="f" path="m5427,r-32,l148,183r-30,2l93,188r-22,4l53,197r-15,7l26,213r-9,11l10,238,5,254,2,274,,297r,28l,356r1,36l4,488r2,40l7,561r2,29l12,616r4,22l21,656r7,15l37,683r11,9l61,699r17,5l98,707r23,2l149,709r31,l5393,527r34,-2l5457,524r25,-3l5504,517r18,-5l5537,505r12,-9l5559,485r7,-14l5571,455r3,-20l5575,411r1,-27l5575,353r-1,-36l5571,221r-1,-41l5568,148r-2,-30l5563,93r-3,-22l5554,53r-6,-15l5539,26r-11,-9l5514,10,5497,5,5477,2,5454,r-27,e" fillcolor="#e3e3e3" stroked="f">
              <v:path arrowok="t"/>
            </v:shape>
            <v:shape id="_x0000_s3262" style="position:absolute;left:3229;top:535;width:5576;height:710" coordsize="5576,710" o:allowincell="f" path="m221,180r-39,2l148,183r-30,2l93,188r-22,4l53,197r-15,7l26,213r-9,11l10,238,5,254,2,274,,297r,28l,356r1,36l4,488r2,39l7,561r2,29l12,616r4,22l21,656r7,15l37,683r11,9l61,699r17,5l98,707r23,2l149,709r31,l216,708,5355,528r38,-1l5427,525r30,-1l5482,521r22,-4l5522,512r15,-7l5549,496r10,-11l5566,471r5,-16l5574,435r1,-24l5576,384r-1,-31l5574,317r-3,-96l5570,182r-2,-34l5566,118r-3,-25l5560,71r-6,-18l5548,38r-9,-12l5528,17r-14,-7l5497,5,5477,2,5454,r-27,l5395,r-35,1l221,180xe" filled="f" strokecolor="#5c5b5b" strokeweight=".70553mm">
              <v:path arrowok="t"/>
            </v:shape>
            <w10:wrap anchorx="page"/>
          </v:group>
        </w:pict>
      </w:r>
      <w:r w:rsidRPr="000851AB">
        <w:rPr>
          <w:noProof/>
        </w:rPr>
        <w:pict>
          <v:shape id="_x0000_s3263" type="#_x0000_t136" style="position:absolute;left:0;text-align:left;margin-left:249.1pt;margin-top:40.25pt;width:52.25pt;height:12pt;rotation:358;z-index:-251655168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forward to"/>
            <w10:wrap anchorx="page"/>
          </v:shape>
        </w:pict>
      </w:r>
      <w:r w:rsidRPr="000851AB">
        <w:rPr>
          <w:noProof/>
        </w:rPr>
        <w:pict>
          <v:shape id="_x0000_s3264" type="#_x0000_t136" style="position:absolute;left:0;text-align:left;margin-left:319.4pt;margin-top:38.15pt;width:33.4pt;height:12pt;rotation:358;z-index:-251654144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out for"/>
            <w10:wrap anchorx="page"/>
          </v:shape>
        </w:pict>
      </w:r>
      <w:r w:rsidRPr="000851AB">
        <w:rPr>
          <w:noProof/>
        </w:rPr>
        <w:pict>
          <v:shape id="_x0000_s3265" type="#_x0000_t136" style="position:absolute;left:0;text-align:left;margin-left:370.9pt;margin-top:36.7pt;width:12.6pt;height:12pt;rotation:358;z-index:-25165312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up"/>
            <w10:wrap anchorx="page"/>
          </v:shape>
        </w:pict>
      </w:r>
      <w:r w:rsidRPr="000851AB">
        <w:rPr>
          <w:noProof/>
        </w:rPr>
        <w:pict>
          <v:shape id="_x0000_s3266" type="#_x0000_t136" style="position:absolute;left:0;text-align:left;margin-left:401.6pt;margin-top:35.4pt;width:25.25pt;height:12pt;rotation:358;z-index:-25165209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up to"/>
            <w10:wrap anchorx="page"/>
          </v:shape>
        </w:pict>
      </w:r>
      <w:r w:rsidRPr="000851AB">
        <w:rPr>
          <w:noProof/>
        </w:rPr>
        <w:pict>
          <v:shape id="_x0000_s3267" type="#_x0000_t136" style="position:absolute;left:0;text-align:left;margin-left:389.4pt;margin-top:36.1pt;width:6.3pt;height:12.1pt;rotation:359;z-index:-251651072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0851AB">
        <w:rPr>
          <w:noProof/>
        </w:rPr>
        <w:pict>
          <v:shape id="_x0000_s3268" type="#_x0000_t136" style="position:absolute;left:0;text-align:left;margin-left:358.7pt;margin-top:37.15pt;width:6.3pt;height:12.15pt;rotation:359;z-index:-251650048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0851AB">
        <w:rPr>
          <w:noProof/>
        </w:rPr>
        <w:pict>
          <v:shape id="_x0000_s3269" type="#_x0000_t136" style="position:absolute;left:0;text-align:left;margin-left:307.2pt;margin-top:38.95pt;width:6.3pt;height:12.15pt;rotation:359;z-index:-251649024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647E9E" w:rsidRPr="003C0224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Comp</w:t>
      </w:r>
      <w:r w:rsidR="00647E9E" w:rsidRPr="003C0224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sen</w:t>
      </w:r>
      <w:r w:rsidR="00647E9E" w:rsidRPr="003C022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="00647E9E" w:rsidRPr="003C022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es</w:t>
      </w:r>
      <w:r w:rsidR="00647E9E" w:rsidRPr="003C022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with</w:t>
      </w:r>
      <w:r w:rsidR="00647E9E" w:rsidRPr="003C0224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</w:t>
      </w:r>
      <w:r w:rsidR="00647E9E" w:rsidRPr="003C022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eposition</w:t>
      </w:r>
      <w:r w:rsidR="00647E9E" w:rsidRPr="003C0224">
        <w:rPr>
          <w:rFonts w:ascii="Arial" w:hAnsi="Arial" w:cs="Arial"/>
          <w:color w:val="2A2A29"/>
          <w:spacing w:val="3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="00647E9E" w:rsidRPr="003C022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</w:t>
      </w:r>
      <w:r w:rsidR="00647E9E" w:rsidRPr="003C0224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</w:t>
      </w:r>
      <w:r w:rsidR="00647E9E" w:rsidRPr="003C0224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be</w:t>
      </w:r>
      <w:r w:rsidR="00647E9E" w:rsidRPr="003C0224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-9"/>
          <w:position w:val="-1"/>
          <w:sz w:val="24"/>
          <w:szCs w:val="24"/>
          <w:lang w:val="en-US"/>
        </w:rPr>
        <w:t>w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  <w:r w:rsidR="00647E9E" w:rsidRPr="003C0224">
        <w:rPr>
          <w:rFonts w:ascii="Arial" w:hAnsi="Arial" w:cs="Arial"/>
          <w:color w:val="2A2A29"/>
          <w:spacing w:val="5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Not</w:t>
      </w:r>
      <w:r w:rsidR="00647E9E" w:rsidRPr="003C022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all</w:t>
      </w:r>
      <w:r w:rsidR="00647E9E" w:rsidRPr="003C0224">
        <w:rPr>
          <w:rFonts w:ascii="Arial" w:hAnsi="Arial" w:cs="Arial"/>
          <w:color w:val="2A2A29"/>
          <w:spacing w:val="27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needed.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tabs>
          <w:tab w:val="left" w:pos="7860"/>
        </w:tabs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shape id="_x0000_s3270" type="#_x0000_t136" style="position:absolute;left:0;text-align:left;margin-left:174.35pt;margin-top:-30.85pt;width:24.3pt;height:12pt;rotation:358;z-index:-25165721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after"/>
            <w10:wrap anchorx="page"/>
          </v:shape>
        </w:pict>
      </w:r>
      <w:r w:rsidRPr="000851AB">
        <w:rPr>
          <w:noProof/>
        </w:rPr>
        <w:pict>
          <v:shape id="_x0000_s3271" type="#_x0000_t136" style="position:absolute;left:0;text-align:left;margin-left:216.7pt;margin-top:-32.15pt;width:14.35pt;height:12pt;rotation:358;z-index:-251656192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for"/>
            <w10:wrap anchorx="page"/>
          </v:shape>
        </w:pict>
      </w:r>
      <w:r w:rsidRPr="000851AB">
        <w:rPr>
          <w:noProof/>
        </w:rPr>
        <w:pict>
          <v:shape id="_x0000_s3272" type="#_x0000_t136" style="position:absolute;left:0;text-align:left;margin-left:204.5pt;margin-top:-31.65pt;width:6.3pt;height:12.1pt;rotation:359;z-index:-251648000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0851AB">
        <w:rPr>
          <w:noProof/>
        </w:rPr>
        <w:pict>
          <v:shape id="_x0000_s3273" type="#_x0000_t136" style="position:absolute;left:0;text-align:left;margin-left:236.95pt;margin-top:-32.8pt;width:6.3pt;height:12.1pt;rotation:359;z-index:-251646976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="00647E9E"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647E9E"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647E9E"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="00647E9E" w:rsidRPr="003C022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find</w:t>
      </w:r>
      <w:r w:rsidR="00647E9E" w:rsidRPr="003C022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="00647E9E" w:rsidRPr="003C022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ys.</w:t>
      </w:r>
      <w:r w:rsidR="00647E9E" w:rsidRPr="003C022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94"/>
          <w:sz w:val="24"/>
          <w:szCs w:val="24"/>
          <w:lang w:val="en-US"/>
        </w:rPr>
        <w:t>Can</w:t>
      </w:r>
      <w:r w:rsidR="00647E9E" w:rsidRPr="003C0224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647E9E" w:rsidRPr="003C022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647E9E" w:rsidRPr="003C022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="00647E9E"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647E9E" w:rsidRPr="008C5A94">
        <w:rPr>
          <w:rFonts w:ascii="Arial" w:hAnsi="Arial" w:cs="Arial"/>
          <w:b/>
          <w:color w:val="2A2A29"/>
          <w:spacing w:val="-5"/>
          <w:w w:val="146"/>
          <w:sz w:val="24"/>
          <w:szCs w:val="24"/>
          <w:lang w:val="en-US"/>
        </w:rPr>
        <w:t>l</w:t>
      </w:r>
      <w:r w:rsidR="00647E9E" w:rsidRPr="008C5A94">
        <w:rPr>
          <w:rFonts w:ascii="Arial" w:hAnsi="Arial" w:cs="Arial"/>
          <w:b/>
          <w:color w:val="2A2A29"/>
          <w:w w:val="102"/>
          <w:sz w:val="24"/>
          <w:szCs w:val="24"/>
          <w:lang w:val="en-US"/>
        </w:rPr>
        <w:t>ook</w:t>
      </w:r>
      <w:r w:rsidR="00647E9E"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83"/>
          <w:sz w:val="24"/>
          <w:szCs w:val="24"/>
          <w:u w:val="single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them?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tabs>
          <w:tab w:val="left" w:pos="76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3C022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idol</w:t>
      </w:r>
      <w:r w:rsidRPr="003C022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3C022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older</w:t>
      </w:r>
      <w:r w:rsidRPr="003C022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4"/>
          <w:sz w:val="24"/>
          <w:szCs w:val="24"/>
          <w:lang w:val="en-US"/>
        </w:rPr>
        <w:t>b</w:t>
      </w:r>
      <w:r w:rsidRPr="003C0224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w w:val="104"/>
          <w:sz w:val="24"/>
          <w:szCs w:val="24"/>
          <w:lang w:val="en-US"/>
        </w:rPr>
        <w:t>othe</w:t>
      </w:r>
      <w:r w:rsidRPr="003C0224">
        <w:rPr>
          <w:rFonts w:ascii="Arial" w:hAnsi="Arial" w:cs="Arial"/>
          <w:color w:val="2A2A29"/>
          <w:spacing w:val="-30"/>
          <w:w w:val="104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w w:val="104"/>
          <w:sz w:val="24"/>
          <w:szCs w:val="24"/>
          <w:lang w:val="en-US"/>
        </w:rPr>
        <w:t>.</w:t>
      </w:r>
      <w:r w:rsidRPr="003C0224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3C0224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color w:val="2A2A29"/>
          <w:spacing w:val="-5"/>
          <w:w w:val="146"/>
          <w:sz w:val="24"/>
          <w:szCs w:val="24"/>
          <w:lang w:val="en-US"/>
        </w:rPr>
        <w:t>l</w:t>
      </w:r>
      <w:r w:rsidRPr="008C5A94">
        <w:rPr>
          <w:rFonts w:ascii="Arial" w:hAnsi="Arial" w:cs="Arial"/>
          <w:b/>
          <w:color w:val="2A2A29"/>
          <w:w w:val="102"/>
          <w:sz w:val="24"/>
          <w:szCs w:val="24"/>
          <w:lang w:val="en-US"/>
        </w:rPr>
        <w:t>ook</w:t>
      </w:r>
      <w:r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83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w w:val="103"/>
          <w:sz w:val="24"/>
          <w:szCs w:val="24"/>
          <w:lang w:val="en-US"/>
        </w:rPr>
        <w:t>him.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tabs>
          <w:tab w:val="left" w:pos="58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Mum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3C022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color w:val="2A2A29"/>
          <w:spacing w:val="-5"/>
          <w:w w:val="146"/>
          <w:sz w:val="24"/>
          <w:szCs w:val="24"/>
          <w:lang w:val="en-US"/>
        </w:rPr>
        <w:t>l</w:t>
      </w:r>
      <w:r w:rsidRPr="008C5A94">
        <w:rPr>
          <w:rFonts w:ascii="Arial" w:hAnsi="Arial" w:cs="Arial"/>
          <w:b/>
          <w:color w:val="2A2A29"/>
          <w:w w:val="102"/>
          <w:sz w:val="24"/>
          <w:szCs w:val="24"/>
          <w:lang w:val="en-US"/>
        </w:rPr>
        <w:t>ook</w:t>
      </w:r>
      <w:r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83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baby</w:t>
      </w:r>
      <w:r w:rsidRPr="003C022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whi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3C022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ent shopping.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tabs>
          <w:tab w:val="left" w:pos="882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didn’t</w:t>
      </w:r>
      <w:r w:rsidRPr="003C022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the meaning</w:t>
      </w:r>
      <w:r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3C022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3C022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8C5A94">
        <w:rPr>
          <w:rFonts w:ascii="Arial" w:hAnsi="Arial" w:cs="Arial"/>
          <w:b/>
          <w:color w:val="2A2A29"/>
          <w:spacing w:val="-5"/>
          <w:w w:val="146"/>
          <w:sz w:val="24"/>
          <w:szCs w:val="24"/>
          <w:lang w:val="en-US"/>
        </w:rPr>
        <w:t>l</w:t>
      </w:r>
      <w:r w:rsidRPr="008C5A94">
        <w:rPr>
          <w:rFonts w:ascii="Arial" w:hAnsi="Arial" w:cs="Arial"/>
          <w:b/>
          <w:color w:val="2A2A29"/>
          <w:w w:val="102"/>
          <w:sz w:val="24"/>
          <w:szCs w:val="24"/>
          <w:lang w:val="en-US"/>
        </w:rPr>
        <w:t>oo</w:t>
      </w:r>
      <w:r w:rsidRPr="008C5A94">
        <w:rPr>
          <w:rFonts w:ascii="Arial" w:hAnsi="Arial" w:cs="Arial"/>
          <w:b/>
          <w:color w:val="2A2A29"/>
          <w:spacing w:val="-2"/>
          <w:w w:val="102"/>
          <w:sz w:val="24"/>
          <w:szCs w:val="24"/>
          <w:lang w:val="en-US"/>
        </w:rPr>
        <w:t>k</w:t>
      </w:r>
      <w:r w:rsidRPr="008C5A94">
        <w:rPr>
          <w:rFonts w:ascii="Arial" w:hAnsi="Arial" w:cs="Arial"/>
          <w:b/>
          <w:color w:val="2A2A29"/>
          <w:w w:val="99"/>
          <w:sz w:val="24"/>
          <w:szCs w:val="24"/>
          <w:lang w:val="en-US"/>
        </w:rPr>
        <w:t>ed</w:t>
      </w:r>
      <w:r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3C022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2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in the </w:t>
      </w:r>
      <w:r w:rsidRPr="003C0224">
        <w:rPr>
          <w:rFonts w:ascii="Arial" w:hAnsi="Arial" w:cs="Arial"/>
          <w:color w:val="2A2A29"/>
          <w:w w:val="101"/>
          <w:sz w:val="24"/>
          <w:szCs w:val="24"/>
          <w:lang w:val="en-US"/>
        </w:rPr>
        <w:t>dictionar</w:t>
      </w:r>
      <w:r w:rsidRPr="003C0224">
        <w:rPr>
          <w:rFonts w:ascii="Arial" w:hAnsi="Arial" w:cs="Arial"/>
          <w:color w:val="2A2A29"/>
          <w:spacing w:val="-16"/>
          <w:w w:val="101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rect id="_x0000_s3274" style="position:absolute;left:0;text-align:left;margin-left:187.85pt;margin-top:3.55pt;width:23.9pt;height:13pt;z-index:-251661312;mso-position-horizontal-relative:page" o:allowincell="f" fillcolor="#dadada" stroked="f">
            <v:path arrowok="t"/>
            <w10:wrap anchorx="page"/>
          </v:rect>
        </w:pict>
      </w:r>
      <w:r w:rsidR="00647E9E" w:rsidRPr="003C022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647E9E" w:rsidRPr="003C0224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647E9E" w:rsidRPr="003C022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47E9E"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647E9E" w:rsidRPr="003C0224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="00647E9E" w:rsidRPr="003C0224">
        <w:rPr>
          <w:rFonts w:ascii="Arial" w:hAnsi="Arial" w:cs="Arial"/>
          <w:color w:val="2A2A29"/>
          <w:w w:val="104"/>
          <w:sz w:val="24"/>
          <w:szCs w:val="24"/>
          <w:lang w:val="en-US"/>
        </w:rPr>
        <w:t>erb.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6"/>
          <w:sz w:val="24"/>
          <w:szCs w:val="24"/>
          <w:lang w:val="en-US"/>
        </w:rPr>
        <w:t>When</w:t>
      </w:r>
      <w:r w:rsidRPr="003C022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3C022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C022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holiday</w:t>
      </w:r>
      <w:r w:rsidRPr="003C022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3C0224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eep</w:t>
      </w:r>
      <w:r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until</w:t>
      </w:r>
      <w:r w:rsidRPr="003C0224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9"/>
          <w:sz w:val="24"/>
          <w:szCs w:val="24"/>
          <w:lang w:val="en-US"/>
        </w:rPr>
        <w:t>la</w:t>
      </w:r>
      <w:r w:rsidRPr="003C0224">
        <w:rPr>
          <w:rFonts w:ascii="Arial" w:hAnsi="Arial" w:cs="Arial"/>
          <w:color w:val="2A2A29"/>
          <w:spacing w:val="-2"/>
          <w:w w:val="109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47E9E" w:rsidRPr="003C0224" w:rsidRDefault="00647E9E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3C0224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an</w:t>
      </w:r>
      <w:proofErr w:type="gramEnd"/>
      <w:r w:rsidRPr="003C022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3C0224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3"/>
          <w:w w:val="98"/>
          <w:sz w:val="20"/>
          <w:szCs w:val="20"/>
          <w:lang w:val="en-US"/>
        </w:rPr>
        <w:t>c</w:t>
      </w:r>
      <w:r w:rsidRPr="003C0224">
        <w:rPr>
          <w:rFonts w:ascii="Arial" w:hAnsi="Arial" w:cs="Arial"/>
          <w:color w:val="2A2A29"/>
          <w:w w:val="102"/>
          <w:sz w:val="20"/>
          <w:szCs w:val="20"/>
          <w:lang w:val="en-US"/>
        </w:rPr>
        <w:t>ould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647E9E" w:rsidRPr="003C0224" w:rsidRDefault="00647E9E">
      <w:pPr>
        <w:widowControl w:val="0"/>
        <w:tabs>
          <w:tab w:val="left" w:pos="62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3C022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child</w:t>
      </w:r>
      <w:r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3C0224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3C022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3C022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school </w:t>
      </w:r>
      <w:r w:rsidRPr="003C0224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ear </w:t>
      </w:r>
      <w:r w:rsidRPr="003C0224">
        <w:rPr>
          <w:rFonts w:ascii="Arial" w:hAnsi="Arial" w:cs="Arial"/>
          <w:color w:val="2A2A29"/>
          <w:w w:val="104"/>
          <w:sz w:val="24"/>
          <w:szCs w:val="24"/>
          <w:lang w:val="en-US"/>
        </w:rPr>
        <w:t>uni</w:t>
      </w:r>
      <w:r w:rsidRPr="003C0224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f</w:t>
      </w:r>
      <w:r w:rsidRPr="003C0224">
        <w:rPr>
          <w:rFonts w:ascii="Arial" w:hAnsi="Arial" w:cs="Arial"/>
          <w:color w:val="2A2A29"/>
          <w:w w:val="105"/>
          <w:sz w:val="24"/>
          <w:szCs w:val="24"/>
          <w:lang w:val="en-US"/>
        </w:rPr>
        <w:t>orms!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47E9E" w:rsidRPr="003C0224" w:rsidRDefault="00647E9E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3C0224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w w:val="94"/>
          <w:sz w:val="20"/>
          <w:szCs w:val="20"/>
          <w:lang w:val="en-US"/>
        </w:rPr>
        <w:t>ha</w:t>
      </w:r>
      <w:r w:rsidRPr="003C0224">
        <w:rPr>
          <w:rFonts w:ascii="Arial" w:hAnsi="Arial" w:cs="Arial"/>
          <w:color w:val="2A2A29"/>
          <w:spacing w:val="-2"/>
          <w:w w:val="94"/>
          <w:sz w:val="20"/>
          <w:szCs w:val="20"/>
          <w:lang w:val="en-US"/>
        </w:rPr>
        <w:t>v</w:t>
      </w:r>
      <w:r w:rsidRPr="003C0224">
        <w:rPr>
          <w:rFonts w:ascii="Arial" w:hAnsi="Arial" w:cs="Arial"/>
          <w:color w:val="2A2A29"/>
          <w:w w:val="94"/>
          <w:sz w:val="20"/>
          <w:szCs w:val="20"/>
          <w:lang w:val="en-US"/>
        </w:rPr>
        <w:t>e</w:t>
      </w:r>
      <w:proofErr w:type="gramEnd"/>
      <w:r w:rsidRPr="003C0224">
        <w:rPr>
          <w:rFonts w:ascii="Arial" w:hAnsi="Arial" w:cs="Arial"/>
          <w:color w:val="2A2A29"/>
          <w:spacing w:val="2"/>
          <w:w w:val="94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3C0224">
        <w:rPr>
          <w:rFonts w:ascii="Arial" w:hAnsi="Arial" w:cs="Arial"/>
          <w:color w:val="2A2A29"/>
          <w:spacing w:val="-51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3C0224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3C0224">
        <w:rPr>
          <w:rFonts w:ascii="Arial" w:hAnsi="Arial" w:cs="Arial"/>
          <w:color w:val="2A2A29"/>
          <w:w w:val="102"/>
          <w:sz w:val="20"/>
          <w:szCs w:val="20"/>
          <w:lang w:val="en-US"/>
        </w:rPr>
        <w:t>ould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647E9E" w:rsidRPr="003C0224" w:rsidRDefault="00647E9E">
      <w:pPr>
        <w:widowControl w:val="0"/>
        <w:tabs>
          <w:tab w:val="left" w:pos="35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3C0224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tudy</w:t>
      </w:r>
      <w:r w:rsidRPr="003C022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3C022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t.</w:t>
      </w:r>
      <w:r w:rsidRPr="003C022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3C022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want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get</w:t>
      </w:r>
      <w:r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bad</w:t>
      </w:r>
      <w:r w:rsidRPr="003C022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5"/>
          <w:sz w:val="24"/>
          <w:szCs w:val="24"/>
          <w:lang w:val="en-US"/>
        </w:rPr>
        <w:t>mark.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47E9E" w:rsidRPr="003C0224" w:rsidRDefault="00647E9E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3C0224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ould</w:t>
      </w:r>
      <w:proofErr w:type="gramEnd"/>
      <w:r w:rsidRPr="003C0224">
        <w:rPr>
          <w:rFonts w:ascii="Arial" w:hAnsi="Arial" w:cs="Arial"/>
          <w:color w:val="2A2A29"/>
          <w:spacing w:val="-48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3C0224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102"/>
          <w:sz w:val="20"/>
          <w:szCs w:val="20"/>
          <w:lang w:val="en-US"/>
        </w:rPr>
        <w:t>mu</w:t>
      </w:r>
      <w:r w:rsidRPr="003C0224">
        <w:rPr>
          <w:rFonts w:ascii="Arial" w:hAnsi="Arial" w:cs="Arial"/>
          <w:color w:val="2A2A29"/>
          <w:spacing w:val="-2"/>
          <w:w w:val="102"/>
          <w:sz w:val="20"/>
          <w:szCs w:val="20"/>
          <w:lang w:val="en-US"/>
        </w:rPr>
        <w:t>s</w:t>
      </w:r>
      <w:r w:rsidRPr="003C0224">
        <w:rPr>
          <w:rFonts w:ascii="Arial" w:hAnsi="Arial" w:cs="Arial"/>
          <w:color w:val="2A2A29"/>
          <w:w w:val="119"/>
          <w:sz w:val="20"/>
          <w:szCs w:val="20"/>
          <w:lang w:val="en-US"/>
        </w:rPr>
        <w:t>t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647E9E" w:rsidRPr="003C0224" w:rsidRDefault="00647E9E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3C022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x</w:t>
      </w:r>
      <w:r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cuse</w:t>
      </w:r>
      <w:r w:rsidRPr="003C0224">
        <w:rPr>
          <w:rFonts w:ascii="Arial" w:hAnsi="Arial" w:cs="Arial"/>
          <w:color w:val="2A2A29"/>
          <w:spacing w:val="3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me, </w:t>
      </w:r>
      <w:r w:rsidRPr="003C0224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3C022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ell</w:t>
      </w:r>
      <w:r w:rsidRPr="003C0224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Pr="003C022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the po</w:t>
      </w:r>
      <w:r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offi</w:t>
      </w:r>
      <w:r w:rsidRPr="003C022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C0224">
        <w:rPr>
          <w:rFonts w:ascii="Arial" w:hAnsi="Arial" w:cs="Arial"/>
          <w:color w:val="2A2A29"/>
          <w:sz w:val="24"/>
          <w:szCs w:val="24"/>
          <w:lang w:val="en-US"/>
        </w:rPr>
        <w:t>e is?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47E9E" w:rsidRPr="003C0224" w:rsidRDefault="00647E9E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229" w:lineRule="exact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3C0224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3C0224">
        <w:rPr>
          <w:rFonts w:ascii="Arial" w:hAnsi="Arial" w:cs="Arial"/>
          <w:color w:val="2A2A29"/>
          <w:sz w:val="20"/>
          <w:szCs w:val="20"/>
          <w:lang w:val="en-US"/>
        </w:rPr>
        <w:t>mu</w:t>
      </w:r>
      <w:r w:rsidRPr="003C022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>t</w:t>
      </w:r>
      <w:proofErr w:type="gramEnd"/>
      <w:r w:rsidRPr="003C0224">
        <w:rPr>
          <w:rFonts w:ascii="Arial" w:hAnsi="Arial" w:cs="Arial"/>
          <w:color w:val="2A2A29"/>
          <w:spacing w:val="-37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C022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3C0224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C0224">
        <w:rPr>
          <w:rFonts w:ascii="Arial" w:hAnsi="Arial" w:cs="Arial"/>
          <w:color w:val="2A2A29"/>
          <w:spacing w:val="-3"/>
          <w:w w:val="98"/>
          <w:sz w:val="20"/>
          <w:szCs w:val="20"/>
          <w:lang w:val="en-US"/>
        </w:rPr>
        <w:t>c</w:t>
      </w:r>
      <w:r w:rsidRPr="003C0224">
        <w:rPr>
          <w:rFonts w:ascii="Arial" w:hAnsi="Arial" w:cs="Arial"/>
          <w:color w:val="2A2A29"/>
          <w:w w:val="102"/>
          <w:sz w:val="20"/>
          <w:szCs w:val="20"/>
          <w:lang w:val="en-US"/>
        </w:rPr>
        <w:t>ould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47E9E" w:rsidRPr="003C0224" w:rsidRDefault="000851AB" w:rsidP="003C0224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0851AB">
        <w:rPr>
          <w:noProof/>
        </w:rPr>
        <w:pict>
          <v:rect id="_x0000_s3275" style="position:absolute;left:0;text-align:left;margin-left:62.25pt;margin-top:-6.9pt;width:134pt;height:35pt;z-index:-251658240;mso-position-horizontal-relative:page" o:allowincell="f" filled="f" stroked="f">
            <v:textbox inset="0,0,0,0">
              <w:txbxContent>
                <w:p w:rsidR="000851AB" w:rsidRDefault="000851AB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2" type="#_x0000_t75" style="width:133.4pt;height:34.9pt">
                        <v:imagedata r:id="rId110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647E9E" w:rsidRPr="003C0224">
        <w:rPr>
          <w:rFonts w:ascii="Arial" w:hAnsi="Arial" w:cs="Arial"/>
          <w:color w:val="2A2A29"/>
          <w:w w:val="92"/>
          <w:position w:val="-1"/>
          <w:sz w:val="36"/>
          <w:szCs w:val="36"/>
          <w:lang w:val="en-US"/>
        </w:rPr>
        <w:t>35</w:t>
      </w:r>
      <w:r w:rsidR="00647E9E" w:rsidRPr="003C0224">
        <w:rPr>
          <w:rFonts w:ascii="Arial" w:hAnsi="Arial" w:cs="Arial"/>
          <w:color w:val="2A2A29"/>
          <w:spacing w:val="-16"/>
          <w:w w:val="92"/>
          <w:position w:val="-1"/>
          <w:sz w:val="36"/>
          <w:szCs w:val="36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647E9E" w:rsidRPr="003C0224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647E9E" w:rsidRPr="003C0224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0851AB">
      <w:pPr>
        <w:widowControl w:val="0"/>
        <w:autoSpaceDE w:val="0"/>
        <w:autoSpaceDN w:val="0"/>
        <w:adjustRightInd w:val="0"/>
        <w:spacing w:before="21" w:after="0" w:line="310" w:lineRule="atLeast"/>
        <w:ind w:left="1672" w:right="1187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0851AB">
        <w:rPr>
          <w:noProof/>
        </w:rPr>
        <w:pict>
          <v:group id="_x0000_s3276" style="position:absolute;left:0;text-align:left;margin-left:57.4pt;margin-top:38.1pt;width:498pt;height:251.25pt;z-index:-251663360;mso-position-horizontal-relative:page" coordorigin="1148,762" coordsize="9960,5025" o:allowincell="f">
            <v:rect id="_x0000_s3277" style="position:absolute;left:1148;top:762;width:9960;height:5020;mso-position-horizontal-relative:page" o:allowincell="f" filled="f" stroked="f">
              <v:textbox inset="0,0,0,0">
                <w:txbxContent>
                  <w:p w:rsidR="000851AB" w:rsidRDefault="000851AB">
                    <w:pPr>
                      <w:spacing w:after="0" w:line="50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4" type="#_x0000_t75" style="width:498.25pt;height:251.35pt">
                          <v:imagedata r:id="rId111" o:title=""/>
                        </v:shape>
                      </w:pict>
                    </w:r>
                  </w:p>
                  <w:p w:rsidR="000851AB" w:rsidRDefault="000851A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278" style="position:absolute;left:1530;top:2230;width:8958;height:20" coordsize="8958,20" o:allowincell="f" path="m,l8957,e" filled="f" strokecolor="#2a2a29" strokeweight=".25pt">
              <v:path arrowok="t"/>
            </v:shape>
            <v:shape id="_x0000_s3279" style="position:absolute;left:1530;top:2691;width:8958;height:20" coordsize="8958,20" o:allowincell="f" path="m,l8957,e" filled="f" strokecolor="#2a2a29" strokeweight=".25pt">
              <v:path arrowok="t"/>
            </v:shape>
            <v:shape id="_x0000_s3280" style="position:absolute;left:1530;top:3153;width:8958;height:20" coordsize="8958,20" o:allowincell="f" path="m,l8957,e" filled="f" strokecolor="#2a2a29" strokeweight=".25pt">
              <v:path arrowok="t"/>
            </v:shape>
            <v:shape id="_x0000_s3281" style="position:absolute;left:1530;top:3615;width:8958;height:20" coordsize="8958,20" o:allowincell="f" path="m,l8957,e" filled="f" strokecolor="#2a2a29" strokeweight=".25pt">
              <v:path arrowok="t"/>
            </v:shape>
            <v:shape id="_x0000_s3282" style="position:absolute;left:1530;top:4076;width:8958;height:20" coordsize="8958,20" o:allowincell="f" path="m,l8957,e" filled="f" strokecolor="#2a2a29" strokeweight=".25pt">
              <v:path arrowok="t"/>
            </v:shape>
            <v:shape id="_x0000_s3283" style="position:absolute;left:1530;top:4538;width:8958;height:20" coordsize="8958,20" o:allowincell="f" path="m,l8957,e" filled="f" strokecolor="#2a2a29" strokeweight=".25pt">
              <v:path arrowok="t"/>
            </v:shape>
            <w10:wrap anchorx="page"/>
          </v:group>
        </w:pict>
      </w:r>
      <w:r w:rsidRPr="000851AB">
        <w:rPr>
          <w:noProof/>
        </w:rPr>
        <w:pict>
          <v:rect id="_x0000_s3284" style="position:absolute;left:0;text-align:left;margin-left:134.05pt;margin-top:4.6pt;width:53.05pt;height:13pt;z-index:-251660288;mso-position-horizontal-relative:page" o:allowincell="f" fillcolor="#dadada" stroked="f">
            <v:path arrowok="t"/>
            <w10:wrap anchorx="page"/>
          </v:rect>
        </w:pict>
      </w:r>
      <w:r w:rsidRPr="000851AB">
        <w:rPr>
          <w:noProof/>
        </w:rPr>
        <w:pict>
          <v:rect id="_x0000_s3285" style="position:absolute;left:0;text-align:left;margin-left:212.5pt;margin-top:4.6pt;width:27.25pt;height:13pt;z-index:-251659264;mso-position-horizontal-relative:page" o:allowincell="f" fillcolor="#dadada" stroked="f">
            <v:path arrowok="t"/>
            <w10:wrap anchorx="page"/>
          </v:rect>
        </w:pict>
      </w:r>
      <w:r w:rsidR="00647E9E" w:rsidRPr="003C022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647E9E" w:rsidRPr="003C022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647E9E" w:rsidRPr="003C022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beginning</w:t>
      </w:r>
      <w:r w:rsidR="00647E9E" w:rsidRPr="003C022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647E9E" w:rsidRPr="003C022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47E9E" w:rsidRPr="003C022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ory</w:t>
      </w:r>
      <w:r w:rsidR="00647E9E" w:rsidRPr="003C022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647E9E" w:rsidRPr="003C022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="00647E9E" w:rsidRPr="003C022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onment</w:t>
      </w:r>
      <w:r w:rsidR="00647E9E" w:rsidRPr="003C0224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then</w:t>
      </w:r>
      <w:r w:rsidR="00647E9E" w:rsidRPr="003C022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finish</w:t>
      </w:r>
      <w:r w:rsidR="00647E9E" w:rsidRPr="003C0224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47E9E" w:rsidRPr="003C022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647E9E" w:rsidRPr="003C022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ory</w:t>
      </w:r>
      <w:r w:rsidR="00647E9E" w:rsidRPr="003C022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47E9E" w:rsidRPr="003C022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any</w:t>
      </w:r>
      <w:r w:rsidR="00647E9E" w:rsidRPr="003C022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 xml:space="preserve">way 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647E9E" w:rsidRPr="003C022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="00647E9E" w:rsidRPr="003C022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</w:t>
      </w:r>
      <w:r w:rsidR="00647E9E" w:rsidRPr="003C022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47E9E" w:rsidRPr="003C0224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w w:val="95"/>
          <w:sz w:val="24"/>
          <w:szCs w:val="24"/>
          <w:lang w:val="en-US"/>
        </w:rPr>
        <w:t>(30–50</w:t>
      </w:r>
      <w:r w:rsidR="00647E9E" w:rsidRPr="003C022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647E9E" w:rsidRPr="003C022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647E9E" w:rsidRPr="003C0224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647E9E" w:rsidRPr="003C0224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647E9E" w:rsidRPr="003C0224">
        <w:rPr>
          <w:rFonts w:ascii="Arial" w:hAnsi="Arial" w:cs="Arial"/>
          <w:color w:val="2A2A29"/>
          <w:w w:val="98"/>
          <w:sz w:val="24"/>
          <w:szCs w:val="24"/>
          <w:lang w:val="en-US"/>
        </w:rPr>
        <w:t>ds).</w:t>
      </w:r>
    </w:p>
    <w:p w:rsidR="00647E9E" w:rsidRPr="003C0224" w:rsidRDefault="00647E9E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47E9E" w:rsidRPr="003C0224" w:rsidRDefault="00647E9E" w:rsidP="008C5A94">
      <w:pPr>
        <w:widowControl w:val="0"/>
        <w:autoSpaceDE w:val="0"/>
        <w:autoSpaceDN w:val="0"/>
        <w:adjustRightInd w:val="0"/>
        <w:spacing w:before="30" w:after="0" w:line="360" w:lineRule="auto"/>
        <w:ind w:left="153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C0224">
        <w:rPr>
          <w:rFonts w:ascii="Arial" w:hAnsi="Arial" w:cs="Arial"/>
          <w:color w:val="5C5B5B"/>
          <w:spacing w:val="-5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5C5B5B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spacing w:val="-1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4"/>
          <w:w w:val="90"/>
          <w:sz w:val="24"/>
          <w:szCs w:val="24"/>
          <w:lang w:val="en-US"/>
        </w:rPr>
        <w:t>wa</w:t>
      </w:r>
      <w:r w:rsidRPr="003C0224">
        <w:rPr>
          <w:rFonts w:ascii="Arial" w:hAnsi="Arial" w:cs="Arial"/>
          <w:color w:val="5C5B5B"/>
          <w:w w:val="90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5C5B5B"/>
          <w:spacing w:val="-9"/>
          <w:w w:val="90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w w:val="90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5C5B5B"/>
          <w:spacing w:val="-18"/>
          <w:w w:val="90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6"/>
          <w:sz w:val="24"/>
          <w:szCs w:val="24"/>
          <w:lang w:val="en-US"/>
        </w:rPr>
        <w:t>ho</w:t>
      </w:r>
      <w:r w:rsidRPr="003C0224">
        <w:rPr>
          <w:rFonts w:ascii="Arial" w:hAnsi="Arial" w:cs="Arial"/>
          <w:color w:val="5C5B5B"/>
          <w:w w:val="96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spacing w:val="-19"/>
          <w:w w:val="9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4"/>
          <w:w w:val="88"/>
          <w:sz w:val="24"/>
          <w:szCs w:val="24"/>
          <w:lang w:val="en-US"/>
        </w:rPr>
        <w:t>d</w:t>
      </w:r>
      <w:r w:rsidRPr="003C0224">
        <w:rPr>
          <w:rFonts w:ascii="Arial" w:hAnsi="Arial" w:cs="Arial"/>
          <w:color w:val="5C5B5B"/>
          <w:spacing w:val="-5"/>
          <w:w w:val="88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5C5B5B"/>
          <w:w w:val="88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5C5B5B"/>
          <w:spacing w:val="-12"/>
          <w:w w:val="88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5C5B5B"/>
          <w:sz w:val="24"/>
          <w:szCs w:val="24"/>
          <w:lang w:val="en-US"/>
        </w:rPr>
        <w:t>n</w:t>
      </w:r>
      <w:r w:rsidRPr="003C0224">
        <w:rPr>
          <w:rFonts w:ascii="Arial" w:hAnsi="Arial" w:cs="Arial"/>
          <w:color w:val="5C5B5B"/>
          <w:spacing w:val="-2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sz w:val="24"/>
          <w:szCs w:val="24"/>
          <w:lang w:val="en-US"/>
        </w:rPr>
        <w:t>th</w:t>
      </w:r>
      <w:r w:rsidRPr="003C0224">
        <w:rPr>
          <w:rFonts w:ascii="Arial" w:hAnsi="Arial" w:cs="Arial"/>
          <w:color w:val="5C5B5B"/>
          <w:w w:val="92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5C5B5B"/>
          <w:spacing w:val="-2"/>
          <w:w w:val="9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sz w:val="24"/>
          <w:szCs w:val="24"/>
          <w:lang w:val="en-US"/>
        </w:rPr>
        <w:t>midd</w:t>
      </w:r>
      <w:r w:rsidRPr="003C0224">
        <w:rPr>
          <w:rFonts w:ascii="Arial" w:hAnsi="Arial" w:cs="Arial"/>
          <w:color w:val="5C5B5B"/>
          <w:spacing w:val="-6"/>
          <w:w w:val="92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5C5B5B"/>
          <w:w w:val="92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5C5B5B"/>
          <w:spacing w:val="18"/>
          <w:w w:val="9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6"/>
          <w:w w:val="92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5C5B5B"/>
          <w:w w:val="92"/>
          <w:sz w:val="24"/>
          <w:szCs w:val="24"/>
          <w:lang w:val="en-US"/>
        </w:rPr>
        <w:t>f</w:t>
      </w:r>
      <w:r w:rsidRPr="003C0224">
        <w:rPr>
          <w:rFonts w:ascii="Arial" w:hAnsi="Arial" w:cs="Arial"/>
          <w:color w:val="5C5B5B"/>
          <w:spacing w:val="-11"/>
          <w:w w:val="9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sz w:val="24"/>
          <w:szCs w:val="24"/>
          <w:lang w:val="en-US"/>
        </w:rPr>
        <w:t>Ju</w:t>
      </w:r>
      <w:r w:rsidRPr="003C0224">
        <w:rPr>
          <w:rFonts w:ascii="Arial" w:hAnsi="Arial" w:cs="Arial"/>
          <w:color w:val="5C5B5B"/>
          <w:spacing w:val="-9"/>
          <w:w w:val="92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5C5B5B"/>
          <w:w w:val="92"/>
          <w:sz w:val="24"/>
          <w:szCs w:val="24"/>
          <w:lang w:val="en-US"/>
        </w:rPr>
        <w:t>y</w:t>
      </w:r>
      <w:r w:rsidRPr="003C0224">
        <w:rPr>
          <w:rFonts w:ascii="Arial" w:hAnsi="Arial" w:cs="Arial"/>
          <w:color w:val="5C5B5B"/>
          <w:spacing w:val="2"/>
          <w:w w:val="9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5C5B5B"/>
          <w:w w:val="92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5C5B5B"/>
          <w:spacing w:val="-21"/>
          <w:w w:val="9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5C5B5B"/>
          <w:spacing w:val="-2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sz w:val="24"/>
          <w:szCs w:val="24"/>
          <w:lang w:val="en-US"/>
        </w:rPr>
        <w:t>decide</w:t>
      </w:r>
      <w:r w:rsidRPr="003C0224">
        <w:rPr>
          <w:rFonts w:ascii="Arial" w:hAnsi="Arial" w:cs="Arial"/>
          <w:color w:val="5C5B5B"/>
          <w:w w:val="92"/>
          <w:sz w:val="24"/>
          <w:szCs w:val="24"/>
          <w:lang w:val="en-US"/>
        </w:rPr>
        <w:t>d</w:t>
      </w:r>
      <w:r w:rsidRPr="003C0224">
        <w:rPr>
          <w:rFonts w:ascii="Arial" w:hAnsi="Arial" w:cs="Arial"/>
          <w:color w:val="5C5B5B"/>
          <w:spacing w:val="-20"/>
          <w:w w:val="9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w w:val="92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5C5B5B"/>
          <w:spacing w:val="-7"/>
          <w:w w:val="92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4"/>
          <w:w w:val="89"/>
          <w:sz w:val="24"/>
          <w:szCs w:val="24"/>
          <w:lang w:val="en-US"/>
        </w:rPr>
        <w:t>g</w:t>
      </w:r>
      <w:r w:rsidRPr="003C0224">
        <w:rPr>
          <w:rFonts w:ascii="Arial" w:hAnsi="Arial" w:cs="Arial"/>
          <w:color w:val="5C5B5B"/>
          <w:w w:val="89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5C5B5B"/>
          <w:spacing w:val="-14"/>
          <w:w w:val="89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6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w w:val="96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5C5B5B"/>
          <w:spacing w:val="-17"/>
          <w:w w:val="9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6"/>
          <w:sz w:val="24"/>
          <w:szCs w:val="24"/>
          <w:lang w:val="en-US"/>
        </w:rPr>
        <w:t>th</w:t>
      </w:r>
      <w:r w:rsidRPr="003C0224">
        <w:rPr>
          <w:rFonts w:ascii="Arial" w:hAnsi="Arial" w:cs="Arial"/>
          <w:color w:val="5C5B5B"/>
          <w:w w:val="96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5C5B5B"/>
          <w:spacing w:val="-17"/>
          <w:w w:val="96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4"/>
          <w:w w:val="90"/>
          <w:sz w:val="24"/>
          <w:szCs w:val="24"/>
          <w:lang w:val="en-US"/>
        </w:rPr>
        <w:t>beach</w:t>
      </w:r>
      <w:r w:rsidRPr="003C0224">
        <w:rPr>
          <w:rFonts w:ascii="Arial" w:hAnsi="Arial" w:cs="Arial"/>
          <w:color w:val="5C5B5B"/>
          <w:w w:val="90"/>
          <w:sz w:val="24"/>
          <w:szCs w:val="24"/>
          <w:lang w:val="en-US"/>
        </w:rPr>
        <w:t>.</w:t>
      </w:r>
      <w:r w:rsidRPr="003C0224">
        <w:rPr>
          <w:rFonts w:ascii="Arial" w:hAnsi="Arial" w:cs="Arial"/>
          <w:color w:val="5C5B5B"/>
          <w:spacing w:val="-12"/>
          <w:w w:val="90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4"/>
          <w:w w:val="90"/>
          <w:sz w:val="24"/>
          <w:szCs w:val="24"/>
          <w:lang w:val="en-US"/>
        </w:rPr>
        <w:t>Whe</w:t>
      </w:r>
      <w:r w:rsidRPr="003C0224">
        <w:rPr>
          <w:rFonts w:ascii="Arial" w:hAnsi="Arial" w:cs="Arial"/>
          <w:color w:val="5C5B5B"/>
          <w:w w:val="90"/>
          <w:sz w:val="24"/>
          <w:szCs w:val="24"/>
          <w:lang w:val="en-US"/>
        </w:rPr>
        <w:t>n</w:t>
      </w:r>
      <w:r w:rsidRPr="003C0224">
        <w:rPr>
          <w:rFonts w:ascii="Arial" w:hAnsi="Arial" w:cs="Arial"/>
          <w:color w:val="5C5B5B"/>
          <w:spacing w:val="-12"/>
          <w:w w:val="90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5C5B5B"/>
          <w:spacing w:val="-2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5"/>
          <w:sz w:val="24"/>
          <w:szCs w:val="24"/>
          <w:lang w:val="en-US"/>
        </w:rPr>
        <w:t>go</w:t>
      </w:r>
      <w:r w:rsidRPr="003C0224">
        <w:rPr>
          <w:rFonts w:ascii="Arial" w:hAnsi="Arial" w:cs="Arial"/>
          <w:color w:val="5C5B5B"/>
          <w:w w:val="95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spacing w:val="-20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5"/>
          <w:sz w:val="24"/>
          <w:szCs w:val="24"/>
          <w:lang w:val="en-US"/>
        </w:rPr>
        <w:t>the</w:t>
      </w:r>
      <w:r w:rsidRPr="003C0224">
        <w:rPr>
          <w:rFonts w:ascii="Arial" w:hAnsi="Arial" w:cs="Arial"/>
          <w:color w:val="5C5B5B"/>
          <w:spacing w:val="-9"/>
          <w:w w:val="95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5C5B5B"/>
          <w:w w:val="95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5C5B5B"/>
          <w:spacing w:val="1"/>
          <w:w w:val="95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5C5B5B"/>
          <w:spacing w:val="-24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sz w:val="24"/>
          <w:szCs w:val="24"/>
          <w:lang w:val="en-US"/>
        </w:rPr>
        <w:t>saw</w:t>
      </w:r>
    </w:p>
    <w:p w:rsidR="00647E9E" w:rsidRDefault="00647E9E" w:rsidP="008C5A94">
      <w:pPr>
        <w:widowControl w:val="0"/>
        <w:autoSpaceDE w:val="0"/>
        <w:autoSpaceDN w:val="0"/>
        <w:adjustRightInd w:val="0"/>
        <w:spacing w:before="44" w:after="0" w:line="360" w:lineRule="auto"/>
        <w:ind w:left="1531" w:right="-20"/>
        <w:rPr>
          <w:rFonts w:ascii="Arial" w:hAnsi="Arial" w:cs="Arial"/>
          <w:color w:val="5C5B5B"/>
          <w:spacing w:val="-5"/>
          <w:w w:val="79"/>
          <w:position w:val="-1"/>
          <w:sz w:val="24"/>
          <w:szCs w:val="24"/>
          <w:lang w:val="en-US"/>
        </w:rPr>
      </w:pPr>
      <w:proofErr w:type="gramStart"/>
      <w:r w:rsidRPr="003C0224">
        <w:rPr>
          <w:rFonts w:ascii="Arial" w:hAnsi="Arial" w:cs="Arial"/>
          <w:color w:val="5C5B5B"/>
          <w:spacing w:val="-5"/>
          <w:position w:val="-1"/>
          <w:sz w:val="24"/>
          <w:szCs w:val="24"/>
          <w:lang w:val="en-US"/>
        </w:rPr>
        <w:t>tha</w:t>
      </w:r>
      <w:r w:rsidRPr="003C0224">
        <w:rPr>
          <w:rFonts w:ascii="Arial" w:hAnsi="Arial" w:cs="Arial"/>
          <w:color w:val="5C5B5B"/>
          <w:position w:val="-1"/>
          <w:sz w:val="24"/>
          <w:szCs w:val="24"/>
          <w:lang w:val="en-US"/>
        </w:rPr>
        <w:t>t</w:t>
      </w:r>
      <w:proofErr w:type="gramEnd"/>
      <w:r w:rsidRPr="003C0224">
        <w:rPr>
          <w:rFonts w:ascii="Arial" w:hAnsi="Arial" w:cs="Arial"/>
          <w:color w:val="5C5B5B"/>
          <w:spacing w:val="-26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1"/>
          <w:position w:val="-1"/>
          <w:sz w:val="24"/>
          <w:szCs w:val="24"/>
          <w:lang w:val="en-US"/>
        </w:rPr>
        <w:t>the</w:t>
      </w:r>
      <w:r w:rsidRPr="003C0224">
        <w:rPr>
          <w:rFonts w:ascii="Arial" w:hAnsi="Arial" w:cs="Arial"/>
          <w:color w:val="5C5B5B"/>
          <w:spacing w:val="-8"/>
          <w:w w:val="91"/>
          <w:position w:val="-1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5C5B5B"/>
          <w:w w:val="91"/>
          <w:position w:val="-1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5C5B5B"/>
          <w:spacing w:val="25"/>
          <w:w w:val="91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4"/>
          <w:w w:val="91"/>
          <w:position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5C5B5B"/>
          <w:spacing w:val="-5"/>
          <w:w w:val="91"/>
          <w:position w:val="-1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5C5B5B"/>
          <w:w w:val="91"/>
          <w:position w:val="-1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5C5B5B"/>
          <w:spacing w:val="-13"/>
          <w:w w:val="91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w w:val="91"/>
          <w:position w:val="-1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5C5B5B"/>
          <w:spacing w:val="-20"/>
          <w:w w:val="91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1"/>
          <w:position w:val="-1"/>
          <w:sz w:val="24"/>
          <w:szCs w:val="24"/>
          <w:lang w:val="en-US"/>
        </w:rPr>
        <w:t>dolphi</w:t>
      </w:r>
      <w:r w:rsidRPr="003C0224">
        <w:rPr>
          <w:rFonts w:ascii="Arial" w:hAnsi="Arial" w:cs="Arial"/>
          <w:color w:val="5C5B5B"/>
          <w:w w:val="91"/>
          <w:position w:val="-1"/>
          <w:sz w:val="24"/>
          <w:szCs w:val="24"/>
          <w:lang w:val="en-US"/>
        </w:rPr>
        <w:t>n</w:t>
      </w:r>
      <w:r w:rsidRPr="003C0224">
        <w:rPr>
          <w:rFonts w:ascii="Arial" w:hAnsi="Arial" w:cs="Arial"/>
          <w:color w:val="5C5B5B"/>
          <w:spacing w:val="19"/>
          <w:w w:val="91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position w:val="-1"/>
          <w:sz w:val="24"/>
          <w:szCs w:val="24"/>
          <w:lang w:val="en-US"/>
        </w:rPr>
        <w:t>tha</w:t>
      </w:r>
      <w:r w:rsidRPr="003C0224">
        <w:rPr>
          <w:rFonts w:ascii="Arial" w:hAnsi="Arial" w:cs="Arial"/>
          <w:color w:val="5C5B5B"/>
          <w:position w:val="-1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spacing w:val="-26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4"/>
          <w:w w:val="91"/>
          <w:position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5C5B5B"/>
          <w:spacing w:val="-5"/>
          <w:w w:val="91"/>
          <w:position w:val="-1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5C5B5B"/>
          <w:w w:val="91"/>
          <w:position w:val="-1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5C5B5B"/>
          <w:spacing w:val="-13"/>
          <w:w w:val="91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119"/>
          <w:position w:val="-1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spacing w:val="-4"/>
          <w:w w:val="119"/>
          <w:position w:val="-1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5C5B5B"/>
          <w:spacing w:val="-5"/>
          <w:w w:val="91"/>
          <w:position w:val="-1"/>
          <w:sz w:val="24"/>
          <w:szCs w:val="24"/>
          <w:lang w:val="en-US"/>
        </w:rPr>
        <w:t>appe</w:t>
      </w:r>
      <w:r w:rsidRPr="003C0224">
        <w:rPr>
          <w:rFonts w:ascii="Arial" w:hAnsi="Arial" w:cs="Arial"/>
          <w:color w:val="5C5B5B"/>
          <w:w w:val="91"/>
          <w:position w:val="-1"/>
          <w:sz w:val="24"/>
          <w:szCs w:val="24"/>
          <w:lang w:val="en-US"/>
        </w:rPr>
        <w:t>d</w:t>
      </w:r>
      <w:r w:rsidRPr="003C0224">
        <w:rPr>
          <w:rFonts w:ascii="Arial" w:hAnsi="Arial" w:cs="Arial"/>
          <w:color w:val="5C5B5B"/>
          <w:spacing w:val="-23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position w:val="-1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5C5B5B"/>
          <w:position w:val="-1"/>
          <w:sz w:val="24"/>
          <w:szCs w:val="24"/>
          <w:lang w:val="en-US"/>
        </w:rPr>
        <w:t>n</w:t>
      </w:r>
      <w:r w:rsidRPr="003C0224">
        <w:rPr>
          <w:rFonts w:ascii="Arial" w:hAnsi="Arial" w:cs="Arial"/>
          <w:color w:val="5C5B5B"/>
          <w:spacing w:val="-25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6"/>
          <w:position w:val="-1"/>
          <w:sz w:val="24"/>
          <w:szCs w:val="24"/>
          <w:lang w:val="en-US"/>
        </w:rPr>
        <w:t>th</w:t>
      </w:r>
      <w:r w:rsidRPr="003C0224">
        <w:rPr>
          <w:rFonts w:ascii="Arial" w:hAnsi="Arial" w:cs="Arial"/>
          <w:color w:val="5C5B5B"/>
          <w:w w:val="96"/>
          <w:position w:val="-1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5C5B5B"/>
          <w:spacing w:val="-17"/>
          <w:w w:val="96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6"/>
          <w:position w:val="-1"/>
          <w:sz w:val="24"/>
          <w:szCs w:val="24"/>
          <w:lang w:val="en-US"/>
        </w:rPr>
        <w:t>shal</w:t>
      </w:r>
      <w:r w:rsidRPr="003C0224">
        <w:rPr>
          <w:rFonts w:ascii="Arial" w:hAnsi="Arial" w:cs="Arial"/>
          <w:color w:val="5C5B5B"/>
          <w:spacing w:val="-7"/>
          <w:w w:val="96"/>
          <w:position w:val="-1"/>
          <w:sz w:val="24"/>
          <w:szCs w:val="24"/>
          <w:lang w:val="en-US"/>
        </w:rPr>
        <w:t>l</w:t>
      </w:r>
      <w:r w:rsidRPr="003C0224">
        <w:rPr>
          <w:rFonts w:ascii="Arial" w:hAnsi="Arial" w:cs="Arial"/>
          <w:color w:val="5C5B5B"/>
          <w:spacing w:val="-6"/>
          <w:w w:val="96"/>
          <w:position w:val="-1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5C5B5B"/>
          <w:w w:val="96"/>
          <w:position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5C5B5B"/>
          <w:spacing w:val="-13"/>
          <w:w w:val="96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4"/>
          <w:w w:val="95"/>
          <w:position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5C5B5B"/>
          <w:spacing w:val="-5"/>
          <w:w w:val="89"/>
          <w:position w:val="-1"/>
          <w:sz w:val="24"/>
          <w:szCs w:val="24"/>
          <w:lang w:val="en-US"/>
        </w:rPr>
        <w:t>a</w:t>
      </w:r>
      <w:r w:rsidRPr="003C0224">
        <w:rPr>
          <w:rFonts w:ascii="Arial" w:hAnsi="Arial" w:cs="Arial"/>
          <w:color w:val="5C5B5B"/>
          <w:spacing w:val="-5"/>
          <w:w w:val="115"/>
          <w:position w:val="-1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spacing w:val="-5"/>
          <w:w w:val="90"/>
          <w:position w:val="-1"/>
          <w:sz w:val="24"/>
          <w:szCs w:val="24"/>
          <w:lang w:val="en-US"/>
        </w:rPr>
        <w:t>e</w:t>
      </w:r>
      <w:r w:rsidRPr="003C0224">
        <w:rPr>
          <w:rFonts w:ascii="Arial" w:hAnsi="Arial" w:cs="Arial"/>
          <w:color w:val="5C5B5B"/>
          <w:spacing w:val="-33"/>
          <w:w w:val="122"/>
          <w:position w:val="-1"/>
          <w:sz w:val="24"/>
          <w:szCs w:val="24"/>
          <w:lang w:val="en-US"/>
        </w:rPr>
        <w:t>r</w:t>
      </w:r>
      <w:r w:rsidRPr="003C0224">
        <w:rPr>
          <w:rFonts w:ascii="Arial" w:hAnsi="Arial" w:cs="Arial"/>
          <w:color w:val="5C5B5B"/>
          <w:w w:val="93"/>
          <w:position w:val="-1"/>
          <w:sz w:val="24"/>
          <w:szCs w:val="24"/>
          <w:lang w:val="en-US"/>
        </w:rPr>
        <w:t>.</w:t>
      </w:r>
      <w:r w:rsidRPr="003C0224">
        <w:rPr>
          <w:rFonts w:ascii="Arial" w:hAnsi="Arial" w:cs="Arial"/>
          <w:color w:val="5C5B5B"/>
          <w:spacing w:val="-23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position w:val="-1"/>
          <w:sz w:val="24"/>
          <w:szCs w:val="24"/>
          <w:lang w:val="en-US"/>
        </w:rPr>
        <w:t>I</w:t>
      </w:r>
      <w:r w:rsidRPr="003C0224">
        <w:rPr>
          <w:rFonts w:ascii="Arial" w:hAnsi="Arial" w:cs="Arial"/>
          <w:color w:val="5C5B5B"/>
          <w:spacing w:val="-24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position w:val="-1"/>
          <w:sz w:val="24"/>
          <w:szCs w:val="24"/>
          <w:lang w:val="en-US"/>
        </w:rPr>
        <w:t>didn’</w:t>
      </w:r>
      <w:r w:rsidRPr="003C0224">
        <w:rPr>
          <w:rFonts w:ascii="Arial" w:hAnsi="Arial" w:cs="Arial"/>
          <w:color w:val="5C5B5B"/>
          <w:w w:val="92"/>
          <w:position w:val="-1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spacing w:val="20"/>
          <w:w w:val="92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position w:val="-1"/>
          <w:sz w:val="24"/>
          <w:szCs w:val="24"/>
          <w:lang w:val="en-US"/>
        </w:rPr>
        <w:t>kn</w:t>
      </w:r>
      <w:r w:rsidRPr="003C0224">
        <w:rPr>
          <w:rFonts w:ascii="Arial" w:hAnsi="Arial" w:cs="Arial"/>
          <w:color w:val="5C5B5B"/>
          <w:spacing w:val="-6"/>
          <w:w w:val="92"/>
          <w:position w:val="-1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5C5B5B"/>
          <w:w w:val="92"/>
          <w:position w:val="-1"/>
          <w:sz w:val="24"/>
          <w:szCs w:val="24"/>
          <w:lang w:val="en-US"/>
        </w:rPr>
        <w:t>w</w:t>
      </w:r>
      <w:r w:rsidRPr="003C0224">
        <w:rPr>
          <w:rFonts w:ascii="Arial" w:hAnsi="Arial" w:cs="Arial"/>
          <w:color w:val="5C5B5B"/>
          <w:spacing w:val="-2"/>
          <w:w w:val="92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position w:val="-1"/>
          <w:sz w:val="24"/>
          <w:szCs w:val="24"/>
          <w:lang w:val="en-US"/>
        </w:rPr>
        <w:t>wha</w:t>
      </w:r>
      <w:r w:rsidRPr="003C0224">
        <w:rPr>
          <w:rFonts w:ascii="Arial" w:hAnsi="Arial" w:cs="Arial"/>
          <w:color w:val="5C5B5B"/>
          <w:w w:val="92"/>
          <w:position w:val="-1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spacing w:val="1"/>
          <w:w w:val="92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position w:val="-1"/>
          <w:sz w:val="24"/>
          <w:szCs w:val="24"/>
          <w:lang w:val="en-US"/>
        </w:rPr>
        <w:t>t</w:t>
      </w:r>
      <w:r w:rsidRPr="003C0224">
        <w:rPr>
          <w:rFonts w:ascii="Arial" w:hAnsi="Arial" w:cs="Arial"/>
          <w:color w:val="5C5B5B"/>
          <w:w w:val="92"/>
          <w:position w:val="-1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5C5B5B"/>
          <w:spacing w:val="-7"/>
          <w:w w:val="92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position w:val="-1"/>
          <w:sz w:val="24"/>
          <w:szCs w:val="24"/>
          <w:lang w:val="en-US"/>
        </w:rPr>
        <w:t>d</w:t>
      </w:r>
      <w:r w:rsidRPr="003C0224">
        <w:rPr>
          <w:rFonts w:ascii="Arial" w:hAnsi="Arial" w:cs="Arial"/>
          <w:color w:val="5C5B5B"/>
          <w:w w:val="92"/>
          <w:position w:val="-1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5C5B5B"/>
          <w:spacing w:val="-21"/>
          <w:w w:val="92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92"/>
          <w:position w:val="-1"/>
          <w:sz w:val="24"/>
          <w:szCs w:val="24"/>
          <w:lang w:val="en-US"/>
        </w:rPr>
        <w:t>s</w:t>
      </w:r>
      <w:r w:rsidRPr="003C0224">
        <w:rPr>
          <w:rFonts w:ascii="Arial" w:hAnsi="Arial" w:cs="Arial"/>
          <w:color w:val="5C5B5B"/>
          <w:w w:val="92"/>
          <w:position w:val="-1"/>
          <w:sz w:val="24"/>
          <w:szCs w:val="24"/>
          <w:lang w:val="en-US"/>
        </w:rPr>
        <w:t>o</w:t>
      </w:r>
      <w:r w:rsidRPr="003C0224">
        <w:rPr>
          <w:rFonts w:ascii="Arial" w:hAnsi="Arial" w:cs="Arial"/>
          <w:color w:val="5C5B5B"/>
          <w:spacing w:val="-21"/>
          <w:w w:val="92"/>
          <w:position w:val="-1"/>
          <w:sz w:val="24"/>
          <w:szCs w:val="24"/>
          <w:lang w:val="en-US"/>
        </w:rPr>
        <w:t xml:space="preserve"> </w:t>
      </w:r>
      <w:r w:rsidRPr="003C0224">
        <w:rPr>
          <w:rFonts w:ascii="Arial" w:hAnsi="Arial" w:cs="Arial"/>
          <w:color w:val="5C5B5B"/>
          <w:spacing w:val="-5"/>
          <w:w w:val="79"/>
          <w:position w:val="-1"/>
          <w:sz w:val="24"/>
          <w:szCs w:val="24"/>
          <w:lang w:val="en-US"/>
        </w:rPr>
        <w:t>I…</w:t>
      </w:r>
    </w:p>
    <w:p w:rsidR="00647E9E" w:rsidRPr="008C5A94" w:rsidRDefault="008C5A94" w:rsidP="008C5A94">
      <w:pPr>
        <w:widowControl w:val="0"/>
        <w:autoSpaceDE w:val="0"/>
        <w:autoSpaceDN w:val="0"/>
        <w:adjustRightInd w:val="0"/>
        <w:spacing w:before="44" w:after="0" w:line="360" w:lineRule="auto"/>
        <w:ind w:left="1531" w:right="1572"/>
        <w:rPr>
          <w:rFonts w:ascii="Arial" w:hAnsi="Arial" w:cs="Arial"/>
          <w:color w:val="A6A6A6"/>
          <w:sz w:val="24"/>
          <w:szCs w:val="24"/>
          <w:lang w:val="en-US"/>
        </w:rPr>
      </w:pPr>
      <w:r w:rsidRPr="008C5A94">
        <w:rPr>
          <w:rFonts w:ascii="Arial" w:hAnsi="Arial" w:cs="Arial"/>
          <w:color w:val="A6A6A6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Pr="008C5A94">
        <w:rPr>
          <w:rFonts w:ascii="Arial" w:hAnsi="Arial" w:cs="Arial"/>
          <w:color w:val="A6A6A6"/>
          <w:sz w:val="24"/>
          <w:szCs w:val="24"/>
          <w:lang w:val="en-US"/>
        </w:rPr>
        <w:t>__________________________________________________________________</w:t>
      </w:r>
    </w:p>
    <w:p w:rsidR="008C5A94" w:rsidRPr="008C5A94" w:rsidRDefault="008C5A94" w:rsidP="008C5A94">
      <w:pPr>
        <w:widowControl w:val="0"/>
        <w:autoSpaceDE w:val="0"/>
        <w:autoSpaceDN w:val="0"/>
        <w:adjustRightInd w:val="0"/>
        <w:spacing w:before="44" w:after="0" w:line="360" w:lineRule="auto"/>
        <w:ind w:right="1572"/>
        <w:rPr>
          <w:rFonts w:ascii="Arial" w:hAnsi="Arial" w:cs="Arial"/>
          <w:color w:val="A6A6A6"/>
          <w:sz w:val="24"/>
          <w:szCs w:val="24"/>
          <w:lang w:val="en-US"/>
        </w:rPr>
      </w:pPr>
    </w:p>
    <w:sectPr w:rsidR="008C5A94" w:rsidRPr="008C5A94" w:rsidSect="008C5A94">
      <w:footerReference w:type="even" r:id="rId112"/>
      <w:footerReference w:type="default" r:id="rId113"/>
      <w:pgSz w:w="11920" w:h="16840"/>
      <w:pgMar w:top="1180" w:right="1147" w:bottom="280" w:left="0" w:header="172" w:footer="0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1AB" w:rsidRDefault="000851AB">
      <w:pPr>
        <w:spacing w:after="0" w:line="240" w:lineRule="auto"/>
      </w:pPr>
      <w:r>
        <w:separator/>
      </w:r>
    </w:p>
  </w:endnote>
  <w:endnote w:type="continuationSeparator" w:id="0">
    <w:p w:rsidR="000851AB" w:rsidRDefault="00085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0851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14.9pt;margin-top:800.5pt;width:26.8pt;height:16pt;z-index:-251644928;mso-position-horizontal-relative:page;mso-position-vertical-relative:page" o:allowincell="f" filled="f" stroked="f">
          <v:textbox inset="0,0,0,0">
            <w:txbxContent>
              <w:p w:rsidR="000851AB" w:rsidRDefault="000851AB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color w:val="2A2A29"/>
                    <w:sz w:val="28"/>
                    <w:szCs w:val="28"/>
                  </w:rPr>
                  <w:t>219</w: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0851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position:absolute;margin-left:14.9pt;margin-top:800.5pt;width:26.8pt;height:16pt;z-index:-251630592;mso-position-horizontal-relative:page;mso-position-vertical-relative:page" o:allowincell="f" filled="f" stroked="f">
          <v:textbox style="mso-next-textbox:#_x0000_s2116" inset="0,0,0,0">
            <w:txbxContent>
              <w:p w:rsidR="000851AB" w:rsidRDefault="000851AB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 w:rsidR="008C5A94"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separate"/>
                </w:r>
                <w:r w:rsidR="008C5A94">
                  <w:rPr>
                    <w:rFonts w:ascii="Arial" w:hAnsi="Arial" w:cs="Arial"/>
                    <w:noProof/>
                    <w:color w:val="2A2A29"/>
                    <w:sz w:val="28"/>
                    <w:szCs w:val="28"/>
                  </w:rPr>
                  <w:t>221</w: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1AB" w:rsidRDefault="000851AB">
      <w:pPr>
        <w:spacing w:after="0" w:line="240" w:lineRule="auto"/>
      </w:pPr>
      <w:r>
        <w:separator/>
      </w:r>
    </w:p>
  </w:footnote>
  <w:footnote w:type="continuationSeparator" w:id="0">
    <w:p w:rsidR="000851AB" w:rsidRDefault="00085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0851AB">
      <w:rPr>
        <w:noProof/>
      </w:rPr>
      <w:pict>
        <v:polyline id="_x0000_s2049" style="position:absolute;z-index:-251657216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 w:rsidRPr="000851AB">
      <w:rPr>
        <w:noProof/>
      </w:rPr>
      <w:pict>
        <v:group id="_x0000_s2050" style="position:absolute;margin-left:285.8pt;margin-top:18.6pt;width:37.8pt;height:34.55pt;z-index:-251656192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 w:rsidRPr="000851AB">
      <w:rPr>
        <w:noProof/>
      </w:rPr>
      <w:pict>
        <v:group id="_x0000_s2053" style="position:absolute;margin-left:220.05pt;margin-top:21.2pt;width:32.15pt;height:29.35pt;z-index:-251655168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 w:rsidRPr="000851AB">
      <w:rPr>
        <w:noProof/>
      </w:rPr>
      <w:pict>
        <v:group id="_x0000_s2056" style="position:absolute;margin-left:154.25pt;margin-top:23.8pt;width:26.5pt;height:24.15pt;z-index:-251654144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 w:rsidRPr="000851AB">
      <w:rPr>
        <w:noProof/>
      </w:rPr>
      <w:pict>
        <v:group id="_x0000_s2059" style="position:absolute;margin-left:88.55pt;margin-top:26.3pt;width:20.95pt;height:19.15pt;z-index:-251653120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 w:rsidRPr="000851AB">
      <w:rPr>
        <w:noProof/>
      </w:rPr>
      <w:pict>
        <v:polyline id="_x0000_s2062" style="position:absolute;z-index:-251652096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0851AB">
      <w:rPr>
        <w:noProof/>
      </w:rPr>
      <w:pict>
        <v:group id="_x0000_s2063" style="position:absolute;margin-left:0;margin-top:0;width:595.25pt;height:45.65pt;z-index:-251650048;mso-position-horizontal-relative:page;mso-position-vertical-relative:page" coordsize="11905,913" o:allowincell="f">
          <v:rect id="_x0000_s2064" style="position:absolute;width:10200;height:340;mso-position-horizontal-relative:page;mso-position-vertical-relative:page" o:allowincell="f" filled="f" stroked="f">
            <v:textbox inset="0,0,0,0">
              <w:txbxContent>
                <w:p w:rsidR="000851AB" w:rsidRDefault="000851A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12.85pt;height:17.25pt">
                        <v:imagedata r:id="rId1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6" style="position:absolute;left:5672;top:11;width:801;height:732" coordorigin="5672,11" coordsize="801,732" o:allowincell="f">
            <v:shape id="_x0000_s206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6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0" style="position:absolute;left:7456;top:89;width:661;height:602" coordorigin="7456,89" coordsize="661,602" o:allowincell="f">
            <v:shape id="_x0000_s207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4" style="position:absolute;left:9251;top:149;width:523;height:475" coordorigin="9251,149" coordsize="523,475" o:allowincell="f">
            <v:shape id="_x0000_s207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0851AB" w:rsidRDefault="000851A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89.25pt;height:28.25pt">
                        <v:imagedata r:id="rId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7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 w:rsidRPr="000851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02.9pt;margin-top:49.55pt;width:136.7pt;height:11pt;z-index:-251649024;mso-position-horizontal-relative:page;mso-position-vertical-relative:page" o:allowincell="f" filled="f" stroked="f">
          <v:textbox inset="0,0,0,0">
            <w:txbxContent>
              <w:p w:rsidR="000851AB" w:rsidRDefault="000851AB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0851AB">
      <w:rPr>
        <w:noProof/>
      </w:rPr>
      <w:pict>
        <v:polyline id="_x0000_s2083" style="position:absolute;z-index:-251642880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 w:rsidRPr="000851AB">
      <w:rPr>
        <w:noProof/>
      </w:rPr>
      <w:pict>
        <v:group id="_x0000_s2084" style="position:absolute;margin-left:285.8pt;margin-top:18.6pt;width:37.8pt;height:34.55pt;z-index:-251641856;mso-position-horizontal-relative:page;mso-position-vertical-relative:page" coordorigin="5716,372" coordsize="756,691" o:allowincell="f">
          <v:shape id="_x0000_s2085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86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 w:rsidRPr="000851AB">
      <w:rPr>
        <w:noProof/>
      </w:rPr>
      <w:pict>
        <v:group id="_x0000_s2087" style="position:absolute;margin-left:220.05pt;margin-top:21.2pt;width:32.15pt;height:29.35pt;z-index:-251640832;mso-position-horizontal-relative:page;mso-position-vertical-relative:page" coordorigin="4401,424" coordsize="643,587" o:allowincell="f">
          <v:shape id="_x0000_s2088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89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 w:rsidRPr="000851AB">
      <w:rPr>
        <w:noProof/>
      </w:rPr>
      <w:pict>
        <v:group id="_x0000_s2090" style="position:absolute;margin-left:154.25pt;margin-top:23.8pt;width:26.5pt;height:24.15pt;z-index:-251639808;mso-position-horizontal-relative:page;mso-position-vertical-relative:page" coordorigin="3085,476" coordsize="530,483" o:allowincell="f">
          <v:shape id="_x0000_s2091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92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 w:rsidRPr="000851AB">
      <w:rPr>
        <w:noProof/>
      </w:rPr>
      <w:pict>
        <v:group id="_x0000_s2093" style="position:absolute;margin-left:88.55pt;margin-top:26.3pt;width:20.95pt;height:19.15pt;z-index:-251638784;mso-position-horizontal-relative:page;mso-position-vertical-relative:page" coordorigin="1771,526" coordsize="419,383" o:allowincell="f">
          <v:shape id="_x0000_s2094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95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 w:rsidRPr="000851AB">
      <w:rPr>
        <w:noProof/>
      </w:rPr>
      <w:pict>
        <v:polyline id="_x0000_s2096" style="position:absolute;z-index:-251637760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1AB" w:rsidRDefault="000851A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0851AB">
      <w:rPr>
        <w:noProof/>
      </w:rPr>
      <w:pict>
        <v:group id="_x0000_s2097" style="position:absolute;margin-left:0;margin-top:0;width:595.25pt;height:45.65pt;z-index:-251635712;mso-position-horizontal-relative:page;mso-position-vertical-relative:page" coordsize="11905,913" o:allowincell="f">
          <v:rect id="_x0000_s2098" style="position:absolute;width:10200;height:340;mso-position-horizontal-relative:page;mso-position-vertical-relative:page" o:allowincell="f" filled="f" stroked="f">
            <v:textbox style="mso-next-textbox:#_x0000_s2098" inset="0,0,0,0">
              <w:txbxContent>
                <w:p w:rsidR="000851AB" w:rsidRDefault="000851A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659" type="#_x0000_t75" style="width:512.85pt;height:17.25pt">
                        <v:imagedata r:id="rId1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99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0" style="position:absolute;left:5672;top:11;width:801;height:732" coordorigin="5672,11" coordsize="801,732" o:allowincell="f">
            <v:shape id="_x0000_s210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3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4" style="position:absolute;left:7456;top:89;width:661;height:602" coordorigin="7456,89" coordsize="661,602" o:allowincell="f">
            <v:shape id="_x0000_s210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0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07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08" style="position:absolute;left:9251;top:149;width:523;height:475" coordorigin="9251,149" coordsize="523,475" o:allowincell="f">
            <v:shape id="_x0000_s210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1" style="position:absolute;left:10122;width:1780;height:580;mso-position-horizontal-relative:page;mso-position-vertical-relative:page" o:allowincell="f" filled="f" stroked="f">
            <v:textbox style="mso-next-textbox:#_x0000_s2111" inset="0,0,0,0">
              <w:txbxContent>
                <w:p w:rsidR="000851AB" w:rsidRDefault="000851A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660" type="#_x0000_t75" style="width:89.25pt;height:28.25pt">
                        <v:imagedata r:id="rId2" o:title=""/>
                      </v:shape>
                    </w:pict>
                  </w:r>
                </w:p>
                <w:p w:rsidR="000851AB" w:rsidRDefault="000851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2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3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 w:rsidRPr="000851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position:absolute;margin-left:402.9pt;margin-top:49.55pt;width:136.7pt;height:11pt;z-index:-251634688;mso-position-horizontal-relative:page;mso-position-vertical-relative:page" o:allowincell="f" filled="f" stroked="f">
          <v:textbox style="mso-next-textbox:#_x0000_s2114" inset="0,0,0,0">
            <w:txbxContent>
              <w:p w:rsidR="000851AB" w:rsidRDefault="000851AB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3387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3C2E"/>
    <w:rsid w:val="000851AB"/>
    <w:rsid w:val="000F3C2E"/>
    <w:rsid w:val="00103CEE"/>
    <w:rsid w:val="003140CD"/>
    <w:rsid w:val="003C0224"/>
    <w:rsid w:val="00647E9E"/>
    <w:rsid w:val="008C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87">
      <o:colormenu v:ext="edit" fillcolor="none" strokecolor="none"/>
    </o:shapedefaults>
    <o:shapelayout v:ext="edit">
      <o:idmap v:ext="edit" data="1,3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efaultImageDpi w14:val="0"/>
  <w15:docId w15:val="{4E7E4EA6-5F8F-4F8E-8050-46B62AF8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1A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1AB"/>
  </w:style>
  <w:style w:type="paragraph" w:styleId="Footer">
    <w:name w:val="footer"/>
    <w:basedOn w:val="Normal"/>
    <w:link w:val="FooterChar"/>
    <w:uiPriority w:val="99"/>
    <w:unhideWhenUsed/>
    <w:rsid w:val="000851AB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hyperlink" Target="http://www.teenink.com/" TargetMode="External"/><Relationship Id="rId112" Type="http://schemas.openxmlformats.org/officeDocument/2006/relationships/footer" Target="footer7.xml"/><Relationship Id="rId16" Type="http://schemas.openxmlformats.org/officeDocument/2006/relationships/image" Target="media/image8.png"/><Relationship Id="rId107" Type="http://schemas.openxmlformats.org/officeDocument/2006/relationships/image" Target="media/image92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image" Target="media/image79.png"/><Relationship Id="rId102" Type="http://schemas.openxmlformats.org/officeDocument/2006/relationships/image" Target="media/image87.png"/><Relationship Id="rId110" Type="http://schemas.openxmlformats.org/officeDocument/2006/relationships/image" Target="media/image95.png"/><Relationship Id="rId115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footer" Target="footer3.xml"/><Relationship Id="rId95" Type="http://schemas.openxmlformats.org/officeDocument/2006/relationships/footer" Target="footer6.xml"/><Relationship Id="rId19" Type="http://schemas.openxmlformats.org/officeDocument/2006/relationships/image" Target="media/image11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100" Type="http://schemas.openxmlformats.org/officeDocument/2006/relationships/image" Target="media/image85.png"/><Relationship Id="rId105" Type="http://schemas.openxmlformats.org/officeDocument/2006/relationships/image" Target="media/image90.png"/><Relationship Id="rId113" Type="http://schemas.openxmlformats.org/officeDocument/2006/relationships/footer" Target="footer8.xml"/><Relationship Id="rId8" Type="http://schemas.openxmlformats.org/officeDocument/2006/relationships/header" Target="header2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header" Target="header4.xml"/><Relationship Id="rId98" Type="http://schemas.openxmlformats.org/officeDocument/2006/relationships/image" Target="media/image83.pn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103" Type="http://schemas.openxmlformats.org/officeDocument/2006/relationships/image" Target="media/image88.png"/><Relationship Id="rId108" Type="http://schemas.openxmlformats.org/officeDocument/2006/relationships/image" Target="media/image93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footer" Target="footer4.xml"/><Relationship Id="rId96" Type="http://schemas.openxmlformats.org/officeDocument/2006/relationships/image" Target="media/image81.jpeg"/><Relationship Id="rId111" Type="http://schemas.openxmlformats.org/officeDocument/2006/relationships/image" Target="media/image96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6" Type="http://schemas.openxmlformats.org/officeDocument/2006/relationships/image" Target="media/image91.png"/><Relationship Id="rId114" Type="http://schemas.openxmlformats.org/officeDocument/2006/relationships/fontTable" Target="fontTable.xml"/><Relationship Id="rId10" Type="http://schemas.openxmlformats.org/officeDocument/2006/relationships/footer" Target="footer2.xm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footer" Target="footer5.xml"/><Relationship Id="rId99" Type="http://schemas.openxmlformats.org/officeDocument/2006/relationships/image" Target="media/image84.png"/><Relationship Id="rId101" Type="http://schemas.openxmlformats.org/officeDocument/2006/relationships/image" Target="media/image86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94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2.png"/><Relationship Id="rId104" Type="http://schemas.openxmlformats.org/officeDocument/2006/relationships/image" Target="media/image89.png"/><Relationship Id="rId7" Type="http://schemas.openxmlformats.org/officeDocument/2006/relationships/header" Target="header1.xml"/><Relationship Id="rId71" Type="http://schemas.openxmlformats.org/officeDocument/2006/relationships/image" Target="media/image63.png"/><Relationship Id="rId92" Type="http://schemas.openxmlformats.org/officeDocument/2006/relationships/header" Target="header3.xml"/><Relationship Id="rId2" Type="http://schemas.openxmlformats.org/officeDocument/2006/relationships/styles" Target="styles.xml"/><Relationship Id="rId29" Type="http://schemas.openxmlformats.org/officeDocument/2006/relationships/image" Target="media/image2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141B17D-A3C5-4BAB-BC18-CFF88648C41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17</TotalTime>
  <Pages>4</Pages>
  <Words>1050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2014-06-20T17:14:00Z</dcterms:created>
  <dcterms:modified xsi:type="dcterms:W3CDTF">2014-07-01T16:35:00Z</dcterms:modified>
</cp:coreProperties>
</file>