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CD7" w:rsidRPr="00EC2574" w:rsidRDefault="00633091">
      <w:pPr>
        <w:widowControl w:val="0"/>
        <w:tabs>
          <w:tab w:val="left" w:pos="1960"/>
        </w:tabs>
        <w:autoSpaceDE w:val="0"/>
        <w:autoSpaceDN w:val="0"/>
        <w:adjustRightInd w:val="0"/>
        <w:spacing w:before="10" w:after="0" w:line="824" w:lineRule="exact"/>
        <w:ind w:left="112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polyline id="_x0000_s1026" style="position:absolute;left:0;text-align:left;z-index:-251636736" points="108.65pt,4pt,107pt,4.05pt,105.4pt,4.25pt,103.85pt,4.55pt,102.35pt,5pt,100.9pt,5.55pt,99.5pt,6.2pt,98.15pt,6.95pt,96.9pt,7.8pt,95.7pt,8.75pt,94.55pt,9.8pt,93.5pt,10.95pt,92.55pt,12.15pt,91.7pt,13.4pt,90.95pt,14.75pt,90.3pt,16.15pt,89.75pt,17.6pt,89.3pt,19.1pt,89pt,20.65pt,88.8pt,22.25pt,88.75pt,23.9pt,88.8pt,25.55pt,89pt,27.15pt,89.3pt,28.7pt,89.75pt,30.2pt,90.3pt,31.65pt,90.95pt,33.05pt,91.7pt,34.4pt,92.55pt,35.7pt,93.5pt,36.9pt,94.55pt,38pt,95.7pt,39.05pt,96.9pt,40pt,98.15pt,40.85pt,99.5pt,41.6pt,100.9pt,42.25pt,102.35pt,42.8pt,103.85pt,43.25pt,105.4pt,43.6pt,107pt,43.75pt,108.65pt,43.85pt,110.3pt,43.75pt,111.9pt,43.6pt,113.45pt,43.25pt,114.95pt,42.8pt,116.4pt,42.25pt,117.8pt,41.6pt,119.15pt,40.85pt,120.45pt,40pt,121.65pt,39.05pt,122.75pt,38pt,123.8pt,36.9pt,124.75pt,35.7pt,125.6pt,34.4pt,126.35pt,33.05pt,127pt,31.65pt,127.55pt,30.2pt,128pt,28.7pt,128.35pt,27.15pt,128.5pt,25.55pt,128.6pt,23.9pt,128.5pt,22.25pt,128.35pt,20.65pt,128pt,19.1pt,127.55pt,17.6pt,127pt,16.15pt,126.35pt,14.75pt,125.6pt,13.4pt,124.75pt,12.15pt,123.8pt,10.95pt,122.75pt,9.8pt,121.65pt,8.75pt,120.45pt,7.8pt,119.15pt,6.95pt,117.8pt,6.2pt,116.4pt,5.55pt,114.95pt,5pt,113.45pt,4.55pt,111.9pt,4.25pt,110.3pt,4.05pt,108.65pt,4pt" coordsize="798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27" style="position:absolute;left:0;text-align:left;z-index:-251637760" points="61.8pt,1.25pt,57.95pt,1.25pt,56.35pt,1.25pt,54.9pt,1.35pt,53.6pt,1.45pt,52.5pt,1.6pt,51.5pt,1.85pt,50.7pt,2.15pt,50pt,2.5pt,49.4pt,3pt,48.9pt,3.6pt,48.55pt,4.3pt,48.25pt,5.1pt,48pt,6.1pt,47.85pt,7.2pt,47.75pt,8.5pt,47.65pt,9.95pt,47.65pt,11.55pt,47.65pt,13.4pt,47.65pt,34.45pt,47.65pt,36.25pt,47.65pt,37.9pt,47.75pt,39.3pt,47.85pt,40.6pt,48pt,41.7pt,48.25pt,42.7pt,48.55pt,43.5pt,48.9pt,44.2pt,49.4pt,44.8pt,50pt,45.3pt,50.7pt,45.65pt,51.5pt,45.95pt,52.5pt,46.2pt,53.6pt,46.35pt,54.9pt,46.45pt,56.35pt,46.55pt,57.95pt,46.55pt,59.75pt,46.6pt,268.25pt,46.6pt,270.05pt,46.55pt,271.7pt,46.55pt,273.15pt,46.45pt,274.45pt,46.35pt,275.55pt,46.2pt,276.5pt,45.95pt,277.35pt,45.65pt,278.05pt,45.3pt,278.65pt,44.8pt,279.1pt,44.2pt,279.5pt,43.5pt,279.8pt,42.7pt,280pt,41.7pt,280.2pt,40.6pt,280.3pt,39.3pt,280.35pt,37.9pt,280.4pt,36.25pt,280.4pt,34.45pt,280.4pt,13.4pt,280.4pt,11.55pt,280.35pt,9.95pt,280.3pt,8.5pt,280.2pt,7.2pt,280pt,6.1pt,279.8pt,5.1pt,279.5pt,4.3pt,279.1pt,3.6pt,278.65pt,3pt,278.05pt,2.5pt,277.35pt,2.15pt,276.5pt,1.85pt,275.55pt,1.6pt,274.45pt,1.45pt,273.15pt,1.35pt,271.7pt,1.25pt,270.05pt,1.25pt,61.8pt,1.25pt" coordsize="4656,907" o:regroupid="1" o:allowincell="f" fillcolor="#e3e3e3" stroked="f">
            <v:path arrowok="t"/>
          </v:polyline>
        </w:pict>
      </w:r>
      <w:r>
        <w:rPr>
          <w:noProof/>
        </w:rPr>
        <w:pict>
          <v:shape id="_x0000_s1028" style="position:absolute;left:0;text-align:left;margin-left:57.65pt;margin-top:56.1pt;width:474.25pt;height:97.2pt;z-index:-251691008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F62CD7" w:rsidRPr="00EC2574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F62CD7" w:rsidRPr="00EC2574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F62CD7" w:rsidRPr="00EC2574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4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EC2574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F62CD7" w:rsidRPr="00EC2574" w:rsidRDefault="0063309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29" style="position:absolute;z-index:-251696128;mso-position-horizontal-relative:page;mso-position-vertical-relative:text" points="525.1pt,2.9pt,523.45pt,2.9pt,426.45pt,6.3pt,424.95pt,6.4pt,423.7pt,6.55pt,422.65pt,6.75pt,421.8pt,7.05pt,421.05pt,7.4pt,420.5pt,7.85pt,420.05pt,8.45pt,419.75pt,9.15pt,419.5pt,10.05pt,419.4pt,11.1pt,419.35pt,12.35pt,419.35pt,13.8pt,419.35pt,15.45pt,419.45pt,17.35pt,419.55pt,21.05pt,419.6pt,23pt,419.7pt,24.65pt,419.8pt,26.15pt,419.95pt,27.4pt,420.15pt,28.45pt,420.4pt,29.3pt,420.75pt,30.05pt,421.25pt,30.6pt,421.85pt,31.05pt,422.55pt,31.35pt,423.45pt,31.6pt,424.5pt,31.7pt,425.75pt,31.75pt,427.2pt,31.75pt,428.85pt,31.75pt,524.2pt,28.4pt,525.85pt,28.35pt,527.35pt,28.25pt,528.6pt,28.1pt,529.65pt,27.9pt,530.5pt,27.6pt,531.25pt,27.25pt,531.8pt,26.8pt,532.25pt,26.2pt,532.55pt,25.5pt,532.8pt,24.6pt,532.9pt,23.55pt,532.95pt,22.3pt,533pt,20.85pt,532.95pt,19.2pt,532.9pt,17.3pt,532.75pt,13.6pt,532.7pt,11.65pt,532.6pt,10pt,532.5pt,8.5pt,532.35pt,7.25pt,532.15pt,6.2pt,531.9pt,5.35pt,531.55pt,4.6pt,531.05pt,4.05pt,530.45pt,3.6pt,529.75pt,3.3pt,528.85pt,3.05pt,527.8pt,2.95pt,526.55pt,2.9pt,525.1pt,2.9pt" coordsize="2273,578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461.15pt;margin-top:11.3pt;width:30.95pt;height:14.5pt;rotation:359;z-index:-251675648;mso-position-horizontal-relative:page" o:allowincell="f" stroked="f">
            <v:shadow color="#868686"/>
            <o:extrusion v:ext="view" autorotationcenter="t"/>
            <v:textpath style="font-family:&quot;Arial&quot;;font-size:14pt;v-text-kern:t" string="CEI "/>
            <w10:wrap anchorx="page"/>
          </v:shape>
        </w:pict>
      </w:r>
      <w:r w:rsidR="00F62CD7" w:rsidRPr="00EC2574">
        <w:rPr>
          <w:rFonts w:ascii="Arial" w:hAnsi="Arial" w:cs="Arial"/>
          <w:color w:val="2A2A29"/>
          <w:w w:val="93"/>
          <w:sz w:val="36"/>
          <w:szCs w:val="36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-14"/>
          <w:w w:val="93"/>
          <w:sz w:val="36"/>
          <w:szCs w:val="36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F62CD7" w:rsidRPr="00EC2574">
        <w:rPr>
          <w:rFonts w:ascii="Arial" w:hAnsi="Arial" w:cs="Arial"/>
          <w:color w:val="2A2A29"/>
          <w:spacing w:val="-3"/>
          <w:sz w:val="36"/>
          <w:szCs w:val="36"/>
          <w:lang w:val="en-US"/>
        </w:rPr>
        <w:t>n</w:t>
      </w:r>
      <w:r w:rsidR="00F62CD7" w:rsidRPr="00EC2574">
        <w:rPr>
          <w:rFonts w:ascii="Arial" w:hAnsi="Arial" w:cs="Arial"/>
          <w:color w:val="2A2A29"/>
          <w:sz w:val="36"/>
          <w:szCs w:val="36"/>
          <w:lang w:val="en-US"/>
        </w:rPr>
        <w:t>vi</w:t>
      </w:r>
      <w:r w:rsidR="00F62CD7" w:rsidRPr="00EC2574">
        <w:rPr>
          <w:rFonts w:ascii="Arial" w:hAnsi="Arial" w:cs="Arial"/>
          <w:color w:val="2A2A29"/>
          <w:spacing w:val="-6"/>
          <w:sz w:val="36"/>
          <w:szCs w:val="36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36"/>
          <w:szCs w:val="36"/>
          <w:lang w:val="en-US"/>
        </w:rPr>
        <w:t>onme</w:t>
      </w:r>
      <w:r w:rsidR="00F62CD7" w:rsidRPr="00EC2574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n</w:t>
      </w:r>
      <w:r w:rsidR="00F62CD7" w:rsidRPr="00EC2574">
        <w:rPr>
          <w:rFonts w:ascii="Arial" w:hAnsi="Arial" w:cs="Arial"/>
          <w:color w:val="2A2A29"/>
          <w:sz w:val="36"/>
          <w:szCs w:val="36"/>
          <w:lang w:val="en-US"/>
        </w:rPr>
        <w:t>t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F62CD7" w:rsidRPr="00EC2574">
          <w:type w:val="continuous"/>
          <w:pgSz w:w="11920" w:h="16840"/>
          <w:pgMar w:top="1260" w:right="1060" w:bottom="280" w:left="180" w:header="720" w:footer="720" w:gutter="0"/>
          <w:cols w:num="2" w:space="720" w:equalWidth="0">
            <w:col w:w="2370" w:space="341"/>
            <w:col w:w="7969"/>
          </w:cols>
          <w:noEndnote/>
        </w:sectPr>
      </w:pPr>
    </w:p>
    <w:p w:rsidR="00F62CD7" w:rsidRPr="00EC2574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62CD7" w:rsidRPr="00EC2574" w:rsidRDefault="00F62CD7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EC2574" w:rsidRDefault="00F62CD7">
      <w:pPr>
        <w:widowControl w:val="0"/>
        <w:autoSpaceDE w:val="0"/>
        <w:autoSpaceDN w:val="0"/>
        <w:adjustRightInd w:val="0"/>
        <w:spacing w:before="30" w:after="0" w:line="352" w:lineRule="auto"/>
        <w:ind w:left="1221" w:right="37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EC2574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EC2574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EC257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2574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257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before="30" w:after="0" w:line="352" w:lineRule="auto"/>
        <w:ind w:left="1221" w:right="37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C2574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EC2574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257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EC257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EC257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EC257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EC257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257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after="0" w:line="244" w:lineRule="exact"/>
        <w:ind w:left="1221" w:right="38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C2574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EC2574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EC257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EC2574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EC257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EC2574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EC2574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EC2574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EC2574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EC257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257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257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EC2574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62CD7" w:rsidRPr="00EC2574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62CD7" w:rsidRPr="00EC2574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62CD7" w:rsidRPr="00EC2574" w:rsidRDefault="00633091">
      <w:pPr>
        <w:widowControl w:val="0"/>
        <w:autoSpaceDE w:val="0"/>
        <w:autoSpaceDN w:val="0"/>
        <w:adjustRightInd w:val="0"/>
        <w:spacing w:before="21" w:after="0" w:line="240" w:lineRule="auto"/>
        <w:ind w:left="95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31" style="position:absolute;left:0;text-align:left;margin-left:130.45pt;margin-top:4.6pt;width:32.75pt;height:13pt;z-index:-251695104;mso-position-horizontal-relative:page" o:allowincell="f" fillcolor="#dadada" stroked="f">
            <v:path arrowok="t"/>
            <w10:wrap anchorx="page"/>
          </v:rect>
        </w:pict>
      </w:r>
      <w:r w:rsidR="00F62CD7" w:rsidRPr="00EC257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F62CD7" w:rsidRPr="00EC257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F62CD7"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62CD7" w:rsidRPr="00EC257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F62CD7" w:rsidRPr="00EC257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62CD7" w:rsidRPr="00EC257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F62CD7" w:rsidRPr="00EC257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F62CD7" w:rsidRPr="00EC257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F62CD7" w:rsidRPr="00EC257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F62CD7" w:rsidRPr="00EC257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under</w:t>
      </w:r>
      <w:r w:rsidR="00F62CD7" w:rsidRPr="00EC257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62CD7" w:rsidRPr="00EC257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F62CD7" w:rsidRPr="00EC257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w w:val="108"/>
          <w:sz w:val="24"/>
          <w:szCs w:val="24"/>
          <w:lang w:val="en-US"/>
        </w:rPr>
        <w:t>pictu</w:t>
      </w:r>
      <w:r w:rsidR="00F62CD7" w:rsidRPr="00EC2574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62CD7" w:rsidRPr="00633091" w:rsidRDefault="00633091">
      <w:pPr>
        <w:widowControl w:val="0"/>
        <w:autoSpaceDE w:val="0"/>
        <w:autoSpaceDN w:val="0"/>
        <w:adjustRightInd w:val="0"/>
        <w:spacing w:after="0" w:line="270" w:lineRule="exact"/>
        <w:ind w:left="1379" w:right="-20"/>
        <w:rPr>
          <w:rFonts w:ascii="Arial" w:hAnsi="Arial" w:cs="Arial"/>
          <w:i/>
          <w:color w:val="000000"/>
          <w:sz w:val="24"/>
          <w:szCs w:val="24"/>
        </w:rPr>
      </w:pPr>
      <w:r w:rsidRPr="00633091">
        <w:rPr>
          <w:i/>
          <w:noProof/>
        </w:rPr>
        <w:pict>
          <v:group id="_x0000_s1032" style="position:absolute;left:0;text-align:left;margin-left:78.2pt;margin-top:17.8pt;width:453.75pt;height:43.65pt;z-index:-251693056;mso-position-horizontal-relative:page" coordorigin="1564,356" coordsize="9075,873" o:allowincell="f">
            <v:shape id="_x0000_s1033" style="position:absolute;left:1584;top:376;width:9035;height:833" coordsize="9035,833" o:allowincell="f" path="m8932,r-29,l127,306r-31,2l69,310r-21,4l32,320r-13,9l10,340,4,355,1,375,,399r,34l,463,8,667r1,38l11,736r2,27l17,784r6,16l32,813r11,9l58,828r20,3l102,833r29,l8907,526r31,-1l8965,522r21,-4l9002,512r13,-9l9024,492r6,-15l9033,457r2,-24l9034,399r,-30l9026,165r-1,-38l9023,96r-2,-27l9017,48r-6,-16l9002,19r-11,-9l8976,4,8956,1,8932,e" fillcolor="#e3e3e3" stroked="f">
              <v:path arrowok="t"/>
            </v:shape>
            <v:shape id="_x0000_s1034" style="position:absolute;left:1584;top:376;width:9035;height:833" coordsize="9035,833" o:allowincell="f" path="m165,304r-38,2l96,308r-27,2l48,314r-16,6l19,329r-9,11l4,355,1,375,,399r,29l,463,8,667r1,38l11,736r2,27l17,784r6,16l32,813r11,9l58,828r20,3l102,833r29,l166,832,8869,528r38,-2l8938,525r27,-3l8986,518r16,-6l9015,503r9,-11l9030,477r3,-20l9035,433r,-29l9034,369r-8,-204l9025,127r-2,-31l9021,69r-4,-21l9011,32r-9,-13l8991,10,8976,4,8956,1,8932,r-29,l8868,,165,304xe" filled="f" strokecolor="#5c5b5b" strokeweight="2pt">
              <v:path arrowok="t"/>
            </v:shape>
            <w10:wrap anchorx="page"/>
          </v:group>
        </w:pict>
      </w:r>
      <w:r w:rsidRPr="00633091">
        <w:rPr>
          <w:i/>
          <w:noProof/>
        </w:rPr>
        <w:pict>
          <v:shape id="_x0000_s1035" type="#_x0000_t136" style="position:absolute;left:0;text-align:left;margin-left:87.45pt;margin-top:42.25pt;width:39.7pt;height:10pt;rotation:358;z-index:-251689984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hurricane"/>
            <w10:wrap anchorx="page"/>
          </v:shape>
        </w:pict>
      </w:r>
      <w:r w:rsidRPr="00633091">
        <w:rPr>
          <w:i/>
          <w:noProof/>
        </w:rPr>
        <w:pict>
          <v:shape id="_x0000_s1036" type="#_x0000_t136" style="position:absolute;left:0;text-align:left;margin-left:139.3pt;margin-top:40.65pt;width:28.05pt;height:10pt;rotation:358;z-index:-251688960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glacier"/>
            <w10:wrap anchorx="page"/>
          </v:shape>
        </w:pict>
      </w:r>
      <w:r w:rsidRPr="00633091">
        <w:rPr>
          <w:i/>
          <w:noProof/>
        </w:rPr>
        <w:pict>
          <v:shape id="_x0000_s1037" type="#_x0000_t136" style="position:absolute;left:0;text-align:left;margin-left:182.1pt;margin-top:38.85pt;width:46.55pt;height:10pt;rotation:358;z-index:-251687936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ozone layer"/>
            <w10:wrap anchorx="page"/>
          </v:shape>
        </w:pict>
      </w:r>
      <w:r w:rsidRPr="00633091">
        <w:rPr>
          <w:i/>
          <w:noProof/>
        </w:rPr>
        <w:pict>
          <v:shape id="_x0000_s1038" type="#_x0000_t136" style="position:absolute;left:0;text-align:left;margin-left:240.9pt;margin-top:37.05pt;width:31.05pt;height:10pt;rotation:358;z-index:-251686912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oil slick"/>
            <w10:wrap anchorx="page"/>
          </v:shape>
        </w:pict>
      </w:r>
      <w:r w:rsidRPr="00633091">
        <w:rPr>
          <w:i/>
          <w:noProof/>
        </w:rPr>
        <w:pict>
          <v:shape id="_x0000_s1039" type="#_x0000_t136" style="position:absolute;left:0;text-align:left;margin-left:286.7pt;margin-top:34.55pt;width:81.75pt;height:10pt;rotation:358;z-index:-251685888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endangered species"/>
            <w10:wrap anchorx="page"/>
          </v:shape>
        </w:pict>
      </w:r>
      <w:r w:rsidRPr="00633091">
        <w:rPr>
          <w:i/>
          <w:noProof/>
        </w:rPr>
        <w:pict>
          <v:shape id="_x0000_s1040" type="#_x0000_t136" style="position:absolute;left:0;text-align:left;margin-left:383.2pt;margin-top:31.95pt;width:36.8pt;height:10pt;rotation:358;z-index:-251684864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recycling"/>
            <w10:wrap anchorx="page"/>
          </v:shape>
        </w:pict>
      </w:r>
      <w:r w:rsidRPr="00633091">
        <w:rPr>
          <w:i/>
          <w:noProof/>
        </w:rPr>
        <w:pict>
          <v:shape id="_x0000_s1041" type="#_x0000_t136" style="position:absolute;left:0;text-align:left;margin-left:434.75pt;margin-top:30.1pt;width:40.8pt;height:10pt;rotation:358;z-index:-251683840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tidal wave"/>
            <w10:wrap anchorx="page"/>
          </v:shape>
        </w:pict>
      </w:r>
      <w:r w:rsidRPr="00633091">
        <w:rPr>
          <w:i/>
          <w:noProof/>
        </w:rPr>
        <w:pict>
          <v:shape id="_x0000_s1042" type="#_x0000_t136" style="position:absolute;left:0;text-align:left;margin-left:490.2pt;margin-top:28.3pt;width:32pt;height:10pt;rotation:358;z-index:-251682816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drought"/>
            <w10:wrap anchorx="page"/>
          </v:shape>
        </w:pict>
      </w:r>
      <w:r w:rsidRPr="00633091">
        <w:rPr>
          <w:i/>
          <w:noProof/>
        </w:rPr>
        <w:pict>
          <v:shape id="_x0000_s1043" type="#_x0000_t136" style="position:absolute;left:0;text-align:left;margin-left:480.25pt;margin-top:29.1pt;width:5.25pt;height:10.1pt;rotation:359;z-index:-251674624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44" type="#_x0000_t136" style="position:absolute;left:0;text-align:left;margin-left:424.8pt;margin-top:31.05pt;width:5.25pt;height:10.05pt;rotation:359;z-index:-251673600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45" type="#_x0000_t136" style="position:absolute;left:0;text-align:left;margin-left:373.25pt;margin-top:32.85pt;width:5.25pt;height:10.05pt;rotation:359;z-index:-251672576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46" type="#_x0000_t136" style="position:absolute;left:0;text-align:left;margin-left:276.75pt;margin-top:36.2pt;width:5.3pt;height:10.1pt;rotation:359;z-index:-251671552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47" type="#_x0000_t136" style="position:absolute;left:0;text-align:left;margin-left:233.45pt;margin-top:37.7pt;width:5.25pt;height:10.1pt;rotation:359;z-index:-251670528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48" type="#_x0000_t136" style="position:absolute;left:0;text-align:left;margin-left:172.15pt;margin-top:39.85pt;width:5.25pt;height:10.1pt;rotation:359;z-index:-251669504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49" type="#_x0000_t136" style="position:absolute;left:0;text-align:left;margin-left:129.35pt;margin-top:41.35pt;width:5.25pt;height:10.1pt;rotation:359;z-index:-251668480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(Esc</w:t>
      </w:r>
      <w:r w:rsidR="00F62CD7" w:rsidRPr="00633091">
        <w:rPr>
          <w:rFonts w:ascii="Arial" w:hAnsi="Arial" w:cs="Arial"/>
          <w:i/>
          <w:color w:val="2A2A29"/>
          <w:spacing w:val="-5"/>
          <w:w w:val="91"/>
          <w:position w:val="-1"/>
          <w:sz w:val="24"/>
          <w:szCs w:val="24"/>
        </w:rPr>
        <w:t>r</w:t>
      </w:r>
      <w:r w:rsidR="00F62CD7" w:rsidRPr="00633091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e</w:t>
      </w:r>
      <w:r w:rsidR="00F62CD7" w:rsidRPr="00633091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v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e</w:t>
      </w:r>
      <w:r w:rsidR="00F62CD7" w:rsidRPr="00633091">
        <w:rPr>
          <w:rFonts w:ascii="Arial" w:hAnsi="Arial" w:cs="Arial"/>
          <w:i/>
          <w:color w:val="2A2A29"/>
          <w:spacing w:val="-3"/>
          <w:w w:val="91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pal</w:t>
      </w:r>
      <w:r w:rsidR="00F62CD7" w:rsidRPr="00633091">
        <w:rPr>
          <w:rFonts w:ascii="Arial" w:hAnsi="Arial" w:cs="Arial"/>
          <w:i/>
          <w:color w:val="2A2A29"/>
          <w:spacing w:val="-1"/>
          <w:w w:val="91"/>
          <w:position w:val="-1"/>
          <w:sz w:val="24"/>
          <w:szCs w:val="24"/>
        </w:rPr>
        <w:t>a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v</w:t>
      </w:r>
      <w:r w:rsidR="00F62CD7" w:rsidRPr="00633091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r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19"/>
          <w:w w:val="91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da</w:t>
      </w:r>
      <w:r w:rsidR="00F62CD7" w:rsidRPr="00633091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aixa</w:t>
      </w:r>
      <w:r w:rsidR="00F62CD7" w:rsidRPr="00633091">
        <w:rPr>
          <w:rFonts w:ascii="Arial" w:hAnsi="Arial" w:cs="Arial"/>
          <w:i/>
          <w:color w:val="2A2A29"/>
          <w:spacing w:val="3"/>
          <w:w w:val="91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position w:val="-1"/>
          <w:sz w:val="24"/>
          <w:szCs w:val="24"/>
        </w:rPr>
        <w:t>por</w:t>
      </w:r>
      <w:r w:rsidR="00F62CD7" w:rsidRPr="00633091">
        <w:rPr>
          <w:rFonts w:ascii="Arial" w:hAnsi="Arial" w:cs="Arial"/>
          <w:i/>
          <w:color w:val="2A2A29"/>
          <w:spacing w:val="-17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bai</w:t>
      </w:r>
      <w:r w:rsidR="00F62CD7" w:rsidRPr="00633091">
        <w:rPr>
          <w:rFonts w:ascii="Arial" w:hAnsi="Arial" w:cs="Arial"/>
          <w:i/>
          <w:color w:val="2A2A29"/>
          <w:spacing w:val="-4"/>
          <w:w w:val="93"/>
          <w:position w:val="-1"/>
          <w:sz w:val="24"/>
          <w:szCs w:val="24"/>
        </w:rPr>
        <w:t>x</w:t>
      </w:r>
      <w:r w:rsidR="00F62CD7" w:rsidRPr="00633091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o</w:t>
      </w:r>
      <w:r w:rsidR="00F62CD7" w:rsidRPr="00633091">
        <w:rPr>
          <w:rFonts w:ascii="Arial" w:hAnsi="Arial" w:cs="Arial"/>
          <w:i/>
          <w:color w:val="2A2A29"/>
          <w:spacing w:val="-10"/>
          <w:w w:val="93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das</w:t>
      </w:r>
      <w:r w:rsidR="00F62CD7" w:rsidRPr="00633091">
        <w:rPr>
          <w:rFonts w:ascii="Arial" w:hAnsi="Arial" w:cs="Arial"/>
          <w:i/>
          <w:color w:val="2A2A29"/>
          <w:spacing w:val="-9"/>
          <w:w w:val="93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imagens</w:t>
      </w:r>
      <w:r w:rsidR="00F62CD7" w:rsidRPr="00633091">
        <w:rPr>
          <w:rFonts w:ascii="Arial" w:hAnsi="Arial" w:cs="Arial"/>
          <w:i/>
          <w:color w:val="2A2A29"/>
          <w:spacing w:val="13"/>
          <w:w w:val="93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position w:val="-1"/>
          <w:sz w:val="24"/>
          <w:szCs w:val="24"/>
        </w:rPr>
        <w:t>or</w:t>
      </w:r>
      <w:r w:rsidR="00F62CD7" w:rsidRPr="00633091">
        <w:rPr>
          <w:rFonts w:ascii="Arial" w:hAnsi="Arial" w:cs="Arial"/>
          <w:i/>
          <w:color w:val="2A2A29"/>
          <w:spacing w:val="-5"/>
          <w:position w:val="-1"/>
          <w:sz w:val="24"/>
          <w:szCs w:val="24"/>
        </w:rPr>
        <w:t>r</w:t>
      </w:r>
      <w:r w:rsidR="00F62CD7" w:rsidRPr="00633091">
        <w:rPr>
          <w:rFonts w:ascii="Arial" w:hAnsi="Arial" w:cs="Arial"/>
          <w:i/>
          <w:color w:val="2A2A29"/>
          <w:position w:val="-1"/>
          <w:sz w:val="24"/>
          <w:szCs w:val="24"/>
        </w:rPr>
        <w:t>esponde</w:t>
      </w:r>
      <w:r w:rsidR="00F62CD7" w:rsidRPr="00633091">
        <w:rPr>
          <w:rFonts w:ascii="Arial" w:hAnsi="Arial" w:cs="Arial"/>
          <w:i/>
          <w:color w:val="2A2A29"/>
          <w:spacing w:val="-1"/>
          <w:position w:val="-1"/>
          <w:sz w:val="24"/>
          <w:szCs w:val="24"/>
        </w:rPr>
        <w:t>nt</w:t>
      </w:r>
      <w:r w:rsidR="00F62CD7" w:rsidRPr="00633091">
        <w:rPr>
          <w:rFonts w:ascii="Arial" w:hAnsi="Arial" w:cs="Arial"/>
          <w:i/>
          <w:color w:val="2A2A29"/>
          <w:position w:val="-1"/>
          <w:sz w:val="24"/>
          <w:szCs w:val="24"/>
        </w:rPr>
        <w:t>es.)</w:t>
      </w:r>
    </w:p>
    <w:p w:rsidR="00F62CD7" w:rsidRDefault="00F62CD7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6330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0" type="#_x0000_t75" style="position:absolute;margin-left:418.55pt;margin-top:1.4pt;width:107.6pt;height:80.1pt;z-index:251699200">
            <v:imagedata r:id="rId5" o:title=""/>
          </v:shape>
        </w:pict>
      </w:r>
      <w:r>
        <w:rPr>
          <w:noProof/>
        </w:rPr>
        <w:pict>
          <v:rect id="_x0000_s1052" style="position:absolute;margin-left:312.5pt;margin-top:4.55pt;width:103pt;height:74pt;z-index:-251627520;mso-position-horizontal-relative:page" o:regroupid="4" o:allowincell="f" filled="f" stroked="f">
            <v:textbox style="mso-next-textbox:#_x0000_s1052" inset="0,0,0,0">
              <w:txbxContent>
                <w:p w:rsidR="00F62CD7" w:rsidRDefault="00633091">
                  <w:pPr>
                    <w:spacing w:after="0" w:line="1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102.5pt;height:73.75pt">
                        <v:imagedata r:id="rId6" o:title=""/>
                      </v:shape>
                    </w:pict>
                  </w:r>
                </w:p>
                <w:p w:rsidR="00F62CD7" w:rsidRDefault="00F62C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3" style="position:absolute;z-index:-251628544" points="311.95pt,4.6pt,310pt,4.6pt,308.4pt,4.6pt,307.05pt,4.7pt,306pt,4.9pt,305.15pt,5.2pt,304.55pt,5.65pt,304.1pt,6.25pt,303.8pt,7.1pt,303.6pt,8.15pt,303.5pt,9.45pt,303.5pt,11.1pt,303.5pt,71.75pt,303.5pt,73.35pt,303.6pt,74.7pt,303.8pt,75.75pt,304.1pt,76.6pt,304.55pt,77.2pt,305.15pt,77.65pt,305.95pt,77.95pt,307.05pt,78.15pt,308.35pt,78.25pt,310pt,78.25pt,400.05pt,78.25pt,401.65pt,78.25pt,403pt,78.15pt,404.05pt,77.95pt,404.9pt,77.65pt,405.5pt,77.2pt,405.95pt,76.6pt,406.25pt,75.75pt,406.45pt,74.7pt,406.55pt,73.4pt,406.55pt,71.75pt,406.55pt,11.1pt,406.55pt,9.5pt,406.45pt,8.15pt,406.25pt,7.1pt,405.95pt,6.25pt,405.5pt,5.65pt,404.9pt,5.2pt,404.1pt,4.9pt,403pt,4.7pt,401.7pt,4.6pt,400.05pt,4.6pt,311.95pt,4.6pt" coordsize="2062,1474" o:regroupid="4" o:allowincell="f" stroked="f">
            <v:path arrowok="t"/>
          </v:polyline>
        </w:pict>
      </w:r>
      <w:r>
        <w:rPr>
          <w:noProof/>
        </w:rPr>
        <w:pict>
          <v:rect id="_x0000_s1054" style="position:absolute;margin-left:300.3pt;margin-top:1.4pt;width:109.4pt;height:80.15pt;z-index:-251629568" o:regroupid="4" o:allowincell="f" filled="f" fillcolor="#d8d8d8 [2732]" stroked="f">
            <v:path arrowok="t"/>
          </v:rect>
        </w:pict>
      </w:r>
      <w:r>
        <w:rPr>
          <w:noProof/>
        </w:rPr>
        <w:pict>
          <v:rect id="_x0000_s1055" style="position:absolute;margin-left:195.25pt;margin-top:4.55pt;width:103pt;height:74pt;z-index:-251630592;mso-position-horizontal-relative:page" o:regroupid="3" o:allowincell="f" filled="f" stroked="f">
            <v:textbox style="mso-next-textbox:#_x0000_s1055" inset="0,0,0,0">
              <w:txbxContent>
                <w:p w:rsidR="00F62CD7" w:rsidRDefault="00633091">
                  <w:pPr>
                    <w:spacing w:after="0" w:line="1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102.5pt;height:73.75pt">
                        <v:imagedata r:id="rId7" o:title=""/>
                      </v:shape>
                    </w:pict>
                  </w:r>
                </w:p>
                <w:p w:rsidR="00F62CD7" w:rsidRDefault="00F62C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6" style="position:absolute;z-index:-251631616" points="194.65pt,4.6pt,192.7pt,4.6pt,191.1pt,4.6pt,189.75pt,4.7pt,188.7pt,4.9pt,187.85pt,5.2pt,187.25pt,5.65pt,186.8pt,6.25pt,186.5pt,7.1pt,186.3pt,8.15pt,186.2pt,9.45pt,186.2pt,11.1pt,186.2pt,71.75pt,186.2pt,73.35pt,186.3pt,74.7pt,186.5pt,75.75pt,186.8pt,76.6pt,187.25pt,77.2pt,187.85pt,77.65pt,188.65pt,77.95pt,189.75pt,78.15pt,191.05pt,78.25pt,192.7pt,78.25pt,282.75pt,78.25pt,284.35pt,78.25pt,285.7pt,78.15pt,286.75pt,77.95pt,287.6pt,77.65pt,288.2pt,77.2pt,288.65pt,76.6pt,288.95pt,75.75pt,289.15pt,74.7pt,289.25pt,73.4pt,289.25pt,71.75pt,289.25pt,11.1pt,289.25pt,9.5pt,289.15pt,8.15pt,288.95pt,7.1pt,288.65pt,6.25pt,288.2pt,5.65pt,287.6pt,5.2pt,286.8pt,4.9pt,285.7pt,4.7pt,284.4pt,4.6pt,282.75pt,4.6pt,194.65pt,4.6pt" coordsize="2062,1474" o:regroupid="3" o:allowincell="f" stroked="f">
            <v:path arrowok="t"/>
          </v:polyline>
        </w:pict>
      </w:r>
      <w:r>
        <w:rPr>
          <w:noProof/>
        </w:rPr>
        <w:pict>
          <v:rect id="_x0000_s1057" style="position:absolute;margin-left:183pt;margin-top:1.4pt;width:109.4pt;height:80.15pt;z-index:-251632640" o:regroupid="3" o:allowincell="f" filled="f" fillcolor="#d8d8d8 [2732]" stroked="f">
            <v:path arrowok="t"/>
          </v:rect>
        </w:pict>
      </w:r>
      <w:r>
        <w:rPr>
          <w:noProof/>
        </w:rPr>
        <w:pict>
          <v:rect id="_x0000_s1058" style="position:absolute;margin-left:77.95pt;margin-top:4.55pt;width:103pt;height:74pt;z-index:-251633664;mso-position-horizontal-relative:page" o:regroupid="2" o:allowincell="f" filled="f" stroked="f">
            <v:textbox style="mso-next-textbox:#_x0000_s1058" inset="0,0,0,0">
              <w:txbxContent>
                <w:p w:rsidR="00F62CD7" w:rsidRDefault="00633091">
                  <w:pPr>
                    <w:spacing w:after="0" w:line="1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102.5pt;height:73.75pt">
                        <v:imagedata r:id="rId8" o:title=""/>
                      </v:shape>
                    </w:pict>
                  </w:r>
                </w:p>
                <w:p w:rsidR="00F62CD7" w:rsidRDefault="00F62C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9" style="position:absolute;z-index:-251634688" points="77.4pt,4.6pt,75.45pt,4.6pt,73.85pt,4.6pt,72.5pt,4.7pt,71.45pt,4.9pt,70.6pt,5.2pt,70pt,5.65pt,69.55pt,6.25pt,69.25pt,7.1pt,69.05pt,8.15pt,68.95pt,9.45pt,68.95pt,11.1pt,68.95pt,71.75pt,68.95pt,73.35pt,69.05pt,74.7pt,69.25pt,75.75pt,69.55pt,76.6pt,70pt,77.2pt,70.6pt,77.65pt,71.4pt,77.95pt,72.5pt,78.15pt,73.8pt,78.25pt,75.45pt,78.25pt,165.5pt,78.25pt,167.1pt,78.25pt,168.45pt,78.15pt,169.5pt,77.95pt,170.35pt,77.65pt,170.95pt,77.2pt,171.4pt,76.6pt,171.7pt,75.75pt,171.9pt,74.7pt,172pt,73.4pt,172pt,71.75pt,172pt,11.1pt,172pt,9.5pt,171.9pt,8.15pt,171.7pt,7.1pt,171.4pt,6.25pt,170.95pt,5.65pt,170.35pt,5.2pt,169.55pt,4.9pt,168.45pt,4.7pt,167.15pt,4.6pt,165.5pt,4.6pt,77.4pt,4.6pt" coordsize="2062,1474" o:regroupid="2" o:allowincell="f" stroked="f">
            <v:path arrowok="t"/>
          </v:polyline>
        </w:pict>
      </w:r>
      <w:r>
        <w:rPr>
          <w:noProof/>
        </w:rPr>
        <w:pict>
          <v:rect id="_x0000_s1060" style="position:absolute;margin-left:65.7pt;margin-top:1.4pt;width:109.4pt;height:80.15pt;z-index:-251635712" o:regroupid="2" o:allowincell="f" filled="f" fillcolor="#d8d8d8 [2732]" stroked="f">
            <v:path arrowok="t"/>
          </v:rect>
        </w:pic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  <w:sectPr w:rsidR="00F62CD7">
          <w:type w:val="continuous"/>
          <w:pgSz w:w="11920" w:h="16840"/>
          <w:pgMar w:top="1260" w:right="1060" w:bottom="280" w:left="180" w:header="720" w:footer="720" w:gutter="0"/>
          <w:cols w:space="720" w:equalWidth="0">
            <w:col w:w="10680"/>
          </w:cols>
          <w:noEndnote/>
        </w:sectPr>
      </w:pPr>
    </w:p>
    <w:p w:rsidR="00F62CD7" w:rsidRDefault="00F62CD7">
      <w:pPr>
        <w:widowControl w:val="0"/>
        <w:tabs>
          <w:tab w:val="left" w:pos="3440"/>
        </w:tabs>
        <w:autoSpaceDE w:val="0"/>
        <w:autoSpaceDN w:val="0"/>
        <w:adjustRightInd w:val="0"/>
        <w:spacing w:before="32" w:after="0" w:line="240" w:lineRule="auto"/>
        <w:ind w:left="1379"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1.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63309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rect id="_x0000_s1061" style="position:absolute;margin-left:77.95pt;margin-top:5.25pt;width:103pt;height:74pt;z-index:-251624448;mso-position-horizontal-relative:page" o:regroupid="5" o:allowincell="f" filled="f" stroked="f">
            <v:textbox style="mso-next-textbox:#_x0000_s1061" inset="0,0,0,0">
              <w:txbxContent>
                <w:p w:rsidR="00F62CD7" w:rsidRDefault="00633091">
                  <w:pPr>
                    <w:spacing w:after="0" w:line="1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102.5pt;height:73.75pt">
                        <v:imagedata r:id="rId9" o:title=""/>
                      </v:shape>
                    </w:pict>
                  </w:r>
                </w:p>
                <w:p w:rsidR="00F62CD7" w:rsidRDefault="00F62C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2" style="position:absolute;z-index:-251625472" points="77.4pt,5.2pt,75.45pt,5.2pt,73.85pt,5.2pt,72.5pt,5.3pt,71.45pt,5.5pt,70.6pt,5.8pt,70pt,6.25pt,69.55pt,6.85pt,69.25pt,7.7pt,69.05pt,8.75pt,68.95pt,10.05pt,68.95pt,11.7pt,68.95pt,72.35pt,68.95pt,73.95pt,69.05pt,75.3pt,69.25pt,76.35pt,69.55pt,77.2pt,70pt,77.8pt,70.6pt,78.25pt,71.4pt,78.55pt,72.5pt,78.75pt,73.8pt,78.85pt,75.45pt,78.85pt,165.5pt,78.85pt,167.1pt,78.85pt,168.45pt,78.75pt,169.5pt,78.55pt,170.35pt,78.25pt,170.95pt,77.8pt,171.4pt,77.2pt,171.7pt,76.35pt,171.9pt,75.3pt,172pt,74pt,172pt,72.35pt,172pt,11.7pt,172pt,10.1pt,171.9pt,8.75pt,171.7pt,7.7pt,171.4pt,6.85pt,170.95pt,6.25pt,170.35pt,5.8pt,169.55pt,5.5pt,168.45pt,5.3pt,167.15pt,5.2pt,165.5pt,5.2pt,77.4pt,5.2pt" coordsize="2062,1474" o:regroupid="5" o:allowincell="f" stroked="f">
            <v:path arrowok="t"/>
          </v:polyline>
        </w:pict>
      </w:r>
      <w:r>
        <w:rPr>
          <w:noProof/>
        </w:rPr>
        <w:pict>
          <v:rect id="_x0000_s1063" style="position:absolute;margin-left:65.7pt;margin-top:2.05pt;width:109.4pt;height:80.15pt;z-index:-251626496" o:regroupid="5" o:allowincell="f" filled="f" fillcolor="#d8d8d8 [2732]" stroked="f">
            <v:path arrowok="t"/>
          </v:rect>
        </w:pic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  <w:color w:val="000000"/>
        </w:rPr>
      </w:pPr>
    </w:p>
    <w:p w:rsidR="00F62CD7" w:rsidRDefault="00F62CD7">
      <w:pPr>
        <w:widowControl w:val="0"/>
        <w:tabs>
          <w:tab w:val="left" w:pos="3440"/>
        </w:tabs>
        <w:autoSpaceDE w:val="0"/>
        <w:autoSpaceDN w:val="0"/>
        <w:adjustRightInd w:val="0"/>
        <w:spacing w:after="0" w:line="228" w:lineRule="exact"/>
        <w:ind w:left="1379"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5.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2.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63309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rect id="_x0000_s1064" style="position:absolute;margin-left:195.25pt;margin-top:4.85pt;width:103pt;height:74pt;z-index:-251621376;mso-position-horizontal-relative:page" o:regroupid="6" o:allowincell="f" filled="f" stroked="f">
            <v:textbox inset="0,0,0,0">
              <w:txbxContent>
                <w:p w:rsidR="00F62CD7" w:rsidRDefault="00633091">
                  <w:pPr>
                    <w:spacing w:after="0" w:line="1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02.5pt;height:73.75pt">
                        <v:imagedata r:id="rId10" o:title=""/>
                      </v:shape>
                    </w:pict>
                  </w:r>
                </w:p>
                <w:p w:rsidR="00F62CD7" w:rsidRDefault="00F62C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5" style="position:absolute;z-index:-251622400" points="8.4pt,4.9pt,6.45pt,4.9pt,4.85pt,4.9pt,3.5pt,5pt,2.45pt,5.2pt,1.6pt,5.5pt,1pt,5.95pt,.55pt,6.55pt,.25pt,7.4pt,.05pt,8.45pt,-.05pt,9.75pt,-.05pt,11.4pt,-.05pt,72.05pt,-.05pt,73.65pt,.05pt,75pt,.25pt,76.05pt,.55pt,76.9pt,1pt,77.5pt,1.6pt,77.95pt,2.4pt,78.25pt,3.5pt,78.45pt,4.8pt,78.55pt,6.45pt,78.55pt,96.5pt,78.55pt,98.1pt,78.55pt,99.45pt,78.45pt,100.5pt,78.25pt,101.35pt,77.95pt,101.95pt,77.5pt,102.4pt,76.9pt,102.7pt,76.05pt,102.9pt,75pt,103pt,73.7pt,103pt,72.05pt,103pt,11.4pt,103pt,9.8pt,102.9pt,8.45pt,102.7pt,7.4pt,102.4pt,6.55pt,101.95pt,5.95pt,101.35pt,5.5pt,100.55pt,5.2pt,99.45pt,5pt,98.15pt,4.9pt,96.5pt,4.9pt,8.4pt,4.9pt" coordsize="2062,1474" o:regroupid="6" o:allowincell="f" stroked="f">
            <v:path arrowok="t"/>
          </v:polyline>
        </w:pict>
      </w:r>
      <w:r>
        <w:rPr>
          <w:noProof/>
        </w:rPr>
        <w:pict>
          <v:rect id="_x0000_s1066" style="position:absolute;margin-left:-3.25pt;margin-top:1.7pt;width:109.4pt;height:80.15pt;z-index:-251623424" o:regroupid="6" o:allowincell="f" filled="f" fillcolor="#d8d8d8 [2732]" stroked="f">
            <v:path arrowok="t"/>
          </v:rect>
        </w:pic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  <w:color w:val="000000"/>
        </w:rPr>
      </w:pPr>
    </w:p>
    <w:p w:rsidR="00F62CD7" w:rsidRDefault="00F62CD7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28" w:lineRule="exact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6.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3.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63309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rect id="_x0000_s1067" style="position:absolute;margin-left:312.5pt;margin-top:4.85pt;width:103pt;height:74pt;z-index:-251618304;mso-position-horizontal-relative:page" o:regroupid="7" o:allowincell="f" filled="f" stroked="f">
            <v:textbox inset="0,0,0,0">
              <w:txbxContent>
                <w:p w:rsidR="00F62CD7" w:rsidRDefault="00633091">
                  <w:pPr>
                    <w:spacing w:after="0" w:line="1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02.5pt;height:73.75pt">
                        <v:imagedata r:id="rId11" o:title=""/>
                      </v:shape>
                    </w:pict>
                  </w:r>
                </w:p>
                <w:p w:rsidR="00F62CD7" w:rsidRDefault="00F62C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8" style="position:absolute;z-index:-251619328" points="8.4pt,4.9pt,6.45pt,4.9pt,4.85pt,4.9pt,3.5pt,5pt,2.45pt,5.2pt,1.6pt,5.5pt,1pt,5.95pt,.55pt,6.55pt,.25pt,7.4pt,.05pt,8.45pt,-.05pt,9.75pt,-.05pt,11.4pt,-.05pt,72.05pt,-.05pt,73.65pt,.05pt,75pt,.25pt,76.05pt,.55pt,76.9pt,1pt,77.5pt,1.6pt,77.95pt,2.4pt,78.25pt,3.5pt,78.45pt,4.8pt,78.55pt,6.45pt,78.55pt,96.5pt,78.55pt,98.1pt,78.55pt,99.45pt,78.45pt,100.5pt,78.25pt,101.35pt,77.95pt,101.95pt,77.5pt,102.4pt,76.9pt,102.7pt,76.05pt,102.9pt,75pt,103pt,73.7pt,103pt,72.05pt,103pt,11.4pt,103pt,9.8pt,102.9pt,8.45pt,102.7pt,7.4pt,102.4pt,6.55pt,101.95pt,5.95pt,101.35pt,5.5pt,100.55pt,5.2pt,99.45pt,5pt,98.15pt,4.9pt,96.5pt,4.9pt,8.4pt,4.9pt" coordsize="2062,1474" o:regroupid="7" o:allowincell="f" stroked="f">
            <v:path arrowok="t"/>
          </v:polyline>
        </w:pict>
      </w:r>
      <w:r>
        <w:rPr>
          <w:noProof/>
        </w:rPr>
        <w:pict>
          <v:rect id="_x0000_s1069" style="position:absolute;margin-left:-3.25pt;margin-top:1.7pt;width:109.4pt;height:80.15pt;z-index:-251620352" o:regroupid="7" o:allowincell="f" filled="f" fillcolor="#d8d8d8 [2732]" stroked="f">
            <v:path arrowok="t"/>
          </v:rect>
        </w:pic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  <w:color w:val="000000"/>
        </w:rPr>
      </w:pPr>
    </w:p>
    <w:p w:rsidR="00F62CD7" w:rsidRDefault="00F62CD7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28" w:lineRule="exact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7.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tabs>
          <w:tab w:val="left" w:pos="2120"/>
        </w:tabs>
        <w:autoSpaceDE w:val="0"/>
        <w:autoSpaceDN w:val="0"/>
        <w:adjustRightInd w:val="0"/>
        <w:spacing w:before="32" w:after="0" w:line="240" w:lineRule="auto"/>
        <w:ind w:left="74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4.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F62CD7" w:rsidRDefault="00F62CD7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color w:val="000000"/>
        </w:rPr>
      </w:pPr>
    </w:p>
    <w:p w:rsidR="00F62CD7" w:rsidRDefault="0063309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>
        <w:pict>
          <v:shape id="_x0000_i1037" type="#_x0000_t75" style="width:108.2pt;height:79.5pt;mso-position-vertical:top">
            <v:imagedata r:id="rId12" o:title=""/>
          </v:shape>
        </w:pict>
      </w:r>
    </w:p>
    <w:p w:rsidR="00F62CD7" w:rsidRDefault="00F62CD7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F62CD7" w:rsidRPr="00EC2574" w:rsidRDefault="00F62CD7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28" w:lineRule="exact"/>
        <w:ind w:left="7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C257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8.</w:t>
      </w:r>
      <w:r w:rsidRPr="00EC257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EC2574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EC257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C2574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62CD7" w:rsidRPr="00EC2574" w:rsidRDefault="00F62CD7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28" w:lineRule="exact"/>
        <w:ind w:left="74"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F62CD7" w:rsidRPr="00EC2574">
          <w:type w:val="continuous"/>
          <w:pgSz w:w="11920" w:h="16840"/>
          <w:pgMar w:top="1260" w:right="1060" w:bottom="280" w:left="180" w:header="720" w:footer="720" w:gutter="0"/>
          <w:cols w:num="4" w:space="720" w:equalWidth="0">
            <w:col w:w="3442" w:space="283"/>
            <w:col w:w="2063" w:space="283"/>
            <w:col w:w="2063" w:space="209"/>
            <w:col w:w="2337"/>
          </w:cols>
          <w:noEndnote/>
        </w:sectPr>
      </w:pPr>
    </w:p>
    <w:p w:rsidR="00F62CD7" w:rsidRPr="00EC2574" w:rsidRDefault="00633091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lastRenderedPageBreak/>
        <w:pict>
          <v:group id="_x0000_s1070" style="position:absolute;margin-left:285.8pt;margin-top:18.6pt;width:37.8pt;height:34.55pt;z-index:-251702272;mso-position-horizontal-relative:page;mso-position-vertical-relative:page" coordorigin="5716,372" coordsize="756,691" o:allowincell="f">
            <v:shape id="_x0000_s107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7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73" style="position:absolute;margin-left:220.05pt;margin-top:21.2pt;width:32.15pt;height:29.35pt;z-index:-251701248;mso-position-horizontal-relative:page;mso-position-vertical-relative:page" coordorigin="4401,424" coordsize="643,587" o:allowincell="f">
            <v:shape id="_x0000_s107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7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76" style="position:absolute;margin-left:154.25pt;margin-top:23.8pt;width:26.5pt;height:24.15pt;z-index:-251700224;mso-position-horizontal-relative:page;mso-position-vertical-relative:page" coordorigin="3085,476" coordsize="530,483" o:allowincell="f">
            <v:shape id="_x0000_s107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7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79" style="position:absolute;margin-left:88.55pt;margin-top:26.3pt;width:20.95pt;height:19.15pt;z-index:-251699200;mso-position-horizontal-relative:page;mso-position-vertical-relative:page" coordorigin="1771,526" coordsize="419,383" o:allowincell="f">
            <v:shape id="_x0000_s108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8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82" style="position:absolute;z-index:-25169817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83" style="position:absolute;z-index:-251697152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F62CD7" w:rsidRPr="00EC2574" w:rsidRDefault="00633091">
      <w:pPr>
        <w:widowControl w:val="0"/>
        <w:autoSpaceDE w:val="0"/>
        <w:autoSpaceDN w:val="0"/>
        <w:adjustRightInd w:val="0"/>
        <w:spacing w:before="21" w:after="0" w:line="240" w:lineRule="auto"/>
        <w:ind w:left="95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84" style="position:absolute;left:0;text-align:left;margin-left:216.2pt;margin-top:4.6pt;width:26.75pt;height:13pt;z-index:-251694080;mso-position-horizontal-relative:page" o:allowincell="f" fillcolor="#dadada" stroked="f">
            <v:path arrowok="t"/>
            <w10:wrap anchorx="page"/>
          </v:rect>
        </w:pict>
      </w:r>
      <w:r w:rsidR="00F62CD7" w:rsidRPr="00EC257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62CD7" w:rsidRPr="00EC257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F62CD7" w:rsidRPr="00EC257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62CD7"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62CD7" w:rsidRPr="00EC257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gaps</w:t>
      </w:r>
      <w:r w:rsidR="00F62CD7" w:rsidRPr="00EC257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F62CD7" w:rsidRPr="00EC257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62CD7" w:rsidRPr="00EC257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F62CD7" w:rsidRPr="00EC257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62CD7" w:rsidRPr="00EC257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F62CD7" w:rsidRPr="00EC257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x.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62CD7" w:rsidRPr="00633091" w:rsidRDefault="00633091">
      <w:pPr>
        <w:widowControl w:val="0"/>
        <w:autoSpaceDE w:val="0"/>
        <w:autoSpaceDN w:val="0"/>
        <w:adjustRightInd w:val="0"/>
        <w:spacing w:after="0" w:line="240" w:lineRule="auto"/>
        <w:ind w:left="1379" w:right="-20"/>
        <w:rPr>
          <w:rFonts w:ascii="Arial" w:hAnsi="Arial" w:cs="Arial"/>
          <w:i/>
          <w:color w:val="000000"/>
          <w:sz w:val="24"/>
          <w:szCs w:val="24"/>
        </w:rPr>
      </w:pPr>
      <w:r w:rsidRPr="00633091">
        <w:rPr>
          <w:i/>
          <w:noProof/>
        </w:rPr>
        <w:pict>
          <v:group id="_x0000_s1085" style="position:absolute;left:0;text-align:left;margin-left:78.2pt;margin-top:15pt;width:453.75pt;height:43.65pt;z-index:-251692032;mso-position-horizontal-relative:page" coordorigin="1564,300" coordsize="9075,873" o:allowincell="f">
            <v:shape id="_x0000_s1086" style="position:absolute;left:1584;top:320;width:9035;height:833" coordsize="9035,833" o:allowincell="f" path="m8932,r-29,l127,306r-31,2l69,310r-21,4l32,320r-13,9l10,340,4,355,1,375,,399r,34l,463,8,667r1,38l11,736r2,27l17,784r6,16l32,813r11,9l58,828r20,3l102,833r29,l8907,526r31,-1l8965,522r21,-4l9002,512r13,-9l9024,492r6,-15l9033,457r2,-24l9034,399r,-30l9026,165r-1,-38l9023,96r-2,-27l9017,48r-6,-16l9002,19r-11,-9l8976,4,8956,1,8932,e" fillcolor="#e3e3e3" stroked="f">
              <v:path arrowok="t"/>
            </v:shape>
            <v:shape id="_x0000_s1087" style="position:absolute;left:1584;top:320;width:9035;height:833" coordsize="9035,833" o:allowincell="f" path="m165,304r-38,2l96,308r-27,2l48,314r-16,6l19,329r-9,11l4,355,1,375,,399r,29l,463,8,667r1,38l11,736r2,27l17,784r6,16l32,813r11,9l58,828r20,3l102,833r29,l166,832,8869,528r38,-2l8938,525r27,-3l8986,518r16,-6l9015,503r9,-11l9030,477r3,-20l9035,433r,-29l9034,369r-8,-204l9025,127r-2,-31l9021,69r-4,-21l9011,32r-9,-13l8991,10,8976,4,8956,1,8932,r-29,l8868,,165,304xe" filled="f" strokecolor="#5c5b5b" strokeweight="2pt">
              <v:path arrowok="t"/>
            </v:shape>
            <w10:wrap anchorx="page"/>
          </v:group>
        </w:pict>
      </w:r>
      <w:r w:rsidRPr="00633091">
        <w:rPr>
          <w:i/>
          <w:noProof/>
        </w:rPr>
        <w:pict>
          <v:shape id="_x0000_s1088" type="#_x0000_t136" style="position:absolute;left:0;text-align:left;margin-left:112.9pt;margin-top:38.15pt;width:62.55pt;height:10pt;rotation:358;z-index:-251681792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exhaust fumes"/>
            <w10:wrap anchorx="page"/>
          </v:shape>
        </w:pict>
      </w:r>
      <w:r w:rsidRPr="00633091">
        <w:rPr>
          <w:i/>
          <w:noProof/>
        </w:rPr>
        <w:pict>
          <v:shape id="_x0000_s1089" type="#_x0000_t136" style="position:absolute;left:0;text-align:left;margin-left:190.8pt;margin-top:35.35pt;width:66.25pt;height:10pt;rotation:358;z-index:-251680768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global warming"/>
            <w10:wrap anchorx="page"/>
          </v:shape>
        </w:pict>
      </w:r>
      <w:r w:rsidRPr="00633091">
        <w:rPr>
          <w:i/>
          <w:noProof/>
        </w:rPr>
        <w:pict>
          <v:shape id="_x0000_s1090" type="#_x0000_t136" style="position:absolute;left:0;text-align:left;margin-left:272.4pt;margin-top:32.75pt;width:50.35pt;height:10pt;rotation:358;z-index:-251679744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greenhouse"/>
            <w10:wrap anchorx="page"/>
          </v:shape>
        </w:pict>
      </w:r>
      <w:r w:rsidRPr="00633091">
        <w:rPr>
          <w:i/>
          <w:noProof/>
        </w:rPr>
        <w:pict>
          <v:shape id="_x0000_s1091" type="#_x0000_t136" style="position:absolute;left:0;text-align:left;margin-left:338.1pt;margin-top:30.7pt;width:37.05pt;height:10pt;rotation:358;z-index:-251678720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acid rain"/>
            <w10:wrap anchorx="page"/>
          </v:shape>
        </w:pict>
      </w:r>
      <w:r w:rsidRPr="00633091">
        <w:rPr>
          <w:i/>
          <w:noProof/>
        </w:rPr>
        <w:pict>
          <v:shape id="_x0000_s1092" type="#_x0000_t136" style="position:absolute;left:0;text-align:left;margin-left:390.5pt;margin-top:28.7pt;width:46.6pt;height:10pt;rotation:358;z-index:-251677696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rainforests"/>
            <w10:wrap anchorx="page"/>
          </v:shape>
        </w:pict>
      </w:r>
      <w:r w:rsidRPr="00633091">
        <w:rPr>
          <w:i/>
          <w:noProof/>
        </w:rPr>
        <w:pict>
          <v:shape id="_x0000_s1093" type="#_x0000_t136" style="position:absolute;left:0;text-align:left;margin-left:452.45pt;margin-top:26.6pt;width:44.3pt;height:10pt;rotation:358;z-index:-251676672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renewable"/>
            <w10:wrap anchorx="page"/>
          </v:shape>
        </w:pict>
      </w:r>
      <w:r w:rsidRPr="00633091">
        <w:rPr>
          <w:i/>
          <w:noProof/>
        </w:rPr>
        <w:pict>
          <v:shape id="_x0000_s1094" type="#_x0000_t136" style="position:absolute;left:0;text-align:left;margin-left:442.1pt;margin-top:27.6pt;width:5.25pt;height:10.1pt;rotation:359;z-index:-251667456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95" type="#_x0000_t136" style="position:absolute;left:0;text-align:left;margin-left:380.15pt;margin-top:29.75pt;width:5.25pt;height:10.1pt;rotation:359;z-index:-251666432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96" type="#_x0000_t136" style="position:absolute;left:0;text-align:left;margin-left:327.75pt;margin-top:31.6pt;width:5.25pt;height:10.05pt;rotation:359;z-index:-251665408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97" type="#_x0000_t136" style="position:absolute;left:0;text-align:left;margin-left:262.05pt;margin-top:33.9pt;width:5.25pt;height:10.05pt;rotation:359;z-index:-251664384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Pr="00633091">
        <w:rPr>
          <w:i/>
          <w:noProof/>
        </w:rPr>
        <w:pict>
          <v:shape id="_x0000_s1098" type="#_x0000_t136" style="position:absolute;left:0;text-align:left;margin-left:180.45pt;margin-top:36.75pt;width:5.25pt;height:10.05pt;rotation:359;z-index:-251663360;mso-position-horizontal-relative:page" o:allowincell="f" fillcolor="#5c5b5b" stroked="f">
            <v:shadow color="#868686"/>
            <o:extrusion v:ext="view" autorotationcenter="t"/>
            <v:textpath style="font-family:&quot;Arial&quot;;font-size:10pt;v-text-kern:t" string="•"/>
            <w10:wrap anchorx="page"/>
          </v:shape>
        </w:pic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(Comp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sz w:val="24"/>
          <w:szCs w:val="24"/>
        </w:rPr>
        <w:t>l</w:t>
      </w:r>
      <w:r w:rsidR="00F62CD7" w:rsidRPr="00633091">
        <w:rPr>
          <w:rFonts w:ascii="Arial" w:hAnsi="Arial" w:cs="Arial"/>
          <w:i/>
          <w:color w:val="2A2A29"/>
          <w:spacing w:val="-1"/>
          <w:w w:val="92"/>
          <w:sz w:val="24"/>
          <w:szCs w:val="24"/>
        </w:rPr>
        <w:t>e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ta</w:t>
      </w:r>
      <w:r w:rsidR="00F62CD7" w:rsidRPr="00633091">
        <w:rPr>
          <w:rFonts w:ascii="Arial" w:hAnsi="Arial" w:cs="Arial"/>
          <w:i/>
          <w:color w:val="2A2A29"/>
          <w:spacing w:val="4"/>
          <w:w w:val="92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os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espa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sz w:val="24"/>
          <w:szCs w:val="24"/>
        </w:rPr>
        <w:t>ç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os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om</w:t>
      </w:r>
      <w:r w:rsidR="00F62CD7" w:rsidRPr="00633091">
        <w:rPr>
          <w:rFonts w:ascii="Arial" w:hAnsi="Arial" w:cs="Arial"/>
          <w:i/>
          <w:color w:val="2A2A29"/>
          <w:spacing w:val="10"/>
          <w:w w:val="92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pal</w:t>
      </w:r>
      <w:r w:rsidR="00F62CD7" w:rsidRPr="00633091">
        <w:rPr>
          <w:rFonts w:ascii="Arial" w:hAnsi="Arial" w:cs="Arial"/>
          <w:i/>
          <w:color w:val="2A2A29"/>
          <w:spacing w:val="-1"/>
          <w:w w:val="92"/>
          <w:sz w:val="24"/>
          <w:szCs w:val="24"/>
        </w:rPr>
        <w:t>a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v</w:t>
      </w:r>
      <w:r w:rsidR="00F62CD7" w:rsidRPr="00633091">
        <w:rPr>
          <w:rFonts w:ascii="Arial" w:hAnsi="Arial" w:cs="Arial"/>
          <w:i/>
          <w:color w:val="2A2A29"/>
          <w:spacing w:val="2"/>
          <w:w w:val="92"/>
          <w:sz w:val="24"/>
          <w:szCs w:val="24"/>
        </w:rPr>
        <w:t>r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9"/>
          <w:w w:val="92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sz w:val="24"/>
          <w:szCs w:val="24"/>
        </w:rPr>
        <w:t>da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sz w:val="24"/>
          <w:szCs w:val="24"/>
        </w:rPr>
        <w:t>aixa.)</w: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468"/>
        <w:gridCol w:w="8580"/>
      </w:tblGrid>
      <w:tr w:rsidR="00F62CD7" w:rsidRPr="00633091" w:rsidTr="00633091">
        <w:trPr>
          <w:trHeight w:hRule="exact" w:val="470"/>
        </w:trPr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62CD7" w:rsidRDefault="00F62CD7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1.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 w:rsidP="00633091">
            <w:pPr>
              <w:widowControl w:val="0"/>
              <w:tabs>
                <w:tab w:val="left" w:pos="7440"/>
              </w:tabs>
              <w:autoSpaceDE w:val="0"/>
              <w:autoSpaceDN w:val="0"/>
              <w:adjustRightInd w:val="0"/>
              <w:spacing w:before="70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Arial" w:hAnsi="Arial" w:cs="Arial"/>
                <w:color w:val="2A2A29"/>
                <w:spacing w:val="-9"/>
                <w:w w:val="91"/>
                <w:sz w:val="24"/>
                <w:szCs w:val="24"/>
                <w:lang w:val="en-US"/>
              </w:rPr>
              <w:t>W</w:t>
            </w:r>
            <w:r w:rsidRPr="00EC2574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1"/>
                <w:w w:val="91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pacing w:val="-8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running</w:t>
            </w:r>
            <w:r w:rsidRPr="00EC2574">
              <w:rPr>
                <w:rFonts w:ascii="Arial" w:hAnsi="Arial" w:cs="Arial"/>
                <w:color w:val="2A2A29"/>
                <w:spacing w:val="17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out of</w:t>
            </w:r>
            <w:r w:rsidRPr="00EC2574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oil</w:t>
            </w:r>
            <w:r w:rsidRPr="00EC2574">
              <w:rPr>
                <w:rFonts w:ascii="Arial" w:hAnsi="Arial" w:cs="Arial"/>
                <w:color w:val="2A2A29"/>
                <w:spacing w:val="12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so</w:t>
            </w:r>
            <w:r w:rsidRPr="00EC2574">
              <w:rPr>
                <w:rFonts w:ascii="Arial" w:hAnsi="Arial" w:cs="Arial"/>
                <w:color w:val="2A2A29"/>
                <w:spacing w:val="-15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w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need</w:t>
            </w:r>
            <w:r w:rsidRPr="00EC2574">
              <w:rPr>
                <w:rFonts w:ascii="Arial" w:hAnsi="Arial" w:cs="Arial"/>
                <w:color w:val="2A2A29"/>
                <w:spacing w:val="-23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st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art</w:t>
            </w:r>
            <w:r w:rsidRPr="00EC2574">
              <w:rPr>
                <w:rFonts w:ascii="Arial" w:hAnsi="Arial" w:cs="Arial"/>
                <w:color w:val="2A2A29"/>
                <w:spacing w:val="30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using</w:t>
            </w:r>
            <w:r w:rsidRPr="00EC2574">
              <w:rPr>
                <w:rFonts w:ascii="Arial" w:hAnsi="Arial" w:cs="Arial"/>
                <w:color w:val="2A2A29"/>
                <w:spacing w:val="3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5"/>
                <w:sz w:val="24"/>
                <w:szCs w:val="24"/>
                <w:u w:val="single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u w:val="single"/>
                <w:lang w:val="en-US"/>
              </w:rPr>
              <w:tab/>
            </w:r>
            <w:r w:rsidR="00633091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102"/>
                <w:sz w:val="24"/>
                <w:szCs w:val="24"/>
                <w:lang w:val="en-US"/>
              </w:rPr>
              <w:t>ene</w:t>
            </w:r>
            <w:r w:rsidRPr="00EC2574">
              <w:rPr>
                <w:rFonts w:ascii="Arial" w:hAnsi="Arial" w:cs="Arial"/>
                <w:color w:val="2A2A29"/>
                <w:spacing w:val="-8"/>
                <w:w w:val="102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99"/>
                <w:sz w:val="24"/>
                <w:szCs w:val="24"/>
                <w:lang w:val="en-US"/>
              </w:rPr>
              <w:t>gies</w:t>
            </w:r>
            <w:r w:rsidR="00633091">
              <w:rPr>
                <w:rFonts w:ascii="Arial" w:hAnsi="Arial" w:cs="Arial"/>
                <w:color w:val="2A2A29"/>
                <w:w w:val="99"/>
                <w:sz w:val="24"/>
                <w:szCs w:val="24"/>
                <w:lang w:val="en-US"/>
              </w:rPr>
              <w:t>.</w:t>
            </w:r>
          </w:p>
        </w:tc>
      </w:tr>
      <w:tr w:rsidR="00F62CD7" w:rsidRPr="00633091" w:rsidTr="00633091">
        <w:trPr>
          <w:trHeight w:hRule="exact" w:val="496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7440"/>
              </w:tabs>
              <w:autoSpaceDE w:val="0"/>
              <w:autoSpaceDN w:val="0"/>
              <w:adjustRightInd w:val="0"/>
              <w:spacing w:before="70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  <w:lang w:val="en-US"/>
              </w:rPr>
            </w:pPr>
          </w:p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2.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  <w:u w:val="single"/>
                <w:lang w:val="en-US"/>
              </w:rPr>
              <w:t xml:space="preserve"> </w:t>
            </w:r>
            <w:r w:rsidRPr="00EC2574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u w:val="single"/>
                <w:lang w:val="en-US"/>
              </w:rPr>
              <w:tab/>
            </w:r>
            <w:r w:rsidR="00633091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is</w:t>
            </w:r>
            <w:proofErr w:type="gramEnd"/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when</w:t>
            </w:r>
            <w:r w:rsidRPr="00EC2574">
              <w:rPr>
                <w:rFonts w:ascii="Arial" w:hAnsi="Arial" w:cs="Arial"/>
                <w:color w:val="2A2A29"/>
                <w:spacing w:val="-13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 xml:space="preserve">the 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empe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atu</w:t>
            </w:r>
            <w:r w:rsidRPr="00EC2574">
              <w:rPr>
                <w:rFonts w:ascii="Arial" w:hAnsi="Arial" w:cs="Arial"/>
                <w:color w:val="2A2A29"/>
                <w:spacing w:val="-8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37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of</w:t>
            </w:r>
            <w:r w:rsidRPr="00EC2574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the Earth</w:t>
            </w:r>
            <w:r w:rsidRPr="00EC2574">
              <w:rPr>
                <w:rFonts w:ascii="Arial" w:hAnsi="Arial" w:cs="Arial"/>
                <w:color w:val="2A2A29"/>
                <w:spacing w:val="4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inc</w:t>
            </w:r>
            <w:r w:rsidRPr="00EC2574">
              <w:rPr>
                <w:rFonts w:ascii="Arial" w:hAnsi="Arial" w:cs="Arial"/>
                <w:color w:val="2A2A29"/>
                <w:spacing w:val="-8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eases.</w:t>
            </w:r>
          </w:p>
        </w:tc>
      </w:tr>
      <w:tr w:rsidR="00F62CD7" w:rsidRPr="00633091" w:rsidTr="00633091">
        <w:trPr>
          <w:trHeight w:hRule="exact" w:val="496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  <w:lang w:val="en-US"/>
              </w:rPr>
            </w:pPr>
          </w:p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3.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  <w:u w:val="single"/>
                <w:lang w:val="en-US"/>
              </w:rPr>
              <w:t xml:space="preserve"> </w:t>
            </w:r>
            <w:r w:rsidRPr="00EC2574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u w:val="single"/>
                <w:lang w:val="en-US"/>
              </w:rPr>
              <w:tab/>
            </w:r>
            <w:r w:rsidR="00633091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is</w:t>
            </w:r>
            <w:proofErr w:type="gramEnd"/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w w:val="105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105"/>
                <w:sz w:val="24"/>
                <w:szCs w:val="24"/>
                <w:lang w:val="en-US"/>
              </w:rPr>
              <w:t>ain</w:t>
            </w:r>
            <w:r w:rsidRPr="00EC2574">
              <w:rPr>
                <w:rFonts w:ascii="Arial" w:hAnsi="Arial" w:cs="Arial"/>
                <w:color w:val="2A2A29"/>
                <w:spacing w:val="-9"/>
                <w:w w:val="105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that</w:t>
            </w:r>
            <w:r w:rsidRPr="00EC2574">
              <w:rPr>
                <w:rFonts w:ascii="Arial" w:hAnsi="Arial" w:cs="Arial"/>
                <w:color w:val="2A2A29"/>
                <w:spacing w:val="13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4"/>
                <w:sz w:val="24"/>
                <w:szCs w:val="24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on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ains</w:t>
            </w:r>
            <w:r w:rsidRPr="00EC2574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dange</w:t>
            </w:r>
            <w:r w:rsidRPr="00EC2574">
              <w:rPr>
                <w:rFonts w:ascii="Arial" w:hAnsi="Arial" w:cs="Arial"/>
                <w:color w:val="2A2A29"/>
                <w:spacing w:val="-8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ous</w:t>
            </w:r>
            <w:r w:rsidRPr="00EC2574">
              <w:rPr>
                <w:rFonts w:ascii="Arial" w:hAnsi="Arial" w:cs="Arial"/>
                <w:color w:val="2A2A29"/>
                <w:spacing w:val="-15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101"/>
                <w:sz w:val="24"/>
                <w:szCs w:val="24"/>
                <w:lang w:val="en-US"/>
              </w:rPr>
              <w:t>chemi</w:t>
            </w:r>
            <w:r w:rsidRPr="00EC2574">
              <w:rPr>
                <w:rFonts w:ascii="Arial" w:hAnsi="Arial" w:cs="Arial"/>
                <w:color w:val="2A2A29"/>
                <w:spacing w:val="-3"/>
                <w:w w:val="101"/>
                <w:sz w:val="24"/>
                <w:szCs w:val="24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w w:val="102"/>
                <w:sz w:val="24"/>
                <w:szCs w:val="24"/>
                <w:lang w:val="en-US"/>
              </w:rPr>
              <w:t>als.</w:t>
            </w:r>
          </w:p>
        </w:tc>
      </w:tr>
      <w:tr w:rsidR="00F62CD7" w:rsidRPr="00633091" w:rsidTr="00633091">
        <w:trPr>
          <w:trHeight w:hRule="exact" w:val="496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  <w:lang w:val="en-US"/>
              </w:rPr>
            </w:pPr>
          </w:p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4.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252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The</w:t>
            </w:r>
            <w:r w:rsidRPr="00EC2574">
              <w:rPr>
                <w:rFonts w:ascii="Arial" w:hAnsi="Arial" w:cs="Arial"/>
                <w:color w:val="2A2A29"/>
                <w:spacing w:val="-9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1"/>
                <w:sz w:val="24"/>
                <w:szCs w:val="24"/>
                <w:u w:val="single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u w:val="single"/>
                <w:lang w:val="en-US"/>
              </w:rPr>
              <w:tab/>
            </w:r>
            <w:r w:rsidR="00633091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ef</w:t>
            </w:r>
            <w:r w:rsidRPr="00EC2574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>f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ect</w:t>
            </w:r>
            <w:r w:rsidRPr="00EC2574">
              <w:rPr>
                <w:rFonts w:ascii="Arial" w:hAnsi="Arial" w:cs="Arial"/>
                <w:color w:val="2A2A29"/>
                <w:spacing w:val="7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is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3"/>
                <w:w w:val="97"/>
                <w:sz w:val="24"/>
                <w:szCs w:val="24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w w:val="97"/>
                <w:sz w:val="24"/>
                <w:szCs w:val="24"/>
                <w:lang w:val="en-US"/>
              </w:rPr>
              <w:t>aused</w:t>
            </w:r>
            <w:r w:rsidRPr="00EC2574">
              <w:rPr>
                <w:rFonts w:ascii="Arial" w:hAnsi="Arial" w:cs="Arial"/>
                <w:color w:val="2A2A29"/>
                <w:spacing w:val="-4"/>
                <w:w w:val="97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by</w:t>
            </w:r>
            <w:r w:rsidRPr="00EC2574">
              <w:rPr>
                <w:rFonts w:ascii="Arial" w:hAnsi="Arial" w:cs="Arial"/>
                <w:color w:val="2A2A29"/>
                <w:spacing w:val="-25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pollution</w:t>
            </w:r>
            <w:r w:rsidRPr="00EC2574">
              <w:rPr>
                <w:rFonts w:ascii="Arial" w:hAnsi="Arial" w:cs="Arial"/>
                <w:color w:val="2A2A29"/>
                <w:spacing w:val="29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and</w:t>
            </w:r>
            <w:r w:rsidRPr="00EC2574">
              <w:rPr>
                <w:rFonts w:ascii="Arial" w:hAnsi="Arial" w:cs="Arial"/>
                <w:color w:val="2A2A29"/>
                <w:spacing w:val="-19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rising</w:t>
            </w:r>
            <w:r w:rsidRPr="00EC2574">
              <w:rPr>
                <w:rFonts w:ascii="Arial" w:hAnsi="Arial" w:cs="Arial"/>
                <w:color w:val="2A2A29"/>
                <w:spacing w:val="22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w w:val="119"/>
                <w:sz w:val="24"/>
                <w:szCs w:val="24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w w:val="102"/>
                <w:sz w:val="24"/>
                <w:szCs w:val="24"/>
                <w:lang w:val="en-US"/>
              </w:rPr>
              <w:t>empe</w:t>
            </w:r>
            <w:r w:rsidRPr="00EC2574">
              <w:rPr>
                <w:rFonts w:ascii="Arial" w:hAnsi="Arial" w:cs="Arial"/>
                <w:color w:val="2A2A29"/>
                <w:spacing w:val="-2"/>
                <w:w w:val="102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106"/>
                <w:sz w:val="24"/>
                <w:szCs w:val="24"/>
                <w:lang w:val="en-US"/>
              </w:rPr>
              <w:t>atu</w:t>
            </w:r>
            <w:r w:rsidRPr="00EC2574">
              <w:rPr>
                <w:rFonts w:ascii="Arial" w:hAnsi="Arial" w:cs="Arial"/>
                <w:color w:val="2A2A29"/>
                <w:spacing w:val="-8"/>
                <w:w w:val="106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97"/>
                <w:sz w:val="24"/>
                <w:szCs w:val="24"/>
                <w:lang w:val="en-US"/>
              </w:rPr>
              <w:t>es.</w:t>
            </w:r>
          </w:p>
        </w:tc>
      </w:tr>
      <w:tr w:rsidR="00F62CD7" w:rsidRPr="00633091" w:rsidTr="00633091">
        <w:trPr>
          <w:trHeight w:hRule="exact" w:val="496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252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  <w:lang w:val="en-US"/>
              </w:rPr>
            </w:pPr>
          </w:p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5.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62CD7" w:rsidRPr="00EC2574" w:rsidRDefault="00F62CD7">
            <w:pPr>
              <w:widowControl w:val="0"/>
              <w:tabs>
                <w:tab w:val="left" w:pos="410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Arial" w:hAnsi="Arial" w:cs="Arial"/>
                <w:color w:val="2A2A29"/>
                <w:spacing w:val="-9"/>
                <w:w w:val="91"/>
                <w:sz w:val="24"/>
                <w:szCs w:val="24"/>
                <w:lang w:val="en-US"/>
              </w:rPr>
              <w:t>W</w:t>
            </w:r>
            <w:r w:rsidRPr="00EC2574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1"/>
                <w:w w:val="91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need</w:t>
            </w:r>
            <w:r w:rsidRPr="00EC2574">
              <w:rPr>
                <w:rFonts w:ascii="Arial" w:hAnsi="Arial" w:cs="Arial"/>
                <w:color w:val="2A2A29"/>
                <w:spacing w:val="-23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p</w:t>
            </w:r>
            <w:r w:rsidRPr="00EC2574">
              <w:rPr>
                <w:rFonts w:ascii="Arial" w:hAnsi="Arial" w:cs="Arial"/>
                <w:color w:val="2A2A29"/>
                <w:spacing w:val="-8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ect</w:t>
            </w:r>
            <w:r w:rsidRPr="00EC2574">
              <w:rPr>
                <w:rFonts w:ascii="Arial" w:hAnsi="Arial" w:cs="Arial"/>
                <w:color w:val="2A2A29"/>
                <w:spacing w:val="14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5"/>
                <w:sz w:val="24"/>
                <w:szCs w:val="24"/>
                <w:u w:val="single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u w:val="single"/>
                <w:lang w:val="en-US"/>
              </w:rPr>
              <w:tab/>
            </w:r>
            <w:r w:rsidR="00633091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 xml:space="preserve">in </w:t>
            </w:r>
            <w:r w:rsidRPr="00EC2574">
              <w:rPr>
                <w:rFonts w:ascii="Arial" w:hAnsi="Arial" w:cs="Arial"/>
                <w:color w:val="2A2A29"/>
                <w:spacing w:val="-4"/>
                <w:sz w:val="24"/>
                <w:szCs w:val="24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ountries</w:t>
            </w:r>
            <w:r w:rsidRPr="00EC2574">
              <w:rPr>
                <w:rFonts w:ascii="Arial" w:hAnsi="Arial" w:cs="Arial"/>
                <w:color w:val="2A2A29"/>
                <w:spacing w:val="16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li</w:t>
            </w:r>
            <w:r w:rsidRPr="00EC2574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>k</w:t>
            </w:r>
            <w:r w:rsidRPr="00EC2574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20"/>
                <w:sz w:val="24"/>
                <w:szCs w:val="2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108"/>
                <w:sz w:val="24"/>
                <w:szCs w:val="24"/>
                <w:lang w:val="en-US"/>
              </w:rPr>
              <w:t>B</w:t>
            </w:r>
            <w:r w:rsidRPr="00EC2574">
              <w:rPr>
                <w:rFonts w:ascii="Arial" w:hAnsi="Arial" w:cs="Arial"/>
                <w:color w:val="2A2A29"/>
                <w:spacing w:val="-2"/>
                <w:w w:val="108"/>
                <w:sz w:val="24"/>
                <w:szCs w:val="24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101"/>
                <w:sz w:val="24"/>
                <w:szCs w:val="24"/>
                <w:lang w:val="en-US"/>
              </w:rPr>
              <w:t>azil.</w:t>
            </w:r>
          </w:p>
        </w:tc>
      </w:tr>
      <w:tr w:rsidR="00F62CD7" w:rsidTr="00633091">
        <w:trPr>
          <w:trHeight w:hRule="exact" w:val="1094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62CD7" w:rsidRDefault="00F62CD7" w:rsidP="00633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62CD7" w:rsidRDefault="00F62CD7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62CD7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6.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62CD7" w:rsidRDefault="00F62CD7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before="9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u w:val="single"/>
              </w:rPr>
              <w:tab/>
            </w:r>
            <w:r w:rsidR="00633091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2A2A29"/>
                <w:sz w:val="24"/>
                <w:szCs w:val="24"/>
              </w:rPr>
              <w:t>help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-3"/>
                <w:sz w:val="24"/>
                <w:szCs w:val="24"/>
              </w:rPr>
              <w:t>c</w:t>
            </w:r>
            <w:r>
              <w:rPr>
                <w:rFonts w:ascii="Arial" w:hAnsi="Arial" w:cs="Arial"/>
                <w:color w:val="2A2A29"/>
                <w:sz w:val="24"/>
                <w:szCs w:val="24"/>
              </w:rPr>
              <w:t>ause</w:t>
            </w:r>
            <w:r>
              <w:rPr>
                <w:rFonts w:ascii="Arial" w:hAnsi="Arial" w:cs="Arial"/>
                <w:color w:val="2A2A29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4"/>
                <w:szCs w:val="24"/>
              </w:rPr>
              <w:t>acid</w:t>
            </w:r>
            <w:proofErr w:type="spellEnd"/>
            <w:r>
              <w:rPr>
                <w:rFonts w:ascii="Arial" w:hAnsi="Arial" w:cs="Arial"/>
                <w:color w:val="2A2A29"/>
                <w:spacing w:val="-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  <w:w w:val="126"/>
                <w:sz w:val="24"/>
                <w:szCs w:val="24"/>
              </w:rPr>
              <w:t>r</w:t>
            </w:r>
            <w:r>
              <w:rPr>
                <w:rFonts w:ascii="Arial" w:hAnsi="Arial" w:cs="Arial"/>
                <w:color w:val="2A2A29"/>
                <w:w w:val="99"/>
                <w:sz w:val="24"/>
                <w:szCs w:val="24"/>
              </w:rPr>
              <w:t>ain</w:t>
            </w:r>
            <w:proofErr w:type="spellEnd"/>
            <w:r>
              <w:rPr>
                <w:rFonts w:ascii="Arial" w:hAnsi="Arial" w:cs="Arial"/>
                <w:color w:val="2A2A29"/>
                <w:w w:val="99"/>
                <w:sz w:val="24"/>
                <w:szCs w:val="24"/>
              </w:rPr>
              <w:t>.</w:t>
            </w:r>
          </w:p>
        </w:tc>
      </w:tr>
    </w:tbl>
    <w:p w:rsidR="00F62CD7" w:rsidRDefault="00F62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2CD7">
          <w:type w:val="continuous"/>
          <w:pgSz w:w="11920" w:h="16840"/>
          <w:pgMar w:top="1260" w:right="1060" w:bottom="280" w:left="180" w:header="720" w:footer="720" w:gutter="0"/>
          <w:cols w:space="720" w:equalWidth="0">
            <w:col w:w="10680"/>
          </w:cols>
          <w:noEndnote/>
        </w:sectPr>
      </w:pPr>
    </w:p>
    <w:p w:rsidR="00F62CD7" w:rsidRPr="00633091" w:rsidRDefault="00633091">
      <w:pPr>
        <w:widowControl w:val="0"/>
        <w:autoSpaceDE w:val="0"/>
        <w:autoSpaceDN w:val="0"/>
        <w:adjustRightInd w:val="0"/>
        <w:spacing w:before="71" w:after="0" w:line="202" w:lineRule="exact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116" style="position:absolute;left:0;text-align:left;z-index:-251603968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15" style="position:absolute;left:0;text-align:left;z-index:-251604992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114" style="position:absolute;left:0;text-align:left;z-index:-251606016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113" style="position:absolute;left:0;text-align:left;margin-left:506.1pt;margin-top:0;width:89pt;height:29pt;z-index:-251607040;mso-position-horizontal-relative:page;mso-position-vertical-relative:page" o:regroupid="1" o:allowincell="f" filled="f" stroked="f">
            <v:textbox inset="0,0,0,0">
              <w:txbxContent>
                <w:p w:rsidR="00EC2574" w:rsidRDefault="00633091" w:rsidP="00EC2574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89.25pt;height:28.25pt">
                        <v:imagedata r:id="rId13" o:title=""/>
                      </v:shape>
                    </w:pict>
                  </w:r>
                </w:p>
                <w:p w:rsidR="00EC2574" w:rsidRDefault="00EC2574" w:rsidP="00EC257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10" style="position:absolute;left:0;text-align:left;margin-left:405.55pt;margin-top:-37.55pt;width:26.15pt;height:23.75pt;z-index:-251608064" coordorigin="9251,149" coordsize="523,475" o:regroupid="1" o:allowincell="f">
            <v:shape id="_x0000_s111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1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09" style="position:absolute;left:0;text-align:left;z-index:-251609088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106" style="position:absolute;left:0;text-align:left;margin-left:315.8pt;margin-top:-40.55pt;width:33.05pt;height:30.1pt;z-index:-251610112" coordorigin="7456,89" coordsize="661,602" o:regroupid="1" o:allowincell="f">
            <v:shape id="_x0000_s110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0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05" style="position:absolute;left:0;text-align:left;z-index:-251611136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102" style="position:absolute;left:0;text-align:left;margin-left:226.6pt;margin-top:-44.45pt;width:40.05pt;height:36.6pt;z-index:-251612160" coordorigin="5672,11" coordsize="801,732" o:regroupid="1" o:allowincell="f">
            <v:shape id="_x0000_s110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0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01" style="position:absolute;left:0;text-align:left;z-index:-251613184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100" style="position:absolute;left:0;text-align:left;margin-left:0;margin-top:0;width:510pt;height:17pt;z-index:-251614208;mso-position-horizontal-relative:page;mso-position-vertical-relative:page" o:regroupid="1" o:allowincell="f" filled="f" stroked="f">
            <v:textbox inset="0,0,0,0">
              <w:txbxContent>
                <w:p w:rsidR="00EC2574" w:rsidRDefault="00633091" w:rsidP="00EC2574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512.85pt;height:17.25pt">
                        <v:imagedata r:id="rId14" o:title=""/>
                      </v:shape>
                    </w:pict>
                  </w:r>
                </w:p>
                <w:p w:rsidR="00EC2574" w:rsidRDefault="00EC2574" w:rsidP="00EC257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17" style="position:absolute;left:0;text-align:left;margin-left:0;margin-top:0;width:595.25pt;height:45.65pt;z-index:-251662336;mso-position-horizontal-relative:page;mso-position-vertical-relative:page" coordsize="11905,913" o:allowincell="f">
            <v:rect id="_x0000_s1118" style="position:absolute;width:10200;height:340;mso-position-horizontal-relative:page;mso-position-vertical-relative:page" o:allowincell="f" filled="f" stroked="f">
              <v:textbox inset="0,0,0,0">
                <w:txbxContent>
                  <w:p w:rsidR="00F62CD7" w:rsidRDefault="00633091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3" type="#_x0000_t75" style="width:512.85pt;height:17.25pt">
                          <v:imagedata r:id="rId15" o:title=""/>
                        </v:shape>
                      </w:pict>
                    </w:r>
                  </w:p>
                  <w:p w:rsidR="00F62CD7" w:rsidRDefault="00F62CD7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120" style="position:absolute;left:5672;top:11;width:801;height:732" coordorigin="5672,11" coordsize="801,732" o:allowincell="f">
              <v:shape id="_x0000_s112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12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12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124" style="position:absolute;left:7456;top:89;width:661;height:602" coordorigin="7456,89" coordsize="661,602" o:allowincell="f">
              <v:shape id="_x0000_s112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12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12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128" style="position:absolute;left:9251;top:149;width:523;height:475" coordorigin="9251,149" coordsize="523,475" o:allowincell="f">
              <v:shape id="_x0000_s112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13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131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F62CD7" w:rsidRDefault="00633091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5" type="#_x0000_t75" style="width:89.25pt;height:28.25pt">
                          <v:imagedata r:id="rId16" o:title=""/>
                        </v:shape>
                      </w:pict>
                    </w:r>
                  </w:p>
                  <w:p w:rsidR="00F62CD7" w:rsidRDefault="00F62CD7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2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133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 w:rsidR="00F62CD7" w:rsidRPr="00633091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F62CD7" w:rsidRPr="00633091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oosh</w:t>
      </w:r>
      <w:r w:rsidR="00F62CD7" w:rsidRPr="00633091">
        <w:rPr>
          <w:rFonts w:ascii="Arial" w:hAnsi="Arial" w:cs="Arial"/>
          <w:color w:val="2A2A29"/>
          <w:spacing w:val="7"/>
          <w:w w:val="88"/>
          <w:position w:val="-1"/>
          <w:sz w:val="18"/>
          <w:szCs w:val="18"/>
          <w:lang w:val="en-US"/>
        </w:rPr>
        <w:t xml:space="preserve"> </w:t>
      </w:r>
      <w:r w:rsidR="00F62CD7" w:rsidRPr="00633091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·</w:t>
      </w:r>
      <w:r w:rsidR="00F62CD7" w:rsidRPr="00633091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F62CD7" w:rsidRPr="0063309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F62CD7" w:rsidRPr="00633091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F62CD7" w:rsidRPr="0063309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F62CD7" w:rsidRPr="00633091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F62CD7" w:rsidRPr="0063309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F62CD7" w:rsidRPr="00633091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v</w:t>
      </w:r>
      <w:r w:rsidR="00F62CD7" w:rsidRPr="0063309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aluation</w:t>
      </w:r>
      <w:r w:rsidR="00F62CD7" w:rsidRPr="00633091">
        <w:rPr>
          <w:rFonts w:ascii="Arial" w:hAnsi="Arial" w:cs="Arial"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F62CD7" w:rsidRPr="00633091">
        <w:rPr>
          <w:rFonts w:ascii="Arial" w:hAnsi="Arial" w:cs="Arial"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F62CD7" w:rsidRPr="0063309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F62CD7" w:rsidRPr="00633091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s</w:t>
      </w:r>
      <w:r w:rsidR="00F62CD7" w:rsidRPr="00633091">
        <w:rPr>
          <w:rFonts w:ascii="Arial" w:hAnsi="Arial" w:cs="Arial"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F62CD7" w:rsidRPr="00633091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62CD7" w:rsidRPr="00633091" w:rsidRDefault="00F62CD7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F62CD7" w:rsidRPr="00EC2574" w:rsidRDefault="00633091">
      <w:pPr>
        <w:widowControl w:val="0"/>
        <w:autoSpaceDE w:val="0"/>
        <w:autoSpaceDN w:val="0"/>
        <w:adjustRightInd w:val="0"/>
        <w:spacing w:before="21" w:after="0" w:line="265" w:lineRule="auto"/>
        <w:ind w:left="532" w:right="1589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4" style="position:absolute;left:0;text-align:left;margin-left:308.3pt;margin-top:4.6pt;width:55.85pt;height:13pt;z-index:-251660288;mso-position-horizontal-relative:page" o:allowincell="f" fillcolor="#dadada" stroked="f">
            <v:path arrowok="t"/>
            <w10:wrap anchorx="page"/>
          </v:rect>
        </w:pict>
      </w:r>
      <w:r w:rsidR="00F62CD7" w:rsidRPr="00EC257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F62CD7" w:rsidRPr="00EC2574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="00F62CD7" w:rsidRPr="00EC257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F62CD7"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clues</w:t>
      </w:r>
      <w:r w:rsidR="00F62CD7" w:rsidRPr="00EC257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F62CD7" w:rsidRPr="00EC257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F62CD7" w:rsidRPr="00EC257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F62CD7" w:rsidRPr="00EC257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omp</w:t>
      </w:r>
      <w:r w:rsidR="00F62CD7" w:rsidRPr="00EC257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62CD7"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62CD7" w:rsidRPr="00EC2574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F62CD7" w:rsidRPr="00EC257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d.</w:t>
      </w:r>
      <w:r w:rsidR="00F62CD7" w:rsidRPr="00EC2574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F62CD7" w:rsidRPr="00EC257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F62CD7" w:rsidRPr="00EC257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62CD7" w:rsidRPr="00EC257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62CD7" w:rsidRPr="00EC257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F62CD7" w:rsidRPr="00EC257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 xml:space="preserve">x </w:t>
      </w:r>
      <w:r w:rsidR="00F62CD7" w:rsidRPr="00EC257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62CD7" w:rsidRPr="00EC257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F62CD7" w:rsidRPr="00EC257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F62CD7" w:rsidRPr="00EC257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F62CD7" w:rsidRPr="00EC2574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F62CD7" w:rsidRPr="00EC2574" w:rsidRDefault="00F62CD7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62CD7" w:rsidRPr="00633091" w:rsidRDefault="00633091">
      <w:pPr>
        <w:widowControl w:val="0"/>
        <w:autoSpaceDE w:val="0"/>
        <w:autoSpaceDN w:val="0"/>
        <w:adjustRightInd w:val="0"/>
        <w:spacing w:after="0" w:line="270" w:lineRule="exact"/>
        <w:ind w:left="532" w:right="-20"/>
        <w:rPr>
          <w:rFonts w:ascii="Arial" w:hAnsi="Arial" w:cs="Arial"/>
          <w:i/>
          <w:color w:val="000000"/>
          <w:sz w:val="24"/>
          <w:szCs w:val="24"/>
        </w:rPr>
      </w:pPr>
      <w:r w:rsidRPr="00633091">
        <w:rPr>
          <w:i/>
          <w:noProof/>
        </w:rPr>
        <w:pict>
          <v:group id="_x0000_s1135" style="position:absolute;left:0;text-align:left;margin-left:83.9pt;margin-top:26pt;width:454.25pt;height:265.05pt;z-index:-251661312;mso-position-horizontal-relative:page" coordorigin="1678,520" coordsize="9085,5301" o:allowincell="f">
            <v:rect id="_x0000_s1136" style="position:absolute;left:6619;top:1768;width:3380;height:4060;mso-position-horizontal-relative:page" o:allowincell="f" filled="f" stroked="f">
              <v:textbox inset="0,0,0,0">
                <w:txbxContent>
                  <w:p w:rsidR="00F62CD7" w:rsidRDefault="00633091">
                    <w:pPr>
                      <w:spacing w:after="0" w:line="4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7" type="#_x0000_t75" style="width:169.2pt;height:202.3pt">
                          <v:imagedata r:id="rId17" o:title=""/>
                        </v:shape>
                      </w:pict>
                    </w:r>
                  </w:p>
                  <w:p w:rsidR="00F62CD7" w:rsidRDefault="00F62CD7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7" style="position:absolute;left:1698;top:540;width:9045;height:1170" coordsize="9045,1170" o:allowincell="f" path="m8883,r-31,l148,304r-30,2l93,309r-22,4l53,318r-15,7l26,333r-9,12l10,358,5,375,2,395,,418r,27l,477r1,36l16,949r2,39l19,1021r2,30l24,1076r4,22l33,1116r7,15l48,1143r12,10l73,1160r17,5l110,1168r23,2l160,1170r32,l8861,867r34,-2l8925,863r25,-2l8972,857r18,-5l9005,845r12,-9l9027,825r7,-14l9039,795r3,-20l9043,751r1,-27l9043,693r-1,-36l9027,221r-1,-39l9024,148r-2,-30l9020,93r-4,-22l9011,53r-7,-15l8995,26r-11,-9l8970,10,8953,5,8934,2,8910,r-27,e" fillcolor="#e3e3e3" stroked="f">
              <v:path arrowok="t"/>
            </v:shape>
            <v:shape id="_x0000_s1138" style="position:absolute;left:1698;top:540;width:9045;height:1170" coordsize="9045,1170" o:allowincell="f" path="m221,301r-39,2l148,304r-30,2l93,309r-22,4l53,318r-15,7l26,333r-9,12l10,358,5,375,2,395,,418r,27l,477r1,36l16,949r2,39l19,1021r2,30l24,1076r4,22l33,1116r7,15l48,1143r12,10l73,1160r17,5l110,1168r23,2l160,1170r32,l228,1168,8823,868r38,-1l8895,865r30,-2l8950,861r22,-4l8990,852r15,-7l9017,836r10,-11l9034,811r5,-16l9042,775r1,-24l9044,724r-1,-31l9042,657,9027,221r-1,-39l9024,148r-2,-30l9020,93r-4,-22l9011,53r-7,-15l8995,26r-11,-9l8970,10,8953,5,8934,2,8910,r-27,l8852,r-36,1l221,301xe" filled="f" strokecolor="#5c5b5b" strokeweight="2pt">
              <v:path arrowok="t"/>
            </v:shape>
            <v:shape id="_x0000_s1139" style="position:absolute;left:3758;top:891;width:1111;height:269" coordsize="1111,269" o:allowincell="f" path="m,269l1111,e" filled="f" strokecolor="#2a2a29" strokeweight="1pt">
              <v:path arrowok="t"/>
            </v:shape>
            <w10:wrap anchorx="page"/>
          </v:group>
        </w:pict>
      </w:r>
      <w:r w:rsidRPr="00633091">
        <w:rPr>
          <w:i/>
          <w:noProof/>
        </w:rPr>
        <w:pict>
          <v:shape id="_x0000_s1140" type="#_x0000_t136" style="position:absolute;left:0;text-align:left;margin-left:123.8pt;margin-top:47.05pt;width:49.45pt;height:12pt;rotation:358;z-index:-25165824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elephants"/>
            <w10:wrap anchorx="page"/>
          </v:shape>
        </w:pict>
      </w:r>
      <w:r w:rsidRPr="00633091">
        <w:rPr>
          <w:i/>
          <w:noProof/>
        </w:rPr>
        <w:pict>
          <v:shape id="_x0000_s1141" type="#_x0000_t136" style="position:absolute;left:0;text-align:left;margin-left:133.1pt;margin-top:62.95pt;width:38.1pt;height:12pt;rotation:358;z-index:-25165721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pecies"/>
            <w10:wrap anchorx="page"/>
          </v:shape>
        </w:pict>
      </w:r>
      <w:r w:rsidRPr="00633091">
        <w:rPr>
          <w:i/>
          <w:noProof/>
        </w:rPr>
        <w:pict>
          <v:shape id="_x0000_s1142" type="#_x0000_t136" style="position:absolute;left:0;text-align:left;margin-left:191.3pt;margin-top:44.7pt;width:49.3pt;height:12pt;rotation:358;z-index:-25165619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hurricane"/>
            <w10:wrap anchorx="page"/>
          </v:shape>
        </w:pict>
      </w:r>
      <w:r w:rsidRPr="00633091">
        <w:rPr>
          <w:i/>
          <w:noProof/>
        </w:rPr>
        <w:pict>
          <v:shape id="_x0000_s1143" type="#_x0000_t136" style="position:absolute;left:0;text-align:left;margin-left:258.65pt;margin-top:42.75pt;width:28.75pt;height:12pt;rotation:358;z-index:-25165516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reuse"/>
            <w10:wrap anchorx="page"/>
          </v:shape>
        </w:pict>
      </w:r>
      <w:r w:rsidRPr="00633091">
        <w:rPr>
          <w:i/>
          <w:noProof/>
        </w:rPr>
        <w:pict>
          <v:shape id="_x0000_s1144" type="#_x0000_t136" style="position:absolute;left:0;text-align:left;margin-left:305.45pt;margin-top:39.2pt;width:136.9pt;height:12pt;rotation:358;z-index:-25165414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oil spill     protect     paper"/>
            <w10:wrap anchorx="page"/>
          </v:shape>
        </w:pict>
      </w:r>
      <w:r w:rsidRPr="00633091">
        <w:rPr>
          <w:i/>
          <w:noProof/>
        </w:rPr>
        <w:pict>
          <v:shape id="_x0000_s1145" type="#_x0000_t136" style="position:absolute;left:0;text-align:left;margin-left:460.4pt;margin-top:35.55pt;width:35.7pt;height:12pt;rotation:358;z-index:-25165312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activist"/>
            <w10:wrap anchorx="page"/>
          </v:shape>
        </w:pict>
      </w:r>
      <w:r w:rsidRPr="00633091">
        <w:rPr>
          <w:i/>
          <w:noProof/>
        </w:rPr>
        <w:pict>
          <v:shape id="_x0000_s1146" type="#_x0000_t136" style="position:absolute;left:0;text-align:left;margin-left:189.25pt;margin-top:60.3pt;width:77.75pt;height:12pt;rotation:358;z-index:-25165209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global warming"/>
            <w10:wrap anchorx="page"/>
          </v:shape>
        </w:pict>
      </w:r>
      <w:r w:rsidRPr="00633091">
        <w:rPr>
          <w:i/>
          <w:noProof/>
        </w:rPr>
        <w:pict>
          <v:shape id="_x0000_s1147" type="#_x0000_t136" style="position:absolute;left:0;text-align:left;margin-left:285.1pt;margin-top:57.55pt;width:43.7pt;height:12pt;rotation:358;z-index:-25165107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acid rain"/>
            <w10:wrap anchorx="page"/>
          </v:shape>
        </w:pict>
      </w:r>
      <w:r w:rsidRPr="00633091">
        <w:rPr>
          <w:i/>
          <w:noProof/>
        </w:rPr>
        <w:pict>
          <v:shape id="_x0000_s1148" type="#_x0000_t136" style="position:absolute;left:0;text-align:left;margin-left:346.85pt;margin-top:55.1pt;width:60.25pt;height:12pt;rotation:358;z-index:-25165004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endangered"/>
            <w10:wrap anchorx="page"/>
          </v:shape>
        </w:pict>
      </w:r>
      <w:r w:rsidRPr="00633091">
        <w:rPr>
          <w:i/>
          <w:noProof/>
        </w:rPr>
        <w:pict>
          <v:shape id="_x0000_s1149" type="#_x0000_t136" style="position:absolute;left:0;text-align:left;margin-left:425.15pt;margin-top:52.3pt;width:63.8pt;height:12pt;rotation:358;z-index:-25164902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temperature"/>
            <w10:wrap anchorx="page"/>
          </v:shape>
        </w:pict>
      </w:r>
      <w:r w:rsidRPr="00633091">
        <w:rPr>
          <w:i/>
          <w:noProof/>
        </w:rPr>
        <w:pict>
          <v:shape id="_x0000_s1150" type="#_x0000_t136" style="position:absolute;left:0;text-align:left;margin-left:400.8pt;margin-top:38.1pt;width:6.3pt;height:12.1pt;rotation:359;z-index:-251648000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1" type="#_x0000_t136" style="position:absolute;left:0;text-align:left;margin-left:448.2pt;margin-top:36.45pt;width:6.3pt;height:12.1pt;rotation:359;z-index:-251646976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2" type="#_x0000_t136" style="position:absolute;left:0;text-align:left;margin-left:346.75pt;margin-top:40pt;width:6.3pt;height:12.1pt;rotation:359;z-index:-251645952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3" type="#_x0000_t136" style="position:absolute;left:0;text-align:left;margin-left:293.25pt;margin-top:41.85pt;width:6.35pt;height:12.1pt;rotation:359;z-index:-251644928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4" type="#_x0000_t136" style="position:absolute;left:0;text-align:left;margin-left:246.45pt;margin-top:43.5pt;width:6.35pt;height:12.1pt;rotation:359;z-index:-251643904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5" type="#_x0000_t136" style="position:absolute;left:0;text-align:left;margin-left:179.15pt;margin-top:45.85pt;width:6.3pt;height:12.1pt;rotation:359;z-index:-251642880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6" type="#_x0000_t136" style="position:absolute;left:0;text-align:left;margin-left:177.05pt;margin-top:61.9pt;width:6.35pt;height:12.15pt;rotation:359;z-index:-251641856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7" type="#_x0000_t136" style="position:absolute;left:0;text-align:left;margin-left:412.95pt;margin-top:53.7pt;width:6.35pt;height:12.1pt;rotation:359;z-index:-251640832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8" type="#_x0000_t136" style="position:absolute;left:0;text-align:left;margin-left:334.7pt;margin-top:56.4pt;width:6.3pt;height:12.1pt;rotation:359;z-index:-251639808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Pr="00633091">
        <w:rPr>
          <w:i/>
          <w:noProof/>
        </w:rPr>
        <w:pict>
          <v:shape id="_x0000_s1159" type="#_x0000_t136" style="position:absolute;left:0;text-align:left;margin-left:272.9pt;margin-top:58.6pt;width:6.3pt;height:12.1pt;rotation:359;z-index:-251638784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(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L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ê</w:t>
      </w:r>
      <w:r w:rsidR="00F62CD7" w:rsidRPr="00633091">
        <w:rPr>
          <w:rFonts w:ascii="Arial" w:hAnsi="Arial" w:cs="Arial"/>
          <w:i/>
          <w:color w:val="2A2A29"/>
          <w:spacing w:val="-5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pistas</w:t>
      </w:r>
      <w:r w:rsidR="00F62CD7" w:rsidRPr="00633091">
        <w:rPr>
          <w:rFonts w:ascii="Arial" w:hAnsi="Arial" w:cs="Arial"/>
          <w:i/>
          <w:color w:val="2A2A29"/>
          <w:spacing w:val="20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position w:val="-1"/>
          <w:sz w:val="24"/>
          <w:szCs w:val="24"/>
        </w:rPr>
        <w:t>e</w:t>
      </w:r>
      <w:r w:rsidR="00F62CD7" w:rsidRPr="00633091">
        <w:rPr>
          <w:rFonts w:ascii="Arial" w:hAnsi="Arial" w:cs="Arial"/>
          <w:i/>
          <w:color w:val="2A2A29"/>
          <w:spacing w:val="-23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omp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l</w:t>
      </w:r>
      <w:r w:rsidR="00F62CD7" w:rsidRPr="00633091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e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ta</w:t>
      </w:r>
      <w:r w:rsidR="00F62CD7" w:rsidRPr="00633091">
        <w:rPr>
          <w:rFonts w:ascii="Arial" w:hAnsi="Arial" w:cs="Arial"/>
          <w:i/>
          <w:color w:val="2A2A29"/>
          <w:spacing w:val="31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pal</w:t>
      </w:r>
      <w:r w:rsidR="00F62CD7" w:rsidRPr="00633091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a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v</w:t>
      </w:r>
      <w:r w:rsidR="00F62CD7" w:rsidRPr="00633091">
        <w:rPr>
          <w:rFonts w:ascii="Arial" w:hAnsi="Arial" w:cs="Arial"/>
          <w:i/>
          <w:color w:val="2A2A29"/>
          <w:spacing w:val="2"/>
          <w:w w:val="92"/>
          <w:position w:val="-1"/>
          <w:sz w:val="24"/>
          <w:szCs w:val="24"/>
        </w:rPr>
        <w:t>r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9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cruzadas.</w:t>
      </w:r>
      <w:r w:rsidR="00F62CD7" w:rsidRPr="00633091">
        <w:rPr>
          <w:rFonts w:ascii="Arial" w:hAnsi="Arial" w:cs="Arial"/>
          <w:i/>
          <w:color w:val="2A2A29"/>
          <w:spacing w:val="16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Usa</w:t>
      </w:r>
      <w:r w:rsidR="00F62CD7" w:rsidRPr="00633091">
        <w:rPr>
          <w:rFonts w:ascii="Arial" w:hAnsi="Arial" w:cs="Arial"/>
          <w:i/>
          <w:color w:val="2A2A29"/>
          <w:spacing w:val="-9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pal</w:t>
      </w:r>
      <w:r w:rsidR="00F62CD7" w:rsidRPr="00633091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a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v</w:t>
      </w:r>
      <w:r w:rsidR="00F62CD7" w:rsidRPr="00633091">
        <w:rPr>
          <w:rFonts w:ascii="Arial" w:hAnsi="Arial" w:cs="Arial"/>
          <w:i/>
          <w:color w:val="2A2A29"/>
          <w:spacing w:val="2"/>
          <w:w w:val="92"/>
          <w:position w:val="-1"/>
          <w:sz w:val="24"/>
          <w:szCs w:val="24"/>
        </w:rPr>
        <w:t>r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="00F62CD7" w:rsidRPr="00633091">
        <w:rPr>
          <w:rFonts w:ascii="Arial" w:hAnsi="Arial" w:cs="Arial"/>
          <w:i/>
          <w:color w:val="2A2A29"/>
          <w:spacing w:val="9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da</w:t>
      </w:r>
      <w:r w:rsidR="00F62CD7" w:rsidRPr="00633091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aixa</w:t>
      </w:r>
      <w:r w:rsidR="00F62CD7" w:rsidRPr="00633091">
        <w:rPr>
          <w:rFonts w:ascii="Arial" w:hAnsi="Arial" w:cs="Arial"/>
          <w:i/>
          <w:color w:val="2A2A29"/>
          <w:spacing w:val="-4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c</w:t>
      </w:r>
      <w:r w:rsidR="00F62CD7" w:rsidRPr="00633091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omo</w:t>
      </w:r>
      <w:r w:rsidR="00F62CD7" w:rsidRPr="00633091">
        <w:rPr>
          <w:rFonts w:ascii="Arial" w:hAnsi="Arial" w:cs="Arial"/>
          <w:i/>
          <w:color w:val="2A2A29"/>
          <w:spacing w:val="6"/>
          <w:w w:val="92"/>
          <w:position w:val="-1"/>
          <w:sz w:val="24"/>
          <w:szCs w:val="24"/>
        </w:rPr>
        <w:t xml:space="preserve"> </w:t>
      </w:r>
      <w:r w:rsidR="00F62CD7" w:rsidRPr="00633091">
        <w:rPr>
          <w:rFonts w:ascii="Arial" w:hAnsi="Arial" w:cs="Arial"/>
          <w:i/>
          <w:color w:val="2A2A29"/>
          <w:position w:val="-1"/>
          <w:sz w:val="24"/>
          <w:szCs w:val="24"/>
        </w:rPr>
        <w:t>ajuda.)</w: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633091">
      <w:pPr>
        <w:widowControl w:val="0"/>
        <w:autoSpaceDE w:val="0"/>
        <w:autoSpaceDN w:val="0"/>
        <w:adjustRightInd w:val="0"/>
        <w:spacing w:before="38" w:after="0" w:line="240" w:lineRule="auto"/>
        <w:ind w:left="1880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group id="_x0000_s1160" style="position:absolute;left:0;text-align:left;margin-left:98.7pt;margin-top:15.75pt;width:437.5pt;height:289.6pt;z-index:-251659264;mso-position-horizontal-relative:page" coordorigin="1974,315" coordsize="8750,5792" o:allowincell="f">
            <v:rect id="_x0000_s1161" style="position:absolute;left:5414;top:2021;width:311;height:680" o:allowincell="f" fillcolor="#e3e3e3" stroked="f">
              <v:path arrowok="t"/>
            </v:rect>
            <v:rect id="_x0000_s1162" style="position:absolute;left:5414;top:2701;width:311;height:1360" o:allowincell="f" fillcolor="#e3e3e3" stroked="f">
              <v:path arrowok="t"/>
            </v:rect>
            <v:rect id="_x0000_s1163" style="position:absolute;left:5414;top:4061;width:311;height:1020" o:allowincell="f" fillcolor="#e3e3e3" stroked="f">
              <v:path arrowok="t"/>
            </v:rect>
            <v:shape id="_x0000_s1164" style="position:absolute;left:1984;top:325;width:20;height:330" coordsize="20,330" o:allowincell="f" path="m,330l,e" filled="f" strokecolor="#9e9e9e" strokeweight=".5pt">
              <v:path arrowok="t"/>
            </v:shape>
            <v:shape id="_x0000_s1165" style="position:absolute;left:2296;top:325;width:20;height:330" coordsize="20,330" o:allowincell="f" path="m,330l,e" filled="f" strokecolor="#9e9e9e" strokeweight=".5pt">
              <v:path arrowok="t"/>
            </v:shape>
            <v:shape id="_x0000_s1166" style="position:absolute;left:2607;top:325;width:20;height:330" coordsize="20,330" o:allowincell="f" path="m,330l,e" filled="f" strokecolor="#9e9e9e" strokeweight=".5pt">
              <v:path arrowok="t"/>
            </v:shape>
            <v:shape id="_x0000_s1167" style="position:absolute;left:1979;top:320;width:2816;height:20" coordsize="2816,20" o:allowincell="f" path="m,l2816,e" filled="f" strokecolor="#9e9e9e" strokeweight=".5pt">
              <v:path arrowok="t"/>
            </v:shape>
            <v:shape id="_x0000_s1168" style="position:absolute;left:3543;top:325;width:20;height:330" coordsize="20,330" o:allowincell="f" path="m,330l,e" filled="f" strokecolor="#9e9e9e" strokeweight=".5pt">
              <v:path arrowok="t"/>
            </v:shape>
            <v:shape id="_x0000_s1169" style="position:absolute;left:3855;top:325;width:20;height:330" coordsize="20,330" o:allowincell="f" path="m,330l,e" filled="f" strokecolor="#9e9e9e" strokeweight=".5pt">
              <v:path arrowok="t"/>
            </v:shape>
            <v:shape id="_x0000_s1170" style="position:absolute;left:4166;top:325;width:20;height:330" coordsize="20,330" o:allowincell="f" path="m,330l,e" filled="f" strokecolor="#9e9e9e" strokeweight=".5pt">
              <v:path arrowok="t"/>
            </v:shape>
            <v:shape id="_x0000_s1171" style="position:absolute;left:4478;top:325;width:20;height:330" coordsize="20,330" o:allowincell="f" path="m,330l,e" filled="f" strokecolor="#9e9e9e" strokeweight=".5pt">
              <v:path arrowok="t"/>
            </v:shape>
            <v:shape id="_x0000_s1172" style="position:absolute;left:4790;top:325;width:20;height:330" coordsize="20,330" o:allowincell="f" path="m,330l,e" filled="f" strokecolor="#9e9e9e" strokeweight=".5pt">
              <v:path arrowok="t"/>
            </v:shape>
            <v:shape id="_x0000_s1173" style="position:absolute;left:1979;top:660;width:2816;height:20" coordsize="2816,20" o:allowincell="f" path="m,l2816,e" filled="f" strokecolor="#9e9e9e" strokeweight=".5pt">
              <v:path arrowok="t"/>
            </v:shape>
            <v:shape id="_x0000_s1174" style="position:absolute;left:2919;top:325;width:20;height:2371" coordsize="20,2371" o:allowincell="f" path="m,l,2371e" filled="f" strokecolor="#9e9e9e" strokeweight=".5pt">
              <v:path arrowok="t"/>
            </v:shape>
            <v:shape id="_x0000_s1175" style="position:absolute;left:3231;top:325;width:20;height:2371" coordsize="20,2371" o:allowincell="f" path="m,l,2371e" filled="f" strokecolor="#9e9e9e" strokeweight=".5pt">
              <v:path arrowok="t"/>
            </v:shape>
            <v:shape id="_x0000_s1176" style="position:absolute;left:2914;top:1680;width:322;height:20" coordsize="322,20" o:allowincell="f" path="m,l321,e" filled="f" strokecolor="#9e9e9e" strokeweight=".5pt">
              <v:path arrowok="t"/>
            </v:shape>
            <v:shape id="_x0000_s1177" style="position:absolute;left:2914;top:2021;width:322;height:20" coordsize="322,20" o:allowincell="f" path="m,l321,e" filled="f" strokecolor="#9e9e9e" strokeweight=".5pt">
              <v:path arrowok="t"/>
            </v:shape>
            <v:shape id="_x0000_s1178" style="position:absolute;left:2291;top:1000;width:4063;height:20" coordsize="4063,20" o:allowincell="f" path="m,l4063,e" filled="f" strokecolor="#9e9e9e" strokeweight=".17642mm">
              <v:path arrowok="t"/>
            </v:shape>
            <v:shape id="_x0000_s1179" style="position:absolute;left:2296;top:1005;width:20;height:330" coordsize="20,330" o:allowincell="f" path="m,330l,e" filled="f" strokecolor="#9e9e9e" strokeweight=".5pt">
              <v:path arrowok="t"/>
            </v:shape>
            <v:shape id="_x0000_s1180" style="position:absolute;left:2607;top:1005;width:20;height:330" coordsize="20,330" o:allowincell="f" path="m,330l,e" filled="f" strokecolor="#9e9e9e" strokeweight=".5pt">
              <v:path arrowok="t"/>
            </v:shape>
            <v:shape id="_x0000_s1181" style="position:absolute;left:3543;top:1005;width:20;height:330" coordsize="20,330" o:allowincell="f" path="m,330l,e" filled="f" strokecolor="#9e9e9e" strokeweight=".5pt">
              <v:path arrowok="t"/>
            </v:shape>
            <v:shape id="_x0000_s1182" style="position:absolute;left:3855;top:1005;width:20;height:330" coordsize="20,330" o:allowincell="f" path="m,330l,e" filled="f" strokecolor="#9e9e9e" strokeweight=".5pt">
              <v:path arrowok="t"/>
            </v:shape>
            <v:shape id="_x0000_s1183" style="position:absolute;left:4166;top:1005;width:20;height:330" coordsize="20,330" o:allowincell="f" path="m,330l,e" filled="f" strokecolor="#9e9e9e" strokeweight=".5pt">
              <v:path arrowok="t"/>
            </v:shape>
            <v:shape id="_x0000_s1184" style="position:absolute;left:4478;top:1005;width:20;height:330" coordsize="20,330" o:allowincell="f" path="m,330l,e" filled="f" strokecolor="#9e9e9e" strokeweight=".5pt">
              <v:path arrowok="t"/>
            </v:shape>
            <v:shape id="_x0000_s1185" style="position:absolute;left:4790;top:1005;width:20;height:330" coordsize="20,330" o:allowincell="f" path="m,330l,e" filled="f" strokecolor="#9e9e9e" strokeweight=".5pt">
              <v:path arrowok="t"/>
            </v:shape>
            <v:shape id="_x0000_s1186" style="position:absolute;left:5102;top:1005;width:20;height:330" coordsize="20,330" o:allowincell="f" path="m,330l,e" filled="f" strokecolor="#9e9e9e" strokeweight=".5pt">
              <v:path arrowok="t"/>
            </v:shape>
            <v:shape id="_x0000_s1187" style="position:absolute;left:5414;top:1005;width:20;height:330" coordsize="20,330" o:allowincell="f" path="m,330l,e" filled="f" strokecolor="#9e9e9e" strokeweight=".5pt">
              <v:path arrowok="t"/>
            </v:shape>
            <v:shape id="_x0000_s1188" style="position:absolute;left:5725;top:1005;width:20;height:330" coordsize="20,330" o:allowincell="f" path="m,330l,e" filled="f" strokecolor="#9e9e9e" strokeweight=".5pt">
              <v:path arrowok="t"/>
            </v:shape>
            <v:shape id="_x0000_s1189" style="position:absolute;left:6037;top:1005;width:20;height:330" coordsize="20,330" o:allowincell="f" path="m,330l,e" filled="f" strokecolor="#9e9e9e" strokeweight=".5pt">
              <v:path arrowok="t"/>
            </v:shape>
            <v:shape id="_x0000_s1190" style="position:absolute;left:6349;top:1005;width:20;height:330" coordsize="20,330" o:allowincell="f" path="m,330l,e" filled="f" strokecolor="#9e9e9e" strokeweight=".5pt">
              <v:path arrowok="t"/>
            </v:shape>
            <v:shape id="_x0000_s1191" style="position:absolute;left:2291;top:1340;width:4063;height:20" coordsize="4063,20" o:allowincell="f" path="m,l4063,e" filled="f" strokecolor="#9e9e9e" strokeweight=".17644mm">
              <v:path arrowok="t"/>
            </v:shape>
            <v:shape id="_x0000_s1192" style="position:absolute;left:3543;top:2366;width:20;height:330" coordsize="20,330" o:allowincell="f" path="m,330l,e" filled="f" strokecolor="#9e9e9e" strokeweight=".5pt">
              <v:path arrowok="t"/>
            </v:shape>
            <v:shape id="_x0000_s1193" style="position:absolute;left:3855;top:2366;width:20;height:330" coordsize="20,330" o:allowincell="f" path="m,330l,e" filled="f" strokecolor="#9e9e9e" strokeweight=".5pt">
              <v:path arrowok="t"/>
            </v:shape>
            <v:shape id="_x0000_s1194" style="position:absolute;left:4166;top:2366;width:20;height:330" coordsize="20,330" o:allowincell="f" path="m,330l,e" filled="f" strokecolor="#9e9e9e" strokeweight=".5pt">
              <v:path arrowok="t"/>
            </v:shape>
            <v:shape id="_x0000_s1195" style="position:absolute;left:4478;top:2366;width:20;height:330" coordsize="20,330" o:allowincell="f" path="m,330l,e" filled="f" strokecolor="#9e9e9e" strokeweight=".5pt">
              <v:path arrowok="t"/>
            </v:shape>
            <v:shape id="_x0000_s1196" style="position:absolute;left:4790;top:2366;width:20;height:330" coordsize="20,330" o:allowincell="f" path="m,330l,e" filled="f" strokecolor="#9e9e9e" strokeweight=".5pt">
              <v:path arrowok="t"/>
            </v:shape>
            <v:shape id="_x0000_s1197" style="position:absolute;left:5102;top:2366;width:20;height:330" coordsize="20,330" o:allowincell="f" path="m,330l,e" filled="f" strokecolor="#9e9e9e" strokeweight=".5pt">
              <v:path arrowok="t"/>
            </v:shape>
            <v:shape id="_x0000_s1198" style="position:absolute;left:2914;top:2361;width:3440;height:20" coordsize="3440,20" o:allowincell="f" path="m,l3439,e" filled="f" strokecolor="#9e9e9e" strokeweight=".5pt">
              <v:path arrowok="t"/>
            </v:shape>
            <v:shape id="_x0000_s1199" style="position:absolute;left:6037;top:2366;width:20;height:330" coordsize="20,330" o:allowincell="f" path="m,330l,e" filled="f" strokecolor="#9e9e9e" strokeweight=".5pt">
              <v:path arrowok="t"/>
            </v:shape>
            <v:shape id="_x0000_s1200" style="position:absolute;left:2914;top:2701;width:3440;height:20" coordsize="3440,20" o:allowincell="f" path="m,l3439,e" filled="f" strokecolor="#9e9e9e" strokeweight=".5pt">
              <v:path arrowok="t"/>
            </v:shape>
            <v:shape id="_x0000_s1201" style="position:absolute;left:5409;top:2021;width:321;height:20" coordsize="321,20" o:allowincell="f" path="m,l321,e" filled="f" strokecolor="#9e9e9e" strokeweight=".5pt">
              <v:path arrowok="t"/>
            </v:shape>
            <v:shape id="_x0000_s1202" style="position:absolute;left:5409;top:3041;width:321;height:20" coordsize="321,20" o:allowincell="f" path="m,l321,e" filled="f" strokecolor="#9e9e9e" strokeweight=".5pt">
              <v:path arrowok="t"/>
            </v:shape>
            <v:shape id="_x0000_s1203" style="position:absolute;left:5414;top:2026;width:20;height:3051" coordsize="20,3051" o:allowincell="f" path="m,l,3051e" filled="f" strokecolor="#9e9e9e" strokeweight=".5pt">
              <v:path arrowok="t"/>
            </v:shape>
            <v:shape id="_x0000_s1204" style="position:absolute;left:5725;top:2026;width:20;height:3051" coordsize="20,3051" o:allowincell="f" path="m,l,3051e" filled="f" strokecolor="#9e9e9e" strokeweight=".5pt">
              <v:path arrowok="t"/>
            </v:shape>
            <v:shape id="_x0000_s1205" style="position:absolute;left:5409;top:4061;width:321;height:20" coordsize="321,20" o:allowincell="f" path="m,l321,e" filled="f" strokecolor="#9e9e9e" strokeweight=".5pt">
              <v:path arrowok="t"/>
            </v:shape>
            <v:shape id="_x0000_s1206" style="position:absolute;left:5409;top:4402;width:321;height:20" coordsize="321,20" o:allowincell="f" path="m,l321,e" filled="f" strokecolor="#9e9e9e" strokeweight=".5pt">
              <v:path arrowok="t"/>
            </v:shape>
            <v:shape id="_x0000_s1207" style="position:absolute;left:5409;top:4742;width:321;height:20" coordsize="321,20" o:allowincell="f" path="m,l321,e" filled="f" strokecolor="#9e9e9e" strokeweight=".5pt">
              <v:path arrowok="t"/>
            </v:shape>
            <v:shape id="_x0000_s1208" style="position:absolute;left:5409;top:5082;width:321;height:20" coordsize="321,20" o:allowincell="f" path="m,l321,e" filled="f" strokecolor="#9e9e9e" strokeweight=".5pt">
              <v:path arrowok="t"/>
            </v:shape>
            <v:shape id="_x0000_s1209" style="position:absolute;left:5102;top:3386;width:20;height:330" coordsize="20,330" o:allowincell="f" path="m,330l,e" filled="f" strokecolor="#9e9e9e" strokeweight=".5pt">
              <v:path arrowok="t"/>
            </v:shape>
            <v:shape id="_x0000_s1210" style="position:absolute;left:6037;top:3386;width:20;height:330" coordsize="20,330" o:allowincell="f" path="m,330l,e" filled="f" strokecolor="#9e9e9e" strokeweight=".5pt">
              <v:path arrowok="t"/>
            </v:shape>
            <v:shape id="_x0000_s1211" style="position:absolute;left:5097;top:3381;width:2504;height:20" coordsize="2504,20" o:allowincell="f" path="m,l2504,e" filled="f" strokecolor="#9e9e9e" strokeweight=".5pt">
              <v:path arrowok="t"/>
            </v:shape>
            <v:shape id="_x0000_s1212" style="position:absolute;left:6973;top:3386;width:20;height:330" coordsize="20,330" o:allowincell="f" path="m,330l,e" filled="f" strokecolor="#9e9e9e" strokeweight=".5pt">
              <v:path arrowok="t"/>
            </v:shape>
            <v:shape id="_x0000_s1213" style="position:absolute;left:7285;top:3386;width:20;height:330" coordsize="20,330" o:allowincell="f" path="m,330l,e" filled="f" strokecolor="#9e9e9e" strokeweight=".5pt">
              <v:path arrowok="t"/>
            </v:shape>
            <v:shape id="_x0000_s1214" style="position:absolute;left:7596;top:3386;width:20;height:330" coordsize="20,330" o:allowincell="f" path="m,330l,e" filled="f" strokecolor="#9e9e9e" strokeweight=".5pt">
              <v:path arrowok="t"/>
            </v:shape>
            <v:shape id="_x0000_s1215" style="position:absolute;left:5097;top:3721;width:2504;height:20" coordsize="2504,20" o:allowincell="f" path="m,l2504,e" filled="f" strokecolor="#9e9e9e" strokeweight=".5pt">
              <v:path arrowok="t"/>
            </v:shape>
            <v:shape id="_x0000_s1216" style="position:absolute;left:6349;top:3046;width:20;height:2371" coordsize="20,2371" o:allowincell="f" path="m,l,2371e" filled="f" strokecolor="#9e9e9e" strokeweight=".5pt">
              <v:path arrowok="t"/>
            </v:shape>
            <v:shape id="_x0000_s1217" style="position:absolute;left:6344;top:4061;width:322;height:20" coordsize="322,20" o:allowincell="f" path="m,l321,e" filled="f" strokecolor="#9e9e9e" strokeweight=".5pt">
              <v:path arrowok="t"/>
            </v:shape>
            <v:shape id="_x0000_s1218" style="position:absolute;left:6344;top:4402;width:322;height:20" coordsize="322,20" o:allowincell="f" path="m,l321,e" filled="f" strokecolor="#9e9e9e" strokeweight=".5pt">
              <v:path arrowok="t"/>
            </v:shape>
            <v:shape id="_x0000_s1219" style="position:absolute;left:6661;top:3046;width:20;height:2371" coordsize="20,2371" o:allowincell="f" path="m,l,2371e" filled="f" strokecolor="#9e9e9e" strokeweight=".5pt">
              <v:path arrowok="t"/>
            </v:shape>
            <v:shape id="_x0000_s1220" style="position:absolute;left:6344;top:5422;width:322;height:20" coordsize="322,20" o:allowincell="f" path="m,l321,e" filled="f" strokecolor="#9e9e9e" strokeweight=".5pt">
              <v:path arrowok="t"/>
            </v:shape>
            <v:shape id="_x0000_s1221" style="position:absolute;left:6973;top:4747;width:20;height:330" coordsize="20,330" o:allowincell="f" path="m,330l,e" filled="f" strokecolor="#9e9e9e" strokeweight=".5pt">
              <v:path arrowok="t"/>
            </v:shape>
            <v:shape id="_x0000_s1222" style="position:absolute;left:7285;top:4747;width:20;height:330" coordsize="20,330" o:allowincell="f" path="m,330l,e" filled="f" strokecolor="#9e9e9e" strokeweight=".5pt">
              <v:path arrowok="t"/>
            </v:shape>
            <v:shape id="_x0000_s1223" style="position:absolute;left:7596;top:4747;width:20;height:330" coordsize="20,330" o:allowincell="f" path="m,330l,e" filled="f" strokecolor="#9e9e9e" strokeweight=".5pt">
              <v:path arrowok="t"/>
            </v:shape>
            <v:shape id="_x0000_s1224" style="position:absolute;left:7908;top:4747;width:20;height:330" coordsize="20,330" o:allowincell="f" path="m,330l,e" filled="f" strokecolor="#9e9e9e" strokeweight=".5pt">
              <v:path arrowok="t"/>
            </v:shape>
            <v:shape id="_x0000_s1225" style="position:absolute;left:8220;top:4747;width:20;height:670" coordsize="20,670" o:allowincell="f" path="m,l,670e" filled="f" strokecolor="#9e9e9e" strokeweight=".5pt">
              <v:path arrowok="t"/>
            </v:shape>
            <v:shape id="_x0000_s1226" style="position:absolute;left:6344;top:4742;width:3128;height:20" coordsize="3128,20" o:allowincell="f" path="m,l3128,e" filled="f" strokecolor="#9e9e9e" strokeweight=".5pt">
              <v:path arrowok="t"/>
            </v:shape>
            <v:shape id="_x0000_s1227" style="position:absolute;left:9155;top:4747;width:20;height:670" coordsize="20,670" o:allowincell="f" path="m,l,670e" filled="f" strokecolor="#9e9e9e" strokeweight=".5pt">
              <v:path arrowok="t"/>
            </v:shape>
            <v:shape id="_x0000_s1228" style="position:absolute;left:9467;top:4747;width:20;height:670" coordsize="20,670" o:allowincell="f" path="m,l,670e" filled="f" strokecolor="#9e9e9e" strokeweight=".5pt">
              <v:path arrowok="t"/>
            </v:shape>
            <v:shape id="_x0000_s1229" style="position:absolute;left:6344;top:5082;width:3440;height:20" coordsize="3440,20" o:allowincell="f" path="m,l3439,e" filled="f" strokecolor="#9e9e9e" strokeweight=".5pt">
              <v:path arrowok="t"/>
            </v:shape>
            <v:shape id="_x0000_s1230" style="position:absolute;left:8527;top:3381;width:322;height:20" coordsize="322,20" o:allowincell="f" path="m,l321,e" filled="f" strokecolor="#9e9e9e" strokeweight=".5pt">
              <v:path arrowok="t"/>
            </v:shape>
            <v:shape id="_x0000_s1231" style="position:absolute;left:8527;top:4402;width:322;height:20" coordsize="322,20" o:allowincell="f" path="m,l321,e" filled="f" strokecolor="#9e9e9e" strokeweight=".5pt">
              <v:path arrowok="t"/>
            </v:shape>
            <v:shape id="_x0000_s1232" style="position:absolute;left:8532;top:3386;width:20;height:2711" coordsize="20,2711" o:allowincell="f" path="m,l,2711e" filled="f" strokecolor="#9e9e9e" strokeweight=".5pt">
              <v:path arrowok="t"/>
            </v:shape>
            <v:shape id="_x0000_s1233" style="position:absolute;left:8844;top:3386;width:20;height:2711" coordsize="20,2711" o:allowincell="f" path="m,l,2711e" filled="f" strokecolor="#9e9e9e" strokeweight=".5pt">
              <v:path arrowok="t"/>
            </v:shape>
            <v:shape id="_x0000_s1234" style="position:absolute;left:8527;top:5762;width:322;height:20" coordsize="322,20" o:allowincell="f" path="m,l321,e" filled="f" strokecolor="#9e9e9e" strokeweight=".5pt">
              <v:path arrowok="t"/>
            </v:shape>
            <v:shape id="_x0000_s1235" style="position:absolute;left:8527;top:6102;width:322;height:20" coordsize="322,20" o:allowincell="f" path="m,l321,e" filled="f" strokecolor="#9e9e9e" strokeweight=".5pt">
              <v:path arrowok="t"/>
            </v:shape>
            <v:shape id="_x0000_s1236" style="position:absolute;left:9779;top:5087;width:20;height:330" coordsize="20,330" o:allowincell="f" path="m,330l,e" filled="f" strokecolor="#9e9e9e" strokeweight=".5pt">
              <v:path arrowok="t"/>
            </v:shape>
            <v:shape id="_x0000_s1237" style="position:absolute;left:8215;top:5422;width:1569;height:20" coordsize="1569,20" o:allowincell="f" path="m,l1569,e" filled="f" strokecolor="#9e9e9e" strokeweight=".5pt">
              <v:path arrowok="t"/>
            </v:shape>
            <v:shape id="_x0000_s1238" style="position:absolute;left:8220;top:3726;width:20;height:330" coordsize="20,330" o:allowincell="f" path="m,330l,e" filled="f" strokecolor="#9e9e9e" strokeweight=".5pt">
              <v:path arrowok="t"/>
            </v:shape>
            <v:shape id="_x0000_s1239" style="position:absolute;left:9155;top:3726;width:20;height:330" coordsize="20,330" o:allowincell="f" path="m,330l,e" filled="f" strokecolor="#9e9e9e" strokeweight=".5pt">
              <v:path arrowok="t"/>
            </v:shape>
            <v:shape id="_x0000_s1240" style="position:absolute;left:9467;top:3726;width:20;height:330" coordsize="20,330" o:allowincell="f" path="m,330l,e" filled="f" strokecolor="#9e9e9e" strokeweight=".5pt">
              <v:path arrowok="t"/>
            </v:shape>
            <v:shape id="_x0000_s1241" style="position:absolute;left:9779;top:3726;width:20;height:330" coordsize="20,330" o:allowincell="f" path="m,330l,e" filled="f" strokecolor="#9e9e9e" strokeweight=".5pt">
              <v:path arrowok="t"/>
            </v:shape>
            <v:shape id="_x0000_s1242" style="position:absolute;left:8215;top:3721;width:2504;height:20" coordsize="2504,20" o:allowincell="f" path="m,l2504,e" filled="f" strokecolor="#9e9e9e" strokeweight=".5pt">
              <v:path arrowok="t"/>
            </v:shape>
            <v:shape id="_x0000_s1243" style="position:absolute;left:10714;top:3726;width:20;height:330" coordsize="20,330" o:allowincell="f" path="m,330l,e" filled="f" strokecolor="#9e9e9e" strokeweight=".5pt">
              <v:path arrowok="t"/>
            </v:shape>
            <v:shape id="_x0000_s1244" style="position:absolute;left:8215;top:4061;width:2504;height:20" coordsize="2504,20" o:allowincell="f" path="m,l2504,e" filled="f" strokecolor="#9e9e9e" strokeweight=".5pt">
              <v:path arrowok="t"/>
            </v:shape>
            <v:shape id="_x0000_s1245" style="position:absolute;left:10086;top:2701;width:322;height:20" coordsize="322,20" o:allowincell="f" path="m,l321,e" filled="f" strokecolor="#9e9e9e" strokeweight=".5pt">
              <v:path arrowok="t"/>
            </v:shape>
            <v:shape id="_x0000_s1246" style="position:absolute;left:10091;top:2706;width:20;height:1691" coordsize="20,1691" o:allowincell="f" path="m,l,1690e" filled="f" strokecolor="#9e9e9e" strokeweight=".5pt">
              <v:path arrowok="t"/>
            </v:shape>
            <v:shape id="_x0000_s1247" style="position:absolute;left:10403;top:2706;width:20;height:1691" coordsize="20,1691" o:allowincell="f" path="m,l,1690e" filled="f" strokecolor="#9e9e9e" strokeweight=".5pt">
              <v:path arrowok="t"/>
            </v:shape>
            <v:shape id="_x0000_s1248" style="position:absolute;left:10086;top:3041;width:322;height:20" coordsize="322,20" o:allowincell="f" path="m,l321,e" filled="f" strokecolor="#9e9e9e" strokeweight=".5pt">
              <v:path arrowok="t"/>
            </v:shape>
            <v:shape id="_x0000_s1249" style="position:absolute;left:10086;top:3381;width:322;height:20" coordsize="322,20" o:allowincell="f" path="m,l321,e" filled="f" strokecolor="#9e9e9e" strokeweight=".5pt">
              <v:path arrowok="t"/>
            </v:shape>
            <v:shape id="_x0000_s1250" style="position:absolute;left:10086;top:4402;width:322;height:20" coordsize="322,20" o:allowincell="f" path="m,l321,e" filled="f" strokecolor="#9e9e9e" strokeweight=".5pt">
              <v:path arrowok="t"/>
            </v:shape>
            <v:shape id="_x0000_s1251" style="position:absolute;left:6349;top:2366;width:20;height:330" coordsize="20,330" o:allowincell="f" path="m,330l,e" filled="f" strokecolor="#9e9e9e" strokeweight=".5pt">
              <v:path arrowok="t"/>
            </v:shape>
            <v:shape id="_x0000_s1252" style="position:absolute;left:6344;top:3041;width:322;height:20" coordsize="322,20" o:allowincell="f" path="m,l321,e" filled="f" strokecolor="#9e9e9e" strokeweight=".5pt">
              <v:path arrowok="t"/>
            </v:shape>
            <w10:wrap anchorx="page"/>
          </v:group>
        </w:pict>
      </w:r>
      <w:r w:rsidR="00F62CD7">
        <w:rPr>
          <w:rFonts w:ascii="Arial" w:hAnsi="Arial" w:cs="Arial"/>
          <w:color w:val="2A2A29"/>
          <w:sz w:val="20"/>
          <w:szCs w:val="20"/>
        </w:rPr>
        <w:t>2</w:t>
      </w:r>
    </w:p>
    <w:p w:rsidR="00F62CD7" w:rsidRDefault="00F62CD7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25" w:lineRule="exact"/>
        <w:ind w:left="630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-1"/>
          <w:sz w:val="20"/>
          <w:szCs w:val="20"/>
        </w:rPr>
        <w:t>1</w: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38" w:after="0" w:line="225" w:lineRule="exact"/>
        <w:ind w:left="942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-1"/>
          <w:sz w:val="20"/>
          <w:szCs w:val="20"/>
        </w:rPr>
        <w:t>4</w: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38" w:after="0" w:line="240" w:lineRule="auto"/>
        <w:ind w:left="4339" w:right="6005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w w:val="99"/>
          <w:sz w:val="20"/>
          <w:szCs w:val="20"/>
        </w:rPr>
        <w:t>5</w:t>
      </w:r>
    </w:p>
    <w:p w:rsidR="00F62CD7" w:rsidRDefault="00F62CD7">
      <w:pPr>
        <w:widowControl w:val="0"/>
        <w:autoSpaceDE w:val="0"/>
        <w:autoSpaceDN w:val="0"/>
        <w:adjustRightInd w:val="0"/>
        <w:spacing w:before="88" w:after="0" w:line="240" w:lineRule="auto"/>
        <w:ind w:left="4310" w:right="5975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w w:val="94"/>
          <w:sz w:val="24"/>
          <w:szCs w:val="24"/>
        </w:rPr>
        <w:t>H</w:t>
      </w:r>
    </w:p>
    <w:p w:rsidR="00F62CD7" w:rsidRDefault="00F62CD7">
      <w:pPr>
        <w:widowControl w:val="0"/>
        <w:tabs>
          <w:tab w:val="left" w:pos="4340"/>
          <w:tab w:val="left" w:pos="8980"/>
        </w:tabs>
        <w:autoSpaceDE w:val="0"/>
        <w:autoSpaceDN w:val="0"/>
        <w:adjustRightInd w:val="0"/>
        <w:spacing w:before="64" w:after="0" w:line="240" w:lineRule="auto"/>
        <w:ind w:left="1566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1"/>
          <w:sz w:val="20"/>
          <w:szCs w:val="20"/>
        </w:rPr>
        <w:t>3</w:t>
      </w:r>
      <w:r>
        <w:rPr>
          <w:rFonts w:ascii="Arial" w:hAnsi="Arial" w:cs="Arial"/>
          <w:color w:val="2A2A29"/>
          <w:position w:val="1"/>
          <w:sz w:val="20"/>
          <w:szCs w:val="20"/>
        </w:rPr>
        <w:tab/>
      </w:r>
      <w:r>
        <w:rPr>
          <w:rFonts w:ascii="Arial" w:hAnsi="Arial" w:cs="Arial"/>
          <w:color w:val="2A2A29"/>
          <w:sz w:val="24"/>
          <w:szCs w:val="24"/>
        </w:rPr>
        <w:t>U</w:t>
      </w:r>
      <w:r>
        <w:rPr>
          <w:rFonts w:ascii="Arial" w:hAnsi="Arial" w:cs="Arial"/>
          <w:color w:val="2A2A29"/>
          <w:sz w:val="24"/>
          <w:szCs w:val="24"/>
        </w:rPr>
        <w:tab/>
      </w:r>
      <w:r>
        <w:rPr>
          <w:rFonts w:ascii="Arial" w:hAnsi="Arial" w:cs="Arial"/>
          <w:color w:val="2A2A29"/>
          <w:position w:val="2"/>
          <w:sz w:val="20"/>
          <w:szCs w:val="20"/>
        </w:rPr>
        <w:t>10</w:t>
      </w:r>
    </w:p>
    <w:p w:rsidR="00F62CD7" w:rsidRDefault="00F62CD7">
      <w:pPr>
        <w:widowControl w:val="0"/>
        <w:tabs>
          <w:tab w:val="left" w:pos="5260"/>
        </w:tabs>
        <w:autoSpaceDE w:val="0"/>
        <w:autoSpaceDN w:val="0"/>
        <w:adjustRightInd w:val="0"/>
        <w:spacing w:before="64" w:after="0" w:line="240" w:lineRule="auto"/>
        <w:ind w:left="4314" w:right="506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4"/>
          <w:szCs w:val="24"/>
        </w:rPr>
        <w:t>R</w:t>
      </w:r>
      <w:r>
        <w:rPr>
          <w:rFonts w:ascii="Arial" w:hAnsi="Arial" w:cs="Arial"/>
          <w:color w:val="2A2A29"/>
          <w:sz w:val="24"/>
          <w:szCs w:val="24"/>
        </w:rPr>
        <w:tab/>
      </w:r>
      <w:r>
        <w:rPr>
          <w:rFonts w:ascii="Arial" w:hAnsi="Arial" w:cs="Arial"/>
          <w:color w:val="2A2A29"/>
          <w:w w:val="99"/>
          <w:position w:val="2"/>
          <w:sz w:val="20"/>
          <w:szCs w:val="20"/>
        </w:rPr>
        <w:t>7</w:t>
      </w:r>
    </w:p>
    <w:p w:rsidR="00F62CD7" w:rsidRDefault="00F62CD7">
      <w:pPr>
        <w:widowControl w:val="0"/>
        <w:tabs>
          <w:tab w:val="left" w:pos="7480"/>
        </w:tabs>
        <w:autoSpaceDE w:val="0"/>
        <w:autoSpaceDN w:val="0"/>
        <w:adjustRightInd w:val="0"/>
        <w:spacing w:before="64" w:after="0" w:line="240" w:lineRule="auto"/>
        <w:ind w:left="4352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4"/>
          <w:szCs w:val="24"/>
        </w:rPr>
        <w:t>R</w:t>
      </w:r>
      <w:r>
        <w:rPr>
          <w:rFonts w:ascii="Arial" w:hAnsi="Arial" w:cs="Arial"/>
          <w:color w:val="2A2A29"/>
          <w:sz w:val="24"/>
          <w:szCs w:val="24"/>
        </w:rPr>
        <w:tab/>
      </w:r>
      <w:r>
        <w:rPr>
          <w:rFonts w:ascii="Arial" w:hAnsi="Arial" w:cs="Arial"/>
          <w:color w:val="2A2A29"/>
          <w:position w:val="2"/>
          <w:sz w:val="20"/>
          <w:szCs w:val="20"/>
        </w:rPr>
        <w:t>9</w:t>
      </w:r>
    </w:p>
    <w:p w:rsidR="00F62CD7" w:rsidRDefault="00F62CD7">
      <w:pPr>
        <w:widowControl w:val="0"/>
        <w:tabs>
          <w:tab w:val="left" w:pos="4340"/>
        </w:tabs>
        <w:autoSpaceDE w:val="0"/>
        <w:autoSpaceDN w:val="0"/>
        <w:adjustRightInd w:val="0"/>
        <w:spacing w:before="64" w:after="0" w:line="240" w:lineRule="auto"/>
        <w:ind w:left="3711" w:right="6021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position w:val="1"/>
          <w:sz w:val="20"/>
          <w:szCs w:val="20"/>
        </w:rPr>
        <w:t>6</w:t>
      </w:r>
      <w:r>
        <w:rPr>
          <w:rFonts w:ascii="Arial" w:hAnsi="Arial" w:cs="Arial"/>
          <w:color w:val="2A2A29"/>
          <w:position w:val="1"/>
          <w:sz w:val="20"/>
          <w:szCs w:val="20"/>
        </w:rPr>
        <w:tab/>
      </w:r>
      <w:r>
        <w:rPr>
          <w:rFonts w:ascii="Arial" w:hAnsi="Arial" w:cs="Arial"/>
          <w:color w:val="2A2A29"/>
          <w:w w:val="109"/>
          <w:sz w:val="24"/>
          <w:szCs w:val="24"/>
        </w:rPr>
        <w:t>I</w:t>
      </w:r>
    </w:p>
    <w:p w:rsidR="00F62CD7" w:rsidRDefault="00F62CD7">
      <w:pPr>
        <w:widowControl w:val="0"/>
        <w:tabs>
          <w:tab w:val="left" w:pos="6800"/>
        </w:tabs>
        <w:autoSpaceDE w:val="0"/>
        <w:autoSpaceDN w:val="0"/>
        <w:adjustRightInd w:val="0"/>
        <w:spacing w:before="64" w:after="0" w:line="240" w:lineRule="auto"/>
        <w:ind w:left="4356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4"/>
          <w:szCs w:val="24"/>
        </w:rPr>
        <w:t>C</w:t>
      </w:r>
      <w:r>
        <w:rPr>
          <w:rFonts w:ascii="Arial" w:hAnsi="Arial" w:cs="Arial"/>
          <w:color w:val="2A2A29"/>
          <w:sz w:val="24"/>
          <w:szCs w:val="24"/>
        </w:rPr>
        <w:tab/>
      </w:r>
      <w:r>
        <w:rPr>
          <w:rFonts w:ascii="Arial" w:hAnsi="Arial" w:cs="Arial"/>
          <w:color w:val="2A2A29"/>
          <w:position w:val="1"/>
          <w:sz w:val="20"/>
          <w:szCs w:val="20"/>
        </w:rPr>
        <w:t>12</w:t>
      </w:r>
    </w:p>
    <w:p w:rsidR="00F62CD7" w:rsidRDefault="00F62CD7">
      <w:pPr>
        <w:widowControl w:val="0"/>
        <w:autoSpaceDE w:val="0"/>
        <w:autoSpaceDN w:val="0"/>
        <w:adjustRightInd w:val="0"/>
        <w:spacing w:before="64" w:after="0" w:line="295" w:lineRule="auto"/>
        <w:ind w:left="4324" w:right="599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w w:val="95"/>
          <w:sz w:val="24"/>
          <w:szCs w:val="24"/>
        </w:rPr>
        <w:t xml:space="preserve">A </w:t>
      </w:r>
      <w:r>
        <w:rPr>
          <w:rFonts w:ascii="Arial" w:hAnsi="Arial" w:cs="Arial"/>
          <w:color w:val="2A2A29"/>
          <w:w w:val="98"/>
          <w:sz w:val="24"/>
          <w:szCs w:val="24"/>
        </w:rPr>
        <w:t>N</w:t>
      </w:r>
    </w:p>
    <w:p w:rsidR="00F62CD7" w:rsidRDefault="00F62CD7">
      <w:pPr>
        <w:widowControl w:val="0"/>
        <w:tabs>
          <w:tab w:val="left" w:pos="4940"/>
        </w:tabs>
        <w:autoSpaceDE w:val="0"/>
        <w:autoSpaceDN w:val="0"/>
        <w:adjustRightInd w:val="0"/>
        <w:spacing w:before="2" w:after="0" w:line="270" w:lineRule="exact"/>
        <w:ind w:left="4319" w:right="5381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-1"/>
          <w:sz w:val="24"/>
          <w:szCs w:val="24"/>
        </w:rPr>
        <w:t>E</w:t>
      </w:r>
      <w:r>
        <w:rPr>
          <w:rFonts w:ascii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hAnsi="Arial" w:cs="Arial"/>
          <w:color w:val="2A2A29"/>
          <w:w w:val="99"/>
          <w:sz w:val="20"/>
          <w:szCs w:val="20"/>
        </w:rPr>
        <w:t>8</w:t>
      </w:r>
    </w:p>
    <w:p w:rsidR="00F62CD7" w:rsidRDefault="00F62CD7">
      <w:pPr>
        <w:widowControl w:val="0"/>
        <w:autoSpaceDE w:val="0"/>
        <w:autoSpaceDN w:val="0"/>
        <w:adjustRightInd w:val="0"/>
        <w:spacing w:before="97" w:after="0" w:line="225" w:lineRule="exact"/>
        <w:ind w:left="6811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-1"/>
          <w:sz w:val="20"/>
          <w:szCs w:val="20"/>
        </w:rPr>
        <w:t>11</w:t>
      </w: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62CD7" w:rsidRDefault="00F62CD7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5"/>
        <w:gridCol w:w="3805"/>
      </w:tblGrid>
      <w:tr w:rsidR="00F62CD7" w:rsidTr="00633091">
        <w:trPr>
          <w:trHeight w:hRule="exact" w:val="454"/>
        </w:trPr>
        <w:tc>
          <w:tcPr>
            <w:tcW w:w="528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F62CD7" w:rsidRDefault="00F62CD7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10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7"/>
              </w:rPr>
              <w:t>A</w:t>
            </w:r>
            <w:r>
              <w:rPr>
                <w:rFonts w:ascii="Arial" w:hAnsi="Arial" w:cs="Arial"/>
                <w:color w:val="2A2A29"/>
                <w:spacing w:val="2"/>
                <w:w w:val="87"/>
              </w:rPr>
              <w:t>CRO</w:t>
            </w:r>
            <w:r>
              <w:rPr>
                <w:rFonts w:ascii="Arial" w:hAnsi="Arial" w:cs="Arial"/>
                <w:color w:val="2A2A29"/>
                <w:spacing w:val="1"/>
                <w:w w:val="87"/>
              </w:rPr>
              <w:t>S</w:t>
            </w:r>
            <w:r>
              <w:rPr>
                <w:rFonts w:ascii="Arial" w:hAnsi="Arial" w:cs="Arial"/>
                <w:color w:val="2A2A29"/>
                <w:w w:val="87"/>
              </w:rPr>
              <w:t>S</w:t>
            </w:r>
            <w:r>
              <w:rPr>
                <w:rFonts w:ascii="Arial" w:hAnsi="Arial" w:cs="Arial"/>
                <w:color w:val="2A2A29"/>
                <w:spacing w:val="11"/>
                <w:w w:val="87"/>
              </w:rPr>
              <w:t xml:space="preserve"> </w:t>
            </w:r>
            <w:r>
              <w:rPr>
                <w:rFonts w:ascii="Arial" w:hAnsi="Arial" w:cs="Arial"/>
                <w:color w:val="2A2A29"/>
                <w:w w:val="102"/>
              </w:rPr>
              <w:t>→</w:t>
            </w:r>
          </w:p>
        </w:tc>
        <w:tc>
          <w:tcPr>
            <w:tcW w:w="380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F62CD7" w:rsidRDefault="00F62CD7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10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pacing w:val="2"/>
                <w:w w:val="91"/>
              </w:rPr>
              <w:t>D</w:t>
            </w:r>
            <w:r>
              <w:rPr>
                <w:rFonts w:ascii="Arial" w:hAnsi="Arial" w:cs="Arial"/>
                <w:color w:val="2A2A29"/>
                <w:w w:val="91"/>
              </w:rPr>
              <w:t>O</w:t>
            </w:r>
            <w:r>
              <w:rPr>
                <w:rFonts w:ascii="Arial" w:hAnsi="Arial" w:cs="Arial"/>
                <w:color w:val="2A2A29"/>
                <w:spacing w:val="2"/>
                <w:w w:val="91"/>
              </w:rPr>
              <w:t>W</w:t>
            </w:r>
            <w:r>
              <w:rPr>
                <w:rFonts w:ascii="Arial" w:hAnsi="Arial" w:cs="Arial"/>
                <w:color w:val="2A2A29"/>
                <w:w w:val="91"/>
              </w:rPr>
              <w:t>N</w:t>
            </w:r>
            <w:r>
              <w:rPr>
                <w:rFonts w:ascii="Arial" w:hAnsi="Arial" w:cs="Arial"/>
                <w:color w:val="2A2A29"/>
                <w:spacing w:val="3"/>
                <w:w w:val="91"/>
              </w:rPr>
              <w:t xml:space="preserve"> </w:t>
            </w:r>
            <w:r>
              <w:rPr>
                <w:rFonts w:ascii="Arial" w:hAnsi="Arial" w:cs="Arial"/>
                <w:color w:val="2A2A29"/>
                <w:w w:val="205"/>
              </w:rPr>
              <w:t>↓</w:t>
            </w:r>
          </w:p>
        </w:tc>
      </w:tr>
      <w:tr w:rsidR="00F62CD7" w:rsidRPr="00633091" w:rsidTr="00633091">
        <w:trPr>
          <w:trHeight w:hRule="exact" w:val="3288"/>
        </w:trPr>
        <w:tc>
          <w:tcPr>
            <w:tcW w:w="528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21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1.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animals</w:t>
            </w:r>
            <w:r w:rsidRPr="00EC2574">
              <w:rPr>
                <w:rFonts w:ascii="Arial" w:hAnsi="Arial" w:cs="Arial"/>
                <w:color w:val="2A2A29"/>
                <w:spacing w:val="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which</w:t>
            </w:r>
            <w:r w:rsidRPr="00EC2574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ha</w:t>
            </w:r>
            <w:r w:rsidRPr="00EC2574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v</w:t>
            </w:r>
            <w:r w:rsidRPr="00EC2574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1"/>
                <w:w w:val="9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big</w:t>
            </w:r>
            <w:r w:rsidRPr="00EC2574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and</w:t>
            </w:r>
            <w:r w:rsidRPr="00EC2574">
              <w:rPr>
                <w:rFonts w:ascii="Arial" w:hAnsi="Arial" w:cs="Arial"/>
                <w:color w:val="2A2A29"/>
                <w:spacing w:val="-1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107"/>
                <w:sz w:val="23"/>
                <w:szCs w:val="23"/>
                <w:lang w:val="en-US"/>
              </w:rPr>
              <w:t>trunk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461" w:right="764" w:hanging="242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3.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amount</w:t>
            </w:r>
            <w:r w:rsidRPr="00EC2574">
              <w:rPr>
                <w:rFonts w:ascii="Arial" w:hAnsi="Arial" w:cs="Arial"/>
                <w:color w:val="2A2A29"/>
                <w:spacing w:val="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heat/</w:t>
            </w:r>
            <w:r w:rsidRPr="00EC2574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old</w:t>
            </w:r>
            <w:r w:rsidRPr="00EC2574">
              <w:rPr>
                <w:rFonts w:ascii="Arial" w:hAnsi="Arial" w:cs="Arial"/>
                <w:color w:val="2A2A29"/>
                <w:spacing w:val="4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that</w:t>
            </w:r>
            <w:r w:rsidRPr="00EC2574">
              <w:rPr>
                <w:rFonts w:ascii="Arial" w:hAnsi="Arial" w:cs="Arial"/>
                <w:color w:val="2A2A29"/>
                <w:spacing w:val="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w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4"/>
                <w:w w:val="109"/>
                <w:sz w:val="23"/>
                <w:szCs w:val="23"/>
                <w:lang w:val="en-US"/>
              </w:rPr>
              <w:t>f</w:t>
            </w:r>
            <w:r w:rsidRPr="00EC2574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 xml:space="preserve">eel </w:t>
            </w:r>
            <w:r w:rsidRPr="00EC2574"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  <w:lang w:val="en-US"/>
              </w:rPr>
              <w:t>ev</w:t>
            </w:r>
            <w:r w:rsidRPr="00EC2574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ery</w:t>
            </w:r>
            <w:r w:rsidRPr="00EC2574">
              <w:rPr>
                <w:rFonts w:ascii="Arial" w:hAnsi="Arial" w:cs="Arial"/>
                <w:color w:val="2A2A29"/>
                <w:spacing w:val="2"/>
                <w:w w:val="94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day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3" w:after="0" w:line="110" w:lineRule="exact"/>
              <w:rPr>
                <w:rFonts w:ascii="Times New Roman" w:hAnsi="Times New Roman"/>
                <w:sz w:val="11"/>
                <w:szCs w:val="11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461" w:right="554" w:hanging="242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4.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esult</w:t>
            </w:r>
            <w:r w:rsidRPr="00EC2574">
              <w:rPr>
                <w:rFonts w:ascii="Arial" w:hAnsi="Arial" w:cs="Arial"/>
                <w:color w:val="2A2A29"/>
                <w:spacing w:val="26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</w:t>
            </w:r>
            <w:r w:rsidRPr="00EC2574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inc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ease</w:t>
            </w:r>
            <w:r w:rsidRPr="00EC2574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in the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Earth</w:t>
            </w:r>
            <w:r w:rsidRPr="00EC2574">
              <w:rPr>
                <w:rFonts w:ascii="Arial" w:hAnsi="Arial" w:cs="Arial"/>
                <w:color w:val="2A2A29"/>
                <w:spacing w:val="-14"/>
                <w:w w:val="102"/>
                <w:sz w:val="23"/>
                <w:szCs w:val="23"/>
                <w:lang w:val="en-US"/>
              </w:rPr>
              <w:t>’</w:t>
            </w:r>
            <w:r w:rsidRPr="00EC2574">
              <w:rPr>
                <w:rFonts w:ascii="Arial" w:hAnsi="Arial" w:cs="Arial"/>
                <w:color w:val="2A2A29"/>
                <w:w w:val="98"/>
                <w:sz w:val="23"/>
                <w:szCs w:val="23"/>
                <w:lang w:val="en-US"/>
              </w:rPr>
              <w:t xml:space="preserve">s </w:t>
            </w:r>
            <w:r w:rsidRPr="00EC2574">
              <w:rPr>
                <w:rFonts w:ascii="Arial" w:hAnsi="Arial" w:cs="Arial"/>
                <w:color w:val="2A2A29"/>
                <w:spacing w:val="-1"/>
                <w:w w:val="116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w w:val="101"/>
                <w:sz w:val="23"/>
                <w:szCs w:val="23"/>
                <w:lang w:val="en-US"/>
              </w:rPr>
              <w:t>empe</w:t>
            </w:r>
            <w:r w:rsidRPr="00EC2574">
              <w:rPr>
                <w:rFonts w:ascii="Arial" w:hAnsi="Arial" w:cs="Arial"/>
                <w:color w:val="2A2A29"/>
                <w:spacing w:val="-2"/>
                <w:w w:val="101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105"/>
                <w:sz w:val="23"/>
                <w:szCs w:val="23"/>
                <w:lang w:val="en-US"/>
              </w:rPr>
              <w:t>atu</w:t>
            </w:r>
            <w:r w:rsidRPr="00EC2574">
              <w:rPr>
                <w:rFonts w:ascii="Arial" w:hAnsi="Arial" w:cs="Arial"/>
                <w:color w:val="2A2A29"/>
                <w:spacing w:val="-7"/>
                <w:w w:val="105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e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6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6.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</w:t>
            </w:r>
            <w:r w:rsidRPr="00EC2574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cident</w:t>
            </w:r>
            <w:r w:rsidRPr="00EC2574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in</w:t>
            </w:r>
            <w:r w:rsidRPr="00EC2574">
              <w:rPr>
                <w:rFonts w:ascii="Arial" w:hAnsi="Arial" w:cs="Arial"/>
                <w:color w:val="2A2A29"/>
                <w:spacing w:val="-2"/>
                <w:w w:val="97"/>
                <w:sz w:val="23"/>
                <w:szCs w:val="23"/>
                <w:lang w:val="en-US"/>
              </w:rPr>
              <w:t>v</w:t>
            </w:r>
            <w:r w:rsidRPr="00EC2574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pacing w:val="-9"/>
                <w:w w:val="97"/>
                <w:sz w:val="23"/>
                <w:szCs w:val="23"/>
                <w:lang w:val="en-US"/>
              </w:rPr>
              <w:t>l</w:t>
            </w:r>
            <w:r w:rsidRPr="00EC2574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ving</w:t>
            </w:r>
            <w:r w:rsidRPr="00EC2574">
              <w:rPr>
                <w:rFonts w:ascii="Arial" w:hAnsi="Arial" w:cs="Arial"/>
                <w:color w:val="2A2A29"/>
                <w:spacing w:val="2"/>
                <w:w w:val="9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oil</w:t>
            </w:r>
            <w:r w:rsidRPr="00EC2574">
              <w:rPr>
                <w:rFonts w:ascii="Arial" w:hAnsi="Arial" w:cs="Arial"/>
                <w:color w:val="2A2A29"/>
                <w:spacing w:val="6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and</w:t>
            </w:r>
            <w:r w:rsidRPr="00EC2574">
              <w:rPr>
                <w:rFonts w:ascii="Arial" w:hAnsi="Arial" w:cs="Arial"/>
                <w:color w:val="2A2A29"/>
                <w:spacing w:val="-1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wa</w:t>
            </w:r>
            <w:r w:rsidRPr="00EC2574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w w:val="104"/>
                <w:sz w:val="23"/>
                <w:szCs w:val="23"/>
                <w:lang w:val="en-US"/>
              </w:rPr>
              <w:t>er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8.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species</w:t>
            </w:r>
            <w:r w:rsidRPr="00EC2574">
              <w:rPr>
                <w:rFonts w:ascii="Arial" w:hAnsi="Arial" w:cs="Arial"/>
                <w:color w:val="2A2A29"/>
                <w:spacing w:val="-3"/>
                <w:w w:val="9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that</w:t>
            </w:r>
            <w:r w:rsidRPr="00EC2574">
              <w:rPr>
                <w:rFonts w:ascii="Arial" w:hAnsi="Arial" w:cs="Arial"/>
                <w:color w:val="2A2A29"/>
                <w:spacing w:val="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in danger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11.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3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somethin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g</w:t>
            </w:r>
            <w:r w:rsidRPr="00EC2574">
              <w:rPr>
                <w:rFonts w:ascii="Arial" w:hAnsi="Arial" w:cs="Arial"/>
                <w:color w:val="2A2A29"/>
                <w:spacing w:val="-10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tha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pacing w:val="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w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-21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wri</w:t>
            </w:r>
            <w:r w:rsidRPr="00EC2574">
              <w:rPr>
                <w:rFonts w:ascii="Arial" w:hAnsi="Arial" w:cs="Arial"/>
                <w:color w:val="2A2A29"/>
                <w:spacing w:val="-3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</w:t>
            </w:r>
            <w:r w:rsidRPr="00EC2574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an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</w:t>
            </w:r>
            <w:r w:rsidRPr="00EC2574">
              <w:rPr>
                <w:rFonts w:ascii="Arial" w:hAnsi="Arial" w:cs="Arial"/>
                <w:color w:val="2A2A29"/>
                <w:spacing w:val="-2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3"/>
                <w:sz w:val="23"/>
                <w:szCs w:val="23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</w:t>
            </w:r>
            <w:r w:rsidRPr="00EC2574">
              <w:rPr>
                <w:rFonts w:ascii="Arial" w:hAnsi="Arial" w:cs="Arial"/>
                <w:color w:val="2A2A29"/>
                <w:spacing w:val="-20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9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ec</w:t>
            </w:r>
            <w:r w:rsidRPr="00EC2574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>y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l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12.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3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pe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son</w:t>
            </w:r>
            <w:r w:rsidRPr="00EC2574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who</w:t>
            </w:r>
            <w:r w:rsidRPr="00EC2574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fights</w:t>
            </w:r>
            <w:r w:rsidRPr="00EC2574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or</w:t>
            </w:r>
            <w:r w:rsidRPr="00EC2574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>envi</w:t>
            </w:r>
            <w:r w:rsidRPr="00EC2574">
              <w:rPr>
                <w:rFonts w:ascii="Arial" w:hAnsi="Arial" w:cs="Arial"/>
                <w:color w:val="2A2A29"/>
                <w:spacing w:val="-7"/>
                <w:w w:val="99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w w:val="101"/>
                <w:sz w:val="23"/>
                <w:szCs w:val="23"/>
                <w:lang w:val="en-US"/>
              </w:rPr>
              <w:t>onment</w:t>
            </w:r>
          </w:p>
        </w:tc>
        <w:tc>
          <w:tcPr>
            <w:tcW w:w="380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21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2.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k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eep</w:t>
            </w:r>
            <w:r w:rsidRPr="00EC2574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sa</w:t>
            </w:r>
            <w:r w:rsidRPr="00EC2574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5.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EC2574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  <w:lang w:val="en-US"/>
              </w:rPr>
              <w:t>v</w:t>
            </w:r>
            <w:r w:rsidRPr="00EC2574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ery</w:t>
            </w:r>
            <w:r w:rsidRPr="00EC2574">
              <w:rPr>
                <w:rFonts w:ascii="Arial" w:hAnsi="Arial" w:cs="Arial"/>
                <w:color w:val="2A2A29"/>
                <w:spacing w:val="2"/>
                <w:w w:val="94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s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ong</w:t>
            </w:r>
            <w:r w:rsidRPr="00EC2574">
              <w:rPr>
                <w:rFonts w:ascii="Arial" w:hAnsi="Arial" w:cs="Arial"/>
                <w:color w:val="2A2A29"/>
                <w:spacing w:val="9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wind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461" w:right="876" w:hanging="242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7.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dif</w:t>
            </w:r>
            <w:r w:rsidRPr="00EC2574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f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e</w:t>
            </w:r>
            <w:r w:rsidRPr="00EC2574">
              <w:rPr>
                <w:rFonts w:ascii="Arial" w:hAnsi="Arial" w:cs="Arial"/>
                <w:color w:val="2A2A29"/>
                <w:spacing w:val="-9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en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</w:t>
            </w:r>
            <w:r w:rsidRPr="00EC2574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w w:val="95"/>
                <w:sz w:val="23"/>
                <w:szCs w:val="23"/>
                <w:lang w:val="en-US"/>
              </w:rPr>
              <w:t>type</w:t>
            </w:r>
            <w:r w:rsidRPr="00EC2574">
              <w:rPr>
                <w:rFonts w:ascii="Arial" w:hAnsi="Arial" w:cs="Arial"/>
                <w:color w:val="2A2A29"/>
                <w:w w:val="95"/>
                <w:sz w:val="23"/>
                <w:szCs w:val="23"/>
                <w:lang w:val="en-US"/>
              </w:rPr>
              <w:t>s</w:t>
            </w:r>
            <w:r w:rsidRPr="00EC2574">
              <w:rPr>
                <w:rFonts w:ascii="Arial" w:hAnsi="Arial" w:cs="Arial"/>
                <w:color w:val="2A2A29"/>
                <w:spacing w:val="-2"/>
                <w:w w:val="95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f</w:t>
            </w:r>
            <w:r w:rsidRPr="00EC2574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plant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</w:t>
            </w:r>
            <w:r w:rsidRPr="00EC2574">
              <w:rPr>
                <w:rFonts w:ascii="Arial" w:hAnsi="Arial" w:cs="Arial"/>
                <w:color w:val="2A2A29"/>
                <w:spacing w:val="2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and </w:t>
            </w:r>
            <w:r w:rsidRPr="00EC2574">
              <w:rPr>
                <w:rFonts w:ascii="Arial" w:hAnsi="Arial" w:cs="Arial"/>
                <w:color w:val="2A2A29"/>
                <w:spacing w:val="-2"/>
                <w:w w:val="101"/>
                <w:sz w:val="23"/>
                <w:szCs w:val="23"/>
                <w:lang w:val="en-US"/>
              </w:rPr>
              <w:t>animals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6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9.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22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ain</w:t>
            </w:r>
            <w:r w:rsidRPr="00EC2574">
              <w:rPr>
                <w:rFonts w:ascii="Arial" w:hAnsi="Arial" w:cs="Arial"/>
                <w:color w:val="2A2A29"/>
                <w:spacing w:val="9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with</w:t>
            </w:r>
            <w:r w:rsidRPr="00EC2574">
              <w:rPr>
                <w:rFonts w:ascii="Arial" w:hAnsi="Arial" w:cs="Arial"/>
                <w:color w:val="2A2A29"/>
                <w:spacing w:val="7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dange</w:t>
            </w:r>
            <w:r w:rsidRPr="00EC2574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ous</w:t>
            </w:r>
            <w:r w:rsidRPr="00EC2574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chemi</w:t>
            </w:r>
            <w:r w:rsidRPr="00EC2574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c</w:t>
            </w:r>
            <w:r w:rsidRPr="00EC2574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als</w:t>
            </w: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F62CD7" w:rsidRPr="00EC2574" w:rsidRDefault="00F62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574">
              <w:rPr>
                <w:rFonts w:ascii="Times New Roman" w:hAnsi="Times New Roman"/>
                <w:b/>
                <w:bCs/>
                <w:color w:val="2A2A29"/>
                <w:lang w:val="en-US"/>
              </w:rPr>
              <w:t>10.</w:t>
            </w:r>
            <w:r w:rsidRPr="00EC2574">
              <w:rPr>
                <w:rFonts w:ascii="Times New Roman" w:hAnsi="Times New Roman"/>
                <w:b/>
                <w:bCs/>
                <w:color w:val="2A2A29"/>
                <w:spacing w:val="34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use</w:t>
            </w:r>
            <w:r w:rsidRPr="00EC2574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EC2574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again</w:t>
            </w:r>
          </w:p>
        </w:tc>
      </w:tr>
    </w:tbl>
    <w:p w:rsidR="00F62CD7" w:rsidRDefault="00F62CD7" w:rsidP="00633091">
      <w:pPr>
        <w:widowControl w:val="0"/>
        <w:autoSpaceDE w:val="0"/>
        <w:autoSpaceDN w:val="0"/>
        <w:adjustRightInd w:val="0"/>
        <w:spacing w:before="25" w:after="0" w:line="240" w:lineRule="auto"/>
        <w:ind w:right="98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sectPr w:rsidR="00F62CD7">
      <w:pgSz w:w="11920" w:h="16840"/>
      <w:pgMar w:top="90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5DA"/>
    <w:rsid w:val="000225FC"/>
    <w:rsid w:val="00633091"/>
    <w:rsid w:val="00804964"/>
    <w:rsid w:val="00B935DA"/>
    <w:rsid w:val="00EC2574"/>
    <w:rsid w:val="00F6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66">
      <o:colormenu v:ext="edit" fill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FBAD8FE2-5D65-40DF-A01E-EB7723B8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38613BB-F0EA-4C07-BC46-CECEA0B4D12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4</TotalTime>
  <Pages>2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2014-06-20T17:14:00Z</dcterms:created>
  <dcterms:modified xsi:type="dcterms:W3CDTF">2014-07-01T16:39:00Z</dcterms:modified>
</cp:coreProperties>
</file>