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EDF" w:rsidRPr="00E55332" w:rsidRDefault="006A0FB3">
      <w:pPr>
        <w:widowControl w:val="0"/>
        <w:tabs>
          <w:tab w:val="left" w:pos="2240"/>
        </w:tabs>
        <w:autoSpaceDE w:val="0"/>
        <w:autoSpaceDN w:val="0"/>
        <w:adjustRightInd w:val="0"/>
        <w:spacing w:before="92" w:after="0" w:line="817" w:lineRule="exact"/>
        <w:ind w:left="1404" w:right="-150"/>
        <w:rPr>
          <w:rFonts w:ascii="Arial" w:hAnsi="Arial" w:cs="Arial"/>
          <w:color w:val="000000"/>
          <w:sz w:val="73"/>
          <w:szCs w:val="73"/>
          <w:lang w:val="en-US"/>
        </w:rPr>
      </w:pPr>
      <w:r>
        <w:rPr>
          <w:noProof/>
        </w:rPr>
        <w:pict>
          <v:group id="_x0000_s1621" style="position:absolute;left:0;text-align:left;margin-left:0;margin-top:-59pt;width:595.1pt;height:109pt;z-index:-251511808" coordsize="11902,2180">
            <v:shape id="_x0000_s1061" style="position:absolute;left:1247;top:1292;width:4649;height:888" coordsize="4649,888" o:regroupid="1" o:allowincell="f" path="m283,l206,,174,,145,2,119,4,97,7,77,12,61,18,47,25,35,35,25,47,18,61,12,77,7,97,4,119,2,145,,174r,32l,243,,644r,37l,713r2,29l4,768r3,22l12,810r6,16l25,840r10,12l47,862r14,7l77,875r20,5l119,883r26,2l174,887r32,l242,888r4163,l4442,887r32,l4503,885r26,-2l4551,880r19,-5l4587,869r14,-7l4613,852r9,-12l4630,826r6,-16l4641,790r3,-22l4646,742r1,-29l4648,681r,-37l4648,243r,-37l4647,174r-1,-29l4644,119r-3,-22l4636,77r-6,-16l4622,47r-9,-12l4601,25r-14,-7l4570,12,4551,7,4529,4,4503,2,4474,r-32,l283,e" fillcolor="#e3e3e3" stroked="f">
              <v:path arrowok="t"/>
            </v:shape>
            <v:shape id="_x0000_s1060" style="position:absolute;left:2069;top:1335;width:797;height:797" coordsize="797,797" o:regroupid="1" o:allowincell="f" path="m398,l365,1,333,5r-31,6l272,20,243,31,215,44,188,59,163,76,139,95r-23,21l95,139,76,163,59,188,44,215,31,243,20,272r-9,30l5,333,1,365,,398r1,33l5,463r6,31l20,524r11,29l44,581r15,27l76,634r19,24l116,680r23,21l163,720r25,17l215,752r28,13l272,776r30,9l333,792r32,3l398,797r33,-2l463,792r31,-7l524,776r29,-11l581,752r27,-15l634,720r24,-19l680,680r21,-22l720,634r17,-26l752,581r13,-28l776,524r9,-30l792,463r3,-32l797,398r-2,-33l792,333r-7,-31l776,272,765,243,752,215,737,188,720,163,701,139,680,116,658,95,634,76,608,59,581,44,553,31,524,20,494,11,463,5,431,1,398,e" fillcolor="#2a2a29" stroked="f">
              <v:path arrowok="t"/>
            </v:shape>
            <v:rect id="_x0000_s1069" style="position:absolute;width:10200;height:340;mso-position-horizontal-relative:page;mso-position-vertical-relative:page" o:regroupid="1" o:allowincell="f" filled="f" stroked="f">
              <v:textbox style="mso-next-textbox:#_x0000_s1069" inset="0,0,0,0">
                <w:txbxContent>
                  <w:p w:rsidR="00E55332" w:rsidRDefault="00DF4F79" w:rsidP="00E55332">
                    <w:pPr>
                      <w:spacing w:after="0" w:line="3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type id="_x0000_t75" coordsize="21600,21600" o:spt="75" o:preferrelative="t" path="m@4@5l@4@11@9@11@9@5xe" filled="f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o:extrusionok="f" gradientshapeok="t" o:connecttype="rect"/>
                          <o:lock v:ext="edit" aspectratio="t"/>
                        </v:shapetype>
                        <v:shape id="_x0000_i1030" type="#_x0000_t75" style="width:512.85pt;height:17.25pt">
                          <v:imagedata r:id="rId7" o:title=""/>
                        </v:shape>
                      </w:pict>
                    </w:r>
                  </w:p>
                  <w:p w:rsidR="00E55332" w:rsidRDefault="00E55332" w:rsidP="00E5533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70" style="position:absolute;left:5701;top:40;width:744;height:675" coordsize="744,675" o:regroupid="1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  <v:path arrowok="t"/>
            </v:shape>
            <v:group id="_x0000_s1071" style="position:absolute;left:5672;top:11;width:801;height:732" coordorigin="5672,11" coordsize="801,732" o:regroupid="1" o:allowincell="f">
              <v:shape id="_x0000_s1072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  <v:path arrowok="t"/>
              </v:shape>
              <v:shape id="_x0000_s1073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  <v:path arrowok="t"/>
              </v:shape>
            </v:group>
            <v:shape id="_x0000_s1074" style="position:absolute;left:7480;top:113;width:613;height:554" coordsize="613,554" o:regroupid="1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  <v:path arrowok="t"/>
            </v:shape>
            <v:group id="_x0000_s1075" style="position:absolute;left:7456;top:89;width:661;height:602" coordorigin="7456,89" coordsize="661,602" o:regroupid="1" o:allowincell="f">
              <v:shape id="_x0000_s1076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  <v:path arrowok="t"/>
              </v:shape>
              <v:shape id="_x0000_s1077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  <v:path arrowok="t"/>
              </v:shape>
            </v:group>
            <v:shape id="_x0000_s1078" style="position:absolute;left:9270;top:166;width:486;height:441" coordsize="486,441" o:regroupid="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  <v:path arrowok="t"/>
            </v:shape>
            <v:group id="_x0000_s1079" style="position:absolute;left:9251;top:149;width:523;height:475" coordorigin="9251,149" coordsize="523,475" o:regroupid="1" o:allowincell="f">
              <v:shape id="_x0000_s1080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  <v:path arrowok="t"/>
              </v:shape>
              <v:shape id="_x0000_s1081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  <v:path arrowok="t"/>
              </v:shape>
            </v:group>
            <v:rect id="_x0000_s1082" style="position:absolute;left:10122;width:1780;height:580;mso-position-horizontal-relative:page;mso-position-vertical-relative:page" o:regroupid="1" o:allowincell="f" filled="f" stroked="f">
              <v:textbox style="mso-next-textbox:#_x0000_s1082" inset="0,0,0,0">
                <w:txbxContent>
                  <w:p w:rsidR="00E55332" w:rsidRDefault="00DF4F79" w:rsidP="00E55332">
                    <w:pPr>
                      <w:spacing w:after="0" w:line="5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32" type="#_x0000_t75" style="width:88.35pt;height:28.7pt">
                          <v:imagedata r:id="rId8" o:title=""/>
                        </v:shape>
                      </w:pict>
                    </w:r>
                  </w:p>
                  <w:p w:rsidR="00E55332" w:rsidRDefault="00E55332" w:rsidP="00E55332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083" style="position:absolute;left:9899;width:1521;height:903" coordsize="1521,903" o:regroupid="1" o:allowincell="f" path="m13,l12,4,9,23,6,44,3,64,2,84,,105r,21l2,190r7,64l22,315r16,59l59,431r25,55l113,538r33,50l182,635r40,43l265,718r46,37l359,788r52,30l464,843r56,21l577,881r60,12l698,901r62,2l823,901r61,-8l943,881r58,-17l1056,843r54,-25l1161,789r49,-33l1255,720r43,-40l1338,637r36,-45l1407,543r29,-51l1461,438r21,-55l1499,325r12,-59l1519,205r2,-63l1521,121r-1,-20l1519,80r-2,-20l1514,40r-3,-20l1508,,15,r,l13,e" fillcolor="#727272" stroked="f">
              <v:path arrowok="t"/>
            </v:shape>
            <v:shape id="_x0000_s1084" style="position:absolute;left:10472;top:461;width:878;height:182" coordsize="878,182" o:regroupid="1" o:allowincell="f" path="m878,l66,,45,6,26,18,12,34,3,54,,76r,39l6,136r12,19l34,169r20,9l77,182r683,-1l760,181r5,-5l801,130,834,82,863,31,878,e" fillcolor="#9e9e9e" stroked="f">
              <v:path arrowok="t"/>
            </v:shape>
            <v:shape id="_x0000_s1085" style="position:absolute;left:10299;top:70;width:1121;height:261" coordsize="1121,261" o:regroupid="1" o:allowincell="f" path="m1117,l150,,125,2,102,7,81,15,61,26,43,39,28,54,16,72,7,90,1,110,,132r2,21l8,172r10,19l30,207r16,15l64,235r20,11l106,253r23,5l154,260r943,l1097,260r2,-6l1111,195r7,-61l1121,71r-1,-20l1120,30,1118,9,1117,e" fillcolor="#d5d5d4" stroked="f">
              <v:path arrowok="t"/>
            </v:shape>
          </v:group>
        </w:pict>
      </w:r>
      <w:r w:rsidR="00DF4F79">
        <w:rPr>
          <w:noProof/>
        </w:rPr>
        <w:pict>
          <v:shape id="_x0000_s1062" style="position:absolute;left:0;text-align:left;margin-left:63.35pt;margin-top:60.45pt;width:474.2pt;height:97.25pt;z-index:-251792384;mso-position-horizontal-relative:page;mso-position-vertical-relative:text" coordsize="9484,1945" o:allowincell="f" path="m283,l243,,206,,174,,145,2,119,4,97,7,77,12,61,18,47,25,35,35,25,47,18,61,12,77,7,97,4,119,2,145,,174r,32l,243r,40l,1660r,41l,1737r,33l2,1799r2,25l7,1847r5,19l18,1883r7,14l35,1908r12,10l61,1926r16,6l97,1936r22,3l145,1941r29,2l206,1943r37,1l283,1944r8917,l9241,1944r36,-1l9310,1943r29,-2l9364,1939r23,-3l9406,1932r17,-6l9437,1918r11,-10l9458,1897r8,-14l9472,1866r4,-19l9479,1824r3,-25l9483,1770r1,-33l9484,1701r,-41l9484,283r,-40l9484,206r-1,-32l9482,145r-3,-26l9476,97r-4,-20l9466,61r-8,-14l9448,35,9437,25r-14,-7l9406,12,9387,7,9364,4,9339,2,9310,r-33,l9241,r-41,l283,xe" filled="f" strokecolor="#9e9e9e" strokeweight="2pt">
            <v:path arrowok="t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2A2A29"/>
          <w:w w:val="120"/>
          <w:position w:val="9"/>
          <w:sz w:val="24"/>
          <w:szCs w:val="24"/>
          <w:lang w:val="en-US"/>
        </w:rPr>
        <w:t>Unit</w:t>
      </w:r>
      <w:r w:rsidR="005D2EDF" w:rsidRPr="00E55332">
        <w:rPr>
          <w:rFonts w:ascii="Times New Roman" w:hAnsi="Times New Roman"/>
          <w:b/>
          <w:bCs/>
          <w:color w:val="2A2A29"/>
          <w:position w:val="9"/>
          <w:sz w:val="24"/>
          <w:szCs w:val="24"/>
          <w:lang w:val="en-US"/>
        </w:rPr>
        <w:tab/>
      </w:r>
      <w:r w:rsidR="005D2EDF" w:rsidRPr="00E55332">
        <w:rPr>
          <w:rFonts w:ascii="Arial" w:hAnsi="Arial" w:cs="Arial"/>
          <w:color w:val="FFFFFF"/>
          <w:position w:val="-3"/>
          <w:sz w:val="73"/>
          <w:szCs w:val="73"/>
          <w:lang w:val="en-US"/>
        </w:rPr>
        <w:t>4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  <w:r w:rsidRPr="00E55332">
        <w:rPr>
          <w:rFonts w:ascii="Arial" w:hAnsi="Arial" w:cs="Arial"/>
          <w:color w:val="000000"/>
          <w:sz w:val="73"/>
          <w:szCs w:val="73"/>
          <w:lang w:val="en-US"/>
        </w:rPr>
        <w:br w:type="column"/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63" type="#_x0000_t202" style="position:absolute;margin-left:256.65pt;margin-top:-1.2pt;width:127.45pt;height:33.85pt;z-index:251599872" filled="f" stroked="f">
            <v:textbox>
              <w:txbxContent>
                <w:p w:rsidR="00E55332" w:rsidRPr="001D5EE1" w:rsidRDefault="00E55332" w:rsidP="00E55332">
                  <w:pPr>
                    <w:rPr>
                      <w:rFonts w:ascii="Arial" w:hAnsi="Arial" w:cs="Arial"/>
                      <w:b/>
                    </w:rPr>
                  </w:pPr>
                  <w:r w:rsidRPr="001D5EE1">
                    <w:rPr>
                      <w:rFonts w:ascii="Arial" w:hAnsi="Arial" w:cs="Arial"/>
                      <w:b/>
                      <w:color w:val="FFFFFF"/>
                      <w:sz w:val="28"/>
                      <w:szCs w:val="28"/>
                    </w:rPr>
                    <w:t>Key for Schools</w:t>
                  </w:r>
                </w:p>
              </w:txbxContent>
            </v:textbox>
          </v:shape>
        </w:pict>
      </w:r>
      <w:r>
        <w:rPr>
          <w:noProof/>
        </w:rPr>
        <w:pict>
          <v:polyline id="_x0000_s1064" style="position:absolute;z-index:-251717632;mso-position-horizontal-relative:page;mso-position-vertical-relative:text" points="530.75pt,-4.9pt,529.1pt,-4.9pt,403.75pt,-.5pt,402.25pt,-.4pt,401pt,-.25pt,399.95pt,-.05pt,399.1pt,.2pt,398.35pt,.6pt,397.8pt,1.05pt,397.35pt,1.65pt,397.05pt,2.35pt,396.8pt,3.25pt,396.7pt,4.3pt,396.65pt,5.55pt,396.65pt,7pt,396.65pt,8.65pt,396.75pt,10.55pt,396.85pt,14.5pt,396.9pt,16.15pt,397pt,17.85pt,397.1pt,19.3pt,397.25pt,20.55pt,397.45pt,21.65pt,397.7pt,22.5pt,398.05pt,23.25pt,398.55pt,23.8pt,399.15pt,24.25pt,399.85pt,24.55pt,400.75pt,24.75pt,401.8pt,24.9pt,403.05pt,24.95pt,404.5pt,24.95pt,406.15pt,24.95pt,529.8pt,20.6pt,531.5pt,20.55pt,532.95pt,20.45pt,534.2pt,20.3pt,535.25pt,20.1pt,536.15pt,19.8pt,536.85pt,19.45pt,537.45pt,19pt,537.9pt,18.4pt,538.2pt,17.7pt,538.4pt,16.8pt,538.55pt,15.75pt,538.6pt,14.5pt,538.6pt,13.05pt,538.55pt,11.4pt,538.5pt,9.5pt,538.35pt,5.55pt,538.3pt,3.85pt,538.25pt,2.2pt,538.15pt,.7pt,538pt,-.55pt,537.8pt,-1.6pt,537.5pt,-2.45pt,537.15pt,-3.2pt,536.7pt,-3.75pt,536.1pt,-4.2pt,535.35pt,-4.5pt,534.5pt,-4.75pt,533.45pt,-4.85pt,532.2pt,-4.9pt,530.75pt,-4.9pt" coordsize="2840,597" o:allowincell="f" fillcolor="#9e9e9e" stroked="f">
            <v:path arrowok="t"/>
            <w10:wrap anchorx="page"/>
          </v:polyline>
        </w:pict>
      </w: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65" type="#_x0000_t136" style="position:absolute;margin-left:439.85pt;margin-top:4.55pt;width:23.1pt;height:14.4pt;rotation:359;z-index:-251783168;mso-position-horizontal-relative:page" o:allowincell="f" stroked="f">
            <v:shadow color="#868686"/>
            <o:extrusion v:ext="view" autorotationcenter="t"/>
            <v:textpath style="font-family:&quot;Arial&quot;;font-size:14pt;v-text-kern:t" string="for "/>
            <w10:wrap anchorx="page"/>
          </v:shape>
        </w:pict>
      </w:r>
      <w:r>
        <w:rPr>
          <w:noProof/>
        </w:rPr>
        <w:pict>
          <v:shape id="_x0000_s1066" type="#_x0000_t136" style="position:absolute;margin-left:508.3pt;margin-top:2.15pt;width:22.9pt;height:14.4pt;rotation:359;z-index:-251782144;mso-position-horizontal-relative:page" o:allowincell="f" stroked="f">
            <v:shadow color="#868686"/>
            <o:extrusion v:ext="view" autorotationcenter="t"/>
            <v:textpath style="font-family:&quot;Arial&quot;;font-size:14pt;v-text-kern:t" string="ols "/>
            <w10:wrap anchorx="page"/>
          </v:shape>
        </w:pict>
      </w:r>
      <w:r>
        <w:rPr>
          <w:noProof/>
        </w:rPr>
        <w:pict>
          <v:shape id="_x0000_s1067" type="#_x0000_t136" style="position:absolute;margin-left:404.7pt;margin-top:5.6pt;width:30.15pt;height:14.5pt;rotation:359;z-index:-251781120;mso-position-horizontal-relative:page" o:allowincell="f" stroked="f">
            <v:shadow color="#868686"/>
            <o:extrusion v:ext="view" autorotationcenter="t"/>
            <v:textpath style="font-family:&quot;Arial&quot;;font-size:14pt;v-text-kern:t" string="Key "/>
            <w10:wrap anchorx="page"/>
          </v:shape>
        </w:pict>
      </w:r>
      <w:r w:rsidR="005D2EDF" w:rsidRPr="00E55332">
        <w:rPr>
          <w:rFonts w:ascii="Arial" w:hAnsi="Arial" w:cs="Arial"/>
          <w:color w:val="2A2A29"/>
          <w:w w:val="93"/>
          <w:sz w:val="36"/>
          <w:szCs w:val="36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-14"/>
          <w:w w:val="93"/>
          <w:sz w:val="36"/>
          <w:szCs w:val="36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36"/>
          <w:szCs w:val="36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3"/>
          <w:sz w:val="36"/>
          <w:szCs w:val="36"/>
          <w:lang w:val="en-US"/>
        </w:rPr>
        <w:t>n</w:t>
      </w:r>
      <w:r w:rsidR="005D2EDF" w:rsidRPr="00E55332">
        <w:rPr>
          <w:rFonts w:ascii="Arial" w:hAnsi="Arial" w:cs="Arial"/>
          <w:color w:val="2A2A29"/>
          <w:sz w:val="36"/>
          <w:szCs w:val="36"/>
          <w:lang w:val="en-US"/>
        </w:rPr>
        <w:t>vi</w:t>
      </w:r>
      <w:r w:rsidR="005D2EDF" w:rsidRPr="00E55332">
        <w:rPr>
          <w:rFonts w:ascii="Arial" w:hAnsi="Arial" w:cs="Arial"/>
          <w:color w:val="2A2A29"/>
          <w:spacing w:val="-6"/>
          <w:sz w:val="36"/>
          <w:szCs w:val="36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36"/>
          <w:szCs w:val="36"/>
          <w:lang w:val="en-US"/>
        </w:rPr>
        <w:t>onme</w:t>
      </w:r>
      <w:r w:rsidR="005D2EDF" w:rsidRPr="00E55332">
        <w:rPr>
          <w:rFonts w:ascii="Arial" w:hAnsi="Arial" w:cs="Arial"/>
          <w:color w:val="2A2A29"/>
          <w:spacing w:val="-1"/>
          <w:sz w:val="36"/>
          <w:szCs w:val="36"/>
          <w:lang w:val="en-US"/>
        </w:rPr>
        <w:t>n</w:t>
      </w:r>
      <w:r w:rsidR="005D2EDF" w:rsidRPr="00E55332">
        <w:rPr>
          <w:rFonts w:ascii="Arial" w:hAnsi="Arial" w:cs="Arial"/>
          <w:color w:val="2A2A29"/>
          <w:sz w:val="36"/>
          <w:szCs w:val="36"/>
          <w:lang w:val="en-US"/>
        </w:rPr>
        <w:t>t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  <w:sectPr w:rsidR="005D2EDF" w:rsidRPr="00E55332">
          <w:headerReference w:type="even" r:id="rId9"/>
          <w:headerReference w:type="default" r:id="rId10"/>
          <w:footerReference w:type="even" r:id="rId11"/>
          <w:footerReference w:type="default" r:id="rId12"/>
          <w:pgSz w:w="11920" w:h="16840"/>
          <w:pgMar w:top="1180" w:right="0" w:bottom="740" w:left="0" w:header="0" w:footer="544" w:gutter="0"/>
          <w:pgNumType w:start="227"/>
          <w:cols w:num="2" w:space="720" w:equalWidth="0">
            <w:col w:w="2663" w:space="341"/>
            <w:col w:w="8916"/>
          </w:cols>
          <w:noEndnote/>
        </w:sect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E55332" w:rsidRPr="00E55332" w:rsidRDefault="005D2EDF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2A2A29"/>
          <w:spacing w:val="-26"/>
          <w:sz w:val="24"/>
          <w:szCs w:val="24"/>
          <w:lang w:val="en-US"/>
        </w:rPr>
      </w:pPr>
      <w:r w:rsidRPr="00E55332">
        <w:rPr>
          <w:rFonts w:ascii="Arial" w:hAnsi="Arial" w:cs="Arial"/>
          <w:color w:val="2A2A29"/>
          <w:w w:val="99"/>
          <w:sz w:val="24"/>
          <w:szCs w:val="24"/>
          <w:lang w:val="en-US"/>
        </w:rPr>
        <w:t>School: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                                             </w:t>
      </w:r>
      <w:r w:rsidRPr="00E55332">
        <w:rPr>
          <w:rFonts w:ascii="Arial" w:hAnsi="Arial" w:cs="Arial"/>
          <w:color w:val="2A2A29"/>
          <w:spacing w:val="16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Name: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                              </w:t>
      </w:r>
      <w:r w:rsidRPr="00E55332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Cla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 xml:space="preserve">s: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E55332">
        <w:rPr>
          <w:rFonts w:ascii="Arial" w:hAnsi="Arial" w:cs="Arial"/>
          <w:color w:val="2A2A29"/>
          <w:spacing w:val="54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No.: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E55332">
        <w:rPr>
          <w:rFonts w:ascii="Arial" w:hAnsi="Arial" w:cs="Arial"/>
          <w:color w:val="2A2A29"/>
          <w:spacing w:val="-26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30" w:after="0" w:line="352" w:lineRule="auto"/>
        <w:ind w:left="1514" w:right="1319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Arial" w:hAnsi="Arial" w:cs="Arial"/>
          <w:color w:val="2A2A29"/>
          <w:w w:val="98"/>
          <w:sz w:val="24"/>
          <w:szCs w:val="24"/>
          <w:lang w:val="en-US"/>
        </w:rPr>
        <w:t>Da</w:t>
      </w:r>
      <w:r w:rsidRPr="00E55332">
        <w:rPr>
          <w:rFonts w:ascii="Arial" w:hAnsi="Arial" w:cs="Arial"/>
          <w:color w:val="2A2A29"/>
          <w:spacing w:val="-1"/>
          <w:w w:val="98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e: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E55332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E55332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E55332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36"/>
          <w:position w:val="-2"/>
          <w:sz w:val="24"/>
          <w:szCs w:val="24"/>
          <w:lang w:val="en-US"/>
        </w:rPr>
        <w:t>/</w:t>
      </w:r>
      <w:r w:rsidRPr="00E55332">
        <w:rPr>
          <w:rFonts w:ascii="Arial" w:hAnsi="Arial" w:cs="Arial"/>
          <w:color w:val="2A2A29"/>
          <w:w w:val="86"/>
          <w:position w:val="-2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 xml:space="preserve">           </w:t>
      </w:r>
      <w:r w:rsidRPr="00E55332">
        <w:rPr>
          <w:rFonts w:ascii="Arial" w:hAnsi="Arial" w:cs="Arial"/>
          <w:color w:val="2A2A29"/>
          <w:spacing w:val="-8"/>
          <w:position w:val="-2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6"/>
          <w:position w:val="-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05"/>
          <w:sz w:val="24"/>
          <w:szCs w:val="24"/>
          <w:lang w:val="en-US"/>
        </w:rPr>
        <w:t>Mark: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</w:t>
      </w:r>
      <w:r w:rsidRPr="00E55332">
        <w:rPr>
          <w:rFonts w:ascii="Arial" w:hAnsi="Arial" w:cs="Arial"/>
          <w:color w:val="2A2A29"/>
          <w:spacing w:val="-8"/>
          <w:sz w:val="24"/>
          <w:szCs w:val="24"/>
          <w:u w:val="single"/>
          <w:lang w:val="en-US"/>
        </w:rPr>
        <w:t xml:space="preserve"> 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44" w:lineRule="exact"/>
        <w:ind w:left="1514" w:right="1328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Enc.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proofErr w:type="spellStart"/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Edu</w:t>
      </w:r>
      <w:r w:rsidRPr="00E55332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ç</w:t>
      </w:r>
      <w:r w:rsidRPr="00E55332">
        <w:rPr>
          <w:rFonts w:ascii="Arial" w:hAnsi="Arial" w:cs="Arial"/>
          <w:color w:val="2A2A29"/>
          <w:w w:val="98"/>
          <w:sz w:val="24"/>
          <w:szCs w:val="24"/>
          <w:lang w:val="en-US"/>
        </w:rPr>
        <w:t>ão</w:t>
      </w:r>
      <w:proofErr w:type="spellEnd"/>
      <w:r w:rsidRPr="00E55332">
        <w:rPr>
          <w:rFonts w:ascii="Arial" w:hAnsi="Arial" w:cs="Arial"/>
          <w:color w:val="2A2A29"/>
          <w:w w:val="98"/>
          <w:sz w:val="24"/>
          <w:szCs w:val="24"/>
          <w:lang w:val="en-US"/>
        </w:rPr>
        <w:t>: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E55332">
        <w:rPr>
          <w:rFonts w:ascii="Arial" w:hAnsi="Arial" w:cs="Arial"/>
          <w:color w:val="2A2A29"/>
          <w:spacing w:val="-9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6"/>
          <w:w w:val="91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w w:val="101"/>
          <w:sz w:val="24"/>
          <w:szCs w:val="24"/>
          <w:lang w:val="en-US"/>
        </w:rPr>
        <w:t>eacher: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86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 xml:space="preserve">                                             </w:t>
      </w:r>
      <w:r w:rsidRPr="00E55332">
        <w:rPr>
          <w:rFonts w:ascii="Arial" w:hAnsi="Arial" w:cs="Arial"/>
          <w:color w:val="2A2A29"/>
          <w:spacing w:val="-27"/>
          <w:sz w:val="24"/>
          <w:szCs w:val="24"/>
          <w:u w:val="single"/>
          <w:lang w:val="en-US"/>
        </w:rPr>
        <w:t xml:space="preserve"> 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6A0F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086" style="position:absolute;margin-left:71.25pt;margin-top:9pt;width:134pt;height:35pt;z-index:-251791360;mso-position-horizontal-relative:page" o:allowincell="f" filled="f" stroked="f">
            <v:textbox style="mso-next-textbox:#_x0000_s1086" inset="0,0,0,0">
              <w:txbxContent>
                <w:p w:rsidR="005D2EDF" w:rsidRDefault="006A0FB3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22" type="#_x0000_t75" style="width:133.85pt;height:35.35pt">
                        <v:imagedata r:id="rId13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 w:rsidP="00E55332">
      <w:pPr>
        <w:widowControl w:val="0"/>
        <w:autoSpaceDE w:val="0"/>
        <w:autoSpaceDN w:val="0"/>
        <w:adjustRightInd w:val="0"/>
        <w:spacing w:after="0" w:line="413" w:lineRule="exact"/>
        <w:ind w:right="1147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 w:rsidRPr="00E55332">
        <w:rPr>
          <w:rFonts w:ascii="Arial" w:hAnsi="Arial" w:cs="Arial"/>
          <w:color w:val="2A2A29"/>
          <w:w w:val="62"/>
          <w:position w:val="-1"/>
          <w:sz w:val="36"/>
          <w:szCs w:val="36"/>
          <w:lang w:val="en-US"/>
        </w:rPr>
        <w:t>15</w:t>
      </w:r>
      <w:r w:rsidRPr="00E55332">
        <w:rPr>
          <w:rFonts w:ascii="Arial" w:hAnsi="Arial" w:cs="Arial"/>
          <w:color w:val="2A2A29"/>
          <w:spacing w:val="14"/>
          <w:w w:val="62"/>
          <w:position w:val="-1"/>
          <w:sz w:val="36"/>
          <w:szCs w:val="36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Pr="00E55332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Pr="00E55332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3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6A0FB3">
      <w:pPr>
        <w:widowControl w:val="0"/>
        <w:autoSpaceDE w:val="0"/>
        <w:autoSpaceDN w:val="0"/>
        <w:adjustRightInd w:val="0"/>
        <w:spacing w:before="21" w:after="0" w:line="265" w:lineRule="auto"/>
        <w:ind w:left="1672" w:right="1122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089" style="position:absolute;left:0;text-align:left;margin-left:412.25pt;margin-top:2.05pt;width:35.35pt;height:16.55pt;z-index:-251786240;mso-position-horizontal-relative:page;mso-position-vertical-relative:text" coordsize="707,331" o:allowincell="f" path="m353,330r30,-1l412,328r28,-3l468,321r26,-5l519,311r24,-7l566,297r22,-9l608,279r18,-9l643,259r15,-11l672,237r11,-12l692,212r7,-13l704,186r2,-14l705,157r-3,-14l696,129r-8,-14l678,102,666,90,652,78,636,67,619,57,600,47,580,38,558,30,535,23,510,17,485,11,458,7,431,3,403,1,374,,342,,311,2,281,4,252,8r-28,4l198,18r-26,6l149,31r-23,8l106,48,86,57,69,67,53,78,40,89,28,100,18,112r-8,13l4,138,1,151,,165r1,14l4,192r6,13l18,218r11,12l41,242r14,12l71,264r18,10l108,284r21,8l151,300r23,7l199,314r26,5l252,323r28,3l308,329r30,1l353,330xe" filled="f" strokecolor="#9e9e9e" strokeweight=".5pt">
            <v:path arrowok="t"/>
            <w10:wrap anchorx="page"/>
          </v:shape>
        </w:pict>
      </w:r>
      <w:r w:rsidR="00DF4F79">
        <w:rPr>
          <w:noProof/>
        </w:rPr>
        <w:pict>
          <v:rect id="_x0000_s1088" style="position:absolute;left:0;text-align:left;margin-left:177.5pt;margin-top:4.6pt;width:109.65pt;height:13pt;z-index:-251790336;mso-position-horizontal-relative:page" o:allowincell="f" fillcolor="#dadada" stroked="f">
            <v:path arrowok="t"/>
            <w10:wrap anchorx="page"/>
          </v:rect>
        </w:pict>
      </w:r>
      <w:r w:rsidR="005D2EDF" w:rsidRPr="00E55332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5D2EDF" w:rsidRPr="00E55332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5D2EDF" w:rsidRPr="00E55332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5D2EDF" w:rsidRPr="00E55332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5D2EDF" w:rsidRPr="00E55332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fi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 short</w:t>
      </w:r>
      <w:r w:rsidR="005D2EDF" w:rsidRPr="00E55332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sations.</w:t>
      </w:r>
      <w:r w:rsidR="005D2EDF" w:rsidRPr="00E55332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F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5D2EDF" w:rsidRPr="00E5533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each</w:t>
      </w:r>
      <w:r w:rsidR="005D2EDF" w:rsidRPr="00E55332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sation</w:t>
      </w:r>
      <w:proofErr w:type="gramStart"/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 xml:space="preserve">, </w:t>
      </w:r>
      <w:r w:rsidR="005D2EDF" w:rsidRPr="00E5533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ci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103"/>
          <w:sz w:val="24"/>
          <w:szCs w:val="24"/>
          <w:lang w:val="en-US"/>
        </w:rPr>
        <w:t>app</w:t>
      </w:r>
      <w:r w:rsidR="005D2EDF" w:rsidRPr="00E55332">
        <w:rPr>
          <w:rFonts w:ascii="Arial" w:hAnsi="Arial" w:cs="Arial"/>
          <w:color w:val="2A2A29"/>
          <w:spacing w:val="-7"/>
          <w:w w:val="103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w w:val="106"/>
          <w:sz w:val="24"/>
          <w:szCs w:val="24"/>
          <w:lang w:val="en-US"/>
        </w:rPr>
        <w:t>opria</w:t>
      </w:r>
      <w:r w:rsidR="005D2EDF" w:rsidRPr="00E55332">
        <w:rPr>
          <w:rFonts w:ascii="Arial" w:hAnsi="Arial" w:cs="Arial"/>
          <w:color w:val="2A2A29"/>
          <w:spacing w:val="-1"/>
          <w:w w:val="106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 xml:space="preserve">e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pictu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(A–C).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6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Pr="00E5533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What</w:t>
      </w:r>
      <w:r w:rsidRPr="00E55332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is</w:t>
      </w:r>
      <w:r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Sophie</w:t>
      </w:r>
      <w:r w:rsidRPr="00E55332">
        <w:rPr>
          <w:rFonts w:ascii="Arial" w:hAnsi="Arial" w:cs="Arial"/>
          <w:color w:val="2A2A29"/>
          <w:spacing w:val="-4"/>
          <w:w w:val="96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going</w:t>
      </w:r>
      <w:r w:rsidRPr="00E55332">
        <w:rPr>
          <w:rFonts w:ascii="Arial" w:hAnsi="Arial" w:cs="Arial"/>
          <w:color w:val="2A2A29"/>
          <w:spacing w:val="-13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do</w:t>
      </w:r>
      <w:r w:rsidRPr="00E55332">
        <w:rPr>
          <w:rFonts w:ascii="Arial" w:hAnsi="Arial" w:cs="Arial"/>
          <w:color w:val="2A2A29"/>
          <w:spacing w:val="-18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</w:t>
      </w:r>
      <w:r w:rsidRPr="00E55332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ect</w:t>
      </w:r>
      <w:r w:rsidRPr="00E55332">
        <w:rPr>
          <w:rFonts w:ascii="Arial" w:hAnsi="Arial" w:cs="Arial"/>
          <w:color w:val="2A2A29"/>
          <w:spacing w:val="19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 Envi</w:t>
      </w:r>
      <w:r w:rsidRPr="00E55332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onment?</w: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before="8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  <w:r>
        <w:rPr>
          <w:noProof/>
        </w:rPr>
        <w:pict>
          <v:rect id="_x0000_s1090" style="position:absolute;margin-left:402.1pt;margin-top:9.3pt;width:139.65pt;height:105.6pt;z-index:-251704320" o:regroupid="4" o:allowincell="f" filled="f" fillcolor="#d8d8d8 [2732]" stroked="f">
            <v:path arrowok="t"/>
          </v:rect>
        </w:pict>
      </w:r>
      <w:r>
        <w:rPr>
          <w:noProof/>
        </w:rPr>
        <w:pict>
          <v:rect id="_x0000_s1091" style="position:absolute;margin-left:241.25pt;margin-top:9.3pt;width:139.65pt;height:105.6pt;z-index:-251709440" o:regroupid="3" o:allowincell="f" filled="f" fillcolor="#d8d8d8 [2732]" stroked="f">
            <v:path arrowok="t"/>
          </v:rect>
        </w:pict>
      </w:r>
      <w:r>
        <w:rPr>
          <w:noProof/>
        </w:rPr>
        <w:pict>
          <v:rect id="_x0000_s1092" style="position:absolute;margin-left:80.4pt;margin-top:9.3pt;width:139.65pt;height:105.6pt;z-index:-251714560" o:regroupid="2" o:allowincell="f" filled="f" fillcolor="#d8d8d8 [2732]" stroked="f">
            <v:path arrowok="t"/>
          </v:rect>
        </w:pic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093" style="position:absolute;margin-left:405.85pt;margin-top:3.1pt;width:132.2pt;height:98.2pt;z-index:-251701248" coordsize="2644,1964" o:regroupid="4" o:allowincell="f" path="m56,l23,,7,7,,23,,56,,1907r,33l7,1957r16,6l56,1964r2531,l2620,1963r17,-6l2643,1940r1,-33l2644,56r-1,-33l2637,7,2620,r-32,l56,xe" filled="f" strokecolor="#b3b3b3" strokeweight="1pt">
            <v:path arrowok="t"/>
          </v:shape>
        </w:pict>
      </w:r>
      <w:r>
        <w:rPr>
          <w:noProof/>
        </w:rPr>
        <w:pict>
          <v:rect id="_x0000_s1094" style="position:absolute;margin-left:405.85pt;margin-top:3.05pt;width:132pt;height:98pt;z-index:-251702272;mso-position-horizontal-relative:page" o:regroupid="4" o:allowincell="f" filled="f" stroked="f">
            <v:textbox inset="0,0,0,0">
              <w:txbxContent>
                <w:p w:rsidR="005D2EDF" w:rsidRDefault="00DF4F79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6" type="#_x0000_t75" style="width:132.5pt;height:98.95pt">
                        <v:imagedata r:id="rId14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95" style="position:absolute;z-index:-251703296" points="408.65pt,3.1pt,407pt,3.1pt,406.2pt,3.45pt,405.85pt,4.25pt,405.85pt,5.9pt,405.85pt,98.45pt,405.85pt,100.1pt,406.2pt,100.95pt,407pt,101.25pt,408.65pt,101.3pt,535.2pt,101.3pt,536.85pt,101.25pt,537.7pt,100.95pt,538pt,100.1pt,538.05pt,98.45pt,538.05pt,5.9pt,538pt,4.25pt,537.7pt,3.45pt,536.85pt,3.1pt,535.25pt,3.1pt,408.65pt,3.1pt" coordsize="2644,1964" o:regroupid="4" o:allowincell="f" stroked="f">
            <v:path arrowok="t"/>
          </v:polyline>
        </w:pict>
      </w:r>
      <w:r>
        <w:rPr>
          <w:noProof/>
        </w:rPr>
        <w:pict>
          <v:shape id="_x0000_s1096" style="position:absolute;margin-left:244.95pt;margin-top:3.1pt;width:132.25pt;height:98.2pt;z-index:-251706368" coordsize="2645,1964" o:regroupid="3" o:allowincell="f" path="m56,l23,,7,7,,23,,56,,1907r,33l7,1957r16,6l56,1964r2531,l2620,1963r17,-6l2643,1940r1,-33l2644,56r-1,-33l2637,7,2620,r-32,l56,xe" filled="f" strokecolor="#b3b3b3" strokeweight="1pt">
            <v:path arrowok="t"/>
          </v:shape>
        </w:pict>
      </w:r>
      <w:r>
        <w:rPr>
          <w:noProof/>
        </w:rPr>
        <w:pict>
          <v:rect id="_x0000_s1097" style="position:absolute;margin-left:245pt;margin-top:3.05pt;width:132pt;height:98pt;z-index:-251707392;mso-position-horizontal-relative:page" o:regroupid="3" o:allowincell="f" filled="f" stroked="f">
            <v:textbox inset="0,0,0,0">
              <w:txbxContent>
                <w:p w:rsidR="005D2EDF" w:rsidRDefault="00DF4F79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38" type="#_x0000_t75" style="width:132.5pt;height:98.95pt">
                        <v:imagedata r:id="rId15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098" style="position:absolute;z-index:-251708416" points="247.75pt,3.1pt,246.1pt,3.1pt,245.3pt,3.45pt,244.95pt,4.25pt,244.95pt,5.9pt,244.95pt,98.45pt,244.95pt,100.1pt,245.3pt,100.95pt,246.1pt,101.25pt,247.75pt,101.3pt,374.3pt,101.3pt,375.95pt,101.25pt,376.8pt,100.95pt,377.1pt,100.1pt,377.15pt,98.45pt,377.15pt,5.9pt,377.1pt,4.25pt,376.8pt,3.45pt,375.95pt,3.1pt,374.35pt,3.1pt,247.75pt,3.1pt" coordsize="2645,1964" o:regroupid="3" o:allowincell="f" stroked="f">
            <v:path arrowok="t"/>
          </v:polyline>
        </w:pict>
      </w:r>
      <w:r>
        <w:rPr>
          <w:noProof/>
        </w:rPr>
        <w:pict>
          <v:shape id="_x0000_s1099" style="position:absolute;margin-left:84.1pt;margin-top:3.1pt;width:132.25pt;height:98.2pt;z-index:-251711488" coordsize="2645,1964" o:regroupid="2" o:allowincell="f" path="m56,l23,,7,7,,23,,56,,1907r,33l7,1957r16,6l56,1964r2531,l2620,1963r17,-6l2643,1940r1,-33l2644,56r-1,-33l2637,7,2620,r-32,l56,xe" filled="f" strokecolor="#b3b3b3" strokeweight="1pt">
            <v:path arrowok="t"/>
          </v:shape>
        </w:pict>
      </w:r>
      <w:r>
        <w:rPr>
          <w:noProof/>
        </w:rPr>
        <w:pict>
          <v:rect id="_x0000_s1100" style="position:absolute;margin-left:84.1pt;margin-top:3.05pt;width:132pt;height:98pt;z-index:-251712512;mso-position-horizontal-relative:page" o:regroupid="2" o:allowincell="f" filled="f" stroked="f">
            <v:textbox inset="0,0,0,0">
              <w:txbxContent>
                <w:p w:rsidR="005D2EDF" w:rsidRDefault="00DF4F79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0" type="#_x0000_t75" style="width:132.5pt;height:98.95pt">
                        <v:imagedata r:id="rId16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01" style="position:absolute;z-index:-251713536" points="86.9pt,3.1pt,85.25pt,3.1pt,84.45pt,3.45pt,84.1pt,4.25pt,84.1pt,5.9pt,84.1pt,98.45pt,84.1pt,100.1pt,84.45pt,100.95pt,85.25pt,101.25pt,86.9pt,101.3pt,213.45pt,101.3pt,215.1pt,101.25pt,215.95pt,100.95pt,216.25pt,100.1pt,216.3pt,98.45pt,216.3pt,5.9pt,216.25pt,4.25pt,215.95pt,3.45pt,215.1pt,3.1pt,213.5pt,3.1pt,86.9pt,3.1pt" coordsize="2645,1964" o:regroupid="2" o:allowincell="f" stroked="f">
            <v:path arrowok="t"/>
          </v:polyline>
        </w:pic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02" style="position:absolute;margin-left:462.35pt;margin-top:7.7pt;width:19.25pt;height:19.3pt;z-index:-251705344" coordsize="385,386" o:regroupid="4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</v:shape>
        </w:pict>
      </w:r>
      <w:r>
        <w:rPr>
          <w:noProof/>
        </w:rPr>
        <w:pict>
          <v:shape id="_x0000_s1103" style="position:absolute;margin-left:301.45pt;margin-top:7.7pt;width:19.25pt;height:19.3pt;z-index:-251710464" coordsize="385,386" o:regroupid="3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</v:shape>
        </w:pict>
      </w:r>
      <w:r>
        <w:rPr>
          <w:noProof/>
        </w:rPr>
        <w:pict>
          <v:shape id="_x0000_s1104" style="position:absolute;margin-left:140.6pt;margin-top:7.7pt;width:19.25pt;height:19.3pt;z-index:-251715584" coordsize="385,386" o:regroupid="2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</v:shape>
        </w:pict>
      </w:r>
    </w:p>
    <w:p w:rsidR="005D2EDF" w:rsidRPr="00E55332" w:rsidRDefault="005D2EDF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28" w:lineRule="exact"/>
        <w:ind w:left="2918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Pr="00E55332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9"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Pr="00E5533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</w:t>
      </w:r>
      <w:r w:rsidRPr="00E5533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pacing w:val="-22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much</w:t>
      </w:r>
      <w:r w:rsidRPr="00E5533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</w:t>
      </w:r>
      <w:r w:rsidRPr="00E55332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ou</w:t>
      </w:r>
      <w:r w:rsidRPr="00E55332">
        <w:rPr>
          <w:rFonts w:ascii="Arial" w:hAnsi="Arial" w:cs="Arial"/>
          <w:color w:val="2A2A29"/>
          <w:spacing w:val="-26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dona</w:t>
      </w:r>
      <w:r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0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this</w:t>
      </w:r>
      <w:r w:rsidRPr="00E55332">
        <w:rPr>
          <w:rFonts w:ascii="Arial" w:hAnsi="Arial" w:cs="Arial"/>
          <w:color w:val="2A2A29"/>
          <w:spacing w:val="12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envi</w:t>
      </w:r>
      <w:r w:rsidRPr="00E55332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onmen</w:t>
      </w:r>
      <w:r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al</w:t>
      </w:r>
      <w:r w:rsidRPr="00E55332">
        <w:rPr>
          <w:rFonts w:ascii="Arial" w:hAnsi="Arial" w:cs="Arial"/>
          <w:color w:val="2A2A29"/>
          <w:spacing w:val="21"/>
          <w:position w:val="-1"/>
          <w:sz w:val="24"/>
          <w:szCs w:val="24"/>
          <w:lang w:val="en-US"/>
        </w:rPr>
        <w:t xml:space="preserve"> </w:t>
      </w:r>
      <w:proofErr w:type="spellStart"/>
      <w:r w:rsidRPr="00E55332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8"/>
          <w:w w:val="106"/>
          <w:position w:val="-1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ganisation</w:t>
      </w:r>
      <w:proofErr w:type="spellEnd"/>
      <w:r w:rsidRPr="00E55332">
        <w:rPr>
          <w:rFonts w:ascii="Arial" w:hAnsi="Arial" w:cs="Arial"/>
          <w:color w:val="2A2A29"/>
          <w:w w:val="99"/>
          <w:position w:val="-1"/>
          <w:sz w:val="24"/>
          <w:szCs w:val="24"/>
          <w:lang w:val="en-US"/>
        </w:rPr>
        <w:t>?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105" style="position:absolute;margin-left:426.75pt;margin-top:3.15pt;width:92.15pt;height:39.6pt;z-index:-251662336" o:regroupid="7" o:allowincell="f" fillcolor="#d8d8d8 [2732]" stroked="f">
            <v:path arrowok="t"/>
          </v:rect>
        </w:pict>
      </w:r>
      <w:r>
        <w:rPr>
          <w:noProof/>
        </w:rPr>
        <w:pict>
          <v:rect id="_x0000_s1106" style="position:absolute;margin-left:265.9pt;margin-top:3.15pt;width:92.15pt;height:39.6pt;z-index:251523072" o:regroupid="6" o:allowincell="f" fillcolor="#d8d8d8 [2732]" stroked="f">
            <v:path arrowok="t"/>
          </v:rect>
        </w:pict>
      </w:r>
      <w:r>
        <w:rPr>
          <w:noProof/>
        </w:rPr>
        <w:pict>
          <v:rect id="_x0000_s1107" style="position:absolute;margin-left:105pt;margin-top:3.15pt;width:92.15pt;height:39.6pt;z-index:-251663360" o:regroupid="5" o:allowincell="f" fillcolor="#d8d8d8 [2732]" stroked="f">
            <v:path arrowok="t"/>
          </v:rect>
        </w:pict>
      </w:r>
      <w:r>
        <w:rPr>
          <w:noProof/>
        </w:rPr>
        <w:pict>
          <v:polyline id="_x0000_s1108" style="position:absolute;z-index:-251699200" points="189.9pt,4.85pt,110.5pt,4.85pt,110.05pt,4.85pt,109.1pt,5.2pt,108.1pt,6pt,107.7pt,7.65pt,107.7pt,38.85pt,107.7pt,39.3pt,108.05pt,40.25pt,108.85pt,41.25pt,110.5pt,41.65pt,189.9pt,41.65pt,190.35pt,41.65pt,191.3pt,41.3pt,192.25pt,40.5pt,192.7pt,38.85pt,192.7pt,28.45pt,156.45pt,28.45pt,156.35pt,28.4pt,143.8pt,28.4pt,142.7pt,28.15pt,141.75pt,27.65pt,141.1pt,26.8pt,140.9pt,25.65pt,145.2pt,25.65pt,145.3pt,25pt,145.3pt,24.3pt,141.05pt,24.3pt,141.05pt,18.25pt,155.1pt,18.25pt,155.95pt,18.05pt,192.7pt,18.05pt,192.7pt,7.65pt,192.65pt,7.2pt,192.35pt,6.25pt,191.5pt,5.25pt,189.9pt,4.85pt" coordsize="1701,737" o:regroupid="5" o:allowincell="f" fillcolor="#dadada" stroked="f">
            <v:path arrowok="t"/>
          </v:polyline>
        </w:pic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09" type="#_x0000_t202" style="position:absolute;margin-left:426.75pt;margin-top:-.45pt;width:92.15pt;height:29.6pt;z-index:251657216" filled="f" stroked="f">
            <v:textbox>
              <w:txbxContent>
                <w:p w:rsidR="00E55332" w:rsidRPr="00E55332" w:rsidRDefault="00E55332" w:rsidP="00E55332">
                  <w:pPr>
                    <w:jc w:val="center"/>
                    <w:rPr>
                      <w:rFonts w:ascii="Arial" w:hAnsi="Arial" w:cs="Arial"/>
                      <w:b/>
                      <w:sz w:val="36"/>
                    </w:rPr>
                  </w:pPr>
                  <w:r>
                    <w:rPr>
                      <w:rFonts w:ascii="Arial" w:hAnsi="Arial" w:cs="Arial"/>
                      <w:b/>
                      <w:sz w:val="36"/>
                    </w:rPr>
                    <w:t>50</w:t>
                  </w:r>
                  <w:r w:rsidRPr="00E55332">
                    <w:rPr>
                      <w:rFonts w:ascii="Arial" w:hAnsi="Arial" w:cs="Arial"/>
                      <w:b/>
                      <w:sz w:val="36"/>
                    </w:rPr>
                    <w:t>€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10" type="#_x0000_t202" style="position:absolute;margin-left:265.9pt;margin-top:-.45pt;width:92.15pt;height:29.6pt;z-index:251656192" filled="f" stroked="f">
            <v:textbox>
              <w:txbxContent>
                <w:p w:rsidR="00E55332" w:rsidRPr="00E55332" w:rsidRDefault="00E55332" w:rsidP="00E55332">
                  <w:pPr>
                    <w:jc w:val="center"/>
                    <w:rPr>
                      <w:rFonts w:ascii="Arial" w:hAnsi="Arial" w:cs="Arial"/>
                      <w:b/>
                      <w:sz w:val="36"/>
                    </w:rPr>
                  </w:pPr>
                  <w:r>
                    <w:rPr>
                      <w:rFonts w:ascii="Arial" w:hAnsi="Arial" w:cs="Arial"/>
                      <w:b/>
                      <w:sz w:val="36"/>
                    </w:rPr>
                    <w:t>15</w:t>
                  </w:r>
                  <w:r w:rsidRPr="00E55332">
                    <w:rPr>
                      <w:rFonts w:ascii="Arial" w:hAnsi="Arial" w:cs="Arial"/>
                      <w:b/>
                      <w:sz w:val="36"/>
                    </w:rPr>
                    <w:t>€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111" type="#_x0000_t202" style="position:absolute;margin-left:105pt;margin-top:-.45pt;width:92.15pt;height:29.6pt;z-index:251655168" filled="f" stroked="f">
            <v:textbox>
              <w:txbxContent>
                <w:p w:rsidR="00E55332" w:rsidRPr="00E55332" w:rsidRDefault="00E55332" w:rsidP="00E55332">
                  <w:pPr>
                    <w:jc w:val="center"/>
                    <w:rPr>
                      <w:rFonts w:ascii="Arial" w:hAnsi="Arial" w:cs="Arial"/>
                      <w:b/>
                      <w:sz w:val="36"/>
                    </w:rPr>
                  </w:pPr>
                  <w:r w:rsidRPr="00E55332">
                    <w:rPr>
                      <w:rFonts w:ascii="Arial" w:hAnsi="Arial" w:cs="Arial"/>
                      <w:b/>
                      <w:sz w:val="36"/>
                    </w:rPr>
                    <w:t>5€</w:t>
                  </w:r>
                </w:p>
              </w:txbxContent>
            </v:textbox>
          </v:shape>
        </w:pict>
      </w:r>
      <w:r>
        <w:rPr>
          <w:noProof/>
        </w:rPr>
        <w:pict>
          <v:polyline id="_x0000_s1112" style="position:absolute;z-index:-251665408" points="465.3pt,8.25pt,458.9pt,8.25pt,458.9pt,14.3pt,461.3pt,14.3pt,461.35pt,13.65pt,461.7pt,13.3pt,465.45pt,13.3pt,464.95pt,12.45pt,464.85pt,12.4pt,461.3pt,12.4pt,461.3pt,9.95pt,465.3pt,9.95pt,465.3pt,8.25pt" coordsize="132,122" o:regroupid="7" o:allowincell="f" fillcolor="#2a2a29" stroked="f">
            <v:path arrowok="t"/>
          </v:polyline>
        </w:pict>
      </w:r>
      <w:r>
        <w:rPr>
          <w:noProof/>
        </w:rPr>
        <w:pict>
          <v:polyline id="_x0000_s1113" style="position:absolute;z-index:-251668480" points="472.7pt,9.75pt,469.95pt,9.75pt,470.3pt,9.85pt,470.7pt,10.4pt,470.9pt,11.5pt,471pt,13.35pt,470.95pt,14.5pt,470.75pt,15.6pt,470.3pt,16.4pt,469.5pt,16.65pt,472.8pt,16.65pt,473.05pt,16.1pt,473.3pt,14.95pt,473.45pt,13.75pt,473.5pt,12.45pt,473.35pt,11.35pt,473.05pt,10.3pt,472.7pt,9.75pt" coordsize="80,138" o:regroupid="7" o:allowincell="f" fillcolor="#2a2a29" stroked="f">
            <v:path arrowok="t"/>
          </v:polyline>
        </w:pict>
      </w:r>
      <w:r>
        <w:rPr>
          <w:noProof/>
        </w:rPr>
        <w:pict>
          <v:polyline id="_x0000_s1114" style="position:absolute;z-index:-251669504" points="469.3pt,8.15pt,468.3pt,8.45pt,467.55pt,9.1pt,467pt,9.95pt,466.65pt,11pt,466.5pt,12.25pt,466.45pt,13.55pt,466.5pt,14.75pt,466.75pt,15.85pt,467.15pt,16.85pt,467.8pt,17.7pt,468.75pt,18.25pt,469.95pt,18.45pt,470pt,18.45pt,471.15pt,18.25pt,472pt,17.75pt,472.65pt,17.05pt,472.85pt,16.6pt,469.5pt,16.6pt,469.2pt,15.9pt,469pt,14.85pt,468.95pt,13.7pt,468.95pt,12.05pt,469.15pt,10.65pt,469.45pt,9.9pt,469.95pt,9.7pt,472.7pt,9.7pt,472.55pt,9.4pt,471.75pt,8.7pt,470.7pt,8.25pt,469.3pt,8.15pt" coordsize="128,206" o:regroupid="7" o:allowincell="f" fillcolor="#2a2a29" stroked="f">
            <v:path arrowok="t"/>
          </v:polyline>
        </w:pict>
      </w:r>
      <w:r>
        <w:rPr>
          <w:noProof/>
        </w:rPr>
        <w:pict>
          <v:polyline id="_x0000_s1115" style="position:absolute;z-index:-251670528" points="485.2pt,9.75pt,482.5pt,9.75pt,482.7pt,9.95pt,483.05pt,10.65pt,483.1pt,11.15pt,483.15pt,11.65pt,485.2pt,11.65pt,485.2pt,9.75pt" coordsize="55,38" o:regroupid="7" o:allowincell="f" fillcolor="#2a2a29" stroked="f">
            <v:path arrowok="t"/>
          </v:polyline>
        </w:pict>
      </w:r>
      <w:r>
        <w:rPr>
          <w:noProof/>
        </w:rPr>
        <w:pict>
          <v:polyline id="_x0000_s1116" style="position:absolute;z-index:-251671552" points="482.65pt,8.1pt,481.55pt,8.1pt,480.55pt,8.25pt,479.75pt,8.8pt,479.15pt,9.7pt,478.75pt,10.8pt,478.55pt,12.05pt,478.15pt,12.05pt,477.9pt,13.1pt,483.45pt,13.1pt,483.75pt,12.05pt,481.15pt,11.25pt,481.5pt,10.15pt,482.1pt,9.7pt,485.2pt,9.7pt,485.2pt,8.95pt,483.3pt,8.95pt,483.1pt,8.65pt,482.65pt,8.1pt" coordsize="147,100" o:regroupid="7" o:allowincell="f" fillcolor="#2a2a29" stroked="f">
            <v:path arrowok="t"/>
          </v:polyline>
        </w:pict>
      </w:r>
      <w:r>
        <w:rPr>
          <w:noProof/>
        </w:rPr>
        <w:pict>
          <v:polyline id="_x0000_s1117" style="position:absolute;z-index:-251675648" points="468.85pt,8.25pt,465.3pt,8.25pt,465.3pt,9.95pt,461.35pt,9.95pt,461.6pt,12.15pt,462.4pt,11.8pt,463.65pt,11.75pt,466.45pt,11.75pt,466.5pt,11.7pt,466.7pt,10.55pt,467.15pt,9.55pt,467.8pt,8.75pt,468.75pt,8.25pt,468.85pt,8.25pt" coordsize="151,79" o:regroupid="7" o:allowincell="f" fillcolor="#dadada" stroked="f">
            <v:path arrowok="t"/>
          </v:polyline>
        </w:pict>
      </w:r>
      <w:r>
        <w:rPr>
          <w:noProof/>
        </w:rPr>
        <w:pict>
          <v:polyline id="_x0000_s1118" style="position:absolute;z-index:-251677696" points="469.7pt,9.75pt,469.35pt,10.05pt,469.1pt,10.85pt,468.95pt,12.15pt,468.95pt,13.55pt,468.95pt,14.2pt,469.05pt,15.4pt,469.35pt,16.4pt,469.95pt,16.8pt,470pt,16.8pt,470.45pt,16.5pt,470.75pt,15.8pt,470.9pt,14.7pt,470.95pt,13.55pt,470.95pt,11.8pt,470.75pt,10.6pt,470.35pt,9.9pt,469.7pt,9.75pt" coordsize="41,142" o:regroupid="7" o:allowincell="f" fillcolor="#dadada" stroked="f">
            <v:path arrowok="t"/>
          </v:polyline>
        </w:pict>
      </w:r>
      <w:r>
        <w:rPr>
          <w:noProof/>
        </w:rPr>
        <w:pict>
          <v:polyline id="_x0000_s1119" style="position:absolute;z-index:-251679744" points="481.55pt,8.1pt,469.95pt,8.1pt,471.05pt,8.2pt,471.9pt,8.65pt,472.55pt,9.35pt,473pt,10.25pt,473.3pt,11.35pt,473.45pt,12.65pt,473.5pt,13.6pt,473.5pt,14.1pt,473.35pt,15.15pt,473.05pt,16.15pt,472.5pt,17.05pt,471.75pt,17.75pt,470.65pt,18.25pt,469.25pt,18.35pt,481.7pt,18.35pt,480.95pt,18.25pt,480.05pt,17.75pt,479.4pt,16.95pt,478.95pt,15.95pt,478.65pt,14.8pt,477.9pt,14.8pt,478.15pt,13.8pt,478.55pt,13.8pt,478.55pt,13.65pt,478.5pt,13.1pt,477.9pt,13.1pt,478.15pt,12.05pt,478.55pt,12.05pt,478.8pt,10.75pt,479.2pt,9.7pt,479.8pt,8.8pt,480.6pt,8.25pt,481.55pt,8.1pt" coordsize="250,206" o:regroupid="7" o:allowincell="f" fillcolor="#dadada" stroked="f">
            <v:path arrowok="t"/>
          </v:polyline>
        </w:pict>
      </w:r>
      <w:r>
        <w:rPr>
          <w:noProof/>
        </w:rPr>
        <w:pict>
          <v:polyline id="_x0000_s1120" style="position:absolute;z-index:-251682816" points="303.3pt,8.25pt,300.8pt,8.3pt,299.95pt,8.95pt,299.15pt,9.55pt,298.4pt,10.05pt,299.1pt,11.95pt,299.9pt,11.3pt,300.65pt,10.6pt,303.3pt,10.6pt,303.3pt,8.25pt" coordsize="99,75" o:regroupid="6" o:allowincell="f" fillcolor="#d8d8d8 [2732]" stroked="f">
            <v:path arrowok="t"/>
          </v:polyline>
        </w:pict>
      </w:r>
      <w:r>
        <w:rPr>
          <w:noProof/>
        </w:rPr>
        <w:pict>
          <v:polyline id="_x0000_s1121" style="position:absolute;z-index:-251685888" points="324.35pt,9.75pt,321.65pt,9.75pt,321.85pt,9.95pt,322.2pt,10.65pt,322.25pt,11.15pt,322.3pt,11.65pt,324.35pt,11.65pt,324.35pt,9.75pt" coordsize="54,38" o:regroupid="6" o:allowincell="f" fillcolor="#2a2a29" stroked="f">
            <v:path arrowok="t"/>
          </v:polyline>
        </w:pict>
      </w:r>
      <w:r>
        <w:rPr>
          <w:noProof/>
        </w:rPr>
        <w:pict>
          <v:polyline id="_x0000_s1122" style="position:absolute;z-index:-251692032" points="305.85pt,8.25pt,303.35pt,8.25pt,303.35pt,16.65pt,304.4pt,16.65pt,304.4pt,18.25pt,307.9pt,18.25pt,307.45pt,18.15pt,306.5pt,17.65pt,305.9pt,16.8pt,305.65pt,15.6pt,309.95pt,15.6pt,310.05pt,15pt,310.05pt,14.3pt,305.85pt,14.3pt,305.85pt,8.25pt" coordsize="134,201" o:regroupid="6" o:allowincell="f" fillcolor="#dadada" stroked="f">
            <v:path arrowok="t"/>
          </v:polyline>
        </w:pict>
      </w:r>
      <w:r>
        <w:rPr>
          <w:noProof/>
        </w:rPr>
        <w:pict>
          <v:group id="_x0000_s1123" style="position:absolute;margin-left:140.95pt;margin-top:8.1pt;width:18.7pt;height:10.35pt;z-index:-251693056" coordorigin="2819,833" coordsize="374,207" o:regroupid="5" o:allowincell="f">
            <v:shape id="_x0000_s1124" style="position:absolute;left:2819;top:833;width:374;height:207;mso-position-horizontal-relative:page;mso-position-vertical-relative:page" coordsize="374,207" o:allowincell="f" path="m334,114r-102,l226,134r15,2l247,159r10,19l271,193r18,10l312,207r9,-1l341,200r16,-12l366,174r-41,l306,174,295,160r-5,-26l329,134r5,-20e" fillcolor="#2a2a29" stroked="f">
              <v:path arrowok="t"/>
            </v:shape>
            <v:shape id="_x0000_s1125" style="position:absolute;left:2819;top:833;width:374;height:207;mso-position-horizontal-relative:page;mso-position-vertical-relative:page" coordsize="374,207" o:allowincell="f" path="m374,143r-45,l328,153r-3,21l366,174r3,-5l374,143e" fillcolor="#2a2a29" stroked="f">
              <v:path arrowok="t"/>
            </v:shape>
            <v:shape id="_x0000_s1126" style="position:absolute;left:2819;top:833;width:374;height:207;mso-position-horizontal-relative:page;mso-position-vertical-relative:page" coordsize="374,207" o:allowincell="f" path="m289,100r-50,l239,110r,4l289,114r,-14e" fillcolor="#2a2a29" stroked="f">
              <v:path arrowok="t"/>
            </v:shape>
            <v:shape id="_x0000_s1127" style="position:absolute;left:2819;top:833;width:374;height:207;mso-position-horizontal-relative:page;mso-position-vertical-relative:page" coordsize="374,207" o:allowincell="f" path="m322,l300,,280,3,264,14,252,32r-8,22l239,79r-8,l226,100r112,l343,79,292,63r6,-22l311,32r62,l373,17r-38,l331,11,322,e" fillcolor="#2a2a29" stroked="f">
              <v:path arrowok="t"/>
            </v:shape>
            <v:shape id="_x0000_s1128" style="position:absolute;left:2819;top:833;width:374;height:207;mso-position-horizontal-relative:page;mso-position-vertical-relative:page" coordsize="374,207" o:allowincell="f" path="m373,32r-55,l323,36r6,14l331,60r,11l373,71r,-39e" fillcolor="#2a2a29" stroked="f">
              <v:path arrowok="t"/>
            </v:shape>
            <v:rect id="_x0000_s1129" style="position:absolute;left:3154;top:932;width:37;height:14;mso-position-horizontal-relative:page;mso-position-vertical-relative:page" o:allowincell="f" fillcolor="#2a2a29" stroked="f">
              <v:path arrowok="t"/>
            </v:rect>
            <v:shape id="_x0000_s1130" style="position:absolute;left:2819;top:833;width:374;height:207;mso-position-horizontal-relative:page;mso-position-vertical-relative:page" coordsize="374,207" o:allowincell="f" path="m51,151l,161r8,21l23,196r20,8l67,207r5,l96,203r18,-10l128,178r1,-4l61,174r-4,-3l54,167r-2,-5l51,156r,-5e" fillcolor="#2a2a29" stroked="f">
              <v:path arrowok="t"/>
            </v:shape>
            <v:shape id="_x0000_s1131" style="position:absolute;left:2819;top:833;width:374;height:207;mso-position-horizontal-relative:page;mso-position-vertical-relative:page" coordsize="374,207" o:allowincell="f" path="m133,104r-48,l87,122r,17l83,163,67,174r62,l136,157r3,-26l134,106r-1,-2e" fillcolor="#2a2a29" stroked="f">
              <v:path arrowok="t"/>
            </v:shape>
            <v:shape id="_x0000_s1132" style="position:absolute;left:2819;top:833;width:374;height:207;mso-position-horizontal-relative:page;mso-position-vertical-relative:page" coordsize="374,207" o:allowincell="f" path="m130,3l2,3r,121l51,124r1,-13l58,104r75,l123,87r-1,-1l51,86r,-49l130,37r,-34e" fillcolor="#2a2a29" stroked="f">
              <v:path arrowok="t"/>
            </v:shape>
            <v:shape id="_x0000_s1133" style="position:absolute;left:2819;top:833;width:374;height:207;mso-position-horizontal-relative:page;mso-position-vertical-relative:page" coordsize="374,207" o:allowincell="f" path="m85,72r-13,l60,77r-9,9l122,86,107,76,85,72e" fillcolor="#2a2a29" stroked="f">
              <v:path arrowok="t"/>
            </v:shape>
          </v:group>
        </w:pict>
      </w:r>
      <w:r>
        <w:rPr>
          <w:noProof/>
        </w:rPr>
        <w:pict>
          <v:polyline id="_x0000_s1134" style="position:absolute;z-index:-251694080" points="155.05pt,8.25pt,147.45pt,8.25pt,147.45pt,9.95pt,143.5pt,9.95pt,143.75pt,12.15pt,144.55pt,11.8pt,145.8pt,11.75pt,152.95pt,11.75pt,153.15pt,10.75pt,153.55pt,9.65pt,154.15pt,8.8pt,154.9pt,8.25pt,155.05pt,8.25pt" coordsize="232,79" o:regroupid="5" o:allowincell="f" fillcolor="#dadada" stroked="f">
            <v:path arrowok="t"/>
          </v:polyline>
        </w:pic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135" style="position:absolute;z-index:-251664384" points="463.05pt,1.7pt,462.4pt,1.7pt,461.75pt,1.95pt,461.35pt,2.4pt,464.9pt,2.4pt,464.1pt,1.85pt,463.05pt,1.7pt" coordsize="71,20" o:regroupid="7" o:allowincell="f" fillcolor="#2a2a29" stroked="f">
            <v:path arrowok="t"/>
          </v:polyline>
        </w:pict>
      </w:r>
      <w:r>
        <w:rPr>
          <w:noProof/>
        </w:rPr>
        <w:pict>
          <v:polyline id="_x0000_s1136" style="position:absolute;z-index:-251666432" points="465.5pt,3.35pt,463.05pt,3.35pt,463.15pt,4.25pt,463.15pt,5.1pt,462.95pt,6.25pt,462.2pt,6.85pt,465.25pt,6.85pt,465.6pt,6pt,465.75pt,4.7pt,465.55pt,3.4pt,465.5pt,3.35pt" coordsize="71,70" o:regroupid="7" o:allowincell="f" fillcolor="#2a2a29" stroked="f">
            <v:path arrowok="t"/>
          </v:polyline>
        </w:pict>
      </w:r>
      <w:r>
        <w:rPr>
          <w:noProof/>
        </w:rPr>
        <w:pict>
          <v:polyline id="_x0000_s1137" style="position:absolute;z-index:-251667456" points="461.35pt,5.65pt,458.8pt,6.15pt,459.2pt,7.2pt,459.95pt,7.9pt,460.95pt,8.3pt,462.15pt,8.45pt,462.4pt,8.4pt,463.6pt,8.2pt,464.5pt,7.75pt,465.2pt,7pt,465.25pt,6.8pt,461.85pt,6.8pt,461.65pt,6.65pt,461.5pt,6.4pt,461.4pt,6.2pt,461.35pt,5.9pt,461.35pt,5.65pt" coordsize="130,56" o:regroupid="7" o:allowincell="f" fillcolor="#2a2a29" stroked="f">
            <v:path arrowok="t"/>
          </v:polyline>
        </w:pict>
      </w:r>
      <w:r>
        <w:rPr>
          <w:noProof/>
        </w:rPr>
        <w:pict>
          <v:polyline id="_x0000_s1138" style="position:absolute;z-index:-251672576" points="481.05pt,3.1pt,478.55pt,3.1pt,478.55pt,3.6pt,478.55pt,3.8pt,481.05pt,3.8pt,481.05pt,3.1pt" coordsize="50,20" o:regroupid="7" o:allowincell="f" fillcolor="#2a2a29" stroked="f">
            <v:path arrowok="t"/>
          </v:polyline>
        </w:pict>
      </w:r>
      <w:r>
        <w:rPr>
          <w:noProof/>
        </w:rPr>
        <w:pict>
          <v:polyline id="_x0000_s1139" style="position:absolute;z-index:-251673600" points="485.3pt,5.25pt,483.05pt,5.25pt,483pt,5.75pt,482.85pt,6.8pt,484.85pt,6.8pt,485.05pt,6.55pt,485.3pt,5.25pt" coordsize="49,32" o:regroupid="7" o:allowincell="f" fillcolor="#2a2a29" stroked="f">
            <v:path arrowok="t"/>
          </v:polyline>
        </w:pict>
      </w:r>
      <w:r>
        <w:rPr>
          <w:noProof/>
        </w:rPr>
        <w:pict>
          <v:polyline id="_x0000_s1140" style="position:absolute;z-index:-251674624" points="483.3pt,3.85pt,478.15pt,3.85pt,477.9pt,4.85pt,478.65pt,4.9pt,478.95pt,6.05pt,479.4pt,7.05pt,480.1pt,7.8pt,481pt,8.3pt,482.15pt,8.45pt,482.65pt,8.45pt,483.6pt,8.15pt,484.45pt,7.5pt,484.85pt,6.85pt,482.8pt,6.85pt,481.9pt,6.8pt,481.35pt,6.1pt,481.1pt,4.85pt,483pt,4.85pt,483.3pt,3.85pt" coordsize="140,92" o:regroupid="7" o:allowincell="f" fillcolor="#2a2a29" stroked="f">
            <v:path arrowok="t"/>
          </v:polyline>
        </w:pict>
      </w:r>
      <w:r>
        <w:rPr>
          <w:noProof/>
        </w:rPr>
        <w:pict>
          <v:polyline id="_x0000_s1141" style="position:absolute;z-index:-251676672" points="463pt,3.35pt,461.7pt,3.35pt,461.35pt,3.7pt,461.35pt,4.3pt,463.1pt,4.3pt,463.1pt,4.2pt,463pt,3.35pt" coordsize="36,20" o:regroupid="7" o:allowincell="f" fillcolor="#dadada" stroked="f">
            <v:path arrowok="t"/>
          </v:polyline>
        </w:pict>
      </w:r>
      <w:r>
        <w:rPr>
          <w:noProof/>
        </w:rPr>
        <w:pict>
          <v:polyline id="_x0000_s1142" style="position:absolute;z-index:-251678720" points="463.05pt,5.65pt,461.35pt,5.65pt,461.35pt,5.9pt,461.4pt,6.2pt,461.5pt,6.4pt,461.65pt,6.65pt,461.85pt,6.8pt,462.2pt,6.8pt,462.95pt,6.2pt,463.05pt,5.65pt" coordsize="34,24" o:regroupid="7" o:allowincell="f" fillcolor="#dadada" stroked="f">
            <v:path arrowok="t"/>
          </v:polyline>
        </w:pict>
      </w:r>
      <w:r>
        <w:rPr>
          <w:noProof/>
        </w:rPr>
        <w:pict>
          <v:polyline id="_x0000_s1143" style="position:absolute;z-index:-251680768" points="466.45pt,1.75pt,463.65pt,1.75pt,464.5pt,2.1pt,465.15pt,2.8pt,465.55pt,3.9pt,465.65pt,5.25pt,465.7pt,5.4pt,465.45pt,6.45pt,464.9pt,7.3pt,464.1pt,7.9pt,463pt,8.3pt,461.65pt,8.4pt,481.95pt,8.4pt,481.7pt,8.35pt,469.2pt,8.35pt,468.15pt,7.95pt,467.4pt,7.25pt,466.9pt,6.35pt,466.6pt,5.25pt,466.45pt,4.1pt,466.4pt,3.05pt,466.4pt,2.8pt,466.45pt,1.75pt" coordsize="407,134" o:regroupid="7" o:allowincell="f" fillcolor="#dadada" stroked="f">
            <v:path arrowok="t"/>
          </v:polyline>
        </w:pict>
      </w:r>
      <w:r>
        <w:rPr>
          <w:noProof/>
        </w:rPr>
        <w:pict>
          <v:polyline id="_x0000_s1144" style="position:absolute;z-index:-251681792" points="514.45pt,5.25pt,483pt,5.25pt,485.15pt,5.95pt,484.75pt,7.05pt,484.05pt,7.85pt,483.15pt,8.3pt,482.1pt,8.45pt,514.45pt,8.45pt,514.45pt,5.25pt" coordsize="647,64" o:regroupid="7" o:allowincell="f" fillcolor="#dadada" stroked="f">
            <v:path arrowok="t"/>
          </v:polyline>
        </w:pict>
      </w:r>
      <w:r>
        <w:rPr>
          <w:noProof/>
        </w:rPr>
        <w:pict>
          <v:polyline id="_x0000_s1145" style="position:absolute;z-index:-251683840" points="309.95pt,1.7pt,309.3pt,1.7pt,308.65pt,1.95pt,308.25pt,2.4pt,311.8pt,2.4pt,311pt,1.85pt,309.95pt,1.7pt" coordsize="72,20" o:regroupid="6" o:allowincell="f" fillcolor="#2a2a29" stroked="f">
            <v:path arrowok="t"/>
          </v:polyline>
        </w:pict>
      </w:r>
      <w:r>
        <w:rPr>
          <w:noProof/>
        </w:rPr>
        <w:pict>
          <v:polyline id="_x0000_s1146" style="position:absolute;z-index:-251684864" points="308.25pt,5.65pt,305.7pt,6.15pt,306.1pt,7.2pt,306.85pt,7.9pt,307.85pt,8.3pt,309.05pt,8.45pt,309.3pt,8.4pt,310.5pt,8.2pt,311.4pt,7.75pt,312.1pt,7pt,312.15pt,6.8pt,308.75pt,6.8pt,308.55pt,6.65pt,308.4pt,6.4pt,308.3pt,6.2pt,308.25pt,5.9pt,308.25pt,5.65pt" coordsize="130,56" o:regroupid="6" o:allowincell="f" fillcolor="#2a2a29" stroked="f">
            <v:path arrowok="t"/>
          </v:polyline>
        </w:pict>
      </w:r>
      <w:r>
        <w:rPr>
          <w:noProof/>
        </w:rPr>
        <w:pict>
          <v:polyline id="_x0000_s1147" style="position:absolute;z-index:-251686912" points="320.15pt,3.1pt,317.65pt,3.1pt,317.65pt,3.6pt,317.65pt,3.8pt,320.15pt,3.8pt,320.15pt,3.1pt" coordsize="51,20" o:regroupid="6" o:allowincell="f" fillcolor="#2a2a29" stroked="f">
            <v:path arrowok="t"/>
          </v:polyline>
        </w:pict>
      </w:r>
      <w:r>
        <w:rPr>
          <w:noProof/>
        </w:rPr>
        <w:pict>
          <v:polyline id="_x0000_s1148" style="position:absolute;z-index:-251687936" points="324.4pt,5.25pt,322.15pt,5.25pt,322.1pt,5.75pt,321.95pt,6.8pt,323.95pt,6.8pt,324.15pt,6.55pt,324.4pt,5.25pt" coordsize="49,32" o:regroupid="6" o:allowincell="f" fillcolor="#2a2a29" stroked="f">
            <v:path arrowok="t"/>
          </v:polyline>
        </w:pict>
      </w:r>
      <w:r>
        <w:rPr>
          <w:noProof/>
        </w:rPr>
        <w:pict>
          <v:polyline id="_x0000_s1149" style="position:absolute;z-index:-251688960" points="299.95pt,1.3pt,299.15pt,1.9pt,298.4pt,2.5pt,300.1pt,2.5pt,299.95pt,1.3pt" coordsize="34,25" o:regroupid="6" o:allowincell="f" fillcolor="#dadada" stroked="f">
            <v:path arrowok="t"/>
          </v:polyline>
        </w:pict>
      </w:r>
      <w:r>
        <w:rPr>
          <w:noProof/>
        </w:rPr>
        <w:pict>
          <v:polyline id="_x0000_s1150" style="position:absolute;z-index:-251689984" points="309.9pt,3.35pt,308.6pt,3.35pt,308.25pt,3.7pt,308.25pt,4.3pt,310pt,4.3pt,310pt,4.25pt,309.9pt,3.35pt" coordsize="36,20" o:regroupid="6" o:allowincell="f" fillcolor="#dadada" stroked="f">
            <v:path arrowok="t"/>
          </v:polyline>
        </w:pict>
      </w:r>
      <w:r>
        <w:rPr>
          <w:noProof/>
        </w:rPr>
        <w:pict>
          <v:polyline id="_x0000_s1151" style="position:absolute;z-index:-251691008" points="309.95pt,5.65pt,308.25pt,5.65pt,308.25pt,5.9pt,308.3pt,6.2pt,308.4pt,6.4pt,308.55pt,6.65pt,308.75pt,6.8pt,309.1pt,6.8pt,309.85pt,6.2pt,309.95pt,5.65pt" coordsize="35,24" o:regroupid="6" o:allowincell="f" fillcolor="#dadada" stroked="f">
            <v:path arrowok="t"/>
          </v:polyline>
        </w:pict>
      </w:r>
      <w:r>
        <w:rPr>
          <w:noProof/>
        </w:rPr>
        <w:pict>
          <v:polyline id="_x0000_s1152" style="position:absolute;z-index:-251695104" points="145.15pt,3.35pt,143.85pt,3.35pt,143.5pt,3.7pt,143.5pt,4.3pt,145.25pt,4.3pt,145.25pt,4.25pt,145.15pt,3.35pt" coordsize="36,20" o:regroupid="5" o:allowincell="f" fillcolor="#dadada" stroked="f">
            <v:path arrowok="t"/>
          </v:polyline>
        </w:pict>
      </w:r>
      <w:r>
        <w:rPr>
          <w:noProof/>
        </w:rPr>
        <w:pict>
          <v:polyline id="_x0000_s1153" style="position:absolute;z-index:-251696128" points="145.2pt,5.65pt,143.5pt,5.65pt,143.5pt,5.9pt,143.55pt,6.2pt,143.65pt,6.4pt,143.8pt,6.65pt,2in,6.8pt,144.35pt,6.8pt,145.1pt,6.2pt,145.2pt,5.65pt" coordsize="34,24" o:regroupid="5" o:allowincell="f" fillcolor="#dadada" stroked="f">
            <v:path arrowok="t"/>
          </v:polyline>
        </w:pict>
      </w:r>
      <w:r>
        <w:rPr>
          <w:noProof/>
        </w:rPr>
        <w:pict>
          <v:polyline id="_x0000_s1154" style="position:absolute;z-index:-251697152" points="152.95pt,1.75pt,145.8pt,1.75pt,146.65pt,2.1pt,147.3pt,2.8pt,147.7pt,3.9pt,147.85pt,5.4pt,147.6pt,6.45pt,147.05pt,7.3pt,146.25pt,7.9pt,145.15pt,8.3pt,143.8pt,8.4pt,156.3pt,8.4pt,155.3pt,8.2pt,154.4pt,7.7pt,153.75pt,6.95pt,153.25pt,5.95pt,153pt,4.8pt,152.25pt,4.8pt,152.5pt,3.8pt,152.9pt,3.8pt,152.85pt,3.65pt,152.85pt,3.05pt,152.25pt,3.05pt,152.5pt,2.05pt,152.9pt,2.05pt,152.95pt,1.75pt" coordsize="251,134" o:regroupid="5" o:allowincell="f" fillcolor="#dadada" stroked="f">
            <v:path arrowok="t"/>
          </v:polyline>
        </w:pict>
      </w:r>
      <w:r>
        <w:rPr>
          <w:noProof/>
        </w:rPr>
        <w:pict>
          <v:polyline id="_x0000_s1155" style="position:absolute;z-index:-251698176" points="192.7pt,5.25pt,157.4pt,5.25pt,159.55pt,5.95pt,159.15pt,7.05pt,158.45pt,7.85pt,157.55pt,8.3pt,156.5pt,8.45pt,192.7pt,8.45pt,192.7pt,5.25pt" coordsize="725,64" o:regroupid="5" o:allowincell="f" fillcolor="#dadada" stroked="f">
            <v:path arrowok="t"/>
          </v:polyline>
        </w:pic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DF4F79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28" w:lineRule="exact"/>
        <w:ind w:left="2918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56" style="position:absolute;left:0;text-align:left;margin-left:140.6pt;margin-top:-2.3pt;width:19.25pt;height:19.3pt;z-index:-251789312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157" style="position:absolute;left:0;text-align:left;margin-left:462.35pt;margin-top:-2.3pt;width:19.25pt;height:19.3pt;z-index:-251788288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158" style="position:absolute;left:0;text-align:left;margin-left:301.45pt;margin-top:-2.3pt;width:19.25pt;height:19.3pt;z-index:-251787264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5D2EDF" w:rsidRPr="00E55332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5D2EDF"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5D2EDF"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4" w:after="0" w:line="190" w:lineRule="exact"/>
        <w:rPr>
          <w:rFonts w:ascii="Times New Roman" w:hAnsi="Times New Roman"/>
          <w:color w:val="000000"/>
          <w:sz w:val="19"/>
          <w:szCs w:val="19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3.  </w:t>
      </w:r>
      <w:r w:rsidRPr="00E5533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What</w:t>
      </w:r>
      <w:r w:rsidRPr="00E55332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is</w:t>
      </w:r>
      <w:r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this</w:t>
      </w:r>
      <w:r w:rsidRPr="00E55332">
        <w:rPr>
          <w:rFonts w:ascii="Arial" w:hAnsi="Arial" w:cs="Arial"/>
          <w:color w:val="2A2A29"/>
          <w:spacing w:val="12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school</w:t>
      </w:r>
      <w:r w:rsidRPr="00E55332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going</w:t>
      </w:r>
      <w:r w:rsidRPr="00E55332">
        <w:rPr>
          <w:rFonts w:ascii="Arial" w:hAnsi="Arial" w:cs="Arial"/>
          <w:color w:val="2A2A29"/>
          <w:spacing w:val="-13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do?</w:t>
      </w:r>
    </w:p>
    <w:p w:rsidR="005D2EDF" w:rsidRPr="00E55332" w:rsidRDefault="006A0FB3" w:rsidP="006A0FB3">
      <w:pPr>
        <w:widowControl w:val="0"/>
        <w:tabs>
          <w:tab w:val="left" w:pos="9894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color w:val="000000"/>
          <w:sz w:val="20"/>
          <w:szCs w:val="20"/>
          <w:lang w:val="en-US"/>
        </w:rPr>
        <w:tab/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59" style="position:absolute;margin-left:244.95pt;margin-top:6.1pt;width:132.25pt;height:98.2pt;z-index:-251651072" coordsize="2645,1964" o:regroupid="9" o:allowincell="f" path="m56,l23,,7,7,,23,,56,,1907r,33l7,1957r16,6l56,1964r2531,l2620,1963r17,-6l2643,1940r1,-33l2644,56r-1,-33l2637,7,2620,r-32,l56,xe" filled="f" strokecolor="#b3b3b3" strokeweight="1pt">
            <v:path arrowok="t"/>
          </v:shape>
        </w:pict>
      </w:r>
      <w:r>
        <w:rPr>
          <w:noProof/>
        </w:rPr>
        <w:pict>
          <v:rect id="_x0000_s1160" style="position:absolute;margin-left:279.35pt;margin-top:6.05pt;width:64pt;height:98pt;z-index:-251652096;mso-position-horizontal-relative:page" o:regroupid="9" o:allowincell="f" filled="f" stroked="f">
            <v:textbox style="mso-next-textbox:#_x0000_s1160" inset="0,0,0,0">
              <w:txbxContent>
                <w:p w:rsidR="005D2EDF" w:rsidRDefault="00DF4F79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01" type="#_x0000_t75" style="width:64.05pt;height:98.05pt">
                        <v:imagedata r:id="rId17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61" style="position:absolute;z-index:-251653120" points="247.75pt,6.1pt,246.1pt,6.1pt,245.3pt,6.45pt,244.95pt,7.25pt,244.95pt,8.9pt,244.95pt,101.45pt,244.95pt,103.1pt,245.3pt,103.95pt,246.1pt,104.25pt,247.75pt,104.3pt,374.3pt,104.3pt,375.95pt,104.25pt,376.8pt,103.95pt,377.1pt,103.1pt,377.15pt,101.45pt,377.15pt,8.9pt,377.1pt,7.25pt,376.8pt,6.45pt,375.95pt,6.1pt,374.35pt,6.1pt,247.75pt,6.1pt" coordsize="2645,1964" o:regroupid="9" o:allowincell="f" stroked="f">
            <v:path arrowok="t"/>
          </v:polyline>
        </w:pict>
      </w:r>
      <w:r>
        <w:rPr>
          <w:noProof/>
        </w:rPr>
        <w:pict>
          <v:shape id="_x0000_s1162" style="position:absolute;margin-left:84.1pt;margin-top:6.1pt;width:132.25pt;height:98.2pt;z-index:-251656192" coordsize="2645,1964" o:regroupid="8" o:allowincell="f" path="m56,l23,,7,7,,23,,56,,1907r,33l7,1957r16,6l56,1964r2531,l2620,1963r17,-6l2643,1940r1,-33l2644,56r-1,-33l2637,7,2620,r-32,l56,xe" filled="f" strokecolor="#b3b3b3" strokeweight="1pt">
            <v:path arrowok="t"/>
          </v:shape>
        </w:pict>
      </w:r>
      <w:r>
        <w:rPr>
          <w:noProof/>
        </w:rPr>
        <w:pict>
          <v:rect id="_x0000_s1163" style="position:absolute;margin-left:84.1pt;margin-top:6.05pt;width:132pt;height:98pt;z-index:-251657216;mso-position-horizontal-relative:page" o:regroupid="8" o:allowincell="f" filled="f" stroked="f">
            <v:textbox style="mso-next-textbox:#_x0000_s1163" inset="0,0,0,0">
              <w:txbxContent>
                <w:p w:rsidR="005D2EDF" w:rsidRDefault="00DF4F79">
                  <w:pPr>
                    <w:spacing w:after="0" w:line="19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02" type="#_x0000_t75" style="width:132.5pt;height:98.95pt">
                        <v:imagedata r:id="rId16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64" style="position:absolute;z-index:-251658240" points="86.9pt,6.1pt,85.25pt,6.1pt,84.45pt,6.45pt,84.1pt,7.25pt,84.1pt,8.9pt,84.1pt,101.45pt,84.1pt,103.1pt,84.45pt,103.95pt,85.25pt,104.25pt,86.9pt,104.3pt,213.45pt,104.3pt,215.1pt,104.25pt,215.95pt,103.95pt,216.25pt,103.1pt,216.3pt,101.45pt,216.3pt,8.9pt,216.25pt,7.25pt,215.95pt,6.45pt,215.1pt,6.1pt,213.5pt,6.1pt,86.9pt,6.1pt" coordsize="2645,1964" o:regroupid="8" o:allowincell="f" stroked="f">
            <v:path arrowok="t"/>
          </v:polyline>
        </w:pic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20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165" style="position:absolute;margin-left:301.35pt;margin-top:10.7pt;width:19.45pt;height:19.3pt;z-index:-251654144" coordsize="389,386" o:regroupid="9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  <w:r>
        <w:rPr>
          <w:noProof/>
        </w:rPr>
        <w:pict>
          <v:shape id="_x0000_s1166" style="position:absolute;margin-left:140.45pt;margin-top:10.7pt;width:19.45pt;height:19.3pt;z-index:-251655168" coordsize="389,386" o:regroupid="8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</w:p>
    <w:p w:rsidR="005D2EDF" w:rsidRPr="00E55332" w:rsidRDefault="00DF4F79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40" w:lineRule="auto"/>
        <w:ind w:left="2917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167" style="position:absolute;left:0;text-align:left;margin-left:398.55pt;margin-top:-114.2pt;width:147pt;height:131pt;z-index:251531264;mso-position-horizontal-relative:page" o:allowincell="f" filled="f" stroked="f">
            <v:textbox style="mso-next-textbox:#_x0000_s1167" inset="0,0,0,0">
              <w:txbxContent>
                <w:p w:rsidR="005D2EDF" w:rsidRDefault="00DF4F79">
                  <w:pPr>
                    <w:spacing w:after="0" w:line="26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03" type="#_x0000_t75" style="width:146.65pt;height:132.05pt">
                        <v:imagedata r:id="rId18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5D2EDF"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="005D2EDF" w:rsidRPr="00E55332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5D2EDF"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="005D2EDF"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5D2EDF" w:rsidRPr="00E55332" w:rsidRDefault="005D2EDF">
      <w:pPr>
        <w:widowControl w:val="0"/>
        <w:tabs>
          <w:tab w:val="left" w:pos="6140"/>
          <w:tab w:val="left" w:pos="9340"/>
        </w:tabs>
        <w:autoSpaceDE w:val="0"/>
        <w:autoSpaceDN w:val="0"/>
        <w:adjustRightInd w:val="0"/>
        <w:spacing w:before="32" w:after="0" w:line="240" w:lineRule="auto"/>
        <w:ind w:left="2917" w:right="-20"/>
        <w:rPr>
          <w:rFonts w:ascii="Times New Roman" w:hAnsi="Times New Roman"/>
          <w:color w:val="000000"/>
          <w:sz w:val="20"/>
          <w:szCs w:val="20"/>
          <w:lang w:val="en-US"/>
        </w:rPr>
        <w:sectPr w:rsidR="005D2EDF" w:rsidRPr="00E55332">
          <w:type w:val="continuous"/>
          <w:pgSz w:w="11920" w:h="16840"/>
          <w:pgMar w:top="1180" w:right="0" w:bottom="740" w:left="0" w:header="720" w:footer="720" w:gutter="0"/>
          <w:cols w:space="720" w:equalWidth="0">
            <w:col w:w="11920"/>
          </w:cols>
          <w:noEndnote/>
        </w:sect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color w:val="000000"/>
          <w:sz w:val="15"/>
          <w:szCs w:val="15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4.  </w:t>
      </w:r>
      <w:r w:rsidRPr="00E5533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</w:t>
      </w:r>
      <w:r w:rsidRPr="00E5533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pacing w:val="-22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many</w:t>
      </w:r>
      <w:r w:rsidRPr="00E55332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wild</w:t>
      </w:r>
      <w:r w:rsidRPr="00E55332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Asian</w:t>
      </w:r>
      <w:r w:rsidRPr="00E55332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ephants</w:t>
      </w:r>
      <w:r w:rsidRPr="00E55332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Pr="00E55332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15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in the </w:t>
      </w:r>
      <w:r w:rsidRPr="00E5533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orld</w:t>
      </w:r>
      <w:r w:rsidRPr="00E55332">
        <w:rPr>
          <w:rFonts w:ascii="Arial" w:hAnsi="Arial" w:cs="Arial"/>
          <w:color w:val="2A2A29"/>
          <w:spacing w:val="21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oday?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4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68" type="#_x0000_t202" style="position:absolute;margin-left:415.7pt;margin-top:9.15pt;width:102.2pt;height:29.6pt;z-index:251674624" filled="f" stroked="f">
            <v:textbox>
              <w:txbxContent>
                <w:p w:rsidR="006D160D" w:rsidRPr="006D160D" w:rsidRDefault="006D160D" w:rsidP="006D160D">
                  <w:pPr>
                    <w:jc w:val="center"/>
                    <w:rPr>
                      <w:rFonts w:ascii="Arial" w:hAnsi="Arial" w:cs="Arial"/>
                      <w:b/>
                      <w:sz w:val="28"/>
                    </w:rPr>
                  </w:pPr>
                  <w:r w:rsidRPr="006D160D">
                    <w:rPr>
                      <w:rFonts w:ascii="Arial" w:hAnsi="Arial" w:cs="Arial"/>
                      <w:b/>
                      <w:sz w:val="28"/>
                    </w:rPr>
                    <w:t>600-700 000</w:t>
                  </w:r>
                </w:p>
              </w:txbxContent>
            </v:textbox>
          </v:shape>
        </w:pict>
      </w:r>
      <w:r>
        <w:rPr>
          <w:noProof/>
        </w:rPr>
        <w:pict>
          <v:rect id="_x0000_s1169" style="position:absolute;margin-left:421.25pt;margin-top:2.75pt;width:92.15pt;height:39.6pt;z-index:-251642880" o:allowincell="f" fillcolor="#d8d8d8" stroked="f">
            <v:path arrowok="t"/>
          </v:rect>
        </w:pict>
      </w:r>
      <w:r>
        <w:rPr>
          <w:noProof/>
        </w:rPr>
        <w:pict>
          <v:shape id="_x0000_s1170" style="position:absolute;margin-left:456.85pt;margin-top:47.3pt;width:19.25pt;height:19.3pt;z-index:-251643904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rect id="_x0000_s1171" style="position:absolute;margin-left:253.2pt;margin-top:3.2pt;width:92.15pt;height:39.6pt;z-index:-251645952" o:allowincell="f" fillcolor="#d8d8d8" stroked="f">
            <v:path arrowok="t"/>
          </v:rect>
        </w:pict>
      </w:r>
      <w:r>
        <w:rPr>
          <w:noProof/>
        </w:rPr>
        <w:pict>
          <v:shape id="_x0000_s1172" style="position:absolute;margin-left:288.8pt;margin-top:47.75pt;width:19.25pt;height:19.3pt;z-index:-251646976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173" type="#_x0000_t202" style="position:absolute;margin-left:253.2pt;margin-top:9.6pt;width:92.15pt;height:29.6pt;z-index:251671552" filled="f" stroked="f">
            <v:textbox>
              <w:txbxContent>
                <w:p w:rsidR="006D160D" w:rsidRPr="006D160D" w:rsidRDefault="006D160D" w:rsidP="006D160D">
                  <w:pPr>
                    <w:jc w:val="center"/>
                    <w:rPr>
                      <w:rFonts w:ascii="Arial" w:hAnsi="Arial" w:cs="Arial"/>
                      <w:b/>
                      <w:sz w:val="28"/>
                    </w:rPr>
                  </w:pPr>
                  <w:r w:rsidRPr="006D160D">
                    <w:rPr>
                      <w:rFonts w:ascii="Arial" w:hAnsi="Arial" w:cs="Arial"/>
                      <w:b/>
                      <w:sz w:val="28"/>
                    </w:rPr>
                    <w:t>15-25 000</w:t>
                  </w:r>
                </w:p>
              </w:txbxContent>
            </v:textbox>
          </v:shape>
        </w:pict>
      </w:r>
      <w:r>
        <w:rPr>
          <w:noProof/>
        </w:rPr>
        <w:pict>
          <v:rect id="_x0000_s1174" style="position:absolute;margin-left:91.1pt;margin-top:2.75pt;width:92.15pt;height:39.6pt;z-index:-251649024" o:allowincell="f" fillcolor="#d8d8d8" stroked="f">
            <v:path arrowok="t"/>
          </v:rect>
        </w:pict>
      </w:r>
      <w:r>
        <w:rPr>
          <w:noProof/>
        </w:rPr>
        <w:pict>
          <v:shape id="_x0000_s1175" style="position:absolute;margin-left:126.7pt;margin-top:47.3pt;width:19.25pt;height:19.3pt;z-index:-251650048;mso-position-horizontal-relative:page;mso-position-vertical-relative:text" coordsize="385,386" o:allowincell="f" path="m192,386r23,-1l237,381r22,-7l279,366r19,-11l315,342r16,-15l345,311r13,-18l368,273r8,-20l382,231r3,-22l384,183r-4,-24l374,136r-8,-21l356,95,344,77,330,60,315,45,299,32,280,21,261,12,241,6,220,1,198,,174,1,151,5r-22,6l108,19,89,30,71,43,55,57,41,73,28,90,18,109,9,129,3,150,,173r1,25l4,223r6,23l17,268r10,20l39,307r13,17l67,339r16,13l101,363r19,9l140,379r20,5l182,386r10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176" type="#_x0000_t202" style="position:absolute;margin-left:91.1pt;margin-top:9.15pt;width:92.15pt;height:29.6pt;z-index:251668480" filled="f" stroked="f">
            <v:textbox>
              <w:txbxContent>
                <w:p w:rsidR="006D160D" w:rsidRPr="006D160D" w:rsidRDefault="006D160D" w:rsidP="006D160D">
                  <w:pPr>
                    <w:jc w:val="center"/>
                    <w:rPr>
                      <w:rFonts w:ascii="Arial" w:hAnsi="Arial" w:cs="Arial"/>
                      <w:b/>
                      <w:sz w:val="28"/>
                    </w:rPr>
                  </w:pPr>
                  <w:r w:rsidRPr="006D160D">
                    <w:rPr>
                      <w:rFonts w:ascii="Arial" w:hAnsi="Arial" w:cs="Arial"/>
                      <w:b/>
                      <w:sz w:val="28"/>
                    </w:rPr>
                    <w:t>35-45 000</w:t>
                  </w:r>
                </w:p>
              </w:txbxContent>
            </v:textbox>
          </v:shape>
        </w:pic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tabs>
          <w:tab w:val="left" w:pos="5940"/>
          <w:tab w:val="left" w:pos="9240"/>
        </w:tabs>
        <w:autoSpaceDE w:val="0"/>
        <w:autoSpaceDN w:val="0"/>
        <w:adjustRightInd w:val="0"/>
        <w:spacing w:before="32" w:after="0" w:line="228" w:lineRule="exact"/>
        <w:ind w:left="2635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E55332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="006D160D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>A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7" w:after="0" w:line="260" w:lineRule="exact"/>
        <w:rPr>
          <w:rFonts w:ascii="Times New Roman" w:hAnsi="Times New Roman"/>
          <w:color w:val="000000"/>
          <w:sz w:val="26"/>
          <w:szCs w:val="26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30" w:after="0" w:line="270" w:lineRule="exact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5.  </w:t>
      </w:r>
      <w:r w:rsidRPr="00E5533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Which</w:t>
      </w:r>
      <w:r w:rsidRPr="00E55332">
        <w:rPr>
          <w:rFonts w:ascii="Arial" w:hAnsi="Arial" w:cs="Arial"/>
          <w:color w:val="2A2A29"/>
          <w:spacing w:val="-5"/>
          <w:w w:val="97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envi</w:t>
      </w:r>
      <w:r w:rsidRPr="00E55332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onmen</w:t>
      </w:r>
      <w:r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al</w:t>
      </w:r>
      <w:r w:rsidRPr="00E55332">
        <w:rPr>
          <w:rFonts w:ascii="Arial" w:hAnsi="Arial" w:cs="Arial"/>
          <w:color w:val="2A2A29"/>
          <w:spacing w:val="21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ef</w:t>
      </w:r>
      <w:r w:rsidRPr="00E55332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f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ect</w:t>
      </w:r>
      <w:r w:rsidRPr="00E55332">
        <w:rPr>
          <w:rFonts w:ascii="Arial" w:hAnsi="Arial" w:cs="Arial"/>
          <w:color w:val="2A2A29"/>
          <w:spacing w:val="7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is</w:t>
      </w:r>
      <w:r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mentioned?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0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77" type="#_x0000_t75" style="position:absolute;margin-left:386.7pt;margin-top:2.9pt;width:140.25pt;height:151.5pt;z-index:251776000">
            <v:imagedata r:id="rId19" o:title=""/>
          </v:shape>
        </w:pic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178" style="position:absolute;margin-left:239.3pt;margin-top:.55pt;width:132.2pt;height:140.75pt;z-index:-251633664" coordsize="2644,2815" o:regroupid="11" o:allowincell="f" path="m226,l186,,152,,121,1,95,3,73,6,55,11,40,18,28,28,19,40,12,54,7,73,3,95,1,120,,150r,35l,225,,2587r,40l,2662r1,30l3,2718r3,22l11,2759r7,15l28,2786r12,9l55,2802r18,5l95,2811r25,2l150,2814r35,l225,2814r2192,l2457,2814r35,l2522,2813r26,-2l2570,2807r18,-5l2604,2795r12,-9l2625,2774r7,-15l2637,2741r3,-22l2643,2693r1,-30l2644,2629r,-40l2644,226r,-40l2644,152r-1,-31l2641,95r-4,-22l2632,55r-7,-15l2616,28r-12,-9l2589,12,2571,7,2549,3,2523,1,2493,r-35,l2419,,226,xe" filled="f" strokecolor="#b3b3b3" strokeweight="1pt">
            <v:path arrowok="t"/>
          </v:shape>
        </w:pict>
      </w:r>
      <w:r>
        <w:rPr>
          <w:noProof/>
        </w:rPr>
        <w:pict>
          <v:rect id="_x0000_s1179" style="position:absolute;margin-left:239.3pt;margin-top:.55pt;width:132pt;height:141pt;z-index:-251634688;mso-position-horizontal-relative:page" o:regroupid="11" o:allowincell="f" filled="f" stroked="f">
            <v:textbox inset="0,0,0,0">
              <w:txbxContent>
                <w:p w:rsidR="005D2EDF" w:rsidRDefault="00DF4F79">
                  <w:pPr>
                    <w:spacing w:after="0" w:line="28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48" type="#_x0000_t75" style="width:132.05pt;height:141.35pt">
                        <v:imagedata r:id="rId20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80" style="position:absolute;z-index:-251635712" points="250.6pt,.55pt,246.9pt,.55pt,245.35pt,.6pt,244.05pt,.7pt,242.95pt,.85pt,242.05pt,1.1pt,241.3pt,1.45pt,240.7pt,1.95pt,240.25pt,2.55pt,239.9pt,3.25pt,239.6pt,4.2pt,239.45pt,5.3pt,239.35pt,6.55pt,239.3pt,8.05pt,239.3pt,9.8pt,239.3pt,132pt,239.3pt,133.65pt,239.35pt,135.15pt,239.45pt,136.45pt,239.6pt,137.55pt,239.85pt,138.5pt,240.2pt,139.25pt,240.7pt,139.85pt,241.3pt,140.3pt,242pt,140.65pt,242.95pt,140.9pt,244pt,141.1pt,245.3pt,141.2pt,246.8pt,141.25pt,248.55pt,141.25pt,362.15pt,141.25pt,363.9pt,141.25pt,365.4pt,141.2pt,366.7pt,141.1pt,367.8pt,140.9pt,368.7pt,140.65pt,369.45pt,140.3pt,370.05pt,139.85pt,370.55pt,139.25pt,370.9pt,138.5pt,371.15pt,137.6pt,371.3pt,136.5pt,371.4pt,135.2pt,371.5pt,133.7pt,371.5pt,132pt,371.5pt,9.8pt,371.5pt,8.15pt,371.45pt,6.6pt,371.3pt,5.3pt,371.15pt,4.2pt,370.9pt,3.3pt,370.55pt,2.55pt,370.1pt,1.95pt,369.5pt,1.5pt,368.75pt,1.15pt,367.85pt,.9pt,366.75pt,.7pt,365.45pt,.6pt,363.95pt,.55pt,362.2pt,.55pt,250.6pt,.55pt" coordsize="2644,2815" o:regroupid="11" o:allowincell="f" stroked="f">
            <v:path arrowok="t"/>
          </v:polyline>
        </w:pict>
      </w:r>
      <w:r>
        <w:rPr>
          <w:noProof/>
        </w:rPr>
        <w:pict>
          <v:shape id="_x0000_s1181" style="position:absolute;margin-left:78.45pt;margin-top:.55pt;width:132.2pt;height:140.75pt;z-index:-251637760" coordsize="2644,2815" o:regroupid="10" o:allowincell="f" path="m226,l186,,152,,121,1,95,3,73,6,55,11,40,18,28,28,19,40,12,54,7,73,3,95,1,120,,150r,35l,225,,2587r,40l,2662r1,30l3,2718r3,22l11,2759r7,15l28,2786r12,9l55,2802r18,5l95,2811r25,2l150,2814r35,l225,2814r2192,l2457,2814r35,l2522,2813r26,-2l2570,2807r18,-5l2604,2795r12,-9l2625,2774r7,-15l2637,2741r3,-22l2643,2693r1,-30l2644,2629r,-40l2644,226r,-40l2644,152r-1,-31l2641,95r-4,-22l2632,55r-7,-15l2616,28r-12,-9l2589,12,2571,7,2549,3,2523,1,2493,r-35,l2419,,226,xe" filled="f" strokecolor="#b3b3b3" strokeweight="1pt">
            <v:path arrowok="t"/>
          </v:shape>
        </w:pict>
      </w:r>
      <w:r>
        <w:rPr>
          <w:noProof/>
        </w:rPr>
        <w:pict>
          <v:rect id="_x0000_s1182" style="position:absolute;margin-left:78.45pt;margin-top:.55pt;width:132pt;height:141pt;z-index:-251638784;mso-position-horizontal-relative:page" o:regroupid="10" o:allowincell="f" filled="f" stroked="f">
            <v:textbox style="mso-next-textbox:#_x0000_s1182" inset="0,0,0,0">
              <w:txbxContent>
                <w:p w:rsidR="005D2EDF" w:rsidRDefault="00DF4F79">
                  <w:pPr>
                    <w:spacing w:after="0" w:line="28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0" type="#_x0000_t75" style="width:132.5pt;height:141.35pt">
                        <v:imagedata r:id="rId21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183" style="position:absolute;z-index:-251639808" points="89.75pt,.55pt,86.05pt,.55pt,84.5pt,.6pt,83.2pt,.7pt,82.1pt,.85pt,81.2pt,1.1pt,80.45pt,1.45pt,79.85pt,1.95pt,79.4pt,2.55pt,79.05pt,3.25pt,78.75pt,4.2pt,78.6pt,5.3pt,78.5pt,6.55pt,78.45pt,8.05pt,78.45pt,9.8pt,78.45pt,132pt,78.45pt,133.65pt,78.5pt,135.15pt,78.6pt,136.45pt,78.75pt,137.55pt,79pt,138.5pt,79.35pt,139.25pt,79.85pt,139.85pt,80.45pt,140.3pt,81.15pt,140.65pt,82.1pt,140.9pt,83.15pt,141.1pt,84.45pt,141.2pt,85.95pt,141.25pt,87.7pt,141.25pt,201.3pt,141.25pt,203.05pt,141.25pt,204.55pt,141.2pt,205.85pt,141.1pt,206.95pt,140.9pt,207.85pt,140.65pt,208.6pt,140.3pt,209.2pt,139.85pt,209.7pt,139.25pt,210.05pt,138.5pt,210.3pt,137.6pt,210.45pt,136.5pt,210.55pt,135.2pt,210.65pt,133.7pt,210.65pt,132pt,210.65pt,9.8pt,210.65pt,8.15pt,210.6pt,6.6pt,210.45pt,5.3pt,210.3pt,4.2pt,210.05pt,3.3pt,209.7pt,2.55pt,209.25pt,1.95pt,208.65pt,1.5pt,207.9pt,1.15pt,207pt,.9pt,205.9pt,.7pt,204.6pt,.6pt,203.1pt,.55pt,201.35pt,.55pt,89.75pt,.55pt" coordsize="2644,2815" o:regroupid="10" o:allowincell="f" stroked="f">
            <v:path arrowok="t"/>
          </v:polyline>
        </w:pic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184" style="position:absolute;margin-left:500pt;margin-top:4.7pt;width:32pt;height:29pt;z-index:-251629568;mso-position-horizontal-relative:page" o:regroupid="12" o:allowincell="f" filled="f" stroked="f">
            <v:textbox style="mso-next-textbox:#_x0000_s1184" inset="0,0,0,0">
              <w:txbxContent>
                <w:p w:rsidR="005D2EDF" w:rsidRDefault="005D2EDF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185" style="position:absolute;margin-left:468.4pt;margin-top:9.5pt;width:45pt;height:13pt;z-index:-251630592;mso-position-horizontal-relative:page" o:regroupid="12" o:allowincell="f" filled="f" stroked="f">
            <v:textbox style="mso-next-textbox:#_x0000_s1185" inset="0,0,0,0">
              <w:txbxContent>
                <w:p w:rsidR="005D2EDF" w:rsidRDefault="00DF4F79">
                  <w:pPr>
                    <w:spacing w:after="0" w:line="2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2" type="#_x0000_t75" style="width:45.05pt;height:12.8pt">
                        <v:imagedata r:id="rId22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186" style="position:absolute;z-index:-251627520" points="553.95pt,11.4pt,552.85pt,11.95pt,551.8pt,12.5pt,550.85pt,12.95pt,550pt,13.4pt,549.25pt,13.85pt,548.55pt,14.2pt,548.95pt,14.05pt,549.6pt,13.85pt,550.55pt,13.55pt,551.7pt,13.25pt,553.05pt,12.9pt,553.95pt,12.7pt,553.95pt,11.4pt" coordsize="109,56" o:regroupid="12" o:allowincell="f" stroked="f">
            <v:path arrowok="t"/>
          </v:polyline>
        </w:pict>
      </w:r>
      <w:r>
        <w:rPr>
          <w:noProof/>
        </w:rPr>
        <w:pict>
          <v:rect id="_x0000_s1187" style="position:absolute;margin-left:527pt;margin-top:1.15pt;width:5pt;height:3pt;z-index:-251628544;mso-position-horizontal-relative:page" o:regroupid="12" o:allowincell="f" filled="f" stroked="f">
            <v:textbox style="mso-next-textbox:#_x0000_s1187" inset="0,0,0,0">
              <w:txbxContent>
                <w:p w:rsidR="005D2EDF" w:rsidRDefault="00DF4F79">
                  <w:pPr>
                    <w:spacing w:after="0" w:line="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54" type="#_x0000_t75" style="width:5.3pt;height:2.65pt">
                        <v:imagedata r:id="rId23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188" style="position:absolute;margin-left:401.8pt;margin-top:8.25pt;width:1.25pt;height:1.35pt;z-index:-251578368" o:regroupid="12" o:allowincell="f" stroked="f">
            <v:path arrowok="t"/>
          </v:rect>
        </w:pict>
      </w:r>
      <w:r>
        <w:rPr>
          <w:noProof/>
        </w:rPr>
        <w:pict>
          <v:rect id="_x0000_s1189" style="position:absolute;margin-left:404.55pt;margin-top:8.25pt;width:1.25pt;height:1.35pt;z-index:-251579392" o:regroupid="12" o:allowincell="f" stroked="f">
            <v:path arrowok="t"/>
          </v:rect>
        </w:pict>
      </w:r>
      <w:r>
        <w:rPr>
          <w:noProof/>
        </w:rPr>
        <w:pict>
          <v:rect id="_x0000_s1190" style="position:absolute;margin-left:407.2pt;margin-top:8.25pt;width:1.25pt;height:1.35pt;z-index:-251580416" o:regroupid="12" o:allowincell="f" stroked="f">
            <v:path arrowok="t"/>
          </v:rect>
        </w:pict>
      </w:r>
      <w:r>
        <w:rPr>
          <w:noProof/>
        </w:rPr>
        <w:pict>
          <v:rect id="_x0000_s1191" style="position:absolute;margin-left:409.95pt;margin-top:8.25pt;width:1.25pt;height:1.35pt;z-index:-251581440" o:regroupid="12" o:allowincell="f" stroked="f">
            <v:path arrowok="t"/>
          </v:rect>
        </w:pict>
      </w:r>
      <w:r>
        <w:rPr>
          <w:noProof/>
        </w:rPr>
        <w:pict>
          <v:polyline id="_x0000_s1192" style="position:absolute;z-index:-251619328" points="409.95pt,3.45pt,411.2pt,3.45pt" coordsize="25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193" style="position:absolute;z-index:-251620352" points="409.95pt,6.15pt,411.2pt,6.15pt" coordsize="25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194" style="position:absolute;z-index:-251621376" points="407.2pt,3.45pt,408.45pt,3.45pt" coordsize="26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195" style="position:absolute;z-index:-251622400" points="407.2pt,6.15pt,408.45pt,6.15pt" coordsize="26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196" style="position:absolute;z-index:-251623424" points="404.55pt,3.45pt,405.8pt,3.45pt" coordsize="25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197" style="position:absolute;z-index:-251624448" points="404.55pt,6.15pt,405.8pt,6.15pt" coordsize="25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198" style="position:absolute;z-index:-251625472" points="401.8pt,3.45pt,403.05pt,3.45pt" coordsize="26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199" style="position:absolute;z-index:-251626496" points="401.8pt,6.15pt,403.05pt,6.15pt" coordsize="26,26" o:regroupid="12" o:allowincell="f" filled="f" strokecolor="white" strokeweight=".48753mm">
            <v:path arrowok="t"/>
          </v:polyline>
        </w:pic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200" style="position:absolute;z-index:-251557888" points="424.9pt,2.4pt,426.15pt,2.4pt" coordsize="26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01" style="position:absolute;z-index:-251558912" points="424.9pt,5.15pt,426.15pt,5.15pt" coordsize="26,25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02" style="position:absolute;z-index:-251559936" points="424.9pt,7.85pt,426.15pt,7.85pt" coordsize="26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polyline id="_x0000_s1203" style="position:absolute;z-index:-251560960" points="422.2pt,2.4pt,423.45pt,2.4pt" coordsize="25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04" style="position:absolute;z-index:-251561984" points="422.2pt,5.15pt,423.45pt,5.15pt" coordsize="25,25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05" style="position:absolute;z-index:-251563008" points="422.2pt,7.85pt,423.45pt,7.85pt" coordsize="25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polyline id="_x0000_s1206" style="position:absolute;z-index:-251564032" points="419.5pt,2.4pt,420.75pt,2.4pt" coordsize="26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07" style="position:absolute;z-index:-251565056" points="419.5pt,5.15pt,420.75pt,5.15pt" coordsize="26,25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08" style="position:absolute;z-index:-251566080" points="419.5pt,7.85pt,420.75pt,7.85pt" coordsize="26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polyline id="_x0000_s1209" style="position:absolute;z-index:-251567104" points="416.8pt,2.4pt,418.05pt,2.4pt" coordsize="25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10" style="position:absolute;z-index:-251568128" points="416.8pt,5.15pt,418.05pt,5.15pt" coordsize="25,25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11" style="position:absolute;z-index:-251569152" points="416.8pt,7.85pt,418.05pt,7.85pt" coordsize="25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polyline id="_x0000_s1212" style="position:absolute;z-index:-251582464" points="401.8pt,6.65pt,403.05pt,6.65pt" coordsize="26,26" o:regroupid="12" o:allowincell="f" filled="f" strokecolor="white" strokeweight=".48822mm">
            <v:path arrowok="t"/>
          </v:polyline>
        </w:pict>
      </w:r>
      <w:r>
        <w:rPr>
          <w:noProof/>
        </w:rPr>
        <w:pict>
          <v:polyline id="_x0000_s1213" style="position:absolute;z-index:-251583488" points="401.8pt,3.95pt,403.05pt,3.95pt" coordsize="26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rect id="_x0000_s1214" style="position:absolute;margin-left:401.8pt;margin-top:.6pt;width:1.25pt;height:1.35pt;z-index:-251584512" o:regroupid="12" o:allowincell="f" stroked="f">
            <v:path arrowok="t"/>
          </v:rect>
        </w:pict>
      </w:r>
      <w:r>
        <w:rPr>
          <w:noProof/>
        </w:rPr>
        <w:pict>
          <v:polyline id="_x0000_s1215" style="position:absolute;z-index:-251585536" points="404.55pt,6.65pt,405.8pt,6.65pt" coordsize="25,26" o:regroupid="12" o:allowincell="f" filled="f" strokecolor="white" strokeweight=".48822mm">
            <v:path arrowok="t"/>
          </v:polyline>
        </w:pict>
      </w:r>
      <w:r>
        <w:rPr>
          <w:noProof/>
        </w:rPr>
        <w:pict>
          <v:polyline id="_x0000_s1216" style="position:absolute;z-index:-251586560" points="404.55pt,3.95pt,405.8pt,3.95pt" coordsize="25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rect id="_x0000_s1217" style="position:absolute;margin-left:404.55pt;margin-top:.6pt;width:1.25pt;height:1.35pt;z-index:-251587584" o:regroupid="12" o:allowincell="f" stroked="f">
            <v:path arrowok="t"/>
          </v:rect>
        </w:pict>
      </w:r>
      <w:r>
        <w:rPr>
          <w:noProof/>
        </w:rPr>
        <w:pict>
          <v:polyline id="_x0000_s1218" style="position:absolute;z-index:-251588608" points="407.2pt,6.65pt,408.45pt,6.65pt" coordsize="26,26" o:regroupid="12" o:allowincell="f" filled="f" strokecolor="white" strokeweight=".48822mm">
            <v:path arrowok="t"/>
          </v:polyline>
        </w:pict>
      </w:r>
      <w:r>
        <w:rPr>
          <w:noProof/>
        </w:rPr>
        <w:pict>
          <v:polyline id="_x0000_s1219" style="position:absolute;z-index:-251589632" points="407.2pt,3.95pt,408.45pt,3.95pt" coordsize="26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rect id="_x0000_s1220" style="position:absolute;margin-left:407.2pt;margin-top:.6pt;width:1.25pt;height:1.35pt;z-index:-251590656" o:regroupid="12" o:allowincell="f" stroked="f">
            <v:path arrowok="t"/>
          </v:rect>
        </w:pict>
      </w:r>
      <w:r>
        <w:rPr>
          <w:noProof/>
        </w:rPr>
        <w:pict>
          <v:polyline id="_x0000_s1221" style="position:absolute;z-index:-251591680" points="409.95pt,6.65pt,411.2pt,6.65pt" coordsize="25,26" o:regroupid="12" o:allowincell="f" filled="f" strokecolor="white" strokeweight=".48822mm">
            <v:path arrowok="t"/>
          </v:polyline>
        </w:pict>
      </w:r>
      <w:r>
        <w:rPr>
          <w:noProof/>
        </w:rPr>
        <w:pict>
          <v:polyline id="_x0000_s1222" style="position:absolute;z-index:-251592704" points="409.95pt,3.95pt,411.2pt,3.95pt" coordsize="25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rect id="_x0000_s1223" style="position:absolute;margin-left:409.95pt;margin-top:.6pt;width:1.25pt;height:1.35pt;z-index:-251593728" o:regroupid="12" o:allowincell="f" stroked="f">
            <v:path arrowok="t"/>
          </v:rect>
        </w:pict>
      </w:r>
      <w:r>
        <w:rPr>
          <w:noProof/>
        </w:rPr>
        <w:pict>
          <v:polyline id="_x0000_s1224" style="position:absolute;z-index:-251596800" points="401.8pt,9.25pt,403.05pt,9.25pt" coordsize="26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polyline id="_x0000_s1225" style="position:absolute;z-index:-251599872" points="404.55pt,9.25pt,405.8pt,9.25pt" coordsize="25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polyline id="_x0000_s1226" style="position:absolute;z-index:-251602944" points="407.2pt,9.25pt,408.45pt,9.25pt" coordsize="26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polyline id="_x0000_s1227" style="position:absolute;z-index:-251606016" points="409.95pt,9.25pt,411.2pt,9.25pt" coordsize="25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group id="_x0000_s1228" style="position:absolute;margin-left:476.05pt;margin-top:7.05pt;width:12.7pt;height:7.1pt;z-index:-251631616" coordorigin="9521,-859" coordsize="254,142" o:regroupid="12" o:allowincell="f">
            <v:shape id="_x0000_s1229" style="position:absolute;left:9521;top:-859;width:254;height:142;mso-position-horizontal-relative:page;mso-position-vertical-relative:page" coordsize="254,142" o:allowincell="f" path="m780,234r3,-2l802,228r18,-3l836,220r10,-5l846,215r-169,l716,216r33,6l777,232r3,2e" stroked="f">
              <v:path arrowok="t"/>
            </v:shape>
            <v:shape id="_x0000_s1230" style="position:absolute;left:9521;top:-859;width:254;height:142;mso-position-horizontal-relative:page;mso-position-vertical-relative:page" coordsize="254,142" o:allowincell="f" path="m846,215r4,-3l859,197r4,-9l679,188r,l678,188r-16,9l646,207r-14,11l677,215r169,e" stroked="f">
              <v:path arrowok="t"/>
            </v:shape>
            <v:shape id="_x0000_s1231" style="position:absolute;left:9521;top:-859;width:254;height:142;mso-position-horizontal-relative:page;mso-position-vertical-relative:page" coordsize="254,142" o:allowincell="f" path="m679,188r184,l863,186r-5,-8l865,162r-106,l759,162r-3,l735,167r-20,6l696,180r-17,8e" stroked="f">
              <v:path arrowok="t"/>
            </v:shape>
            <v:shape id="_x0000_s1232" style="position:absolute;left:9521;top:-859;width:254;height:142;mso-position-horizontal-relative:page;mso-position-vertical-relative:page" coordsize="254,142" o:allowincell="f" path="m815,156r-15,l778,159r-19,3l759,162r106,l867,159r,l848,157r-19,-1l829,156r-14,e" stroked="f">
              <v:path arrowok="t"/>
            </v:shape>
            <v:shape id="_x0000_s1233" style="position:absolute;left:9521;top:-859;width:254;height:142;mso-position-horizontal-relative:page;mso-position-vertical-relative:page" coordsize="254,142" o:allowincell="f" path="m823,156r-8,l815,156r14,l829,156r-6,e" stroked="f">
              <v:path arrowok="t"/>
            </v:shape>
          </v:group>
        </w:pic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234" style="position:absolute;z-index:-251545600" points="424.9pt,.2pt,426.15pt,.2pt" coordsize="26,25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35" style="position:absolute;z-index:-251546624" points="424.9pt,2.9pt,426.15pt,2.9pt" coordsize="26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36" style="position:absolute;z-index:-251547648" points="424.9pt,5.6pt,426.15pt,5.6pt" coordsize="26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37" style="position:absolute;z-index:-251548672" points="422.2pt,.2pt,423.45pt,.2pt" coordsize="25,25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38" style="position:absolute;z-index:-251549696" points="422.2pt,2.9pt,423.45pt,2.9pt" coordsize="25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39" style="position:absolute;z-index:-251550720" points="422.2pt,5.6pt,423.45pt,5.6pt" coordsize="25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40" style="position:absolute;z-index:-251551744" points="419.5pt,.2pt,420.75pt,.2pt" coordsize="26,25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41" style="position:absolute;z-index:-251552768" points="419.5pt,2.9pt,420.75pt,2.9pt" coordsize="26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42" style="position:absolute;z-index:-251553792" points="419.5pt,5.6pt,420.75pt,5.6pt" coordsize="26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43" style="position:absolute;z-index:-251554816" points="416.8pt,.2pt,418.05pt,.2pt" coordsize="25,25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44" style="position:absolute;z-index:-251555840" points="416.8pt,2.9pt,418.05pt,2.9pt" coordsize="25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45" style="position:absolute;z-index:-251556864" points="416.8pt,5.6pt,418.05pt,5.6pt" coordsize="25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46" style="position:absolute;z-index:-251571200" points="437pt,8.35pt,438.25pt,8.35pt" coordsize="26,25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47" style="position:absolute;z-index:-251572224" points="437pt,5.6pt,438.25pt,5.6pt" coordsize="26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polyline id="_x0000_s1248" style="position:absolute;z-index:-251574272" points="439.7pt,8.35pt,440.95pt,8.35pt" coordsize="26,25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49" style="position:absolute;z-index:-251575296" points="439.7pt,5.6pt,440.95pt,5.6pt" coordsize="26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rect id="_x0000_s1250" style="position:absolute;margin-left:401.8pt;margin-top:4.05pt;width:1.25pt;height:1.35pt;z-index:-251594752" o:regroupid="12" o:allowincell="f" stroked="f">
            <v:path arrowok="t"/>
          </v:rect>
        </w:pict>
      </w:r>
      <w:r>
        <w:rPr>
          <w:noProof/>
        </w:rPr>
        <w:pict>
          <v:polyline id="_x0000_s1251" style="position:absolute;z-index:-251595776" points="401.8pt,1.95pt,403.05pt,1.95pt" coordsize="26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rect id="_x0000_s1252" style="position:absolute;margin-left:404.55pt;margin-top:4.05pt;width:1.25pt;height:1.35pt;z-index:-251597824" o:regroupid="12" o:allowincell="f" stroked="f">
            <v:path arrowok="t"/>
          </v:rect>
        </w:pict>
      </w:r>
      <w:r>
        <w:rPr>
          <w:noProof/>
        </w:rPr>
        <w:pict>
          <v:polyline id="_x0000_s1253" style="position:absolute;z-index:-251598848" points="404.55pt,1.95pt,405.8pt,1.95pt" coordsize="25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rect id="_x0000_s1254" style="position:absolute;margin-left:407.2pt;margin-top:4.05pt;width:1.25pt;height:1.35pt;z-index:-251600896" o:regroupid="12" o:allowincell="f" stroked="f">
            <v:path arrowok="t"/>
          </v:rect>
        </w:pict>
      </w:r>
      <w:r>
        <w:rPr>
          <w:noProof/>
        </w:rPr>
        <w:pict>
          <v:polyline id="_x0000_s1255" style="position:absolute;z-index:-251601920" points="407.2pt,1.95pt,408.45pt,1.95pt" coordsize="26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rect id="_x0000_s1256" style="position:absolute;margin-left:409.95pt;margin-top:4.05pt;width:1.25pt;height:1.35pt;z-index:-251603968" o:regroupid="12" o:allowincell="f" stroked="f">
            <v:path arrowok="t"/>
          </v:rect>
        </w:pict>
      </w:r>
      <w:r>
        <w:rPr>
          <w:noProof/>
        </w:rPr>
        <w:pict>
          <v:polyline id="_x0000_s1257" style="position:absolute;z-index:-251604992" points="409.95pt,1.95pt,411.2pt,1.95pt" coordsize="25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polyline id="_x0000_s1258" style="position:absolute;z-index:-251608064" points="401.8pt,9.75pt,403.05pt,9.75pt" coordsize="26,25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rect id="_x0000_s1259" style="position:absolute;margin-left:401.8pt;margin-top:6.4pt;width:1.25pt;height:1.35pt;z-index:-251609088" o:regroupid="12" o:allowincell="f" stroked="f">
            <v:path arrowok="t"/>
          </v:rect>
        </w:pict>
      </w:r>
      <w:r>
        <w:rPr>
          <w:noProof/>
        </w:rPr>
        <w:pict>
          <v:polyline id="_x0000_s1260" style="position:absolute;z-index:-251611136" points="404.55pt,9.75pt,405.8pt,9.75pt" coordsize="25,25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rect id="_x0000_s1261" style="position:absolute;margin-left:404.55pt;margin-top:6.4pt;width:1.25pt;height:1.35pt;z-index:-251612160" o:regroupid="12" o:allowincell="f" stroked="f">
            <v:path arrowok="t"/>
          </v:rect>
        </w:pict>
      </w:r>
      <w:r>
        <w:rPr>
          <w:noProof/>
        </w:rPr>
        <w:pict>
          <v:polyline id="_x0000_s1262" style="position:absolute;z-index:-251614208" points="407.2pt,9.75pt,408.45pt,9.75pt" coordsize="26,25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rect id="_x0000_s1263" style="position:absolute;margin-left:407.2pt;margin-top:6.4pt;width:1.25pt;height:1.35pt;z-index:-251615232" o:regroupid="12" o:allowincell="f" stroked="f">
            <v:path arrowok="t"/>
          </v:rect>
        </w:pict>
      </w:r>
      <w:r>
        <w:rPr>
          <w:noProof/>
        </w:rPr>
        <w:pict>
          <v:polyline id="_x0000_s1264" style="position:absolute;z-index:-251617280" points="409.95pt,9.75pt,411.2pt,9.75pt" coordsize="25,25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rect id="_x0000_s1265" style="position:absolute;margin-left:409.95pt;margin-top:6.4pt;width:1.25pt;height:1.35pt;z-index:-251618304" o:regroupid="12" o:allowincell="f" stroked="f">
            <v:path arrowok="t"/>
          </v:rect>
        </w:pic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266" style="position:absolute;z-index:-251541504" points="452.3pt,9.25pt,453.55pt,9.25pt" coordsize="25,25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polyline id="_x0000_s1267" style="position:absolute;z-index:-251542528" points="452.3pt,6.5pt,453.55pt,6.5pt" coordsize="25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68" style="position:absolute;z-index:-251543552" points="455pt,9.25pt,456.25pt,9.25pt" coordsize="26,25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polyline id="_x0000_s1269" style="position:absolute;z-index:-251544576" points="455pt,6.5pt,456.25pt,6.5pt" coordsize="26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70" style="position:absolute;z-index:-251570176" points="437pt,1.05pt,438.25pt,1.05pt" coordsize="26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71" style="position:absolute;z-index:-251573248" points="439.7pt,1.05pt,440.95pt,1.05pt" coordsize="26,26" o:regroupid="12" o:allowincell="f" filled="f" strokecolor="white" strokeweight=".48753mm">
            <v:path arrowok="t"/>
          </v:polyline>
        </w:pict>
      </w:r>
      <w:r>
        <w:rPr>
          <w:noProof/>
        </w:rPr>
        <w:pict>
          <v:polyline id="_x0000_s1272" style="position:absolute;z-index:-251576320" points="430.4pt,3.45pt,431.65pt,3.45pt" coordsize="26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polyline id="_x0000_s1273" style="position:absolute;z-index:-251577344" points="430.4pt,.75pt,431.65pt,.75pt" coordsize="26,25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polyline id="_x0000_s1274" style="position:absolute;z-index:-251607040" points="401.8pt,2.45pt,403.05pt,2.45pt" coordsize="26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polyline id="_x0000_s1275" style="position:absolute;z-index:-251610112" points="404.55pt,2.45pt,405.8pt,2.45pt" coordsize="25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polyline id="_x0000_s1276" style="position:absolute;z-index:-251613184" points="407.2pt,2.45pt,408.45pt,2.45pt" coordsize="26,26" o:regroupid="12" o:allowincell="f" filled="f" strokecolor="white" strokeweight=".48789mm">
            <v:path arrowok="t"/>
          </v:polyline>
        </w:pict>
      </w:r>
      <w:r>
        <w:rPr>
          <w:noProof/>
        </w:rPr>
        <w:pict>
          <v:polyline id="_x0000_s1277" style="position:absolute;z-index:-251616256" points="409.95pt,2.45pt,411.2pt,2.45pt" coordsize="25,26" o:regroupid="12" o:allowincell="f" filled="f" strokecolor="white" strokeweight=".48789mm">
            <v:path arrowok="t"/>
          </v:polyline>
        </w:pic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278" style="position:absolute;margin-left:456.5pt;margin-top:7.7pt;width:19.5pt;height:19.3pt;z-index:-251632640" coordsize="390,386" o:regroupid="12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  <w:r>
        <w:rPr>
          <w:noProof/>
        </w:rPr>
        <w:pict>
          <v:shape id="_x0000_s1279" style="position:absolute;margin-left:295.65pt;margin-top:7.7pt;width:19.45pt;height:19.3pt;z-index:-251636736" coordsize="389,386" o:regroupid="11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  <w:r>
        <w:rPr>
          <w:noProof/>
        </w:rPr>
        <w:pict>
          <v:shape id="_x0000_s1280" style="position:absolute;margin-left:134.8pt;margin-top:7.7pt;width:19.45pt;height:19.3pt;z-index:-251640832" coordsize="389,386" o:regroupid="10" o:allowincell="f" path="m194,386r24,-1l240,381r21,-7l282,366r19,-11l318,342r16,-15l349,311r12,-18l371,274r9,-20l385,232r4,-22l388,184r-4,-24l378,137r-8,-21l360,96,349,78,335,61,320,46,303,33,285,22,266,13,246,6,225,2,203,,178,1,155,5r-22,6l112,19,92,29,74,42,58,56,43,71,30,89,20,107r-9,20l5,148,1,170,,192r1,23l5,237r6,22l20,279r11,19l44,315r14,16l75,345r18,13l112,368r21,8l154,382r23,3l194,386xe" filled="f" strokecolor="#727272" strokeweight=".5pt">
            <v:path arrowok="t"/>
          </v:shape>
        </w:pict>
      </w:r>
    </w:p>
    <w:p w:rsidR="005D2EDF" w:rsidRPr="00E55332" w:rsidRDefault="005D2EDF">
      <w:pPr>
        <w:widowControl w:val="0"/>
        <w:tabs>
          <w:tab w:val="left" w:pos="6020"/>
          <w:tab w:val="left" w:pos="9240"/>
        </w:tabs>
        <w:autoSpaceDE w:val="0"/>
        <w:autoSpaceDN w:val="0"/>
        <w:adjustRightInd w:val="0"/>
        <w:spacing w:before="32" w:after="0" w:line="228" w:lineRule="exact"/>
        <w:ind w:left="2804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</w:t>
      </w:r>
      <w:r w:rsidRPr="00E55332">
        <w:rPr>
          <w:rFonts w:ascii="Times New Roman" w:hAnsi="Times New Roman"/>
          <w:b/>
          <w:bCs/>
          <w:color w:val="2A2A29"/>
          <w:spacing w:val="-40"/>
          <w:sz w:val="20"/>
          <w:szCs w:val="20"/>
          <w:lang w:val="en-US"/>
        </w:rPr>
        <w:t xml:space="preserve"> 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B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ab/>
        <w:t>C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7" w:after="0" w:line="220" w:lineRule="exact"/>
        <w:rPr>
          <w:rFonts w:ascii="Times New Roman" w:hAnsi="Times New Roman"/>
          <w:color w:val="00000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21" w:after="0" w:line="310" w:lineRule="atLeast"/>
        <w:ind w:left="1559" w:right="708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281" style="position:absolute;left:0;text-align:left;margin-left:159.05pt;margin-top:4.6pt;width:45.5pt;height:13pt;z-index:-251780096;mso-position-horizontal-relative:page" o:allowincell="f" fillcolor="#dadada" stroked="f">
            <v:path arrowok="t"/>
            <w10:wrap anchorx="page"/>
          </v:rect>
        </w:pict>
      </w:r>
      <w:r w:rsidR="005D2EDF" w:rsidRPr="00E55332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B. </w:t>
      </w:r>
      <w:r w:rsidR="005D2EDF" w:rsidRPr="00E55332">
        <w:rPr>
          <w:rFonts w:ascii="Times New Roman" w:hAnsi="Times New Roman"/>
          <w:b/>
          <w:bCs/>
          <w:color w:val="2A2A29"/>
          <w:spacing w:val="29"/>
          <w:sz w:val="28"/>
          <w:szCs w:val="28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17"/>
          <w:w w:val="91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w w:val="91"/>
          <w:sz w:val="24"/>
          <w:szCs w:val="24"/>
          <w:lang w:val="en-US"/>
        </w:rPr>
        <w:t>ou</w:t>
      </w:r>
      <w:r w:rsidR="005D2EDF" w:rsidRPr="00E55332">
        <w:rPr>
          <w:rFonts w:ascii="Arial" w:hAnsi="Arial" w:cs="Arial"/>
          <w:color w:val="2A2A29"/>
          <w:spacing w:val="1"/>
          <w:w w:val="9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will</w:t>
      </w:r>
      <w:r w:rsidR="005D2EDF" w:rsidRPr="00E55332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hear</w:t>
      </w:r>
      <w:r w:rsidR="005D2EDF" w:rsidRPr="00E55332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5D2EDF" w:rsidRPr="00E5533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scienti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alking</w:t>
      </w:r>
      <w:r w:rsidR="005D2EDF" w:rsidRPr="00E55332">
        <w:rPr>
          <w:rFonts w:ascii="Arial" w:hAnsi="Arial" w:cs="Arial"/>
          <w:color w:val="2A2A29"/>
          <w:spacing w:val="4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5D2EDF"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ef</w:t>
      </w:r>
      <w:r w:rsidR="005D2EDF"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ects</w:t>
      </w:r>
      <w:r w:rsidR="005D2EDF" w:rsidRPr="00E55332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5D2EDF"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="005D2EDF"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obal</w:t>
      </w:r>
      <w:r w:rsidR="005D2EDF" w:rsidRPr="00E55332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warming.</w:t>
      </w:r>
      <w:r w:rsidR="005D2EDF" w:rsidRPr="00E55332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Li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="005D2EDF"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5D2EDF" w:rsidRPr="00E55332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 xml:space="preserve">and </w:t>
      </w:r>
      <w:r w:rsidR="005D2EDF"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omp</w:t>
      </w:r>
      <w:r w:rsidR="005D2EDF"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w w:val="104"/>
          <w:sz w:val="24"/>
          <w:szCs w:val="24"/>
          <w:lang w:val="en-US"/>
        </w:rPr>
        <w:t>ab</w:t>
      </w:r>
      <w:r w:rsidR="005D2EDF" w:rsidRPr="00E55332">
        <w:rPr>
          <w:rFonts w:ascii="Arial" w:hAnsi="Arial" w:cs="Arial"/>
          <w:color w:val="2A2A29"/>
          <w:spacing w:val="-6"/>
          <w:w w:val="104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e.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6A0F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282" type="#_x0000_t202" style="position:absolute;margin-left:77.7pt;margin-top:8.5pt;width:487.25pt;height:374.6pt;z-index:-251778048;mso-position-horizontal-relative:page" o:allowincell="f" filled="f" stroked="f">
            <v:textbox inset="0,0,0,0">
              <w:txbxContent>
                <w:tbl>
                  <w:tblPr>
                    <w:tblW w:w="9346" w:type="dxa"/>
                    <w:tblInd w:w="2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926"/>
                    <w:gridCol w:w="186"/>
                    <w:gridCol w:w="4926"/>
                    <w:gridCol w:w="2308"/>
                  </w:tblGrid>
                  <w:tr w:rsidR="005D2EDF" w:rsidTr="006A0FB3">
                    <w:trPr>
                      <w:trHeight w:hRule="exact" w:val="454"/>
                    </w:trPr>
                    <w:tc>
                      <w:tcPr>
                        <w:tcW w:w="9346" w:type="dxa"/>
                        <w:gridSpan w:val="4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  <w:shd w:val="clear" w:color="auto" w:fill="C7C7C6"/>
                      </w:tcPr>
                      <w:p w:rsidR="005D2EDF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9" w:after="0" w:line="240" w:lineRule="auto"/>
                          <w:ind w:left="3473" w:right="3451"/>
                          <w:jc w:val="center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spacing w:val="2"/>
                            <w:w w:val="94"/>
                          </w:rPr>
                          <w:t>SCIENTIFI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94"/>
                          </w:rPr>
                          <w:t>C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3"/>
                            <w:w w:val="94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2"/>
                            <w:w w:val="90"/>
                          </w:rPr>
                          <w:t>REPORT</w:t>
                        </w:r>
                      </w:p>
                    </w:tc>
                  </w:tr>
                  <w:tr w:rsidR="005D2EDF" w:rsidTr="006A0FB3">
                    <w:trPr>
                      <w:trHeight w:hRule="exact" w:val="454"/>
                    </w:trPr>
                    <w:tc>
                      <w:tcPr>
                        <w:tcW w:w="2112" w:type="dxa"/>
                        <w:gridSpan w:val="2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5D2EDF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4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Scienti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2"/>
                            <w:sz w:val="23"/>
                            <w:szCs w:val="23"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4"/>
                            <w:sz w:val="23"/>
                            <w:szCs w:val="23"/>
                          </w:rPr>
                          <w:t>’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4"/>
                            <w:sz w:val="23"/>
                            <w:szCs w:val="2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name</w:t>
                        </w:r>
                      </w:p>
                    </w:tc>
                    <w:tc>
                      <w:tcPr>
                        <w:tcW w:w="7234" w:type="dxa"/>
                        <w:gridSpan w:val="2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5D2EDF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4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w w:val="95"/>
                            <w:sz w:val="23"/>
                            <w:szCs w:val="23"/>
                          </w:rPr>
                          <w:t>Michael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2"/>
                            <w:w w:val="95"/>
                            <w:sz w:val="23"/>
                            <w:szCs w:val="2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Studinger</w:t>
                        </w:r>
                      </w:p>
                    </w:tc>
                  </w:tr>
                  <w:tr w:rsidR="005D2EDF" w:rsidTr="006A0FB3">
                    <w:trPr>
                      <w:trHeight w:hRule="exact" w:val="454"/>
                    </w:trPr>
                    <w:tc>
                      <w:tcPr>
                        <w:tcW w:w="2112" w:type="dxa"/>
                        <w:gridSpan w:val="2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5D2EDF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4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Cur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7"/>
                            <w:sz w:val="23"/>
                            <w:szCs w:val="23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ent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12"/>
                            <w:sz w:val="23"/>
                            <w:szCs w:val="2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job</w:t>
                        </w:r>
                      </w:p>
                    </w:tc>
                    <w:tc>
                      <w:tcPr>
                        <w:tcW w:w="7234" w:type="dxa"/>
                        <w:gridSpan w:val="2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5D2EDF" w:rsidRDefault="005D2EDF">
                        <w:pPr>
                          <w:widowControl w:val="0"/>
                          <w:tabs>
                            <w:tab w:val="left" w:pos="5780"/>
                          </w:tabs>
                          <w:autoSpaceDE w:val="0"/>
                          <w:autoSpaceDN w:val="0"/>
                          <w:adjustRightInd w:val="0"/>
                          <w:spacing w:before="98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spacing w:val="-9"/>
                            <w:w w:val="89"/>
                            <w:sz w:val="23"/>
                            <w:szCs w:val="23"/>
                          </w:rPr>
                          <w:t>W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103"/>
                            <w:sz w:val="23"/>
                            <w:szCs w:val="23"/>
                          </w:rPr>
                          <w:t>orks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7"/>
                            <w:sz w:val="23"/>
                            <w:szCs w:val="2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4"/>
                            <w:w w:val="109"/>
                            <w:sz w:val="23"/>
                            <w:szCs w:val="23"/>
                          </w:rPr>
                          <w:t>f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105"/>
                            <w:sz w:val="23"/>
                            <w:szCs w:val="23"/>
                          </w:rPr>
                          <w:t>or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7"/>
                            <w:sz w:val="23"/>
                            <w:szCs w:val="2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101"/>
                            <w:sz w:val="23"/>
                            <w:szCs w:val="23"/>
                          </w:rPr>
                          <w:t>the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7"/>
                            <w:sz w:val="23"/>
                            <w:szCs w:val="23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w w:val="111"/>
                          </w:rPr>
                          <w:t>1.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w w:val="11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u w:val="single"/>
                          </w:rPr>
                          <w:tab/>
                        </w:r>
                      </w:p>
                    </w:tc>
                  </w:tr>
                  <w:tr w:rsidR="005D2EDF" w:rsidTr="006A0FB3">
                    <w:trPr>
                      <w:trHeight w:hRule="exact" w:val="454"/>
                    </w:trPr>
                    <w:tc>
                      <w:tcPr>
                        <w:tcW w:w="2112" w:type="dxa"/>
                        <w:gridSpan w:val="2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5D2EDF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4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spacing w:val="-14"/>
                            <w:w w:val="95"/>
                            <w:sz w:val="23"/>
                            <w:szCs w:val="23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95"/>
                            <w:sz w:val="23"/>
                            <w:szCs w:val="23"/>
                          </w:rPr>
                          <w:t xml:space="preserve">opic 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of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7"/>
                            <w:sz w:val="23"/>
                            <w:szCs w:val="2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w w:val="116"/>
                            <w:sz w:val="23"/>
                            <w:szCs w:val="23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104"/>
                            <w:sz w:val="23"/>
                            <w:szCs w:val="23"/>
                          </w:rPr>
                          <w:t>alk</w:t>
                        </w:r>
                      </w:p>
                    </w:tc>
                    <w:tc>
                      <w:tcPr>
                        <w:tcW w:w="7234" w:type="dxa"/>
                        <w:gridSpan w:val="2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5D2EDF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8" w:after="0" w:line="100" w:lineRule="exact"/>
                          <w:rPr>
                            <w:rFonts w:ascii="Times New Roman" w:hAnsi="Times New Roman"/>
                            <w:sz w:val="10"/>
                            <w:szCs w:val="10"/>
                          </w:rPr>
                        </w:pPr>
                      </w:p>
                      <w:p w:rsidR="005D2EDF" w:rsidRDefault="005D2EDF">
                        <w:pPr>
                          <w:widowControl w:val="0"/>
                          <w:tabs>
                            <w:tab w:val="left" w:pos="5780"/>
                          </w:tabs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w w:val="111"/>
                          </w:rPr>
                          <w:t>2.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w w:val="11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u w:val="single"/>
                          </w:rPr>
                          <w:tab/>
                        </w:r>
                      </w:p>
                    </w:tc>
                  </w:tr>
                  <w:tr w:rsidR="005D2EDF" w:rsidTr="006A0FB3">
                    <w:trPr>
                      <w:trHeight w:hRule="exact" w:val="748"/>
                    </w:trPr>
                    <w:tc>
                      <w:tcPr>
                        <w:tcW w:w="2112" w:type="dxa"/>
                        <w:gridSpan w:val="2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4"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55332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  <w:lang w:val="en-US"/>
                          </w:rPr>
                          <w:t>G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5"/>
                            <w:sz w:val="23"/>
                            <w:szCs w:val="23"/>
                            <w:lang w:val="en-US"/>
                          </w:rPr>
                          <w:t>l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  <w:lang w:val="en-US"/>
                          </w:rPr>
                          <w:t>obal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5"/>
                            <w:sz w:val="23"/>
                            <w:szCs w:val="23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9"/>
                            <w:sz w:val="23"/>
                            <w:szCs w:val="23"/>
                            <w:lang w:val="en-US"/>
                          </w:rPr>
                          <w:t>W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  <w:lang w:val="en-US"/>
                          </w:rPr>
                          <w:t>arming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8"/>
                            <w:sz w:val="23"/>
                            <w:szCs w:val="23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  <w:lang w:val="en-US"/>
                          </w:rPr>
                          <w:t>is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sz w:val="23"/>
                            <w:szCs w:val="23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"/>
                            <w:w w:val="96"/>
                            <w:sz w:val="23"/>
                            <w:szCs w:val="23"/>
                            <w:lang w:val="en-US"/>
                          </w:rPr>
                          <w:t>c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w w:val="96"/>
                            <w:sz w:val="23"/>
                            <w:szCs w:val="23"/>
                            <w:lang w:val="en-US"/>
                          </w:rPr>
                          <w:t xml:space="preserve">aused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  <w:lang w:val="en-US"/>
                          </w:rPr>
                          <w:t>by</w:t>
                        </w:r>
                      </w:p>
                    </w:tc>
                    <w:tc>
                      <w:tcPr>
                        <w:tcW w:w="7234" w:type="dxa"/>
                        <w:gridSpan w:val="2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8" w:after="0" w:line="100" w:lineRule="exact"/>
                          <w:rPr>
                            <w:rFonts w:ascii="Times New Roman" w:hAnsi="Times New Roman"/>
                            <w:sz w:val="10"/>
                            <w:szCs w:val="10"/>
                            <w:lang w:val="en-US"/>
                          </w:rPr>
                        </w:pPr>
                      </w:p>
                      <w:p w:rsidR="005D2EDF" w:rsidRDefault="005D2EDF">
                        <w:pPr>
                          <w:widowControl w:val="0"/>
                          <w:tabs>
                            <w:tab w:val="left" w:pos="5780"/>
                          </w:tabs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08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w w:val="111"/>
                          </w:rPr>
                          <w:t>3.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5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w w:val="111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u w:val="single"/>
                          </w:rPr>
                          <w:tab/>
                        </w:r>
                      </w:p>
                    </w:tc>
                  </w:tr>
                  <w:tr w:rsidR="005D2EDF" w:rsidRPr="006A0FB3" w:rsidTr="006A0FB3">
                    <w:trPr>
                      <w:trHeight w:hRule="exact" w:val="5228"/>
                    </w:trPr>
                    <w:tc>
                      <w:tcPr>
                        <w:tcW w:w="2112" w:type="dxa"/>
                        <w:gridSpan w:val="2"/>
                        <w:tcBorders>
                          <w:top w:val="single" w:sz="4" w:space="0" w:color="9E9E9E"/>
                          <w:left w:val="single" w:sz="4" w:space="0" w:color="9E9E9E"/>
                          <w:bottom w:val="nil"/>
                          <w:right w:val="single" w:sz="4" w:space="0" w:color="9E9E9E"/>
                        </w:tcBorders>
                      </w:tcPr>
                      <w:p w:rsidR="005D2EDF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5" w:after="0" w:line="120" w:lineRule="exact"/>
                          <w:rPr>
                            <w:rFonts w:ascii="Times New Roman" w:hAnsi="Times New Roman"/>
                            <w:sz w:val="12"/>
                            <w:szCs w:val="12"/>
                          </w:rPr>
                        </w:pPr>
                      </w:p>
                      <w:p w:rsidR="005D2EDF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449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color w:val="2A2A29"/>
                            <w:w w:val="152"/>
                            <w:sz w:val="23"/>
                            <w:szCs w:val="23"/>
                          </w:rPr>
                          <w:t>•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18"/>
                            <w:w w:val="152"/>
                            <w:sz w:val="23"/>
                            <w:szCs w:val="2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9"/>
                            <w:sz w:val="23"/>
                            <w:szCs w:val="23"/>
                          </w:rPr>
                          <w:t>F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o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4"/>
                            <w:sz w:val="23"/>
                            <w:szCs w:val="23"/>
                          </w:rPr>
                          <w:t>s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sil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sz w:val="23"/>
                            <w:szCs w:val="2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</w:rPr>
                          <w:t>fuels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12"/>
                            <w:sz w:val="23"/>
                            <w:szCs w:val="23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8"/>
                            <w:w w:val="126"/>
                            <w:sz w:val="23"/>
                            <w:szCs w:val="23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106"/>
                            <w:sz w:val="23"/>
                            <w:szCs w:val="23"/>
                          </w:rPr>
                          <w:t>e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6"/>
                            <w:w w:val="106"/>
                            <w:sz w:val="23"/>
                            <w:szCs w:val="23"/>
                          </w:rPr>
                          <w:t>l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96"/>
                            <w:sz w:val="23"/>
                            <w:szCs w:val="23"/>
                          </w:rPr>
                          <w:t>ease</w:t>
                        </w:r>
                      </w:p>
                    </w:tc>
                    <w:tc>
                      <w:tcPr>
                        <w:tcW w:w="7234" w:type="dxa"/>
                        <w:gridSpan w:val="2"/>
                        <w:tcBorders>
                          <w:top w:val="single" w:sz="4" w:space="0" w:color="9E9E9E"/>
                          <w:left w:val="single" w:sz="4" w:space="0" w:color="9E9E9E"/>
                          <w:bottom w:val="nil"/>
                          <w:right w:val="single" w:sz="4" w:space="0" w:color="9E9E9E"/>
                        </w:tcBorders>
                      </w:tcPr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5" w:after="0" w:line="120" w:lineRule="exact"/>
                          <w:rPr>
                            <w:rFonts w:ascii="Times New Roman" w:hAnsi="Times New Roman"/>
                            <w:sz w:val="12"/>
                            <w:szCs w:val="12"/>
                            <w:lang w:val="en-US"/>
                          </w:rPr>
                        </w:pPr>
                      </w:p>
                      <w:p w:rsidR="005D2EDF" w:rsidRPr="00E55332" w:rsidRDefault="005D2EDF">
                        <w:pPr>
                          <w:widowControl w:val="0"/>
                          <w:tabs>
                            <w:tab w:val="left" w:pos="3740"/>
                          </w:tabs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108" w:right="-20"/>
                          <w:rPr>
                            <w:rFonts w:ascii="Arial" w:hAnsi="Arial" w:cs="Arial"/>
                            <w:color w:val="000000"/>
                            <w:sz w:val="23"/>
                            <w:szCs w:val="23"/>
                            <w:lang w:val="en-US"/>
                          </w:rPr>
                        </w:pP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lang w:val="en-US"/>
                          </w:rPr>
                          <w:t>4.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9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6"/>
                            <w:u w:val="single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u w:val="single"/>
                            <w:lang w:val="en-US"/>
                          </w:rPr>
                          <w:tab/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  <w:lang w:val="en-US"/>
                          </w:rPr>
                          <w:t>,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0"/>
                            <w:sz w:val="23"/>
                            <w:szCs w:val="23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  <w:lang w:val="en-US"/>
                          </w:rPr>
                          <w:t>methane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5"/>
                            <w:sz w:val="23"/>
                            <w:szCs w:val="23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3"/>
                            <w:szCs w:val="23"/>
                            <w:lang w:val="en-US"/>
                          </w:rPr>
                          <w:t>and</w:t>
                        </w:r>
                      </w:p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9" w:after="0" w:line="160" w:lineRule="exact"/>
                          <w:rPr>
                            <w:rFonts w:ascii="Times New Roman" w:hAnsi="Times New Roman"/>
                            <w:sz w:val="16"/>
                            <w:szCs w:val="16"/>
                            <w:lang w:val="en-US"/>
                          </w:rPr>
                        </w:pPr>
                      </w:p>
                      <w:p w:rsidR="006A0FB3" w:rsidRDefault="005D2EDF" w:rsidP="006A0FB3">
                        <w:pPr>
                          <w:widowControl w:val="0"/>
                          <w:tabs>
                            <w:tab w:val="left" w:pos="2900"/>
                          </w:tabs>
                          <w:autoSpaceDE w:val="0"/>
                          <w:autoSpaceDN w:val="0"/>
                          <w:adjustRightInd w:val="0"/>
                          <w:spacing w:after="0" w:line="360" w:lineRule="auto"/>
                          <w:ind w:left="108" w:right="-20"/>
                          <w:rPr>
                            <w:rFonts w:ascii="Arial" w:hAnsi="Arial" w:cs="Arial"/>
                            <w:color w:val="2A2A29"/>
                            <w:w w:val="94"/>
                            <w:position w:val="-4"/>
                            <w:sz w:val="23"/>
                            <w:szCs w:val="23"/>
                            <w:lang w:val="en-US"/>
                          </w:rPr>
                        </w:pP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position w:val="-4"/>
                            <w:lang w:val="en-US"/>
                          </w:rPr>
                          <w:t>5.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9"/>
                            <w:position w:val="-4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6"/>
                            <w:position w:val="-4"/>
                            <w:u w:val="single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position w:val="-4"/>
                            <w:u w:val="single"/>
                            <w:lang w:val="en-US"/>
                          </w:rPr>
                          <w:tab/>
                        </w:r>
                        <w:r w:rsidR="00DF4F79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position w:val="-4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w w:val="96"/>
                            <w:position w:val="-4"/>
                            <w:sz w:val="23"/>
                            <w:szCs w:val="23"/>
                            <w:lang w:val="en-US"/>
                          </w:rPr>
                          <w:t>gases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w w:val="96"/>
                            <w:position w:val="-4"/>
                            <w:sz w:val="23"/>
                            <w:szCs w:val="23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position w:val="-4"/>
                            <w:sz w:val="23"/>
                            <w:szCs w:val="23"/>
                            <w:lang w:val="en-US"/>
                          </w:rPr>
                          <w:t>in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"/>
                            <w:position w:val="-4"/>
                            <w:sz w:val="23"/>
                            <w:szCs w:val="23"/>
                            <w:lang w:val="en-US"/>
                          </w:rPr>
                          <w:t>t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position w:val="-4"/>
                            <w:sz w:val="23"/>
                            <w:szCs w:val="23"/>
                            <w:lang w:val="en-US"/>
                          </w:rPr>
                          <w:t>o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2"/>
                            <w:position w:val="-4"/>
                            <w:sz w:val="23"/>
                            <w:szCs w:val="23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position w:val="-4"/>
                            <w:sz w:val="23"/>
                            <w:szCs w:val="23"/>
                            <w:lang w:val="en-US"/>
                          </w:rPr>
                          <w:t>the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position w:val="-4"/>
                            <w:sz w:val="23"/>
                            <w:szCs w:val="23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w w:val="101"/>
                            <w:position w:val="-4"/>
                            <w:sz w:val="23"/>
                            <w:szCs w:val="23"/>
                            <w:lang w:val="en-US"/>
                          </w:rPr>
                          <w:t>atmosphe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7"/>
                            <w:w w:val="101"/>
                            <w:position w:val="-4"/>
                            <w:sz w:val="23"/>
                            <w:szCs w:val="23"/>
                            <w:lang w:val="en-US"/>
                          </w:rPr>
                          <w:t>r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w w:val="94"/>
                            <w:position w:val="-4"/>
                            <w:sz w:val="23"/>
                            <w:szCs w:val="23"/>
                            <w:lang w:val="en-US"/>
                          </w:rPr>
                          <w:t>e</w:t>
                        </w:r>
                      </w:p>
                      <w:p w:rsidR="006A0FB3" w:rsidRPr="00E55332" w:rsidRDefault="006A0FB3" w:rsidP="006A0FB3">
                        <w:pPr>
                          <w:widowControl w:val="0"/>
                          <w:tabs>
                            <w:tab w:val="left" w:pos="2900"/>
                          </w:tabs>
                          <w:autoSpaceDE w:val="0"/>
                          <w:autoSpaceDN w:val="0"/>
                          <w:adjustRightInd w:val="0"/>
                          <w:spacing w:after="0" w:line="360" w:lineRule="auto"/>
                          <w:ind w:right="-20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5D2EDF" w:rsidRPr="006A0FB3" w:rsidTr="006A0FB3">
                    <w:trPr>
                      <w:trHeight w:hRule="exact" w:val="344"/>
                    </w:trPr>
                    <w:tc>
                      <w:tcPr>
                        <w:tcW w:w="1926" w:type="dxa"/>
                        <w:tcBorders>
                          <w:top w:val="nil"/>
                          <w:left w:val="single" w:sz="4" w:space="0" w:color="9E9E9E"/>
                          <w:bottom w:val="single" w:sz="4" w:space="0" w:color="9E9E9E"/>
                          <w:right w:val="nil"/>
                        </w:tcBorders>
                      </w:tcPr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5112" w:type="dxa"/>
                        <w:gridSpan w:val="2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 w:themeFill="background1"/>
                      </w:tcPr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2308" w:type="dxa"/>
                        <w:tcBorders>
                          <w:top w:val="nil"/>
                          <w:left w:val="nil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  <w:tr w:rsidR="005D2EDF" w:rsidRPr="006A0FB3" w:rsidTr="006A0FB3">
                    <w:trPr>
                      <w:trHeight w:hRule="exact" w:val="3902"/>
                    </w:trPr>
                    <w:tc>
                      <w:tcPr>
                        <w:tcW w:w="1926" w:type="dxa"/>
                        <w:tcBorders>
                          <w:top w:val="single" w:sz="4" w:space="0" w:color="9E9E9E"/>
                          <w:left w:val="nil"/>
                          <w:bottom w:val="nil"/>
                          <w:right w:val="nil"/>
                        </w:tcBorders>
                      </w:tcPr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5112" w:type="dxa"/>
                        <w:gridSpan w:val="2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 w:themeFill="background1"/>
                      </w:tcPr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  <w:tc>
                      <w:tcPr>
                        <w:tcW w:w="2308" w:type="dxa"/>
                        <w:tcBorders>
                          <w:top w:val="single" w:sz="4" w:space="0" w:color="9E9E9E"/>
                          <w:left w:val="nil"/>
                          <w:bottom w:val="nil"/>
                          <w:right w:val="nil"/>
                        </w:tcBorders>
                      </w:tcPr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</w:p>
                    </w:tc>
                  </w:tr>
                </w:tbl>
                <w:p w:rsidR="005D2EDF" w:rsidRPr="00E55332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val="en-US"/>
                    </w:rPr>
                  </w:pPr>
                </w:p>
              </w:txbxContent>
            </v:textbox>
            <w10:wrap anchorx="page"/>
          </v:shape>
        </w:pic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A0FB3" w:rsidRPr="00E55332" w:rsidRDefault="006A0F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DF4F79" w:rsidRDefault="00DF4F79" w:rsidP="006A0FB3">
      <w:pPr>
        <w:widowControl w:val="0"/>
        <w:tabs>
          <w:tab w:val="left" w:pos="7871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i/>
          <w:color w:val="000000"/>
          <w:sz w:val="20"/>
          <w:szCs w:val="20"/>
          <w:lang w:val="en-US"/>
        </w:rPr>
      </w:pPr>
    </w:p>
    <w:p w:rsidR="00DF4F79" w:rsidRDefault="00DF4F79" w:rsidP="006A0FB3">
      <w:pPr>
        <w:widowControl w:val="0"/>
        <w:tabs>
          <w:tab w:val="left" w:pos="7871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i/>
          <w:color w:val="000000"/>
          <w:sz w:val="20"/>
          <w:szCs w:val="20"/>
          <w:lang w:val="en-US"/>
        </w:rPr>
      </w:pPr>
    </w:p>
    <w:p w:rsidR="005D2EDF" w:rsidRPr="006A0FB3" w:rsidRDefault="006A0FB3" w:rsidP="006A0FB3">
      <w:pPr>
        <w:widowControl w:val="0"/>
        <w:tabs>
          <w:tab w:val="left" w:pos="7871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i/>
          <w:color w:val="000000"/>
          <w:sz w:val="20"/>
          <w:szCs w:val="20"/>
          <w:lang w:val="en-US"/>
        </w:rPr>
      </w:pPr>
      <w:r w:rsidRPr="006A0FB3">
        <w:rPr>
          <w:rFonts w:ascii="Arial" w:hAnsi="Arial" w:cs="Arial"/>
          <w:i/>
          <w:color w:val="000000"/>
          <w:sz w:val="20"/>
          <w:szCs w:val="20"/>
          <w:lang w:val="en-US"/>
        </w:rPr>
        <w:tab/>
      </w:r>
    </w:p>
    <w:p w:rsidR="005D2EDF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A0FB3" w:rsidRPr="00E55332" w:rsidRDefault="006A0F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6A0FB3" w:rsidP="006A0FB3">
      <w:pPr>
        <w:widowControl w:val="0"/>
        <w:tabs>
          <w:tab w:val="left" w:pos="7845"/>
        </w:tabs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rFonts w:ascii="Arial" w:hAnsi="Arial" w:cs="Arial"/>
          <w:color w:val="000000"/>
          <w:sz w:val="20"/>
          <w:szCs w:val="20"/>
          <w:lang w:val="en-US"/>
        </w:rPr>
        <w:tab/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35" w:after="0" w:line="240" w:lineRule="auto"/>
        <w:ind w:right="87"/>
        <w:jc w:val="righ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group id="_x0000_s1284" style="position:absolute;left:0;text-align:left;margin-left:180.35pt;margin-top:-133.3pt;width:244pt;height:191.4pt;z-index:-251779072;mso-position-horizontal-relative:page" coordorigin="3607,-2666" coordsize="4880,3828" o:allowincell="f">
            <v:shape id="_x0000_s1285" style="position:absolute;left:3619;top:-2654;width:4856;height:3804" coordsize="4856,3804" o:allowincell="f" path="m4456,r-25,l4403,1r-31,2l183,369r-31,4l124,376r-24,5l79,386r-18,5l45,399r-12,8l22,417r-8,12l8,443,3,460,1,479,,500r,25l1,553r2,31l6,619r3,38l262,3548r3,38l269,3621r3,31l276,3680r4,24l285,3725r6,18l298,3759r8,13l316,3782r13,8l343,3796r16,5l378,3803r22,2l424,3805r28,-2l483,3801,4673,3435r31,-4l4731,3428r24,-4l4777,3419r18,-6l4810,3406r13,-9l4833,3387r9,-12l4848,3361r4,-17l4855,3325r1,-21l4856,3279r-1,-28l4853,3220r-3,-35l4846,3147,4594,256r-4,-38l4587,183r-3,-31l4580,124r-4,-24l4571,79r-6,-18l4558,45r-9,-12l4539,22r-12,-8l4513,8,4496,3,4478,1,4456,e" stroked="f">
              <v:path arrowok="t"/>
            </v:shape>
            <v:rect id="_x0000_s1286" style="position:absolute;left:3628;top:-2646;width:4840;height:3780;mso-position-horizontal-relative:page" o:allowincell="f" filled="f" stroked="f">
              <v:textbox inset="0,0,0,0">
                <w:txbxContent>
                  <w:p w:rsidR="005D2EDF" w:rsidRDefault="00DF4F79">
                    <w:pPr>
                      <w:spacing w:after="0" w:line="37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56" type="#_x0000_t75" style="width:242.05pt;height:190.8pt">
                          <v:imagedata r:id="rId24" o:title=""/>
                        </v:shape>
                      </w:pict>
                    </w:r>
                  </w:p>
                  <w:p w:rsidR="005D2EDF" w:rsidRDefault="005D2ED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287" style="position:absolute;left:3619;top:-2654;width:4856;height:3804" coordsize="4856,3804" o:allowincell="f" path="m256,363r-38,3l183,369r-31,4l124,376r-24,5l79,386r-18,5l45,399r-12,8l22,417r-8,12l8,443,3,460,1,479,,500r,25l1,553r2,31l6,619r3,38l262,3548r3,38l269,3621r3,31l276,3680r4,24l285,3725r6,18l298,3759r8,13l316,3782r13,8l343,3796r16,5l378,3803r22,2l424,3805r28,-2l483,3801r35,-3l557,3795,4599,3441r39,-3l4673,3435r31,-4l4731,3428r24,-4l4777,3419r18,-6l4810,3406r13,-9l4833,3387r9,-12l4848,3361r4,-17l4855,3325r1,-21l4856,3279r-1,-28l4853,3220r-3,-35l4846,3147,4594,256r-4,-38l4587,183r-3,-31l4580,124r-4,-24l4571,79r-6,-18l4558,45r-9,-12l4539,22r-12,-8l4513,8,4496,3,4478,1,4456,r-25,l4403,1r-31,2l4337,6r-38,3l256,363xe" filled="f" strokecolor="#b3b3b3" strokeweight="1.2pt">
              <v:path arrowok="t"/>
            </v:shape>
            <w10:wrap anchorx="page"/>
          </v:group>
        </w:pict>
      </w:r>
      <w:r w:rsidR="005D2EDF" w:rsidRPr="00E55332">
        <w:rPr>
          <w:rFonts w:ascii="Arial" w:hAnsi="Arial" w:cs="Arial"/>
          <w:color w:val="2A2A29"/>
          <w:w w:val="96"/>
          <w:sz w:val="20"/>
          <w:szCs w:val="20"/>
          <w:lang w:val="en-US"/>
        </w:rPr>
        <w:t>(Adap</w:t>
      </w:r>
      <w:r w:rsidR="005D2EDF" w:rsidRPr="00E55332">
        <w:rPr>
          <w:rFonts w:ascii="Arial" w:hAnsi="Arial" w:cs="Arial"/>
          <w:color w:val="2A2A29"/>
          <w:spacing w:val="-2"/>
          <w:w w:val="96"/>
          <w:sz w:val="20"/>
          <w:szCs w:val="20"/>
          <w:lang w:val="en-US"/>
        </w:rPr>
        <w:t>t</w:t>
      </w:r>
      <w:r w:rsidR="005D2EDF" w:rsidRPr="00E55332">
        <w:rPr>
          <w:rFonts w:ascii="Arial" w:hAnsi="Arial" w:cs="Arial"/>
          <w:color w:val="2A2A29"/>
          <w:w w:val="96"/>
          <w:sz w:val="20"/>
          <w:szCs w:val="20"/>
          <w:lang w:val="en-US"/>
        </w:rPr>
        <w:t>ed</w:t>
      </w:r>
      <w:r w:rsidR="005D2EDF" w:rsidRPr="00E55332">
        <w:rPr>
          <w:rFonts w:ascii="Arial" w:hAnsi="Arial" w:cs="Arial"/>
          <w:color w:val="2A2A29"/>
          <w:spacing w:val="-4"/>
          <w:w w:val="96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120"/>
          <w:sz w:val="20"/>
          <w:szCs w:val="20"/>
          <w:lang w:val="en-US"/>
        </w:rPr>
        <w:t>f</w:t>
      </w:r>
      <w:r w:rsidR="005D2EDF" w:rsidRPr="00E55332">
        <w:rPr>
          <w:rFonts w:ascii="Arial" w:hAnsi="Arial" w:cs="Arial"/>
          <w:color w:val="2A2A29"/>
          <w:spacing w:val="-7"/>
          <w:w w:val="120"/>
          <w:sz w:val="20"/>
          <w:szCs w:val="20"/>
          <w:lang w:val="en-US"/>
        </w:rPr>
        <w:t>r</w:t>
      </w:r>
      <w:r w:rsidR="005D2EDF" w:rsidRPr="00E55332">
        <w:rPr>
          <w:rFonts w:ascii="Arial" w:hAnsi="Arial" w:cs="Arial"/>
          <w:color w:val="2A2A29"/>
          <w:w w:val="102"/>
          <w:sz w:val="20"/>
          <w:szCs w:val="20"/>
          <w:lang w:val="en-US"/>
        </w:rPr>
        <w:t>om:</w:t>
      </w:r>
    </w:p>
    <w:p w:rsidR="005D2EDF" w:rsidRPr="006A0FB3" w:rsidRDefault="005D2EDF" w:rsidP="006A0FB3">
      <w:pPr>
        <w:widowControl w:val="0"/>
        <w:autoSpaceDE w:val="0"/>
        <w:autoSpaceDN w:val="0"/>
        <w:adjustRightInd w:val="0"/>
        <w:spacing w:before="10" w:after="0" w:line="225" w:lineRule="exact"/>
        <w:ind w:right="87"/>
        <w:jc w:val="right"/>
        <w:rPr>
          <w:rFonts w:ascii="Arial" w:hAnsi="Arial" w:cs="Arial"/>
          <w:color w:val="000000"/>
          <w:sz w:val="20"/>
          <w:szCs w:val="20"/>
          <w:lang w:val="en-US"/>
        </w:rPr>
      </w:pPr>
      <w:r w:rsidRPr="00E55332">
        <w:rPr>
          <w:rFonts w:ascii="Arial" w:hAnsi="Arial" w:cs="Arial"/>
          <w:color w:val="2A2A29"/>
          <w:w w:val="94"/>
          <w:position w:val="-1"/>
          <w:sz w:val="20"/>
          <w:szCs w:val="20"/>
          <w:lang w:val="en-US"/>
        </w:rPr>
        <w:t>Cambridge</w:t>
      </w:r>
      <w:r w:rsidRPr="00E55332">
        <w:rPr>
          <w:rFonts w:ascii="Arial" w:hAnsi="Arial" w:cs="Arial"/>
          <w:color w:val="2A2A29"/>
          <w:spacing w:val="-5"/>
          <w:w w:val="94"/>
          <w:position w:val="-1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5"/>
          <w:w w:val="85"/>
          <w:position w:val="-1"/>
          <w:sz w:val="20"/>
          <w:szCs w:val="20"/>
          <w:lang w:val="en-US"/>
        </w:rPr>
        <w:t>T</w:t>
      </w:r>
      <w:r w:rsidRPr="00E55332">
        <w:rPr>
          <w:rFonts w:ascii="Arial" w:hAnsi="Arial" w:cs="Arial"/>
          <w:color w:val="2A2A29"/>
          <w:w w:val="96"/>
          <w:position w:val="-1"/>
          <w:sz w:val="20"/>
          <w:szCs w:val="20"/>
          <w:lang w:val="en-US"/>
        </w:rPr>
        <w:t>ests</w:t>
      </w:r>
      <w:r w:rsidRPr="00E55332">
        <w:rPr>
          <w:rFonts w:ascii="Arial" w:hAnsi="Arial" w:cs="Arial"/>
          <w:color w:val="2A2A29"/>
          <w:w w:val="89"/>
          <w:position w:val="-1"/>
          <w:sz w:val="20"/>
          <w:szCs w:val="20"/>
          <w:lang w:val="en-US"/>
        </w:rPr>
        <w:t>)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25" w:after="0" w:line="240" w:lineRule="auto"/>
        <w:ind w:left="338" w:right="-20"/>
        <w:rPr>
          <w:rFonts w:ascii="Arial" w:hAnsi="Arial" w:cs="Arial"/>
          <w:color w:val="000000"/>
          <w:sz w:val="28"/>
          <w:szCs w:val="28"/>
          <w:lang w:val="en-US"/>
        </w:rPr>
        <w:sectPr w:rsidR="005D2EDF" w:rsidRPr="00E55332">
          <w:footerReference w:type="even" r:id="rId25"/>
          <w:footerReference w:type="default" r:id="rId26"/>
          <w:pgSz w:w="11920" w:h="16840"/>
          <w:pgMar w:top="1060" w:right="1140" w:bottom="0" w:left="0" w:header="172" w:footer="0" w:gutter="0"/>
          <w:cols w:space="720" w:equalWidth="0">
            <w:col w:w="10780"/>
          </w:cols>
          <w:noEndnote/>
        </w:sect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6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noProof/>
        </w:rPr>
        <w:lastRenderedPageBreak/>
        <w:pict>
          <v:polyline id="_x0000_s1339" style="position:absolute;z-index:-251500544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1" o:allowincell="f" fillcolor="#d5d5d4" stroked="f">
            <v:path arrowok="t"/>
          </v:polyline>
        </w:pict>
      </w:r>
      <w:r>
        <w:rPr>
          <w:noProof/>
        </w:rPr>
        <w:pict>
          <v:polyline id="_x0000_s1338" style="position:absolute;z-index:-251501568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1" o:allowincell="f" fillcolor="#9e9e9e" stroked="f">
            <v:path arrowok="t"/>
          </v:polyline>
        </w:pict>
      </w:r>
      <w:r>
        <w:rPr>
          <w:noProof/>
        </w:rPr>
        <w:pict>
          <v:polyline id="_x0000_s1337" style="position:absolute;z-index:-251502592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1" o:allowincell="f" fillcolor="#727272" stroked="f">
            <v:path arrowok="t"/>
          </v:polyline>
        </w:pict>
      </w:r>
      <w:r>
        <w:rPr>
          <w:noProof/>
        </w:rPr>
        <w:pict>
          <v:rect id="_x0000_s1336" style="position:absolute;margin-left:506.1pt;margin-top:0;width:89pt;height:29pt;z-index:-251503616;mso-position-horizontal-relative:page;mso-position-vertical-relative:page" o:regroupid="1" o:allowincell="f" filled="f" stroked="f">
            <v:textbox style="mso-next-textbox:#_x0000_s1336" inset="0,0,0,0">
              <w:txbxContent>
                <w:p w:rsidR="000B6B85" w:rsidRDefault="00DF4F79" w:rsidP="000B6B85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41" type="#_x0000_t75" style="width:88.35pt;height:28.7pt">
                        <v:imagedata r:id="rId8" o:title=""/>
                      </v:shape>
                    </w:pict>
                  </w:r>
                </w:p>
                <w:p w:rsidR="000B6B85" w:rsidRDefault="000B6B85" w:rsidP="000B6B8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333" style="position:absolute;margin-left:462.55pt;margin-top:-51.55pt;width:26.15pt;height:23.75pt;z-index:-251504640" coordorigin="9251,149" coordsize="523,475" o:regroupid="1" o:allowincell="f">
            <v:shape id="_x0000_s1334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335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332" style="position:absolute;z-index:-251505664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1" o:allowincell="f" stroked="f">
            <v:path arrowok="t"/>
          </v:polyline>
        </w:pict>
      </w:r>
      <w:r>
        <w:rPr>
          <w:noProof/>
        </w:rPr>
        <w:pict>
          <v:group id="_x0000_s1329" style="position:absolute;margin-left:372.8pt;margin-top:-54.55pt;width:33.05pt;height:30.1pt;z-index:-251506688" coordorigin="7456,89" coordsize="661,602" o:regroupid="1" o:allowincell="f">
            <v:shape id="_x0000_s1330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331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328" style="position:absolute;z-index:-251507712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1" o:allowincell="f" stroked="f">
            <v:path arrowok="t"/>
          </v:polyline>
        </w:pict>
      </w:r>
      <w:r>
        <w:rPr>
          <w:noProof/>
        </w:rPr>
        <w:pict>
          <v:group id="_x0000_s1325" style="position:absolute;margin-left:283.6pt;margin-top:-58.45pt;width:40.05pt;height:36.6pt;z-index:-251508736" coordorigin="5672,11" coordsize="801,732" o:regroupid="1" o:allowincell="f">
            <v:shape id="_x0000_s1326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327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324" style="position:absolute;z-index:-251509760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1" o:allowincell="f" stroked="f">
            <v:path arrowok="t"/>
          </v:polyline>
        </w:pict>
      </w:r>
      <w:r>
        <w:rPr>
          <w:noProof/>
        </w:rPr>
        <w:pict>
          <v:rect id="_x0000_s1323" style="position:absolute;margin-left:0;margin-top:0;width:510pt;height:17pt;z-index:-251510784;mso-position-horizontal-relative:page;mso-position-vertical-relative:page" o:regroupid="1" o:allowincell="f" filled="f" stroked="f">
            <v:textbox style="mso-next-textbox:#_x0000_s1323" inset="0,0,0,0">
              <w:txbxContent>
                <w:p w:rsidR="000B6B85" w:rsidRDefault="00DF4F79" w:rsidP="000B6B85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42" type="#_x0000_t75" style="width:512.85pt;height:17.25pt">
                        <v:imagedata r:id="rId7" o:title=""/>
                      </v:shape>
                    </w:pict>
                  </w:r>
                </w:p>
                <w:p w:rsidR="000B6B85" w:rsidRDefault="000B6B85" w:rsidP="000B6B8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5D2EDF" w:rsidRPr="00E55332" w:rsidRDefault="00DF4F79" w:rsidP="000B6B85">
      <w:pPr>
        <w:widowControl w:val="0"/>
        <w:autoSpaceDE w:val="0"/>
        <w:autoSpaceDN w:val="0"/>
        <w:adjustRightInd w:val="0"/>
        <w:spacing w:after="0" w:line="413" w:lineRule="exact"/>
        <w:ind w:right="1147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>
        <w:rPr>
          <w:noProof/>
        </w:rPr>
        <w:pict>
          <v:group id="_x0000_s1340" style="position:absolute;left:0;text-align:left;margin-left:61.5pt;margin-top:-8.75pt;width:241.3pt;height:38.85pt;z-index:-251777024;mso-position-horizontal-relative:page" coordorigin="1230,-175" coordsize="4826,777" o:allowincell="f">
            <v:rect id="_x0000_s1341" style="position:absolute;left:1538;top:-7;width:4160;height:420;mso-position-horizontal-relative:page" o:allowincell="f" filled="f" stroked="f">
              <v:textbox inset="0,0,0,0">
                <w:txbxContent>
                  <w:p w:rsidR="005D2EDF" w:rsidRDefault="005D2EDF">
                    <w:pPr>
                      <w:spacing w:after="0" w:line="4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  <w:p w:rsidR="005D2EDF" w:rsidRDefault="005D2ED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342" style="position:absolute;left:1250;top:-155;width:4786;height:737" coordsize="4786,737" o:allowincell="f" path="m221,153r-39,1l148,156r-30,2l93,160r-22,4l53,169r-15,7l26,185r-9,11l10,210,5,226,2,246,,270r,27l,328r1,36l6,517r2,39l9,590r2,29l14,645r4,21l23,685r7,15l39,712r11,9l63,728r17,5l100,736r23,2l151,738r31,l218,737,4564,585r38,-1l4636,582r30,-2l4691,577r22,-3l4731,568r15,-6l4758,553r9,-11l4774,528r5,-17l4782,491r2,-23l4785,441r-1,-31l4783,374r-5,-153l4776,182r-1,-34l4773,118r-3,-25l4766,71r-5,-18l4754,38r-8,-12l4734,17r-13,-7l4704,5,4684,2,4661,r-27,l4602,r-36,1l221,153xe" filled="f" strokecolor="#2a2a29" strokeweight="2pt">
              <v:path arrowok="t"/>
            </v:shape>
            <w10:wrap anchorx="page"/>
          </v:group>
        </w:pict>
      </w:r>
      <w:r>
        <w:rPr>
          <w:noProof/>
        </w:rPr>
        <w:pict>
          <v:shape id="_x0000_s1343" type="#_x0000_t136" style="position:absolute;left:0;text-align:left;margin-left:77.8pt;margin-top:2.65pt;width:208.05pt;height:18pt;rotation:358;z-index:-251745280;mso-position-horizontal-relative:page" o:allowincell="f" fillcolor="#2a2a29" stroked="f">
            <v:shadow color="#868686"/>
            <o:extrusion v:ext="view" autorotationcenter="t"/>
            <v:textpath style="font-family:&quot;Arial&quot;;font-size:18pt;v-text-kern:t" string="READING COMPREHENSION"/>
            <w10:wrap anchorx="page"/>
          </v:shape>
        </w:pict>
      </w:r>
      <w:r w:rsidR="005D2EDF" w:rsidRPr="00E55332">
        <w:rPr>
          <w:rFonts w:ascii="Arial" w:hAnsi="Arial" w:cs="Arial"/>
          <w:color w:val="2A2A29"/>
          <w:position w:val="-1"/>
          <w:sz w:val="36"/>
          <w:szCs w:val="36"/>
          <w:lang w:val="en-US"/>
        </w:rPr>
        <w:t>30</w:t>
      </w:r>
      <w:r w:rsidR="005D2EDF" w:rsidRPr="00E55332">
        <w:rPr>
          <w:rFonts w:ascii="Arial" w:hAnsi="Arial" w:cs="Arial"/>
          <w:color w:val="2A2A29"/>
          <w:spacing w:val="-8"/>
          <w:position w:val="-1"/>
          <w:sz w:val="36"/>
          <w:szCs w:val="36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="005D2EDF" w:rsidRPr="00E55332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="005D2EDF" w:rsidRPr="00E55332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2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21" w:after="0" w:line="310" w:lineRule="atLeast"/>
        <w:ind w:left="1672" w:right="1312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344" style="position:absolute;left:0;text-align:left;margin-left:113pt;margin-top:-1.85pt;width:59.8pt;height:25.95pt;z-index:-251776000;mso-position-horizontal-relative:page" coordorigin="2260,-37" coordsize="1196,519" o:allowincell="f">
            <v:rect id="_x0000_s1345" style="position:absolute;left:2390;top:92;width:652;height:260" o:allowincell="f" fillcolor="#dadada" stroked="f">
              <v:path arrowok="t"/>
            </v:rect>
            <v:rect id="_x0000_s1346" style="position:absolute;left:3176;top:92;width:150;height:260" o:allowincell="f" fillcolor="#dadada" stroked="f">
              <v:path arrowok="t"/>
            </v:rect>
            <w10:wrap anchorx="page"/>
          </v:group>
        </w:pict>
      </w:r>
      <w:r>
        <w:rPr>
          <w:noProof/>
        </w:rPr>
        <w:pict>
          <v:rect id="_x0000_s1347" style="position:absolute;left:0;text-align:left;margin-left:172.7pt;margin-top:4.6pt;width:7.75pt;height:13pt;z-index:-251774976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polyline id="_x0000_s1348" style="position:absolute;left:0;text-align:left;z-index:-251773952;mso-position-horizontal-relative:page;mso-position-vertical-relative:text" points="406.6pt,4.6pt,406.6pt,17.6pt" coordsize="20,260" o:allowincell="f" filled="f" strokecolor="#dadada" strokeweight="2.25636mm">
            <v:path arrowok="t"/>
            <w10:wrap anchorx="page"/>
          </v:polyline>
        </w:pict>
      </w:r>
      <w:r>
        <w:rPr>
          <w:noProof/>
        </w:rPr>
        <w:pict>
          <v:polyline id="_x0000_s1349" style="position:absolute;left:0;text-align:left;z-index:-251772928;mso-position-horizontal-relative:page;mso-position-vertical-relative:text" points="419.35pt,4.6pt,419.35pt,17.6pt" coordsize="20,260" o:allowincell="f" filled="f" strokecolor="#dadada" strokeweight="2.25636mm">
            <v:path arrowok="t"/>
            <w10:wrap anchorx="page"/>
          </v:polyline>
        </w:pict>
      </w:r>
      <w:r w:rsidR="005D2EDF" w:rsidRPr="00E55332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5D2EDF" w:rsidRPr="00E55332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Which</w:t>
      </w:r>
      <w:r w:rsidR="005D2EDF" w:rsidRPr="00E5533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noti</w:t>
      </w:r>
      <w:r w:rsidR="005D2EDF"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1"/>
          <w:sz w:val="24"/>
          <w:szCs w:val="24"/>
          <w:lang w:val="en-US"/>
        </w:rPr>
        <w:t>(A–G)</w:t>
      </w:r>
      <w:r w:rsidR="005D2EDF" w:rsidRPr="00E55332">
        <w:rPr>
          <w:rFonts w:ascii="Arial" w:hAnsi="Arial" w:cs="Arial"/>
          <w:color w:val="2A2A29"/>
          <w:spacing w:val="-3"/>
          <w:w w:val="9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ould</w:t>
      </w:r>
      <w:r w:rsidR="005D2EDF" w:rsidRPr="00E55332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="005D2EDF" w:rsidRPr="00E5533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put</w:t>
      </w:r>
      <w:r w:rsidR="005D2EDF" w:rsidRPr="00E55332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up</w:t>
      </w:r>
      <w:r w:rsidR="005D2EDF"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5D2EDF" w:rsidRPr="00E5533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ol</w:t>
      </w:r>
      <w:r w:rsidR="005D2EDF"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wing</w:t>
      </w:r>
      <w:r w:rsidR="005D2EDF" w:rsidRPr="00E55332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1"/>
          <w:w w:val="95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ases</w:t>
      </w:r>
      <w:r w:rsidR="005D2EDF" w:rsidRPr="00E55332">
        <w:rPr>
          <w:rFonts w:ascii="Arial" w:hAnsi="Arial" w:cs="Arial"/>
          <w:color w:val="2A2A29"/>
          <w:spacing w:val="7"/>
          <w:w w:val="95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(1–5)?</w:t>
      </w:r>
      <w:r w:rsidR="005D2EDF" w:rsidRPr="00E55332">
        <w:rPr>
          <w:rFonts w:ascii="Arial" w:hAnsi="Arial" w:cs="Arial"/>
          <w:color w:val="2A2A29"/>
          <w:spacing w:val="-13"/>
          <w:w w:val="95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5D2EDF"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w w:val="115"/>
          <w:sz w:val="24"/>
          <w:szCs w:val="24"/>
          <w:lang w:val="en-US"/>
        </w:rPr>
        <w:t>or</w:t>
      </w:r>
      <w:r w:rsidR="005D2EDF" w:rsidRPr="00E55332">
        <w:rPr>
          <w:rFonts w:ascii="Arial" w:hAnsi="Arial" w:cs="Arial"/>
          <w:color w:val="2A2A29"/>
          <w:spacing w:val="-7"/>
          <w:w w:val="115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w w:val="102"/>
          <w:sz w:val="24"/>
          <w:szCs w:val="24"/>
          <w:lang w:val="en-US"/>
        </w:rPr>
        <w:t xml:space="preserve">ect </w:t>
      </w:r>
      <w:r w:rsidR="005D2EDF" w:rsidRPr="00E55332">
        <w:rPr>
          <w:rFonts w:ascii="Arial" w:hAnsi="Arial" w:cs="Arial"/>
          <w:color w:val="2A2A29"/>
          <w:spacing w:val="-7"/>
          <w:w w:val="112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w w:val="112"/>
          <w:sz w:val="24"/>
          <w:szCs w:val="24"/>
          <w:lang w:val="en-US"/>
        </w:rPr>
        <w:t>et</w:t>
      </w:r>
      <w:r w:rsidR="005D2EDF" w:rsidRPr="00E55332">
        <w:rPr>
          <w:rFonts w:ascii="Arial" w:hAnsi="Arial" w:cs="Arial"/>
          <w:color w:val="2A2A29"/>
          <w:spacing w:val="-1"/>
          <w:w w:val="112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w w:val="112"/>
          <w:sz w:val="24"/>
          <w:szCs w:val="24"/>
          <w:lang w:val="en-US"/>
        </w:rPr>
        <w:t>er</w:t>
      </w:r>
      <w:r w:rsidR="005D2EDF" w:rsidRPr="00E55332">
        <w:rPr>
          <w:rFonts w:ascii="Arial" w:hAnsi="Arial" w:cs="Arial"/>
          <w:color w:val="2A2A29"/>
          <w:spacing w:val="-13"/>
          <w:w w:val="11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5D2EDF" w:rsidRPr="00E5533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esponding</w:t>
      </w:r>
      <w:r w:rsidR="005D2EDF" w:rsidRPr="00E55332">
        <w:rPr>
          <w:rFonts w:ascii="Arial" w:hAnsi="Arial" w:cs="Arial"/>
          <w:color w:val="2A2A29"/>
          <w:spacing w:val="3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b</w:t>
      </w:r>
      <w:r w:rsidR="005D2EDF"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x.</w:t>
      </w:r>
      <w:r w:rsidR="005D2EDF" w:rsidRPr="00E5533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Some</w:t>
      </w:r>
      <w:r w:rsidR="005D2EDF" w:rsidRPr="00E55332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not</w:t>
      </w:r>
      <w:r w:rsidR="005D2EDF"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ne</w:t>
      </w:r>
      <w:r w:rsidR="005D2EDF"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s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sar</w:t>
      </w:r>
      <w:r w:rsidR="005D2EDF" w:rsidRPr="00E5533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350" style="position:absolute;left:0;text-align:left;margin-left:331.95pt;margin-top:.5pt;width:15.95pt;height:16pt;z-index:-25177088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group id="_x0000_s1351" style="position:absolute;left:0;text-align:left;margin-left:390.55pt;margin-top:-9.55pt;width:153.65pt;height:96.55pt;z-index:-251757568;mso-position-horizontal-relative:page" coordorigin="7811,-191" coordsize="3073,1931" o:allowincell="f">
            <v:rect id="_x0000_s1352" style="position:absolute;left:7821;top:-181;width:3052;height:1775" o:allowincell="f" fillcolor="white [3212]" stroked="f">
              <v:path arrowok="t"/>
            </v:rect>
            <v:shape id="_x0000_s1353" style="position:absolute;left:7891;top:-111;width:2910;height:1635" coordsize="2910,1635" o:allowincell="f" path="m2802,l,245,121,1636,2667,1414r242,-184l2802,e" fillcolor="white [3212]" stroked="f">
              <v:path arrowok="t"/>
            </v:shape>
            <v:shape id="_x0000_s1354" style="position:absolute;left:7891;top:-111;width:2910;height:1635" coordsize="2910,1635" o:allowincell="f" path="m,245l121,1636,2667,1414r242,-184l2802,,,245xe" fillcolor="white [3212]" strokecolor="#b3b3b3" strokeweight="1pt">
              <v:path arrowok="t"/>
            </v:shape>
            <v:shape id="_x0000_s1355" style="position:absolute;left:10563;top:1106;width:240;height:196" coordsize="240,196" o:allowincell="f" path="m25,l,195,239,12,25,e" fillcolor="white [3212]" stroked="f">
              <v:path arrowok="t"/>
            </v:shape>
            <v:shape id="_x0000_s1356" style="position:absolute;left:10563;top:1106;width:240;height:196" coordsize="240,196" o:allowincell="f" path="m,195l239,12,25,,,195xe" fillcolor="white [3212]" strokecolor="#b3b3b3" strokeweight="1pt">
              <v:path arrowok="t"/>
            </v:shape>
            <v:shape id="_x0000_s1357" style="position:absolute;left:8188;top:1341;width:389;height:389" coordsize="389,389" o:allowincell="f" path="m205,l180,1,157,4r-22,6l114,19,94,29,76,41,59,55,45,71,32,88,21,106r-9,20l5,146,1,168,,190r1,24l5,237r6,21l19,279r11,19l43,316r14,16l73,347r18,12l110,370r20,8l151,384r22,4l194,389r24,-1l240,384r21,-6l281,369r19,-11l318,345r16,-15l348,314r13,-18l371,277r8,-20l385,235r4,-23l388,187r-4,-24l378,140r-7,-22l361,98,349,79,336,62,321,47,304,34,287,23,268,14,248,7,227,2,205,e" fillcolor="white [3212]" stroked="f">
              <v:path arrowok="t"/>
            </v:shape>
            <v:shape id="_x0000_s1358" style="position:absolute;left:8188;top:1341;width:389;height:389" coordsize="389,389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color="white [3212]" strokecolor="#727272" strokeweight=".5pt">
              <v:path arrowok="t"/>
            </v:shape>
            <w10:wrap anchorx="page"/>
          </v:group>
        </w:pict>
      </w:r>
      <w:r w:rsidR="005D2EDF" w:rsidRPr="00E5533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="005D2EDF" w:rsidRPr="00E5533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17"/>
          <w:w w:val="89"/>
          <w:position w:val="-1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w w:val="89"/>
          <w:position w:val="-1"/>
          <w:sz w:val="24"/>
          <w:szCs w:val="24"/>
          <w:lang w:val="en-US"/>
        </w:rPr>
        <w:t>ou</w:t>
      </w:r>
      <w:r w:rsidR="005D2EDF" w:rsidRPr="00E55332">
        <w:rPr>
          <w:rFonts w:ascii="Arial" w:hAnsi="Arial" w:cs="Arial"/>
          <w:color w:val="2A2A29"/>
          <w:spacing w:val="3"/>
          <w:w w:val="89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want</w:t>
      </w:r>
      <w:r w:rsidR="005D2EDF"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peop</w:t>
      </w:r>
      <w:r w:rsidR="005D2EDF" w:rsidRPr="00E55332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swi</w:t>
      </w:r>
      <w:r w:rsidR="005D2EDF"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ch</w:t>
      </w:r>
      <w:r w:rsidR="005D2EDF" w:rsidRPr="00E55332">
        <w:rPr>
          <w:rFonts w:ascii="Arial" w:hAnsi="Arial" w:cs="Arial"/>
          <w:color w:val="2A2A29"/>
          <w:spacing w:val="7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off</w:t>
      </w:r>
      <w:r w:rsidR="005D2EDF" w:rsidRPr="00E55332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 xml:space="preserve">the </w:t>
      </w:r>
      <w:r w:rsidR="005D2EDF" w:rsidRPr="00E55332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lights.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359" style="position:absolute;left:0;text-align:left;margin-left:331.95pt;margin-top:.5pt;width:15.95pt;height:16pt;z-index:-25176985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360" type="#_x0000_t136" style="position:absolute;left:0;text-align:left;margin-left:413.4pt;margin-top:-9.1pt;width:106.25pt;height:21pt;rotation:355;z-index:-251749376;mso-position-horizontal-relative:page" o:allowincell="f" fillcolor="#5c5b5b" stroked="f">
            <v:shadow color="#868686"/>
            <o:extrusion v:ext="view" autorotationcenter="t"/>
            <v:textpath style="font-family:&quot;Calibri&quot;;font-size:21pt;font-weight:bold;v-text-kern:t" string="Guided Tour"/>
            <w10:wrap anchorx="page"/>
          </v:shape>
        </w:pict>
      </w:r>
      <w:r>
        <w:rPr>
          <w:noProof/>
        </w:rPr>
        <w:pict>
          <v:shape id="_x0000_s1361" type="#_x0000_t136" style="position:absolute;left:0;text-align:left;margin-left:410.75pt;margin-top:13.8pt;width:115.55pt;height:21pt;rotation:355;z-index:-251748352;mso-position-horizontal-relative:page" o:allowincell="f" fillcolor="#5c5b5b" stroked="f">
            <v:shadow color="#868686"/>
            <o:extrusion v:ext="view" autorotationcenter="t"/>
            <v:textpath style="font-family:&quot;Calibri&quot;;font-size:21pt;font-weight:bold;v-text-kern:t" string="Wild Animals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="005D2EDF" w:rsidRPr="00E5533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P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eop</w:t>
      </w:r>
      <w:r w:rsidR="005D2EDF" w:rsidRPr="00E55332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23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should b</w:t>
      </w:r>
      <w:r w:rsidR="005D2EDF" w:rsidRPr="00E5533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wa</w:t>
      </w:r>
      <w:r w:rsidR="005D2EDF" w:rsidRPr="00E55332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13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of</w:t>
      </w:r>
      <w:r w:rsidR="005D2EDF" w:rsidRPr="00E55332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xhau</w:t>
      </w:r>
      <w:r w:rsidR="005D2EDF"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fumes.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30"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362" style="position:absolute;left:0;text-align:left;margin-left:331.95pt;margin-top:.5pt;width:15.95pt;height:16pt;z-index:-251768832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5D2EDF"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17"/>
          <w:w w:val="89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w w:val="89"/>
          <w:sz w:val="24"/>
          <w:szCs w:val="24"/>
          <w:lang w:val="en-US"/>
        </w:rPr>
        <w:t>ou</w:t>
      </w:r>
      <w:r w:rsidR="005D2EDF" w:rsidRPr="00E55332">
        <w:rPr>
          <w:rFonts w:ascii="Arial" w:hAnsi="Arial" w:cs="Arial"/>
          <w:color w:val="2A2A29"/>
          <w:spacing w:val="3"/>
          <w:w w:val="89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want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9"/>
          <w:w w:val="107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w w:val="107"/>
          <w:sz w:val="24"/>
          <w:szCs w:val="24"/>
          <w:lang w:val="en-US"/>
        </w:rPr>
        <w:t>ecruit</w:t>
      </w:r>
      <w:r w:rsidR="005D2EDF" w:rsidRPr="00E55332">
        <w:rPr>
          <w:rFonts w:ascii="Arial" w:hAnsi="Arial" w:cs="Arial"/>
          <w:color w:val="2A2A29"/>
          <w:spacing w:val="-8"/>
          <w:w w:val="10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w w:val="89"/>
          <w:sz w:val="24"/>
          <w:szCs w:val="24"/>
          <w:lang w:val="en-US"/>
        </w:rPr>
        <w:t>v</w:t>
      </w:r>
      <w:r w:rsidR="005D2EDF" w:rsidRPr="00E55332">
        <w:rPr>
          <w:rFonts w:ascii="Arial" w:hAnsi="Arial" w:cs="Arial"/>
          <w:color w:val="2A2A29"/>
          <w:w w:val="105"/>
          <w:sz w:val="24"/>
          <w:szCs w:val="24"/>
          <w:lang w:val="en-US"/>
        </w:rPr>
        <w:t>olun</w:t>
      </w:r>
      <w:r w:rsidR="005D2EDF" w:rsidRPr="00E55332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w w:val="102"/>
          <w:sz w:val="24"/>
          <w:szCs w:val="24"/>
          <w:lang w:val="en-US"/>
        </w:rPr>
        <w:t>ee</w:t>
      </w:r>
      <w:r w:rsidR="005D2EDF" w:rsidRPr="00E55332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w w:val="98"/>
          <w:sz w:val="24"/>
          <w:szCs w:val="24"/>
          <w:lang w:val="en-US"/>
        </w:rPr>
        <w:t>s.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3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5D2EDF" w:rsidRPr="00E55332" w:rsidRDefault="00DF4F79">
      <w:pPr>
        <w:widowControl w:val="0"/>
        <w:tabs>
          <w:tab w:val="left" w:pos="8280"/>
        </w:tabs>
        <w:autoSpaceDE w:val="0"/>
        <w:autoSpaceDN w:val="0"/>
        <w:adjustRightInd w:val="0"/>
        <w:spacing w:after="0" w:line="351" w:lineRule="exact"/>
        <w:ind w:left="1336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363" style="position:absolute;left:0;text-align:left;margin-left:331.95pt;margin-top:3.1pt;width:15.95pt;height:15.95pt;z-index:-251767808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2A2A29"/>
          <w:position w:val="-3"/>
          <w:sz w:val="20"/>
          <w:szCs w:val="20"/>
          <w:lang w:val="en-US"/>
        </w:rPr>
        <w:t xml:space="preserve">4.  </w:t>
      </w:r>
      <w:r w:rsidR="005D2EDF" w:rsidRPr="00E55332">
        <w:rPr>
          <w:rFonts w:ascii="Times New Roman" w:hAnsi="Times New Roman"/>
          <w:b/>
          <w:bCs/>
          <w:color w:val="2A2A29"/>
          <w:spacing w:val="36"/>
          <w:position w:val="-3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3"/>
          <w:sz w:val="24"/>
          <w:szCs w:val="24"/>
          <w:lang w:val="en-US"/>
        </w:rPr>
        <w:t>This</w:t>
      </w:r>
      <w:r w:rsidR="005D2EDF" w:rsidRPr="00E55332">
        <w:rPr>
          <w:rFonts w:ascii="Arial" w:hAnsi="Arial" w:cs="Arial"/>
          <w:color w:val="2A2A29"/>
          <w:spacing w:val="-16"/>
          <w:position w:val="-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3"/>
          <w:sz w:val="24"/>
          <w:szCs w:val="24"/>
          <w:lang w:val="en-US"/>
        </w:rPr>
        <w:t>b</w:t>
      </w:r>
      <w:r w:rsidR="005D2EDF" w:rsidRPr="00E55332">
        <w:rPr>
          <w:rFonts w:ascii="Arial" w:hAnsi="Arial" w:cs="Arial"/>
          <w:color w:val="2A2A29"/>
          <w:spacing w:val="-5"/>
          <w:position w:val="-3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position w:val="-3"/>
          <w:sz w:val="24"/>
          <w:szCs w:val="24"/>
          <w:lang w:val="en-US"/>
        </w:rPr>
        <w:t>x</w:t>
      </w:r>
      <w:r w:rsidR="005D2EDF" w:rsidRPr="00E55332">
        <w:rPr>
          <w:rFonts w:ascii="Arial" w:hAnsi="Arial" w:cs="Arial"/>
          <w:color w:val="2A2A29"/>
          <w:spacing w:val="-24"/>
          <w:position w:val="-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3"/>
          <w:sz w:val="24"/>
          <w:szCs w:val="24"/>
          <w:lang w:val="en-US"/>
        </w:rPr>
        <w:t>is</w:t>
      </w:r>
      <w:r w:rsidR="005D2EDF" w:rsidRPr="00E55332">
        <w:rPr>
          <w:rFonts w:ascii="Arial" w:hAnsi="Arial" w:cs="Arial"/>
          <w:color w:val="2A2A29"/>
          <w:spacing w:val="-2"/>
          <w:position w:val="-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3"/>
          <w:sz w:val="24"/>
          <w:szCs w:val="24"/>
          <w:lang w:val="en-US"/>
        </w:rPr>
        <w:t>on</w:t>
      </w:r>
      <w:r w:rsidR="005D2EDF" w:rsidRPr="00E55332">
        <w:rPr>
          <w:rFonts w:ascii="Arial" w:hAnsi="Arial" w:cs="Arial"/>
          <w:color w:val="2A2A29"/>
          <w:spacing w:val="-6"/>
          <w:position w:val="-3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position w:val="-3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spacing w:val="-7"/>
          <w:position w:val="-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5"/>
          <w:position w:val="-3"/>
          <w:sz w:val="24"/>
          <w:szCs w:val="24"/>
          <w:lang w:val="en-US"/>
        </w:rPr>
        <w:t>f</w:t>
      </w:r>
      <w:r w:rsidR="005D2EDF" w:rsidRPr="00E55332">
        <w:rPr>
          <w:rFonts w:ascii="Arial" w:hAnsi="Arial" w:cs="Arial"/>
          <w:color w:val="2A2A29"/>
          <w:position w:val="-3"/>
          <w:sz w:val="24"/>
          <w:szCs w:val="24"/>
          <w:lang w:val="en-US"/>
        </w:rPr>
        <w:t>or</w:t>
      </w:r>
      <w:r w:rsidR="005D2EDF" w:rsidRPr="00E55332">
        <w:rPr>
          <w:rFonts w:ascii="Arial" w:hAnsi="Arial" w:cs="Arial"/>
          <w:color w:val="2A2A29"/>
          <w:spacing w:val="14"/>
          <w:position w:val="-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8"/>
          <w:w w:val="101"/>
          <w:position w:val="-3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w w:val="101"/>
          <w:position w:val="-3"/>
          <w:sz w:val="24"/>
          <w:szCs w:val="24"/>
          <w:lang w:val="en-US"/>
        </w:rPr>
        <w:t>ec</w:t>
      </w:r>
      <w:r w:rsidR="005D2EDF" w:rsidRPr="00E55332">
        <w:rPr>
          <w:rFonts w:ascii="Arial" w:hAnsi="Arial" w:cs="Arial"/>
          <w:color w:val="2A2A29"/>
          <w:spacing w:val="-2"/>
          <w:w w:val="101"/>
          <w:position w:val="-3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w w:val="101"/>
          <w:position w:val="-3"/>
          <w:sz w:val="24"/>
          <w:szCs w:val="24"/>
          <w:lang w:val="en-US"/>
        </w:rPr>
        <w:t>cling</w:t>
      </w:r>
      <w:r w:rsidR="005D2EDF" w:rsidRPr="00E55332">
        <w:rPr>
          <w:rFonts w:ascii="Arial" w:hAnsi="Arial" w:cs="Arial"/>
          <w:color w:val="2A2A29"/>
          <w:spacing w:val="1"/>
          <w:w w:val="101"/>
          <w:position w:val="-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3"/>
          <w:sz w:val="24"/>
          <w:szCs w:val="24"/>
          <w:lang w:val="en-US"/>
        </w:rPr>
        <w:t>gla</w:t>
      </w:r>
      <w:r w:rsidR="005D2EDF" w:rsidRPr="00E55332">
        <w:rPr>
          <w:rFonts w:ascii="Arial" w:hAnsi="Arial" w:cs="Arial"/>
          <w:color w:val="2A2A29"/>
          <w:spacing w:val="-4"/>
          <w:position w:val="-3"/>
          <w:sz w:val="24"/>
          <w:szCs w:val="24"/>
          <w:lang w:val="en-US"/>
        </w:rPr>
        <w:t>s</w:t>
      </w:r>
      <w:r w:rsidR="005D2EDF" w:rsidRPr="00E55332">
        <w:rPr>
          <w:rFonts w:ascii="Arial" w:hAnsi="Arial" w:cs="Arial"/>
          <w:color w:val="2A2A29"/>
          <w:position w:val="-3"/>
          <w:sz w:val="24"/>
          <w:szCs w:val="24"/>
          <w:lang w:val="en-US"/>
        </w:rPr>
        <w:t>s.</w:t>
      </w:r>
      <w:r w:rsidR="005D2EDF" w:rsidRPr="00E55332">
        <w:rPr>
          <w:rFonts w:ascii="Arial" w:hAnsi="Arial" w:cs="Arial"/>
          <w:color w:val="2A2A29"/>
          <w:spacing w:val="-66"/>
          <w:position w:val="-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3"/>
          <w:sz w:val="24"/>
          <w:szCs w:val="24"/>
          <w:lang w:val="en-US"/>
        </w:rPr>
        <w:tab/>
      </w:r>
      <w:r w:rsidR="005D2EDF" w:rsidRPr="00E55332">
        <w:rPr>
          <w:rFonts w:ascii="Times New Roman" w:hAnsi="Times New Roman"/>
          <w:b/>
          <w:bCs/>
          <w:color w:val="2A2A29"/>
          <w:w w:val="107"/>
          <w:position w:val="9"/>
          <w:sz w:val="20"/>
          <w:szCs w:val="20"/>
          <w:lang w:val="en-US"/>
        </w:rPr>
        <w:t>A</w: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190" w:lineRule="exact"/>
        <w:rPr>
          <w:rFonts w:ascii="Times New Roman" w:hAnsi="Times New Roman"/>
          <w:color w:val="000000"/>
          <w:sz w:val="19"/>
          <w:szCs w:val="19"/>
          <w:lang w:val="en-US"/>
        </w:rPr>
      </w:pPr>
      <w:r>
        <w:rPr>
          <w:noProof/>
        </w:rPr>
        <w:pict>
          <v:shape id="_x0000_s1364" type="#_x0000_t75" style="position:absolute;margin-left:391.05pt;margin-top:5.95pt;width:150.55pt;height:114.1pt;z-index:251779072">
            <v:imagedata r:id="rId27" o:title=""/>
          </v:shape>
        </w:pic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365" style="position:absolute;left:0;text-align:left;margin-left:331.95pt;margin-top:.5pt;width:15.95pt;height:16pt;z-index:-251766784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group id="_x0000_s1366" style="position:absolute;left:0;text-align:left;margin-left:396pt;margin-top:2pt;width:141.65pt;height:108.8pt;z-index:-251760640;mso-position-horizontal-relative:page" coordorigin="7920,40" coordsize="2833,2176" o:allowincell="f">
            <v:rect id="_x0000_s1367" style="position:absolute;left:8043;top:756;width:200;height:140;mso-position-horizontal-relative:page" o:allowincell="f" filled="f" stroked="f">
              <v:textbox inset="0,0,0,0">
                <w:txbxContent>
                  <w:p w:rsidR="005D2EDF" w:rsidRDefault="00DF4F79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2" type="#_x0000_t75" style="width:9.7pt;height:6.2pt">
                          <v:imagedata r:id="rId28" o:title=""/>
                        </v:shape>
                      </w:pict>
                    </w:r>
                  </w:p>
                  <w:p w:rsidR="005D2EDF" w:rsidRDefault="005D2ED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68" style="position:absolute;left:10406;top:757;width:200;height:120;mso-position-horizontal-relative:page" o:allowincell="f" filled="f" stroked="f">
              <v:textbox inset="0,0,0,0">
                <w:txbxContent>
                  <w:p w:rsidR="005D2EDF" w:rsidRDefault="00DF4F79">
                    <w:pPr>
                      <w:spacing w:after="0" w:line="1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4" type="#_x0000_t75" style="width:9.7pt;height:6.2pt">
                          <v:imagedata r:id="rId29" o:title=""/>
                        </v:shape>
                      </w:pict>
                    </w:r>
                  </w:p>
                  <w:p w:rsidR="005D2EDF" w:rsidRDefault="005D2ED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69" style="position:absolute;left:7920;top:771;width:2840;height:1220;mso-position-horizontal-relative:page" o:allowincell="f" filled="f" stroked="f">
              <v:textbox inset="0,0,0,0">
                <w:txbxContent>
                  <w:p w:rsidR="005D2EDF" w:rsidRDefault="00DF4F79">
                    <w:pPr>
                      <w:spacing w:after="0" w:line="122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6" type="#_x0000_t75" style="width:142.25pt;height:61.4pt">
                          <v:imagedata r:id="rId30" o:title=""/>
                        </v:shape>
                      </w:pict>
                    </w:r>
                  </w:p>
                  <w:p w:rsidR="005D2EDF" w:rsidRDefault="005D2ED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370" style="position:absolute;left:8020;top:853;width:117;height:116" coordsize="117,116" o:allowincell="f" path="m50,l30,6,14,20,3,39,,64,6,84r13,17l38,112r23,4l83,111,100,98,112,80r4,-22l116,48,108,28,94,13,75,3,50,e" stroked="f">
              <v:path arrowok="t"/>
            </v:shape>
            <v:rect id="_x0000_s1371" style="position:absolute;left:8004;top:837;width:140;height:140;mso-position-horizontal-relative:page" o:allowincell="f" filled="f" stroked="f">
              <v:textbox inset="0,0,0,0">
                <w:txbxContent>
                  <w:p w:rsidR="005D2EDF" w:rsidRDefault="00DF4F79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68" type="#_x0000_t75" style="width:7.95pt;height:7.95pt">
                          <v:imagedata r:id="rId31" o:title=""/>
                        </v:shape>
                      </w:pict>
                    </w:r>
                  </w:p>
                  <w:p w:rsidR="005D2EDF" w:rsidRDefault="005D2ED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372" style="position:absolute;left:10536;top:853;width:117;height:116" coordsize="117,116" o:allowincell="f" path="m50,l30,6,14,20,3,39,,64,6,84r13,17l38,112r23,4l83,111,100,98,112,80r4,-22l116,48,108,28,94,13,75,3,50,e" stroked="f">
              <v:path arrowok="t"/>
            </v:shape>
            <v:rect id="_x0000_s1373" style="position:absolute;left:10520;top:837;width:140;height:140;mso-position-horizontal-relative:page" o:allowincell="f" filled="f" stroked="f">
              <v:textbox inset="0,0,0,0">
                <w:txbxContent>
                  <w:p w:rsidR="005D2EDF" w:rsidRDefault="00DF4F79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0" type="#_x0000_t75" style="width:7.95pt;height:7.95pt">
                          <v:imagedata r:id="rId31" o:title=""/>
                        </v:shape>
                      </w:pict>
                    </w:r>
                  </w:p>
                  <w:p w:rsidR="005D2EDF" w:rsidRDefault="005D2ED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374" style="position:absolute;left:8056;top:41;width:2540;height:880;mso-position-horizontal-relative:page" o:allowincell="f" filled="f" stroked="f">
              <v:textbox inset="0,0,0,0">
                <w:txbxContent>
                  <w:p w:rsidR="005D2EDF" w:rsidRDefault="00DF4F79">
                    <w:pPr>
                      <w:spacing w:after="0" w:line="8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72" type="#_x0000_t75" style="width:127.65pt;height:44.15pt">
                          <v:imagedata r:id="rId32" o:title=""/>
                        </v:shape>
                      </w:pict>
                    </w:r>
                  </w:p>
                  <w:p w:rsidR="005D2EDF" w:rsidRDefault="005D2ED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375" style="position:absolute;left:10280;top:1821;width:389;height:390" coordsize="389,390" o:allowincell="f" path="m205,l180,1,157,4r-22,6l114,19,94,29,76,41,59,55,45,71,32,88,21,106r-9,20l5,146,1,168,,190r1,24l5,237r6,21l19,279r11,19l43,316r14,16l73,347r18,12l110,370r20,8l151,384r22,4l194,389r24,-1l240,384r21,-6l281,369r19,-11l318,345r16,-15l348,314r13,-18l371,277r8,-20l385,235r4,-23l388,187r-4,-24l378,140r-7,-22l361,98,349,79,336,62,321,47,304,34,287,23,268,14,248,7,227,2,205,e" stroked="f">
              <v:path arrowok="t"/>
            </v:shape>
            <v:shape id="_x0000_s1376" style="position:absolute;left:10280;top:1821;width:389;height:390" coordsize="389,390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  <v:path arrowok="t"/>
            </v:shape>
            <w10:wrap anchorx="page"/>
          </v:group>
        </w:pict>
      </w:r>
      <w:r w:rsidR="005D2EDF" w:rsidRPr="00E5533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5.  </w:t>
      </w:r>
      <w:r w:rsidR="005D2EDF" w:rsidRPr="00E5533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Dri</w:t>
      </w:r>
      <w:r w:rsidR="005D2EDF"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v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14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5D2EDF" w:rsidRPr="00E55332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eful</w:t>
      </w:r>
      <w:r w:rsidR="005D2EDF" w:rsidRPr="00E55332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spacing w:val="30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and</w:t>
      </w:r>
      <w:r w:rsidR="005D2EDF" w:rsidRPr="00E55332">
        <w:rPr>
          <w:rFonts w:ascii="Arial" w:hAnsi="Arial" w:cs="Arial"/>
          <w:color w:val="2A2A29"/>
          <w:spacing w:val="-19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mind</w:t>
      </w:r>
      <w:r w:rsidR="005D2EDF" w:rsidRPr="00E55332">
        <w:rPr>
          <w:rFonts w:ascii="Arial" w:hAnsi="Arial" w:cs="Arial"/>
          <w:color w:val="2A2A29"/>
          <w:spacing w:val="9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 wild</w:t>
      </w:r>
      <w:r w:rsidR="005D2EDF" w:rsidRPr="00E55332">
        <w:rPr>
          <w:rFonts w:ascii="Arial" w:hAnsi="Arial" w:cs="Arial"/>
          <w:color w:val="2A2A29"/>
          <w:spacing w:val="14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animals.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2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  <w:sectPr w:rsidR="005D2EDF" w:rsidRPr="00E55332">
          <w:headerReference w:type="even" r:id="rId33"/>
          <w:headerReference w:type="default" r:id="rId34"/>
          <w:footerReference w:type="even" r:id="rId35"/>
          <w:footerReference w:type="default" r:id="rId36"/>
          <w:pgSz w:w="11920" w:h="16840"/>
          <w:pgMar w:top="1180" w:right="0" w:bottom="740" w:left="0" w:header="0" w:footer="544" w:gutter="0"/>
          <w:pgNumType w:start="229"/>
          <w:cols w:space="720" w:equalWidth="0">
            <w:col w:w="11920"/>
          </w:cols>
          <w:noEndnote/>
        </w:sect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25" w:after="0" w:line="240" w:lineRule="auto"/>
        <w:ind w:left="1672" w:right="1362"/>
        <w:jc w:val="center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noProof/>
        </w:rPr>
        <w:lastRenderedPageBreak/>
        <w:pict>
          <v:group id="_x0000_s1377" style="position:absolute;left:0;text-align:left;margin-left:227.4pt;margin-top:-2.9pt;width:150.5pt;height:60.35pt;z-index:-251755520;mso-position-horizontal-relative:page" coordorigin="4548,-58" coordsize="3010,1207" o:allowincell="f">
            <v:rect id="_x0000_s1378" style="position:absolute;left:4558;top:-48;width:2990;height:1185" o:allowincell="f" fillcolor="white [3212]" stroked="f">
              <v:path arrowok="t"/>
            </v:rect>
            <v:rect id="_x0000_s1379" style="position:absolute;left:4623;top:21;width:2860;height:1040;mso-position-horizontal-relative:page" o:allowincell="f" fillcolor="white [3212]" stroked="f">
              <v:textbox style="mso-next-textbox:#_x0000_s1379" inset="0,0,0,0">
                <w:txbxContent>
                  <w:p w:rsidR="005D2EDF" w:rsidRDefault="00DF4F79">
                    <w:pPr>
                      <w:spacing w:after="0" w:line="10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228" type="#_x0000_t75" style="width:2in;height:53pt">
                          <v:imagedata r:id="rId37" o:title=""/>
                        </v:shape>
                      </w:pict>
                    </w:r>
                  </w:p>
                  <w:p w:rsidR="005D2EDF" w:rsidRDefault="005D2ED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380" style="position:absolute;left:4623;top:15;width:2858;height:1055" coordsize="2858,1055" o:allowincell="f" path="m232,5l196,2,166,,140,,119,1,102,4,88,10,78,18,69,31,63,47,58,67,55,93r-3,30l48,159,5,648,2,685,,715r,26l1,762r3,17l10,793r8,10l31,812r16,6l67,822r26,4l123,829r36,4l2625,1048r36,3l2692,1054r26,l2739,1053r17,-3l2769,1044r11,-9l2788,1023r6,-16l2799,986r4,-25l2806,931r3,-36l2852,405r3,-36l2857,339r1,-26l2857,292r-3,-17l2848,261r-9,-11l2827,242r-16,-6l2790,231r-25,-3l2735,224r-36,-3l232,5xe" fillcolor="white [3212]" strokecolor="#b3b3b3" strokeweight=".35275mm">
              <v:path arrowok="t"/>
            </v:shape>
            <v:shape id="_x0000_s1381" style="position:absolute;left:4767;top:754;width:389;height:390" coordsize="389,390" o:allowincell="f" path="m205,l180,1,157,4r-22,6l114,19,94,29,76,41,59,55,45,71,32,88,21,106r-9,20l5,146,1,168,,190r1,24l5,237r6,21l19,279r11,19l43,316r14,16l73,347r18,12l110,370r20,8l151,384r22,4l194,389r24,-1l240,384r21,-6l281,369r19,-11l318,345r16,-15l348,314r13,-18l371,277r8,-20l385,235r4,-23l388,187r-4,-24l378,140r-7,-22l361,98,349,79,336,62,321,47,304,34,287,23,268,14,248,7,227,2,205,e" fillcolor="white [3212]" stroked="f">
              <v:path arrowok="t"/>
            </v:shape>
            <v:shape id="_x0000_s1382" style="position:absolute;left:4767;top:754;width:389;height:390" coordsize="389,390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color="white [3212]" strokecolor="#727272" strokeweight=".5pt">
              <v:path arrowok="t"/>
            </v:shape>
            <w10:wrap anchorx="page"/>
          </v:group>
        </w:pict>
      </w:r>
      <w:r w:rsidR="005D2EDF" w:rsidRPr="00E55332">
        <w:rPr>
          <w:rFonts w:ascii="Arial" w:hAnsi="Arial" w:cs="Arial"/>
          <w:color w:val="676766"/>
          <w:sz w:val="28"/>
          <w:szCs w:val="28"/>
          <w:lang w:val="en-US"/>
        </w:rPr>
        <w:t>Gla</w:t>
      </w:r>
      <w:r w:rsidR="005D2EDF" w:rsidRPr="00E55332">
        <w:rPr>
          <w:rFonts w:ascii="Arial" w:hAnsi="Arial" w:cs="Arial"/>
          <w:color w:val="676766"/>
          <w:spacing w:val="-2"/>
          <w:sz w:val="28"/>
          <w:szCs w:val="28"/>
          <w:lang w:val="en-US"/>
        </w:rPr>
        <w:t>s</w:t>
      </w:r>
      <w:r w:rsidR="005D2EDF" w:rsidRPr="00E55332">
        <w:rPr>
          <w:rFonts w:ascii="Arial" w:hAnsi="Arial" w:cs="Arial"/>
          <w:color w:val="676766"/>
          <w:sz w:val="28"/>
          <w:szCs w:val="28"/>
          <w:lang w:val="en-US"/>
        </w:rPr>
        <w:t>s</w:t>
      </w:r>
      <w:r w:rsidR="005D2EDF" w:rsidRPr="00E55332">
        <w:rPr>
          <w:rFonts w:ascii="Arial" w:hAnsi="Arial" w:cs="Arial"/>
          <w:color w:val="676766"/>
          <w:spacing w:val="-28"/>
          <w:sz w:val="28"/>
          <w:szCs w:val="28"/>
          <w:lang w:val="en-US"/>
        </w:rPr>
        <w:t xml:space="preserve"> </w:t>
      </w:r>
      <w:r w:rsidR="005D2EDF" w:rsidRPr="00E55332">
        <w:rPr>
          <w:rFonts w:ascii="Arial" w:hAnsi="Arial" w:cs="Arial"/>
          <w:color w:val="676766"/>
          <w:w w:val="103"/>
          <w:sz w:val="28"/>
          <w:szCs w:val="28"/>
          <w:lang w:val="en-US"/>
        </w:rPr>
        <w:t>museum</w: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before="38" w:after="0" w:line="240" w:lineRule="auto"/>
        <w:ind w:left="1847" w:right="1537"/>
        <w:jc w:val="center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noProof/>
        </w:rPr>
        <w:pict>
          <v:shape id="_x0000_s1383" type="#_x0000_t136" style="position:absolute;left:0;text-align:left;margin-left:247.35pt;margin-top:2.8pt;width:109.65pt;height:16pt;rotation:5;z-index:-251750400;mso-position-horizontal-relative:page" o:allowincell="f" fillcolor="#2a2a29" stroked="f">
            <v:shadow color="#868686"/>
            <o:extrusion v:ext="view" autorotationcenter="t"/>
            <v:textpath style="font-family:&quot;Times New Roman&quot;;font-size:16pt;font-weight:bold;v-text-kern:t" string="GLASS ONLY!"/>
            <w10:wrap anchorx="page"/>
          </v:shape>
        </w:pict>
      </w:r>
      <w:r w:rsidR="005D2EDF" w:rsidRPr="00E55332">
        <w:rPr>
          <w:rFonts w:ascii="Arial" w:hAnsi="Arial" w:cs="Arial"/>
          <w:color w:val="676766"/>
          <w:sz w:val="28"/>
          <w:szCs w:val="28"/>
          <w:lang w:val="en-US"/>
        </w:rPr>
        <w:t>C</w:t>
      </w:r>
      <w:r w:rsidR="005D2EDF" w:rsidRPr="00E55332">
        <w:rPr>
          <w:rFonts w:ascii="Arial" w:hAnsi="Arial" w:cs="Arial"/>
          <w:color w:val="676766"/>
          <w:spacing w:val="-6"/>
          <w:sz w:val="28"/>
          <w:szCs w:val="28"/>
          <w:lang w:val="en-US"/>
        </w:rPr>
        <w:t>l</w:t>
      </w:r>
      <w:r w:rsidR="005D2EDF" w:rsidRPr="00E55332">
        <w:rPr>
          <w:rFonts w:ascii="Arial" w:hAnsi="Arial" w:cs="Arial"/>
          <w:color w:val="676766"/>
          <w:sz w:val="28"/>
          <w:szCs w:val="28"/>
          <w:lang w:val="en-US"/>
        </w:rPr>
        <w:t>osed</w:t>
      </w:r>
      <w:r w:rsidR="005D2EDF" w:rsidRPr="00E55332">
        <w:rPr>
          <w:rFonts w:ascii="Arial" w:hAnsi="Arial" w:cs="Arial"/>
          <w:color w:val="676766"/>
          <w:spacing w:val="-19"/>
          <w:sz w:val="28"/>
          <w:szCs w:val="28"/>
          <w:lang w:val="en-US"/>
        </w:rPr>
        <w:t xml:space="preserve"> </w:t>
      </w:r>
      <w:r w:rsidR="005D2EDF" w:rsidRPr="00E55332">
        <w:rPr>
          <w:rFonts w:ascii="Arial" w:hAnsi="Arial" w:cs="Arial"/>
          <w:color w:val="676766"/>
          <w:w w:val="130"/>
          <w:sz w:val="28"/>
          <w:szCs w:val="28"/>
          <w:lang w:val="en-US"/>
        </w:rPr>
        <w:t>f</w:t>
      </w:r>
      <w:r w:rsidR="005D2EDF" w:rsidRPr="00E55332">
        <w:rPr>
          <w:rFonts w:ascii="Arial" w:hAnsi="Arial" w:cs="Arial"/>
          <w:color w:val="676766"/>
          <w:spacing w:val="-9"/>
          <w:w w:val="130"/>
          <w:sz w:val="28"/>
          <w:szCs w:val="28"/>
          <w:lang w:val="en-US"/>
        </w:rPr>
        <w:t>r</w:t>
      </w:r>
      <w:r w:rsidR="005D2EDF" w:rsidRPr="00E55332">
        <w:rPr>
          <w:rFonts w:ascii="Arial" w:hAnsi="Arial" w:cs="Arial"/>
          <w:color w:val="676766"/>
          <w:w w:val="102"/>
          <w:sz w:val="28"/>
          <w:szCs w:val="28"/>
          <w:lang w:val="en-US"/>
        </w:rPr>
        <w:t>om</w:t>
      </w:r>
    </w:p>
    <w:p w:rsidR="005D2EDF" w:rsidRPr="00E55332" w:rsidRDefault="00DF4F79">
      <w:pPr>
        <w:widowControl w:val="0"/>
        <w:tabs>
          <w:tab w:val="left" w:pos="4880"/>
        </w:tabs>
        <w:autoSpaceDE w:val="0"/>
        <w:autoSpaceDN w:val="0"/>
        <w:adjustRightInd w:val="0"/>
        <w:spacing w:before="41" w:after="0" w:line="290" w:lineRule="atLeast"/>
        <w:ind w:left="1483" w:right="-62" w:firstLine="21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622" style="position:absolute;left:0;text-align:left;margin-left:238.35pt;margin-top:2.35pt;width:19.45pt;height:19.5pt;z-index:-251499520" coordsize="389,390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strokecolor="#727272" strokeweight=".5pt">
            <v:path arrowok="t"/>
          </v:shape>
        </w:pict>
      </w:r>
      <w:r>
        <w:rPr>
          <w:noProof/>
        </w:rPr>
        <w:pict>
          <v:group id="_x0000_s1384" style="position:absolute;left:0;text-align:left;margin-left:58.55pt;margin-top:-47.45pt;width:149.1pt;height:84.7pt;z-index:-251754496;mso-position-horizontal-relative:page" coordorigin="1171,-949" coordsize="2982,1694" o:allowincell="f">
            <v:rect id="_x0000_s1385" style="position:absolute;left:1181;top:-939;width:2961;height:1545" o:allowincell="f" fillcolor="white [3212]" stroked="f">
              <v:path arrowok="t"/>
            </v:rect>
            <v:shape id="_x0000_s1386" style="position:absolute;left:1297;top:-825;width:2734;height:1317" coordsize="2734,1317" o:allowincell="f" path="m56,l23,,7,7,,23,,56,,1261r,32l7,1310r16,6l56,1317r2621,l2710,1316r17,-6l2733,1293r1,-32l2734,56r-1,-33l2727,7,2710,r-32,l56,e" fillcolor="white [3212]" stroked="f">
              <v:path arrowok="t"/>
            </v:shape>
            <v:shape id="_x0000_s1387" style="position:absolute;left:1272;top:-850;width:2784;height:1367" coordsize="2784,1367" o:allowincell="f" path="m81,l63,2,44,8,26,19,11,36,2,59,,1285r2,18l8,1322r11,18l36,1355r23,9l2702,1367r19,-2l2740,1358r17,-11l2772,1330r10,-23l2784,81r-2,-18l2776,44,2764,26,2747,11,2725,2,81,xe" fillcolor="white [3212]" strokecolor="#b3b3b3" strokeweight="2.5pt">
              <v:path arrowok="t"/>
            </v:shape>
            <v:shape id="_x0000_s1388" style="position:absolute;left:1338;top:-783;width:2652;height:1233" coordsize="2652,1233" o:allowincell="f" path="m15,l,,,8r,7l,1218r,16l8,1234r7,l2636,1234r15,-1l2651,1225r,-7l2651,15,2650,r-8,l2636,,15,xe" fillcolor="white [3212]" strokecolor="#b3b3b3" strokeweight=".29456mm">
              <v:path arrowok="t"/>
            </v:shape>
            <v:shape id="_x0000_s1389" style="position:absolute;left:1375;top:347;width:389;height:390" coordsize="389,390" o:allowincell="f" path="m205,l180,1,157,4r-22,6l114,19,94,29,76,41,59,55,45,71,32,88,21,106r-9,20l5,146,1,168,,190r1,24l5,237r6,21l19,279r11,19l43,316r14,16l73,347r18,12l110,370r20,8l151,384r22,4l194,389r24,-1l240,384r21,-6l281,369r19,-11l318,345r16,-15l348,314r13,-18l371,277r8,-20l385,235r4,-23l388,187r-4,-24l378,140r-7,-22l361,98,349,79,336,62,321,47,304,34,287,23,268,14,248,7,227,2,205,e" fillcolor="white [3212]" stroked="f">
              <v:path arrowok="t"/>
            </v:shape>
            <v:shape id="_x0000_s1390" style="position:absolute;left:1375;top:347;width:389;height:390" coordsize="389,390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color="white [3212]" strokecolor="#727272" strokeweight=".5pt">
              <v:path arrowok="t"/>
            </v:shape>
            <w10:wrap anchorx="page"/>
          </v:group>
        </w:pict>
      </w:r>
      <w:r w:rsidR="005D2EDF" w:rsidRPr="00E55332">
        <w:rPr>
          <w:rFonts w:ascii="Arial" w:hAnsi="Arial" w:cs="Arial"/>
          <w:color w:val="676766"/>
          <w:w w:val="94"/>
          <w:position w:val="1"/>
          <w:sz w:val="28"/>
          <w:szCs w:val="28"/>
          <w:lang w:val="en-US"/>
        </w:rPr>
        <w:t>12.30</w:t>
      </w:r>
      <w:r w:rsidR="005D2EDF" w:rsidRPr="00E55332">
        <w:rPr>
          <w:rFonts w:ascii="Arial" w:hAnsi="Arial" w:cs="Arial"/>
          <w:color w:val="676766"/>
          <w:spacing w:val="-3"/>
          <w:w w:val="94"/>
          <w:position w:val="1"/>
          <w:sz w:val="28"/>
          <w:szCs w:val="28"/>
          <w:lang w:val="en-US"/>
        </w:rPr>
        <w:t xml:space="preserve"> </w:t>
      </w:r>
      <w:r w:rsidR="005D2EDF" w:rsidRPr="00E55332">
        <w:rPr>
          <w:rFonts w:ascii="Arial" w:hAnsi="Arial" w:cs="Arial"/>
          <w:color w:val="676766"/>
          <w:position w:val="1"/>
          <w:sz w:val="28"/>
          <w:szCs w:val="28"/>
          <w:lang w:val="en-US"/>
        </w:rPr>
        <w:t>–</w:t>
      </w:r>
      <w:r w:rsidR="005D2EDF" w:rsidRPr="00E55332">
        <w:rPr>
          <w:rFonts w:ascii="Arial" w:hAnsi="Arial" w:cs="Arial"/>
          <w:color w:val="676766"/>
          <w:spacing w:val="-19"/>
          <w:position w:val="1"/>
          <w:sz w:val="28"/>
          <w:szCs w:val="28"/>
          <w:lang w:val="en-US"/>
        </w:rPr>
        <w:t xml:space="preserve"> </w:t>
      </w:r>
      <w:r w:rsidR="005D2EDF" w:rsidRPr="00E55332">
        <w:rPr>
          <w:rFonts w:ascii="Arial" w:hAnsi="Arial" w:cs="Arial"/>
          <w:color w:val="676766"/>
          <w:w w:val="94"/>
          <w:position w:val="1"/>
          <w:sz w:val="28"/>
          <w:szCs w:val="28"/>
          <w:lang w:val="en-US"/>
        </w:rPr>
        <w:t>2.30</w:t>
      </w:r>
      <w:r w:rsidR="005D2EDF" w:rsidRPr="00E55332">
        <w:rPr>
          <w:rFonts w:ascii="Arial" w:hAnsi="Arial" w:cs="Arial"/>
          <w:color w:val="676766"/>
          <w:spacing w:val="-3"/>
          <w:w w:val="94"/>
          <w:position w:val="1"/>
          <w:sz w:val="28"/>
          <w:szCs w:val="28"/>
          <w:lang w:val="en-US"/>
        </w:rPr>
        <w:t xml:space="preserve"> </w:t>
      </w:r>
      <w:r w:rsidR="005D2EDF" w:rsidRPr="00E55332">
        <w:rPr>
          <w:rFonts w:ascii="Arial" w:hAnsi="Arial" w:cs="Arial"/>
          <w:color w:val="676766"/>
          <w:position w:val="1"/>
          <w:sz w:val="28"/>
          <w:szCs w:val="28"/>
          <w:lang w:val="en-US"/>
        </w:rPr>
        <w:t>pm</w:t>
      </w:r>
      <w:r w:rsidR="005D2EDF" w:rsidRPr="00E55332">
        <w:rPr>
          <w:rFonts w:ascii="Arial" w:hAnsi="Arial" w:cs="Arial"/>
          <w:color w:val="676766"/>
          <w:spacing w:val="-70"/>
          <w:position w:val="1"/>
          <w:sz w:val="28"/>
          <w:szCs w:val="28"/>
          <w:lang w:val="en-US"/>
        </w:rPr>
        <w:t xml:space="preserve"> </w:t>
      </w:r>
      <w:r w:rsidR="005D2EDF" w:rsidRPr="00E55332">
        <w:rPr>
          <w:rFonts w:ascii="Arial" w:hAnsi="Arial" w:cs="Arial"/>
          <w:color w:val="676766"/>
          <w:position w:val="1"/>
          <w:sz w:val="28"/>
          <w:szCs w:val="28"/>
          <w:lang w:val="en-US"/>
        </w:rPr>
        <w:tab/>
      </w:r>
      <w:r w:rsidR="005D2EDF"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C </w:t>
      </w:r>
      <w:r w:rsidR="005D2EDF" w:rsidRPr="00E55332">
        <w:rPr>
          <w:rFonts w:ascii="Times New Roman" w:hAnsi="Times New Roman"/>
          <w:b/>
          <w:bCs/>
          <w:color w:val="2A2A29"/>
          <w:w w:val="107"/>
          <w:sz w:val="20"/>
          <w:szCs w:val="20"/>
          <w:lang w:val="en-US"/>
        </w:rPr>
        <w:t>D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3" w:after="0" w:line="100" w:lineRule="exact"/>
        <w:rPr>
          <w:rFonts w:ascii="Times New Roman" w:hAnsi="Times New Roman"/>
          <w:color w:val="000000"/>
          <w:sz w:val="10"/>
          <w:szCs w:val="10"/>
          <w:lang w:val="en-US"/>
        </w:rPr>
      </w:pPr>
      <w:r w:rsidRPr="00E55332">
        <w:rPr>
          <w:rFonts w:ascii="Times New Roman" w:hAnsi="Times New Roman"/>
          <w:color w:val="000000"/>
          <w:sz w:val="20"/>
          <w:szCs w:val="20"/>
          <w:lang w:val="en-US"/>
        </w:rPr>
        <w:br w:type="column"/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40" w:lineRule="auto"/>
        <w:ind w:left="44" w:right="-20"/>
        <w:rPr>
          <w:rFonts w:ascii="Arial" w:hAnsi="Arial" w:cs="Arial"/>
          <w:color w:val="000000"/>
          <w:sz w:val="40"/>
          <w:szCs w:val="4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11" w:after="0" w:line="240" w:lineRule="auto"/>
        <w:ind w:right="-20"/>
        <w:rPr>
          <w:rFonts w:ascii="Arial" w:hAnsi="Arial" w:cs="Arial"/>
          <w:color w:val="000000"/>
          <w:sz w:val="36"/>
          <w:szCs w:val="36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71" w:after="0" w:line="240" w:lineRule="auto"/>
        <w:ind w:left="1755" w:right="1318"/>
        <w:jc w:val="center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B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71" w:after="0" w:line="240" w:lineRule="auto"/>
        <w:ind w:left="1755" w:right="1318"/>
        <w:jc w:val="center"/>
        <w:rPr>
          <w:rFonts w:ascii="Times New Roman" w:hAnsi="Times New Roman"/>
          <w:color w:val="000000"/>
          <w:sz w:val="20"/>
          <w:szCs w:val="20"/>
          <w:lang w:val="en-US"/>
        </w:rPr>
        <w:sectPr w:rsidR="005D2EDF" w:rsidRPr="00E55332">
          <w:type w:val="continuous"/>
          <w:pgSz w:w="11920" w:h="16840"/>
          <w:pgMar w:top="1180" w:right="0" w:bottom="740" w:left="0" w:header="720" w:footer="720" w:gutter="0"/>
          <w:cols w:num="2" w:space="720" w:equalWidth="0">
            <w:col w:w="5025" w:space="3584"/>
            <w:col w:w="3311"/>
          </w:cols>
          <w:noEndnote/>
        </w:sect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  <w:r>
        <w:rPr>
          <w:noProof/>
        </w:rPr>
        <w:lastRenderedPageBreak/>
        <w:pict>
          <v:shape id="_x0000_s1623" style="position:absolute;margin-left:290.7pt;margin-top:6pt;width:19.45pt;height:19.5pt;z-index:-251498496" coordsize="389,390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strokecolor="#727272" strokeweight=".5pt">
            <v:path arrowok="t"/>
          </v:shape>
        </w:pict>
      </w:r>
      <w:r>
        <w:rPr>
          <w:noProof/>
        </w:rPr>
        <w:pict>
          <v:shape id="_x0000_s1391" style="position:absolute;margin-left:290.15pt;margin-top:628.75pt;width:15.95pt;height:15.95pt;z-index:-251763712;mso-position-horizontal-relative:page;mso-position-vertical-relative:page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 anchory="page"/>
          </v:shape>
        </w:pic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before="32" w:after="0" w:line="240" w:lineRule="auto"/>
        <w:ind w:left="5898" w:right="5784"/>
        <w:jc w:val="center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group id="_x0000_s1392" style="position:absolute;left:0;text-align:left;margin-left:390.55pt;margin-top:3.9pt;width:154.35pt;height:88.85pt;z-index:-251758592;mso-position-horizontal-relative:page" coordorigin="7811,78" coordsize="3087,1777" o:allowincell="f">
            <v:rect id="_x0000_s1393" style="position:absolute;left:7821;top:88;width:3067;height:1756" o:allowincell="f" fillcolor="white [3212]" stroked="f">
              <v:path arrowok="t"/>
            </v:rect>
            <v:shape id="_x0000_s1394" style="position:absolute;left:7891;top:157;width:2924;height:1615" coordsize="2924,1615" o:allowincell="f" path="m121,l,1391r2545,223l2816,1475,2923,245,121,e" fillcolor="white [3212]" stroked="f">
              <v:path arrowok="t"/>
            </v:shape>
            <v:shape id="_x0000_s1395" style="position:absolute;left:7891;top:157;width:2924;height:1615" coordsize="2924,1615" o:allowincell="f" path="m121,l,1391r2545,223l2816,1475,2923,245,121,xe" fillcolor="white [3212]" strokecolor="#b3b3b3" strokeweight="1pt">
              <v:path arrowok="t"/>
            </v:shape>
            <v:shape id="_x0000_s1396" style="position:absolute;left:10441;top:1584;width:268;height:189" coordsize="268,189" o:allowincell="f" path="m59,l,188,268,49,59,e" fillcolor="white [3212]" stroked="f">
              <v:path arrowok="t"/>
            </v:shape>
            <v:shape id="_x0000_s1397" style="position:absolute;left:10441;top:1584;width:268;height:189" coordsize="268,189" o:allowincell="f" path="m,188l268,49,59,,,188xe" fillcolor="white [3212]" strokecolor="#b3b3b3" strokeweight="1pt">
              <v:path arrowok="t"/>
            </v:shape>
            <v:shape id="_x0000_s1398" style="position:absolute;left:7998;top:1401;width:389;height:390" coordsize="389,390" o:allowincell="f" path="m205,l180,1,157,4r-22,6l114,19,94,29,76,41,59,55,45,71,32,88,21,106r-9,20l5,146,1,168,,190r1,24l5,237r6,21l19,279r11,19l43,316r14,16l73,347r18,12l110,370r20,8l151,384r22,4l194,389r24,-1l240,384r21,-6l281,369r19,-11l318,345r16,-15l348,314r13,-18l371,277r8,-20l385,235r4,-23l388,187r-4,-24l378,140r-7,-22l361,98,349,79,336,62,321,47,304,34,287,23,268,14,248,7,227,2,205,e" fillcolor="white [3212]" stroked="f">
              <v:path arrowok="t"/>
            </v:shape>
            <v:shape id="_x0000_s1399" style="position:absolute;left:7998;top:1401;width:389;height:390" coordsize="389,390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color="white [3212]" strokecolor="#727272" strokeweight=".5pt">
              <v:path arrowok="t"/>
            </v:shape>
            <w10:wrap anchorx="page"/>
          </v:group>
        </w:pict>
      </w:r>
      <w:r>
        <w:rPr>
          <w:noProof/>
        </w:rPr>
        <w:pict>
          <v:group id="_x0000_s1400" style="position:absolute;left:0;text-align:left;margin-left:57.5pt;margin-top:16.85pt;width:151.5pt;height:62.65pt;z-index:-251756544;mso-position-horizontal-relative:page" coordorigin="1150,337" coordsize="3030,1253" o:allowincell="f">
            <v:rect id="_x0000_s1401" style="position:absolute;left:1160;top:375;width:3009;height:1204" o:allowincell="f" fillcolor="white [3212]" stroked="f">
              <v:path arrowok="t"/>
            </v:rect>
            <v:shape id="_x0000_s1402" style="position:absolute;left:1229;top:443;width:2870;height:1066" coordsize="2870,1066" o:allowincell="f" path="m2782,r-26,l53,237r-31,3l6,246,,260r,26l64,1012r3,31l73,1059r14,6l113,1065,2816,828r31,-3l2863,819r6,-14l2869,779,2805,53r-3,-31l2795,6,2782,e" fillcolor="white [3212]" stroked="f">
              <v:path arrowok="t"/>
            </v:shape>
            <v:shape id="_x0000_s1403" style="position:absolute;left:1229;top:443;width:2870;height:1066" coordsize="2870,1066" o:allowincell="f" path="m53,237r-31,3l6,246,,260r,26l64,1012r3,31l73,1059r14,6l113,1065,2816,828r31,-3l2863,819r6,-14l2869,779,2805,53r-3,-31l2795,6,2782,r-26,l53,237xe" fillcolor="white [3212]" strokecolor="#b3b3b3" strokeweight="1pt">
              <v:path arrowok="t"/>
            </v:shape>
            <v:shape id="_x0000_s1404" style="position:absolute;left:3686;top:342;width:390;height:390" coordsize="390,390" o:allowincell="f" path="m205,l180,1,157,4r-22,6l114,19,94,29,76,41,59,55,45,71,32,88,21,106r-9,20l5,146,1,168,,190r1,24l5,237r6,21l19,279r11,19l43,316r14,16l73,347r18,12l110,370r20,8l151,384r22,4l194,389r24,-1l240,384r21,-6l281,369r19,-11l318,345r16,-15l348,314r13,-18l371,277r8,-20l385,235r4,-23l388,187r-4,-24l378,140r-7,-22l361,98,349,79,336,62,321,47,304,34,287,23,268,14,248,7,227,2,205,e" fillcolor="white [3212]" stroked="f">
              <v:path arrowok="t"/>
            </v:shape>
            <v:shape id="_x0000_s1405" style="position:absolute;left:3686;top:342;width:390;height:390" coordsize="390,390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color="white [3212]" strokecolor="#727272" strokeweight=".5pt">
              <v:path arrowok="t"/>
            </v:shape>
            <w10:wrap anchorx="page"/>
          </v:group>
        </w:pict>
      </w:r>
      <w:r w:rsidR="005D2EDF" w:rsidRPr="00E55332">
        <w:rPr>
          <w:rFonts w:ascii="Times New Roman" w:hAnsi="Times New Roman"/>
          <w:b/>
          <w:bCs/>
          <w:color w:val="2A2A29"/>
          <w:w w:val="109"/>
          <w:sz w:val="20"/>
          <w:szCs w:val="20"/>
          <w:lang w:val="en-US"/>
        </w:rPr>
        <w:t>F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160" w:lineRule="exact"/>
        <w:rPr>
          <w:rFonts w:ascii="Times New Roman" w:hAnsi="Times New Roman"/>
          <w:color w:val="000000"/>
          <w:sz w:val="16"/>
          <w:szCs w:val="16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197" w:lineRule="exact"/>
        <w:ind w:left="3805" w:right="-20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group id="_x0000_s1406" style="position:absolute;left:0;text-align:left;margin-left:232.4pt;margin-top:-23.7pt;width:136.1pt;height:98.2pt;z-index:-251759616;mso-position-horizontal-relative:page" coordorigin="4648,-474" coordsize="2722,1964" o:allowincell="f">
            <v:rect id="_x0000_s1407" style="position:absolute;left:4649;top:-381;width:2720;height:1880;mso-position-horizontal-relative:page" o:allowincell="f" filled="f" stroked="f">
              <v:textbox inset="0,0,0,0">
                <w:txbxContent>
                  <w:p w:rsidR="005D2EDF" w:rsidRDefault="00DF4F79">
                    <w:pPr>
                      <w:spacing w:after="0" w:line="18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080" type="#_x0000_t75" style="width:136.05pt;height:93.65pt">
                          <v:imagedata r:id="rId38" o:title=""/>
                        </v:shape>
                      </w:pict>
                    </w:r>
                  </w:p>
                  <w:p w:rsidR="005D2EDF" w:rsidRDefault="005D2ED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408" style="position:absolute;left:5814;top:-469;width:389;height:390" coordsize="389,390" o:allowincell="f" path="m205,l180,1,157,4r-22,6l114,19,94,29,76,41,59,55,45,71,32,88,21,106r-9,20l5,146,1,168,,190r1,24l5,237r6,21l19,279r11,19l43,316r14,16l73,347r18,12l110,370r20,8l151,384r22,4l194,389r24,-1l240,384r21,-6l281,369r19,-11l318,345r16,-15l348,314r13,-18l371,277r8,-20l385,235r4,-23l388,187r-4,-24l378,140r-7,-22l361,98,349,79,336,62,321,47,304,34,287,23,268,14,248,7,227,2,205,e" stroked="f">
              <v:path arrowok="t"/>
            </v:shape>
            <v:shape id="_x0000_s1409" style="position:absolute;left:5814;top:-469;width:389;height:390" coordsize="389,390" o:allowincell="f" path="m194,389r24,-1l240,384r21,-6l281,369r19,-11l318,345r16,-15l348,314r13,-18l371,277r8,-20l385,235r4,-23l388,187r-4,-24l378,140r-7,-22l361,98,349,79,336,62,321,47,304,34,287,23,268,14,248,7,227,2,205,,180,1,157,4r-22,6l114,19,94,29,76,41,59,55,45,71,32,88,21,106r-9,20l5,146,1,168,,190r1,24l5,237r6,21l19,279r11,19l43,316r14,16l73,347r18,12l110,370r20,8l151,384r22,4l194,389xe" filled="f" strokecolor="#727272" strokeweight=".5pt">
              <v:path arrowok="t"/>
            </v:shape>
            <w10:wrap anchorx="page"/>
          </v:group>
        </w:pict>
      </w:r>
      <w:r w:rsidR="005D2EDF" w:rsidRPr="00E55332">
        <w:rPr>
          <w:rFonts w:ascii="Times New Roman" w:hAnsi="Times New Roman"/>
          <w:b/>
          <w:bCs/>
          <w:color w:val="2A2A29"/>
          <w:position w:val="-3"/>
          <w:sz w:val="20"/>
          <w:szCs w:val="20"/>
          <w:lang w:val="en-US"/>
        </w:rPr>
        <w:t>E</w: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365" w:lineRule="exact"/>
        <w:ind w:left="4942" w:right="4823"/>
        <w:jc w:val="center"/>
        <w:rPr>
          <w:rFonts w:ascii="Times New Roman" w:hAnsi="Times New Roman"/>
          <w:color w:val="000000"/>
          <w:sz w:val="40"/>
          <w:szCs w:val="40"/>
          <w:lang w:val="en-US"/>
        </w:rPr>
      </w:pPr>
      <w:r>
        <w:rPr>
          <w:noProof/>
        </w:rPr>
        <w:pict>
          <v:shape id="_x0000_s1410" type="#_x0000_t136" style="position:absolute;left:0;text-align:left;margin-left:408.55pt;margin-top:4.8pt;width:46.15pt;height:22.8pt;rotation:4;z-index:-251752448;mso-position-horizontal-relative:page" o:allowincell="f" fillcolor="#2a2a29" stroked="f">
            <v:shadow color="#868686"/>
            <o:extrusion v:ext="view" autorotationcenter="t"/>
            <v:textpath style="font-family:&quot;Arial&quot;;font-size:22pt;v-text-kern:t" string="Save"/>
            <w10:wrap anchorx="page"/>
          </v:shape>
        </w:pict>
      </w:r>
      <w:r>
        <w:rPr>
          <w:noProof/>
        </w:rPr>
        <w:pict>
          <v:shape id="_x0000_s1411" type="#_x0000_t136" style="position:absolute;left:0;text-align:left;margin-left:459.5pt;margin-top:10pt;width:66.45pt;height:23.15pt;rotation:4;z-index:-251751424;mso-position-horizontal-relative:page" o:allowincell="f" fillcolor="#2a2a29" stroked="f">
            <v:shadow color="#868686"/>
            <o:extrusion v:ext="view" autorotationcenter="t"/>
            <v:textpath style="font-family:&quot;Arial&quot;;font-size:22pt;v-text-kern:t" string="energy"/>
            <w10:wrap anchorx="page"/>
          </v:shape>
        </w:pict>
      </w:r>
      <w:r>
        <w:rPr>
          <w:noProof/>
        </w:rPr>
        <w:pict>
          <v:shape id="_x0000_s1412" type="#_x0000_t136" style="position:absolute;left:0;text-align:left;margin-left:98.25pt;margin-top:3pt;width:68.1pt;height:16pt;rotation:355;z-index:-251747328;mso-position-horizontal-relative:page" o:allowincell="f" fillcolor="#676766" stroked="f">
            <v:shadow color="#868686"/>
            <o:extrusion v:ext="view" autorotationcenter="t"/>
            <v:textpath style="font-family:&quot;Arial&quot;;font-size:16pt;v-text-kern:t" string="DANGER: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FFFFFF"/>
          <w:spacing w:val="-36"/>
          <w:w w:val="93"/>
          <w:position w:val="1"/>
          <w:sz w:val="40"/>
          <w:szCs w:val="40"/>
          <w:lang w:val="en-US"/>
        </w:rPr>
        <w:t>V</w:t>
      </w:r>
      <w:r w:rsidR="005D2EDF" w:rsidRPr="00E55332">
        <w:rPr>
          <w:rFonts w:ascii="Times New Roman" w:hAnsi="Times New Roman"/>
          <w:b/>
          <w:bCs/>
          <w:color w:val="FFFFFF"/>
          <w:w w:val="113"/>
          <w:position w:val="1"/>
          <w:sz w:val="40"/>
          <w:szCs w:val="40"/>
          <w:lang w:val="en-US"/>
        </w:rPr>
        <w:t>olunteers</w: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440" w:lineRule="exact"/>
        <w:ind w:left="5265" w:right="5147"/>
        <w:jc w:val="center"/>
        <w:rPr>
          <w:rFonts w:ascii="Times New Roman" w:hAnsi="Times New Roman"/>
          <w:color w:val="000000"/>
          <w:sz w:val="40"/>
          <w:szCs w:val="40"/>
          <w:lang w:val="en-US"/>
        </w:rPr>
      </w:pPr>
      <w:r>
        <w:rPr>
          <w:noProof/>
        </w:rPr>
        <w:pict>
          <v:shape id="_x0000_s1413" type="#_x0000_t136" style="position:absolute;left:0;text-align:left;margin-left:69.15pt;margin-top:2.35pt;width:129.1pt;height:14pt;rotation:355;z-index:-251746304;mso-position-horizontal-relative:page" o:allowincell="f" fillcolor="#2a2a29" stroked="f">
            <v:shadow color="#868686"/>
            <o:extrusion v:ext="view" autorotationcenter="t"/>
            <v:textpath style="font-family:&quot;Arial&quot;;font-size:14pt;v-text-kern:t" string="Wild animals ahead!"/>
            <w10:wrap anchorx="page"/>
          </v:shape>
        </w:pict>
      </w:r>
      <w:proofErr w:type="gramStart"/>
      <w:r w:rsidR="005D2EDF" w:rsidRPr="00E55332">
        <w:rPr>
          <w:rFonts w:ascii="Times New Roman" w:hAnsi="Times New Roman"/>
          <w:b/>
          <w:bCs/>
          <w:color w:val="FFFFFF"/>
          <w:w w:val="114"/>
          <w:sz w:val="40"/>
          <w:szCs w:val="40"/>
          <w:lang w:val="en-US"/>
        </w:rPr>
        <w:t>needed</w:t>
      </w:r>
      <w:proofErr w:type="gramEnd"/>
    </w:p>
    <w:p w:rsidR="005D2EDF" w:rsidRPr="00E55332" w:rsidRDefault="005D2EDF">
      <w:pPr>
        <w:widowControl w:val="0"/>
        <w:autoSpaceDE w:val="0"/>
        <w:autoSpaceDN w:val="0"/>
        <w:adjustRightInd w:val="0"/>
        <w:spacing w:before="57" w:after="0" w:line="228" w:lineRule="exact"/>
        <w:ind w:right="3624"/>
        <w:jc w:val="right"/>
        <w:rPr>
          <w:rFonts w:ascii="Times New Roman" w:hAnsi="Times New Roman"/>
          <w:color w:val="000000"/>
          <w:sz w:val="20"/>
          <w:szCs w:val="20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G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3"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21" w:after="0" w:line="319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414" style="position:absolute;left:0;text-align:left;margin-left:374.35pt;margin-top:4.6pt;width:74.85pt;height:13pt;z-index:-251771904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shape id="_x0000_s1415" style="position:absolute;left:0;text-align:left;margin-left:290.15pt;margin-top:29.85pt;width:15.95pt;height:16pt;z-index:-251765760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416" style="position:absolute;left:0;text-align:left;margin-left:290.15pt;margin-top:79.75pt;width:15.95pt;height:16pt;z-index:-251764736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B. </w:t>
      </w:r>
      <w:r w:rsidR="005D2EDF" w:rsidRPr="00E55332">
        <w:rPr>
          <w:rFonts w:ascii="Times New Roman" w:hAnsi="Times New Roman"/>
          <w:b/>
          <w:bCs/>
          <w:color w:val="2A2A29"/>
          <w:spacing w:val="29"/>
          <w:position w:val="-1"/>
          <w:sz w:val="28"/>
          <w:szCs w:val="28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Choose</w:t>
      </w:r>
      <w:r w:rsidR="005D2EDF" w:rsidRPr="00E55332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app</w:t>
      </w:r>
      <w:r w:rsidR="005D2EDF" w:rsidRPr="00E55332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opria</w:t>
      </w:r>
      <w:r w:rsidR="005D2EDF" w:rsidRPr="00E5533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36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7"/>
          <w:w w:val="106"/>
          <w:position w:val="-1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ep</w:t>
      </w:r>
      <w:r w:rsidR="005D2EDF" w:rsidRPr="00E55332">
        <w:rPr>
          <w:rFonts w:ascii="Arial" w:hAnsi="Arial" w:cs="Arial"/>
          <w:color w:val="2A2A29"/>
          <w:spacing w:val="-8"/>
          <w:w w:val="106"/>
          <w:position w:val="-1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w w:val="106"/>
          <w:position w:val="-1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spacing w:val="-11"/>
          <w:w w:val="106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="005D2EDF" w:rsidRPr="00E55332">
        <w:rPr>
          <w:rFonts w:ascii="Arial" w:hAnsi="Arial" w:cs="Arial"/>
          <w:color w:val="2A2A29"/>
          <w:spacing w:val="22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each</w:t>
      </w:r>
      <w:r w:rsidR="005D2EDF" w:rsidRPr="00E55332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of</w:t>
      </w:r>
      <w:r w:rsidR="005D2EDF" w:rsidRPr="00E55332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ol</w:t>
      </w:r>
      <w:r w:rsidR="005D2EDF" w:rsidRPr="00E55332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wing</w:t>
      </w:r>
      <w:r w:rsidR="005D2EDF" w:rsidRPr="00E55332">
        <w:rPr>
          <w:rFonts w:ascii="Arial" w:hAnsi="Arial" w:cs="Arial"/>
          <w:color w:val="2A2A29"/>
          <w:spacing w:val="48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4"/>
          <w:w w:val="97"/>
          <w:position w:val="-1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w w:val="97"/>
          <w:position w:val="-1"/>
          <w:sz w:val="24"/>
          <w:szCs w:val="24"/>
          <w:lang w:val="en-US"/>
        </w:rPr>
        <w:t>on</w:t>
      </w:r>
      <w:r w:rsidR="005D2EDF" w:rsidRPr="00E55332">
        <w:rPr>
          <w:rFonts w:ascii="Arial" w:hAnsi="Arial" w:cs="Arial"/>
          <w:color w:val="2A2A29"/>
          <w:spacing w:val="-2"/>
          <w:w w:val="97"/>
          <w:position w:val="-1"/>
          <w:sz w:val="24"/>
          <w:szCs w:val="24"/>
          <w:lang w:val="en-US"/>
        </w:rPr>
        <w:t>v</w:t>
      </w:r>
      <w:r w:rsidR="005D2EDF" w:rsidRPr="00E55332">
        <w:rPr>
          <w:rFonts w:ascii="Arial" w:hAnsi="Arial" w:cs="Arial"/>
          <w:color w:val="2A2A29"/>
          <w:w w:val="110"/>
          <w:position w:val="-1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2"/>
          <w:w w:val="110"/>
          <w:position w:val="-1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sations.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4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35" w:after="0" w:line="240" w:lineRule="auto"/>
        <w:ind w:left="7929" w:right="-20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417" style="position:absolute;left:0;text-align:left;margin-left:290.15pt;margin-top:-103.5pt;width:15.95pt;height:16pt;z-index:-251762688;mso-position-horizontal-relative:page;mso-position-vertical-relative:text" coordsize="319,320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418" style="position:absolute;left:0;text-align:left;margin-left:290.15pt;margin-top:-41.55pt;width:15.95pt;height:15.95pt;z-index:-251761664;mso-position-horizontal-relative:page;mso-position-vertical-relative:text" coordsize="319,319" o:allowincell="f" path="m159,319r23,-2l204,313r20,-8l244,295r17,-13l277,267r13,-17l302,231r8,-20l316,189r2,-23l317,142r-5,-23l305,98,295,78,283,60,269,44,252,30,234,18,215,9,194,3,172,,147,1,123,5r-22,7l81,22,62,33,46,47,31,63,20,80,10,99,3,120,,141r1,26l5,191r6,23l21,234r11,19l45,270r16,14l78,296r18,10l116,313r21,5l158,319r1,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shape id="_x0000_s1419" type="#_x0000_t202" style="position:absolute;left:0;text-align:left;margin-left:62.35pt;margin-top:-254.45pt;width:476.25pt;height:258.55pt;z-index:-251753472;mso-position-horizontal-relative:page" o:allowincell="f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5032"/>
                    <w:gridCol w:w="4492"/>
                  </w:tblGrid>
                  <w:tr w:rsidR="005D2EDF" w:rsidRPr="006A0FB3">
                    <w:trPr>
                      <w:trHeight w:hRule="exact" w:val="986"/>
                    </w:trPr>
                    <w:tc>
                      <w:tcPr>
                        <w:tcW w:w="5032" w:type="dxa"/>
                        <w:tcBorders>
                          <w:top w:val="nil"/>
                          <w:left w:val="nil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5D2EDF" w:rsidRPr="00E55332" w:rsidRDefault="005D2EDF" w:rsidP="00DF4F7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8" w:after="0" w:line="240" w:lineRule="auto"/>
                          <w:ind w:left="120" w:right="-20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1.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If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sz w:val="24"/>
                            <w:szCs w:val="24"/>
                            <w:lang w:val="en-US"/>
                          </w:rPr>
                          <w:t xml:space="preserve"> w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7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don’t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p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7"/>
                            <w:sz w:val="24"/>
                            <w:szCs w:val="24"/>
                            <w:lang w:val="en-US"/>
                          </w:rPr>
                          <w:t>r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o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"/>
                            <w:sz w:val="24"/>
                            <w:szCs w:val="24"/>
                            <w:lang w:val="en-US"/>
                          </w:rPr>
                          <w:t>t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ect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11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the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3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envi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7"/>
                            <w:sz w:val="24"/>
                            <w:szCs w:val="24"/>
                            <w:lang w:val="en-US"/>
                          </w:rPr>
                          <w:t>r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onment,</w:t>
                        </w:r>
                      </w:p>
                    </w:tc>
                    <w:tc>
                      <w:tcPr>
                        <w:tcW w:w="4492" w:type="dxa"/>
                        <w:tcBorders>
                          <w:top w:val="nil"/>
                          <w:left w:val="single" w:sz="4" w:space="0" w:color="9E9E9E"/>
                          <w:bottom w:val="single" w:sz="4" w:space="0" w:color="9E9E9E"/>
                          <w:right w:val="nil"/>
                        </w:tcBorders>
                      </w:tcPr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85" w:after="0" w:line="240" w:lineRule="auto"/>
                          <w:ind w:left="115" w:right="-20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  <w:lang w:val="en-US"/>
                          </w:rPr>
                        </w:pP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A. 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5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sz w:val="20"/>
                            <w:szCs w:val="20"/>
                            <w:lang w:val="en-US"/>
                          </w:rPr>
                          <w:t>w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5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sz w:val="20"/>
                            <w:szCs w:val="20"/>
                            <w:lang w:val="en-US"/>
                          </w:rPr>
                          <w:t>w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on’t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2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be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6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in dange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4"/>
                            <w:sz w:val="20"/>
                            <w:szCs w:val="20"/>
                            <w:lang w:val="en-US"/>
                          </w:rPr>
                          <w:t>r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.</w:t>
                        </w:r>
                      </w:p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135" w:right="-20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  <w:lang w:val="en-US"/>
                          </w:rPr>
                        </w:pP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-8"/>
                            <w:sz w:val="20"/>
                            <w:szCs w:val="20"/>
                            <w:lang w:val="en-US"/>
                          </w:rPr>
                          <w:t>B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. 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4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it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2"/>
                            <w:sz w:val="20"/>
                            <w:szCs w:val="20"/>
                            <w:lang w:val="en-US"/>
                          </w:rPr>
                          <w:t>’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s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13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dange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6"/>
                            <w:sz w:val="20"/>
                            <w:szCs w:val="20"/>
                            <w:lang w:val="en-US"/>
                          </w:rPr>
                          <w:t>r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ous.</w:t>
                        </w:r>
                      </w:p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115" w:right="-20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C. 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4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sz w:val="20"/>
                            <w:szCs w:val="20"/>
                            <w:lang w:val="en-US"/>
                          </w:rPr>
                          <w:t>w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5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will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23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all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13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be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6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in dange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4"/>
                            <w:sz w:val="20"/>
                            <w:szCs w:val="20"/>
                            <w:lang w:val="en-US"/>
                          </w:rPr>
                          <w:t>r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.</w:t>
                        </w:r>
                      </w:p>
                    </w:tc>
                  </w:tr>
                  <w:tr w:rsidR="005D2EDF">
                    <w:trPr>
                      <w:trHeight w:hRule="exact" w:val="986"/>
                    </w:trPr>
                    <w:tc>
                      <w:tcPr>
                        <w:tcW w:w="5032" w:type="dxa"/>
                        <w:tcBorders>
                          <w:top w:val="single" w:sz="4" w:space="0" w:color="9E9E9E"/>
                          <w:left w:val="nil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5D2EDF" w:rsidRPr="00E55332" w:rsidRDefault="005D2EDF" w:rsidP="00DF4F7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3" w:after="0" w:line="240" w:lineRule="auto"/>
                          <w:ind w:left="120" w:right="-20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2.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Do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w w:val="93"/>
                            <w:sz w:val="24"/>
                            <w:szCs w:val="24"/>
                            <w:lang w:val="en-US"/>
                          </w:rPr>
                          <w:t>y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w w:val="93"/>
                            <w:sz w:val="24"/>
                            <w:szCs w:val="24"/>
                            <w:lang w:val="en-US"/>
                          </w:rPr>
                          <w:t>ou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1"/>
                            <w:w w:val="93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kn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sz w:val="24"/>
                            <w:szCs w:val="24"/>
                            <w:lang w:val="en-US"/>
                          </w:rPr>
                          <w:t>o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w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9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what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6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acid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5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sz w:val="24"/>
                            <w:szCs w:val="24"/>
                            <w:lang w:val="en-US"/>
                          </w:rPr>
                          <w:t>r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ain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8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is?</w:t>
                        </w:r>
                      </w:p>
                    </w:tc>
                    <w:tc>
                      <w:tcPr>
                        <w:tcW w:w="4492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nil"/>
                        </w:tcBorders>
                      </w:tcPr>
                      <w:p w:rsidR="00DF4F79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80" w:after="0" w:line="308" w:lineRule="auto"/>
                          <w:ind w:left="115" w:right="1622"/>
                          <w:jc w:val="both"/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</w:pP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A. 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5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w w:val="96"/>
                            <w:sz w:val="20"/>
                            <w:szCs w:val="20"/>
                            <w:lang w:val="en-US"/>
                          </w:rPr>
                          <w:t>P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w w:val="96"/>
                            <w:sz w:val="20"/>
                            <w:szCs w:val="20"/>
                            <w:lang w:val="en-US"/>
                          </w:rPr>
                          <w:t>a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6"/>
                            <w:w w:val="96"/>
                            <w:sz w:val="20"/>
                            <w:szCs w:val="20"/>
                            <w:lang w:val="en-US"/>
                          </w:rPr>
                          <w:t>r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w w:val="96"/>
                            <w:sz w:val="20"/>
                            <w:szCs w:val="20"/>
                            <w:lang w:val="en-US"/>
                          </w:rPr>
                          <w:t>don?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4"/>
                            <w:w w:val="96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w w:val="96"/>
                            <w:sz w:val="20"/>
                            <w:szCs w:val="20"/>
                            <w:lang w:val="en-US"/>
                          </w:rPr>
                          <w:t>What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3"/>
                            <w:w w:val="96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did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8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w w:val="93"/>
                            <w:sz w:val="20"/>
                            <w:szCs w:val="20"/>
                            <w:lang w:val="en-US"/>
                          </w:rPr>
                          <w:t>y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w w:val="93"/>
                            <w:sz w:val="20"/>
                            <w:szCs w:val="20"/>
                            <w:lang w:val="en-US"/>
                          </w:rPr>
                          <w:t>ou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1"/>
                            <w:w w:val="93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say?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-8"/>
                            <w:sz w:val="20"/>
                            <w:szCs w:val="20"/>
                            <w:lang w:val="en-US"/>
                          </w:rPr>
                          <w:t>B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. 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4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w w:val="94"/>
                            <w:sz w:val="20"/>
                            <w:szCs w:val="20"/>
                            <w:lang w:val="en-US"/>
                          </w:rPr>
                          <w:t>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4"/>
                            <w:w w:val="94"/>
                            <w:sz w:val="20"/>
                            <w:szCs w:val="20"/>
                            <w:lang w:val="en-US"/>
                          </w:rPr>
                          <w:t>x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w w:val="94"/>
                            <w:sz w:val="20"/>
                            <w:szCs w:val="20"/>
                            <w:lang w:val="en-US"/>
                          </w:rPr>
                          <w:t>cuse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1"/>
                            <w:w w:val="94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me,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8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"/>
                            <w:sz w:val="20"/>
                            <w:szCs w:val="20"/>
                            <w:lang w:val="en-US"/>
                          </w:rPr>
                          <w:t>c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an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4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I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6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get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8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pa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sz w:val="20"/>
                            <w:szCs w:val="20"/>
                            <w:lang w:val="en-US"/>
                          </w:rPr>
                          <w:t>s</w:t>
                        </w:r>
                        <w:r w:rsidR="00DF4F79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t.</w:t>
                        </w:r>
                      </w:p>
                      <w:p w:rsidR="005D2EDF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80" w:after="0" w:line="308" w:lineRule="auto"/>
                          <w:ind w:left="115" w:right="1622"/>
                          <w:jc w:val="both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037B09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C.  </w:t>
                        </w:r>
                        <w:r w:rsidRPr="00037B09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4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</w:rPr>
                          <w:t>I’m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8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102"/>
                            <w:sz w:val="20"/>
                            <w:szCs w:val="20"/>
                          </w:rPr>
                          <w:t>sorr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3"/>
                            <w:w w:val="102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94"/>
                            <w:sz w:val="20"/>
                            <w:szCs w:val="20"/>
                          </w:rPr>
                          <w:t>.</w:t>
                        </w:r>
                      </w:p>
                    </w:tc>
                  </w:tr>
                  <w:tr w:rsidR="005D2EDF" w:rsidRPr="006A0FB3">
                    <w:trPr>
                      <w:trHeight w:hRule="exact" w:val="986"/>
                    </w:trPr>
                    <w:tc>
                      <w:tcPr>
                        <w:tcW w:w="5032" w:type="dxa"/>
                        <w:tcBorders>
                          <w:top w:val="single" w:sz="4" w:space="0" w:color="9E9E9E"/>
                          <w:left w:val="nil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5D2EDF" w:rsidRDefault="005D2EDF" w:rsidP="00DF4F79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3" w:after="0" w:line="240" w:lineRule="auto"/>
                          <w:ind w:left="120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</w:rPr>
                          <w:t xml:space="preserve">3.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2A2A29"/>
                            <w:spacing w:val="-10"/>
                            <w:sz w:val="24"/>
                            <w:szCs w:val="24"/>
                          </w:rPr>
                          <w:t>W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</w:rPr>
                          <w:t>e’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7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</w:rPr>
                          <w:t>e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2A2A29"/>
                            <w:spacing w:val="-20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2A2A29"/>
                            <w:spacing w:val="-7"/>
                            <w:sz w:val="24"/>
                            <w:szCs w:val="24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</w:rPr>
                          <w:t>ec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2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</w:rPr>
                          <w:t>cling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2A2A29"/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</w:rPr>
                          <w:t>n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2"/>
                            <w:sz w:val="24"/>
                            <w:szCs w:val="24"/>
                          </w:rPr>
                          <w:t>o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9"/>
                            <w:sz w:val="24"/>
                            <w:szCs w:val="24"/>
                          </w:rPr>
                          <w:t>w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</w:rPr>
                          <w:t>.</w:t>
                        </w:r>
                      </w:p>
                    </w:tc>
                    <w:tc>
                      <w:tcPr>
                        <w:tcW w:w="4492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nil"/>
                        </w:tcBorders>
                      </w:tcPr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80" w:after="0" w:line="240" w:lineRule="auto"/>
                          <w:ind w:left="115" w:right="-20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  <w:lang w:val="en-US"/>
                          </w:rPr>
                        </w:pP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A. 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5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Neither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14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a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6"/>
                            <w:sz w:val="20"/>
                            <w:szCs w:val="20"/>
                            <w:lang w:val="en-US"/>
                          </w:rPr>
                          <w:t>r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5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sz w:val="20"/>
                            <w:szCs w:val="20"/>
                            <w:lang w:val="en-US"/>
                          </w:rPr>
                          <w:t>w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e.</w:t>
                        </w:r>
                      </w:p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135" w:right="-20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  <w:lang w:val="en-US"/>
                          </w:rPr>
                        </w:pP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-8"/>
                            <w:sz w:val="20"/>
                            <w:szCs w:val="20"/>
                            <w:lang w:val="en-US"/>
                          </w:rPr>
                          <w:t>B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. 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4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w w:val="91"/>
                            <w:sz w:val="20"/>
                            <w:szCs w:val="20"/>
                            <w:lang w:val="en-US"/>
                          </w:rPr>
                          <w:t xml:space="preserve">So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a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6"/>
                            <w:sz w:val="20"/>
                            <w:szCs w:val="20"/>
                            <w:lang w:val="en-US"/>
                          </w:rPr>
                          <w:t>r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5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sz w:val="20"/>
                            <w:szCs w:val="20"/>
                            <w:lang w:val="en-US"/>
                          </w:rPr>
                          <w:t>w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e.</w:t>
                        </w:r>
                      </w:p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115" w:right="-20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C. 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4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That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2"/>
                            <w:sz w:val="20"/>
                            <w:szCs w:val="20"/>
                            <w:lang w:val="en-US"/>
                          </w:rPr>
                          <w:t>’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s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1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w w:val="105"/>
                            <w:sz w:val="20"/>
                            <w:szCs w:val="20"/>
                            <w:lang w:val="en-US"/>
                          </w:rPr>
                          <w:t>right.</w:t>
                        </w:r>
                      </w:p>
                    </w:tc>
                  </w:tr>
                  <w:tr w:rsidR="005D2EDF">
                    <w:trPr>
                      <w:trHeight w:hRule="exact" w:val="1226"/>
                    </w:trPr>
                    <w:tc>
                      <w:tcPr>
                        <w:tcW w:w="5032" w:type="dxa"/>
                        <w:tcBorders>
                          <w:top w:val="single" w:sz="4" w:space="0" w:color="9E9E9E"/>
                          <w:left w:val="nil"/>
                          <w:bottom w:val="single" w:sz="4" w:space="0" w:color="9E9E9E"/>
                          <w:right w:val="single" w:sz="4" w:space="0" w:color="9E9E9E"/>
                        </w:tcBorders>
                      </w:tcPr>
                      <w:p w:rsidR="005D2EDF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3" w:after="0" w:line="240" w:lineRule="auto"/>
                          <w:ind w:left="120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</w:rPr>
                          <w:t xml:space="preserve">4.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</w:rPr>
                          <w:t>What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4"/>
                            <w:sz w:val="24"/>
                            <w:szCs w:val="24"/>
                          </w:rPr>
                          <w:t>’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</w:rPr>
                          <w:t>s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2A2A29"/>
                            <w:spacing w:val="-21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</w:rPr>
                          <w:t>the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2A2A29"/>
                            <w:spacing w:val="-3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94"/>
                            <w:sz w:val="24"/>
                            <w:szCs w:val="24"/>
                          </w:rPr>
                          <w:t>ozone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2"/>
                            <w:w w:val="94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</w:rPr>
                          <w:t>la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2"/>
                            <w:sz w:val="24"/>
                            <w:szCs w:val="24"/>
                          </w:rPr>
                          <w:t>y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</w:rPr>
                          <w:t>er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</w:rPr>
                          <w:t>?</w:t>
                        </w:r>
                      </w:p>
                    </w:tc>
                    <w:tc>
                      <w:tcPr>
                        <w:tcW w:w="4492" w:type="dxa"/>
                        <w:tcBorders>
                          <w:top w:val="single" w:sz="4" w:space="0" w:color="9E9E9E"/>
                          <w:left w:val="single" w:sz="4" w:space="0" w:color="9E9E9E"/>
                          <w:bottom w:val="single" w:sz="4" w:space="0" w:color="9E9E9E"/>
                          <w:right w:val="nil"/>
                        </w:tcBorders>
                      </w:tcPr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80" w:after="0" w:line="249" w:lineRule="auto"/>
                          <w:ind w:left="475" w:right="183" w:hanging="360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  <w:lang w:val="en-US"/>
                          </w:rPr>
                        </w:pP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A. 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5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It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2"/>
                            <w:sz w:val="20"/>
                            <w:szCs w:val="20"/>
                            <w:lang w:val="en-US"/>
                          </w:rPr>
                          <w:t>’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s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9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li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"/>
                            <w:sz w:val="20"/>
                            <w:szCs w:val="20"/>
                            <w:lang w:val="en-US"/>
                          </w:rPr>
                          <w:t>k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11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an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2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umb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6"/>
                            <w:sz w:val="20"/>
                            <w:szCs w:val="20"/>
                            <w:lang w:val="en-US"/>
                          </w:rPr>
                          <w:t>r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ella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26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that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5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p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6"/>
                            <w:sz w:val="20"/>
                            <w:szCs w:val="20"/>
                            <w:lang w:val="en-US"/>
                          </w:rPr>
                          <w:t>r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o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"/>
                            <w:sz w:val="20"/>
                            <w:szCs w:val="20"/>
                            <w:lang w:val="en-US"/>
                          </w:rPr>
                          <w:t>t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ects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9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the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w w:val="101"/>
                            <w:sz w:val="20"/>
                            <w:szCs w:val="20"/>
                            <w:lang w:val="en-US"/>
                          </w:rPr>
                          <w:t xml:space="preserve">Earth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f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6"/>
                            <w:sz w:val="20"/>
                            <w:szCs w:val="20"/>
                            <w:lang w:val="en-US"/>
                          </w:rPr>
                          <w:t>r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om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17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the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sun.</w:t>
                        </w:r>
                      </w:p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57" w:after="0" w:line="240" w:lineRule="auto"/>
                          <w:ind w:left="135" w:right="-20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  <w:lang w:val="en-US"/>
                          </w:rPr>
                        </w:pP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-8"/>
                            <w:sz w:val="20"/>
                            <w:szCs w:val="20"/>
                            <w:lang w:val="en-US"/>
                          </w:rPr>
                          <w:t>B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. 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4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It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2"/>
                            <w:sz w:val="20"/>
                            <w:szCs w:val="20"/>
                            <w:lang w:val="en-US"/>
                          </w:rPr>
                          <w:t>’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s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9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w w:val="94"/>
                            <w:sz w:val="20"/>
                            <w:szCs w:val="20"/>
                            <w:lang w:val="en-US"/>
                          </w:rPr>
                          <w:t>v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w w:val="94"/>
                            <w:sz w:val="20"/>
                            <w:szCs w:val="20"/>
                            <w:lang w:val="en-US"/>
                          </w:rPr>
                          <w:t>ery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1"/>
                            <w:w w:val="94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eas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3"/>
                            <w:sz w:val="20"/>
                            <w:szCs w:val="20"/>
                            <w:lang w:val="en-US"/>
                          </w:rPr>
                          <w:t>y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.</w:t>
                        </w:r>
                      </w:p>
                      <w:p w:rsidR="005D2EDF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11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C. 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4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4"/>
                            <w:w w:val="87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Arial" w:hAnsi="Arial" w:cs="Arial"/>
                            <w:color w:val="2A2A29"/>
                            <w:w w:val="87"/>
                            <w:sz w:val="20"/>
                            <w:szCs w:val="20"/>
                          </w:rPr>
                          <w:t>es,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4"/>
                            <w:w w:val="87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</w:rPr>
                          <w:t>I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6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</w:rPr>
                          <w:t>unde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2"/>
                            <w:sz w:val="20"/>
                            <w:szCs w:val="20"/>
                          </w:rPr>
                          <w:t>rs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"/>
                            <w:sz w:val="20"/>
                            <w:szCs w:val="20"/>
                          </w:rPr>
                          <w:t>t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</w:rPr>
                          <w:t>and.</w:t>
                        </w:r>
                      </w:p>
                    </w:tc>
                  </w:tr>
                  <w:tr w:rsidR="005D2EDF">
                    <w:trPr>
                      <w:trHeight w:hRule="exact" w:val="986"/>
                    </w:trPr>
                    <w:tc>
                      <w:tcPr>
                        <w:tcW w:w="5032" w:type="dxa"/>
                        <w:tcBorders>
                          <w:top w:val="single" w:sz="4" w:space="0" w:color="9E9E9E"/>
                          <w:left w:val="nil"/>
                          <w:bottom w:val="nil"/>
                          <w:right w:val="single" w:sz="4" w:space="0" w:color="9E9E9E"/>
                        </w:tcBorders>
                      </w:tcPr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73" w:after="0" w:line="240" w:lineRule="auto"/>
                          <w:ind w:left="120" w:right="-20"/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</w:pP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5.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H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"/>
                            <w:sz w:val="24"/>
                            <w:szCs w:val="24"/>
                            <w:lang w:val="en-US"/>
                          </w:rPr>
                          <w:t>o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w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5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many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24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6"/>
                            <w:sz w:val="24"/>
                            <w:szCs w:val="24"/>
                            <w:lang w:val="en-US"/>
                          </w:rPr>
                          <w:t>l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ephants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7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a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7"/>
                            <w:sz w:val="24"/>
                            <w:szCs w:val="24"/>
                            <w:lang w:val="en-US"/>
                          </w:rPr>
                          <w:t>r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5"/>
                            <w:sz w:val="24"/>
                            <w:szCs w:val="24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the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7"/>
                            <w:sz w:val="24"/>
                            <w:szCs w:val="24"/>
                            <w:lang w:val="en-US"/>
                          </w:rPr>
                          <w:t>r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4"/>
                            <w:szCs w:val="24"/>
                            <w:lang w:val="en-US"/>
                          </w:rPr>
                          <w:t>e?</w:t>
                        </w:r>
                      </w:p>
                    </w:tc>
                    <w:tc>
                      <w:tcPr>
                        <w:tcW w:w="4492" w:type="dxa"/>
                        <w:tcBorders>
                          <w:top w:val="single" w:sz="4" w:space="0" w:color="9E9E9E"/>
                          <w:left w:val="single" w:sz="4" w:space="0" w:color="9E9E9E"/>
                          <w:bottom w:val="nil"/>
                          <w:right w:val="nil"/>
                        </w:tcBorders>
                      </w:tcPr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80" w:after="0" w:line="240" w:lineRule="auto"/>
                          <w:ind w:left="115" w:right="-20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  <w:lang w:val="en-US"/>
                          </w:rPr>
                        </w:pP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A. 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5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Not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1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an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-13"/>
                            <w:sz w:val="20"/>
                            <w:szCs w:val="20"/>
                            <w:lang w:val="en-US"/>
                          </w:rPr>
                          <w:t>y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.</w:t>
                        </w:r>
                      </w:p>
                      <w:p w:rsidR="005D2EDF" w:rsidRPr="00E55332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135" w:right="-20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  <w:lang w:val="en-US"/>
                          </w:rPr>
                        </w:pP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-8"/>
                            <w:sz w:val="20"/>
                            <w:szCs w:val="20"/>
                            <w:lang w:val="en-US"/>
                          </w:rPr>
                          <w:t>B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  <w:lang w:val="en-US"/>
                          </w:rPr>
                          <w:t xml:space="preserve">.  </w:t>
                        </w:r>
                        <w:r w:rsidRPr="00E55332"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4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  <w:lang w:val="en-US"/>
                          </w:rPr>
                          <w:t>Not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spacing w:val="1"/>
                            <w:sz w:val="20"/>
                            <w:szCs w:val="20"/>
                            <w:lang w:val="en-US"/>
                          </w:rPr>
                          <w:t xml:space="preserve"> </w:t>
                        </w:r>
                        <w:r w:rsidRPr="00E55332">
                          <w:rPr>
                            <w:rFonts w:ascii="Arial" w:hAnsi="Arial" w:cs="Arial"/>
                            <w:color w:val="2A2A29"/>
                            <w:w w:val="101"/>
                            <w:sz w:val="20"/>
                            <w:szCs w:val="20"/>
                            <w:lang w:val="en-US"/>
                          </w:rPr>
                          <w:t>much.</w:t>
                        </w:r>
                      </w:p>
                      <w:p w:rsidR="005D2EDF" w:rsidRDefault="005D2EDF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before="65" w:after="0" w:line="240" w:lineRule="auto"/>
                          <w:ind w:left="115" w:right="-2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z w:val="20"/>
                            <w:szCs w:val="20"/>
                          </w:rPr>
                          <w:t xml:space="preserve">C.  </w:t>
                        </w:r>
                        <w:r>
                          <w:rPr>
                            <w:rFonts w:ascii="Times New Roman" w:hAnsi="Times New Roman"/>
                            <w:b/>
                            <w:bCs/>
                            <w:color w:val="2A2A29"/>
                            <w:spacing w:val="14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</w:rPr>
                          <w:t>Not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1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</w:rPr>
                          <w:t>man</w:t>
                        </w:r>
                        <w:r>
                          <w:rPr>
                            <w:rFonts w:ascii="Arial" w:hAnsi="Arial" w:cs="Arial"/>
                            <w:color w:val="2A2A29"/>
                            <w:spacing w:val="-13"/>
                            <w:sz w:val="20"/>
                            <w:szCs w:val="20"/>
                          </w:rPr>
                          <w:t>y</w:t>
                        </w:r>
                        <w:r>
                          <w:rPr>
                            <w:rFonts w:ascii="Arial" w:hAnsi="Arial" w:cs="Arial"/>
                            <w:color w:val="2A2A29"/>
                            <w:sz w:val="20"/>
                            <w:szCs w:val="20"/>
                          </w:rPr>
                          <w:t>.</w:t>
                        </w:r>
                      </w:p>
                    </w:tc>
                  </w:tr>
                </w:tbl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shape>
        </w:pict>
      </w:r>
      <w:r w:rsidR="005D2EDF" w:rsidRPr="00E55332">
        <w:rPr>
          <w:rFonts w:ascii="Arial" w:hAnsi="Arial" w:cs="Arial"/>
          <w:color w:val="2A2A29"/>
          <w:w w:val="96"/>
          <w:sz w:val="20"/>
          <w:szCs w:val="20"/>
          <w:lang w:val="en-US"/>
        </w:rPr>
        <w:t>(Adap</w:t>
      </w:r>
      <w:r w:rsidR="005D2EDF" w:rsidRPr="00E55332">
        <w:rPr>
          <w:rFonts w:ascii="Arial" w:hAnsi="Arial" w:cs="Arial"/>
          <w:color w:val="2A2A29"/>
          <w:spacing w:val="-2"/>
          <w:w w:val="96"/>
          <w:sz w:val="20"/>
          <w:szCs w:val="20"/>
          <w:lang w:val="en-US"/>
        </w:rPr>
        <w:t>t</w:t>
      </w:r>
      <w:r w:rsidR="005D2EDF" w:rsidRPr="00E55332">
        <w:rPr>
          <w:rFonts w:ascii="Arial" w:hAnsi="Arial" w:cs="Arial"/>
          <w:color w:val="2A2A29"/>
          <w:w w:val="96"/>
          <w:sz w:val="20"/>
          <w:szCs w:val="20"/>
          <w:lang w:val="en-US"/>
        </w:rPr>
        <w:t>ed</w:t>
      </w:r>
      <w:r w:rsidR="005D2EDF" w:rsidRPr="00E55332">
        <w:rPr>
          <w:rFonts w:ascii="Arial" w:hAnsi="Arial" w:cs="Arial"/>
          <w:color w:val="2A2A29"/>
          <w:spacing w:val="-4"/>
          <w:w w:val="96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0"/>
          <w:szCs w:val="20"/>
          <w:lang w:val="en-US"/>
        </w:rPr>
        <w:t>f</w:t>
      </w:r>
      <w:r w:rsidR="005D2EDF" w:rsidRPr="00E55332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0"/>
          <w:szCs w:val="20"/>
          <w:lang w:val="en-US"/>
        </w:rPr>
        <w:t>om:</w:t>
      </w:r>
      <w:r w:rsidR="005D2EDF" w:rsidRPr="00E55332">
        <w:rPr>
          <w:rFonts w:ascii="Arial" w:hAnsi="Arial" w:cs="Arial"/>
          <w:color w:val="2A2A29"/>
          <w:spacing w:val="25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4"/>
          <w:sz w:val="20"/>
          <w:szCs w:val="20"/>
          <w:lang w:val="en-US"/>
        </w:rPr>
        <w:t>Cambridge</w:t>
      </w:r>
      <w:r w:rsidR="005D2EDF" w:rsidRPr="00E55332">
        <w:rPr>
          <w:rFonts w:ascii="Arial" w:hAnsi="Arial" w:cs="Arial"/>
          <w:color w:val="2A2A29"/>
          <w:spacing w:val="-5"/>
          <w:w w:val="94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15"/>
          <w:sz w:val="20"/>
          <w:szCs w:val="20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0"/>
          <w:szCs w:val="20"/>
          <w:lang w:val="en-US"/>
        </w:rPr>
        <w:t>ests)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35" w:after="0" w:line="240" w:lineRule="auto"/>
        <w:ind w:left="7929" w:right="-20"/>
        <w:rPr>
          <w:rFonts w:ascii="Arial" w:hAnsi="Arial" w:cs="Arial"/>
          <w:color w:val="000000"/>
          <w:sz w:val="20"/>
          <w:szCs w:val="20"/>
          <w:lang w:val="en-US"/>
        </w:rPr>
        <w:sectPr w:rsidR="005D2EDF" w:rsidRPr="00E55332">
          <w:type w:val="continuous"/>
          <w:pgSz w:w="11920" w:h="16840"/>
          <w:pgMar w:top="1180" w:right="0" w:bottom="740" w:left="0" w:header="720" w:footer="720" w:gutter="0"/>
          <w:cols w:space="720" w:equalWidth="0">
            <w:col w:w="11920"/>
          </w:cols>
          <w:noEndnote/>
        </w:sect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6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group id="_x0000_s1420" style="position:absolute;margin-left:0;margin-top:-70.3pt;width:447.65pt;height:53.2pt;z-index:251780096" coordsize="8953,1064">
            <v:shape id="_x0000_s1421" type="#_x0000_t75" style="position:absolute;width:8953;height:1064;mso-position-horizontal-relative:margin">
              <v:imagedata r:id="rId39" o:title=""/>
            </v:shape>
            <v:shape id="_x0000_s1422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5D2EDF" w:rsidRPr="00E55332" w:rsidRDefault="00DF4F79">
      <w:pPr>
        <w:widowControl w:val="0"/>
        <w:autoSpaceDE w:val="0"/>
        <w:autoSpaceDN w:val="0"/>
        <w:adjustRightInd w:val="0"/>
        <w:spacing w:before="21"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423" style="position:absolute;left:0;text-align:left;margin-left:335.55pt;margin-top:4.6pt;width:26.75pt;height:13pt;z-index:-251744256;mso-position-horizontal-relative:page" o:allowincell="f" fillcolor="#dadada" stroked="f">
            <v:path arrowok="t"/>
            <w10:wrap anchorx="page"/>
          </v:rect>
        </w:pict>
      </w:r>
      <w:r w:rsidR="005D2EDF" w:rsidRPr="00E55332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C. </w:t>
      </w:r>
      <w:r w:rsidR="005D2EDF" w:rsidRPr="00E55332">
        <w:rPr>
          <w:rFonts w:ascii="Times New Roman" w:hAnsi="Times New Roman"/>
          <w:b/>
          <w:bCs/>
          <w:color w:val="2A2A29"/>
          <w:spacing w:val="10"/>
          <w:sz w:val="28"/>
          <w:szCs w:val="28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5D2EDF" w:rsidRPr="00E55332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5D2EDF"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5D2EDF"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5D2EDF"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5D2EDF" w:rsidRPr="00E5533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choose</w:t>
      </w:r>
      <w:r w:rsidR="005D2EDF" w:rsidRPr="00E5533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="005D2EDF"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5D2EDF" w:rsidRPr="00E55332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5D2EDF" w:rsidRPr="00E55332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each</w:t>
      </w:r>
      <w:r w:rsidR="005D2EDF" w:rsidRPr="00E55332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spa</w:t>
      </w:r>
      <w:r w:rsidR="005D2EDF"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Arial" w:hAnsi="Arial" w:cs="Arial"/>
          <w:color w:val="000000"/>
          <w:sz w:val="17"/>
          <w:szCs w:val="17"/>
          <w:lang w:val="en-US"/>
        </w:rPr>
      </w:pPr>
    </w:p>
    <w:p w:rsidR="005D2EDF" w:rsidRPr="00E55332" w:rsidRDefault="005D2EDF">
      <w:pPr>
        <w:widowControl w:val="0"/>
        <w:tabs>
          <w:tab w:val="left" w:pos="46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many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DF4F7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E5533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 planet</w:t>
      </w:r>
      <w:r w:rsidRPr="00E55332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wadays.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5D2EDF" w:rsidRPr="00E55332" w:rsidRDefault="005D2EDF">
      <w:pPr>
        <w:widowControl w:val="0"/>
        <w:tabs>
          <w:tab w:val="left" w:pos="3480"/>
          <w:tab w:val="left" w:pos="5580"/>
          <w:tab w:val="left" w:pos="79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danger</w:t>
      </w:r>
      <w:r w:rsidRPr="00E55332">
        <w:rPr>
          <w:rFonts w:ascii="Arial" w:hAnsi="Arial" w:cs="Arial"/>
          <w:color w:val="2A2A29"/>
          <w:spacing w:val="-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species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endanger</w:t>
      </w:r>
      <w:r w:rsidRPr="00E55332">
        <w:rPr>
          <w:rFonts w:ascii="Arial" w:hAnsi="Arial" w:cs="Arial"/>
          <w:color w:val="2A2A29"/>
          <w:spacing w:val="-14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species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E55332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8"/>
          <w:sz w:val="20"/>
          <w:szCs w:val="20"/>
          <w:lang w:val="en-US"/>
        </w:rPr>
        <w:t>endange</w:t>
      </w:r>
      <w:r w:rsidRPr="00E55332">
        <w:rPr>
          <w:rFonts w:ascii="Arial" w:hAnsi="Arial" w:cs="Arial"/>
          <w:color w:val="2A2A29"/>
          <w:spacing w:val="-7"/>
          <w:w w:val="98"/>
          <w:sz w:val="20"/>
          <w:szCs w:val="20"/>
          <w:lang w:val="en-US"/>
        </w:rPr>
        <w:t>r</w:t>
      </w:r>
      <w:r w:rsidRPr="00E55332">
        <w:rPr>
          <w:rFonts w:ascii="Arial" w:hAnsi="Arial" w:cs="Arial"/>
          <w:color w:val="2A2A29"/>
          <w:w w:val="98"/>
          <w:sz w:val="20"/>
          <w:szCs w:val="20"/>
          <w:lang w:val="en-US"/>
        </w:rPr>
        <w:t>ed</w:t>
      </w:r>
      <w:r w:rsidRPr="00E55332">
        <w:rPr>
          <w:rFonts w:ascii="Arial" w:hAnsi="Arial" w:cs="Arial"/>
          <w:color w:val="2A2A29"/>
          <w:spacing w:val="-1"/>
          <w:w w:val="98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species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species</w:t>
      </w:r>
      <w:r w:rsidRPr="00E55332">
        <w:rPr>
          <w:rFonts w:ascii="Arial" w:hAnsi="Arial" w:cs="Arial"/>
          <w:color w:val="2A2A29"/>
          <w:spacing w:val="-20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danger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5D2EDF" w:rsidRPr="00E55332" w:rsidRDefault="005D2EDF">
      <w:pPr>
        <w:widowControl w:val="0"/>
        <w:tabs>
          <w:tab w:val="left" w:pos="442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Do</w:t>
      </w:r>
      <w:r w:rsidRPr="00E55332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E5533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orry</w:t>
      </w:r>
      <w:r w:rsidRPr="00E55332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2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DF4F7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ecting</w:t>
      </w:r>
      <w:r w:rsidRPr="00E55332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 Envi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onment?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5D2EDF" w:rsidRPr="00E55332" w:rsidRDefault="005D2EDF">
      <w:pPr>
        <w:widowControl w:val="0"/>
        <w:tabs>
          <w:tab w:val="left" w:pos="3480"/>
          <w:tab w:val="left" w:pos="5580"/>
          <w:tab w:val="left" w:pos="79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0"/>
          <w:szCs w:val="20"/>
          <w:lang w:val="en-US"/>
        </w:rPr>
        <w:t>f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or</w:t>
      </w:r>
      <w:r w:rsidRPr="00E55332">
        <w:rPr>
          <w:rFonts w:ascii="Arial" w:hAnsi="Arial" w:cs="Arial"/>
          <w:color w:val="2A2A29"/>
          <w:spacing w:val="-38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of</w:t>
      </w:r>
      <w:r w:rsidRPr="00E55332">
        <w:rPr>
          <w:rFonts w:ascii="Arial" w:hAnsi="Arial" w:cs="Arial"/>
          <w:color w:val="2A2A29"/>
          <w:spacing w:val="-54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E55332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ov</w:t>
      </w:r>
      <w:r w:rsidRPr="00E55332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E55332">
        <w:rPr>
          <w:rFonts w:ascii="Arial" w:hAnsi="Arial" w:cs="Arial"/>
          <w:color w:val="2A2A29"/>
          <w:w w:val="126"/>
          <w:sz w:val="20"/>
          <w:szCs w:val="20"/>
          <w:lang w:val="en-US"/>
        </w:rPr>
        <w:t>r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about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5D2EDF" w:rsidRPr="00E55332" w:rsidRDefault="005D2EDF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E5533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proofErr w:type="gramStart"/>
      <w:r w:rsidRPr="00E55332">
        <w:rPr>
          <w:rFonts w:ascii="Arial" w:hAnsi="Arial" w:cs="Arial"/>
          <w:color w:val="2A2A29"/>
          <w:sz w:val="24"/>
          <w:szCs w:val="24"/>
          <w:lang w:val="en-US"/>
        </w:rPr>
        <w:t>an</w:t>
      </w:r>
      <w:proofErr w:type="gramEnd"/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DF4F7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an?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5D2EDF" w:rsidRPr="00E55332" w:rsidRDefault="005D2EDF">
      <w:pPr>
        <w:widowControl w:val="0"/>
        <w:tabs>
          <w:tab w:val="left" w:pos="3480"/>
          <w:tab w:val="left" w:pos="5580"/>
          <w:tab w:val="left" w:pos="79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envi</w:t>
      </w:r>
      <w:r w:rsidRPr="00E55332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onment</w:t>
      </w:r>
      <w:r w:rsidRPr="00E55332">
        <w:rPr>
          <w:rFonts w:ascii="Arial" w:hAnsi="Arial" w:cs="Arial"/>
          <w:color w:val="2A2A29"/>
          <w:spacing w:val="-40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envi</w:t>
      </w:r>
      <w:r w:rsidRPr="00E55332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onmen</w:t>
      </w:r>
      <w:r w:rsidRPr="00E55332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al</w:t>
      </w:r>
      <w:r w:rsidRPr="00E55332">
        <w:rPr>
          <w:rFonts w:ascii="Arial" w:hAnsi="Arial" w:cs="Arial"/>
          <w:color w:val="2A2A29"/>
          <w:spacing w:val="-32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E55332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envi</w:t>
      </w:r>
      <w:r w:rsidRPr="00E55332">
        <w:rPr>
          <w:rFonts w:ascii="Arial" w:hAnsi="Arial" w:cs="Arial"/>
          <w:color w:val="2A2A29"/>
          <w:spacing w:val="-7"/>
          <w:sz w:val="20"/>
          <w:szCs w:val="20"/>
          <w:lang w:val="en-US"/>
        </w:rPr>
        <w:t>r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onmen</w:t>
      </w:r>
      <w:r w:rsidRPr="00E55332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al</w:t>
      </w:r>
      <w:r w:rsidRPr="00E55332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y</w:t>
      </w:r>
      <w:r w:rsidRPr="00E55332">
        <w:rPr>
          <w:rFonts w:ascii="Arial" w:hAnsi="Arial" w:cs="Arial"/>
          <w:color w:val="2A2A29"/>
          <w:spacing w:val="-27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02"/>
          <w:sz w:val="20"/>
          <w:szCs w:val="20"/>
          <w:lang w:val="en-US"/>
        </w:rPr>
        <w:t>envi</w:t>
      </w:r>
      <w:r w:rsidRPr="00E55332">
        <w:rPr>
          <w:rFonts w:ascii="Arial" w:hAnsi="Arial" w:cs="Arial"/>
          <w:color w:val="2A2A29"/>
          <w:spacing w:val="-7"/>
          <w:w w:val="102"/>
          <w:sz w:val="20"/>
          <w:szCs w:val="20"/>
          <w:lang w:val="en-US"/>
        </w:rPr>
        <w:t>r</w:t>
      </w:r>
      <w:r w:rsidRPr="00E55332">
        <w:rPr>
          <w:rFonts w:ascii="Arial" w:hAnsi="Arial" w:cs="Arial"/>
          <w:color w:val="2A2A29"/>
          <w:w w:val="101"/>
          <w:sz w:val="20"/>
          <w:szCs w:val="20"/>
          <w:lang w:val="en-US"/>
        </w:rPr>
        <w:t>onments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5D2EDF" w:rsidRPr="00E55332" w:rsidRDefault="005D2EDF">
      <w:pPr>
        <w:widowControl w:val="0"/>
        <w:tabs>
          <w:tab w:val="left" w:pos="68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What</w:t>
      </w:r>
      <w:r w:rsidRPr="00E5533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do</w:t>
      </w:r>
      <w:r w:rsidRPr="00E55332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E5533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think</w:t>
      </w:r>
      <w:r w:rsidRPr="00E55332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 planet</w:t>
      </w:r>
      <w:r w:rsidRPr="00E55332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E5533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5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?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5D2EDF" w:rsidRPr="00E55332" w:rsidRDefault="005D2EDF">
      <w:pPr>
        <w:widowControl w:val="0"/>
        <w:tabs>
          <w:tab w:val="left" w:pos="3480"/>
          <w:tab w:val="left" w:pos="5580"/>
          <w:tab w:val="left" w:pos="79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in</w:t>
      </w:r>
      <w:r w:rsidRPr="00E55332">
        <w:rPr>
          <w:rFonts w:ascii="Arial" w:hAnsi="Arial" w:cs="Arial"/>
          <w:color w:val="2A2A29"/>
          <w:spacing w:val="-49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on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E55332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up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about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5D2EDF" w:rsidRPr="00E55332" w:rsidRDefault="005D2EDF">
      <w:pPr>
        <w:widowControl w:val="0"/>
        <w:tabs>
          <w:tab w:val="left" w:pos="638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ephant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animal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whic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DF4F7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dange</w:t>
      </w:r>
      <w:r w:rsidRPr="00E55332">
        <w:rPr>
          <w:rFonts w:ascii="Arial" w:hAnsi="Arial" w:cs="Arial"/>
          <w:color w:val="2A2A29"/>
          <w:spacing w:val="-32"/>
          <w:w w:val="126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5D2EDF" w:rsidRPr="00E55332" w:rsidRDefault="005D2EDF">
      <w:pPr>
        <w:widowControl w:val="0"/>
        <w:tabs>
          <w:tab w:val="left" w:pos="3480"/>
          <w:tab w:val="left" w:pos="5580"/>
          <w:tab w:val="left" w:pos="79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in</w:t>
      </w:r>
      <w:r w:rsidRPr="00E55332">
        <w:rPr>
          <w:rFonts w:ascii="Arial" w:hAnsi="Arial" w:cs="Arial"/>
          <w:color w:val="2A2A29"/>
          <w:spacing w:val="-49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on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E55332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under</w:t>
      </w:r>
      <w:r w:rsidRPr="00E55332">
        <w:rPr>
          <w:rFonts w:ascii="Arial" w:hAnsi="Arial" w:cs="Arial"/>
          <w:color w:val="2A2A29"/>
          <w:spacing w:val="-45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about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5D2EDF" w:rsidRPr="00E55332" w:rsidRDefault="005D2EDF">
      <w:pPr>
        <w:widowControl w:val="0"/>
        <w:tabs>
          <w:tab w:val="left" w:pos="684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Wha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6"/>
          <w:w w:val="9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d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u</w:t>
      </w:r>
      <w:r w:rsidRPr="00E55332">
        <w:rPr>
          <w:rFonts w:ascii="Arial" w:hAnsi="Arial" w:cs="Arial"/>
          <w:color w:val="2A2A29"/>
          <w:spacing w:val="-10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thin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k</w:t>
      </w:r>
      <w:r w:rsidRPr="00E55332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g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ov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ernment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mu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3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DF4F7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p</w:t>
      </w:r>
      <w:r w:rsidRPr="00E5533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th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planet?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5D2EDF" w:rsidRPr="00E55332" w:rsidRDefault="005D2EDF">
      <w:pPr>
        <w:widowControl w:val="0"/>
        <w:tabs>
          <w:tab w:val="left" w:pos="3480"/>
          <w:tab w:val="left" w:pos="5580"/>
          <w:tab w:val="left" w:pos="79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o</w:t>
      </w:r>
      <w:r w:rsidRPr="00E55332">
        <w:rPr>
          <w:rFonts w:ascii="Arial" w:hAnsi="Arial" w:cs="Arial"/>
          <w:color w:val="2A2A29"/>
          <w:spacing w:val="-1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do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do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E55332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doing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did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5D2EDF" w:rsidRPr="00E55332" w:rsidRDefault="005D2EDF">
      <w:pPr>
        <w:widowControl w:val="0"/>
        <w:tabs>
          <w:tab w:val="left" w:pos="52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7.  </w:t>
      </w:r>
      <w:r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6"/>
          <w:w w:val="94"/>
          <w:sz w:val="24"/>
          <w:szCs w:val="24"/>
          <w:lang w:val="en-US"/>
        </w:rPr>
        <w:t>v</w:t>
      </w:r>
      <w:r w:rsidRPr="00E55332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>erybod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 xml:space="preserve">y </w:t>
      </w:r>
      <w:r w:rsidRPr="00E55332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>say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6"/>
          <w:w w:val="9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E5533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k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DF4F7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m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8"/>
          <w:w w:val="104"/>
          <w:sz w:val="24"/>
          <w:szCs w:val="24"/>
          <w:lang w:val="en-US"/>
        </w:rPr>
        <w:t>f</w:t>
      </w:r>
      <w:r w:rsidRPr="00E55332">
        <w:rPr>
          <w:rFonts w:ascii="Arial" w:hAnsi="Arial" w:cs="Arial"/>
          <w:color w:val="2A2A29"/>
          <w:spacing w:val="-4"/>
          <w:w w:val="104"/>
          <w:sz w:val="24"/>
          <w:szCs w:val="24"/>
          <w:lang w:val="en-US"/>
        </w:rPr>
        <w:t>athe</w:t>
      </w:r>
      <w:r w:rsidRPr="00E55332">
        <w:rPr>
          <w:rFonts w:ascii="Arial" w:hAnsi="Arial" w:cs="Arial"/>
          <w:color w:val="2A2A29"/>
          <w:spacing w:val="-33"/>
          <w:w w:val="104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w w:val="104"/>
          <w:sz w:val="24"/>
          <w:szCs w:val="24"/>
          <w:lang w:val="en-US"/>
        </w:rPr>
        <w:t>.</w:t>
      </w:r>
      <w:r w:rsidRPr="00E55332">
        <w:rPr>
          <w:rFonts w:ascii="Arial" w:hAnsi="Arial" w:cs="Arial"/>
          <w:color w:val="2A2A29"/>
          <w:spacing w:val="-15"/>
          <w:w w:val="10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2"/>
          <w:w w:val="92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0"/>
          <w:w w:val="9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w w:val="92"/>
          <w:sz w:val="24"/>
          <w:szCs w:val="24"/>
          <w:lang w:val="en-US"/>
        </w:rPr>
        <w:t>ha</w:t>
      </w:r>
      <w:r w:rsidRPr="00E55332">
        <w:rPr>
          <w:rFonts w:ascii="Arial" w:hAnsi="Arial" w:cs="Arial"/>
          <w:color w:val="2A2A29"/>
          <w:spacing w:val="-6"/>
          <w:w w:val="92"/>
          <w:sz w:val="24"/>
          <w:szCs w:val="24"/>
          <w:lang w:val="en-US"/>
        </w:rPr>
        <w:t>v</w:t>
      </w:r>
      <w:r w:rsidRPr="00E55332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6"/>
          <w:w w:val="9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th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sam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6"/>
          <w:w w:val="94"/>
          <w:sz w:val="24"/>
          <w:szCs w:val="24"/>
          <w:lang w:val="en-US"/>
        </w:rPr>
        <w:t>ey</w:t>
      </w:r>
      <w:r w:rsidRPr="00E55332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8"/>
          <w:w w:val="9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an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E5533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w w:val="102"/>
          <w:sz w:val="24"/>
          <w:szCs w:val="24"/>
          <w:lang w:val="en-US"/>
        </w:rPr>
        <w:t>ea</w:t>
      </w:r>
      <w:r w:rsidRPr="00E55332">
        <w:rPr>
          <w:rFonts w:ascii="Arial" w:hAnsi="Arial" w:cs="Arial"/>
          <w:color w:val="2A2A29"/>
          <w:spacing w:val="-6"/>
          <w:w w:val="102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pacing w:val="-4"/>
          <w:w w:val="98"/>
          <w:sz w:val="24"/>
          <w:szCs w:val="24"/>
          <w:lang w:val="en-US"/>
        </w:rPr>
        <w:t>s.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5D2EDF" w:rsidRPr="00E55332" w:rsidRDefault="005D2EDF">
      <w:pPr>
        <w:widowControl w:val="0"/>
        <w:tabs>
          <w:tab w:val="left" w:pos="3480"/>
          <w:tab w:val="left" w:pos="5580"/>
          <w:tab w:val="left" w:pos="79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w w:val="93"/>
          <w:sz w:val="20"/>
          <w:szCs w:val="20"/>
          <w:lang w:val="en-US"/>
        </w:rPr>
        <w:t>ov</w:t>
      </w:r>
      <w:r w:rsidRPr="00E55332">
        <w:rPr>
          <w:rFonts w:ascii="Arial" w:hAnsi="Arial" w:cs="Arial"/>
          <w:color w:val="2A2A29"/>
          <w:w w:val="93"/>
          <w:sz w:val="20"/>
          <w:szCs w:val="20"/>
          <w:lang w:val="en-US"/>
        </w:rPr>
        <w:t>e</w:t>
      </w:r>
      <w:r w:rsidRPr="00E55332">
        <w:rPr>
          <w:rFonts w:ascii="Arial" w:hAnsi="Arial" w:cs="Arial"/>
          <w:color w:val="2A2A29"/>
          <w:w w:val="126"/>
          <w:sz w:val="20"/>
          <w:szCs w:val="20"/>
          <w:lang w:val="en-US"/>
        </w:rPr>
        <w:t>r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back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E55332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af</w:t>
      </w:r>
      <w:r w:rsidRPr="00E55332">
        <w:rPr>
          <w:rFonts w:ascii="Arial" w:hAnsi="Arial" w:cs="Arial"/>
          <w:color w:val="2A2A29"/>
          <w:spacing w:val="-2"/>
          <w:sz w:val="20"/>
          <w:szCs w:val="20"/>
          <w:lang w:val="en-US"/>
        </w:rPr>
        <w:t>t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er</w:t>
      </w:r>
      <w:r w:rsidRPr="00E55332">
        <w:rPr>
          <w:rFonts w:ascii="Arial" w:hAnsi="Arial" w:cs="Arial"/>
          <w:color w:val="2A2A29"/>
          <w:spacing w:val="-34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04"/>
          <w:sz w:val="20"/>
          <w:szCs w:val="20"/>
          <w:lang w:val="en-US"/>
        </w:rPr>
        <w:t>off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5D2EDF" w:rsidRPr="00E55332" w:rsidRDefault="005D2EDF">
      <w:pPr>
        <w:widowControl w:val="0"/>
        <w:tabs>
          <w:tab w:val="left" w:pos="72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8.  </w:t>
      </w:r>
      <w:r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I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empe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atu</w:t>
      </w:r>
      <w:r w:rsidRPr="00E5533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ontinu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rise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 xml:space="preserve">,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i</w:t>
      </w:r>
      <w:r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ebe</w:t>
      </w:r>
      <w:r w:rsidRPr="00E5533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g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6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5D2EDF" w:rsidRPr="00E55332" w:rsidRDefault="005D2EDF">
      <w:pPr>
        <w:widowControl w:val="0"/>
        <w:tabs>
          <w:tab w:val="left" w:pos="3480"/>
          <w:tab w:val="left" w:pos="5580"/>
          <w:tab w:val="left" w:pos="79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will</w:t>
      </w:r>
      <w:r w:rsidRPr="00E55332">
        <w:rPr>
          <w:rFonts w:ascii="Arial" w:hAnsi="Arial" w:cs="Arial"/>
          <w:color w:val="2A2A29"/>
          <w:spacing w:val="30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melt</w:t>
      </w:r>
      <w:r w:rsidRPr="00E55332">
        <w:rPr>
          <w:rFonts w:ascii="Arial" w:hAnsi="Arial" w:cs="Arial"/>
          <w:color w:val="2A2A29"/>
          <w:spacing w:val="-29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melts</w:t>
      </w:r>
      <w:r w:rsidRPr="00E55332">
        <w:rPr>
          <w:rFonts w:ascii="Arial" w:hAnsi="Arial" w:cs="Arial"/>
          <w:color w:val="2A2A29"/>
          <w:spacing w:val="-27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E55332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melts</w:t>
      </w:r>
      <w:r w:rsidRPr="00E55332">
        <w:rPr>
          <w:rFonts w:ascii="Arial" w:hAnsi="Arial" w:cs="Arial"/>
          <w:color w:val="2A2A29"/>
          <w:spacing w:val="-27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"/>
          <w:sz w:val="20"/>
          <w:szCs w:val="20"/>
          <w:lang w:val="en-US"/>
        </w:rPr>
        <w:t>w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on’t</w:t>
      </w:r>
      <w:r w:rsidRPr="00E55332">
        <w:rPr>
          <w:rFonts w:ascii="Arial" w:hAnsi="Arial" w:cs="Arial"/>
          <w:color w:val="2A2A29"/>
          <w:spacing w:val="7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07"/>
          <w:sz w:val="20"/>
          <w:szCs w:val="20"/>
          <w:lang w:val="en-US"/>
        </w:rPr>
        <w:t>melt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5D2EDF" w:rsidRPr="00E55332" w:rsidRDefault="005D2EDF">
      <w:pPr>
        <w:widowControl w:val="0"/>
        <w:tabs>
          <w:tab w:val="left" w:pos="296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9.  </w:t>
      </w:r>
      <w:r w:rsidRPr="00E55332">
        <w:rPr>
          <w:rFonts w:ascii="Times New Roman" w:hAnsi="Times New Roman"/>
          <w:b/>
          <w:bCs/>
          <w:color w:val="2A2A29"/>
          <w:spacing w:val="12"/>
          <w:sz w:val="20"/>
          <w:szCs w:val="20"/>
          <w:lang w:val="en-US"/>
        </w:rPr>
        <w:t xml:space="preserve"> </w:t>
      </w:r>
      <w:r w:rsidRPr="00E55332">
        <w:rPr>
          <w:rFonts w:ascii="Times New Roman" w:hAnsi="Times New Roman"/>
          <w:b/>
          <w:bCs/>
          <w:color w:val="2A2A29"/>
          <w:spacing w:val="10"/>
          <w:sz w:val="20"/>
          <w:szCs w:val="20"/>
          <w:u w:val="single"/>
          <w:lang w:val="en-US"/>
        </w:rPr>
        <w:t xml:space="preserve"> 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u w:val="single"/>
          <w:lang w:val="en-US"/>
        </w:rPr>
        <w:tab/>
      </w:r>
      <w:r w:rsidR="00DF4F79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 </w:t>
      </w:r>
      <w:proofErr w:type="gramStart"/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Pr="00E55332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2"/>
          <w:w w:val="126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>ec</w:t>
      </w:r>
      <w:r w:rsidRPr="00E55332">
        <w:rPr>
          <w:rFonts w:ascii="Arial" w:hAnsi="Arial" w:cs="Arial"/>
          <w:color w:val="2A2A29"/>
          <w:spacing w:val="-6"/>
          <w:w w:val="94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-4"/>
          <w:w w:val="109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pacing w:val="-10"/>
          <w:w w:val="109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,</w:t>
      </w:r>
      <w:r w:rsidRPr="00E5533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wil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wa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st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th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planet</w:t>
      </w:r>
      <w:r w:rsidRPr="00E55332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>’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2"/>
          <w:w w:val="126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pacing w:val="-4"/>
          <w:w w:val="101"/>
          <w:sz w:val="24"/>
          <w:szCs w:val="24"/>
          <w:lang w:val="en-US"/>
        </w:rPr>
        <w:t>esou</w:t>
      </w:r>
      <w:r w:rsidRPr="00E55332">
        <w:rPr>
          <w:rFonts w:ascii="Arial" w:hAnsi="Arial" w:cs="Arial"/>
          <w:color w:val="2A2A29"/>
          <w:spacing w:val="-12"/>
          <w:w w:val="101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pacing w:val="-7"/>
          <w:w w:val="98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es!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5D2EDF" w:rsidRPr="00E55332" w:rsidRDefault="005D2EDF">
      <w:pPr>
        <w:widowControl w:val="0"/>
        <w:tabs>
          <w:tab w:val="left" w:pos="3480"/>
          <w:tab w:val="left" w:pos="5580"/>
          <w:tab w:val="left" w:pos="79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If</w:t>
      </w:r>
      <w:r w:rsidRPr="00E55332">
        <w:rPr>
          <w:rFonts w:ascii="Arial" w:hAnsi="Arial" w:cs="Arial"/>
          <w:color w:val="2A2A29"/>
          <w:spacing w:val="-48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When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E55332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Un</w:t>
      </w:r>
      <w:r w:rsidRPr="00E55332">
        <w:rPr>
          <w:rFonts w:ascii="Arial" w:hAnsi="Arial" w:cs="Arial"/>
          <w:color w:val="2A2A29"/>
          <w:spacing w:val="-5"/>
          <w:sz w:val="20"/>
          <w:szCs w:val="20"/>
          <w:lang w:val="en-US"/>
        </w:rPr>
        <w:t>l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e</w:t>
      </w:r>
      <w:r w:rsidRPr="00E55332">
        <w:rPr>
          <w:rFonts w:ascii="Arial" w:hAnsi="Arial" w:cs="Arial"/>
          <w:color w:val="2A2A29"/>
          <w:spacing w:val="-3"/>
          <w:sz w:val="20"/>
          <w:szCs w:val="20"/>
          <w:lang w:val="en-US"/>
        </w:rPr>
        <w:t>s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s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02"/>
          <w:sz w:val="20"/>
          <w:szCs w:val="20"/>
          <w:lang w:val="en-US"/>
        </w:rPr>
        <w:t>Af</w:t>
      </w:r>
      <w:r w:rsidRPr="00E55332">
        <w:rPr>
          <w:rFonts w:ascii="Arial" w:hAnsi="Arial" w:cs="Arial"/>
          <w:color w:val="2A2A29"/>
          <w:spacing w:val="-2"/>
          <w:w w:val="102"/>
          <w:sz w:val="20"/>
          <w:szCs w:val="20"/>
          <w:lang w:val="en-US"/>
        </w:rPr>
        <w:t>t</w:t>
      </w:r>
      <w:r w:rsidRPr="00E55332">
        <w:rPr>
          <w:rFonts w:ascii="Arial" w:hAnsi="Arial" w:cs="Arial"/>
          <w:color w:val="2A2A29"/>
          <w:w w:val="106"/>
          <w:sz w:val="20"/>
          <w:szCs w:val="20"/>
          <w:lang w:val="en-US"/>
        </w:rPr>
        <w:t>er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3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5D2EDF" w:rsidRPr="00E55332" w:rsidRDefault="005D2EDF">
      <w:pPr>
        <w:widowControl w:val="0"/>
        <w:tabs>
          <w:tab w:val="left" w:pos="5400"/>
        </w:tabs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10.  </w:t>
      </w:r>
      <w:r w:rsidRPr="00E55332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think</w:t>
      </w:r>
      <w:r w:rsidRPr="00E55332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ou</w:t>
      </w:r>
      <w:r w:rsidRPr="00E5533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should turn</w:t>
      </w:r>
      <w:r w:rsidRPr="00E55332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8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DF4F7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d</w:t>
      </w:r>
      <w:r w:rsidRPr="00E55332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vi</w:t>
      </w:r>
      <w:r w:rsidRPr="00E55332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es</w:t>
      </w:r>
      <w:r w:rsidRPr="00E55332">
        <w:rPr>
          <w:rFonts w:ascii="Arial" w:hAnsi="Arial" w:cs="Arial"/>
          <w:color w:val="2A2A29"/>
          <w:spacing w:val="1"/>
          <w:w w:val="9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Pr="00E5533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not in use.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4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5D2EDF" w:rsidRPr="00E55332" w:rsidRDefault="005D2EDF">
      <w:pPr>
        <w:widowControl w:val="0"/>
        <w:tabs>
          <w:tab w:val="left" w:pos="3480"/>
          <w:tab w:val="left" w:pos="5580"/>
          <w:tab w:val="left" w:pos="79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A.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on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B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5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off</w:t>
      </w:r>
      <w:r w:rsidRPr="00E55332">
        <w:rPr>
          <w:rFonts w:ascii="Arial" w:hAnsi="Arial" w:cs="Arial"/>
          <w:color w:val="2A2A29"/>
          <w:spacing w:val="-47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C.</w:t>
      </w:r>
      <w:r w:rsidRPr="00E55332">
        <w:rPr>
          <w:rFonts w:ascii="Times New Roman" w:hAnsi="Times New Roman"/>
          <w:b/>
          <w:bCs/>
          <w:color w:val="2A2A29"/>
          <w:spacing w:val="4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of</w:t>
      </w:r>
      <w:r w:rsidRPr="00E55332">
        <w:rPr>
          <w:rFonts w:ascii="Arial" w:hAnsi="Arial" w:cs="Arial"/>
          <w:color w:val="2A2A29"/>
          <w:spacing w:val="-54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ab/>
      </w:r>
      <w:r w:rsidRPr="00E55332">
        <w:rPr>
          <w:rFonts w:ascii="Times New Roman" w:hAnsi="Times New Roman"/>
          <w:b/>
          <w:bCs/>
          <w:color w:val="2A2A29"/>
          <w:spacing w:val="-8"/>
          <w:sz w:val="20"/>
          <w:szCs w:val="20"/>
          <w:lang w:val="en-US"/>
        </w:rPr>
        <w:t>D</w:t>
      </w: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>.</w:t>
      </w:r>
      <w:r w:rsidRPr="00E55332">
        <w:rPr>
          <w:rFonts w:ascii="Times New Roman" w:hAnsi="Times New Roman"/>
          <w:b/>
          <w:bCs/>
          <w:color w:val="2A2A29"/>
          <w:spacing w:val="1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0"/>
          <w:szCs w:val="20"/>
          <w:lang w:val="en-US"/>
        </w:rPr>
        <w:t>back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12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40" w:lineRule="auto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424" style="position:absolute;left:0;text-align:left;margin-left:222.05pt;margin-top:3.55pt;width:68.15pt;height:13pt;z-index:-251743232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shape id="_x0000_s1425" style="position:absolute;left:0;text-align:left;margin-left:78.45pt;margin-top:28.95pt;width:453.95pt;height:225.75pt;z-index:-251742208;mso-position-horizontal-relative:page;mso-position-vertical-relative:text" coordsize="9079,4515" o:allowincell="f" path="m226,l186,,152,,121,1,95,3,73,6,55,11,40,18,28,28,19,40,12,54,7,73,3,95,1,120,,150r,35l,225,,4288r,40l,4363r1,30l3,4419r3,22l11,4459r7,15l28,4486r12,10l54,4503r19,5l95,4511r25,2l150,4514r35,1l225,4515r8627,l8892,4515r35,l8957,4513r26,-2l9005,4508r18,-5l9038,4496r12,-9l9060,4475r7,-15l9072,4442r3,-22l9077,4394r1,-30l9079,4329r,-39l9079,226r,-40l9078,152r-1,-31l9075,95r-3,-22l9067,55r-7,-15l9051,28r-12,-9l9024,12,9006,7,8984,3,8958,1,8928,r-35,l8853,,226,xe" filled="f" strokecolor="#9e9e9e" strokeweight="1pt">
            <v:path arrowok="t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D. </w:t>
      </w:r>
      <w:r w:rsidR="005D2EDF" w:rsidRPr="00E55332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Read</w:t>
      </w:r>
      <w:r w:rsidR="005D2EDF" w:rsidRPr="00E55332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="005D2EDF" w:rsidRPr="00E55332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artic</w:t>
      </w:r>
      <w:r w:rsidR="005D2EDF"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5D2EDF"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envi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onment</w:t>
      </w:r>
      <w:r w:rsidR="005D2EDF" w:rsidRPr="00E55332">
        <w:rPr>
          <w:rFonts w:ascii="Arial" w:hAnsi="Arial" w:cs="Arial"/>
          <w:color w:val="2A2A29"/>
          <w:spacing w:val="3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5D2EDF" w:rsidRPr="00E5533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choose</w:t>
      </w:r>
      <w:r w:rsidR="005D2EDF" w:rsidRPr="00E5533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app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opria</w:t>
      </w:r>
      <w:r w:rsidR="005D2EDF"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="005D2EDF" w:rsidRPr="00E55332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w w:val="99"/>
          <w:sz w:val="24"/>
          <w:szCs w:val="24"/>
          <w:lang w:val="en-US"/>
        </w:rPr>
        <w:t>d.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19" w:after="0" w:line="220" w:lineRule="exact"/>
        <w:rPr>
          <w:rFonts w:ascii="Arial" w:hAnsi="Arial" w:cs="Arial"/>
          <w:color w:val="00000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78" w:lineRule="auto"/>
        <w:ind w:left="1749" w:right="55" w:firstLine="240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It is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one</w:t>
      </w:r>
      <w:r w:rsidRPr="00E55332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w w:val="94"/>
          <w:sz w:val="24"/>
          <w:szCs w:val="24"/>
          <w:lang w:val="en-US"/>
        </w:rPr>
        <w:t>1)</w:t>
      </w:r>
      <w:r w:rsidRPr="00DF4F79">
        <w:rPr>
          <w:rFonts w:ascii="Arial" w:hAnsi="Arial" w:cs="Arial"/>
          <w:b/>
          <w:i/>
          <w:color w:val="2A2A29"/>
          <w:spacing w:val="-17"/>
          <w:w w:val="94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w w:val="94"/>
          <w:sz w:val="24"/>
          <w:szCs w:val="24"/>
          <w:lang w:val="en-US"/>
        </w:rPr>
        <w:t>person</w:t>
      </w:r>
      <w:r w:rsidRPr="00DF4F79">
        <w:rPr>
          <w:rFonts w:ascii="Arial" w:hAnsi="Arial" w:cs="Arial"/>
          <w:b/>
          <w:i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 xml:space="preserve">/ </w:t>
      </w:r>
      <w:r w:rsidRPr="00DF4F79">
        <w:rPr>
          <w:rFonts w:ascii="Arial" w:hAnsi="Arial" w:cs="Arial"/>
          <w:b/>
          <w:i/>
          <w:color w:val="2A2A29"/>
          <w:w w:val="96"/>
          <w:sz w:val="24"/>
          <w:szCs w:val="24"/>
          <w:lang w:val="en-US"/>
        </w:rPr>
        <w:t>persons</w:t>
      </w:r>
      <w:r w:rsidRPr="00DF4F79">
        <w:rPr>
          <w:rFonts w:ascii="Arial" w:hAnsi="Arial" w:cs="Arial"/>
          <w:i/>
          <w:color w:val="2A2A29"/>
          <w:spacing w:val="-8"/>
          <w:w w:val="9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change,</w:t>
      </w:r>
      <w:r w:rsidRPr="00E55332">
        <w:rPr>
          <w:rFonts w:ascii="Arial" w:hAnsi="Arial" w:cs="Arial"/>
          <w:color w:val="2A2A29"/>
          <w:spacing w:val="-8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w w:val="92"/>
          <w:sz w:val="24"/>
          <w:szCs w:val="24"/>
          <w:lang w:val="en-US"/>
        </w:rPr>
        <w:t>2)</w:t>
      </w:r>
      <w:r w:rsidRPr="00DF4F79">
        <w:rPr>
          <w:rFonts w:ascii="Arial" w:hAnsi="Arial" w:cs="Arial"/>
          <w:b/>
          <w:i/>
          <w:color w:val="2A2A29"/>
          <w:spacing w:val="-12"/>
          <w:w w:val="92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a</w:t>
      </w:r>
      <w:r w:rsidRPr="00DF4F79">
        <w:rPr>
          <w:rFonts w:ascii="Arial" w:hAnsi="Arial" w:cs="Arial"/>
          <w:b/>
          <w:i/>
          <w:color w:val="2A2A29"/>
          <w:spacing w:val="2"/>
          <w:sz w:val="24"/>
          <w:szCs w:val="24"/>
          <w:lang w:val="en-US"/>
        </w:rPr>
        <w:t>f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 xml:space="preserve">ter / </w:t>
      </w:r>
      <w:r w:rsidRPr="00DF4F79">
        <w:rPr>
          <w:rFonts w:ascii="Arial" w:hAnsi="Arial" w:cs="Arial"/>
          <w:b/>
          <w:i/>
          <w:color w:val="2A2A29"/>
          <w:w w:val="95"/>
          <w:sz w:val="24"/>
          <w:szCs w:val="24"/>
          <w:lang w:val="en-US"/>
        </w:rPr>
        <w:t>when</w:t>
      </w:r>
      <w:r w:rsidRPr="00DF4F79">
        <w:rPr>
          <w:rFonts w:ascii="Arial" w:hAnsi="Arial" w:cs="Arial"/>
          <w:i/>
          <w:color w:val="2A2A29"/>
          <w:spacing w:val="-8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all</w:t>
      </w:r>
      <w:r w:rsidRPr="00E55332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E5533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us get</w:t>
      </w:r>
      <w:r w:rsidRPr="00E5533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ogether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w w:val="91"/>
          <w:sz w:val="24"/>
          <w:szCs w:val="24"/>
          <w:lang w:val="en-US"/>
        </w:rPr>
        <w:t>3)</w:t>
      </w:r>
      <w:r w:rsidRPr="00DF4F79">
        <w:rPr>
          <w:rFonts w:ascii="Arial" w:hAnsi="Arial" w:cs="Arial"/>
          <w:b/>
          <w:i/>
          <w:color w:val="2A2A29"/>
          <w:spacing w:val="-7"/>
          <w:w w:val="91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w w:val="91"/>
          <w:sz w:val="24"/>
          <w:szCs w:val="24"/>
          <w:lang w:val="en-US"/>
        </w:rPr>
        <w:t>can</w:t>
      </w:r>
      <w:r w:rsidRPr="00DF4F79">
        <w:rPr>
          <w:rFonts w:ascii="Arial" w:hAnsi="Arial" w:cs="Arial"/>
          <w:b/>
          <w:i/>
          <w:color w:val="2A2A29"/>
          <w:spacing w:val="-9"/>
          <w:w w:val="91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/</w:t>
      </w:r>
      <w:r w:rsidRPr="00DF4F79">
        <w:rPr>
          <w:rFonts w:ascii="Arial" w:hAnsi="Arial" w:cs="Arial"/>
          <w:b/>
          <w:i/>
          <w:color w:val="2A2A29"/>
          <w:spacing w:val="2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shouldn’t</w:t>
      </w:r>
      <w:r w:rsidRPr="00DF4F79">
        <w:rPr>
          <w:rFonts w:ascii="Arial" w:hAnsi="Arial" w:cs="Arial"/>
          <w:i/>
          <w:color w:val="2A2A29"/>
          <w:spacing w:val="-1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no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ab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impact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E5533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societ</w:t>
      </w:r>
      <w:r w:rsidRPr="00E5533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" w:after="0" w:line="240" w:lineRule="auto"/>
        <w:ind w:left="198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Arial" w:hAnsi="Arial" w:cs="Arial"/>
          <w:color w:val="2A2A29"/>
          <w:sz w:val="24"/>
          <w:szCs w:val="24"/>
          <w:lang w:val="en-US"/>
        </w:rPr>
        <w:t>Fi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t,</w:t>
      </w:r>
      <w:r w:rsidRPr="00E55332">
        <w:rPr>
          <w:rFonts w:ascii="Arial" w:hAnsi="Arial" w:cs="Arial"/>
          <w:color w:val="2A2A29"/>
          <w:spacing w:val="6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art by</w:t>
      </w:r>
      <w:r w:rsidRPr="00E55332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4)</w:t>
      </w:r>
      <w:r w:rsidRPr="00DF4F79">
        <w:rPr>
          <w:rFonts w:ascii="Arial" w:hAnsi="Arial" w:cs="Arial"/>
          <w:b/>
          <w:i/>
          <w:color w:val="2A2A29"/>
          <w:spacing w:val="17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get</w:t>
      </w:r>
      <w:r w:rsidRPr="00DF4F79">
        <w:rPr>
          <w:rFonts w:ascii="Arial" w:hAnsi="Arial" w:cs="Arial"/>
          <w:b/>
          <w:i/>
          <w:color w:val="2A2A29"/>
          <w:spacing w:val="24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/</w:t>
      </w:r>
      <w:r w:rsidRPr="00DF4F79">
        <w:rPr>
          <w:rFonts w:ascii="Arial" w:hAnsi="Arial" w:cs="Arial"/>
          <w:b/>
          <w:i/>
          <w:color w:val="2A2A29"/>
          <w:spacing w:val="50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getting</w:t>
      </w:r>
      <w:r w:rsidRPr="00DF4F79">
        <w:rPr>
          <w:rFonts w:ascii="Arial" w:hAnsi="Arial" w:cs="Arial"/>
          <w:i/>
          <w:color w:val="2A2A29"/>
          <w:spacing w:val="4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all the</w:t>
      </w:r>
      <w:r w:rsidRPr="00E55332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“one</w:t>
      </w:r>
      <w:r w:rsidRPr="00E55332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sons”</w:t>
      </w:r>
      <w:r w:rsidRPr="00E55332">
        <w:rPr>
          <w:rFonts w:ascii="Arial" w:hAnsi="Arial" w:cs="Arial"/>
          <w:color w:val="2A2A29"/>
          <w:spacing w:val="5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ogether</w:t>
      </w:r>
      <w:r w:rsidRPr="00E55332">
        <w:rPr>
          <w:rFonts w:ascii="Arial" w:hAnsi="Arial" w:cs="Arial"/>
          <w:color w:val="2A2A29"/>
          <w:spacing w:val="5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E55332">
        <w:rPr>
          <w:rFonts w:ascii="Arial" w:hAnsi="Arial" w:cs="Arial"/>
          <w:color w:val="2A2A29"/>
          <w:spacing w:val="5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E55332">
        <w:rPr>
          <w:rFonts w:ascii="Arial" w:hAnsi="Arial" w:cs="Arial"/>
          <w:color w:val="2A2A29"/>
          <w:spacing w:val="3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school.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44" w:after="0" w:line="278" w:lineRule="auto"/>
        <w:ind w:left="1749" w:right="57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5)</w:t>
      </w:r>
      <w:r w:rsidRPr="00DF4F79">
        <w:rPr>
          <w:rFonts w:ascii="Arial" w:hAnsi="Arial" w:cs="Arial"/>
          <w:b/>
          <w:i/>
          <w:color w:val="2A2A29"/>
          <w:spacing w:val="-4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Better</w:t>
      </w:r>
      <w:r w:rsidRPr="00DF4F79">
        <w:rPr>
          <w:rFonts w:ascii="Arial" w:hAnsi="Arial" w:cs="Arial"/>
          <w:b/>
          <w:i/>
          <w:color w:val="2A2A29"/>
          <w:spacing w:val="24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/</w:t>
      </w:r>
      <w:r w:rsidRPr="00DF4F79">
        <w:rPr>
          <w:rFonts w:ascii="Arial" w:hAnsi="Arial" w:cs="Arial"/>
          <w:b/>
          <w:i/>
          <w:color w:val="2A2A29"/>
          <w:spacing w:val="30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Best</w:t>
      </w:r>
      <w:r w:rsidRPr="00DF4F79">
        <w:rPr>
          <w:rFonts w:ascii="Arial" w:hAnsi="Arial" w:cs="Arial"/>
          <w:i/>
          <w:color w:val="2A2A29"/>
          <w:spacing w:val="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,</w:t>
      </w:r>
      <w:r w:rsidRPr="00E5533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ge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thos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peop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ogethe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an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4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ou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schoo</w:t>
      </w:r>
      <w:r w:rsidRPr="00E5533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l’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v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wn Envi</w:t>
      </w:r>
      <w:r w:rsidRPr="00E5533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onmen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Club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!</w:t>
      </w:r>
      <w:r w:rsidRPr="00E5533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That</w:t>
      </w:r>
      <w:r w:rsidRPr="00E5533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’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wha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pacing w:val="-2"/>
          <w:w w:val="91"/>
          <w:sz w:val="24"/>
          <w:szCs w:val="24"/>
          <w:lang w:val="en-US"/>
        </w:rPr>
        <w:t>6</w:t>
      </w:r>
      <w:r w:rsidRPr="00DF4F79">
        <w:rPr>
          <w:rFonts w:ascii="Arial" w:hAnsi="Arial" w:cs="Arial"/>
          <w:b/>
          <w:i/>
          <w:color w:val="2A2A29"/>
          <w:w w:val="91"/>
          <w:sz w:val="24"/>
          <w:szCs w:val="24"/>
          <w:lang w:val="en-US"/>
        </w:rPr>
        <w:t>)</w:t>
      </w:r>
      <w:r w:rsidRPr="00DF4F79">
        <w:rPr>
          <w:rFonts w:ascii="Arial" w:hAnsi="Arial" w:cs="Arial"/>
          <w:b/>
          <w:i/>
          <w:color w:val="2A2A29"/>
          <w:spacing w:val="-10"/>
          <w:w w:val="91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pacing w:val="-2"/>
          <w:w w:val="91"/>
          <w:sz w:val="24"/>
          <w:szCs w:val="24"/>
          <w:lang w:val="en-US"/>
        </w:rPr>
        <w:t>d</w:t>
      </w:r>
      <w:r w:rsidRPr="00DF4F79">
        <w:rPr>
          <w:rFonts w:ascii="Arial" w:hAnsi="Arial" w:cs="Arial"/>
          <w:b/>
          <w:i/>
          <w:color w:val="2A2A29"/>
          <w:w w:val="91"/>
          <w:sz w:val="24"/>
          <w:szCs w:val="24"/>
          <w:lang w:val="en-US"/>
        </w:rPr>
        <w:t>o</w:t>
      </w:r>
      <w:r w:rsidRPr="00DF4F79">
        <w:rPr>
          <w:rFonts w:ascii="Arial" w:hAnsi="Arial" w:cs="Arial"/>
          <w:b/>
          <w:i/>
          <w:color w:val="2A2A29"/>
          <w:spacing w:val="-9"/>
          <w:w w:val="91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/</w:t>
      </w:r>
      <w:r w:rsidRPr="00DF4F79">
        <w:rPr>
          <w:rFonts w:ascii="Arial" w:hAnsi="Arial" w:cs="Arial"/>
          <w:b/>
          <w:i/>
          <w:color w:val="2A2A29"/>
          <w:spacing w:val="1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di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d</w:t>
      </w:r>
      <w:r w:rsidRPr="00DF4F79">
        <w:rPr>
          <w:rFonts w:ascii="Arial" w:hAnsi="Arial" w:cs="Arial"/>
          <w:b/>
          <w:i/>
          <w:color w:val="2A2A29"/>
          <w:spacing w:val="-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Aubur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E5533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Hig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h</w:t>
      </w:r>
      <w:r w:rsidRPr="00E5533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>School</w:t>
      </w:r>
      <w:r w:rsidRPr="00E55332">
        <w:rPr>
          <w:rFonts w:ascii="Arial" w:hAnsi="Arial" w:cs="Arial"/>
          <w:color w:val="2A2A29"/>
          <w:w w:val="92"/>
          <w:sz w:val="24"/>
          <w:szCs w:val="24"/>
          <w:lang w:val="en-US"/>
        </w:rPr>
        <w:t>.</w:t>
      </w:r>
      <w:r w:rsidRPr="00E55332">
        <w:rPr>
          <w:rFonts w:ascii="Arial" w:hAnsi="Arial" w:cs="Arial"/>
          <w:color w:val="2A2A29"/>
          <w:spacing w:val="25"/>
          <w:w w:val="92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pacing w:val="-2"/>
          <w:w w:val="92"/>
          <w:sz w:val="24"/>
          <w:szCs w:val="24"/>
          <w:lang w:val="en-US"/>
        </w:rPr>
        <w:t>7</w:t>
      </w:r>
      <w:r w:rsidRPr="00DF4F79">
        <w:rPr>
          <w:rFonts w:ascii="Arial" w:hAnsi="Arial" w:cs="Arial"/>
          <w:b/>
          <w:i/>
          <w:color w:val="2A2A29"/>
          <w:w w:val="92"/>
          <w:sz w:val="24"/>
          <w:szCs w:val="24"/>
          <w:lang w:val="en-US"/>
        </w:rPr>
        <w:t>)</w:t>
      </w:r>
      <w:r w:rsidRPr="00DF4F79">
        <w:rPr>
          <w:rFonts w:ascii="Arial" w:hAnsi="Arial" w:cs="Arial"/>
          <w:b/>
          <w:i/>
          <w:color w:val="2A2A29"/>
          <w:spacing w:val="-13"/>
          <w:w w:val="92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pacing w:val="-2"/>
          <w:w w:val="92"/>
          <w:sz w:val="24"/>
          <w:szCs w:val="24"/>
          <w:lang w:val="en-US"/>
        </w:rPr>
        <w:t>Ou</w:t>
      </w:r>
      <w:r w:rsidRPr="00DF4F79">
        <w:rPr>
          <w:rFonts w:ascii="Arial" w:hAnsi="Arial" w:cs="Arial"/>
          <w:b/>
          <w:i/>
          <w:color w:val="2A2A29"/>
          <w:w w:val="92"/>
          <w:sz w:val="24"/>
          <w:szCs w:val="24"/>
          <w:lang w:val="en-US"/>
        </w:rPr>
        <w:t>r</w:t>
      </w:r>
      <w:r w:rsidRPr="00DF4F79">
        <w:rPr>
          <w:rFonts w:ascii="Arial" w:hAnsi="Arial" w:cs="Arial"/>
          <w:b/>
          <w:i/>
          <w:color w:val="2A2A29"/>
          <w:spacing w:val="-9"/>
          <w:w w:val="92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/</w:t>
      </w:r>
      <w:r w:rsidRPr="00DF4F79">
        <w:rPr>
          <w:rFonts w:ascii="Arial" w:hAnsi="Arial" w:cs="Arial"/>
          <w:b/>
          <w:i/>
          <w:color w:val="2A2A29"/>
          <w:spacing w:val="1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It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w w:val="101"/>
          <w:sz w:val="24"/>
          <w:szCs w:val="24"/>
          <w:lang w:val="en-US"/>
        </w:rPr>
        <w:t xml:space="preserve">club 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ar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E55332">
        <w:rPr>
          <w:rFonts w:ascii="Arial" w:hAnsi="Arial" w:cs="Arial"/>
          <w:color w:val="2A2A29"/>
          <w:spacing w:val="4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be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aus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kid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3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wan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E55332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3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ea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n</w:t>
      </w:r>
      <w:r w:rsidRPr="00E55332">
        <w:rPr>
          <w:rFonts w:ascii="Arial" w:hAnsi="Arial" w:cs="Arial"/>
          <w:color w:val="2A2A29"/>
          <w:spacing w:val="2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u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E55332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ou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Earth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.</w:t>
      </w:r>
      <w:r w:rsidRPr="00E55332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pacing w:val="-2"/>
          <w:sz w:val="24"/>
          <w:szCs w:val="24"/>
          <w:lang w:val="en-US"/>
        </w:rPr>
        <w:t>8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)</w:t>
      </w:r>
      <w:r w:rsidRPr="00DF4F79">
        <w:rPr>
          <w:rFonts w:ascii="Arial" w:hAnsi="Arial" w:cs="Arial"/>
          <w:b/>
          <w:i/>
          <w:color w:val="2A2A29"/>
          <w:spacing w:val="5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pacing w:val="-6"/>
          <w:w w:val="126"/>
          <w:sz w:val="24"/>
          <w:szCs w:val="24"/>
          <w:lang w:val="en-US"/>
        </w:rPr>
        <w:t>r</w:t>
      </w:r>
      <w:r w:rsidRPr="00DF4F79">
        <w:rPr>
          <w:rFonts w:ascii="Arial" w:hAnsi="Arial" w:cs="Arial"/>
          <w:b/>
          <w:i/>
          <w:color w:val="2A2A29"/>
          <w:spacing w:val="-2"/>
          <w:w w:val="97"/>
          <w:sz w:val="24"/>
          <w:szCs w:val="24"/>
          <w:lang w:val="en-US"/>
        </w:rPr>
        <w:t>ealiz</w:t>
      </w:r>
      <w:r w:rsidRPr="00DF4F79">
        <w:rPr>
          <w:rFonts w:ascii="Arial" w:hAnsi="Arial" w:cs="Arial"/>
          <w:b/>
          <w:i/>
          <w:color w:val="2A2A29"/>
          <w:w w:val="97"/>
          <w:sz w:val="24"/>
          <w:szCs w:val="24"/>
          <w:lang w:val="en-US"/>
        </w:rPr>
        <w:t>e</w:t>
      </w:r>
      <w:r w:rsidRPr="00DF4F79">
        <w:rPr>
          <w:rFonts w:ascii="Arial" w:hAnsi="Arial" w:cs="Arial"/>
          <w:b/>
          <w:i/>
          <w:color w:val="2A2A29"/>
          <w:spacing w:val="22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z w:val="24"/>
          <w:szCs w:val="24"/>
          <w:lang w:val="en-US"/>
        </w:rPr>
        <w:t>/</w:t>
      </w:r>
      <w:r w:rsidRPr="00DF4F79">
        <w:rPr>
          <w:rFonts w:ascii="Arial" w:hAnsi="Arial" w:cs="Arial"/>
          <w:b/>
          <w:i/>
          <w:color w:val="2A2A29"/>
          <w:spacing w:val="41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i/>
          <w:color w:val="2A2A29"/>
          <w:spacing w:val="-6"/>
          <w:w w:val="126"/>
          <w:sz w:val="24"/>
          <w:szCs w:val="24"/>
          <w:lang w:val="en-US"/>
        </w:rPr>
        <w:t>r</w:t>
      </w:r>
      <w:r w:rsidRPr="00DF4F79">
        <w:rPr>
          <w:rFonts w:ascii="Arial" w:hAnsi="Arial" w:cs="Arial"/>
          <w:b/>
          <w:i/>
          <w:color w:val="2A2A29"/>
          <w:spacing w:val="-2"/>
          <w:w w:val="96"/>
          <w:sz w:val="24"/>
          <w:szCs w:val="24"/>
          <w:lang w:val="en-US"/>
        </w:rPr>
        <w:t>ealize</w:t>
      </w:r>
      <w:r w:rsidRPr="00DF4F79">
        <w:rPr>
          <w:rFonts w:ascii="Arial" w:hAnsi="Arial" w:cs="Arial"/>
          <w:b/>
          <w:i/>
          <w:color w:val="2A2A29"/>
          <w:w w:val="96"/>
          <w:sz w:val="24"/>
          <w:szCs w:val="24"/>
          <w:lang w:val="en-US"/>
        </w:rPr>
        <w:t>d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the impetu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ha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begi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n</w:t>
      </w:r>
      <w:r w:rsidRPr="00E55332">
        <w:rPr>
          <w:rFonts w:ascii="Arial" w:hAnsi="Arial" w:cs="Arial"/>
          <w:color w:val="2A2A29"/>
          <w:spacing w:val="-5"/>
          <w:w w:val="9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wit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 xml:space="preserve">h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eanin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Pr="00E5533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u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E55332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th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envi</w:t>
      </w:r>
      <w:r w:rsidRPr="00E5533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onmen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ose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ou.</w:t>
      </w:r>
    </w:p>
    <w:p w:rsidR="005D2EDF" w:rsidRPr="00E55332" w:rsidRDefault="005D2EDF" w:rsidP="00AE3BB9">
      <w:pPr>
        <w:widowControl w:val="0"/>
        <w:autoSpaceDE w:val="0"/>
        <w:autoSpaceDN w:val="0"/>
        <w:adjustRightInd w:val="0"/>
        <w:spacing w:before="1" w:after="0" w:line="278" w:lineRule="auto"/>
        <w:ind w:left="1749" w:right="53" w:firstLine="240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Arial" w:hAnsi="Arial" w:cs="Arial"/>
          <w:color w:val="2A2A29"/>
          <w:w w:val="90"/>
          <w:sz w:val="24"/>
          <w:szCs w:val="24"/>
          <w:lang w:val="en-US"/>
        </w:rPr>
        <w:t>One</w:t>
      </w:r>
      <w:r w:rsidRPr="00E55332">
        <w:rPr>
          <w:rFonts w:ascii="Arial" w:hAnsi="Arial" w:cs="Arial"/>
          <w:color w:val="2A2A29"/>
          <w:spacing w:val="-2"/>
          <w:w w:val="9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og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am</w:t>
      </w:r>
      <w:r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ar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E5533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was</w:t>
      </w:r>
      <w:r w:rsidRPr="00E5533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ean-up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E5533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schoo</w:t>
      </w:r>
      <w:r w:rsidRPr="00E5533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l’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outdoor</w:t>
      </w:r>
      <w:r w:rsidRPr="00E5533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w w:val="92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w w:val="92"/>
          <w:sz w:val="24"/>
          <w:szCs w:val="24"/>
          <w:lang w:val="en-US"/>
        </w:rPr>
        <w:t>ampus.</w:t>
      </w:r>
      <w:r w:rsidRPr="00E55332">
        <w:rPr>
          <w:rFonts w:ascii="Arial" w:hAnsi="Arial" w:cs="Arial"/>
          <w:color w:val="2A2A29"/>
          <w:spacing w:val="40"/>
          <w:w w:val="9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8"/>
          <w:w w:val="92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2"/>
          <w:w w:val="9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 disgu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E55332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E55332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amount</w:t>
      </w:r>
      <w:r w:rsidRPr="00E5533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E5533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pollution</w:t>
      </w:r>
      <w:r w:rsidRPr="00E55332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ound</w:t>
      </w:r>
      <w:r w:rsidRPr="00E55332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E5533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AE3BB9">
        <w:rPr>
          <w:rFonts w:ascii="Arial" w:hAnsi="Arial" w:cs="Arial"/>
          <w:b/>
          <w:color w:val="2A2A29"/>
          <w:w w:val="92"/>
          <w:sz w:val="24"/>
          <w:szCs w:val="24"/>
          <w:lang w:val="en-US"/>
        </w:rPr>
        <w:t>9)</w:t>
      </w:r>
      <w:r w:rsidRPr="00AE3BB9">
        <w:rPr>
          <w:rFonts w:ascii="Arial" w:hAnsi="Arial" w:cs="Arial"/>
          <w:b/>
          <w:color w:val="2A2A29"/>
          <w:spacing w:val="-10"/>
          <w:w w:val="92"/>
          <w:sz w:val="24"/>
          <w:szCs w:val="24"/>
          <w:lang w:val="en-US"/>
        </w:rPr>
        <w:t xml:space="preserve"> </w:t>
      </w:r>
      <w:r w:rsidRPr="00AE3BB9">
        <w:rPr>
          <w:rFonts w:ascii="Arial" w:hAnsi="Arial" w:cs="Arial"/>
          <w:b/>
          <w:color w:val="2A2A29"/>
          <w:w w:val="92"/>
          <w:sz w:val="24"/>
          <w:szCs w:val="24"/>
          <w:lang w:val="en-US"/>
        </w:rPr>
        <w:t>on</w:t>
      </w:r>
      <w:r w:rsidRPr="00AE3BB9">
        <w:rPr>
          <w:rFonts w:ascii="Arial" w:hAnsi="Arial" w:cs="Arial"/>
          <w:b/>
          <w:color w:val="2A2A29"/>
          <w:spacing w:val="-7"/>
          <w:w w:val="92"/>
          <w:sz w:val="24"/>
          <w:szCs w:val="24"/>
          <w:lang w:val="en-US"/>
        </w:rPr>
        <w:t xml:space="preserve"> </w:t>
      </w:r>
      <w:r w:rsidRPr="00AE3BB9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AE3BB9">
        <w:rPr>
          <w:rFonts w:ascii="Arial" w:hAnsi="Arial" w:cs="Arial"/>
          <w:b/>
          <w:color w:val="2A2A29"/>
          <w:spacing w:val="2"/>
          <w:sz w:val="24"/>
          <w:szCs w:val="24"/>
          <w:lang w:val="en-US"/>
        </w:rPr>
        <w:t xml:space="preserve"> </w:t>
      </w:r>
      <w:r w:rsidRPr="00AE3BB9">
        <w:rPr>
          <w:rFonts w:ascii="Arial" w:hAnsi="Arial" w:cs="Arial"/>
          <w:b/>
          <w:color w:val="2A2A29"/>
          <w:w w:val="96"/>
          <w:sz w:val="24"/>
          <w:szCs w:val="24"/>
          <w:lang w:val="en-US"/>
        </w:rPr>
        <w:t>a</w:t>
      </w:r>
      <w:r w:rsidRPr="00AE3BB9">
        <w:rPr>
          <w:rFonts w:ascii="Arial" w:hAnsi="Arial" w:cs="Arial"/>
          <w:b/>
          <w:color w:val="2A2A29"/>
          <w:spacing w:val="-4"/>
          <w:w w:val="96"/>
          <w:sz w:val="24"/>
          <w:szCs w:val="24"/>
          <w:lang w:val="en-US"/>
        </w:rPr>
        <w:t>r</w:t>
      </w:r>
      <w:r w:rsidRPr="00AE3BB9">
        <w:rPr>
          <w:rFonts w:ascii="Arial" w:hAnsi="Arial" w:cs="Arial"/>
          <w:b/>
          <w:color w:val="2A2A29"/>
          <w:w w:val="96"/>
          <w:sz w:val="24"/>
          <w:szCs w:val="24"/>
          <w:lang w:val="en-US"/>
        </w:rPr>
        <w:t>ound</w:t>
      </w:r>
      <w:r w:rsidRPr="00E55332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 xml:space="preserve">school. </w:t>
      </w:r>
      <w:r w:rsidRPr="00E55332">
        <w:rPr>
          <w:rFonts w:ascii="Arial" w:hAnsi="Arial" w:cs="Arial"/>
          <w:color w:val="2A2A29"/>
          <w:w w:val="93"/>
          <w:sz w:val="24"/>
          <w:szCs w:val="24"/>
          <w:lang w:val="en-US"/>
        </w:rPr>
        <w:t>So</w:t>
      </w:r>
      <w:r w:rsidRPr="00E55332">
        <w:rPr>
          <w:rFonts w:ascii="Arial" w:hAnsi="Arial" w:cs="Arial"/>
          <w:color w:val="2A2A29"/>
          <w:spacing w:val="-21"/>
          <w:w w:val="9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"/>
          <w:w w:val="93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w w:val="93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"/>
          <w:w w:val="9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3"/>
          <w:sz w:val="24"/>
          <w:szCs w:val="24"/>
          <w:lang w:val="en-US"/>
        </w:rPr>
        <w:t>decided</w:t>
      </w:r>
      <w:r w:rsidRPr="00E55332">
        <w:rPr>
          <w:rFonts w:ascii="Arial" w:hAnsi="Arial" w:cs="Arial"/>
          <w:color w:val="2A2A29"/>
          <w:spacing w:val="16"/>
          <w:w w:val="9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do</w:t>
      </w:r>
      <w:r w:rsidRPr="00E55332">
        <w:rPr>
          <w:rFonts w:ascii="Arial" w:hAnsi="Arial" w:cs="Arial"/>
          <w:color w:val="2A2A29"/>
          <w:spacing w:val="-10"/>
          <w:w w:val="9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something</w:t>
      </w:r>
      <w:r w:rsidRPr="00E55332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about</w:t>
      </w:r>
      <w:r w:rsidRPr="00E55332">
        <w:rPr>
          <w:rFonts w:ascii="Arial" w:hAnsi="Arial" w:cs="Arial"/>
          <w:color w:val="2A2A29"/>
          <w:spacing w:val="-12"/>
          <w:w w:val="9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E5533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E55332">
        <w:rPr>
          <w:rFonts w:ascii="Arial" w:hAnsi="Arial" w:cs="Arial"/>
          <w:color w:val="2A2A29"/>
          <w:spacing w:val="-11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ma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ef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f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orts</w:t>
      </w:r>
      <w:r w:rsidRPr="00E5533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8"/>
          <w:sz w:val="24"/>
          <w:szCs w:val="24"/>
          <w:lang w:val="en-US"/>
        </w:rPr>
        <w:t>noti</w:t>
      </w:r>
      <w:r w:rsidRPr="00E55332">
        <w:rPr>
          <w:rFonts w:ascii="Arial" w:hAnsi="Arial" w:cs="Arial"/>
          <w:color w:val="2A2A29"/>
          <w:spacing w:val="-4"/>
          <w:w w:val="98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w w:val="98"/>
          <w:sz w:val="24"/>
          <w:szCs w:val="24"/>
          <w:lang w:val="en-US"/>
        </w:rPr>
        <w:t>eab</w:t>
      </w:r>
      <w:r w:rsidRPr="00E55332">
        <w:rPr>
          <w:rFonts w:ascii="Arial" w:hAnsi="Arial" w:cs="Arial"/>
          <w:color w:val="2A2A29"/>
          <w:spacing w:val="-6"/>
          <w:w w:val="98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w w:val="98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9"/>
          <w:w w:val="9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5533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of the</w:t>
      </w:r>
      <w:r w:rsidRPr="00E5533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tudent</w:t>
      </w:r>
      <w:r w:rsidRPr="00E55332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1"/>
          <w:sz w:val="24"/>
          <w:szCs w:val="24"/>
          <w:lang w:val="en-US"/>
        </w:rPr>
        <w:t>bod</w:t>
      </w:r>
      <w:r w:rsidRPr="00E55332">
        <w:rPr>
          <w:rFonts w:ascii="Arial" w:hAnsi="Arial" w:cs="Arial"/>
          <w:color w:val="2A2A29"/>
          <w:spacing w:val="-15"/>
          <w:w w:val="91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w w:val="91"/>
          <w:sz w:val="24"/>
          <w:szCs w:val="24"/>
          <w:lang w:val="en-US"/>
        </w:rPr>
        <w:t>.</w:t>
      </w:r>
      <w:r w:rsidRPr="00E55332">
        <w:rPr>
          <w:rFonts w:ascii="Arial" w:hAnsi="Arial" w:cs="Arial"/>
          <w:color w:val="2A2A29"/>
          <w:spacing w:val="4"/>
          <w:w w:val="9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8"/>
          <w:w w:val="91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w w:val="91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3"/>
          <w:w w:val="9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ar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anged</w:t>
      </w:r>
      <w:r w:rsidRPr="00E55332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pick</w:t>
      </w:r>
      <w:r w:rsidRPr="00E5533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up</w:t>
      </w:r>
      <w:r w:rsidRPr="00E5533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ash during</w:t>
      </w:r>
      <w:r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lunch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E55332">
        <w:rPr>
          <w:rFonts w:ascii="Arial" w:hAnsi="Arial" w:cs="Arial"/>
          <w:color w:val="2A2A29"/>
          <w:spacing w:val="-11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af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E5533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3"/>
          <w:sz w:val="24"/>
          <w:szCs w:val="24"/>
          <w:lang w:val="en-US"/>
        </w:rPr>
        <w:t>school.</w:t>
      </w:r>
      <w:r w:rsidRPr="00E55332">
        <w:rPr>
          <w:rFonts w:ascii="Arial" w:hAnsi="Arial" w:cs="Arial"/>
          <w:color w:val="2A2A29"/>
          <w:spacing w:val="29"/>
          <w:w w:val="9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8"/>
          <w:w w:val="93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w w:val="93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1"/>
          <w:w w:val="9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01"/>
          <w:sz w:val="24"/>
          <w:szCs w:val="24"/>
          <w:lang w:val="en-US"/>
        </w:rPr>
        <w:t xml:space="preserve">put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5533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ash</w:t>
      </w:r>
      <w:r w:rsidRPr="00E55332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display</w:t>
      </w:r>
      <w:r w:rsidRPr="00E5533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so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5533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AE3BB9">
        <w:rPr>
          <w:rFonts w:ascii="Arial" w:hAnsi="Arial" w:cs="Arial"/>
          <w:b/>
          <w:color w:val="2A2A29"/>
          <w:w w:val="91"/>
          <w:sz w:val="24"/>
          <w:szCs w:val="24"/>
          <w:lang w:val="en-US"/>
        </w:rPr>
        <w:t>10)</w:t>
      </w:r>
      <w:r w:rsidRPr="00AE3BB9">
        <w:rPr>
          <w:rFonts w:ascii="Arial" w:hAnsi="Arial" w:cs="Arial"/>
          <w:b/>
          <w:color w:val="2A2A29"/>
          <w:spacing w:val="4"/>
          <w:w w:val="91"/>
          <w:sz w:val="24"/>
          <w:szCs w:val="24"/>
          <w:lang w:val="en-US"/>
        </w:rPr>
        <w:t xml:space="preserve"> </w:t>
      </w:r>
      <w:r w:rsidRPr="00AE3BB9">
        <w:rPr>
          <w:rFonts w:ascii="Arial" w:hAnsi="Arial" w:cs="Arial"/>
          <w:b/>
          <w:color w:val="2A2A29"/>
          <w:sz w:val="24"/>
          <w:szCs w:val="24"/>
          <w:lang w:val="en-US"/>
        </w:rPr>
        <w:t>who</w:t>
      </w:r>
      <w:r w:rsidRPr="00AE3BB9">
        <w:rPr>
          <w:rFonts w:ascii="Arial" w:hAnsi="Arial" w:cs="Arial"/>
          <w:b/>
          <w:color w:val="2A2A29"/>
          <w:spacing w:val="-2"/>
          <w:sz w:val="24"/>
          <w:szCs w:val="24"/>
          <w:lang w:val="en-US"/>
        </w:rPr>
        <w:t>l</w:t>
      </w:r>
      <w:r w:rsidRPr="00AE3BB9">
        <w:rPr>
          <w:rFonts w:ascii="Arial" w:hAnsi="Arial" w:cs="Arial"/>
          <w:b/>
          <w:color w:val="2A2A29"/>
          <w:sz w:val="24"/>
          <w:szCs w:val="24"/>
          <w:lang w:val="en-US"/>
        </w:rPr>
        <w:t>e</w:t>
      </w:r>
      <w:r w:rsidRPr="00AE3BB9">
        <w:rPr>
          <w:rFonts w:ascii="Arial" w:hAnsi="Arial" w:cs="Arial"/>
          <w:b/>
          <w:color w:val="2A2A29"/>
          <w:spacing w:val="-18"/>
          <w:sz w:val="24"/>
          <w:szCs w:val="24"/>
          <w:lang w:val="en-US"/>
        </w:rPr>
        <w:t xml:space="preserve"> </w:t>
      </w:r>
      <w:r w:rsidRPr="00AE3BB9">
        <w:rPr>
          <w:rFonts w:ascii="Arial" w:hAnsi="Arial" w:cs="Arial"/>
          <w:b/>
          <w:color w:val="2A2A29"/>
          <w:sz w:val="24"/>
          <w:szCs w:val="24"/>
          <w:lang w:val="en-US"/>
        </w:rPr>
        <w:t>/</w:t>
      </w:r>
      <w:r w:rsidRPr="00AE3BB9">
        <w:rPr>
          <w:rFonts w:ascii="Arial" w:hAnsi="Arial" w:cs="Arial"/>
          <w:b/>
          <w:color w:val="2A2A29"/>
          <w:spacing w:val="15"/>
          <w:sz w:val="24"/>
          <w:szCs w:val="24"/>
          <w:lang w:val="en-US"/>
        </w:rPr>
        <w:t xml:space="preserve"> </w:t>
      </w:r>
      <w:r w:rsidRPr="00AE3BB9">
        <w:rPr>
          <w:rFonts w:ascii="Arial" w:hAnsi="Arial" w:cs="Arial"/>
          <w:b/>
          <w:color w:val="2A2A29"/>
          <w:sz w:val="24"/>
          <w:szCs w:val="24"/>
          <w:lang w:val="en-US"/>
        </w:rPr>
        <w:t>on</w:t>
      </w:r>
      <w:r w:rsidRPr="00AE3BB9">
        <w:rPr>
          <w:rFonts w:ascii="Arial" w:hAnsi="Arial" w:cs="Arial"/>
          <w:b/>
          <w:color w:val="2A2A29"/>
          <w:spacing w:val="-7"/>
          <w:sz w:val="24"/>
          <w:szCs w:val="24"/>
          <w:lang w:val="en-US"/>
        </w:rPr>
        <w:t>l</w:t>
      </w:r>
      <w:r w:rsidRPr="00AE3BB9">
        <w:rPr>
          <w:rFonts w:ascii="Arial" w:hAnsi="Arial" w:cs="Arial"/>
          <w:b/>
          <w:color w:val="2A2A29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school</w:t>
      </w:r>
      <w:r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ould</w:t>
      </w:r>
      <w:r w:rsidRPr="00E5533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enj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5533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garbage</w:t>
      </w:r>
      <w:r w:rsidRPr="00E5533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ollage</w:t>
      </w:r>
      <w:r w:rsidR="00AE3BB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</w:t>
      </w:r>
      <w:r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-24"/>
          <w:position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pacing w:val="-8"/>
          <w:position w:val="-1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</w:t>
      </w:r>
      <w:r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ed.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" w:after="0" w:line="100" w:lineRule="exact"/>
        <w:rPr>
          <w:rFonts w:ascii="Arial" w:hAnsi="Arial" w:cs="Arial"/>
          <w:color w:val="000000"/>
          <w:sz w:val="10"/>
          <w:szCs w:val="1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 w:rsidP="00DF4F79">
      <w:pPr>
        <w:widowControl w:val="0"/>
        <w:autoSpaceDE w:val="0"/>
        <w:autoSpaceDN w:val="0"/>
        <w:adjustRightInd w:val="0"/>
        <w:spacing w:before="25" w:after="0" w:line="240" w:lineRule="auto"/>
        <w:ind w:right="-20"/>
        <w:rPr>
          <w:rFonts w:ascii="Arial" w:hAnsi="Arial" w:cs="Arial"/>
          <w:color w:val="000000"/>
          <w:sz w:val="28"/>
          <w:szCs w:val="28"/>
          <w:lang w:val="en-US"/>
        </w:rPr>
        <w:sectPr w:rsidR="005D2EDF" w:rsidRPr="00E55332">
          <w:footerReference w:type="even" r:id="rId40"/>
          <w:footerReference w:type="default" r:id="rId41"/>
          <w:pgSz w:w="11920" w:h="16840"/>
          <w:pgMar w:top="1060" w:right="1340" w:bottom="280" w:left="0" w:header="172" w:footer="0" w:gutter="0"/>
          <w:cols w:space="720" w:equalWidth="0">
            <w:col w:w="10580"/>
          </w:cols>
          <w:noEndnote/>
        </w:sect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polyline id="_x0000_s1477" style="position:absolute;z-index:-251487232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2" o:allowincell="f" fillcolor="#d5d5d4" stroked="f">
            <v:path arrowok="t"/>
          </v:polyline>
        </w:pict>
      </w:r>
      <w:r>
        <w:rPr>
          <w:noProof/>
        </w:rPr>
        <w:pict>
          <v:polyline id="_x0000_s1476" style="position:absolute;z-index:-251488256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2" o:allowincell="f" fillcolor="#9e9e9e" stroked="f">
            <v:path arrowok="t"/>
          </v:polyline>
        </w:pict>
      </w:r>
      <w:r>
        <w:rPr>
          <w:noProof/>
        </w:rPr>
        <w:pict>
          <v:polyline id="_x0000_s1475" style="position:absolute;z-index:-251489280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2" o:allowincell="f" fillcolor="#727272" stroked="f">
            <v:path arrowok="t"/>
          </v:polyline>
        </w:pict>
      </w:r>
      <w:r>
        <w:rPr>
          <w:noProof/>
        </w:rPr>
        <w:pict>
          <v:rect id="_x0000_s1474" style="position:absolute;margin-left:506.1pt;margin-top:0;width:89pt;height:29pt;z-index:-251490304;mso-position-horizontal-relative:page;mso-position-vertical-relative:page" o:regroupid="2" o:allowincell="f" filled="f" stroked="f">
            <v:textbox inset="0,0,0,0">
              <w:txbxContent>
                <w:p w:rsidR="00AE3BB9" w:rsidRDefault="00DF4F79" w:rsidP="00AE3BB9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4" type="#_x0000_t75" style="width:88.35pt;height:28.7pt">
                        <v:imagedata r:id="rId8" o:title=""/>
                      </v:shape>
                    </w:pict>
                  </w:r>
                </w:p>
                <w:p w:rsidR="00AE3BB9" w:rsidRDefault="00AE3BB9" w:rsidP="00AE3BB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471" style="position:absolute;margin-left:462.55pt;margin-top:-51.55pt;width:26.15pt;height:23.75pt;z-index:-251491328" coordorigin="9251,149" coordsize="523,475" o:regroupid="2" o:allowincell="f">
            <v:shape id="_x0000_s1472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473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470" style="position:absolute;z-index:-251492352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2" o:allowincell="f" stroked="f">
            <v:path arrowok="t"/>
          </v:polyline>
        </w:pict>
      </w:r>
      <w:r>
        <w:rPr>
          <w:noProof/>
        </w:rPr>
        <w:pict>
          <v:group id="_x0000_s1467" style="position:absolute;margin-left:372.8pt;margin-top:-54.55pt;width:33.05pt;height:30.1pt;z-index:-251493376" coordorigin="7456,89" coordsize="661,602" o:regroupid="2" o:allowincell="f">
            <v:shape id="_x0000_s1468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469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466" style="position:absolute;z-index:-251494400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2" o:allowincell="f" stroked="f">
            <v:path arrowok="t"/>
          </v:polyline>
        </w:pict>
      </w:r>
      <w:r>
        <w:rPr>
          <w:noProof/>
        </w:rPr>
        <w:pict>
          <v:group id="_x0000_s1463" style="position:absolute;margin-left:283.6pt;margin-top:-58.45pt;width:40.05pt;height:36.6pt;z-index:-251495424" coordorigin="5672,11" coordsize="801,732" o:regroupid="2" o:allowincell="f">
            <v:shape id="_x0000_s1464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465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462" style="position:absolute;z-index:-251496448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2" o:allowincell="f" stroked="f">
            <v:path arrowok="t"/>
          </v:polyline>
        </w:pict>
      </w:r>
      <w:r>
        <w:rPr>
          <w:noProof/>
        </w:rPr>
        <w:pict>
          <v:rect id="_x0000_s1461" style="position:absolute;margin-left:0;margin-top:0;width:510pt;height:17pt;z-index:-251497472;mso-position-horizontal-relative:page;mso-position-vertical-relative:page" o:regroupid="2" o:allowincell="f" filled="f" stroked="f">
            <v:textbox inset="0,0,0,0">
              <w:txbxContent>
                <w:p w:rsidR="00AE3BB9" w:rsidRDefault="00DF4F79" w:rsidP="00AE3BB9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2" type="#_x0000_t75" style="width:512.85pt;height:17.25pt">
                        <v:imagedata r:id="rId7" o:title=""/>
                      </v:shape>
                    </w:pict>
                  </w:r>
                </w:p>
                <w:p w:rsidR="00AE3BB9" w:rsidRDefault="00AE3BB9" w:rsidP="00AE3BB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Arial" w:hAnsi="Arial" w:cs="Arial"/>
          <w:color w:val="00000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21" w:after="0" w:line="319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478" style="position:absolute;left:0;text-align:left;margin-left:136.75pt;margin-top:4.6pt;width:34.6pt;height:13pt;z-index:-251741184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shape id="_x0000_s1479" style="position:absolute;left:0;text-align:left;margin-left:84.1pt;margin-top:32.9pt;width:453.95pt;height:322.15pt;z-index:-251727872;mso-position-horizontal-relative:page;mso-position-vertical-relative:text" coordsize="9079,6443" o:allowincell="f" path="m226,l186,,152,,121,1,95,3,73,6,55,11,40,18,28,28,19,40,12,54,7,73,3,95,1,120,,150r,35l,225,,6216r,40l,6290r1,31l3,6347r3,22l11,6387r7,15l28,6414r12,9l54,6430r19,5l95,6439r25,2l150,6442r35,l225,6442r8627,1l8892,6442r35,l8957,6441r26,-2l9005,6436r18,-5l9038,6424r12,-10l9060,6402r7,-14l9072,6369r3,-22l9077,6322r1,-30l9079,6257r,-40l9079,226r,-40l9078,152r-1,-31l9075,95r-3,-22l9067,55r-7,-15l9051,28r-12,-9l9024,12,9006,7,8984,3,8958,1,8928,r-35,l8853,,226,xe" filled="f" strokecolor="#9e9e9e" strokeweight="1pt">
            <v:path arrowok="t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E. </w:t>
      </w:r>
      <w:r w:rsidR="005D2EDF" w:rsidRPr="00E55332">
        <w:rPr>
          <w:rFonts w:ascii="Times New Roman" w:hAnsi="Times New Roman"/>
          <w:b/>
          <w:bCs/>
          <w:color w:val="2A2A29"/>
          <w:spacing w:val="29"/>
          <w:position w:val="-1"/>
          <w:sz w:val="28"/>
          <w:szCs w:val="28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Read</w:t>
      </w:r>
      <w:r w:rsidR="005D2EDF" w:rsidRPr="00E55332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this</w:t>
      </w:r>
      <w:r w:rsidR="005D2EDF" w:rsidRPr="00E55332">
        <w:rPr>
          <w:rFonts w:ascii="Arial" w:hAnsi="Arial" w:cs="Arial"/>
          <w:color w:val="2A2A29"/>
          <w:spacing w:val="17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artic</w:t>
      </w:r>
      <w:r w:rsidR="005D2EDF" w:rsidRPr="00E55332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46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about</w:t>
      </w:r>
      <w:r w:rsidR="005D2EDF" w:rsidRPr="00E55332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saving</w:t>
      </w:r>
      <w:r w:rsidR="005D2EDF" w:rsidRPr="00E55332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105"/>
          <w:position w:val="-1"/>
          <w:sz w:val="24"/>
          <w:szCs w:val="24"/>
          <w:lang w:val="en-US"/>
        </w:rPr>
        <w:t>envi</w:t>
      </w:r>
      <w:r w:rsidR="005D2EDF" w:rsidRPr="00E55332">
        <w:rPr>
          <w:rFonts w:ascii="Arial" w:hAnsi="Arial" w:cs="Arial"/>
          <w:color w:val="2A2A29"/>
          <w:spacing w:val="-7"/>
          <w:w w:val="105"/>
          <w:position w:val="-1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w w:val="102"/>
          <w:position w:val="-1"/>
          <w:sz w:val="24"/>
          <w:szCs w:val="24"/>
          <w:lang w:val="en-US"/>
        </w:rPr>
        <w:t>onment.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7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DF4F79" w:rsidRDefault="005D2EDF">
      <w:pPr>
        <w:widowControl w:val="0"/>
        <w:autoSpaceDE w:val="0"/>
        <w:autoSpaceDN w:val="0"/>
        <w:adjustRightInd w:val="0"/>
        <w:spacing w:before="30" w:after="0" w:line="240" w:lineRule="auto"/>
        <w:ind w:left="3701" w:right="-20"/>
        <w:rPr>
          <w:rFonts w:ascii="Arial" w:hAnsi="Arial" w:cs="Arial"/>
          <w:b/>
          <w:color w:val="000000"/>
          <w:sz w:val="24"/>
          <w:szCs w:val="24"/>
          <w:lang w:val="en-US"/>
        </w:rPr>
      </w:pPr>
      <w:r w:rsidRPr="00DF4F79">
        <w:rPr>
          <w:rFonts w:ascii="Arial" w:hAnsi="Arial" w:cs="Arial"/>
          <w:b/>
          <w:color w:val="2A2A29"/>
          <w:w w:val="97"/>
          <w:sz w:val="24"/>
          <w:szCs w:val="24"/>
          <w:lang w:val="en-US"/>
        </w:rPr>
        <w:t>Saving</w:t>
      </w:r>
      <w:r w:rsidRPr="00DF4F79">
        <w:rPr>
          <w:rFonts w:ascii="Arial" w:hAnsi="Arial" w:cs="Arial"/>
          <w:b/>
          <w:color w:val="2A2A29"/>
          <w:spacing w:val="-7"/>
          <w:w w:val="97"/>
          <w:sz w:val="24"/>
          <w:szCs w:val="24"/>
          <w:lang w:val="en-US"/>
        </w:rPr>
        <w:t xml:space="preserve"> </w:t>
      </w:r>
      <w:proofErr w:type="gramStart"/>
      <w:r w:rsidRPr="00DF4F79">
        <w:rPr>
          <w:rFonts w:ascii="Arial" w:hAnsi="Arial" w:cs="Arial"/>
          <w:b/>
          <w:color w:val="2A2A29"/>
          <w:sz w:val="24"/>
          <w:szCs w:val="24"/>
          <w:lang w:val="en-US"/>
        </w:rPr>
        <w:t>The</w:t>
      </w:r>
      <w:proofErr w:type="gramEnd"/>
      <w:r w:rsidRPr="00DF4F79">
        <w:rPr>
          <w:rFonts w:ascii="Arial" w:hAnsi="Arial" w:cs="Arial"/>
          <w:b/>
          <w:color w:val="2A2A29"/>
          <w:spacing w:val="-26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color w:val="2A2A29"/>
          <w:sz w:val="24"/>
          <w:szCs w:val="24"/>
          <w:lang w:val="en-US"/>
        </w:rPr>
        <w:t>Envi</w:t>
      </w:r>
      <w:r w:rsidRPr="00DF4F79">
        <w:rPr>
          <w:rFonts w:ascii="Arial" w:hAnsi="Arial" w:cs="Arial"/>
          <w:b/>
          <w:color w:val="2A2A29"/>
          <w:spacing w:val="-7"/>
          <w:sz w:val="24"/>
          <w:szCs w:val="24"/>
          <w:lang w:val="en-US"/>
        </w:rPr>
        <w:t>r</w:t>
      </w:r>
      <w:r w:rsidRPr="00DF4F79">
        <w:rPr>
          <w:rFonts w:ascii="Arial" w:hAnsi="Arial" w:cs="Arial"/>
          <w:b/>
          <w:color w:val="2A2A29"/>
          <w:sz w:val="24"/>
          <w:szCs w:val="24"/>
          <w:lang w:val="en-US"/>
        </w:rPr>
        <w:t>onment:</w:t>
      </w:r>
      <w:r w:rsidRPr="00DF4F79">
        <w:rPr>
          <w:rFonts w:ascii="Arial" w:hAnsi="Arial" w:cs="Arial"/>
          <w:b/>
          <w:color w:val="2A2A29"/>
          <w:spacing w:val="28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color w:val="2A2A29"/>
          <w:w w:val="92"/>
          <w:sz w:val="24"/>
          <w:szCs w:val="24"/>
          <w:lang w:val="en-US"/>
        </w:rPr>
        <w:t>One</w:t>
      </w:r>
      <w:r w:rsidRPr="00DF4F79">
        <w:rPr>
          <w:rFonts w:ascii="Arial" w:hAnsi="Arial" w:cs="Arial"/>
          <w:b/>
          <w:color w:val="2A2A29"/>
          <w:spacing w:val="-4"/>
          <w:w w:val="92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color w:val="2A2A29"/>
          <w:sz w:val="24"/>
          <w:szCs w:val="24"/>
          <w:lang w:val="en-US"/>
        </w:rPr>
        <w:t>Home</w:t>
      </w:r>
      <w:r w:rsidRPr="00DF4F79">
        <w:rPr>
          <w:rFonts w:ascii="Arial" w:hAnsi="Arial" w:cs="Arial"/>
          <w:b/>
          <w:color w:val="2A2A29"/>
          <w:spacing w:val="-15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color w:val="2A2A29"/>
          <w:sz w:val="24"/>
          <w:szCs w:val="24"/>
          <w:lang w:val="en-US"/>
        </w:rPr>
        <w:t>At</w:t>
      </w:r>
      <w:r w:rsidRPr="00DF4F79">
        <w:rPr>
          <w:rFonts w:ascii="Arial" w:hAnsi="Arial" w:cs="Arial"/>
          <w:b/>
          <w:color w:val="2A2A29"/>
          <w:spacing w:val="-4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color w:val="2A2A29"/>
          <w:sz w:val="24"/>
          <w:szCs w:val="24"/>
          <w:lang w:val="en-US"/>
        </w:rPr>
        <w:t>A</w:t>
      </w:r>
      <w:r w:rsidRPr="00DF4F79">
        <w:rPr>
          <w:rFonts w:ascii="Arial" w:hAnsi="Arial" w:cs="Arial"/>
          <w:b/>
          <w:color w:val="2A2A29"/>
          <w:spacing w:val="-20"/>
          <w:sz w:val="24"/>
          <w:szCs w:val="24"/>
          <w:lang w:val="en-US"/>
        </w:rPr>
        <w:t xml:space="preserve"> </w:t>
      </w:r>
      <w:r w:rsidRPr="00DF4F79">
        <w:rPr>
          <w:rFonts w:ascii="Arial" w:hAnsi="Arial" w:cs="Arial"/>
          <w:b/>
          <w:color w:val="2A2A29"/>
          <w:w w:val="102"/>
          <w:sz w:val="24"/>
          <w:szCs w:val="24"/>
          <w:lang w:val="en-US"/>
        </w:rPr>
        <w:t>Time!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78" w:lineRule="auto"/>
        <w:ind w:left="1863" w:right="1281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P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ollution</w:t>
      </w:r>
      <w:r w:rsidRPr="00E55332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E5533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seen</w:t>
      </w:r>
      <w:r w:rsidRPr="00E5533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not</w:t>
      </w:r>
      <w:r w:rsidRPr="00E5533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oughout</w:t>
      </w:r>
      <w:r w:rsidRPr="00E55332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5533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orld,</w:t>
      </w:r>
      <w:r w:rsidRPr="00E55332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but</w:t>
      </w:r>
      <w:r w:rsidRPr="00E55332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also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E55332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E55332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wn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homes.</w:t>
      </w:r>
      <w:r w:rsidRPr="00E5533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08"/>
          <w:sz w:val="24"/>
          <w:szCs w:val="24"/>
          <w:lang w:val="en-US"/>
        </w:rPr>
        <w:t xml:space="preserve">It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omes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f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om</w:t>
      </w:r>
      <w:r w:rsidRPr="00E55332">
        <w:rPr>
          <w:rFonts w:ascii="Arial" w:hAnsi="Arial" w:cs="Arial"/>
          <w:color w:val="2A2A29"/>
          <w:spacing w:val="4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household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chemi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als,</w:t>
      </w:r>
      <w:r w:rsidRPr="00E5533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55332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amount</w:t>
      </w:r>
      <w:r w:rsidRPr="00E55332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E55332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E55332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peop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Pr="00E5533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55332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 xml:space="preserve">e 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peop</w:t>
      </w:r>
      <w:r w:rsidRPr="00E55332">
        <w:rPr>
          <w:rFonts w:ascii="Arial" w:hAnsi="Arial" w:cs="Arial"/>
          <w:color w:val="2A2A29"/>
          <w:spacing w:val="-6"/>
          <w:w w:val="9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0"/>
          <w:w w:val="9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p</w:t>
      </w:r>
      <w:r w:rsidRPr="00E55332">
        <w:rPr>
          <w:rFonts w:ascii="Arial" w:hAnsi="Arial" w:cs="Arial"/>
          <w:color w:val="2A2A29"/>
          <w:spacing w:val="-8"/>
          <w:w w:val="96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odu</w:t>
      </w:r>
      <w:r w:rsidRPr="00E55332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e and</w:t>
      </w:r>
      <w:r w:rsidRPr="00E55332">
        <w:rPr>
          <w:rFonts w:ascii="Arial" w:hAnsi="Arial" w:cs="Arial"/>
          <w:color w:val="2A2A29"/>
          <w:spacing w:val="-21"/>
          <w:w w:val="9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awa</w:t>
      </w:r>
      <w:r w:rsidRPr="00E55332">
        <w:rPr>
          <w:rFonts w:ascii="Arial" w:hAnsi="Arial" w:cs="Arial"/>
          <w:color w:val="2A2A29"/>
          <w:spacing w:val="-15"/>
          <w:w w:val="94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.</w:t>
      </w:r>
      <w:r w:rsidRPr="00E55332">
        <w:rPr>
          <w:rFonts w:ascii="Arial" w:hAnsi="Arial" w:cs="Arial"/>
          <w:color w:val="2A2A29"/>
          <w:spacing w:val="-22"/>
          <w:w w:val="9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What</w:t>
      </w:r>
      <w:r w:rsidRPr="00E55332">
        <w:rPr>
          <w:rFonts w:ascii="Arial" w:hAnsi="Arial" w:cs="Arial"/>
          <w:color w:val="2A2A29"/>
          <w:spacing w:val="-10"/>
          <w:w w:val="9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an</w:t>
      </w:r>
      <w:r w:rsidRPr="00E55332">
        <w:rPr>
          <w:rFonts w:ascii="Arial" w:hAnsi="Arial" w:cs="Arial"/>
          <w:color w:val="2A2A29"/>
          <w:spacing w:val="-11"/>
          <w:w w:val="9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be</w:t>
      </w:r>
      <w:r w:rsidRPr="00E55332">
        <w:rPr>
          <w:rFonts w:ascii="Arial" w:hAnsi="Arial" w:cs="Arial"/>
          <w:color w:val="2A2A29"/>
          <w:spacing w:val="-16"/>
          <w:w w:val="9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done</w:t>
      </w:r>
      <w:r w:rsidRPr="00E55332">
        <w:rPr>
          <w:rFonts w:ascii="Arial" w:hAnsi="Arial" w:cs="Arial"/>
          <w:color w:val="2A2A29"/>
          <w:spacing w:val="-11"/>
          <w:w w:val="9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1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w w:val="98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w w:val="98"/>
          <w:sz w:val="24"/>
          <w:szCs w:val="24"/>
          <w:lang w:val="en-US"/>
        </w:rPr>
        <w:t>op</w:t>
      </w:r>
      <w:r w:rsidRPr="00E55332">
        <w:rPr>
          <w:rFonts w:ascii="Arial" w:hAnsi="Arial" w:cs="Arial"/>
          <w:color w:val="2A2A29"/>
          <w:spacing w:val="-18"/>
          <w:w w:val="9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pollution?</w:t>
      </w:r>
      <w:r w:rsidRPr="00E5533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02"/>
          <w:sz w:val="24"/>
          <w:szCs w:val="24"/>
          <w:lang w:val="en-US"/>
        </w:rPr>
        <w:t>Surprising</w:t>
      </w:r>
      <w:r w:rsidRPr="00E55332">
        <w:rPr>
          <w:rFonts w:ascii="Arial" w:hAnsi="Arial" w:cs="Arial"/>
          <w:color w:val="2A2A29"/>
          <w:spacing w:val="-6"/>
          <w:w w:val="102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pacing w:val="-19"/>
          <w:w w:val="87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w w:val="93"/>
          <w:sz w:val="24"/>
          <w:szCs w:val="24"/>
          <w:lang w:val="en-US"/>
        </w:rPr>
        <w:t xml:space="preserve">,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pe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son</w:t>
      </w:r>
      <w:r w:rsidRPr="00E55332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an</w:t>
      </w:r>
      <w:r w:rsidRPr="00E55332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2"/>
          <w:sz w:val="24"/>
          <w:szCs w:val="24"/>
          <w:lang w:val="en-US"/>
        </w:rPr>
        <w:t>sa</w:t>
      </w:r>
      <w:r w:rsidRPr="00E55332">
        <w:rPr>
          <w:rFonts w:ascii="Arial" w:hAnsi="Arial" w:cs="Arial"/>
          <w:color w:val="2A2A29"/>
          <w:spacing w:val="-3"/>
          <w:w w:val="92"/>
          <w:sz w:val="24"/>
          <w:szCs w:val="24"/>
          <w:lang w:val="en-US"/>
        </w:rPr>
        <w:t>v</w:t>
      </w:r>
      <w:r w:rsidRPr="00E55332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3"/>
          <w:w w:val="9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envi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onment</w:t>
      </w:r>
      <w:r w:rsidRPr="00E5533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2"/>
          <w:sz w:val="24"/>
          <w:szCs w:val="24"/>
          <w:lang w:val="en-US"/>
        </w:rPr>
        <w:t>by</w:t>
      </w:r>
      <w:r w:rsidRPr="00E55332">
        <w:rPr>
          <w:rFonts w:ascii="Arial" w:hAnsi="Arial" w:cs="Arial"/>
          <w:color w:val="2A2A29"/>
          <w:spacing w:val="-4"/>
          <w:w w:val="9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doing</w:t>
      </w:r>
      <w:r w:rsidRPr="00E55332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simp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things.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92" w:after="0" w:line="278" w:lineRule="auto"/>
        <w:ind w:left="1863" w:right="1282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Arial" w:hAnsi="Arial" w:cs="Arial"/>
          <w:color w:val="2A2A29"/>
          <w:sz w:val="24"/>
          <w:szCs w:val="24"/>
          <w:lang w:val="en-US"/>
        </w:rPr>
        <w:t>Fi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rs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t,</w:t>
      </w:r>
      <w:r w:rsidRPr="00E55332">
        <w:rPr>
          <w:rFonts w:ascii="Arial" w:hAnsi="Arial" w:cs="Arial"/>
          <w:color w:val="2A2A29"/>
          <w:spacing w:val="5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need</w:t>
      </w:r>
      <w:r w:rsidRPr="00E55332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3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ec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e,</w:t>
      </w:r>
      <w:r w:rsidRPr="00E55332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which</w:t>
      </w:r>
      <w:r w:rsidRPr="00E55332">
        <w:rPr>
          <w:rFonts w:ascii="Arial" w:hAnsi="Arial" w:cs="Arial"/>
          <w:color w:val="2A2A29"/>
          <w:spacing w:val="3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sa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v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landfill spa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E55332">
        <w:rPr>
          <w:rFonts w:ascii="Arial" w:hAnsi="Arial" w:cs="Arial"/>
          <w:color w:val="2A2A29"/>
          <w:spacing w:val="5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other</w:t>
      </w:r>
      <w:r w:rsidRPr="00E55332">
        <w:rPr>
          <w:rFonts w:ascii="Arial" w:hAnsi="Arial" w:cs="Arial"/>
          <w:color w:val="2A2A29"/>
          <w:spacing w:val="4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E55332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09"/>
          <w:sz w:val="24"/>
          <w:szCs w:val="24"/>
          <w:lang w:val="en-US"/>
        </w:rPr>
        <w:t>al</w:t>
      </w:r>
      <w:r w:rsidRPr="00E55332">
        <w:rPr>
          <w:rFonts w:ascii="Arial" w:hAnsi="Arial" w:cs="Arial"/>
          <w:color w:val="2A2A29"/>
          <w:spacing w:val="-5"/>
          <w:w w:val="109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pacing w:val="-2"/>
          <w:w w:val="93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 xml:space="preserve">ws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oducts</w:t>
      </w:r>
      <w:r w:rsidRPr="00E5533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be</w:t>
      </w:r>
      <w:r w:rsidRPr="00E55332">
        <w:rPr>
          <w:rFonts w:ascii="Arial" w:hAnsi="Arial" w:cs="Arial"/>
          <w:color w:val="2A2A29"/>
          <w:spacing w:val="-14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used</w:t>
      </w:r>
      <w:r w:rsidRPr="00E55332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>ov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er</w:t>
      </w:r>
      <w:r w:rsidRPr="00E55332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E55332">
        <w:rPr>
          <w:rFonts w:ascii="Arial" w:hAnsi="Arial" w:cs="Arial"/>
          <w:color w:val="2A2A29"/>
          <w:spacing w:val="-12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>ov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er</w:t>
      </w:r>
      <w:r w:rsidRPr="00E55332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again.</w:t>
      </w:r>
      <w:r w:rsidRPr="00E55332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Rec</w:t>
      </w:r>
      <w:r w:rsidRPr="00E55332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cling</w:t>
      </w:r>
      <w:r w:rsidRPr="00E55332">
        <w:rPr>
          <w:rFonts w:ascii="Arial" w:hAnsi="Arial" w:cs="Arial"/>
          <w:color w:val="2A2A29"/>
          <w:spacing w:val="1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ju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one</w:t>
      </w:r>
      <w:r w:rsidRPr="00E55332">
        <w:rPr>
          <w:rFonts w:ascii="Arial" w:hAnsi="Arial" w:cs="Arial"/>
          <w:color w:val="2A2A29"/>
          <w:spacing w:val="-12"/>
          <w:w w:val="95"/>
          <w:sz w:val="24"/>
          <w:szCs w:val="24"/>
          <w:lang w:val="en-US"/>
        </w:rPr>
        <w:t xml:space="preserve"> </w:t>
      </w:r>
      <w:proofErr w:type="spellStart"/>
      <w:r w:rsidRPr="00E55332">
        <w:rPr>
          <w:rFonts w:ascii="Arial" w:hAnsi="Arial" w:cs="Arial"/>
          <w:color w:val="2A2A29"/>
          <w:sz w:val="24"/>
          <w:szCs w:val="24"/>
          <w:lang w:val="en-US"/>
        </w:rPr>
        <w:t>aluminium</w:t>
      </w:r>
      <w:proofErr w:type="spellEnd"/>
      <w:r w:rsidRPr="00E5533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soda</w:t>
      </w:r>
      <w:r w:rsidRPr="00E55332">
        <w:rPr>
          <w:rFonts w:ascii="Arial" w:hAnsi="Arial" w:cs="Arial"/>
          <w:color w:val="2A2A29"/>
          <w:spacing w:val="-11"/>
          <w:w w:val="9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an</w:t>
      </w:r>
      <w:r w:rsidRPr="00E55332">
        <w:rPr>
          <w:rFonts w:ascii="Arial" w:hAnsi="Arial" w:cs="Arial"/>
          <w:color w:val="2A2A29"/>
          <w:spacing w:val="-6"/>
          <w:w w:val="9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sa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v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 the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ene</w:t>
      </w:r>
      <w:r w:rsidRPr="00E55332">
        <w:rPr>
          <w:rFonts w:ascii="Arial" w:hAnsi="Arial" w:cs="Arial"/>
          <w:color w:val="2A2A29"/>
          <w:spacing w:val="-8"/>
          <w:w w:val="96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gy</w:t>
      </w:r>
      <w:r w:rsidRPr="00E55332">
        <w:rPr>
          <w:rFonts w:ascii="Arial" w:hAnsi="Arial" w:cs="Arial"/>
          <w:color w:val="2A2A29"/>
          <w:spacing w:val="5"/>
          <w:w w:val="9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equi</w:t>
      </w:r>
      <w:r w:rsidRPr="00E55332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>v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6"/>
          <w:w w:val="9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ent</w:t>
      </w:r>
      <w:r w:rsidRPr="00E55332">
        <w:rPr>
          <w:rFonts w:ascii="Arial" w:hAnsi="Arial" w:cs="Arial"/>
          <w:color w:val="2A2A29"/>
          <w:spacing w:val="19"/>
          <w:w w:val="9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half</w:t>
      </w:r>
      <w:r w:rsidRPr="00E55332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E5533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fil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E55332">
        <w:rPr>
          <w:rFonts w:ascii="Arial" w:hAnsi="Arial" w:cs="Arial"/>
          <w:color w:val="2A2A29"/>
          <w:spacing w:val="2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with</w:t>
      </w:r>
      <w:r w:rsidRPr="00E55332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gasoline.</w:t>
      </w:r>
      <w:r w:rsidRPr="00E55332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Rec</w:t>
      </w:r>
      <w:r w:rsidRPr="00E55332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cling</w:t>
      </w:r>
      <w:r w:rsidRPr="00E55332">
        <w:rPr>
          <w:rFonts w:ascii="Arial" w:hAnsi="Arial" w:cs="Arial"/>
          <w:color w:val="2A2A29"/>
          <w:spacing w:val="1"/>
          <w:w w:val="9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E5533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also</w:t>
      </w:r>
      <w:r w:rsidRPr="00E5533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edu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 the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number</w:t>
      </w:r>
      <w:r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ees</w:t>
      </w:r>
      <w:r w:rsidRPr="00E5533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cut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wn</w:t>
      </w:r>
      <w:r w:rsidRPr="00E5533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odu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paper</w:t>
      </w:r>
      <w:r w:rsidRPr="00E5533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oducts.</w:t>
      </w:r>
      <w:r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E5533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Pr="00E5533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v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ery</w:t>
      </w:r>
      <w:r w:rsidRPr="00E5533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litt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4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ef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ort;</w:t>
      </w:r>
      <w:r w:rsidRPr="00E55332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14"/>
          <w:sz w:val="24"/>
          <w:szCs w:val="24"/>
          <w:lang w:val="en-US"/>
        </w:rPr>
        <w:t xml:space="preserve">it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E55332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not</w:t>
      </w:r>
      <w:r w:rsidRPr="00E55332">
        <w:rPr>
          <w:rFonts w:ascii="Arial" w:hAnsi="Arial" w:cs="Arial"/>
          <w:color w:val="2A2A29"/>
          <w:spacing w:val="1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ha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Pr="00E55332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pla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pla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tic</w:t>
      </w:r>
      <w:r w:rsidRPr="00E55332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gla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bott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es,</w:t>
      </w:r>
      <w:r w:rsidRPr="00E55332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proofErr w:type="spellStart"/>
      <w:r w:rsidRPr="00E55332">
        <w:rPr>
          <w:rFonts w:ascii="Arial" w:hAnsi="Arial" w:cs="Arial"/>
          <w:color w:val="2A2A29"/>
          <w:sz w:val="24"/>
          <w:szCs w:val="24"/>
          <w:lang w:val="en-US"/>
        </w:rPr>
        <w:t>aluminium</w:t>
      </w:r>
      <w:proofErr w:type="spellEnd"/>
      <w:r w:rsidRPr="00E55332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ans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paper</w:t>
      </w:r>
      <w:r w:rsidRPr="00E5533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E55332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 xml:space="preserve">bin. 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An</w:t>
      </w:r>
      <w:r w:rsidRPr="00E55332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one</w:t>
      </w:r>
      <w:r w:rsidRPr="00E55332">
        <w:rPr>
          <w:rFonts w:ascii="Arial" w:hAnsi="Arial" w:cs="Arial"/>
          <w:color w:val="2A2A29"/>
          <w:spacing w:val="-9"/>
          <w:w w:val="9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w w:val="94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 xml:space="preserve">an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do</w:t>
      </w:r>
      <w:r w:rsidRPr="00E55332">
        <w:rPr>
          <w:rFonts w:ascii="Arial" w:hAnsi="Arial" w:cs="Arial"/>
          <w:color w:val="2A2A29"/>
          <w:spacing w:val="-2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07"/>
          <w:sz w:val="24"/>
          <w:szCs w:val="24"/>
          <w:lang w:val="en-US"/>
        </w:rPr>
        <w:t>it.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48" w:after="0" w:line="320" w:lineRule="atLeast"/>
        <w:ind w:left="1863" w:right="1281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Then,</w:t>
      </w:r>
      <w:r w:rsidRPr="00E55332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w w:val="95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2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need</w:t>
      </w:r>
      <w:r w:rsidRPr="00E55332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9"/>
          <w:sz w:val="24"/>
          <w:szCs w:val="24"/>
          <w:lang w:val="en-US"/>
        </w:rPr>
        <w:t>wa</w:t>
      </w:r>
      <w:r w:rsidRPr="00E55332">
        <w:rPr>
          <w:rFonts w:ascii="Arial" w:hAnsi="Arial" w:cs="Arial"/>
          <w:color w:val="2A2A29"/>
          <w:spacing w:val="-2"/>
          <w:w w:val="99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ch</w:t>
      </w:r>
      <w:r w:rsidRPr="00E55332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55332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9"/>
          <w:sz w:val="24"/>
          <w:szCs w:val="24"/>
          <w:lang w:val="en-US"/>
        </w:rPr>
        <w:t>amount</w:t>
      </w:r>
      <w:r w:rsidRPr="00E55332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9"/>
          <w:sz w:val="24"/>
          <w:szCs w:val="24"/>
          <w:lang w:val="en-US"/>
        </w:rPr>
        <w:t>of</w:t>
      </w:r>
      <w:r w:rsidRPr="00E55332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E55332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used</w:t>
      </w:r>
      <w:r w:rsidRPr="00E55332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E5533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55332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home.</w:t>
      </w:r>
      <w:r w:rsidRPr="00E55332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0"/>
          <w:w w:val="88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w w:val="104"/>
          <w:sz w:val="24"/>
          <w:szCs w:val="24"/>
          <w:lang w:val="en-US"/>
        </w:rPr>
        <w:t>er</w:t>
      </w:r>
      <w:r w:rsidRPr="00E55332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an</w:t>
      </w:r>
      <w:r w:rsidRPr="00E55332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be</w:t>
      </w:r>
      <w:r w:rsidRPr="00E55332">
        <w:rPr>
          <w:rFonts w:ascii="Arial" w:hAnsi="Arial" w:cs="Arial"/>
          <w:color w:val="2A2A29"/>
          <w:spacing w:val="-2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onser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v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 xml:space="preserve">ed </w:t>
      </w:r>
      <w:r w:rsidRPr="00E55332">
        <w:rPr>
          <w:rFonts w:ascii="Arial" w:hAnsi="Arial" w:cs="Arial"/>
          <w:color w:val="2A2A29"/>
          <w:w w:val="92"/>
          <w:sz w:val="24"/>
          <w:szCs w:val="24"/>
          <w:lang w:val="en-US"/>
        </w:rPr>
        <w:t>by</w:t>
      </w:r>
      <w:r w:rsidRPr="00E55332">
        <w:rPr>
          <w:rFonts w:ascii="Arial" w:hAnsi="Arial" w:cs="Arial"/>
          <w:color w:val="2A2A29"/>
          <w:spacing w:val="-2"/>
          <w:w w:val="9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aking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short</w:t>
      </w:r>
      <w:r w:rsidRPr="00E55332">
        <w:rPr>
          <w:rFonts w:ascii="Arial" w:hAnsi="Arial" w:cs="Arial"/>
          <w:color w:val="2A2A29"/>
          <w:spacing w:val="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sh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ead</w:t>
      </w:r>
      <w:r w:rsidRPr="00E5533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baths,</w:t>
      </w:r>
      <w:r w:rsidRPr="00E5533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epairing</w:t>
      </w:r>
      <w:r w:rsidRPr="00E55332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6"/>
          <w:w w:val="131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eaky</w:t>
      </w:r>
      <w:r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aps,</w:t>
      </w:r>
      <w:r w:rsidRPr="00E55332">
        <w:rPr>
          <w:rFonts w:ascii="Arial" w:hAnsi="Arial" w:cs="Arial"/>
          <w:color w:val="2A2A29"/>
          <w:spacing w:val="-2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using</w:t>
      </w:r>
      <w:r w:rsidRPr="00E5533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dishwasher or</w:t>
      </w:r>
      <w:r w:rsidRPr="00E55332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55332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washing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machine</w:t>
      </w:r>
      <w:r w:rsidRPr="00E5533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Pr="00E5533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E55332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E55332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ful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4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5"/>
          <w:w w:val="131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oaded,</w:t>
      </w:r>
      <w:r w:rsidRPr="00E55332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E55332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simp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turning</w:t>
      </w:r>
      <w:r w:rsidRPr="00E55332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55332">
        <w:rPr>
          <w:rFonts w:ascii="Arial" w:hAnsi="Arial" w:cs="Arial"/>
          <w:color w:val="2A2A29"/>
          <w:spacing w:val="2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ap</w:t>
      </w:r>
      <w:r w:rsidRPr="00E55332">
        <w:rPr>
          <w:rFonts w:ascii="Arial" w:hAnsi="Arial" w:cs="Arial"/>
          <w:color w:val="2A2A29"/>
          <w:spacing w:val="1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02"/>
          <w:sz w:val="24"/>
          <w:szCs w:val="24"/>
          <w:lang w:val="en-US"/>
        </w:rPr>
        <w:t xml:space="preserve">off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whi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brushing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E5533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eeth.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1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3"/>
          <w:w w:val="91"/>
          <w:sz w:val="24"/>
          <w:szCs w:val="24"/>
          <w:lang w:val="en-US"/>
        </w:rPr>
        <w:t>v</w:t>
      </w:r>
      <w:r w:rsidRPr="00E55332">
        <w:rPr>
          <w:rFonts w:ascii="Arial" w:hAnsi="Arial" w:cs="Arial"/>
          <w:color w:val="2A2A29"/>
          <w:w w:val="91"/>
          <w:sz w:val="24"/>
          <w:szCs w:val="24"/>
          <w:lang w:val="en-US"/>
        </w:rPr>
        <w:t>en</w:t>
      </w:r>
      <w:r w:rsidRPr="00E55332">
        <w:rPr>
          <w:rFonts w:ascii="Arial" w:hAnsi="Arial" w:cs="Arial"/>
          <w:color w:val="2A2A29"/>
          <w:spacing w:val="4"/>
          <w:w w:val="9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though</w:t>
      </w:r>
      <w:r w:rsidRPr="00E5533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enty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E5533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E5533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Earth,</w:t>
      </w:r>
      <w:r w:rsidRPr="00E5533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v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ery small</w:t>
      </w:r>
      <w:r w:rsidRPr="00E5533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pe</w:t>
      </w:r>
      <w:r w:rsidRPr="00E55332">
        <w:rPr>
          <w:rFonts w:ascii="Arial" w:hAnsi="Arial" w:cs="Arial"/>
          <w:color w:val="2A2A29"/>
          <w:spacing w:val="-8"/>
          <w:w w:val="97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en</w:t>
      </w:r>
      <w:r w:rsidRPr="00E55332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age</w:t>
      </w:r>
      <w:r w:rsidRPr="00E55332">
        <w:rPr>
          <w:rFonts w:ascii="Arial" w:hAnsi="Arial" w:cs="Arial"/>
          <w:color w:val="2A2A29"/>
          <w:spacing w:val="-11"/>
          <w:w w:val="9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E5533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fit</w:t>
      </w:r>
      <w:r w:rsidRPr="00E55332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human</w:t>
      </w:r>
      <w:r w:rsidRPr="00E5533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w w:val="98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w w:val="98"/>
          <w:sz w:val="24"/>
          <w:szCs w:val="24"/>
          <w:lang w:val="en-US"/>
        </w:rPr>
        <w:t>onsumption.</w:t>
      </w:r>
      <w:r w:rsidRPr="00E55332">
        <w:rPr>
          <w:rFonts w:ascii="Arial" w:hAnsi="Arial" w:cs="Arial"/>
          <w:color w:val="2A2A29"/>
          <w:spacing w:val="-7"/>
          <w:w w:val="9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9"/>
          <w:w w:val="91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w w:val="91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8"/>
          <w:w w:val="9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1"/>
          <w:sz w:val="24"/>
          <w:szCs w:val="24"/>
          <w:lang w:val="en-US"/>
        </w:rPr>
        <w:t>need</w:t>
      </w:r>
      <w:r w:rsidRPr="00E55332">
        <w:rPr>
          <w:rFonts w:ascii="Arial" w:hAnsi="Arial" w:cs="Arial"/>
          <w:color w:val="2A2A29"/>
          <w:spacing w:val="8"/>
          <w:w w:val="9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help</w:t>
      </w:r>
      <w:r w:rsidRPr="00E5533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2"/>
          <w:sz w:val="24"/>
          <w:szCs w:val="24"/>
          <w:lang w:val="en-US"/>
        </w:rPr>
        <w:t>sa</w:t>
      </w:r>
      <w:r w:rsidRPr="00E55332">
        <w:rPr>
          <w:rFonts w:ascii="Arial" w:hAnsi="Arial" w:cs="Arial"/>
          <w:color w:val="2A2A29"/>
          <w:spacing w:val="-3"/>
          <w:w w:val="92"/>
          <w:sz w:val="24"/>
          <w:szCs w:val="24"/>
          <w:lang w:val="en-US"/>
        </w:rPr>
        <w:t>v</w:t>
      </w:r>
      <w:r w:rsidRPr="00E55332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3"/>
          <w:w w:val="9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E5533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ev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ery way</w:t>
      </w:r>
      <w:r w:rsidRPr="00E55332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an.</w:t>
      </w:r>
      <w:r w:rsidRPr="00E5533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E5533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E55332">
        <w:rPr>
          <w:rFonts w:ascii="Arial" w:hAnsi="Arial" w:cs="Arial"/>
          <w:color w:val="2A2A29"/>
          <w:spacing w:val="1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v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aluab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esou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that</w:t>
      </w:r>
      <w:r w:rsidRPr="00E55332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be</w:t>
      </w:r>
      <w:r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ed</w:t>
      </w:r>
      <w:r w:rsidRPr="00E5533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easi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as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E55332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 xml:space="preserve">be </w:t>
      </w:r>
      <w:r w:rsidRPr="00E55332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onser</w:t>
      </w:r>
      <w:r w:rsidRPr="00E55332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>v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ed</w:t>
      </w:r>
      <w:r w:rsidRPr="00E55332">
        <w:rPr>
          <w:rFonts w:ascii="Arial" w:hAnsi="Arial" w:cs="Arial"/>
          <w:color w:val="2A2A29"/>
          <w:spacing w:val="7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Pr="00E55332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an</w:t>
      </w:r>
      <w:r w:rsidRPr="00E55332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all</w:t>
      </w:r>
      <w:r w:rsidRPr="00E55332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art</w:t>
      </w:r>
      <w:r w:rsidRPr="00E55332">
        <w:rPr>
          <w:rFonts w:ascii="Arial" w:hAnsi="Arial" w:cs="Arial"/>
          <w:color w:val="2A2A29"/>
          <w:spacing w:val="1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doing</w:t>
      </w:r>
      <w:r w:rsidRPr="00E55332">
        <w:rPr>
          <w:rFonts w:ascii="Arial" w:hAnsi="Arial" w:cs="Arial"/>
          <w:color w:val="2A2A29"/>
          <w:spacing w:val="-2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this</w:t>
      </w:r>
      <w:r w:rsidRPr="00E5533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o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wn</w:t>
      </w:r>
      <w:r w:rsidRPr="00E5533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homes.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3" w:after="0" w:line="120" w:lineRule="exact"/>
        <w:rPr>
          <w:rFonts w:ascii="Arial" w:hAnsi="Arial" w:cs="Arial"/>
          <w:color w:val="000000"/>
          <w:sz w:val="12"/>
          <w:szCs w:val="12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30"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480" style="position:absolute;left:0;text-align:left;margin-left:210.15pt;margin-top:3.25pt;width:44.25pt;height:13pt;z-index:-251740160;mso-position-horizontal-relative:page" o:allowincell="f" fillcolor="#dadada" stroked="f">
            <v:path arrowok="t"/>
            <w10:wrap anchorx="page"/>
          </v:rect>
        </w:pict>
      </w:r>
      <w:r>
        <w:rPr>
          <w:noProof/>
        </w:rPr>
        <w:pict>
          <v:rect id="_x0000_s1481" style="position:absolute;left:0;text-align:left;margin-left:271.9pt;margin-top:3.25pt;width:54.55pt;height:13pt;z-index:-251739136;mso-position-horizontal-relative:page" o:allowincell="f" fillcolor="#dadada" stroked="f">
            <v:path arrowok="t"/>
            <w10:wrap anchorx="page"/>
          </v:rect>
        </w:pict>
      </w:r>
      <w:r w:rsidR="005D2EDF"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Decide</w:t>
      </w:r>
      <w:r w:rsidR="005D2EDF" w:rsidRPr="00E55332">
        <w:rPr>
          <w:rFonts w:ascii="Arial" w:hAnsi="Arial" w:cs="Arial"/>
          <w:color w:val="2A2A29"/>
          <w:spacing w:val="-7"/>
          <w:w w:val="9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="005D2EDF" w:rsidRPr="00E55332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5D2EDF"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5D2EDF"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5D2EDF"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right</w:t>
      </w:r>
      <w:r w:rsidR="005D2EDF" w:rsidRPr="00E55332">
        <w:rPr>
          <w:rFonts w:ascii="Arial" w:hAnsi="Arial" w:cs="Arial"/>
          <w:color w:val="2A2A29"/>
          <w:spacing w:val="4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2"/>
          <w:sz w:val="24"/>
          <w:szCs w:val="24"/>
          <w:lang w:val="en-US"/>
        </w:rPr>
        <w:t>(R)</w:t>
      </w:r>
      <w:r w:rsidR="005D2EDF" w:rsidRPr="00E55332">
        <w:rPr>
          <w:rFonts w:ascii="Arial" w:hAnsi="Arial" w:cs="Arial"/>
          <w:color w:val="2A2A29"/>
          <w:spacing w:val="-4"/>
          <w:w w:val="9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5D2EDF" w:rsidRPr="00E55332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w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ong</w:t>
      </w:r>
      <w:r w:rsidR="005D2EDF" w:rsidRPr="00E55332">
        <w:rPr>
          <w:rFonts w:ascii="Arial" w:hAnsi="Arial" w:cs="Arial"/>
          <w:color w:val="2A2A29"/>
          <w:spacing w:val="1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3"/>
          <w:sz w:val="24"/>
          <w:szCs w:val="24"/>
          <w:lang w:val="en-US"/>
        </w:rPr>
        <w:t>(W)</w:t>
      </w:r>
      <w:r w:rsidR="005D2EDF" w:rsidRPr="00E55332">
        <w:rPr>
          <w:rFonts w:ascii="Arial" w:hAnsi="Arial" w:cs="Arial"/>
          <w:color w:val="2A2A29"/>
          <w:spacing w:val="-4"/>
          <w:w w:val="9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5D2EDF"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cc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ding</w:t>
      </w:r>
      <w:r w:rsidR="005D2EDF" w:rsidRPr="00E55332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1"/>
          <w:w w:val="123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w w:val="106"/>
          <w:sz w:val="24"/>
          <w:szCs w:val="24"/>
          <w:lang w:val="en-US"/>
        </w:rPr>
        <w:t>xt.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482" style="position:absolute;left:0;text-align:left;margin-left:388.65pt;margin-top:-1.2pt;width:16.4pt;height:16.45pt;z-index:-251738112;mso-position-horizontal-relative:page;mso-position-vertical-relative:text" coordsize="328,329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1.  </w:t>
      </w:r>
      <w:r w:rsidR="005D2EDF" w:rsidRPr="00E5533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-8"/>
          <w:w w:val="96"/>
          <w:position w:val="-1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1"/>
          <w:w w:val="96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is</w:t>
      </w:r>
      <w:r w:rsidR="005D2EDF" w:rsidRPr="00E55332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also</w:t>
      </w:r>
      <w:r w:rsidR="005D2EDF" w:rsidRPr="00E55332">
        <w:rPr>
          <w:rFonts w:ascii="Arial" w:hAnsi="Arial" w:cs="Arial"/>
          <w:color w:val="2A2A29"/>
          <w:spacing w:val="-18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pollution</w:t>
      </w:r>
      <w:r w:rsidR="005D2EDF" w:rsidRPr="00E55332">
        <w:rPr>
          <w:rFonts w:ascii="Arial" w:hAnsi="Arial" w:cs="Arial"/>
          <w:color w:val="2A2A29"/>
          <w:spacing w:val="9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in</w:t>
      </w:r>
      <w:r w:rsidR="005D2EDF" w:rsidRPr="00E55332">
        <w:rPr>
          <w:rFonts w:ascii="Arial" w:hAnsi="Arial" w:cs="Arial"/>
          <w:color w:val="2A2A29"/>
          <w:spacing w:val="-5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our</w:t>
      </w:r>
      <w:r w:rsidR="005D2EDF"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homes.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30" w:after="0" w:line="270" w:lineRule="exact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483" style="position:absolute;left:0;text-align:left;margin-left:388.65pt;margin-top:.25pt;width:16.4pt;height:16.5pt;z-index:-251737088;mso-position-horizontal-relative:page;mso-position-vertical-relative:text" coordsize="328,330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2A2A29"/>
          <w:position w:val="-1"/>
          <w:sz w:val="20"/>
          <w:szCs w:val="20"/>
          <w:lang w:val="en-US"/>
        </w:rPr>
        <w:t xml:space="preserve">2.  </w:t>
      </w:r>
      <w:r w:rsidR="005D2EDF" w:rsidRPr="00E55332">
        <w:rPr>
          <w:rFonts w:ascii="Times New Roman" w:hAnsi="Times New Roman"/>
          <w:b/>
          <w:bCs/>
          <w:color w:val="2A2A29"/>
          <w:spacing w:val="36"/>
          <w:position w:val="-1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5D2EDF" w:rsidRPr="00E55332">
        <w:rPr>
          <w:rFonts w:ascii="Arial" w:hAnsi="Arial" w:cs="Arial"/>
          <w:color w:val="2A2A29"/>
          <w:spacing w:val="-27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3"/>
          <w:w w:val="95"/>
          <w:position w:val="-1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ause</w:t>
      </w:r>
      <w:r w:rsidR="005D2EDF" w:rsidRPr="00E55332">
        <w:rPr>
          <w:rFonts w:ascii="Arial" w:hAnsi="Arial" w:cs="Arial"/>
          <w:color w:val="2A2A29"/>
          <w:spacing w:val="-5"/>
          <w:w w:val="95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of</w:t>
      </w:r>
      <w:r w:rsidR="005D2EDF" w:rsidRPr="00E55332">
        <w:rPr>
          <w:rFonts w:ascii="Arial" w:hAnsi="Arial" w:cs="Arial"/>
          <w:color w:val="2A2A29"/>
          <w:spacing w:val="-11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pollution</w:t>
      </w:r>
      <w:r w:rsidR="005D2EDF" w:rsidRPr="00E55332">
        <w:rPr>
          <w:rFonts w:ascii="Arial" w:hAnsi="Arial" w:cs="Arial"/>
          <w:color w:val="2A2A29"/>
          <w:spacing w:val="9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is</w:t>
      </w:r>
      <w:r w:rsidR="005D2EDF" w:rsidRPr="00E55332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8"/>
          <w:position w:val="-1"/>
          <w:sz w:val="24"/>
          <w:szCs w:val="24"/>
          <w:lang w:val="en-US"/>
        </w:rPr>
        <w:t>household</w:t>
      </w:r>
      <w:r w:rsidR="005D2EDF" w:rsidRPr="00E55332">
        <w:rPr>
          <w:rFonts w:ascii="Arial" w:hAnsi="Arial" w:cs="Arial"/>
          <w:color w:val="2A2A29"/>
          <w:spacing w:val="-8"/>
          <w:w w:val="98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chemi</w:t>
      </w:r>
      <w:r w:rsidR="005D2EDF" w:rsidRPr="00E55332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als.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7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30"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484" style="position:absolute;left:0;text-align:left;margin-left:388.65pt;margin-top:.25pt;width:16.4pt;height:16.5pt;z-index:-251736064;mso-position-horizontal-relative:page;mso-position-vertical-relative:text" coordsize="328,330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  <w10:wrap anchorx="page"/>
          </v:shape>
        </w:pict>
      </w:r>
      <w:r>
        <w:rPr>
          <w:noProof/>
        </w:rPr>
        <w:pict>
          <v:rect id="_x0000_s1485" style="position:absolute;left:0;text-align:left;margin-left:411pt;margin-top:3.8pt;width:184pt;height:246pt;z-index:-251726848;mso-position-horizontal-relative:page" o:allowincell="f" filled="f" stroked="f">
            <v:textbox inset="0,0,0,0">
              <w:txbxContent>
                <w:p w:rsidR="005D2EDF" w:rsidRDefault="00DF4F79">
                  <w:pPr>
                    <w:spacing w:after="0" w:line="49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86" type="#_x0000_t75" style="width:184.2pt;height:246.5pt">
                        <v:imagedata r:id="rId42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 w:rsidR="005D2EDF"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="005D2EDF"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Rec</w:t>
      </w:r>
      <w:r w:rsidR="005D2EDF" w:rsidRPr="00E55332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cling</w:t>
      </w:r>
      <w:r w:rsidR="005D2EDF" w:rsidRPr="00E55332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6"/>
          <w:w w:val="131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eads</w:t>
      </w:r>
      <w:r w:rsidR="005D2EDF"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6"/>
          <w:w w:val="131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4"/>
          <w:w w:val="95"/>
          <w:sz w:val="24"/>
          <w:szCs w:val="24"/>
          <w:lang w:val="en-US"/>
        </w:rPr>
        <w:t>s</w:t>
      </w:r>
      <w:r w:rsidR="005D2EDF"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s</w:t>
      </w:r>
      <w:r w:rsidR="005D2EDF"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landfill</w:t>
      </w:r>
      <w:r w:rsidR="005D2EDF" w:rsidRPr="00E55332">
        <w:rPr>
          <w:rFonts w:ascii="Arial" w:hAnsi="Arial" w:cs="Arial"/>
          <w:color w:val="2A2A29"/>
          <w:spacing w:val="3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spa</w:t>
      </w:r>
      <w:r w:rsidR="005D2EDF" w:rsidRPr="00E55332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1"/>
          <w:w w:val="9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5D2EDF" w:rsidRPr="00E55332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other</w:t>
      </w:r>
      <w:r w:rsidR="005D2EDF" w:rsidRPr="00E5533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="005D2EDF"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s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486" style="position:absolute;left:0;text-align:left;margin-left:388.65pt;margin-top:-1.2pt;width:16.4pt;height:16.45pt;z-index:-251735040;mso-position-horizontal-relative:page;mso-position-vertical-relative:text" coordsize="328,329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="005D2EDF"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Rec</w:t>
      </w:r>
      <w:r w:rsidR="005D2EDF" w:rsidRPr="00E55332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cling</w:t>
      </w:r>
      <w:r w:rsidR="005D2EDF" w:rsidRPr="00E55332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5D2EDF" w:rsidRPr="00E5533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an</w:t>
      </w:r>
      <w:r w:rsidR="005D2EDF" w:rsidRPr="00E55332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5D2EDF" w:rsidRPr="00E5533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3"/>
          <w:sz w:val="24"/>
          <w:szCs w:val="24"/>
          <w:lang w:val="en-US"/>
        </w:rPr>
        <w:t>soda</w:t>
      </w:r>
      <w:r w:rsidR="005D2EDF" w:rsidRPr="00E55332">
        <w:rPr>
          <w:rFonts w:ascii="Arial" w:hAnsi="Arial" w:cs="Arial"/>
          <w:color w:val="2A2A29"/>
          <w:spacing w:val="1"/>
          <w:w w:val="9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3"/>
          <w:w w:val="93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w w:val="93"/>
          <w:sz w:val="24"/>
          <w:szCs w:val="24"/>
          <w:lang w:val="en-US"/>
        </w:rPr>
        <w:t>an</w:t>
      </w:r>
      <w:r w:rsidR="005D2EDF" w:rsidRPr="00E55332">
        <w:rPr>
          <w:rFonts w:ascii="Arial" w:hAnsi="Arial" w:cs="Arial"/>
          <w:color w:val="2A2A29"/>
          <w:spacing w:val="4"/>
          <w:w w:val="9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3"/>
          <w:sz w:val="24"/>
          <w:szCs w:val="24"/>
          <w:lang w:val="en-US"/>
        </w:rPr>
        <w:t>sa</w:t>
      </w:r>
      <w:r w:rsidR="005D2EDF" w:rsidRPr="00E55332">
        <w:rPr>
          <w:rFonts w:ascii="Arial" w:hAnsi="Arial" w:cs="Arial"/>
          <w:color w:val="2A2A29"/>
          <w:spacing w:val="-3"/>
          <w:w w:val="93"/>
          <w:sz w:val="24"/>
          <w:szCs w:val="24"/>
          <w:lang w:val="en-US"/>
        </w:rPr>
        <w:t>v</w:t>
      </w:r>
      <w:r w:rsidR="005D2EDF" w:rsidRPr="00E55332">
        <w:rPr>
          <w:rFonts w:ascii="Arial" w:hAnsi="Arial" w:cs="Arial"/>
          <w:color w:val="2A2A29"/>
          <w:w w:val="93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8"/>
          <w:w w:val="9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ene</w:t>
      </w:r>
      <w:r w:rsidR="005D2EDF"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="005D2EDF" w:rsidRPr="00E5533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487" style="position:absolute;left:0;text-align:left;margin-left:388.65pt;margin-top:-1.2pt;width:16.4pt;height:16.45pt;z-index:-251734016;mso-position-horizontal-relative:page;mso-position-vertical-relative:text" coordsize="328,329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="005D2EDF"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Rec</w:t>
      </w:r>
      <w:r w:rsidR="005D2EDF" w:rsidRPr="00E55332">
        <w:rPr>
          <w:rFonts w:ascii="Arial" w:hAnsi="Arial" w:cs="Arial"/>
          <w:color w:val="2A2A29"/>
          <w:spacing w:val="-3"/>
          <w:w w:val="96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cling</w:t>
      </w:r>
      <w:r w:rsidR="005D2EDF" w:rsidRPr="00E55332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doesn’t</w:t>
      </w:r>
      <w:r w:rsidR="005D2EDF" w:rsidRPr="00E5533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2"/>
          <w:sz w:val="24"/>
          <w:szCs w:val="24"/>
          <w:lang w:val="en-US"/>
        </w:rPr>
        <w:t>sa</w:t>
      </w:r>
      <w:r w:rsidR="005D2EDF" w:rsidRPr="00E55332">
        <w:rPr>
          <w:rFonts w:ascii="Arial" w:hAnsi="Arial" w:cs="Arial"/>
          <w:color w:val="2A2A29"/>
          <w:spacing w:val="-3"/>
          <w:w w:val="92"/>
          <w:sz w:val="24"/>
          <w:szCs w:val="24"/>
          <w:lang w:val="en-US"/>
        </w:rPr>
        <w:t>v</w:t>
      </w:r>
      <w:r w:rsidR="005D2EDF" w:rsidRPr="00E55332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3"/>
          <w:w w:val="9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120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pacing w:val="-8"/>
          <w:w w:val="120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ees.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488" style="position:absolute;left:0;text-align:left;margin-left:388.65pt;margin-top:-1.2pt;width:16.4pt;height:16.45pt;z-index:-251732992;mso-position-horizontal-relative:page;mso-position-vertical-relative:text" coordsize="328,329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6.  </w:t>
      </w:r>
      <w:r w:rsidR="005D2EDF"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="005D2EDF" w:rsidRPr="00E5533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3"/>
          <w:w w:val="95"/>
          <w:sz w:val="24"/>
          <w:szCs w:val="24"/>
          <w:lang w:val="en-US"/>
        </w:rPr>
        <w:t>v</w:t>
      </w:r>
      <w:r w:rsidR="005D2EDF"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ery</w:t>
      </w:r>
      <w:r w:rsidR="005D2EDF" w:rsidRPr="00E55332">
        <w:rPr>
          <w:rFonts w:ascii="Arial" w:hAnsi="Arial" w:cs="Arial"/>
          <w:color w:val="2A2A29"/>
          <w:spacing w:val="-5"/>
          <w:w w:val="95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difficult</w:t>
      </w:r>
      <w:r w:rsidR="005D2EDF" w:rsidRPr="00E55332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ec</w:t>
      </w:r>
      <w:r w:rsidR="005D2EDF"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489" style="position:absolute;left:0;text-align:left;margin-left:388.65pt;margin-top:-1.2pt;width:16.4pt;height:16.45pt;z-index:-251731968;mso-position-horizontal-relative:page;mso-position-vertical-relative:text" coordsize="328,329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7.  </w:t>
      </w:r>
      <w:r w:rsidR="005D2EDF"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="005D2EDF" w:rsidRPr="00E5533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difficult</w:t>
      </w:r>
      <w:r w:rsidR="005D2EDF" w:rsidRPr="00E55332">
        <w:rPr>
          <w:rFonts w:ascii="Arial" w:hAnsi="Arial" w:cs="Arial"/>
          <w:color w:val="2A2A29"/>
          <w:spacing w:val="28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2"/>
          <w:sz w:val="24"/>
          <w:szCs w:val="24"/>
          <w:lang w:val="en-US"/>
        </w:rPr>
        <w:t>sa</w:t>
      </w:r>
      <w:r w:rsidR="005D2EDF" w:rsidRPr="00E55332">
        <w:rPr>
          <w:rFonts w:ascii="Arial" w:hAnsi="Arial" w:cs="Arial"/>
          <w:color w:val="2A2A29"/>
          <w:spacing w:val="-3"/>
          <w:w w:val="92"/>
          <w:sz w:val="24"/>
          <w:szCs w:val="24"/>
          <w:lang w:val="en-US"/>
        </w:rPr>
        <w:t>v</w:t>
      </w:r>
      <w:r w:rsidR="005D2EDF" w:rsidRPr="00E55332">
        <w:rPr>
          <w:rFonts w:ascii="Arial" w:hAnsi="Arial" w:cs="Arial"/>
          <w:color w:val="2A2A29"/>
          <w:w w:val="92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3"/>
          <w:w w:val="9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5D2EDF"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at</w:t>
      </w:r>
      <w:r w:rsidR="005D2EDF"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home.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490" style="position:absolute;left:0;text-align:left;margin-left:388.65pt;margin-top:-1.2pt;width:16.4pt;height:16.45pt;z-index:-251730944;mso-position-horizontal-relative:page;mso-position-vertical-relative:text" coordsize="328,329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8.  </w:t>
      </w:r>
      <w:r w:rsidR="005D2EDF"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="005D2EDF" w:rsidRPr="00E5533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a</w:t>
      </w:r>
      <w:r w:rsidR="005D2EDF" w:rsidRPr="00E55332">
        <w:rPr>
          <w:rFonts w:ascii="Arial" w:hAnsi="Arial" w:cs="Arial"/>
          <w:color w:val="2A2A29"/>
          <w:spacing w:val="-4"/>
          <w:w w:val="97"/>
          <w:sz w:val="24"/>
          <w:szCs w:val="24"/>
          <w:lang w:val="en-US"/>
        </w:rPr>
        <w:t>cc</w:t>
      </w:r>
      <w:r w:rsidR="005D2EDF"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ep</w:t>
      </w:r>
      <w:r w:rsidR="005D2EDF" w:rsidRPr="00E55332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ab</w:t>
      </w:r>
      <w:r w:rsidR="005D2EDF" w:rsidRPr="00E55332">
        <w:rPr>
          <w:rFonts w:ascii="Arial" w:hAnsi="Arial" w:cs="Arial"/>
          <w:color w:val="2A2A29"/>
          <w:spacing w:val="-6"/>
          <w:w w:val="97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="005D2EDF" w:rsidRPr="00E55332">
        <w:rPr>
          <w:rFonts w:ascii="Arial" w:hAnsi="Arial" w:cs="Arial"/>
          <w:color w:val="2A2A29"/>
          <w:spacing w:val="-2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dishwasher</w:t>
      </w:r>
      <w:r w:rsidR="005D2EDF" w:rsidRPr="00E55332">
        <w:rPr>
          <w:rFonts w:ascii="Arial" w:hAnsi="Arial" w:cs="Arial"/>
          <w:color w:val="2A2A29"/>
          <w:spacing w:val="-2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when</w:t>
      </w:r>
      <w:r w:rsidR="005D2EDF" w:rsidRPr="00E55332">
        <w:rPr>
          <w:rFonts w:ascii="Arial" w:hAnsi="Arial" w:cs="Arial"/>
          <w:color w:val="2A2A29"/>
          <w:spacing w:val="-2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="005D2EDF" w:rsidRPr="00E5533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>’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5D2EDF" w:rsidRPr="00E55332">
        <w:rPr>
          <w:rFonts w:ascii="Arial" w:hAnsi="Arial" w:cs="Arial"/>
          <w:color w:val="2A2A29"/>
          <w:spacing w:val="1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not</w:t>
      </w:r>
      <w:r w:rsidR="005D2EDF"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109"/>
          <w:sz w:val="24"/>
          <w:szCs w:val="24"/>
          <w:lang w:val="en-US"/>
        </w:rPr>
        <w:t>full.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40" w:lineRule="auto"/>
        <w:ind w:left="1336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491" style="position:absolute;left:0;text-align:left;margin-left:388.65pt;margin-top:-1.2pt;width:16.4pt;height:16.45pt;z-index:-251729920;mso-position-horizontal-relative:page;mso-position-vertical-relative:text" coordsize="328,329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9.  </w:t>
      </w:r>
      <w:r w:rsidR="005D2EDF"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17"/>
          <w:w w:val="90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w w:val="90"/>
          <w:sz w:val="24"/>
          <w:szCs w:val="24"/>
          <w:lang w:val="en-US"/>
        </w:rPr>
        <w:t>ou</w:t>
      </w:r>
      <w:r w:rsidR="005D2EDF" w:rsidRPr="00E55332">
        <w:rPr>
          <w:rFonts w:ascii="Arial" w:hAnsi="Arial" w:cs="Arial"/>
          <w:color w:val="2A2A29"/>
          <w:spacing w:val="-12"/>
          <w:w w:val="90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3"/>
          <w:w w:val="90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w w:val="90"/>
          <w:sz w:val="24"/>
          <w:szCs w:val="24"/>
          <w:lang w:val="en-US"/>
        </w:rPr>
        <w:t>an</w:t>
      </w:r>
      <w:r w:rsidR="005D2EDF" w:rsidRPr="00E55332">
        <w:rPr>
          <w:rFonts w:ascii="Arial" w:hAnsi="Arial" w:cs="Arial"/>
          <w:color w:val="2A2A29"/>
          <w:spacing w:val="18"/>
          <w:w w:val="90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ec</w:t>
      </w:r>
      <w:r w:rsidR="005D2EDF"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19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pla</w:t>
      </w:r>
      <w:r w:rsidR="005D2EDF"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s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tic,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gla</w:t>
      </w:r>
      <w:r w:rsidR="005D2EDF"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="005D2EDF" w:rsidRPr="00E5533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and</w:t>
      </w:r>
      <w:r w:rsidR="005D2EDF" w:rsidRPr="00E55332">
        <w:rPr>
          <w:rFonts w:ascii="Arial" w:hAnsi="Arial" w:cs="Arial"/>
          <w:color w:val="2A2A29"/>
          <w:spacing w:val="-6"/>
          <w:w w:val="95"/>
          <w:sz w:val="24"/>
          <w:szCs w:val="24"/>
          <w:lang w:val="en-US"/>
        </w:rPr>
        <w:t xml:space="preserve"> </w:t>
      </w:r>
      <w:proofErr w:type="spellStart"/>
      <w:r w:rsidR="005D2EDF" w:rsidRPr="00E55332">
        <w:rPr>
          <w:rFonts w:ascii="Arial" w:hAnsi="Arial" w:cs="Arial"/>
          <w:color w:val="2A2A29"/>
          <w:w w:val="102"/>
          <w:sz w:val="24"/>
          <w:szCs w:val="24"/>
          <w:lang w:val="en-US"/>
        </w:rPr>
        <w:t>aluminium</w:t>
      </w:r>
      <w:proofErr w:type="spellEnd"/>
      <w:r w:rsidR="005D2EDF" w:rsidRPr="00E55332">
        <w:rPr>
          <w:rFonts w:ascii="Arial" w:hAnsi="Arial" w:cs="Arial"/>
          <w:color w:val="2A2A29"/>
          <w:w w:val="102"/>
          <w:sz w:val="24"/>
          <w:szCs w:val="24"/>
          <w:lang w:val="en-US"/>
        </w:rPr>
        <w:t>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shape id="_x0000_s1492" style="position:absolute;left:0;text-align:left;margin-left:388.65pt;margin-top:-1.2pt;width:16.4pt;height:16.45pt;z-index:-251728896;mso-position-horizontal-relative:page;mso-position-vertical-relative:text" coordsize="328,329" o:allowincell="f" path="m163,330r23,-2l208,323r21,-7l249,306r18,-13l283,279r14,-17l308,244r10,-20l324,202r4,-22l326,155r-4,-24l316,108,307,87,295,69,282,52,267,37,250,24,231,14,212,7,191,2,169,,145,1,122,5r-21,8l81,22,63,34,46,49,32,65,20,83r-9,19l4,123,,144r1,27l5,195r6,23l20,239r11,19l44,275r14,15l75,303r18,10l112,321r20,6l154,329r9,1xe" filled="f" strokecolor="#727272" strokeweight=".5pt">
            <v:path arrowok="t"/>
            <w10:wrap anchorx="page"/>
          </v:shape>
        </w:pict>
      </w:r>
      <w:r w:rsidR="005D2EDF"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10.  </w:t>
      </w:r>
      <w:r w:rsidR="005D2EDF" w:rsidRPr="00E55332">
        <w:rPr>
          <w:rFonts w:ascii="Times New Roman" w:hAnsi="Times New Roman"/>
          <w:b/>
          <w:bCs/>
          <w:color w:val="2A2A29"/>
          <w:spacing w:val="25"/>
          <w:sz w:val="20"/>
          <w:szCs w:val="20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-8"/>
          <w:w w:val="96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1"/>
          <w:w w:val="9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5"/>
          <w:w w:val="131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w w:val="99"/>
          <w:sz w:val="24"/>
          <w:szCs w:val="24"/>
          <w:lang w:val="en-US"/>
        </w:rPr>
        <w:t>ots</w:t>
      </w:r>
      <w:r w:rsidR="005D2EDF"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5D2EDF" w:rsidRPr="00E55332">
        <w:rPr>
          <w:rFonts w:ascii="Arial" w:hAnsi="Arial" w:cs="Arial"/>
          <w:color w:val="2A2A29"/>
          <w:spacing w:val="-1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wa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="005D2EDF"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on</w:t>
      </w:r>
      <w:r w:rsidR="005D2EDF" w:rsidRPr="00E5533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Earth</w:t>
      </w:r>
      <w:r w:rsidR="005D2EDF"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="005D2EDF" w:rsidRPr="00E55332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us</w:t>
      </w:r>
      <w:r w:rsidR="005D2EDF" w:rsidRPr="00E5533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use.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40" w:lineRule="auto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  <w:sectPr w:rsidR="005D2EDF" w:rsidRPr="00E55332">
          <w:headerReference w:type="even" r:id="rId43"/>
          <w:headerReference w:type="default" r:id="rId44"/>
          <w:footerReference w:type="even" r:id="rId45"/>
          <w:footerReference w:type="default" r:id="rId46"/>
          <w:pgSz w:w="11920" w:h="16840"/>
          <w:pgMar w:top="1180" w:right="0" w:bottom="740" w:left="0" w:header="0" w:footer="544" w:gutter="0"/>
          <w:pgNumType w:start="231"/>
          <w:cols w:space="720" w:equalWidth="0">
            <w:col w:w="11920"/>
          </w:cols>
          <w:noEndnote/>
        </w:sect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17" w:after="0" w:line="280" w:lineRule="exact"/>
        <w:rPr>
          <w:rFonts w:ascii="Arial" w:hAnsi="Arial" w:cs="Arial"/>
          <w:color w:val="000000"/>
          <w:sz w:val="28"/>
          <w:szCs w:val="28"/>
          <w:lang w:val="en-US"/>
        </w:rPr>
      </w:pPr>
      <w:r>
        <w:rPr>
          <w:noProof/>
        </w:rPr>
        <w:lastRenderedPageBreak/>
        <w:pict>
          <v:rect id="_x0000_s1496" style="position:absolute;margin-left:55.55pt;margin-top:11.05pt;width:134pt;height:35pt;z-index:-251723776;mso-position-horizontal-relative:page" o:allowincell="f" filled="f" stroked="f">
            <v:textbox inset="0,0,0,0">
              <w:txbxContent>
                <w:p w:rsidR="005D2EDF" w:rsidRDefault="00DF4F79">
                  <w:pPr>
                    <w:spacing w:after="0" w:line="7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66" type="#_x0000_t75" style="width:133.85pt;height:35.35pt">
                        <v:imagedata r:id="rId47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group id="_x0000_s1493" style="position:absolute;margin-left:0;margin-top:-53pt;width:447.65pt;height:53.2pt;z-index:251782144" coordsize="8953,1064">
            <v:shape id="_x0000_s1494" type="#_x0000_t75" style="position:absolute;width:8953;height:1064;mso-position-horizontal-relative:margin">
              <v:imagedata r:id="rId39" o:title=""/>
            </v:shape>
            <v:shape id="_x0000_s1495" style="position:absolute;top:754;width:1222;height:268;mso-position-horizontal-relative:page;mso-position-vertical-relative:page" coordsize="1222,268" o:allowincell="f" path="m106,268r1003,l1132,265r21,-6l1172,248r17,-14l1203,218r10,-19l1220,177r2,-22l1222,113r-2,-23l1213,69,1203,50,1189,33,1172,19,1153,9,1132,2,1109,,,,,,,125r45,67l98,260r8,8e" fillcolor="#9e9e9e" stroked="f">
              <v:path arrowok="t"/>
            </v:shape>
          </v:group>
        </w:pict>
      </w:r>
    </w:p>
    <w:p w:rsidR="005D2EDF" w:rsidRPr="00E55332" w:rsidRDefault="005D2EDF" w:rsidP="00AE3BB9">
      <w:pPr>
        <w:widowControl w:val="0"/>
        <w:autoSpaceDE w:val="0"/>
        <w:autoSpaceDN w:val="0"/>
        <w:adjustRightInd w:val="0"/>
        <w:spacing w:after="0" w:line="413" w:lineRule="exact"/>
        <w:ind w:right="148"/>
        <w:jc w:val="right"/>
        <w:rPr>
          <w:rFonts w:ascii="Arial" w:hAnsi="Arial" w:cs="Arial"/>
          <w:color w:val="000000"/>
          <w:sz w:val="36"/>
          <w:szCs w:val="36"/>
          <w:lang w:val="en-US"/>
        </w:rPr>
      </w:pPr>
      <w:r w:rsidRPr="00E55332">
        <w:rPr>
          <w:rFonts w:ascii="Arial" w:hAnsi="Arial" w:cs="Arial"/>
          <w:color w:val="2A2A29"/>
          <w:w w:val="92"/>
          <w:position w:val="-1"/>
          <w:sz w:val="36"/>
          <w:szCs w:val="36"/>
          <w:lang w:val="en-US"/>
        </w:rPr>
        <w:t>35</w:t>
      </w:r>
      <w:r w:rsidRPr="00E55332">
        <w:rPr>
          <w:rFonts w:ascii="Arial" w:hAnsi="Arial" w:cs="Arial"/>
          <w:color w:val="2A2A29"/>
          <w:spacing w:val="-16"/>
          <w:w w:val="92"/>
          <w:position w:val="-1"/>
          <w:sz w:val="36"/>
          <w:szCs w:val="36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83"/>
          <w:position w:val="-1"/>
          <w:sz w:val="36"/>
          <w:szCs w:val="36"/>
          <w:lang w:val="en-US"/>
        </w:rPr>
        <w:t>Minu</w:t>
      </w:r>
      <w:r w:rsidRPr="00E55332">
        <w:rPr>
          <w:rFonts w:ascii="Arial" w:hAnsi="Arial" w:cs="Arial"/>
          <w:color w:val="2A2A29"/>
          <w:spacing w:val="-16"/>
          <w:w w:val="83"/>
          <w:position w:val="-1"/>
          <w:sz w:val="36"/>
          <w:szCs w:val="36"/>
          <w:lang w:val="en-US"/>
        </w:rPr>
        <w:t>t</w:t>
      </w:r>
      <w:r w:rsidRPr="00E55332">
        <w:rPr>
          <w:rFonts w:ascii="Arial" w:hAnsi="Arial" w:cs="Arial"/>
          <w:color w:val="2A2A29"/>
          <w:w w:val="76"/>
          <w:position w:val="-1"/>
          <w:sz w:val="36"/>
          <w:szCs w:val="36"/>
          <w:lang w:val="en-US"/>
        </w:rPr>
        <w:t>es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6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21" w:after="0" w:line="310" w:lineRule="atLeast"/>
        <w:ind w:left="1559" w:right="640" w:hanging="425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498" style="position:absolute;left:0;text-align:left;margin-left:77.95pt;margin-top:4.6pt;width:42.1pt;height:13pt;z-index:-251725824;mso-position-horizontal-relative:page" o:allowincell="f" fillcolor="#dadada" stroked="f">
            <v:path arrowok="t"/>
            <w10:wrap anchorx="page"/>
          </v:rect>
        </w:pict>
      </w:r>
      <w:r w:rsidR="005D2EDF" w:rsidRPr="00E55332">
        <w:rPr>
          <w:rFonts w:ascii="Times New Roman" w:hAnsi="Times New Roman"/>
          <w:b/>
          <w:bCs/>
          <w:color w:val="2A2A29"/>
          <w:sz w:val="28"/>
          <w:szCs w:val="28"/>
          <w:lang w:val="en-US"/>
        </w:rPr>
        <w:t xml:space="preserve">A. </w:t>
      </w:r>
      <w:r w:rsidR="005D2EDF" w:rsidRPr="00E55332">
        <w:rPr>
          <w:rFonts w:ascii="Times New Roman" w:hAnsi="Times New Roman"/>
          <w:b/>
          <w:bCs/>
          <w:color w:val="2A2A29"/>
          <w:spacing w:val="12"/>
          <w:sz w:val="28"/>
          <w:szCs w:val="28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5D2EDF"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sen</w:t>
      </w:r>
      <w:r w:rsidR="005D2EDF"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5D2EDF"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es</w:t>
      </w:r>
      <w:r w:rsidR="005D2EDF"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using</w:t>
      </w:r>
      <w:r w:rsidR="005D2EDF" w:rsidRPr="00E5533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d</w:t>
      </w:r>
      <w:r w:rsidR="005D2EDF" w:rsidRPr="00E55332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gi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en</w:t>
      </w:r>
      <w:r w:rsidR="005D2EDF" w:rsidRPr="00E55332">
        <w:rPr>
          <w:rFonts w:ascii="Arial" w:hAnsi="Arial" w:cs="Arial"/>
          <w:color w:val="2A2A29"/>
          <w:spacing w:val="-1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without</w:t>
      </w:r>
      <w:r w:rsidR="005D2EDF" w:rsidRPr="00E55332">
        <w:rPr>
          <w:rFonts w:ascii="Arial" w:hAnsi="Arial" w:cs="Arial"/>
          <w:color w:val="2A2A29"/>
          <w:spacing w:val="3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changing</w:t>
      </w:r>
      <w:r w:rsidR="005D2EDF" w:rsidRPr="00E55332">
        <w:rPr>
          <w:rFonts w:ascii="Arial" w:hAnsi="Arial" w:cs="Arial"/>
          <w:color w:val="2A2A29"/>
          <w:spacing w:val="-9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meaning.</w:t>
      </w:r>
      <w:r w:rsidR="005D2EDF" w:rsidRPr="00E5533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Use bet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w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een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>t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u w:val="single"/>
          <w:lang w:val="en-US"/>
        </w:rPr>
        <w:t>w</w:t>
      </w:r>
      <w:r w:rsidR="005D2EDF"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>o</w:t>
      </w:r>
      <w:r w:rsidR="005D2EDF" w:rsidRPr="00E55332">
        <w:rPr>
          <w:rFonts w:ascii="Arial" w:hAnsi="Arial" w:cs="Arial"/>
          <w:color w:val="2A2A29"/>
          <w:spacing w:val="5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and</w:t>
      </w:r>
      <w:r w:rsidR="005D2EDF" w:rsidRPr="00E5533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>th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u w:val="single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>ee</w:t>
      </w:r>
      <w:r w:rsidR="005D2EDF" w:rsidRPr="00E55332">
        <w:rPr>
          <w:rFonts w:ascii="Arial" w:hAnsi="Arial" w:cs="Arial"/>
          <w:color w:val="2A2A29"/>
          <w:spacing w:val="2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w</w:t>
      </w:r>
      <w:r w:rsidR="005D2EDF" w:rsidRPr="00E55332">
        <w:rPr>
          <w:rFonts w:ascii="Arial" w:hAnsi="Arial" w:cs="Arial"/>
          <w:color w:val="2A2A29"/>
          <w:w w:val="109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pacing w:val="-7"/>
          <w:w w:val="109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w w:val="99"/>
          <w:sz w:val="24"/>
          <w:szCs w:val="24"/>
          <w:lang w:val="en-US"/>
        </w:rPr>
        <w:t>ds.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4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5D2EDF" w:rsidRPr="00E55332" w:rsidRDefault="005D2EDF">
      <w:pPr>
        <w:widowControl w:val="0"/>
        <w:tabs>
          <w:tab w:val="left" w:pos="9600"/>
        </w:tabs>
        <w:autoSpaceDE w:val="0"/>
        <w:autoSpaceDN w:val="0"/>
        <w:adjustRightInd w:val="0"/>
        <w:spacing w:before="30"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1.  </w:t>
      </w:r>
      <w:r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E55332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po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sib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or</w:t>
      </w:r>
      <w:r w:rsidRPr="00E55332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ev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er</w:t>
      </w:r>
      <w:r w:rsidRPr="00E55332">
        <w:rPr>
          <w:rFonts w:ascii="Arial" w:hAnsi="Arial" w:cs="Arial"/>
          <w:color w:val="2A2A29"/>
          <w:spacing w:val="-2"/>
          <w:w w:val="96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one</w:t>
      </w:r>
      <w:r w:rsidRPr="00E55332">
        <w:rPr>
          <w:rFonts w:ascii="Arial" w:hAnsi="Arial" w:cs="Arial"/>
          <w:color w:val="2A2A29"/>
          <w:spacing w:val="3"/>
          <w:w w:val="9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8"/>
          <w:w w:val="126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ec</w:t>
      </w:r>
      <w:r w:rsidRPr="00E55332">
        <w:rPr>
          <w:rFonts w:ascii="Arial" w:hAnsi="Arial" w:cs="Arial"/>
          <w:color w:val="2A2A29"/>
          <w:spacing w:val="-2"/>
          <w:w w:val="94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w w:val="109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pacing w:val="-6"/>
          <w:w w:val="109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w w:val="95"/>
          <w:sz w:val="24"/>
          <w:szCs w:val="24"/>
          <w:lang w:val="en-US"/>
        </w:rPr>
        <w:t>e.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ab/>
        <w:t>(</w:t>
      </w:r>
      <w:proofErr w:type="gramStart"/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an</w:t>
      </w:r>
      <w:proofErr w:type="gramEnd"/>
      <w:r w:rsidRPr="00E55332">
        <w:rPr>
          <w:rFonts w:ascii="Arial" w:hAnsi="Arial" w:cs="Arial"/>
          <w:color w:val="2A2A29"/>
          <w:sz w:val="24"/>
          <w:szCs w:val="24"/>
          <w:lang w:val="en-US"/>
        </w:rPr>
        <w:t>)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5D2EDF" w:rsidRPr="00E55332" w:rsidRDefault="005D2EDF">
      <w:pPr>
        <w:widowControl w:val="0"/>
        <w:tabs>
          <w:tab w:val="left" w:pos="59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v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er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one</w:t>
      </w:r>
      <w:r w:rsidRPr="00E55332">
        <w:rPr>
          <w:rFonts w:ascii="Arial" w:hAnsi="Arial" w:cs="Arial"/>
          <w:color w:val="2A2A29"/>
          <w:spacing w:val="-1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8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5D2EDF" w:rsidRPr="00E55332" w:rsidRDefault="005D2EDF">
      <w:pPr>
        <w:widowControl w:val="0"/>
        <w:tabs>
          <w:tab w:val="left" w:pos="96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2.  </w:t>
      </w:r>
      <w:r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E55332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is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f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orbidden</w:t>
      </w:r>
      <w:r w:rsidRPr="00E55332">
        <w:rPr>
          <w:rFonts w:ascii="Arial" w:hAnsi="Arial" w:cs="Arial"/>
          <w:color w:val="2A2A29"/>
          <w:spacing w:val="1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w w:val="94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w w:val="94"/>
          <w:sz w:val="24"/>
          <w:szCs w:val="24"/>
          <w:lang w:val="en-US"/>
        </w:rPr>
        <w:t>opy</w:t>
      </w:r>
      <w:r w:rsidRPr="00E55332">
        <w:rPr>
          <w:rFonts w:ascii="Arial" w:hAnsi="Arial" w:cs="Arial"/>
          <w:color w:val="2A2A29"/>
          <w:spacing w:val="2"/>
          <w:w w:val="9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 xml:space="preserve">in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ts.</w:t>
      </w:r>
      <w:r w:rsidRPr="00E55332">
        <w:rPr>
          <w:rFonts w:ascii="Arial" w:hAnsi="Arial" w:cs="Arial"/>
          <w:color w:val="2A2A29"/>
          <w:spacing w:val="-5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E55332">
        <w:rPr>
          <w:rFonts w:ascii="Arial" w:hAnsi="Arial" w:cs="Arial"/>
          <w:color w:val="2A2A29"/>
          <w:w w:val="102"/>
          <w:sz w:val="24"/>
          <w:szCs w:val="24"/>
          <w:lang w:val="en-US"/>
        </w:rPr>
        <w:t>(</w:t>
      </w:r>
      <w:proofErr w:type="gramStart"/>
      <w:r w:rsidRPr="00E55332">
        <w:rPr>
          <w:rFonts w:ascii="Arial" w:hAnsi="Arial" w:cs="Arial"/>
          <w:color w:val="2A2A29"/>
          <w:w w:val="102"/>
          <w:sz w:val="24"/>
          <w:szCs w:val="24"/>
          <w:lang w:val="en-US"/>
        </w:rPr>
        <w:t>mu</w:t>
      </w:r>
      <w:r w:rsidRPr="00E55332">
        <w:rPr>
          <w:rFonts w:ascii="Arial" w:hAnsi="Arial" w:cs="Arial"/>
          <w:color w:val="2A2A29"/>
          <w:spacing w:val="-2"/>
          <w:w w:val="102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w w:val="113"/>
          <w:sz w:val="24"/>
          <w:szCs w:val="24"/>
          <w:lang w:val="en-US"/>
        </w:rPr>
        <w:t>tn’t</w:t>
      </w:r>
      <w:proofErr w:type="gramEnd"/>
      <w:r w:rsidRPr="00E55332">
        <w:rPr>
          <w:rFonts w:ascii="Arial" w:hAnsi="Arial" w:cs="Arial"/>
          <w:color w:val="2A2A29"/>
          <w:w w:val="113"/>
          <w:sz w:val="24"/>
          <w:szCs w:val="24"/>
          <w:lang w:val="en-US"/>
        </w:rPr>
        <w:t>)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5D2EDF" w:rsidRPr="00E55332" w:rsidRDefault="005D2EDF">
      <w:pPr>
        <w:widowControl w:val="0"/>
        <w:tabs>
          <w:tab w:val="left" w:pos="538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Arial" w:hAnsi="Arial" w:cs="Arial"/>
          <w:color w:val="2A2A29"/>
          <w:spacing w:val="-17"/>
          <w:w w:val="89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w w:val="89"/>
          <w:sz w:val="24"/>
          <w:szCs w:val="24"/>
          <w:lang w:val="en-US"/>
        </w:rPr>
        <w:t>ou</w:t>
      </w:r>
      <w:r w:rsidRPr="00E55332">
        <w:rPr>
          <w:rFonts w:ascii="Arial" w:hAnsi="Arial" w:cs="Arial"/>
          <w:color w:val="2A2A29"/>
          <w:spacing w:val="9"/>
          <w:w w:val="8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1"/>
          <w:w w:val="89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DF4F7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 xml:space="preserve">in </w:t>
      </w:r>
      <w:r w:rsidRPr="00E55332">
        <w:rPr>
          <w:rFonts w:ascii="Arial" w:hAnsi="Arial" w:cs="Arial"/>
          <w:color w:val="2A2A29"/>
          <w:spacing w:val="-2"/>
          <w:w w:val="119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2"/>
          <w:w w:val="97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w w:val="103"/>
          <w:sz w:val="24"/>
          <w:szCs w:val="24"/>
          <w:lang w:val="en-US"/>
        </w:rPr>
        <w:t>ts.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5D2EDF" w:rsidRPr="00E55332" w:rsidRDefault="005D2EDF">
      <w:pPr>
        <w:widowControl w:val="0"/>
        <w:tabs>
          <w:tab w:val="left" w:pos="96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3.  </w:t>
      </w:r>
      <w:r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think</w:t>
      </w:r>
      <w:r w:rsidRPr="00E55332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it</w:t>
      </w:r>
      <w:r w:rsidRPr="00E5533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>’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2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6"/>
          <w:sz w:val="24"/>
          <w:szCs w:val="24"/>
          <w:lang w:val="en-US"/>
        </w:rPr>
        <w:t>good</w:t>
      </w:r>
      <w:r w:rsidRPr="00E55332">
        <w:rPr>
          <w:rFonts w:ascii="Arial" w:hAnsi="Arial" w:cs="Arial"/>
          <w:color w:val="2A2A29"/>
          <w:spacing w:val="-4"/>
          <w:w w:val="9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idea</w:t>
      </w:r>
      <w:r w:rsidRPr="00E5533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use</w:t>
      </w:r>
      <w:r w:rsidRPr="00E5533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8"/>
          <w:w w:val="101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w w:val="101"/>
          <w:sz w:val="24"/>
          <w:szCs w:val="24"/>
          <w:lang w:val="en-US"/>
        </w:rPr>
        <w:t>echa</w:t>
      </w:r>
      <w:r w:rsidRPr="00E55332">
        <w:rPr>
          <w:rFonts w:ascii="Arial" w:hAnsi="Arial" w:cs="Arial"/>
          <w:color w:val="2A2A29"/>
          <w:spacing w:val="-8"/>
          <w:w w:val="101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w w:val="101"/>
          <w:sz w:val="24"/>
          <w:szCs w:val="24"/>
          <w:lang w:val="en-US"/>
        </w:rPr>
        <w:t>geab</w:t>
      </w:r>
      <w:r w:rsidRPr="00E55332">
        <w:rPr>
          <w:rFonts w:ascii="Arial" w:hAnsi="Arial" w:cs="Arial"/>
          <w:color w:val="2A2A29"/>
          <w:spacing w:val="-6"/>
          <w:w w:val="101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w w:val="101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7"/>
          <w:w w:val="10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bat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eries.</w:t>
      </w:r>
      <w:r w:rsidRPr="00E55332">
        <w:rPr>
          <w:rFonts w:ascii="Arial" w:hAnsi="Arial" w:cs="Arial"/>
          <w:color w:val="2A2A29"/>
          <w:spacing w:val="-3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E55332">
        <w:rPr>
          <w:rFonts w:ascii="Arial" w:hAnsi="Arial" w:cs="Arial"/>
          <w:color w:val="2A2A29"/>
          <w:w w:val="103"/>
          <w:sz w:val="24"/>
          <w:szCs w:val="24"/>
          <w:lang w:val="en-US"/>
        </w:rPr>
        <w:t>(</w:t>
      </w:r>
      <w:proofErr w:type="gramStart"/>
      <w:r w:rsidRPr="00E55332">
        <w:rPr>
          <w:rFonts w:ascii="Arial" w:hAnsi="Arial" w:cs="Arial"/>
          <w:color w:val="2A2A29"/>
          <w:w w:val="103"/>
          <w:sz w:val="24"/>
          <w:szCs w:val="24"/>
          <w:lang w:val="en-US"/>
        </w:rPr>
        <w:t>should</w:t>
      </w:r>
      <w:proofErr w:type="gramEnd"/>
      <w:r w:rsidRPr="00E55332">
        <w:rPr>
          <w:rFonts w:ascii="Arial" w:hAnsi="Arial" w:cs="Arial"/>
          <w:color w:val="2A2A29"/>
          <w:w w:val="103"/>
          <w:sz w:val="24"/>
          <w:szCs w:val="24"/>
          <w:lang w:val="en-US"/>
        </w:rPr>
        <w:t>)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5D2EDF" w:rsidRPr="00E55332" w:rsidRDefault="005D2EDF">
      <w:pPr>
        <w:widowControl w:val="0"/>
        <w:tabs>
          <w:tab w:val="left" w:pos="490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think</w:t>
      </w:r>
      <w:r w:rsidRPr="00E55332">
        <w:rPr>
          <w:rFonts w:ascii="Arial" w:hAnsi="Arial" w:cs="Arial"/>
          <w:color w:val="2A2A29"/>
          <w:spacing w:val="23"/>
          <w:sz w:val="24"/>
          <w:szCs w:val="24"/>
          <w:lang w:val="en-US"/>
        </w:rPr>
        <w:t xml:space="preserve"> </w:t>
      </w:r>
      <w:proofErr w:type="gramStart"/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proofErr w:type="gramEnd"/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DF4F7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8"/>
          <w:w w:val="101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w w:val="101"/>
          <w:sz w:val="24"/>
          <w:szCs w:val="24"/>
          <w:lang w:val="en-US"/>
        </w:rPr>
        <w:t>echa</w:t>
      </w:r>
      <w:r w:rsidRPr="00E55332">
        <w:rPr>
          <w:rFonts w:ascii="Arial" w:hAnsi="Arial" w:cs="Arial"/>
          <w:color w:val="2A2A29"/>
          <w:spacing w:val="-8"/>
          <w:w w:val="101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w w:val="101"/>
          <w:sz w:val="24"/>
          <w:szCs w:val="24"/>
          <w:lang w:val="en-US"/>
        </w:rPr>
        <w:t>geab</w:t>
      </w:r>
      <w:r w:rsidRPr="00E55332">
        <w:rPr>
          <w:rFonts w:ascii="Arial" w:hAnsi="Arial" w:cs="Arial"/>
          <w:color w:val="2A2A29"/>
          <w:spacing w:val="-6"/>
          <w:w w:val="101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w w:val="101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7"/>
          <w:w w:val="10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04"/>
          <w:sz w:val="24"/>
          <w:szCs w:val="24"/>
          <w:lang w:val="en-US"/>
        </w:rPr>
        <w:t>bat</w:t>
      </w:r>
      <w:r w:rsidRPr="00E55332">
        <w:rPr>
          <w:rFonts w:ascii="Arial" w:hAnsi="Arial" w:cs="Arial"/>
          <w:color w:val="2A2A29"/>
          <w:spacing w:val="-2"/>
          <w:w w:val="104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w w:val="102"/>
          <w:sz w:val="24"/>
          <w:szCs w:val="24"/>
          <w:lang w:val="en-US"/>
        </w:rPr>
        <w:t>eries.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4.  </w:t>
      </w:r>
      <w:r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If</w:t>
      </w:r>
      <w:r w:rsidRPr="00E55332">
        <w:rPr>
          <w:rFonts w:ascii="Arial" w:hAnsi="Arial" w:cs="Arial"/>
          <w:color w:val="2A2A29"/>
          <w:spacing w:val="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don’t</w:t>
      </w:r>
      <w:r w:rsidRPr="00E5533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su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1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g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ov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ernments,</w:t>
      </w:r>
      <w:r w:rsidRPr="00E55332">
        <w:rPr>
          <w:rFonts w:ascii="Arial" w:hAnsi="Arial" w:cs="Arial"/>
          <w:color w:val="2A2A29"/>
          <w:spacing w:val="-1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on’t</w:t>
      </w:r>
      <w:r w:rsidRPr="00E55332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pa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02"/>
          <w:sz w:val="24"/>
          <w:szCs w:val="24"/>
          <w:lang w:val="en-US"/>
        </w:rPr>
        <w:t>envi</w:t>
      </w:r>
      <w:r w:rsidRPr="00E55332">
        <w:rPr>
          <w:rFonts w:ascii="Arial" w:hAnsi="Arial" w:cs="Arial"/>
          <w:color w:val="2A2A29"/>
          <w:spacing w:val="-8"/>
          <w:w w:val="102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w w:val="101"/>
          <w:sz w:val="24"/>
          <w:szCs w:val="24"/>
          <w:lang w:val="en-US"/>
        </w:rPr>
        <w:t>onmen</w:t>
      </w:r>
      <w:r w:rsidRPr="00E55332">
        <w:rPr>
          <w:rFonts w:ascii="Arial" w:hAnsi="Arial" w:cs="Arial"/>
          <w:color w:val="2A2A29"/>
          <w:spacing w:val="-2"/>
          <w:w w:val="101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w w:val="112"/>
          <w:sz w:val="24"/>
          <w:szCs w:val="24"/>
          <w:lang w:val="en-US"/>
        </w:rPr>
        <w:t>al</w:t>
      </w:r>
      <w:r w:rsidRPr="00E55332">
        <w:rPr>
          <w:rFonts w:ascii="Arial" w:hAnsi="Arial" w:cs="Arial"/>
          <w:color w:val="2A2A29"/>
          <w:spacing w:val="-6"/>
          <w:w w:val="112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w w:val="89"/>
          <w:sz w:val="24"/>
          <w:szCs w:val="24"/>
          <w:lang w:val="en-US"/>
        </w:rPr>
        <w:t>y</w:t>
      </w:r>
    </w:p>
    <w:p w:rsidR="005D2EDF" w:rsidRPr="00E55332" w:rsidRDefault="005D2EDF">
      <w:pPr>
        <w:widowControl w:val="0"/>
        <w:tabs>
          <w:tab w:val="left" w:pos="9600"/>
        </w:tabs>
        <w:autoSpaceDE w:val="0"/>
        <w:autoSpaceDN w:val="0"/>
        <w:adjustRightInd w:val="0"/>
        <w:spacing w:before="44"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proofErr w:type="gramStart"/>
      <w:r w:rsidRPr="00E55332">
        <w:rPr>
          <w:rFonts w:ascii="Arial" w:hAnsi="Arial" w:cs="Arial"/>
          <w:color w:val="2A2A29"/>
          <w:sz w:val="24"/>
          <w:szCs w:val="24"/>
          <w:lang w:val="en-US"/>
        </w:rPr>
        <w:t>friend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y</w:t>
      </w:r>
      <w:proofErr w:type="gramEnd"/>
      <w:r w:rsidRPr="00E55332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laws.</w:t>
      </w:r>
      <w:r w:rsidRPr="00E55332">
        <w:rPr>
          <w:rFonts w:ascii="Arial" w:hAnsi="Arial" w:cs="Arial"/>
          <w:color w:val="2A2A29"/>
          <w:spacing w:val="-6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E55332">
        <w:rPr>
          <w:rFonts w:ascii="Arial" w:hAnsi="Arial" w:cs="Arial"/>
          <w:color w:val="2A2A29"/>
          <w:w w:val="108"/>
          <w:sz w:val="24"/>
          <w:szCs w:val="24"/>
          <w:lang w:val="en-US"/>
        </w:rPr>
        <w:t>(</w:t>
      </w:r>
      <w:proofErr w:type="gramStart"/>
      <w:r w:rsidRPr="00E55332">
        <w:rPr>
          <w:rFonts w:ascii="Arial" w:hAnsi="Arial" w:cs="Arial"/>
          <w:color w:val="2A2A29"/>
          <w:w w:val="108"/>
          <w:sz w:val="24"/>
          <w:szCs w:val="24"/>
          <w:lang w:val="en-US"/>
        </w:rPr>
        <w:t>un</w:t>
      </w:r>
      <w:r w:rsidRPr="00E55332">
        <w:rPr>
          <w:rFonts w:ascii="Arial" w:hAnsi="Arial" w:cs="Arial"/>
          <w:color w:val="2A2A29"/>
          <w:spacing w:val="-6"/>
          <w:w w:val="108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w w:val="9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"/>
          <w:w w:val="9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proofErr w:type="gramEnd"/>
      <w:r w:rsidRPr="00E55332">
        <w:rPr>
          <w:rFonts w:ascii="Arial" w:hAnsi="Arial" w:cs="Arial"/>
          <w:color w:val="2A2A29"/>
          <w:sz w:val="24"/>
          <w:szCs w:val="24"/>
          <w:lang w:val="en-US"/>
        </w:rPr>
        <w:t>)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5D2EDF" w:rsidRPr="00E55332" w:rsidRDefault="005D2EDF">
      <w:pPr>
        <w:widowControl w:val="0"/>
        <w:tabs>
          <w:tab w:val="left" w:pos="382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Arial" w:hAnsi="Arial" w:cs="Arial"/>
          <w:color w:val="2A2A29"/>
          <w:w w:val="87"/>
          <w:position w:val="-2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position w:val="-2"/>
          <w:sz w:val="24"/>
          <w:szCs w:val="24"/>
          <w:u w:val="single"/>
          <w:lang w:val="en-US"/>
        </w:rPr>
        <w:tab/>
      </w:r>
      <w:r w:rsidR="00DF4F79">
        <w:rPr>
          <w:rFonts w:ascii="Arial" w:hAnsi="Arial" w:cs="Arial"/>
          <w:color w:val="2A2A29"/>
          <w:position w:val="-2"/>
          <w:sz w:val="24"/>
          <w:szCs w:val="24"/>
          <w:lang w:val="en-US"/>
        </w:rPr>
        <w:t xml:space="preserve"> </w:t>
      </w:r>
      <w:proofErr w:type="gramStart"/>
      <w:r w:rsidRPr="00E55332">
        <w:rPr>
          <w:rFonts w:ascii="Arial" w:hAnsi="Arial" w:cs="Arial"/>
          <w:color w:val="2A2A29"/>
          <w:w w:val="98"/>
          <w:position w:val="-2"/>
          <w:sz w:val="24"/>
          <w:szCs w:val="24"/>
          <w:lang w:val="en-US"/>
        </w:rPr>
        <w:t>g</w:t>
      </w:r>
      <w:r w:rsidRPr="00E55332">
        <w:rPr>
          <w:rFonts w:ascii="Arial" w:hAnsi="Arial" w:cs="Arial"/>
          <w:color w:val="2A2A29"/>
          <w:spacing w:val="-2"/>
          <w:w w:val="98"/>
          <w:position w:val="-2"/>
          <w:sz w:val="24"/>
          <w:szCs w:val="24"/>
          <w:lang w:val="en-US"/>
        </w:rPr>
        <w:t>ov</w:t>
      </w:r>
      <w:r w:rsidRPr="00E55332">
        <w:rPr>
          <w:rFonts w:ascii="Arial" w:hAnsi="Arial" w:cs="Arial"/>
          <w:color w:val="2A2A29"/>
          <w:w w:val="98"/>
          <w:position w:val="-2"/>
          <w:sz w:val="24"/>
          <w:szCs w:val="24"/>
          <w:lang w:val="en-US"/>
        </w:rPr>
        <w:t>ernments</w:t>
      </w:r>
      <w:proofErr w:type="gramEnd"/>
      <w:r w:rsidRPr="00E55332">
        <w:rPr>
          <w:rFonts w:ascii="Arial" w:hAnsi="Arial" w:cs="Arial"/>
          <w:color w:val="2A2A29"/>
          <w:w w:val="98"/>
          <w:sz w:val="24"/>
          <w:szCs w:val="24"/>
          <w:lang w:val="en-US"/>
        </w:rPr>
        <w:t>,</w:t>
      </w:r>
      <w:r w:rsidRPr="00E55332">
        <w:rPr>
          <w:rFonts w:ascii="Arial" w:hAnsi="Arial" w:cs="Arial"/>
          <w:color w:val="2A2A29"/>
          <w:spacing w:val="-2"/>
          <w:w w:val="9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th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-14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w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on’t</w:t>
      </w:r>
      <w:r w:rsidRPr="00E55332">
        <w:rPr>
          <w:rFonts w:ascii="Arial" w:hAnsi="Arial" w:cs="Arial"/>
          <w:color w:val="2A2A29"/>
          <w:spacing w:val="8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pa</w:t>
      </w:r>
      <w:r w:rsidRPr="00E55332">
        <w:rPr>
          <w:rFonts w:ascii="Arial" w:hAnsi="Arial" w:cs="Arial"/>
          <w:color w:val="2A2A29"/>
          <w:spacing w:val="-4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s</w:t>
      </w:r>
      <w:r w:rsidRPr="00E55332">
        <w:rPr>
          <w:rFonts w:ascii="Arial" w:hAnsi="Arial" w:cs="Arial"/>
          <w:color w:val="2A2A29"/>
          <w:spacing w:val="-20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envi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onmen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al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2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friend</w:t>
      </w:r>
      <w:r w:rsidRPr="00E55332">
        <w:rPr>
          <w:rFonts w:ascii="Arial" w:hAnsi="Arial" w:cs="Arial"/>
          <w:color w:val="2A2A29"/>
          <w:spacing w:val="-6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y</w:t>
      </w:r>
      <w:r w:rsidRPr="00E55332">
        <w:rPr>
          <w:rFonts w:ascii="Arial" w:hAnsi="Arial" w:cs="Arial"/>
          <w:color w:val="2A2A29"/>
          <w:spacing w:val="26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01"/>
          <w:sz w:val="24"/>
          <w:szCs w:val="24"/>
          <w:lang w:val="en-US"/>
        </w:rPr>
        <w:t>laws.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D2EDF" w:rsidRPr="00E55332" w:rsidRDefault="005D2EDF">
      <w:pPr>
        <w:widowControl w:val="0"/>
        <w:tabs>
          <w:tab w:val="left" w:pos="9600"/>
        </w:tabs>
        <w:autoSpaceDE w:val="0"/>
        <w:autoSpaceDN w:val="0"/>
        <w:adjustRightInd w:val="0"/>
        <w:spacing w:after="0" w:line="240" w:lineRule="auto"/>
        <w:ind w:left="1222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Times New Roman" w:hAnsi="Times New Roman"/>
          <w:b/>
          <w:bCs/>
          <w:color w:val="2A2A29"/>
          <w:sz w:val="20"/>
          <w:szCs w:val="20"/>
          <w:lang w:val="en-US"/>
        </w:rPr>
        <w:t xml:space="preserve">5.  </w:t>
      </w:r>
      <w:r w:rsidRPr="00E55332">
        <w:rPr>
          <w:rFonts w:ascii="Times New Roman" w:hAnsi="Times New Roman"/>
          <w:b/>
          <w:bCs/>
          <w:color w:val="2A2A29"/>
          <w:spacing w:val="3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I’m</w:t>
      </w:r>
      <w:r w:rsidRPr="00E55332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going</w:t>
      </w:r>
      <w:r w:rsidRPr="00E5533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>k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>c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Pr="00E55332">
        <w:rPr>
          <w:rFonts w:ascii="Arial" w:hAnsi="Arial" w:cs="Arial"/>
          <w:color w:val="2A2A29"/>
          <w:spacing w:val="-8"/>
          <w:sz w:val="24"/>
          <w:szCs w:val="24"/>
          <w:lang w:val="en-US"/>
        </w:rPr>
        <w:t>r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Pr="00E55332">
        <w:rPr>
          <w:rFonts w:ascii="Arial" w:hAnsi="Arial" w:cs="Arial"/>
          <w:color w:val="2A2A29"/>
          <w:spacing w:val="-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E5533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abandoned</w:t>
      </w:r>
      <w:r w:rsidRPr="00E55332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dog.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ab/>
      </w:r>
      <w:r w:rsidRPr="00E55332">
        <w:rPr>
          <w:rFonts w:ascii="Arial" w:hAnsi="Arial" w:cs="Arial"/>
          <w:color w:val="2A2A29"/>
          <w:w w:val="119"/>
          <w:sz w:val="24"/>
          <w:szCs w:val="24"/>
          <w:lang w:val="en-US"/>
        </w:rPr>
        <w:t>(</w:t>
      </w:r>
      <w:proofErr w:type="gramStart"/>
      <w:r w:rsidRPr="00E55332">
        <w:rPr>
          <w:rFonts w:ascii="Arial" w:hAnsi="Arial" w:cs="Arial"/>
          <w:color w:val="2A2A29"/>
          <w:spacing w:val="-5"/>
          <w:w w:val="119"/>
          <w:sz w:val="24"/>
          <w:szCs w:val="24"/>
          <w:lang w:val="en-US"/>
        </w:rPr>
        <w:t>l</w:t>
      </w:r>
      <w:r w:rsidRPr="00E55332">
        <w:rPr>
          <w:rFonts w:ascii="Arial" w:hAnsi="Arial" w:cs="Arial"/>
          <w:color w:val="2A2A29"/>
          <w:w w:val="101"/>
          <w:sz w:val="24"/>
          <w:szCs w:val="24"/>
          <w:lang w:val="en-US"/>
        </w:rPr>
        <w:t>ook</w:t>
      </w:r>
      <w:proofErr w:type="gramEnd"/>
      <w:r w:rsidRPr="00E55332">
        <w:rPr>
          <w:rFonts w:ascii="Arial" w:hAnsi="Arial" w:cs="Arial"/>
          <w:color w:val="2A2A29"/>
          <w:w w:val="101"/>
          <w:sz w:val="24"/>
          <w:szCs w:val="24"/>
          <w:lang w:val="en-US"/>
        </w:rPr>
        <w:t>)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5D2EDF" w:rsidRPr="00E55332" w:rsidRDefault="005D2EDF">
      <w:pPr>
        <w:widowControl w:val="0"/>
        <w:tabs>
          <w:tab w:val="left" w:pos="5120"/>
        </w:tabs>
        <w:autoSpaceDE w:val="0"/>
        <w:autoSpaceDN w:val="0"/>
        <w:adjustRightInd w:val="0"/>
        <w:spacing w:after="0" w:line="240" w:lineRule="auto"/>
        <w:ind w:left="1559" w:right="-20"/>
        <w:rPr>
          <w:rFonts w:ascii="Arial" w:hAnsi="Arial" w:cs="Arial"/>
          <w:color w:val="000000"/>
          <w:sz w:val="24"/>
          <w:szCs w:val="24"/>
          <w:lang w:val="en-US"/>
        </w:rPr>
      </w:pPr>
      <w:r w:rsidRPr="00E55332">
        <w:rPr>
          <w:rFonts w:ascii="Arial" w:hAnsi="Arial" w:cs="Arial"/>
          <w:color w:val="2A2A29"/>
          <w:sz w:val="24"/>
          <w:szCs w:val="24"/>
          <w:lang w:val="en-US"/>
        </w:rPr>
        <w:t>I’m</w:t>
      </w:r>
      <w:r w:rsidRPr="00E55332">
        <w:rPr>
          <w:rFonts w:ascii="Arial" w:hAnsi="Arial" w:cs="Arial"/>
          <w:color w:val="2A2A29"/>
          <w:spacing w:val="12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going</w:t>
      </w:r>
      <w:r w:rsidRPr="00E55332">
        <w:rPr>
          <w:rFonts w:ascii="Arial" w:hAnsi="Arial" w:cs="Arial"/>
          <w:color w:val="2A2A29"/>
          <w:spacing w:val="-1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t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o</w:t>
      </w:r>
      <w:r w:rsidRPr="00E55332">
        <w:rPr>
          <w:rFonts w:ascii="Arial" w:hAnsi="Arial" w:cs="Arial"/>
          <w:color w:val="2A2A29"/>
          <w:spacing w:val="3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4"/>
          <w:sz w:val="24"/>
          <w:szCs w:val="24"/>
          <w:u w:val="single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u w:val="single"/>
          <w:lang w:val="en-US"/>
        </w:rPr>
        <w:tab/>
      </w:r>
      <w:r w:rsidR="00DF4F79">
        <w:rPr>
          <w:rFonts w:ascii="Arial" w:hAnsi="Arial" w:cs="Arial"/>
          <w:color w:val="2A2A29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an</w:t>
      </w:r>
      <w:r w:rsidRPr="00E55332">
        <w:rPr>
          <w:rFonts w:ascii="Arial" w:hAnsi="Arial" w:cs="Arial"/>
          <w:color w:val="2A2A29"/>
          <w:spacing w:val="-15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abandoned</w:t>
      </w:r>
      <w:r w:rsidRPr="00E55332">
        <w:rPr>
          <w:rFonts w:ascii="Arial" w:hAnsi="Arial" w:cs="Arial"/>
          <w:color w:val="2A2A29"/>
          <w:spacing w:val="-5"/>
          <w:w w:val="97"/>
          <w:sz w:val="24"/>
          <w:szCs w:val="24"/>
          <w:lang w:val="en-US"/>
        </w:rPr>
        <w:t xml:space="preserve"> </w:t>
      </w:r>
      <w:r w:rsidRPr="00E55332">
        <w:rPr>
          <w:rFonts w:ascii="Arial" w:hAnsi="Arial" w:cs="Arial"/>
          <w:color w:val="2A2A29"/>
          <w:sz w:val="24"/>
          <w:szCs w:val="24"/>
          <w:lang w:val="en-US"/>
        </w:rPr>
        <w:t>dog.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1" w:after="0" w:line="260" w:lineRule="exact"/>
        <w:rPr>
          <w:rFonts w:ascii="Arial" w:hAnsi="Arial" w:cs="Arial"/>
          <w:color w:val="000000"/>
          <w:sz w:val="26"/>
          <w:szCs w:val="26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319" w:lineRule="exact"/>
        <w:ind w:left="1134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499" style="position:absolute;left:0;text-align:left;margin-left:155.3pt;margin-top:3.55pt;width:28.35pt;height:13pt;z-index:-251724800;mso-position-horizontal-relative:page" o:allowincell="f" fillcolor="#dadada" stroked="f">
            <v:path arrowok="t"/>
            <w10:wrap anchorx="page"/>
          </v:rect>
        </w:pict>
      </w:r>
      <w:r w:rsidR="005D2EDF" w:rsidRPr="00E55332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B. </w:t>
      </w:r>
      <w:r w:rsidR="005D2EDF" w:rsidRPr="00E55332">
        <w:rPr>
          <w:rFonts w:ascii="Times New Roman" w:hAnsi="Times New Roman"/>
          <w:b/>
          <w:bCs/>
          <w:color w:val="2A2A29"/>
          <w:spacing w:val="29"/>
          <w:position w:val="-1"/>
          <w:sz w:val="28"/>
          <w:szCs w:val="28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Comp</w:t>
      </w:r>
      <w:r w:rsidR="005D2EDF" w:rsidRPr="00E55332">
        <w:rPr>
          <w:rFonts w:ascii="Arial" w:hAnsi="Arial" w:cs="Arial"/>
          <w:color w:val="2A2A29"/>
          <w:spacing w:val="-6"/>
          <w:position w:val="-1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this</w:t>
      </w:r>
      <w:r w:rsidR="005D2EDF" w:rsidRPr="00E55332">
        <w:rPr>
          <w:rFonts w:ascii="Arial" w:hAnsi="Arial" w:cs="Arial"/>
          <w:color w:val="2A2A29"/>
          <w:spacing w:val="17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6"/>
          <w:w w:val="140"/>
          <w:position w:val="-1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w w:val="109"/>
          <w:position w:val="-1"/>
          <w:sz w:val="24"/>
          <w:szCs w:val="24"/>
          <w:lang w:val="en-US"/>
        </w:rPr>
        <w:t>et</w:t>
      </w:r>
      <w:r w:rsidR="005D2EDF" w:rsidRPr="00E55332">
        <w:rPr>
          <w:rFonts w:ascii="Arial" w:hAnsi="Arial" w:cs="Arial"/>
          <w:color w:val="2A2A29"/>
          <w:spacing w:val="-1"/>
          <w:w w:val="109"/>
          <w:position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w w:val="96"/>
          <w:position w:val="-1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29"/>
          <w:w w:val="131"/>
          <w:position w:val="-1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.</w:t>
      </w:r>
      <w:r w:rsidR="005D2EDF" w:rsidRPr="00E55332">
        <w:rPr>
          <w:rFonts w:ascii="Arial" w:hAnsi="Arial" w:cs="Arial"/>
          <w:color w:val="2A2A29"/>
          <w:spacing w:val="-9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Wri</w:t>
      </w:r>
      <w:r w:rsidR="005D2EDF" w:rsidRPr="00E5533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16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u w:val="single"/>
          <w:lang w:val="en-US"/>
        </w:rPr>
        <w:t>one</w:t>
      </w:r>
      <w:r w:rsidR="005D2EDF" w:rsidRPr="00E55332">
        <w:rPr>
          <w:rFonts w:ascii="Arial" w:hAnsi="Arial" w:cs="Arial"/>
          <w:color w:val="2A2A29"/>
          <w:spacing w:val="-17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w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d</w:t>
      </w:r>
      <w:r w:rsidR="005D2EDF" w:rsidRPr="00E55332">
        <w:rPr>
          <w:rFonts w:ascii="Arial" w:hAnsi="Arial" w:cs="Arial"/>
          <w:color w:val="2A2A29"/>
          <w:spacing w:val="12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f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</w:t>
      </w:r>
      <w:r w:rsidR="005D2EDF" w:rsidRPr="00E55332">
        <w:rPr>
          <w:rFonts w:ascii="Arial" w:hAnsi="Arial" w:cs="Arial"/>
          <w:color w:val="2A2A29"/>
          <w:spacing w:val="22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each</w:t>
      </w:r>
      <w:r w:rsidR="005D2EDF" w:rsidRPr="00E55332">
        <w:rPr>
          <w:rFonts w:ascii="Arial" w:hAnsi="Arial" w:cs="Arial"/>
          <w:color w:val="2A2A29"/>
          <w:spacing w:val="-25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spa</w:t>
      </w:r>
      <w:r w:rsidR="005D2EDF" w:rsidRPr="00E55332">
        <w:rPr>
          <w:rFonts w:ascii="Arial" w:hAnsi="Arial" w:cs="Arial"/>
          <w:color w:val="2A2A29"/>
          <w:spacing w:val="-4"/>
          <w:position w:val="-1"/>
          <w:sz w:val="24"/>
          <w:szCs w:val="24"/>
          <w:lang w:val="en-US"/>
        </w:rPr>
        <w:t>c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9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shape id="_x0000_s1500" type="#_x0000_t75" style="position:absolute;margin-left:77.25pt;margin-top:4.25pt;width:466.6pt;height:381.5pt;z-index:-251533312">
            <v:imagedata r:id="rId48" o:title=""/>
          </v:shape>
        </w:pic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Default="005D2EDF">
      <w:pPr>
        <w:widowControl w:val="0"/>
        <w:autoSpaceDE w:val="0"/>
        <w:autoSpaceDN w:val="0"/>
        <w:adjustRightInd w:val="0"/>
        <w:spacing w:after="0" w:line="410" w:lineRule="exact"/>
        <w:ind w:left="1919" w:right="7342"/>
        <w:rPr>
          <w:rFonts w:ascii="Arial" w:hAnsi="Arial" w:cs="Arial"/>
          <w:color w:val="000000"/>
          <w:sz w:val="36"/>
          <w:szCs w:val="36"/>
          <w:lang w:val="en-US"/>
        </w:rPr>
      </w:pPr>
    </w:p>
    <w:p w:rsidR="00AE3BB9" w:rsidRDefault="00AE3BB9">
      <w:pPr>
        <w:widowControl w:val="0"/>
        <w:autoSpaceDE w:val="0"/>
        <w:autoSpaceDN w:val="0"/>
        <w:adjustRightInd w:val="0"/>
        <w:spacing w:after="0" w:line="410" w:lineRule="exact"/>
        <w:ind w:left="1919" w:right="7342"/>
        <w:rPr>
          <w:rFonts w:ascii="Arial" w:hAnsi="Arial" w:cs="Arial"/>
          <w:color w:val="000000"/>
          <w:sz w:val="36"/>
          <w:szCs w:val="36"/>
          <w:lang w:val="en-US"/>
        </w:rPr>
      </w:pPr>
    </w:p>
    <w:p w:rsidR="00AE3BB9" w:rsidRDefault="00AE3BB9">
      <w:pPr>
        <w:widowControl w:val="0"/>
        <w:autoSpaceDE w:val="0"/>
        <w:autoSpaceDN w:val="0"/>
        <w:adjustRightInd w:val="0"/>
        <w:spacing w:after="0" w:line="410" w:lineRule="exact"/>
        <w:ind w:left="1919" w:right="7342"/>
        <w:rPr>
          <w:rFonts w:ascii="Arial" w:hAnsi="Arial" w:cs="Arial"/>
          <w:color w:val="000000"/>
          <w:sz w:val="36"/>
          <w:szCs w:val="36"/>
          <w:lang w:val="en-US"/>
        </w:rPr>
      </w:pPr>
    </w:p>
    <w:p w:rsidR="00AE3BB9" w:rsidRDefault="00AE3BB9">
      <w:pPr>
        <w:widowControl w:val="0"/>
        <w:autoSpaceDE w:val="0"/>
        <w:autoSpaceDN w:val="0"/>
        <w:adjustRightInd w:val="0"/>
        <w:spacing w:after="0" w:line="410" w:lineRule="exact"/>
        <w:ind w:left="1919" w:right="7342"/>
        <w:rPr>
          <w:rFonts w:ascii="Arial" w:hAnsi="Arial" w:cs="Arial"/>
          <w:color w:val="000000"/>
          <w:sz w:val="36"/>
          <w:szCs w:val="36"/>
          <w:lang w:val="en-US"/>
        </w:rPr>
      </w:pPr>
    </w:p>
    <w:p w:rsidR="00AE3BB9" w:rsidRDefault="00AE3BB9">
      <w:pPr>
        <w:widowControl w:val="0"/>
        <w:autoSpaceDE w:val="0"/>
        <w:autoSpaceDN w:val="0"/>
        <w:adjustRightInd w:val="0"/>
        <w:spacing w:after="0" w:line="410" w:lineRule="exact"/>
        <w:ind w:left="1919" w:right="7342"/>
        <w:rPr>
          <w:rFonts w:ascii="Arial" w:hAnsi="Arial" w:cs="Arial"/>
          <w:color w:val="000000"/>
          <w:sz w:val="36"/>
          <w:szCs w:val="36"/>
          <w:lang w:val="en-US"/>
        </w:rPr>
      </w:pPr>
    </w:p>
    <w:p w:rsidR="00AE3BB9" w:rsidRDefault="00AE3BB9">
      <w:pPr>
        <w:widowControl w:val="0"/>
        <w:autoSpaceDE w:val="0"/>
        <w:autoSpaceDN w:val="0"/>
        <w:adjustRightInd w:val="0"/>
        <w:spacing w:after="0" w:line="410" w:lineRule="exact"/>
        <w:ind w:left="1919" w:right="7342"/>
        <w:rPr>
          <w:rFonts w:ascii="Arial" w:hAnsi="Arial" w:cs="Arial"/>
          <w:color w:val="000000"/>
          <w:sz w:val="36"/>
          <w:szCs w:val="36"/>
          <w:lang w:val="en-US"/>
        </w:rPr>
      </w:pPr>
    </w:p>
    <w:p w:rsidR="00AE3BB9" w:rsidRDefault="00AE3BB9">
      <w:pPr>
        <w:widowControl w:val="0"/>
        <w:autoSpaceDE w:val="0"/>
        <w:autoSpaceDN w:val="0"/>
        <w:adjustRightInd w:val="0"/>
        <w:spacing w:after="0" w:line="410" w:lineRule="exact"/>
        <w:ind w:left="1919" w:right="7342"/>
        <w:rPr>
          <w:rFonts w:ascii="Arial" w:hAnsi="Arial" w:cs="Arial"/>
          <w:color w:val="000000"/>
          <w:sz w:val="36"/>
          <w:szCs w:val="36"/>
          <w:lang w:val="en-US"/>
        </w:rPr>
      </w:pPr>
    </w:p>
    <w:p w:rsidR="00AE3BB9" w:rsidRDefault="00AE3BB9">
      <w:pPr>
        <w:widowControl w:val="0"/>
        <w:autoSpaceDE w:val="0"/>
        <w:autoSpaceDN w:val="0"/>
        <w:adjustRightInd w:val="0"/>
        <w:spacing w:after="0" w:line="410" w:lineRule="exact"/>
        <w:ind w:left="1919" w:right="7342"/>
        <w:rPr>
          <w:rFonts w:ascii="Arial" w:hAnsi="Arial" w:cs="Arial"/>
          <w:color w:val="000000"/>
          <w:sz w:val="36"/>
          <w:szCs w:val="36"/>
          <w:lang w:val="en-US"/>
        </w:rPr>
      </w:pPr>
    </w:p>
    <w:p w:rsidR="00AE3BB9" w:rsidRDefault="00AE3BB9">
      <w:pPr>
        <w:widowControl w:val="0"/>
        <w:autoSpaceDE w:val="0"/>
        <w:autoSpaceDN w:val="0"/>
        <w:adjustRightInd w:val="0"/>
        <w:spacing w:after="0" w:line="410" w:lineRule="exact"/>
        <w:ind w:left="1919" w:right="7342"/>
        <w:rPr>
          <w:rFonts w:ascii="Arial" w:hAnsi="Arial" w:cs="Arial"/>
          <w:color w:val="000000"/>
          <w:sz w:val="36"/>
          <w:szCs w:val="36"/>
          <w:lang w:val="en-US"/>
        </w:rPr>
      </w:pPr>
    </w:p>
    <w:p w:rsidR="00AE3BB9" w:rsidRDefault="00AE3BB9">
      <w:pPr>
        <w:widowControl w:val="0"/>
        <w:autoSpaceDE w:val="0"/>
        <w:autoSpaceDN w:val="0"/>
        <w:adjustRightInd w:val="0"/>
        <w:spacing w:after="0" w:line="410" w:lineRule="exact"/>
        <w:ind w:left="1919" w:right="7342"/>
        <w:rPr>
          <w:rFonts w:ascii="Arial" w:hAnsi="Arial" w:cs="Arial"/>
          <w:color w:val="000000"/>
          <w:sz w:val="36"/>
          <w:szCs w:val="36"/>
          <w:lang w:val="en-US"/>
        </w:rPr>
      </w:pPr>
    </w:p>
    <w:p w:rsidR="00AE3BB9" w:rsidRDefault="00AE3BB9">
      <w:pPr>
        <w:widowControl w:val="0"/>
        <w:autoSpaceDE w:val="0"/>
        <w:autoSpaceDN w:val="0"/>
        <w:adjustRightInd w:val="0"/>
        <w:spacing w:after="0" w:line="410" w:lineRule="exact"/>
        <w:ind w:left="1919" w:right="7342"/>
        <w:rPr>
          <w:rFonts w:ascii="Arial" w:hAnsi="Arial" w:cs="Arial"/>
          <w:color w:val="000000"/>
          <w:sz w:val="36"/>
          <w:szCs w:val="36"/>
          <w:lang w:val="en-US"/>
        </w:rPr>
      </w:pPr>
    </w:p>
    <w:p w:rsidR="00AE3BB9" w:rsidRDefault="00AE3BB9">
      <w:pPr>
        <w:widowControl w:val="0"/>
        <w:autoSpaceDE w:val="0"/>
        <w:autoSpaceDN w:val="0"/>
        <w:adjustRightInd w:val="0"/>
        <w:spacing w:after="0" w:line="410" w:lineRule="exact"/>
        <w:ind w:left="1919" w:right="7342"/>
        <w:rPr>
          <w:rFonts w:ascii="Arial" w:hAnsi="Arial" w:cs="Arial"/>
          <w:color w:val="000000"/>
          <w:sz w:val="36"/>
          <w:szCs w:val="36"/>
          <w:lang w:val="en-US"/>
        </w:rPr>
      </w:pPr>
    </w:p>
    <w:p w:rsidR="00AE3BB9" w:rsidRPr="00E55332" w:rsidRDefault="00AE3BB9">
      <w:pPr>
        <w:widowControl w:val="0"/>
        <w:autoSpaceDE w:val="0"/>
        <w:autoSpaceDN w:val="0"/>
        <w:adjustRightInd w:val="0"/>
        <w:spacing w:after="0" w:line="410" w:lineRule="exact"/>
        <w:ind w:left="1919" w:right="7342"/>
        <w:rPr>
          <w:rFonts w:ascii="Arial" w:hAnsi="Arial" w:cs="Arial"/>
          <w:color w:val="000000"/>
          <w:sz w:val="36"/>
          <w:szCs w:val="36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9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  <w:sectPr w:rsidR="005D2EDF" w:rsidRPr="00E55332">
          <w:footerReference w:type="even" r:id="rId49"/>
          <w:footerReference w:type="default" r:id="rId50"/>
          <w:pgSz w:w="11920" w:h="16840"/>
          <w:pgMar w:top="1060" w:right="1140" w:bottom="280" w:left="0" w:header="172" w:footer="0" w:gutter="0"/>
          <w:cols w:space="720" w:equalWidth="0">
            <w:col w:w="10780"/>
          </w:cols>
          <w:noEndnote/>
        </w:sect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 w:rsidP="00DF4F79">
      <w:pPr>
        <w:widowControl w:val="0"/>
        <w:autoSpaceDE w:val="0"/>
        <w:autoSpaceDN w:val="0"/>
        <w:adjustRightInd w:val="0"/>
        <w:spacing w:after="0" w:line="240" w:lineRule="auto"/>
        <w:ind w:right="-82"/>
        <w:rPr>
          <w:rFonts w:ascii="Arial" w:hAnsi="Arial" w:cs="Arial"/>
          <w:color w:val="000000"/>
          <w:sz w:val="28"/>
          <w:szCs w:val="28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35" w:after="0" w:line="240" w:lineRule="auto"/>
        <w:ind w:left="123" w:right="50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E55332">
        <w:rPr>
          <w:rFonts w:ascii="Arial" w:hAnsi="Arial" w:cs="Arial"/>
          <w:color w:val="000000"/>
          <w:sz w:val="28"/>
          <w:szCs w:val="28"/>
          <w:lang w:val="en-US"/>
        </w:rPr>
        <w:br w:type="column"/>
      </w:r>
      <w:r w:rsidRPr="00E55332">
        <w:rPr>
          <w:rFonts w:ascii="Arial" w:hAnsi="Arial" w:cs="Arial"/>
          <w:color w:val="2A2A29"/>
          <w:w w:val="96"/>
          <w:sz w:val="20"/>
          <w:szCs w:val="20"/>
          <w:lang w:val="en-US"/>
        </w:rPr>
        <w:lastRenderedPageBreak/>
        <w:t>(Adap</w:t>
      </w:r>
      <w:r w:rsidRPr="00E55332">
        <w:rPr>
          <w:rFonts w:ascii="Arial" w:hAnsi="Arial" w:cs="Arial"/>
          <w:color w:val="2A2A29"/>
          <w:spacing w:val="-2"/>
          <w:w w:val="96"/>
          <w:sz w:val="20"/>
          <w:szCs w:val="20"/>
          <w:lang w:val="en-US"/>
        </w:rPr>
        <w:t>t</w:t>
      </w:r>
      <w:r w:rsidRPr="00E55332">
        <w:rPr>
          <w:rFonts w:ascii="Arial" w:hAnsi="Arial" w:cs="Arial"/>
          <w:color w:val="2A2A29"/>
          <w:w w:val="96"/>
          <w:sz w:val="20"/>
          <w:szCs w:val="20"/>
          <w:lang w:val="en-US"/>
        </w:rPr>
        <w:t>ed</w:t>
      </w:r>
      <w:r w:rsidRPr="00E55332">
        <w:rPr>
          <w:rFonts w:ascii="Arial" w:hAnsi="Arial" w:cs="Arial"/>
          <w:color w:val="2A2A29"/>
          <w:spacing w:val="-4"/>
          <w:w w:val="96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w w:val="120"/>
          <w:sz w:val="20"/>
          <w:szCs w:val="20"/>
          <w:lang w:val="en-US"/>
        </w:rPr>
        <w:t>f</w:t>
      </w:r>
      <w:r w:rsidRPr="00E55332">
        <w:rPr>
          <w:rFonts w:ascii="Arial" w:hAnsi="Arial" w:cs="Arial"/>
          <w:color w:val="2A2A29"/>
          <w:spacing w:val="-7"/>
          <w:w w:val="120"/>
          <w:sz w:val="20"/>
          <w:szCs w:val="20"/>
          <w:lang w:val="en-US"/>
        </w:rPr>
        <w:t>r</w:t>
      </w:r>
      <w:r w:rsidRPr="00E55332">
        <w:rPr>
          <w:rFonts w:ascii="Arial" w:hAnsi="Arial" w:cs="Arial"/>
          <w:color w:val="2A2A29"/>
          <w:w w:val="102"/>
          <w:sz w:val="20"/>
          <w:szCs w:val="20"/>
          <w:lang w:val="en-US"/>
        </w:rPr>
        <w:t>om: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0" w:after="0" w:line="240" w:lineRule="auto"/>
        <w:ind w:left="-35" w:right="52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E55332">
        <w:rPr>
          <w:rFonts w:ascii="Arial" w:hAnsi="Arial" w:cs="Arial"/>
          <w:color w:val="2A2A29"/>
          <w:w w:val="94"/>
          <w:sz w:val="20"/>
          <w:szCs w:val="20"/>
          <w:lang w:val="en-US"/>
        </w:rPr>
        <w:t>Cambridge</w:t>
      </w:r>
      <w:r w:rsidRPr="00E55332">
        <w:rPr>
          <w:rFonts w:ascii="Arial" w:hAnsi="Arial" w:cs="Arial"/>
          <w:color w:val="2A2A29"/>
          <w:spacing w:val="-5"/>
          <w:w w:val="94"/>
          <w:sz w:val="20"/>
          <w:szCs w:val="20"/>
          <w:lang w:val="en-US"/>
        </w:rPr>
        <w:t xml:space="preserve"> </w:t>
      </w:r>
      <w:r w:rsidRPr="00E55332">
        <w:rPr>
          <w:rFonts w:ascii="Arial" w:hAnsi="Arial" w:cs="Arial"/>
          <w:color w:val="2A2A29"/>
          <w:spacing w:val="-15"/>
          <w:w w:val="85"/>
          <w:sz w:val="20"/>
          <w:szCs w:val="20"/>
          <w:lang w:val="en-US"/>
        </w:rPr>
        <w:t>T</w:t>
      </w:r>
      <w:r w:rsidRPr="00E55332">
        <w:rPr>
          <w:rFonts w:ascii="Arial" w:hAnsi="Arial" w:cs="Arial"/>
          <w:color w:val="2A2A29"/>
          <w:w w:val="96"/>
          <w:sz w:val="20"/>
          <w:szCs w:val="20"/>
          <w:lang w:val="en-US"/>
        </w:rPr>
        <w:t>ests</w:t>
      </w:r>
      <w:r w:rsidRPr="00E55332">
        <w:rPr>
          <w:rFonts w:ascii="Arial" w:hAnsi="Arial" w:cs="Arial"/>
          <w:color w:val="2A2A29"/>
          <w:w w:val="89"/>
          <w:sz w:val="20"/>
          <w:szCs w:val="20"/>
          <w:lang w:val="en-US"/>
        </w:rPr>
        <w:t>)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0" w:after="0" w:line="240" w:lineRule="auto"/>
        <w:ind w:left="-35" w:right="52"/>
        <w:jc w:val="center"/>
        <w:rPr>
          <w:rFonts w:ascii="Arial" w:hAnsi="Arial" w:cs="Arial"/>
          <w:color w:val="000000"/>
          <w:sz w:val="20"/>
          <w:szCs w:val="20"/>
          <w:lang w:val="en-US"/>
        </w:rPr>
        <w:sectPr w:rsidR="005D2EDF" w:rsidRPr="00E55332">
          <w:type w:val="continuous"/>
          <w:pgSz w:w="11920" w:h="16840"/>
          <w:pgMar w:top="1180" w:right="1140" w:bottom="740" w:left="0" w:header="720" w:footer="720" w:gutter="0"/>
          <w:cols w:num="2" w:space="720" w:equalWidth="0">
            <w:col w:w="794" w:space="8388"/>
            <w:col w:w="1598"/>
          </w:cols>
          <w:noEndnote/>
        </w:sect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lastRenderedPageBreak/>
        <w:pict>
          <v:polyline id="_x0000_s1556" style="position:absolute;z-index:-251475968" points="570.8pt,-55.5pt,522.45pt,-55.5pt,521.2pt,-55.4pt,520.05pt,-55.15pt,519pt,-54.75pt,518pt,-54.2pt,517.1pt,-53.55pt,516.35pt,-52.8pt,515.75pt,-51.9pt,515.3pt,-51pt,515pt,-50pt,514.95pt,-48.9pt,515.05pt,-47.85pt,515.35pt,-46.9pt,515.85pt,-45.95pt,516.45pt,-45.15pt,517.25pt,-44.4pt,518.15pt,-43.75pt,519.15pt,-43.2pt,520.25pt,-42.85pt,521.4pt,-42.6pt,522.65pt,-42.5pt,569.8pt,-42.5pt,569.8pt,-42.5pt,569.9pt,-42.8pt,570.5pt,-45.75pt,570.85pt,-48.8pt,571pt,-51.95pt,570.95pt,-52.95pt,570.95pt,-54pt,570.85pt,-55.05pt,570.8pt,-55.5pt" coordsize="1121,261" o:regroupid="3" o:allowincell="f" fillcolor="#d5d5d4" stroked="f">
            <v:path arrowok="t"/>
          </v:polyline>
        </w:pict>
      </w:r>
      <w:r>
        <w:rPr>
          <w:noProof/>
        </w:rPr>
        <w:pict>
          <v:polyline id="_x0000_s1555" style="position:absolute;z-index:-251476992" points="567.5pt,-35.95pt,526.9pt,-35.95pt,525.85pt,-35.65pt,524.9pt,-35.05pt,524.2pt,-34.25pt,523.75pt,-33.25pt,523.6pt,-32.15pt,523.6pt,-30.2pt,523.9pt,-29.15pt,524.5pt,-28.2pt,525.3pt,-27.5pt,526.3pt,-27.05pt,527.45pt,-26.85pt,561.6pt,-26.9pt,561.6pt,-26.9pt,561.85pt,-27.15pt,563.65pt,-29.45pt,565.3pt,-31.85pt,566.75pt,-34.4pt,567.5pt,-35.95pt" coordsize="878,182" o:regroupid="3" o:allowincell="f" fillcolor="#9e9e9e" stroked="f">
            <v:path arrowok="t"/>
          </v:polyline>
        </w:pict>
      </w:r>
      <w:r>
        <w:rPr>
          <w:noProof/>
        </w:rPr>
        <w:pict>
          <v:polyline id="_x0000_s1554" style="position:absolute;z-index:-251478016" points="495.6pt,-59pt,495.55pt,-58.8pt,495.4pt,-57.85pt,495.25pt,-56.8pt,495.1pt,-55.8pt,495.05pt,-54.8pt,494.95pt,-53.75pt,494.95pt,-52.7pt,495.05pt,-49.5pt,495.4pt,-46.3pt,496.05pt,-43.25pt,496.85pt,-40.3pt,497.9pt,-37.45pt,499.15pt,-34.7pt,500.6pt,-32.1pt,502.25pt,-29.6pt,504.05pt,-27.25pt,506.05pt,-25.1pt,508.2pt,-23.1pt,510.5pt,-21.25pt,512.9pt,-19.6pt,515.5pt,-18.1pt,518.15pt,-16.85pt,520.95pt,-15.8pt,523.8pt,-14.95pt,526.8pt,-14.35pt,529.85pt,-13.95pt,532.95pt,-13.85pt,536.1pt,-13.95pt,539.15pt,-14.35pt,542.1pt,-14.95pt,545pt,-15.8pt,547.75pt,-16.85pt,550.45pt,-18.1pt,553pt,-19.55pt,555.45pt,-21.2pt,557.7pt,-23pt,559.85pt,-25pt,561.85pt,-27.15pt,563.65pt,-29.4pt,565.3pt,-31.85pt,566.75pt,-34.4pt,568pt,-37.1pt,569.05pt,-39.85pt,569.9pt,-42.75pt,570.5pt,-45.7pt,570.9pt,-48.75pt,571pt,-51.9pt,571pt,-52.95pt,570.95pt,-53.95pt,570.9pt,-55pt,570.8pt,-56pt,570.65pt,-57pt,570.5pt,-58pt,570.35pt,-59pt,495.7pt,-59pt,495.7pt,-59pt,495.6pt,-59pt" coordsize="1521,903" o:regroupid="3" o:allowincell="f" fillcolor="#727272" stroked="f">
            <v:path arrowok="t"/>
          </v:polyline>
        </w:pict>
      </w:r>
      <w:r>
        <w:rPr>
          <w:noProof/>
        </w:rPr>
        <w:pict>
          <v:rect id="_x0000_s1553" style="position:absolute;margin-left:506.1pt;margin-top:0;width:89pt;height:29pt;z-index:-251479040;mso-position-horizontal-relative:page;mso-position-vertical-relative:page" o:regroupid="3" o:allowincell="f" filled="f" stroked="f">
            <v:textbox inset="0,0,0,0">
              <w:txbxContent>
                <w:p w:rsidR="00AE3BB9" w:rsidRDefault="00DF4F79" w:rsidP="00AE3BB9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6" type="#_x0000_t75" style="width:88.35pt;height:28.7pt">
                        <v:imagedata r:id="rId8" o:title=""/>
                      </v:shape>
                    </w:pict>
                  </w:r>
                </w:p>
                <w:p w:rsidR="00AE3BB9" w:rsidRDefault="00AE3BB9" w:rsidP="00AE3BB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>
        <w:rPr>
          <w:noProof/>
        </w:rPr>
        <w:pict>
          <v:group id="_x0000_s1550" style="position:absolute;margin-left:462.55pt;margin-top:-51.55pt;width:26.15pt;height:23.75pt;z-index:-251480064" coordorigin="9251,149" coordsize="523,475" o:regroupid="3" o:allowincell="f">
            <v:shape id="_x0000_s1551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1552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</w:pict>
      </w:r>
      <w:r>
        <w:rPr>
          <w:noProof/>
        </w:rPr>
        <w:pict>
          <v:polyline id="_x0000_s1549" style="position:absolute;z-index:-251481088" points="477.85pt,-50.7pt,476.8pt,-50.65pt,475.9pt,-50.25pt,475.6pt,-50pt,474.95pt,-49.15pt,474.7pt,-48.2pt,474.75pt,-47.15pt,475.15pt,-46.25pt,477.65pt,-43.4pt,478.4pt,-42.6pt,466.35pt,-42.6pt,465.3pt,-42.45pt,464.45pt,-41.9pt,463.8pt,-41.05pt,463.5pt,-40.1pt,463.6pt,-38.95pt,463.95pt,-38.1pt,464.9pt,-37.3pt,465.75pt,-36.9pt,477.35pt,-36.85pt,478.4pt,-36.85pt,477.65pt,-36.05pt,475.4pt,-33.55pt,474.85pt,-32.65pt,474.65pt,-31.7pt,474.85pt,-30.6pt,475.3pt,-29.75pt,475.6pt,-29.4pt,476.5pt,-28.9pt,477.45pt,-28.7pt,478.55pt,-28.85pt,479.4pt,-29.35pt,479.7pt,-29.65pt,486.85pt,-37.6pt,486.9pt,-37.6pt,487.2pt,-37.9pt,487.4pt,-38.2pt,487.55pt,-38.6pt,487.7pt,-38.95pt,487.8pt,-39.3pt,487.8pt,-40.15pt,487.7pt,-40.55pt,487.55pt,-40.9pt,487.4pt,-41.25pt,487.15pt,-41.6pt,486.85pt,-41.85pt,486.8pt,-41.85pt,479.65pt,-49.85pt,478.85pt,-50.45pt,477.85pt,-50.7pt" coordsize="486,441" o:regroupid="3" o:allowincell="f" stroked="f">
            <v:path arrowok="t"/>
          </v:polyline>
        </w:pict>
      </w:r>
      <w:r>
        <w:rPr>
          <w:noProof/>
        </w:rPr>
        <w:pict>
          <v:group id="_x0000_s1546" style="position:absolute;margin-left:372.8pt;margin-top:-54.55pt;width:33.05pt;height:30.1pt;z-index:-251482112" coordorigin="7456,89" coordsize="661,602" o:regroupid="3" o:allowincell="f">
            <v:shape id="_x0000_s1547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1548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</w:pict>
      </w:r>
      <w:r>
        <w:rPr>
          <w:noProof/>
        </w:rPr>
        <w:pict>
          <v:polyline id="_x0000_s1545" style="position:absolute;z-index:-251483136" points="391.35pt,-53.35pt,390.4pt,-53.2pt,389.6pt,-52.8pt,389.25pt,-52.5pt,388.6pt,-51.7pt,388.2pt,-50.75pt,388.15pt,-49.5pt,388.35pt,-48.5pt,388.7pt,-47.75pt,391.85pt,-44.2pt,392.75pt,-43.2pt,377.6pt,-43.2pt,376.55pt,-43.05pt,375.6pt,-42.65pt,374.75pt,-41.7pt,374.2pt,-40.85pt,374pt,-40pt,374.05pt,-38.8pt,374.4pt,-37.85pt,374.9pt,-37.1pt,375.75pt,-36.45pt,376.65pt,-36.05pt,391.45pt,-35.9pt,392.75pt,-35.9pt,391.85pt,-34.95pt,389pt,-31.8pt,388.45pt,-30.9pt,388.15pt,-29.95pt,388.2pt,-28.65pt,388.5pt,-27.65pt,388.9pt,-26.9pt,389.25pt,-26.6pt,390.15pt,-26pt,391.1pt,-25.7pt,392.4pt,-25.8pt,393.35pt,-26.05pt,394.1pt,-26.5pt,394.4pt,-26.85pt,403.45pt,-36.9pt,403.5pt,-36.9pt,403.85pt,-37.25pt,404.15pt,-37.65pt,404.35pt,-38.15pt,404.5pt,-38.6pt,404.6pt,-39.05pt,404.6pt,-40.05pt,404.5pt,-40.6pt,404.3pt,-41.05pt,404.1pt,-41.5pt,403.8pt,-41.9pt,403.45pt,-42.25pt,403.4pt,-42.25pt,394.4pt,-52.3pt,393.55pt,-52.95pt,392.65pt,-53.35pt,391.35pt,-53.35pt" coordsize="613,554" o:regroupid="3" o:allowincell="f" stroked="f">
            <v:path arrowok="t"/>
          </v:polyline>
        </w:pict>
      </w:r>
      <w:r>
        <w:rPr>
          <w:noProof/>
        </w:rPr>
        <w:pict>
          <v:group id="_x0000_s1542" style="position:absolute;margin-left:283.6pt;margin-top:-58.45pt;width:40.05pt;height:36.6pt;z-index:-251484160" coordorigin="5672,11" coordsize="801,732" o:regroupid="3" o:allowincell="f">
            <v:shape id="_x0000_s1543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1544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</w:pict>
      </w:r>
      <w:r>
        <w:rPr>
          <w:noProof/>
        </w:rPr>
        <w:pict>
          <v:polyline id="_x0000_s1541" style="position:absolute;z-index:-251485184" points="307.1pt,-57pt,305.95pt,-57pt,305pt,-56.8pt,304.15pt,-56.4pt,303.55pt,-55.9pt,302.85pt,-55.1pt,302.4pt,-54.2pt,302.15pt,-53.2pt,302.2pt,-52.1pt,302.4pt,-51.1pt,302.8pt,-50.25pt,306.75pt,-45.8pt,307.85pt,-44.6pt,289.4pt,-44.6pt,288.35pt,-44.5pt,287.4pt,-44.15pt,286.55pt,-43.6pt,285.8pt,-42.7pt,285.3pt,-41.85pt,285.05pt,-40.9pt,285.1pt,-39.6pt,285.3pt,-38.6pt,285.7pt,-37.75pt,286.2pt,-37.1pt,287pt,-36.45pt,287.9pt,-36pt,288.9pt,-35.8pt,306.25pt,-35.75pt,307.85pt,-35.75pt,306.75pt,-34.55pt,303.25pt,-30.7pt,302.65pt,-29.85pt,302.3pt,-28.9pt,302.15pt,-27.95pt,302.25pt,-26.75pt,302.55pt,-25.8pt,303.05pt,-24.95pt,303.6pt,-24.4pt,304.45pt,-23.8pt,305.35pt,-23.45pt,306.35pt,-23.3pt,307.5pt,-23.4pt,308.5pt,-23.7pt,309.3pt,-24.2pt,309.8pt,-24.7pt,320.85pt,-36.95pt,320.85pt,-36.95pt,321.3pt,-37.35pt,321.65pt,-37.9pt,321.9pt,-38.45pt,322.1pt,-39pt,322.25pt,-39.55pt,322.25pt,-40.8pt,322.1pt,-41.4pt,321.85pt,-41.95pt,321.6pt,-42.5pt,321.25pt,-43.05pt,320.8pt,-43.45pt,320.75pt,-43.45pt,309.8pt,-55.65pt,309.8pt,-55.7pt,309pt,-56.35pt,308.1pt,-56.8pt,307.1pt,-57pt" coordsize="744,675" o:regroupid="3" o:allowincell="f" stroked="f">
            <v:path arrowok="t"/>
          </v:polyline>
        </w:pict>
      </w:r>
      <w:r>
        <w:rPr>
          <w:noProof/>
        </w:rPr>
        <w:pict>
          <v:rect id="_x0000_s1540" style="position:absolute;margin-left:0;margin-top:0;width:510pt;height:17pt;z-index:-251486208;mso-position-horizontal-relative:page;mso-position-vertical-relative:page" o:regroupid="3" o:allowincell="f" filled="f" stroked="f">
            <v:textbox inset="0,0,0,0">
              <w:txbxContent>
                <w:p w:rsidR="00AE3BB9" w:rsidRDefault="00DF4F79" w:rsidP="00AE3BB9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4" type="#_x0000_t75" style="width:512.85pt;height:17.25pt">
                        <v:imagedata r:id="rId7" o:title=""/>
                      </v:shape>
                    </w:pict>
                  </w:r>
                </w:p>
                <w:p w:rsidR="00AE3BB9" w:rsidRDefault="00AE3BB9" w:rsidP="00AE3BB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</w:pic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Arial" w:hAnsi="Arial" w:cs="Arial"/>
          <w:color w:val="00000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before="21" w:after="0" w:line="319" w:lineRule="exact"/>
        <w:ind w:left="1247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rect id="_x0000_s1557" style="position:absolute;left:0;text-align:left;margin-left:123.05pt;margin-top:4.6pt;width:27.25pt;height:13pt;z-index:-251720704;mso-position-horizontal-relative:page" o:allowincell="f" fillcolor="#dadada" stroked="f">
            <v:path arrowok="t"/>
            <w10:wrap anchorx="page"/>
          </v:rect>
        </w:pict>
      </w:r>
      <w:r w:rsidR="005D2EDF" w:rsidRPr="00E55332">
        <w:rPr>
          <w:rFonts w:ascii="Times New Roman" w:hAnsi="Times New Roman"/>
          <w:b/>
          <w:bCs/>
          <w:color w:val="2A2A29"/>
          <w:position w:val="-1"/>
          <w:sz w:val="28"/>
          <w:szCs w:val="28"/>
          <w:lang w:val="en-US"/>
        </w:rPr>
        <w:t xml:space="preserve">C. </w:t>
      </w:r>
      <w:r w:rsidR="005D2EDF" w:rsidRPr="00E55332">
        <w:rPr>
          <w:rFonts w:ascii="Times New Roman" w:hAnsi="Times New Roman"/>
          <w:b/>
          <w:bCs/>
          <w:color w:val="2A2A29"/>
          <w:spacing w:val="10"/>
          <w:position w:val="-1"/>
          <w:sz w:val="28"/>
          <w:szCs w:val="28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5"/>
          <w:position w:val="-1"/>
          <w:sz w:val="24"/>
          <w:szCs w:val="24"/>
          <w:lang w:val="en-US"/>
        </w:rPr>
        <w:t>Read</w:t>
      </w:r>
      <w:r w:rsidR="005D2EDF" w:rsidRPr="00E55332">
        <w:rPr>
          <w:rFonts w:ascii="Arial" w:hAnsi="Arial" w:cs="Arial"/>
          <w:color w:val="2A2A29"/>
          <w:spacing w:val="-6"/>
          <w:w w:val="95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</w:t>
      </w:r>
      <w:r w:rsidR="005D2EDF" w:rsidRPr="00E55332">
        <w:rPr>
          <w:rFonts w:ascii="Arial" w:hAnsi="Arial" w:cs="Arial"/>
          <w:color w:val="2A2A29"/>
          <w:spacing w:val="-16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position w:val="-1"/>
          <w:sz w:val="24"/>
          <w:szCs w:val="24"/>
          <w:lang w:val="en-US"/>
        </w:rPr>
        <w:t>s</w:t>
      </w:r>
      <w:r w:rsidR="005D2EDF" w:rsidRPr="00E5533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ory</w:t>
      </w:r>
      <w:r w:rsidR="005D2EDF" w:rsidRPr="00E55332">
        <w:rPr>
          <w:rFonts w:ascii="Arial" w:hAnsi="Arial" w:cs="Arial"/>
          <w:color w:val="2A2A29"/>
          <w:spacing w:val="15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about</w:t>
      </w:r>
      <w:r w:rsidR="005D2EDF" w:rsidRPr="00E55332">
        <w:rPr>
          <w:rFonts w:ascii="Arial" w:hAnsi="Arial" w:cs="Arial"/>
          <w:color w:val="2A2A29"/>
          <w:spacing w:val="-3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p</w:t>
      </w:r>
      <w:r w:rsidR="005D2EDF" w:rsidRPr="00E55332">
        <w:rPr>
          <w:rFonts w:ascii="Arial" w:hAnsi="Arial" w:cs="Arial"/>
          <w:color w:val="2A2A29"/>
          <w:spacing w:val="-7"/>
          <w:position w:val="-1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pacing w:val="-1"/>
          <w:position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ecting</w:t>
      </w:r>
      <w:r w:rsidR="005D2EDF" w:rsidRPr="00E55332">
        <w:rPr>
          <w:rFonts w:ascii="Arial" w:hAnsi="Arial" w:cs="Arial"/>
          <w:color w:val="2A2A29"/>
          <w:spacing w:val="37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position w:val="-1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4"/>
          <w:position w:val="-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109"/>
          <w:position w:val="-1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-6"/>
          <w:w w:val="109"/>
          <w:position w:val="-1"/>
          <w:sz w:val="24"/>
          <w:szCs w:val="24"/>
          <w:lang w:val="en-US"/>
        </w:rPr>
        <w:t>l</w:t>
      </w:r>
      <w:r w:rsidR="005D2EDF" w:rsidRPr="00E55332">
        <w:rPr>
          <w:rFonts w:ascii="Arial" w:hAnsi="Arial" w:cs="Arial"/>
          <w:color w:val="2A2A29"/>
          <w:w w:val="101"/>
          <w:position w:val="-1"/>
          <w:sz w:val="24"/>
          <w:szCs w:val="24"/>
          <w:lang w:val="en-US"/>
        </w:rPr>
        <w:t>ephants.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9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558" style="position:absolute;margin-left:85.15pt;margin-top:3.05pt;width:452pt;height:318pt;z-index:-251530240;mso-position-horizontal-relative:page" o:regroupid="13" o:allowincell="f" filled="f" stroked="f">
            <v:textbox inset="0,0,0,0">
              <w:txbxContent>
                <w:p w:rsidR="005D2EDF" w:rsidRDefault="00DF4F79">
                  <w:pPr>
                    <w:spacing w:after="0" w:line="636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8" type="#_x0000_t75" style="width:452.75pt;height:318.05pt">
                        <v:imagedata r:id="rId51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559" style="position:absolute;margin-left:138.9pt;margin-top:4.15pt;width:340pt;height:156pt;z-index:-251526144;mso-position-horizontal-relative:page" o:regroupid="13" o:allowincell="f" filled="f" stroked="f">
            <v:textbox inset="0,0,0,0">
              <w:txbxContent>
                <w:p w:rsidR="005D2EDF" w:rsidRDefault="00DF4F79">
                  <w:pPr>
                    <w:spacing w:after="0" w:line="312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0" type="#_x0000_t75" style="width:339.7pt;height:155.95pt">
                        <v:imagedata r:id="rId52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  <w:r>
        <w:rPr>
          <w:noProof/>
        </w:rPr>
        <w:pict>
          <v:polyline id="_x0000_s1560" style="position:absolute;z-index:-251527168" points="317pt,4.15pt,307.55pt,6.25pt,478.1pt,6.25pt,478.1pt,6.15pt,477.6pt,5.55pt,477pt,5.1pt,476.25pt,4.75pt,475.35pt,4.5pt,474.25pt,4.3pt,473pt,4.2pt,471.5pt,4.15pt,469.75pt,4.15pt,317pt,4.15pt" coordsize="3412,43" o:regroupid="13" o:allowincell="f" stroked="f">
            <v:path arrowok="t"/>
          </v:polyline>
        </w:pict>
      </w:r>
      <w:r>
        <w:rPr>
          <w:noProof/>
        </w:rPr>
        <w:pict>
          <v:polyline id="_x0000_s1561" style="position:absolute;z-index:-251529216" points="297.5pt,4.15pt,150.2pt,4.15pt,146.5pt,4.15pt,144.95pt,4.2pt,143.65pt,4.3pt,142.55pt,4.45pt,141.65pt,4.7pt,140.9pt,5.05pt,140.3pt,5.55pt,139.85pt,6.15pt,139.5pt,6.85pt,139.2pt,7.8pt,139.05pt,8.9pt,138.95pt,10.15pt,138.9pt,11.65pt,138.9pt,13.4pt,138.9pt,150.75pt,138.9pt,152.45pt,138.95pt,153.95pt,139.05pt,155.25pt,139.2pt,156.35pt,139.45pt,157.25pt,139.8pt,158pt,140.3pt,158.6pt,140.9pt,159.05pt,141.6pt,159.45pt,142.55pt,159.7pt,143.6pt,159.85pt,144.9pt,159.95pt,146.4pt,160pt,148.15pt,160.05pt,298.3pt,160.05pt,309.35pt,158.6pt,477.6pt,158.6pt,478.05pt,158.05pt,478.45pt,157.3pt,478.7pt,156.35pt,478.85pt,155.3pt,478.95pt,154pt,479pt,152.5pt,479.05pt,150.75pt,479.05pt,13.4pt,479pt,11.75pt,478.95pt,10.2pt,478.85pt,8.9pt,478.7pt,7.8pt,478.45pt,6.9pt,478.15pt,6.25pt,307.55pt,6.25pt,297.5pt,4.15pt" coordsize="6803,3119" o:regroupid="13" o:allowincell="f" stroked="f">
            <v:path arrowok="t"/>
          </v:polyline>
        </w:pic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>
        <w:rPr>
          <w:noProof/>
        </w:rPr>
        <w:pict>
          <v:polyline id="_x0000_s1562" style="position:absolute;z-index:-251528192" points="477.6pt,8.65pt,309.35pt,8.65pt,319.2pt,10.05pt,469.65pt,10.05pt,471.4pt,10pt,472.9pt,9.95pt,474.2pt,9.85pt,475.3pt,9.7pt,476.25pt,9.45pt,477pt,9.1pt,477.6pt,8.65pt,477.6pt,8.65pt" coordsize="3365,29" o:regroupid="13" o:allowincell="f" stroked="f">
            <v:path arrowok="t"/>
          </v:polyline>
        </w:pic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  <w:sectPr w:rsidR="005D2EDF" w:rsidRPr="00E55332">
          <w:headerReference w:type="even" r:id="rId53"/>
          <w:headerReference w:type="default" r:id="rId54"/>
          <w:footerReference w:type="even" r:id="rId55"/>
          <w:footerReference w:type="default" r:id="rId56"/>
          <w:pgSz w:w="11920" w:h="16840"/>
          <w:pgMar w:top="1180" w:right="0" w:bottom="760" w:left="0" w:header="0" w:footer="566" w:gutter="0"/>
          <w:pgNumType w:start="233"/>
          <w:cols w:space="720" w:equalWidth="0">
            <w:col w:w="11920"/>
          </w:cols>
          <w:noEndnote/>
        </w:sect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35" w:after="0" w:line="294" w:lineRule="auto"/>
        <w:ind w:left="2778" w:right="-58"/>
        <w:rPr>
          <w:rFonts w:ascii="Times New Roman" w:hAnsi="Times New Roman"/>
          <w:color w:val="000000"/>
          <w:lang w:val="en-US"/>
        </w:rPr>
      </w:pPr>
      <w:r w:rsidRPr="00E55332">
        <w:rPr>
          <w:rFonts w:ascii="Times New Roman" w:hAnsi="Times New Roman"/>
          <w:color w:val="2A2A29"/>
          <w:spacing w:val="-1"/>
          <w:w w:val="123"/>
          <w:lang w:val="en-US"/>
        </w:rPr>
        <w:lastRenderedPageBreak/>
        <w:t>Whe</w:t>
      </w:r>
      <w:r w:rsidRPr="00E55332">
        <w:rPr>
          <w:rFonts w:ascii="Times New Roman" w:hAnsi="Times New Roman"/>
          <w:color w:val="2A2A29"/>
          <w:w w:val="123"/>
          <w:lang w:val="en-US"/>
        </w:rPr>
        <w:t>n</w:t>
      </w:r>
      <w:r w:rsidRPr="00E55332">
        <w:rPr>
          <w:rFonts w:ascii="Times New Roman" w:hAnsi="Times New Roman"/>
          <w:color w:val="2A2A29"/>
          <w:spacing w:val="-5"/>
          <w:w w:val="123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3"/>
          <w:lang w:val="en-US"/>
        </w:rPr>
        <w:t>Mari</w:t>
      </w:r>
      <w:r w:rsidRPr="00E55332">
        <w:rPr>
          <w:rFonts w:ascii="Times New Roman" w:hAnsi="Times New Roman"/>
          <w:color w:val="2A2A29"/>
          <w:w w:val="123"/>
          <w:lang w:val="en-US"/>
        </w:rPr>
        <w:t>o</w:t>
      </w:r>
      <w:r w:rsidRPr="00E55332">
        <w:rPr>
          <w:rFonts w:ascii="Times New Roman" w:hAnsi="Times New Roman"/>
          <w:color w:val="2A2A29"/>
          <w:spacing w:val="-32"/>
          <w:w w:val="123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3"/>
          <w:lang w:val="en-US"/>
        </w:rPr>
        <w:t>wa</w:t>
      </w:r>
      <w:r w:rsidRPr="00E55332">
        <w:rPr>
          <w:rFonts w:ascii="Times New Roman" w:hAnsi="Times New Roman"/>
          <w:color w:val="2A2A29"/>
          <w:w w:val="123"/>
          <w:lang w:val="en-US"/>
        </w:rPr>
        <w:t>s</w:t>
      </w:r>
      <w:r w:rsidRPr="00E55332">
        <w:rPr>
          <w:rFonts w:ascii="Times New Roman" w:hAnsi="Times New Roman"/>
          <w:color w:val="2A2A29"/>
          <w:spacing w:val="26"/>
          <w:w w:val="123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3"/>
          <w:lang w:val="en-US"/>
        </w:rPr>
        <w:t>small</w:t>
      </w:r>
      <w:r w:rsidRPr="00E55332">
        <w:rPr>
          <w:rFonts w:ascii="Times New Roman" w:hAnsi="Times New Roman"/>
          <w:color w:val="2A2A29"/>
          <w:w w:val="123"/>
          <w:lang w:val="en-US"/>
        </w:rPr>
        <w:t>,</w:t>
      </w:r>
      <w:r w:rsidRPr="00E55332">
        <w:rPr>
          <w:rFonts w:ascii="Times New Roman" w:hAnsi="Times New Roman"/>
          <w:color w:val="2A2A29"/>
          <w:spacing w:val="-15"/>
          <w:w w:val="123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31"/>
          <w:lang w:val="en-US"/>
        </w:rPr>
        <w:t xml:space="preserve">he </w:t>
      </w:r>
      <w:r w:rsidRPr="00E55332">
        <w:rPr>
          <w:rFonts w:ascii="Times New Roman" w:hAnsi="Times New Roman"/>
          <w:color w:val="2A2A29"/>
          <w:spacing w:val="-1"/>
          <w:w w:val="129"/>
          <w:lang w:val="en-US"/>
        </w:rPr>
        <w:t>wante</w:t>
      </w:r>
      <w:r w:rsidRPr="00E55332">
        <w:rPr>
          <w:rFonts w:ascii="Times New Roman" w:hAnsi="Times New Roman"/>
          <w:color w:val="2A2A29"/>
          <w:w w:val="129"/>
          <w:lang w:val="en-US"/>
        </w:rPr>
        <w:t>d</w:t>
      </w:r>
      <w:r w:rsidRPr="00E55332">
        <w:rPr>
          <w:rFonts w:ascii="Times New Roman" w:hAnsi="Times New Roman"/>
          <w:color w:val="2A2A29"/>
          <w:spacing w:val="4"/>
          <w:w w:val="129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9"/>
          <w:lang w:val="en-US"/>
        </w:rPr>
        <w:t>t</w:t>
      </w:r>
      <w:r w:rsidRPr="00E55332">
        <w:rPr>
          <w:rFonts w:ascii="Times New Roman" w:hAnsi="Times New Roman"/>
          <w:color w:val="2A2A29"/>
          <w:w w:val="129"/>
          <w:lang w:val="en-US"/>
        </w:rPr>
        <w:t>o</w:t>
      </w:r>
      <w:r w:rsidRPr="00E55332">
        <w:rPr>
          <w:rFonts w:ascii="Times New Roman" w:hAnsi="Times New Roman"/>
          <w:color w:val="2A2A29"/>
          <w:spacing w:val="-15"/>
          <w:w w:val="129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9"/>
          <w:lang w:val="en-US"/>
        </w:rPr>
        <w:t>protec</w:t>
      </w:r>
      <w:r w:rsidRPr="00E55332">
        <w:rPr>
          <w:rFonts w:ascii="Times New Roman" w:hAnsi="Times New Roman"/>
          <w:color w:val="2A2A29"/>
          <w:w w:val="129"/>
          <w:lang w:val="en-US"/>
        </w:rPr>
        <w:t>t</w:t>
      </w:r>
      <w:r w:rsidRPr="00E55332">
        <w:rPr>
          <w:rFonts w:ascii="Times New Roman" w:hAnsi="Times New Roman"/>
          <w:color w:val="2A2A29"/>
          <w:spacing w:val="-20"/>
          <w:w w:val="129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9"/>
          <w:lang w:val="en-US"/>
        </w:rPr>
        <w:t>th</w:t>
      </w:r>
      <w:r w:rsidRPr="00E55332">
        <w:rPr>
          <w:rFonts w:ascii="Times New Roman" w:hAnsi="Times New Roman"/>
          <w:color w:val="2A2A29"/>
          <w:w w:val="129"/>
          <w:lang w:val="en-US"/>
        </w:rPr>
        <w:t>e</w:t>
      </w:r>
      <w:r w:rsidRPr="00E55332">
        <w:rPr>
          <w:rFonts w:ascii="Times New Roman" w:hAnsi="Times New Roman"/>
          <w:color w:val="2A2A29"/>
          <w:spacing w:val="1"/>
          <w:w w:val="129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8"/>
          <w:lang w:val="en-US"/>
        </w:rPr>
        <w:t xml:space="preserve">planet. </w:t>
      </w:r>
      <w:r w:rsidRPr="00E55332">
        <w:rPr>
          <w:rFonts w:ascii="Times New Roman" w:hAnsi="Times New Roman"/>
          <w:color w:val="2A2A29"/>
          <w:spacing w:val="-4"/>
          <w:w w:val="127"/>
          <w:lang w:val="en-US"/>
        </w:rPr>
        <w:t>T</w:t>
      </w:r>
      <w:r w:rsidRPr="00E55332">
        <w:rPr>
          <w:rFonts w:ascii="Times New Roman" w:hAnsi="Times New Roman"/>
          <w:color w:val="2A2A29"/>
          <w:spacing w:val="-1"/>
          <w:w w:val="127"/>
          <w:lang w:val="en-US"/>
        </w:rPr>
        <w:t>im</w:t>
      </w:r>
      <w:r w:rsidRPr="00E55332">
        <w:rPr>
          <w:rFonts w:ascii="Times New Roman" w:hAnsi="Times New Roman"/>
          <w:color w:val="2A2A29"/>
          <w:w w:val="127"/>
          <w:lang w:val="en-US"/>
        </w:rPr>
        <w:t>e</w:t>
      </w:r>
      <w:r w:rsidRPr="00E55332">
        <w:rPr>
          <w:rFonts w:ascii="Times New Roman" w:hAnsi="Times New Roman"/>
          <w:color w:val="2A2A29"/>
          <w:spacing w:val="-36"/>
          <w:w w:val="127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7"/>
          <w:lang w:val="en-US"/>
        </w:rPr>
        <w:t>passe</w:t>
      </w:r>
      <w:r w:rsidRPr="00E55332">
        <w:rPr>
          <w:rFonts w:ascii="Times New Roman" w:hAnsi="Times New Roman"/>
          <w:color w:val="2A2A29"/>
          <w:w w:val="127"/>
          <w:lang w:val="en-US"/>
        </w:rPr>
        <w:t>d</w:t>
      </w:r>
      <w:r w:rsidRPr="00E55332">
        <w:rPr>
          <w:rFonts w:ascii="Times New Roman" w:hAnsi="Times New Roman"/>
          <w:color w:val="2A2A29"/>
          <w:spacing w:val="23"/>
          <w:w w:val="127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7"/>
          <w:lang w:val="en-US"/>
        </w:rPr>
        <w:t>an</w:t>
      </w:r>
      <w:r w:rsidRPr="00E55332">
        <w:rPr>
          <w:rFonts w:ascii="Times New Roman" w:hAnsi="Times New Roman"/>
          <w:color w:val="2A2A29"/>
          <w:w w:val="127"/>
          <w:lang w:val="en-US"/>
        </w:rPr>
        <w:t>d</w:t>
      </w:r>
      <w:r w:rsidRPr="00E55332">
        <w:rPr>
          <w:rFonts w:ascii="Times New Roman" w:hAnsi="Times New Roman"/>
          <w:color w:val="2A2A29"/>
          <w:spacing w:val="2"/>
          <w:w w:val="127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7"/>
          <w:lang w:val="en-US"/>
        </w:rPr>
        <w:t>h</w:t>
      </w:r>
      <w:r w:rsidRPr="00E55332">
        <w:rPr>
          <w:rFonts w:ascii="Times New Roman" w:hAnsi="Times New Roman"/>
          <w:color w:val="2A2A29"/>
          <w:w w:val="127"/>
          <w:lang w:val="en-US"/>
        </w:rPr>
        <w:t>e</w:t>
      </w:r>
      <w:r w:rsidRPr="00E55332">
        <w:rPr>
          <w:rFonts w:ascii="Times New Roman" w:hAnsi="Times New Roman"/>
          <w:color w:val="2A2A29"/>
          <w:spacing w:val="1"/>
          <w:w w:val="127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7"/>
          <w:lang w:val="en-US"/>
        </w:rPr>
        <w:t>wen</w:t>
      </w:r>
      <w:r w:rsidRPr="00E55332">
        <w:rPr>
          <w:rFonts w:ascii="Times New Roman" w:hAnsi="Times New Roman"/>
          <w:color w:val="2A2A29"/>
          <w:w w:val="127"/>
          <w:lang w:val="en-US"/>
        </w:rPr>
        <w:t>t</w:t>
      </w:r>
      <w:r w:rsidRPr="00E55332">
        <w:rPr>
          <w:rFonts w:ascii="Times New Roman" w:hAnsi="Times New Roman"/>
          <w:color w:val="2A2A29"/>
          <w:spacing w:val="14"/>
          <w:w w:val="127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6"/>
          <w:lang w:val="en-US"/>
        </w:rPr>
        <w:t xml:space="preserve">to </w:t>
      </w:r>
      <w:r w:rsidRPr="00E55332">
        <w:rPr>
          <w:rFonts w:ascii="Times New Roman" w:hAnsi="Times New Roman"/>
          <w:color w:val="2A2A29"/>
          <w:spacing w:val="-1"/>
          <w:w w:val="127"/>
          <w:lang w:val="en-US"/>
        </w:rPr>
        <w:t>universit</w:t>
      </w:r>
      <w:r w:rsidRPr="00E55332">
        <w:rPr>
          <w:rFonts w:ascii="Times New Roman" w:hAnsi="Times New Roman"/>
          <w:color w:val="2A2A29"/>
          <w:w w:val="127"/>
          <w:lang w:val="en-US"/>
        </w:rPr>
        <w:t>y</w:t>
      </w:r>
      <w:r w:rsidRPr="00E55332">
        <w:rPr>
          <w:rFonts w:ascii="Times New Roman" w:hAnsi="Times New Roman"/>
          <w:color w:val="2A2A29"/>
          <w:spacing w:val="-23"/>
          <w:w w:val="127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7"/>
          <w:lang w:val="en-US"/>
        </w:rPr>
        <w:t>an</w:t>
      </w:r>
      <w:r w:rsidRPr="00E55332">
        <w:rPr>
          <w:rFonts w:ascii="Times New Roman" w:hAnsi="Times New Roman"/>
          <w:color w:val="2A2A29"/>
          <w:w w:val="127"/>
          <w:lang w:val="en-US"/>
        </w:rPr>
        <w:t>d</w:t>
      </w:r>
      <w:r w:rsidRPr="00E55332">
        <w:rPr>
          <w:rFonts w:ascii="Times New Roman" w:hAnsi="Times New Roman"/>
          <w:color w:val="2A2A29"/>
          <w:spacing w:val="2"/>
          <w:w w:val="127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7"/>
          <w:lang w:val="en-US"/>
        </w:rPr>
        <w:t>becam</w:t>
      </w:r>
      <w:r w:rsidRPr="00E55332">
        <w:rPr>
          <w:rFonts w:ascii="Times New Roman" w:hAnsi="Times New Roman"/>
          <w:color w:val="2A2A29"/>
          <w:w w:val="127"/>
          <w:lang w:val="en-US"/>
        </w:rPr>
        <w:t>e</w:t>
      </w:r>
      <w:r w:rsidRPr="00E55332">
        <w:rPr>
          <w:rFonts w:ascii="Times New Roman" w:hAnsi="Times New Roman"/>
          <w:color w:val="2A2A29"/>
          <w:spacing w:val="-7"/>
          <w:w w:val="127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w w:val="132"/>
          <w:lang w:val="en-US"/>
        </w:rPr>
        <w:t xml:space="preserve">a </w:t>
      </w:r>
      <w:r w:rsidRPr="00E55332">
        <w:rPr>
          <w:rFonts w:ascii="Times New Roman" w:hAnsi="Times New Roman"/>
          <w:color w:val="2A2A29"/>
          <w:spacing w:val="-1"/>
          <w:w w:val="125"/>
          <w:lang w:val="en-US"/>
        </w:rPr>
        <w:t>jou</w:t>
      </w:r>
      <w:r w:rsidRPr="00E55332">
        <w:rPr>
          <w:rFonts w:ascii="Times New Roman" w:hAnsi="Times New Roman"/>
          <w:color w:val="2A2A29"/>
          <w:spacing w:val="2"/>
          <w:w w:val="125"/>
          <w:lang w:val="en-US"/>
        </w:rPr>
        <w:t>r</w:t>
      </w:r>
      <w:r w:rsidRPr="00E55332">
        <w:rPr>
          <w:rFonts w:ascii="Times New Roman" w:hAnsi="Times New Roman"/>
          <w:color w:val="2A2A29"/>
          <w:spacing w:val="-1"/>
          <w:w w:val="125"/>
          <w:lang w:val="en-US"/>
        </w:rPr>
        <w:t>nalist</w:t>
      </w:r>
      <w:r w:rsidRPr="00E55332">
        <w:rPr>
          <w:rFonts w:ascii="Times New Roman" w:hAnsi="Times New Roman"/>
          <w:color w:val="2A2A29"/>
          <w:w w:val="125"/>
          <w:lang w:val="en-US"/>
        </w:rPr>
        <w:t>.</w:t>
      </w:r>
      <w:r w:rsidRPr="00E55332">
        <w:rPr>
          <w:rFonts w:ascii="Times New Roman" w:hAnsi="Times New Roman"/>
          <w:color w:val="2A2A29"/>
          <w:spacing w:val="-17"/>
          <w:w w:val="125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5"/>
          <w:lang w:val="en-US"/>
        </w:rPr>
        <w:t>On</w:t>
      </w:r>
      <w:r w:rsidRPr="00E55332">
        <w:rPr>
          <w:rFonts w:ascii="Times New Roman" w:hAnsi="Times New Roman"/>
          <w:color w:val="2A2A29"/>
          <w:w w:val="125"/>
          <w:lang w:val="en-US"/>
        </w:rPr>
        <w:t>e</w:t>
      </w:r>
      <w:r w:rsidRPr="00E55332">
        <w:rPr>
          <w:rFonts w:ascii="Times New Roman" w:hAnsi="Times New Roman"/>
          <w:color w:val="2A2A29"/>
          <w:spacing w:val="-14"/>
          <w:w w:val="125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5"/>
          <w:lang w:val="en-US"/>
        </w:rPr>
        <w:t>da</w:t>
      </w:r>
      <w:r w:rsidRPr="00E55332">
        <w:rPr>
          <w:rFonts w:ascii="Times New Roman" w:hAnsi="Times New Roman"/>
          <w:color w:val="2A2A29"/>
          <w:spacing w:val="-22"/>
          <w:w w:val="125"/>
          <w:lang w:val="en-US"/>
        </w:rPr>
        <w:t>y</w:t>
      </w:r>
      <w:r w:rsidRPr="00E55332">
        <w:rPr>
          <w:rFonts w:ascii="Times New Roman" w:hAnsi="Times New Roman"/>
          <w:color w:val="2A2A29"/>
          <w:w w:val="125"/>
          <w:lang w:val="en-US"/>
        </w:rPr>
        <w:t>,</w:t>
      </w:r>
      <w:r w:rsidRPr="00E55332">
        <w:rPr>
          <w:rFonts w:ascii="Times New Roman" w:hAnsi="Times New Roman"/>
          <w:color w:val="2A2A29"/>
          <w:spacing w:val="-3"/>
          <w:w w:val="125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5"/>
          <w:lang w:val="en-US"/>
        </w:rPr>
        <w:t>h</w:t>
      </w:r>
      <w:r w:rsidRPr="00E55332">
        <w:rPr>
          <w:rFonts w:ascii="Times New Roman" w:hAnsi="Times New Roman"/>
          <w:color w:val="2A2A29"/>
          <w:w w:val="125"/>
          <w:lang w:val="en-US"/>
        </w:rPr>
        <w:t>e</w:t>
      </w:r>
      <w:r w:rsidRPr="00E55332">
        <w:rPr>
          <w:rFonts w:ascii="Times New Roman" w:hAnsi="Times New Roman"/>
          <w:color w:val="2A2A29"/>
          <w:spacing w:val="6"/>
          <w:w w:val="125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8"/>
          <w:lang w:val="en-US"/>
        </w:rPr>
        <w:t>wrote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2" w:after="0" w:line="245" w:lineRule="exact"/>
        <w:ind w:left="2778" w:right="-20"/>
        <w:rPr>
          <w:rFonts w:ascii="Times New Roman" w:hAnsi="Times New Roman"/>
          <w:color w:val="000000"/>
          <w:lang w:val="en-US"/>
        </w:rPr>
      </w:pPr>
      <w:proofErr w:type="gramStart"/>
      <w:r w:rsidRPr="00E55332">
        <w:rPr>
          <w:rFonts w:ascii="Times New Roman" w:hAnsi="Times New Roman"/>
          <w:color w:val="2A2A29"/>
          <w:w w:val="125"/>
          <w:position w:val="-1"/>
          <w:lang w:val="en-US"/>
        </w:rPr>
        <w:t>a</w:t>
      </w:r>
      <w:proofErr w:type="gramEnd"/>
      <w:r w:rsidRPr="00E55332">
        <w:rPr>
          <w:rFonts w:ascii="Times New Roman" w:hAnsi="Times New Roman"/>
          <w:color w:val="2A2A29"/>
          <w:w w:val="125"/>
          <w:position w:val="-1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5"/>
          <w:position w:val="-1"/>
          <w:lang w:val="en-US"/>
        </w:rPr>
        <w:t>ve</w:t>
      </w:r>
      <w:r w:rsidRPr="00E55332">
        <w:rPr>
          <w:rFonts w:ascii="Times New Roman" w:hAnsi="Times New Roman"/>
          <w:color w:val="2A2A29"/>
          <w:spacing w:val="2"/>
          <w:w w:val="125"/>
          <w:position w:val="-1"/>
          <w:lang w:val="en-US"/>
        </w:rPr>
        <w:t>r</w:t>
      </w:r>
      <w:r w:rsidRPr="00E55332">
        <w:rPr>
          <w:rFonts w:ascii="Times New Roman" w:hAnsi="Times New Roman"/>
          <w:color w:val="2A2A29"/>
          <w:w w:val="125"/>
          <w:position w:val="-1"/>
          <w:lang w:val="en-US"/>
        </w:rPr>
        <w:t>y</w:t>
      </w:r>
      <w:r w:rsidRPr="00E55332">
        <w:rPr>
          <w:rFonts w:ascii="Times New Roman" w:hAnsi="Times New Roman"/>
          <w:color w:val="2A2A29"/>
          <w:spacing w:val="-18"/>
          <w:w w:val="125"/>
          <w:position w:val="-1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5"/>
          <w:position w:val="-1"/>
          <w:lang w:val="en-US"/>
        </w:rPr>
        <w:t>shockin</w:t>
      </w:r>
      <w:r w:rsidRPr="00E55332">
        <w:rPr>
          <w:rFonts w:ascii="Times New Roman" w:hAnsi="Times New Roman"/>
          <w:color w:val="2A2A29"/>
          <w:w w:val="125"/>
          <w:position w:val="-1"/>
          <w:lang w:val="en-US"/>
        </w:rPr>
        <w:t>g</w:t>
      </w:r>
      <w:r w:rsidRPr="00E55332">
        <w:rPr>
          <w:rFonts w:ascii="Times New Roman" w:hAnsi="Times New Roman"/>
          <w:color w:val="2A2A29"/>
          <w:spacing w:val="-13"/>
          <w:w w:val="125"/>
          <w:position w:val="-1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5"/>
          <w:position w:val="-1"/>
          <w:lang w:val="en-US"/>
        </w:rPr>
        <w:t>sto</w:t>
      </w:r>
      <w:r w:rsidRPr="00E55332">
        <w:rPr>
          <w:rFonts w:ascii="Times New Roman" w:hAnsi="Times New Roman"/>
          <w:color w:val="2A2A29"/>
          <w:spacing w:val="2"/>
          <w:w w:val="125"/>
          <w:position w:val="-1"/>
          <w:lang w:val="en-US"/>
        </w:rPr>
        <w:t>r</w:t>
      </w:r>
      <w:r w:rsidRPr="00E55332">
        <w:rPr>
          <w:rFonts w:ascii="Times New Roman" w:hAnsi="Times New Roman"/>
          <w:color w:val="2A2A29"/>
          <w:w w:val="125"/>
          <w:position w:val="-1"/>
          <w:lang w:val="en-US"/>
        </w:rPr>
        <w:t>y</w:t>
      </w:r>
      <w:r w:rsidRPr="00E55332">
        <w:rPr>
          <w:rFonts w:ascii="Times New Roman" w:hAnsi="Times New Roman"/>
          <w:color w:val="2A2A29"/>
          <w:spacing w:val="-5"/>
          <w:w w:val="125"/>
          <w:position w:val="-1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8"/>
          <w:position w:val="-1"/>
          <w:lang w:val="en-US"/>
        </w:rPr>
        <w:t>about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35" w:after="0" w:line="294" w:lineRule="auto"/>
        <w:ind w:right="2518"/>
        <w:rPr>
          <w:rFonts w:ascii="Times New Roman" w:hAnsi="Times New Roman"/>
          <w:color w:val="000000"/>
          <w:lang w:val="en-US"/>
        </w:rPr>
      </w:pPr>
      <w:r w:rsidRPr="00E55332">
        <w:rPr>
          <w:rFonts w:ascii="Times New Roman" w:hAnsi="Times New Roman"/>
          <w:color w:val="000000"/>
          <w:lang w:val="en-US"/>
        </w:rPr>
        <w:br w:type="column"/>
      </w:r>
      <w:proofErr w:type="gramStart"/>
      <w:r w:rsidRPr="00E55332">
        <w:rPr>
          <w:rFonts w:ascii="Times New Roman" w:hAnsi="Times New Roman"/>
          <w:color w:val="2A2A29"/>
          <w:spacing w:val="-1"/>
          <w:w w:val="131"/>
          <w:lang w:val="en-US"/>
        </w:rPr>
        <w:lastRenderedPageBreak/>
        <w:t>hunter</w:t>
      </w:r>
      <w:r w:rsidRPr="00E55332">
        <w:rPr>
          <w:rFonts w:ascii="Times New Roman" w:hAnsi="Times New Roman"/>
          <w:color w:val="2A2A29"/>
          <w:w w:val="131"/>
          <w:lang w:val="en-US"/>
        </w:rPr>
        <w:t>s</w:t>
      </w:r>
      <w:proofErr w:type="gramEnd"/>
      <w:r w:rsidRPr="00E55332">
        <w:rPr>
          <w:rFonts w:ascii="Times New Roman" w:hAnsi="Times New Roman"/>
          <w:color w:val="2A2A29"/>
          <w:spacing w:val="-8"/>
          <w:w w:val="131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31"/>
          <w:lang w:val="en-US"/>
        </w:rPr>
        <w:t>an</w:t>
      </w:r>
      <w:r w:rsidRPr="00E55332">
        <w:rPr>
          <w:rFonts w:ascii="Times New Roman" w:hAnsi="Times New Roman"/>
          <w:color w:val="2A2A29"/>
          <w:w w:val="131"/>
          <w:lang w:val="en-US"/>
        </w:rPr>
        <w:t>d</w:t>
      </w:r>
      <w:r w:rsidRPr="00E55332">
        <w:rPr>
          <w:rFonts w:ascii="Times New Roman" w:hAnsi="Times New Roman"/>
          <w:color w:val="2A2A29"/>
          <w:spacing w:val="-13"/>
          <w:w w:val="131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31"/>
          <w:lang w:val="en-US"/>
        </w:rPr>
        <w:t>th</w:t>
      </w:r>
      <w:r w:rsidRPr="00E55332">
        <w:rPr>
          <w:rFonts w:ascii="Times New Roman" w:hAnsi="Times New Roman"/>
          <w:color w:val="2A2A29"/>
          <w:w w:val="131"/>
          <w:lang w:val="en-US"/>
        </w:rPr>
        <w:t>e</w:t>
      </w:r>
      <w:r w:rsidRPr="00E55332">
        <w:rPr>
          <w:rFonts w:ascii="Times New Roman" w:hAnsi="Times New Roman"/>
          <w:color w:val="2A2A29"/>
          <w:spacing w:val="-4"/>
          <w:w w:val="131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0"/>
          <w:lang w:val="en-US"/>
        </w:rPr>
        <w:t xml:space="preserve">African </w:t>
      </w:r>
      <w:r w:rsidRPr="00E55332">
        <w:rPr>
          <w:rFonts w:ascii="Times New Roman" w:hAnsi="Times New Roman"/>
          <w:color w:val="2A2A29"/>
          <w:spacing w:val="-1"/>
          <w:w w:val="129"/>
          <w:lang w:val="en-US"/>
        </w:rPr>
        <w:t>elephants</w:t>
      </w:r>
      <w:r w:rsidRPr="00E55332">
        <w:rPr>
          <w:rFonts w:ascii="Times New Roman" w:hAnsi="Times New Roman"/>
          <w:color w:val="2A2A29"/>
          <w:w w:val="129"/>
          <w:lang w:val="en-US"/>
        </w:rPr>
        <w:t>.</w:t>
      </w:r>
      <w:r w:rsidRPr="00E55332">
        <w:rPr>
          <w:rFonts w:ascii="Times New Roman" w:hAnsi="Times New Roman"/>
          <w:color w:val="2A2A29"/>
          <w:spacing w:val="-6"/>
          <w:w w:val="129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lang w:val="en-US"/>
        </w:rPr>
        <w:t>H</w:t>
      </w:r>
      <w:r w:rsidRPr="00E55332">
        <w:rPr>
          <w:rFonts w:ascii="Times New Roman" w:hAnsi="Times New Roman"/>
          <w:color w:val="2A2A29"/>
          <w:lang w:val="en-US"/>
        </w:rPr>
        <w:t xml:space="preserve">e </w:t>
      </w:r>
      <w:r w:rsidRPr="00E55332">
        <w:rPr>
          <w:rFonts w:ascii="Times New Roman" w:hAnsi="Times New Roman"/>
          <w:color w:val="2A2A29"/>
          <w:spacing w:val="-1"/>
          <w:w w:val="128"/>
          <w:lang w:val="en-US"/>
        </w:rPr>
        <w:t>manage</w:t>
      </w:r>
      <w:r w:rsidRPr="00E55332">
        <w:rPr>
          <w:rFonts w:ascii="Times New Roman" w:hAnsi="Times New Roman"/>
          <w:color w:val="2A2A29"/>
          <w:w w:val="128"/>
          <w:lang w:val="en-US"/>
        </w:rPr>
        <w:t>d</w:t>
      </w:r>
      <w:r w:rsidRPr="00E55332">
        <w:rPr>
          <w:rFonts w:ascii="Times New Roman" w:hAnsi="Times New Roman"/>
          <w:color w:val="2A2A29"/>
          <w:spacing w:val="-7"/>
          <w:w w:val="128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6"/>
          <w:lang w:val="en-US"/>
        </w:rPr>
        <w:t>to publis</w:t>
      </w:r>
      <w:r w:rsidRPr="00E55332">
        <w:rPr>
          <w:rFonts w:ascii="Times New Roman" w:hAnsi="Times New Roman"/>
          <w:color w:val="2A2A29"/>
          <w:w w:val="126"/>
          <w:lang w:val="en-US"/>
        </w:rPr>
        <w:t>h</w:t>
      </w:r>
      <w:r w:rsidRPr="00E55332">
        <w:rPr>
          <w:rFonts w:ascii="Times New Roman" w:hAnsi="Times New Roman"/>
          <w:color w:val="2A2A29"/>
          <w:spacing w:val="-6"/>
          <w:w w:val="126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6"/>
          <w:lang w:val="en-US"/>
        </w:rPr>
        <w:t>hi</w:t>
      </w:r>
      <w:r w:rsidRPr="00E55332">
        <w:rPr>
          <w:rFonts w:ascii="Times New Roman" w:hAnsi="Times New Roman"/>
          <w:color w:val="2A2A29"/>
          <w:w w:val="126"/>
          <w:lang w:val="en-US"/>
        </w:rPr>
        <w:t>s</w:t>
      </w:r>
      <w:r w:rsidRPr="00E55332">
        <w:rPr>
          <w:rFonts w:ascii="Times New Roman" w:hAnsi="Times New Roman"/>
          <w:color w:val="2A2A29"/>
          <w:spacing w:val="-4"/>
          <w:w w:val="126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6"/>
          <w:lang w:val="en-US"/>
        </w:rPr>
        <w:t>sto</w:t>
      </w:r>
      <w:r w:rsidRPr="00E55332">
        <w:rPr>
          <w:rFonts w:ascii="Times New Roman" w:hAnsi="Times New Roman"/>
          <w:color w:val="2A2A29"/>
          <w:spacing w:val="3"/>
          <w:w w:val="126"/>
          <w:lang w:val="en-US"/>
        </w:rPr>
        <w:t>r</w:t>
      </w:r>
      <w:r w:rsidRPr="00E55332">
        <w:rPr>
          <w:rFonts w:ascii="Times New Roman" w:hAnsi="Times New Roman"/>
          <w:color w:val="2A2A29"/>
          <w:spacing w:val="-23"/>
          <w:w w:val="126"/>
          <w:lang w:val="en-US"/>
        </w:rPr>
        <w:t>y</w:t>
      </w:r>
      <w:r w:rsidRPr="00E55332">
        <w:rPr>
          <w:rFonts w:ascii="Times New Roman" w:hAnsi="Times New Roman"/>
          <w:color w:val="2A2A29"/>
          <w:w w:val="126"/>
          <w:lang w:val="en-US"/>
        </w:rPr>
        <w:t>.</w:t>
      </w:r>
      <w:r w:rsidRPr="00E55332">
        <w:rPr>
          <w:rFonts w:ascii="Times New Roman" w:hAnsi="Times New Roman"/>
          <w:color w:val="2A2A29"/>
          <w:spacing w:val="-11"/>
          <w:w w:val="126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1"/>
          <w:lang w:val="en-US"/>
        </w:rPr>
        <w:t xml:space="preserve">Now </w:t>
      </w:r>
      <w:r w:rsidRPr="00E55332">
        <w:rPr>
          <w:rFonts w:ascii="Times New Roman" w:hAnsi="Times New Roman"/>
          <w:color w:val="2A2A29"/>
          <w:spacing w:val="-1"/>
          <w:w w:val="125"/>
          <w:lang w:val="en-US"/>
        </w:rPr>
        <w:t>eve</w:t>
      </w:r>
      <w:r w:rsidRPr="00E55332">
        <w:rPr>
          <w:rFonts w:ascii="Times New Roman" w:hAnsi="Times New Roman"/>
          <w:color w:val="2A2A29"/>
          <w:spacing w:val="2"/>
          <w:w w:val="125"/>
          <w:lang w:val="en-US"/>
        </w:rPr>
        <w:t>r</w:t>
      </w:r>
      <w:r w:rsidRPr="00E55332">
        <w:rPr>
          <w:rFonts w:ascii="Times New Roman" w:hAnsi="Times New Roman"/>
          <w:color w:val="2A2A29"/>
          <w:spacing w:val="-1"/>
          <w:w w:val="125"/>
          <w:lang w:val="en-US"/>
        </w:rPr>
        <w:t>yon</w:t>
      </w:r>
      <w:r w:rsidRPr="00E55332">
        <w:rPr>
          <w:rFonts w:ascii="Times New Roman" w:hAnsi="Times New Roman"/>
          <w:color w:val="2A2A29"/>
          <w:w w:val="125"/>
          <w:lang w:val="en-US"/>
        </w:rPr>
        <w:t>e</w:t>
      </w:r>
      <w:r w:rsidRPr="00E55332">
        <w:rPr>
          <w:rFonts w:ascii="Times New Roman" w:hAnsi="Times New Roman"/>
          <w:color w:val="2A2A29"/>
          <w:spacing w:val="-6"/>
          <w:w w:val="125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5"/>
          <w:lang w:val="en-US"/>
        </w:rPr>
        <w:t>i</w:t>
      </w:r>
      <w:r w:rsidRPr="00E55332">
        <w:rPr>
          <w:rFonts w:ascii="Times New Roman" w:hAnsi="Times New Roman"/>
          <w:color w:val="2A2A29"/>
          <w:w w:val="125"/>
          <w:lang w:val="en-US"/>
        </w:rPr>
        <w:t>s</w:t>
      </w:r>
      <w:r w:rsidRPr="00E55332">
        <w:rPr>
          <w:rFonts w:ascii="Times New Roman" w:hAnsi="Times New Roman"/>
          <w:color w:val="2A2A29"/>
          <w:spacing w:val="-5"/>
          <w:w w:val="125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5"/>
          <w:lang w:val="en-US"/>
        </w:rPr>
        <w:t>t</w:t>
      </w:r>
      <w:r w:rsidRPr="00E55332">
        <w:rPr>
          <w:rFonts w:ascii="Times New Roman" w:hAnsi="Times New Roman"/>
          <w:color w:val="2A2A29"/>
          <w:spacing w:val="2"/>
          <w:w w:val="125"/>
          <w:lang w:val="en-US"/>
        </w:rPr>
        <w:t>r</w:t>
      </w:r>
      <w:r w:rsidRPr="00E55332">
        <w:rPr>
          <w:rFonts w:ascii="Times New Roman" w:hAnsi="Times New Roman"/>
          <w:color w:val="2A2A29"/>
          <w:spacing w:val="-1"/>
          <w:w w:val="125"/>
          <w:lang w:val="en-US"/>
        </w:rPr>
        <w:t>yin</w:t>
      </w:r>
      <w:r w:rsidRPr="00E55332">
        <w:rPr>
          <w:rFonts w:ascii="Times New Roman" w:hAnsi="Times New Roman"/>
          <w:color w:val="2A2A29"/>
          <w:w w:val="125"/>
          <w:lang w:val="en-US"/>
        </w:rPr>
        <w:t>g</w:t>
      </w:r>
      <w:r w:rsidRPr="00E55332">
        <w:rPr>
          <w:rFonts w:ascii="Times New Roman" w:hAnsi="Times New Roman"/>
          <w:color w:val="2A2A29"/>
          <w:spacing w:val="-6"/>
          <w:w w:val="125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5"/>
          <w:lang w:val="en-US"/>
        </w:rPr>
        <w:t>t</w:t>
      </w:r>
      <w:r w:rsidRPr="00E55332">
        <w:rPr>
          <w:rFonts w:ascii="Times New Roman" w:hAnsi="Times New Roman"/>
          <w:color w:val="2A2A29"/>
          <w:w w:val="125"/>
          <w:lang w:val="en-US"/>
        </w:rPr>
        <w:t>o</w:t>
      </w:r>
      <w:r w:rsidRPr="00E55332">
        <w:rPr>
          <w:rFonts w:ascii="Times New Roman" w:hAnsi="Times New Roman"/>
          <w:color w:val="2A2A29"/>
          <w:spacing w:val="-5"/>
          <w:w w:val="125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9"/>
          <w:lang w:val="en-US"/>
        </w:rPr>
        <w:t xml:space="preserve">save </w:t>
      </w:r>
      <w:r w:rsidRPr="00E55332">
        <w:rPr>
          <w:rFonts w:ascii="Times New Roman" w:hAnsi="Times New Roman"/>
          <w:color w:val="2A2A29"/>
          <w:spacing w:val="-1"/>
          <w:w w:val="131"/>
          <w:lang w:val="en-US"/>
        </w:rPr>
        <w:t>th</w:t>
      </w:r>
      <w:r w:rsidRPr="00E55332">
        <w:rPr>
          <w:rFonts w:ascii="Times New Roman" w:hAnsi="Times New Roman"/>
          <w:color w:val="2A2A29"/>
          <w:w w:val="131"/>
          <w:lang w:val="en-US"/>
        </w:rPr>
        <w:t>e</w:t>
      </w:r>
      <w:r w:rsidRPr="00E55332">
        <w:rPr>
          <w:rFonts w:ascii="Times New Roman" w:hAnsi="Times New Roman"/>
          <w:color w:val="2A2A29"/>
          <w:spacing w:val="-4"/>
          <w:w w:val="131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31"/>
          <w:lang w:val="en-US"/>
        </w:rPr>
        <w:t>elephant</w:t>
      </w:r>
      <w:r w:rsidRPr="00E55332">
        <w:rPr>
          <w:rFonts w:ascii="Times New Roman" w:hAnsi="Times New Roman"/>
          <w:color w:val="2A2A29"/>
          <w:w w:val="131"/>
          <w:lang w:val="en-US"/>
        </w:rPr>
        <w:t>s</w:t>
      </w:r>
      <w:r w:rsidRPr="00E55332">
        <w:rPr>
          <w:rFonts w:ascii="Times New Roman" w:hAnsi="Times New Roman"/>
          <w:color w:val="2A2A29"/>
          <w:spacing w:val="-16"/>
          <w:w w:val="131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30"/>
          <w:lang w:val="en-US"/>
        </w:rPr>
        <w:t>because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2" w:after="0" w:line="244" w:lineRule="exact"/>
        <w:ind w:right="-20"/>
        <w:rPr>
          <w:rFonts w:ascii="Times New Roman" w:hAnsi="Times New Roman"/>
          <w:color w:val="000000"/>
          <w:lang w:val="en-US"/>
        </w:rPr>
      </w:pPr>
      <w:proofErr w:type="gramStart"/>
      <w:r w:rsidRPr="00E55332">
        <w:rPr>
          <w:rFonts w:ascii="Times New Roman" w:hAnsi="Times New Roman"/>
          <w:color w:val="2A2A29"/>
          <w:spacing w:val="-1"/>
          <w:position w:val="-1"/>
          <w:lang w:val="en-US"/>
        </w:rPr>
        <w:t>o</w:t>
      </w:r>
      <w:r w:rsidRPr="00E55332">
        <w:rPr>
          <w:rFonts w:ascii="Times New Roman" w:hAnsi="Times New Roman"/>
          <w:color w:val="2A2A29"/>
          <w:position w:val="-1"/>
          <w:lang w:val="en-US"/>
        </w:rPr>
        <w:t>f</w:t>
      </w:r>
      <w:proofErr w:type="gramEnd"/>
      <w:r w:rsidRPr="00E55332">
        <w:rPr>
          <w:rFonts w:ascii="Times New Roman" w:hAnsi="Times New Roman"/>
          <w:color w:val="2A2A29"/>
          <w:spacing w:val="31"/>
          <w:position w:val="-1"/>
          <w:lang w:val="en-US"/>
        </w:rPr>
        <w:t xml:space="preserve"> </w:t>
      </w:r>
      <w:r w:rsidRPr="00E55332">
        <w:rPr>
          <w:rFonts w:ascii="Times New Roman" w:hAnsi="Times New Roman"/>
          <w:color w:val="2A2A29"/>
          <w:spacing w:val="-1"/>
          <w:w w:val="121"/>
          <w:position w:val="-1"/>
          <w:lang w:val="en-US"/>
        </w:rPr>
        <w:t>him.</w:t>
      </w:r>
    </w:p>
    <w:p w:rsidR="005D2EDF" w:rsidRPr="00E55332" w:rsidRDefault="005D2EDF">
      <w:pPr>
        <w:widowControl w:val="0"/>
        <w:autoSpaceDE w:val="0"/>
        <w:autoSpaceDN w:val="0"/>
        <w:adjustRightInd w:val="0"/>
        <w:spacing w:before="2" w:after="0" w:line="244" w:lineRule="exact"/>
        <w:ind w:right="-20"/>
        <w:rPr>
          <w:rFonts w:ascii="Times New Roman" w:hAnsi="Times New Roman"/>
          <w:color w:val="000000"/>
          <w:lang w:val="en-US"/>
        </w:rPr>
        <w:sectPr w:rsidR="005D2EDF" w:rsidRPr="00E55332">
          <w:type w:val="continuous"/>
          <w:pgSz w:w="11920" w:h="16840"/>
          <w:pgMar w:top="1180" w:right="0" w:bottom="740" w:left="0" w:header="720" w:footer="720" w:gutter="0"/>
          <w:cols w:num="2" w:space="720" w:equalWidth="0">
            <w:col w:w="5952" w:space="511"/>
            <w:col w:w="5457"/>
          </w:cols>
          <w:noEndnote/>
        </w:sect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before="8" w:after="0" w:line="180" w:lineRule="exact"/>
        <w:rPr>
          <w:rFonts w:ascii="Times New Roman" w:hAnsi="Times New Roman"/>
          <w:color w:val="000000"/>
          <w:sz w:val="18"/>
          <w:szCs w:val="18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D2EDF" w:rsidRPr="00E55332" w:rsidRDefault="005D2ED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</w:p>
    <w:p w:rsidR="005D2EDF" w:rsidRPr="00E55332" w:rsidRDefault="00DF4F79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color w:val="000000"/>
          <w:sz w:val="20"/>
          <w:szCs w:val="20"/>
          <w:lang w:val="en-US"/>
        </w:rPr>
      </w:pPr>
      <w:r>
        <w:rPr>
          <w:noProof/>
        </w:rPr>
        <w:pict>
          <v:rect id="_x0000_s1563" style="position:absolute;margin-left:88.15pt;margin-top:.1pt;width:439pt;height:5pt;z-index:-251531264;mso-position-horizontal-relative:page" o:regroupid="13" o:allowincell="f" filled="f" stroked="f">
            <v:textbox inset="0,0,0,0">
              <w:txbxContent>
                <w:p w:rsidR="005D2EDF" w:rsidRDefault="00DF4F79">
                  <w:pPr>
                    <w:spacing w:after="0" w:line="10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10" type="#_x0000_t75" style="width:439.05pt;height:5.3pt">
                        <v:imagedata r:id="rId57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  <w10:wrap anchorx="page"/>
          </v:rect>
        </w:pict>
      </w:r>
    </w:p>
    <w:p w:rsidR="005D2EDF" w:rsidRDefault="00DF4F79">
      <w:pPr>
        <w:widowControl w:val="0"/>
        <w:autoSpaceDE w:val="0"/>
        <w:autoSpaceDN w:val="0"/>
        <w:adjustRightInd w:val="0"/>
        <w:spacing w:before="30" w:after="0" w:line="240" w:lineRule="auto"/>
        <w:ind w:left="1672" w:right="-20"/>
        <w:rPr>
          <w:rFonts w:ascii="Arial" w:hAnsi="Arial" w:cs="Arial"/>
          <w:color w:val="2A2A29"/>
          <w:sz w:val="24"/>
          <w:szCs w:val="24"/>
          <w:lang w:val="en-US"/>
        </w:rPr>
      </w:pPr>
      <w:r>
        <w:rPr>
          <w:noProof/>
        </w:rPr>
        <w:pict>
          <v:shape id="_x0000_s1564" type="#_x0000_t202" style="position:absolute;left:0;text-align:left;margin-left:85.15pt;margin-top:39.25pt;width:453.45pt;height:309.2pt;z-index:-251721728;mso-position-horizontal-relative:page" o:allowincell="f" filled="f" stroked="f">
            <v:textbox inset="0,0,0,0">
              <w:txbxContent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before="9" w:after="0" w:line="150" w:lineRule="exact"/>
                    <w:rPr>
                      <w:rFonts w:ascii="Times New Roman" w:hAnsi="Times New Roman"/>
                      <w:sz w:val="15"/>
                      <w:szCs w:val="15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00" w:lineRule="exact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25" w:lineRule="exact"/>
                    <w:ind w:right="-20"/>
                    <w:jc w:val="righ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xbxContent>
            </v:textbox>
            <w10:wrap anchorx="page"/>
          </v:shape>
        </w:pic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Wri</w:t>
      </w:r>
      <w:r w:rsidR="005D2EDF" w:rsidRPr="00E55332">
        <w:rPr>
          <w:rFonts w:ascii="Arial" w:hAnsi="Arial" w:cs="Arial"/>
          <w:color w:val="2A2A29"/>
          <w:spacing w:val="-1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</w:t>
      </w:r>
      <w:r w:rsidR="005D2EDF" w:rsidRPr="00E55332">
        <w:rPr>
          <w:rFonts w:ascii="Arial" w:hAnsi="Arial" w:cs="Arial"/>
          <w:color w:val="2A2A29"/>
          <w:spacing w:val="29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a</w:t>
      </w:r>
      <w:r w:rsidR="005D2EDF" w:rsidRPr="00E55332">
        <w:rPr>
          <w:rFonts w:ascii="Arial" w:hAnsi="Arial" w:cs="Arial"/>
          <w:color w:val="2A2A29"/>
          <w:spacing w:val="-1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short</w:t>
      </w:r>
      <w:r w:rsidR="005D2EDF" w:rsidRPr="00E55332">
        <w:rPr>
          <w:rFonts w:ascii="Arial" w:hAnsi="Arial" w:cs="Arial"/>
          <w:color w:val="2A2A29"/>
          <w:spacing w:val="32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w w:val="107"/>
          <w:sz w:val="24"/>
          <w:szCs w:val="24"/>
          <w:lang w:val="en-US"/>
        </w:rPr>
        <w:t>s</w:t>
      </w:r>
      <w:r w:rsidR="005D2EDF" w:rsidRPr="00E55332">
        <w:rPr>
          <w:rFonts w:ascii="Arial" w:hAnsi="Arial" w:cs="Arial"/>
          <w:color w:val="2A2A29"/>
          <w:spacing w:val="-1"/>
          <w:w w:val="107"/>
          <w:sz w:val="24"/>
          <w:szCs w:val="24"/>
          <w:lang w:val="en-US"/>
        </w:rPr>
        <w:t>t</w:t>
      </w:r>
      <w:r w:rsidR="005D2EDF" w:rsidRPr="00E55332">
        <w:rPr>
          <w:rFonts w:ascii="Arial" w:hAnsi="Arial" w:cs="Arial"/>
          <w:color w:val="2A2A29"/>
          <w:w w:val="107"/>
          <w:sz w:val="24"/>
          <w:szCs w:val="24"/>
          <w:lang w:val="en-US"/>
        </w:rPr>
        <w:t>ory</w:t>
      </w:r>
      <w:r w:rsidR="005D2EDF" w:rsidRPr="00E55332">
        <w:rPr>
          <w:rFonts w:ascii="Arial" w:hAnsi="Arial" w:cs="Arial"/>
          <w:color w:val="2A2A29"/>
          <w:spacing w:val="-11"/>
          <w:w w:val="10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of</w:t>
      </w:r>
      <w:r w:rsidR="005D2EDF" w:rsidRPr="00E5533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y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our</w:t>
      </w:r>
      <w:r w:rsidR="005D2EDF" w:rsidRPr="00E55332">
        <w:rPr>
          <w:rFonts w:ascii="Arial" w:hAnsi="Arial" w:cs="Arial"/>
          <w:color w:val="2A2A29"/>
          <w:spacing w:val="1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wn</w:t>
      </w:r>
      <w:r w:rsidR="005D2EDF" w:rsidRPr="00E55332">
        <w:rPr>
          <w:rFonts w:ascii="Arial" w:hAnsi="Arial" w:cs="Arial"/>
          <w:color w:val="2A2A29"/>
          <w:spacing w:val="-3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about</w:t>
      </w:r>
      <w:r w:rsidR="005D2EDF" w:rsidRPr="00E55332">
        <w:rPr>
          <w:rFonts w:ascii="Arial" w:hAnsi="Arial" w:cs="Arial"/>
          <w:color w:val="2A2A29"/>
          <w:spacing w:val="1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the</w:t>
      </w:r>
      <w:r w:rsidR="005D2EDF" w:rsidRPr="00E55332">
        <w:rPr>
          <w:rFonts w:ascii="Arial" w:hAnsi="Arial" w:cs="Arial"/>
          <w:color w:val="2A2A29"/>
          <w:spacing w:val="6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envi</w:t>
      </w:r>
      <w:r w:rsidR="005D2EDF" w:rsidRPr="00E55332">
        <w:rPr>
          <w:rFonts w:ascii="Arial" w:hAnsi="Arial" w:cs="Arial"/>
          <w:color w:val="2A2A29"/>
          <w:spacing w:val="-7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onment</w:t>
      </w:r>
      <w:r w:rsidR="005D2EDF" w:rsidRPr="00E55332">
        <w:rPr>
          <w:rFonts w:ascii="Arial" w:hAnsi="Arial" w:cs="Arial"/>
          <w:color w:val="2A2A29"/>
          <w:spacing w:val="55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in</w:t>
      </w:r>
      <w:r w:rsidR="005D2EDF" w:rsidRPr="00E55332">
        <w:rPr>
          <w:rFonts w:ascii="Arial" w:hAnsi="Arial" w:cs="Arial"/>
          <w:color w:val="2A2A29"/>
          <w:spacing w:val="4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w w:val="97"/>
          <w:sz w:val="24"/>
          <w:szCs w:val="24"/>
          <w:lang w:val="en-US"/>
        </w:rPr>
        <w:t>30–50</w:t>
      </w:r>
      <w:r w:rsidR="005D2EDF" w:rsidRPr="00E55332">
        <w:rPr>
          <w:rFonts w:ascii="Arial" w:hAnsi="Arial" w:cs="Arial"/>
          <w:color w:val="2A2A29"/>
          <w:spacing w:val="-9"/>
          <w:w w:val="97"/>
          <w:sz w:val="24"/>
          <w:szCs w:val="24"/>
          <w:lang w:val="en-US"/>
        </w:rPr>
        <w:t xml:space="preserve"> </w:t>
      </w:r>
      <w:r w:rsidR="005D2EDF" w:rsidRPr="00E55332">
        <w:rPr>
          <w:rFonts w:ascii="Arial" w:hAnsi="Arial" w:cs="Arial"/>
          <w:color w:val="2A2A29"/>
          <w:spacing w:val="-2"/>
          <w:w w:val="105"/>
          <w:sz w:val="24"/>
          <w:szCs w:val="24"/>
          <w:lang w:val="en-US"/>
        </w:rPr>
        <w:t>w</w:t>
      </w:r>
      <w:r w:rsidR="005D2EDF" w:rsidRPr="00E55332">
        <w:rPr>
          <w:rFonts w:ascii="Arial" w:hAnsi="Arial" w:cs="Arial"/>
          <w:color w:val="2A2A29"/>
          <w:w w:val="112"/>
          <w:sz w:val="24"/>
          <w:szCs w:val="24"/>
          <w:lang w:val="en-US"/>
        </w:rPr>
        <w:t>o</w:t>
      </w:r>
      <w:r w:rsidR="005D2EDF" w:rsidRPr="00E55332">
        <w:rPr>
          <w:rFonts w:ascii="Arial" w:hAnsi="Arial" w:cs="Arial"/>
          <w:color w:val="2A2A29"/>
          <w:spacing w:val="-7"/>
          <w:w w:val="112"/>
          <w:sz w:val="24"/>
          <w:szCs w:val="24"/>
          <w:lang w:val="en-US"/>
        </w:rPr>
        <w:t>r</w:t>
      </w:r>
      <w:r w:rsidR="005D2EDF" w:rsidRPr="00E55332">
        <w:rPr>
          <w:rFonts w:ascii="Arial" w:hAnsi="Arial" w:cs="Arial"/>
          <w:color w:val="2A2A29"/>
          <w:sz w:val="24"/>
          <w:szCs w:val="24"/>
          <w:lang w:val="en-US"/>
        </w:rPr>
        <w:t>ds.</w:t>
      </w:r>
    </w:p>
    <w:p w:rsidR="00E83A7A" w:rsidRPr="00E55332" w:rsidRDefault="00DF4F79">
      <w:pPr>
        <w:widowControl w:val="0"/>
        <w:autoSpaceDE w:val="0"/>
        <w:autoSpaceDN w:val="0"/>
        <w:adjustRightInd w:val="0"/>
        <w:spacing w:before="30" w:after="0" w:line="240" w:lineRule="auto"/>
        <w:ind w:left="1672" w:right="-20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noProof/>
        </w:rPr>
        <w:pict>
          <v:group id="_x0000_s1565" style="position:absolute;left:0;text-align:left;margin-left:91.1pt;margin-top:7.15pt;width:452pt;height:323pt;z-index:-251525120" coordorigin="1703,9347" coordsize="9040,6460">
            <v:rect id="_x0000_s1566" style="position:absolute;left:1763;top:15707;width:8780;height:100;mso-position-horizontal-relative:page" o:regroupid="14" o:allowincell="f" filled="f" stroked="f">
              <v:textbox inset="0,0,0,0">
                <w:txbxContent>
                  <w:p w:rsidR="005D2EDF" w:rsidRDefault="00DF4F79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2" type="#_x0000_t75" style="width:439.05pt;height:5.3pt">
                          <v:imagedata r:id="rId57" o:title=""/>
                        </v:shape>
                      </w:pict>
                    </w:r>
                  </w:p>
                  <w:p w:rsidR="005D2EDF" w:rsidRDefault="005D2ED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567" style="position:absolute;left:1703;top:9347;width:9040;height:6360;mso-position-horizontal-relative:page" o:regroupid="14" o:allowincell="f" filled="f" stroked="f">
              <v:textbox style="mso-next-textbox:#_x0000_s1567" inset="0,0,0,0">
                <w:txbxContent>
                  <w:p w:rsidR="005D2EDF" w:rsidRDefault="00DF4F79">
                    <w:pPr>
                      <w:spacing w:after="0" w:line="63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4" type="#_x0000_t75" style="width:452.75pt;height:318.05pt">
                          <v:imagedata r:id="rId58" o:title=""/>
                        </v:shape>
                      </w:pict>
                    </w:r>
                  </w:p>
                  <w:p w:rsidR="005D2EDF" w:rsidRDefault="005D2ED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68" style="position:absolute;left:2749;top:10534;width:3118;height:3402" coordsize="3118,3402" o:regroupid="14" o:allowincell="f" path="m215,l176,,141,,111,1,86,3,65,7,48,13,34,20,23,31,14,44,8,60,4,80,2,104,,133r,33l,3235r,24l1,3289r2,25l7,3335r5,18l20,3367r10,11l44,3386r16,6l80,3396r24,3l133,3400r33,1l2941,3401r35,l3005,3399r26,-2l3052,3394r17,-6l3083,3380r11,-10l3103,3357r6,-17l3113,3320r2,-24l3117,3268r,-33l3117,166r,-25l3116,112r-2,-26l3110,65r-6,-17l3097,34,3086,23r-13,-9l3057,8,3037,4,3013,2,2984,r-33,l215,e" stroked="f">
              <v:path arrowok="t"/>
            </v:shape>
            <v:rect id="_x0000_s1569" style="position:absolute;left:2750;top:10535;width:3120;height:3400;mso-position-horizontal-relative:page" o:regroupid="14" o:allowincell="f" filled="f" stroked="f">
              <v:textbox inset="0,0,0,0">
                <w:txbxContent>
                  <w:p w:rsidR="005D2EDF" w:rsidRDefault="00DF4F79">
                    <w:pPr>
                      <w:spacing w:after="0" w:line="34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  <w:szCs w:val="24"/>
                      </w:rPr>
                      <w:pict>
                        <v:shape id="_x0000_i1116" type="#_x0000_t75" style="width:156.35pt;height:170.95pt">
                          <v:imagedata r:id="rId59" o:title=""/>
                        </v:shape>
                      </w:pict>
                    </w:r>
                  </w:p>
                  <w:p w:rsidR="005D2EDF" w:rsidRDefault="005D2EDF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shape id="_x0000_s1570" style="position:absolute;left:6462;top:10037;width:3175;height:20" coordsize="3175,20" o:regroupid="14" o:allowincell="f" path="m,l3174,e" filled="f" strokecolor="#9e9e9e" strokeweight=".5pt">
              <v:path arrowok="t"/>
            </v:shape>
            <v:shape id="_x0000_s1571" style="position:absolute;left:6462;top:10477;width:3175;height:20" coordsize="3175,20" o:regroupid="14" o:allowincell="f" path="m,l3174,e" filled="f" strokecolor="#9e9e9e" strokeweight=".5pt">
              <v:path arrowok="t"/>
            </v:shape>
            <v:shape id="_x0000_s1572" style="position:absolute;left:6462;top:10917;width:3175;height:20" coordsize="3175,20" o:regroupid="14" o:allowincell="f" path="m,l3174,e" filled="f" strokecolor="#9e9e9e" strokeweight=".5pt">
              <v:path arrowok="t"/>
            </v:shape>
            <v:shape id="_x0000_s1573" style="position:absolute;left:6462;top:11357;width:3175;height:20" coordsize="3175,20" o:regroupid="14" o:allowincell="f" path="m,l3174,e" filled="f" strokecolor="#9e9e9e" strokeweight=".5pt">
              <v:path arrowok="t"/>
            </v:shape>
            <v:shape id="_x0000_s1574" style="position:absolute;left:6462;top:11797;width:3175;height:20" coordsize="3175,20" o:regroupid="14" o:allowincell="f" path="m,l3174,e" filled="f" strokecolor="#9e9e9e" strokeweight=".5pt">
              <v:path arrowok="t"/>
            </v:shape>
            <v:shape id="_x0000_s1575" style="position:absolute;left:6462;top:12237;width:3175;height:20" coordsize="3175,20" o:regroupid="14" o:allowincell="f" path="m,l3174,e" filled="f" strokecolor="#9e9e9e" strokeweight=".5pt">
              <v:path arrowok="t"/>
            </v:shape>
            <v:shape id="_x0000_s1576" style="position:absolute;left:6462;top:12678;width:3175;height:20" coordsize="3175,20" o:regroupid="14" o:allowincell="f" path="m,l3174,e" filled="f" strokecolor="#9e9e9e" strokeweight=".5pt">
              <v:path arrowok="t"/>
            </v:shape>
            <v:shape id="_x0000_s1577" style="position:absolute;left:6462;top:13118;width:3175;height:20" coordsize="3175,20" o:regroupid="14" o:allowincell="f" path="m,l3174,e" filled="f" strokecolor="#9e9e9e" strokeweight=".5pt">
              <v:path arrowok="t"/>
            </v:shape>
            <v:shape id="_x0000_s1578" style="position:absolute;left:6462;top:13558;width:3175;height:20" coordsize="3175,20" o:regroupid="14" o:allowincell="f" path="m,l3174,e" filled="f" strokecolor="#9e9e9e" strokeweight=".5pt">
              <v:path arrowok="t"/>
            </v:shape>
            <v:shape id="_x0000_s1579" style="position:absolute;left:6462;top:13998;width:3175;height:20" coordsize="3175,20" o:regroupid="14" o:allowincell="f" path="m,l3174,e" filled="f" strokecolor="#9e9e9e" strokeweight=".5pt">
              <v:path arrowok="t"/>
            </v:shape>
            <v:shape id="_x0000_s1580" style="position:absolute;left:6462;top:14438;width:3175;height:20" coordsize="3175,20" o:regroupid="14" o:allowincell="f" path="m,l3174,e" filled="f" strokecolor="#9e9e9e" strokeweight=".5pt">
              <v:path arrowok="t"/>
            </v:shape>
            <v:shape id="_x0000_s1581" style="position:absolute;left:6462;top:14878;width:3175;height:20" coordsize="3175,20" o:regroupid="14" o:allowincell="f" path="m,l3174,e" filled="f" strokecolor="#9e9e9e" strokeweight=".5pt">
              <v:path arrowok="t"/>
            </v:shape>
          </v:group>
        </w:pict>
      </w:r>
      <w:bookmarkStart w:id="0" w:name="_GoBack"/>
      <w:bookmarkEnd w:id="0"/>
      <w:r>
        <w:rPr>
          <w:noProof/>
        </w:rPr>
        <w:pict>
          <v:shape id="_x0000_s1582" type="#_x0000_t202" style="position:absolute;left:0;text-align:left;margin-left:367.2pt;margin-top:338.5pt;width:169pt;height:30.85pt;z-index:251792384" stroked="f">
            <v:textbox style="mso-next-textbox:#_x0000_s1582">
              <w:txbxContent>
                <w:p w:rsidR="00011C33" w:rsidRDefault="00011C33">
                  <w:r>
                    <w:rPr>
                      <w:rFonts w:ascii="DINOT-Regular" w:hAnsi="DINOT-Regular" w:cs="DINOT-Regular"/>
                      <w:color w:val="2B2B2A"/>
                      <w:sz w:val="20"/>
                      <w:szCs w:val="20"/>
                    </w:rPr>
                    <w:t xml:space="preserve">(Adapted from: </w:t>
                  </w:r>
                  <w:r>
                    <w:rPr>
                      <w:rFonts w:ascii="DINOT-RegularItalic" w:hAnsi="DINOT-RegularItalic" w:cs="DINOT-RegularItalic"/>
                      <w:i/>
                      <w:iCs/>
                      <w:color w:val="2B2B2A"/>
                      <w:sz w:val="20"/>
                      <w:szCs w:val="20"/>
                    </w:rPr>
                    <w:t>Cambridge Tests</w:t>
                  </w:r>
                  <w:r>
                    <w:rPr>
                      <w:rFonts w:ascii="DINOT-Regular" w:hAnsi="DINOT-Regular" w:cs="DINOT-Regular"/>
                      <w:color w:val="2B2B2A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sectPr w:rsidR="00E83A7A" w:rsidRPr="00E55332">
      <w:type w:val="continuous"/>
      <w:pgSz w:w="11920" w:h="16840"/>
      <w:pgMar w:top="1180" w:right="0" w:bottom="740" w:left="0" w:header="720" w:footer="720" w:gutter="0"/>
      <w:cols w:space="720" w:equalWidth="0">
        <w:col w:w="1192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EDF" w:rsidRDefault="005D2EDF">
      <w:pPr>
        <w:spacing w:after="0" w:line="240" w:lineRule="auto"/>
      </w:pPr>
      <w:r>
        <w:separator/>
      </w:r>
    </w:p>
  </w:endnote>
  <w:endnote w:type="continuationSeparator" w:id="0">
    <w:p w:rsidR="005D2EDF" w:rsidRDefault="005D2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INOT-Regular">
    <w:panose1 w:val="02010504030101020104"/>
    <w:charset w:val="00"/>
    <w:family w:val="modern"/>
    <w:notTrueType/>
    <w:pitch w:val="variable"/>
    <w:sig w:usb0="800000AF" w:usb1="4000206A" w:usb2="00000000" w:usb3="00000000" w:csb0="00000001" w:csb1="00000000"/>
  </w:font>
  <w:font w:name="DINOT-RegularItalic">
    <w:panose1 w:val="00000000000000000000"/>
    <w:charset w:val="00"/>
    <w:family w:val="modern"/>
    <w:notTrueType/>
    <w:pitch w:val="variable"/>
    <w:sig w:usb0="800000AF" w:usb1="4000206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DF4F7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position:absolute;margin-left:553.6pt;margin-top:800.5pt;width:26.8pt;height:16pt;z-index:-251667456;mso-position-horizontal-relative:page;mso-position-vertical-relative:page" o:allowincell="f" filled="f" stroked="f">
          <v:textbox inset="0,0,0,0">
            <w:txbxContent>
              <w:p w:rsidR="005D2EDF" w:rsidRDefault="005D2EDF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40" w:right="-42"/>
                  <w:rPr>
                    <w:rFonts w:ascii="Arial" w:hAnsi="Arial" w:cs="Arial"/>
                    <w:color w:val="000000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begin"/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5D2ED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5D2ED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5D2ED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DF4F7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5" type="#_x0000_t202" style="position:absolute;margin-left:553.6pt;margin-top:800.5pt;width:26.8pt;height:16pt;z-index:-251657216;mso-position-horizontal-relative:page;mso-position-vertical-relative:page" o:allowincell="f" filled="f" stroked="f">
          <v:textbox style="mso-next-textbox:#_x0000_s2115" inset="0,0,0,0">
            <w:txbxContent>
              <w:p w:rsidR="005D2EDF" w:rsidRDefault="005D2EDF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40" w:right="-42"/>
                  <w:rPr>
                    <w:rFonts w:ascii="Arial" w:hAnsi="Arial" w:cs="Arial"/>
                    <w:color w:val="000000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begin"/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separate"/>
                </w:r>
                <w:r w:rsidR="00AE3BB9">
                  <w:rPr>
                    <w:rFonts w:ascii="Arial" w:hAnsi="Arial" w:cs="Arial"/>
                    <w:noProof/>
                    <w:color w:val="2A2A29"/>
                    <w:sz w:val="28"/>
                    <w:szCs w:val="28"/>
                  </w:rPr>
                  <w:t>230</w: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5D2ED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5D2ED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5D2ED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DF4F7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9" type="#_x0000_t202" style="position:absolute;margin-left:553.6pt;margin-top:800.5pt;width:26.8pt;height:16pt;z-index:-251646976;mso-position-horizontal-relative:page;mso-position-vertical-relative:page" o:allowincell="f" filled="f" stroked="f">
          <v:textbox inset="0,0,0,0">
            <w:txbxContent>
              <w:p w:rsidR="005D2EDF" w:rsidRDefault="005D2EDF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40" w:right="-42"/>
                  <w:rPr>
                    <w:rFonts w:ascii="Arial" w:hAnsi="Arial" w:cs="Arial"/>
                    <w:color w:val="000000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begin"/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5D2ED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5D2ED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5D2EDF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10"/>
        <w:szCs w:val="10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DF4F7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7" type="#_x0000_t202" style="position:absolute;margin-left:553.6pt;margin-top:800.5pt;width:26.8pt;height:16pt;z-index:-251640832;mso-position-horizontal-relative:page;mso-position-vertical-relative:page" o:allowincell="f" filled="f" stroked="f">
          <v:textbox inset="0,0,0,0">
            <w:txbxContent>
              <w:p w:rsidR="005D2EDF" w:rsidRDefault="005D2EDF">
                <w:pPr>
                  <w:widowControl w:val="0"/>
                  <w:autoSpaceDE w:val="0"/>
                  <w:autoSpaceDN w:val="0"/>
                  <w:adjustRightInd w:val="0"/>
                  <w:spacing w:after="0" w:line="307" w:lineRule="exact"/>
                  <w:ind w:left="40" w:right="-42"/>
                  <w:rPr>
                    <w:rFonts w:ascii="Arial" w:hAnsi="Arial" w:cs="Arial"/>
                    <w:color w:val="000000"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begin"/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Arial" w:hAnsi="Arial" w:cs="Arial"/>
                    <w:color w:val="2A2A29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5D2EDF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EDF" w:rsidRDefault="005D2EDF">
      <w:pPr>
        <w:spacing w:after="0" w:line="240" w:lineRule="auto"/>
      </w:pPr>
      <w:r>
        <w:separator/>
      </w:r>
    </w:p>
  </w:footnote>
  <w:footnote w:type="continuationSeparator" w:id="0">
    <w:p w:rsidR="005D2EDF" w:rsidRDefault="005D2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DF4F7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049" style="position:absolute;z-index:-251674624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050" style="position:absolute;margin-left:285.8pt;margin-top:18.6pt;width:37.8pt;height:34.55pt;z-index:-251673600;mso-position-horizontal-relative:page;mso-position-vertical-relative:page" coordorigin="5716,372" coordsize="756,691" o:allowincell="f">
          <v:shape id="_x0000_s2051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52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3" style="position:absolute;margin-left:220.05pt;margin-top:21.2pt;width:32.15pt;height:29.35pt;z-index:-251672576;mso-position-horizontal-relative:page;mso-position-vertical-relative:page" coordorigin="4401,424" coordsize="643,587" o:allowincell="f">
          <v:shape id="_x0000_s2054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55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6" style="position:absolute;margin-left:154.25pt;margin-top:23.8pt;width:26.5pt;height:24.15pt;z-index:-251671552;mso-position-horizontal-relative:page;mso-position-vertical-relative:page" coordorigin="3085,476" coordsize="530,483" o:allowincell="f">
          <v:shape id="_x0000_s2057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58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59" style="position:absolute;margin-left:88.55pt;margin-top:26.3pt;width:20.95pt;height:19.15pt;z-index:-251670528;mso-position-horizontal-relative:page;mso-position-vertical-relative:page" coordorigin="1771,526" coordsize="419,383" o:allowincell="f">
          <v:shape id="_x0000_s2060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61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062" style="position:absolute;z-index:-251669504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DF4F7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063" style="position:absolute;margin-left:0;margin-top:0;width:595.25pt;height:45.65pt;z-index:-251676672;mso-position-horizontal-relative:page;mso-position-vertical-relative:page" coordsize="11905,913" o:allowincell="f">
          <v:rect id="_x0000_s2064" style="position:absolute;width:10200;height:340;mso-position-horizontal-relative:page;mso-position-vertical-relative:page" o:allowincell="f" filled="f" stroked="f">
            <v:textbox inset="0,0,0,0">
              <w:txbxContent>
                <w:p w:rsidR="005D2EDF" w:rsidRDefault="00DF4F79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6" type="#_x0000_t75" style="width:512.85pt;height:17.25pt">
                        <v:imagedata r:id="rId1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65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066" style="position:absolute;left:5672;top:11;width:801;height:732" coordorigin="5672,11" coordsize="801,732" o:allowincell="f">
            <v:shape id="_x0000_s2067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068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069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070" style="position:absolute;left:7456;top:89;width:661;height:602" coordorigin="7456,89" coordsize="661,602" o:allowincell="f">
            <v:shape id="_x0000_s2071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072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073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074" style="position:absolute;left:9251;top:149;width:523;height:475" coordorigin="9251,149" coordsize="523,475" o:allowincell="f">
            <v:shape id="_x0000_s2075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076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077" style="position:absolute;left:10122;width:1780;height:580;mso-position-horizontal-relative:page;mso-position-vertical-relative:page" o:allowincell="f" filled="f" stroked="f">
            <v:textbox inset="0,0,0,0">
              <w:txbxContent>
                <w:p w:rsidR="005D2EDF" w:rsidRDefault="00DF4F79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28" type="#_x0000_t75" style="width:88.35pt;height:28.7pt">
                        <v:imagedata r:id="rId2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78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079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position:absolute;margin-left:402.9pt;margin-top:49.55pt;width:136.7pt;height:11pt;z-index:-251675648;mso-position-horizontal-relative:page;mso-position-vertical-relative:page" o:allowincell="f" filled="f" stroked="f">
          <v:textbox inset="0,0,0,0">
            <w:txbxContent>
              <w:p w:rsidR="005D2EDF" w:rsidRDefault="005D2EDF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 w:rsidR="006A0FB3"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oosh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DF4F7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083" style="position:absolute;z-index:-251664384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084" style="position:absolute;margin-left:285.8pt;margin-top:18.6pt;width:37.8pt;height:34.55pt;z-index:-251663360;mso-position-horizontal-relative:page;mso-position-vertical-relative:page" coordorigin="5716,372" coordsize="756,691" o:allowincell="f">
          <v:shape id="_x0000_s2085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086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87" style="position:absolute;margin-left:220.05pt;margin-top:21.2pt;width:32.15pt;height:29.35pt;z-index:-251662336;mso-position-horizontal-relative:page;mso-position-vertical-relative:page" coordorigin="4401,424" coordsize="643,587" o:allowincell="f">
          <v:shape id="_x0000_s2088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089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90" style="position:absolute;margin-left:154.25pt;margin-top:23.8pt;width:26.5pt;height:24.15pt;z-index:-251661312;mso-position-horizontal-relative:page;mso-position-vertical-relative:page" coordorigin="3085,476" coordsize="530,483" o:allowincell="f">
          <v:shape id="_x0000_s2091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092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093" style="position:absolute;margin-left:88.55pt;margin-top:26.3pt;width:20.95pt;height:19.15pt;z-index:-251660288;mso-position-horizontal-relative:page;mso-position-vertical-relative:page" coordorigin="1771,526" coordsize="419,383" o:allowincell="f">
          <v:shape id="_x0000_s2094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095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096" style="position:absolute;z-index:-251659264;mso-position-horizontal-relative:page;mso-position-vertical-relative:page" points="0,37.7pt,0,43.9pt,0,43.9pt,.6pt,44.9pt,2.4pt,47.5pt,4.3pt,49.95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DF4F7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097" style="position:absolute;margin-left:0;margin-top:0;width:595.25pt;height:45.65pt;z-index:-251666432;mso-position-horizontal-relative:page;mso-position-vertical-relative:page" coordsize="11905,913" o:allowincell="f">
          <v:rect id="_x0000_s2098" style="position:absolute;width:10200;height:340;mso-position-horizontal-relative:page;mso-position-vertical-relative:page" o:allowincell="f" filled="f" stroked="f">
            <v:textbox style="mso-next-textbox:#_x0000_s2098" inset="0,0,0,0">
              <w:txbxContent>
                <w:p w:rsidR="005D2EDF" w:rsidRDefault="00DF4F79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229" type="#_x0000_t75" style="width:512.85pt;height:17.25pt">
                        <v:imagedata r:id="rId1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099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00" style="position:absolute;left:5672;top:11;width:801;height:732" coordorigin="5672,11" coordsize="801,732" o:allowincell="f">
            <v:shape id="_x0000_s2101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02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03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04" style="position:absolute;left:7456;top:89;width:661;height:602" coordorigin="7456,89" coordsize="661,602" o:allowincell="f">
            <v:shape id="_x0000_s2105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06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07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08" style="position:absolute;left:9251;top:149;width:523;height:475" coordorigin="9251,149" coordsize="523,475" o:allowincell="f">
            <v:shape id="_x0000_s2109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10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11" style="position:absolute;left:10122;width:1780;height:580;mso-position-horizontal-relative:page;mso-position-vertical-relative:page" o:allowincell="f" filled="f" stroked="f">
            <v:textbox style="mso-next-textbox:#_x0000_s2111" inset="0,0,0,0">
              <w:txbxContent>
                <w:p w:rsidR="005D2EDF" w:rsidRDefault="00DF4F79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230" type="#_x0000_t75" style="width:88.35pt;height:28.7pt">
                        <v:imagedata r:id="rId2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12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13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4" type="#_x0000_t202" style="position:absolute;margin-left:402.9pt;margin-top:49.55pt;width:136.7pt;height:11pt;z-index:-251665408;mso-position-horizontal-relative:page;mso-position-vertical-relative:page" o:allowincell="f" filled="f" stroked="f">
          <v:textbox style="mso-next-textbox:#_x0000_s2114" inset="0,0,0,0">
            <w:txbxContent>
              <w:p w:rsidR="005D2EDF" w:rsidRDefault="005D2EDF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 w:rsidR="00DF4F79"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oosh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DF4F7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polyline id="_x0000_s2117" style="position:absolute;z-index:-251654144;mso-position-horizontal-relative:page;mso-position-vertical-relative:page" points="0,28.15pt,62.45pt,28.15pt,63.7pt,28.1pt,64.9pt,27.9pt,66.05pt,27.65pt,67.2pt,27.25pt,68.25pt,26.8pt,69.2pt,26.25pt,70.1pt,25.6pt,70.95pt,24.9pt,71.65pt,24.15pt,72.3pt,23.3pt,72.85pt,22.4pt,73.25pt,21.45pt,73.55pt,20.45pt,73.75pt,19.45pt,73.7pt,18.3pt,73.5pt,17.15pt,73.2pt,16.1pt,72.8pt,15.1pt,72.3pt,14.15pt,71.7pt,13.3pt,71pt,12.45pt,70.25pt,11.75pt,69.4pt,11.1pt,68.45pt,10.5pt,67.45pt,10.05pt,66.4pt,9.65pt,65.3pt,9.35pt,64.2pt,9.15pt,63pt,9.05pt,0,9.05pt,0,9.05pt,0,28.15pt" coordsize="1475,382" o:allowincell="f" fillcolor="#d5d5d4" stroked="f">
          <v:path arrowok="t"/>
          <w10:wrap anchorx="page" anchory="page"/>
        </v:polyline>
      </w:pict>
    </w:r>
    <w:r>
      <w:rPr>
        <w:noProof/>
      </w:rPr>
      <w:pict>
        <v:group id="_x0000_s2118" style="position:absolute;margin-left:285.8pt;margin-top:18.6pt;width:37.8pt;height:34.55pt;z-index:-251653120;mso-position-horizontal-relative:page;mso-position-vertical-relative:page" coordorigin="5716,372" coordsize="756,691" o:allowincell="f">
          <v:shape id="_x0000_s2119" style="position:absolute;left:5716;top:372;width:756;height:691;mso-position-horizontal-relative:page;mso-position-vertical-relative:page" coordsize="756,691" o:allowincell="f" path="m313,l293,3r-19,7l256,20,241,34,35,264r-9,9l15,288,5,310,1,328,,352r3,19l10,391r10,17l33,424,240,654r6,6l262,672r18,9l300,687r21,3l341,688r20,-5l379,674r15,-11l315,663r-20,-4l277,650,261,636r-1,l53,405r-1,l44,397r-7,-9l33,377,29,367,26,356r,-23l29,321r9,-21l45,291r9,-8l54,282,260,53r5,-5l282,36r19,-7l322,26r73,l390,22,373,11,354,4,334,,313,e" fillcolor="#8b8b8b" stroked="f">
            <v:path arrowok="t"/>
          </v:shape>
          <v:shape id="_x0000_s2120" style="position:absolute;left:5716;top:372;width:756;height:691;mso-position-horizontal-relative:page;mso-position-vertical-relative:page" coordsize="756,691" o:allowincell="f" path="m395,26r-73,l342,28r19,7l378,47r6,7l395,70r7,19l405,111r-2,19l395,149r-11,17l318,238r-20,23l657,262r18,5l693,277r18,16l720,309r6,19l728,352r-4,19l715,389r-14,17l685,417r-19,8l645,428r-347,l318,450r71,80l399,547r5,19l405,587r-4,20l392,625r-14,16l372,646r-17,10l336,661r-21,2l394,663r2,-2l403,654r12,-16l424,620r6,-19l432,579r-2,-20l425,540r-9,-19l404,504,358,455r301,-1l678,450r18,-8l713,430r18,-16l741,398r8,-18l754,359r1,-23l752,316r-7,-19l734,280,720,263,704,251r-18,-9l666,236r-21,-2l359,234r47,-53l416,167r7,-16l428,132r2,-21l430,86,423,66,414,48,401,32r-6,-6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121" style="position:absolute;margin-left:220.05pt;margin-top:21.2pt;width:32.15pt;height:29.35pt;z-index:-251652096;mso-position-horizontal-relative:page;mso-position-vertical-relative:page" coordorigin="4401,424" coordsize="643,587" o:allowincell="f">
          <v:shape id="_x0000_s2122" style="position:absolute;left:4401;top:424;width:643;height:587;mso-position-horizontal-relative:page;mso-position-vertical-relative:page" coordsize="643,587" o:allowincell="f" path="m282,l258,,239,5,221,15,205,29r,l29,224r-9,8l12,243,7,255,2,267,,279r,27l2,319r5,11l12,341r7,11l28,360,205,556r2,3l221,571r17,8l258,585r24,2l302,583r19,-8l338,562r-56,l257,562r-18,-8l222,541,45,344r-1,l38,337r-6,-7l28,320r-3,-8l22,302r,-20l25,273r4,-9l32,255r6,-8l45,240r2,l222,45r5,-5l241,30r19,-6l286,22r51,l335,20,320,10,302,3,282,e" fillcolor="#8b8b8b" stroked="f">
            <v:path arrowok="t"/>
          </v:shape>
          <v:shape id="_x0000_s2123" style="position:absolute;left:4401;top:424;width:643;height:587;mso-position-horizontal-relative:page;mso-position-vertical-relative:page" coordsize="643,587" o:allowincell="f" path="m337,22r-51,l305,28r17,12l327,45r10,14l342,78r2,26l338,123r-11,17l271,202r-17,20l565,223r19,8l600,243r11,15l618,276r2,23l616,316r-10,18l588,352r-18,9l549,364r-295,l271,383r61,68l340,466r4,20l343,510r-7,19l322,546r-6,4l301,558r-19,4l338,562r2,-2l352,546r9,-17l366,509r2,-24l364,465r-8,-18l344,430,306,387r259,-1l584,380r18,-9l619,357r10,-14l637,326r4,-21l643,280r-5,-20l629,242,616,226r-9,-8l589,207r-19,-6l549,198r-243,l355,141r8,-18l367,103r1,-22l364,61,355,43,342,27r-4,-4l337,2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124" style="position:absolute;margin-left:154.25pt;margin-top:23.8pt;width:26.5pt;height:24.15pt;z-index:-251651072;mso-position-horizontal-relative:page;mso-position-vertical-relative:page" coordorigin="3085,476" coordsize="530,483" o:allowincell="f">
          <v:shape id="_x0000_s2125" style="position:absolute;left:3085;top:476;width:530;height:483;mso-position-horizontal-relative:page;mso-position-vertical-relative:page" coordsize="530,483" o:allowincell="f" path="m231,l205,1,186,9,170,22r-1,1l25,184r-8,7l11,200,7,210r-5,9l,230r,22l2,262r4,10l10,281r6,9l23,297,169,459r12,9l196,476r20,5l243,482r19,-6l279,464r-59,l201,459,184,446,38,283r-6,-5l27,271r-4,-7l21,256r-2,-8l19,232r2,-8l24,217r3,-7l32,203r6,-6l39,197,184,36r6,-7l208,20r21,-4l278,16,267,8,251,2,231,e" fillcolor="#8b8b8b" stroked="f">
            <v:path arrowok="t"/>
          </v:shape>
          <v:shape id="_x0000_s2126" style="position:absolute;left:3085;top:476;width:530;height:483;mso-position-horizontal-relative:page;mso-position-vertical-relative:page" coordsize="530,483" o:allowincell="f" path="m278,16r-49,l249,21r17,10l273,39r9,17l286,78r-5,20l271,115r-46,51l210,182r258,2l485,192r18,16l511,226r2,24l506,268r-14,17l475,296r-21,3l210,299r66,75l284,392r1,22l279,433r-12,17l259,455r-17,8l220,464r59,l279,464r10,-11l297,437r5,-20l303,390r-7,-19l284,354,253,319r201,l475,316r19,-8l510,296r9,-12l526,269r3,-21l530,220r-8,-19l510,185,494,174r-18,-8l454,163r-201,l292,117r8,-16l303,81,302,57,295,38,283,21r,-1l280,18r-2,-2e" fillcolor="#8b8b8b" stroked="f">
            <v:path arrowok="t"/>
          </v:shape>
          <w10:wrap anchorx="page" anchory="page"/>
        </v:group>
      </w:pict>
    </w:r>
    <w:r>
      <w:rPr>
        <w:noProof/>
      </w:rPr>
      <w:pict>
        <v:group id="_x0000_s2127" style="position:absolute;margin-left:88.55pt;margin-top:26.3pt;width:20.95pt;height:19.15pt;z-index:-251650048;mso-position-horizontal-relative:page;mso-position-vertical-relative:page" coordorigin="1771,526" coordsize="419,383" o:allowincell="f">
          <v:shape id="_x0000_s2128" style="position:absolute;left:1771;top:526;width:419;height:383;mso-position-horizontal-relative:page;mso-position-vertical-relative:page" coordsize="419,383" o:allowincell="f" path="m169,l150,6,134,19r-1,l19,146r-7,6l8,159r-3,8l1,174,,182r,18l1,208r3,8l7,223r5,7l18,235,133,363r10,8l160,380r23,3l202,378r16,-9l188,369r-12,-1l165,368r-12,-5l144,353,29,225r,l24,220r-3,-5l18,209r-2,-5l14,198r,-13l16,178r2,-6l21,167r4,-6l30,156,144,29r1,l153,19r12,-4l188,13r29,l210,8,192,1,169,e" fillcolor="#8b8b8b" stroked="f">
            <v:path arrowok="t"/>
          </v:shape>
          <v:shape id="_x0000_s2129" style="position:absolute;left:1771;top:526;width:419;height:383;mso-position-horizontal-relative:page;mso-position-vertical-relative:page" coordsize="419,383" o:allowincell="f" path="m217,13r-29,l200,17r10,9l210,26r9,9l224,46r2,24l222,82r-9,10l176,132r-11,13l371,145r12,5l399,167r5,11l404,204r-5,12l391,223r-8,9l371,238r-206,l176,251r37,40l222,300r4,12l225,324r-1,12l219,347r-9,9l200,364r-12,5l218,369r2,-2l228,358r9,-18l240,317r-5,-19l224,280,199,253r161,l376,250r17,-10l411,222r6,-18l418,182r,-4l411,161,397,143,379,133r-20,-4l199,129,231,93r7,-18l240,54,234,34,223,17r-3,-2l217,13e" fillcolor="#8b8b8b" stroked="f">
            <v:path arrowok="t"/>
          </v:shape>
          <w10:wrap anchorx="page" anchory="page"/>
        </v:group>
      </w:pict>
    </w:r>
    <w:r>
      <w:rPr>
        <w:noProof/>
      </w:rPr>
      <w:pict>
        <v:polyline id="_x0000_s2130" style="position:absolute;z-index:-251649024;mso-position-horizontal-relative:page;mso-position-vertical-relative:page" points="0,37.7pt,0,43.95pt,0,43.95pt,2.25pt,47.3pt,4.9pt,50.7pt,5.3pt,51.1pt,5.3pt,51.1pt,55.45pt,51.1pt,56.6pt,50.95pt,57.65pt,50.65pt,58.6pt,50.1pt,59.45pt,49.4pt,60.15pt,48.6pt,60.65pt,47.65pt,61pt,46.55pt,61.1pt,45.45pt,61.1pt,43.35pt,61pt,42.2pt,60.65pt,41.15pt,60.15pt,40.2pt,59.45pt,39.35pt,58.6pt,38.65pt,57.65pt,38.15pt,56.6pt,37.8pt,55.45pt,37.7pt,0,37.7pt" coordsize="1222,268" o:allowincell="f" fillcolor="#9e9e9e" stroked="f">
          <v:path arrowok="t"/>
          <w10:wrap anchorx="page" anchory="page"/>
        </v:polylin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DF4F7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131" style="position:absolute;margin-left:0;margin-top:0;width:595.25pt;height:45.65pt;z-index:-251656192;mso-position-horizontal-relative:page;mso-position-vertical-relative:page" coordsize="11905,913" o:allowincell="f">
          <v:rect id="_x0000_s2132" style="position:absolute;width:10200;height:340;mso-position-horizontal-relative:page;mso-position-vertical-relative:page" o:allowincell="f" filled="f" stroked="f">
            <v:textbox inset="0,0,0,0">
              <w:txbxContent>
                <w:p w:rsidR="005D2EDF" w:rsidRDefault="00DF4F79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88" type="#_x0000_t75" style="width:512.85pt;height:17.25pt">
                        <v:imagedata r:id="rId1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33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34" style="position:absolute;left:5672;top:11;width:801;height:732" coordorigin="5672,11" coordsize="801,732" o:allowincell="f">
            <v:shape id="_x0000_s2135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36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37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38" style="position:absolute;left:7456;top:89;width:661;height:602" coordorigin="7456,89" coordsize="661,602" o:allowincell="f">
            <v:shape id="_x0000_s2139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40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41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42" style="position:absolute;left:9251;top:149;width:523;height:475" coordorigin="9251,149" coordsize="523,475" o:allowincell="f">
            <v:shape id="_x0000_s2143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44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45" style="position:absolute;left:10122;width:1780;height:580;mso-position-horizontal-relative:page;mso-position-vertical-relative:page" o:allowincell="f" filled="f" stroked="f">
            <v:textbox inset="0,0,0,0">
              <w:txbxContent>
                <w:p w:rsidR="005D2EDF" w:rsidRDefault="00DF4F79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090" type="#_x0000_t75" style="width:88.35pt;height:28.7pt">
                        <v:imagedata r:id="rId2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46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47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48" type="#_x0000_t202" style="position:absolute;margin-left:402.9pt;margin-top:49.55pt;width:136.7pt;height:11pt;z-index:-251655168;mso-position-horizontal-relative:page;mso-position-vertical-relative:page" o:allowincell="f" filled="f" stroked="f">
          <v:textbox inset="0,0,0,0">
            <w:txbxContent>
              <w:p w:rsidR="005D2EDF" w:rsidRDefault="005D2EDF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 w:rsidR="00DF4F79"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oosh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proofErr w:type="gramStart"/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proofErr w:type="gramEnd"/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DF4F7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151" style="position:absolute;margin-left:0;margin-top:0;width:595.25pt;height:45.65pt;z-index:-251643904;mso-position-horizontal-relative:page;mso-position-vertical-relative:page" coordsize="11905,913" o:allowincell="f">
          <v:rect id="_x0000_s2152" style="position:absolute;width:10200;height:340;mso-position-horizontal-relative:page;mso-position-vertical-relative:page" o:allowincell="f" filled="f" stroked="f">
            <v:textbox inset="0,0,0,0">
              <w:txbxContent>
                <w:p w:rsidR="005D2EDF" w:rsidRDefault="00DF4F79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02" type="#_x0000_t75" style="width:512.85pt;height:17.25pt">
                        <v:imagedata r:id="rId1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53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54" style="position:absolute;left:5672;top:11;width:801;height:732" coordorigin="5672,11" coordsize="801,732" o:allowincell="f">
            <v:shape id="_x0000_s2155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56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57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58" style="position:absolute;left:7456;top:89;width:661;height:602" coordorigin="7456,89" coordsize="661,602" o:allowincell="f">
            <v:shape id="_x0000_s2159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60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61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62" style="position:absolute;left:9251;top:149;width:523;height:475" coordorigin="9251,149" coordsize="523,475" o:allowincell="f">
            <v:shape id="_x0000_s2163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64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65" style="position:absolute;left:10122;width:1780;height:580;mso-position-horizontal-relative:page;mso-position-vertical-relative:page" o:allowincell="f" filled="f" stroked="f">
            <v:textbox inset="0,0,0,0">
              <w:txbxContent>
                <w:p w:rsidR="005D2EDF" w:rsidRDefault="00DF4F79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4" type="#_x0000_t75" style="width:88.35pt;height:28.7pt">
                        <v:imagedata r:id="rId2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66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67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68" type="#_x0000_t202" style="position:absolute;margin-left:402.9pt;margin-top:49.55pt;width:136.7pt;height:11pt;z-index:-251642880;mso-position-horizontal-relative:page;mso-position-vertical-relative:page" o:allowincell="f" filled="f" stroked="f">
          <v:textbox inset="0,0,0,0">
            <w:txbxContent>
              <w:p w:rsidR="005D2EDF" w:rsidRDefault="005D2EDF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2EDF" w:rsidRDefault="00DF4F79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/>
        <w:sz w:val="20"/>
        <w:szCs w:val="20"/>
      </w:rPr>
    </w:pPr>
    <w:r>
      <w:rPr>
        <w:noProof/>
      </w:rPr>
      <w:pict>
        <v:group id="_x0000_s2169" style="position:absolute;margin-left:0;margin-top:0;width:595.25pt;height:45.65pt;z-index:-251645952;mso-position-horizontal-relative:page;mso-position-vertical-relative:page" coordsize="11905,913" o:allowincell="f">
          <v:rect id="_x0000_s2170" style="position:absolute;width:10200;height:340;mso-position-horizontal-relative:page;mso-position-vertical-relative:page" o:allowincell="f" filled="f" stroked="f">
            <v:textbox inset="0,0,0,0">
              <w:txbxContent>
                <w:p w:rsidR="005D2EDF" w:rsidRDefault="00DF4F79">
                  <w:pPr>
                    <w:spacing w:after="0" w:line="34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106" type="#_x0000_t75" style="width:512.85pt;height:17.25pt">
                        <v:imagedata r:id="rId1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71" style="position:absolute;left:5701;top:40;width:744;height:675" coordsize="744,675" o:allowincell="f" path="m441,l418,,399,4r-17,8l370,22,356,38r-9,18l342,76r1,22l347,118r8,17l434,224r22,24l87,248r-21,2l47,257,30,268,15,286,5,303,,322r1,26l5,368r8,17l23,398r16,13l57,420r20,4l424,425r32,l434,449r-70,77l352,543r-7,19l342,581r2,24l350,624r10,17l371,652r17,12l406,671r20,3l449,672r20,-6l485,656r10,-10l716,401r,l725,393r7,-11l737,371r4,-11l744,349r,-25l741,312r-5,-11l731,290r-7,-11l715,271r-1,l495,27r,-1l479,13,461,4,441,e" stroked="f">
            <v:path arrowok="t"/>
          </v:shape>
          <v:group id="_x0000_s2172" style="position:absolute;left:5672;top:11;width:801;height:732" coordorigin="5672,11" coordsize="801,732" o:allowincell="f">
            <v:shape id="_x0000_s2173" style="position:absolute;left:5672;top:11;width:801;height:732;mso-position-horizontal-relative:page;mso-position-vertical-relative:page" coordsize="801,732" o:allowincell="f" path="m473,l450,,430,3,411,9r-17,9l379,29r-4,4l362,50,352,68r-7,19l342,106r,21l346,147r7,19l363,183r56,65l115,248r-20,2l75,255r-19,9l40,276,24,293,12,310,4,329,,347r,26l4,395r6,19l18,430r11,14l45,458r18,12l81,478r19,4l420,483r-48,52l359,552r-9,18l344,590r-2,19l344,633r5,20l356,671r11,16l380,702r17,12l415,724r20,5l454,732r23,-2l498,725r18,-8l532,706r4,-3l470,703r-23,-1l427,697r-17,-8l399,681,385,665r-9,-18l371,627r,-22l376,585r8,-17l462,478r22,-24l115,454,95,451,75,444,58,433,44,416,34,398,28,380r1,-26l34,333r8,-16l52,303,68,290r18,-8l106,277r378,l462,253,393,176,381,159r-7,-19l370,121r3,-23l379,78,389,61,399,50,416,38r19,-8l455,28r81,l529,22,512,11,493,3,473,e" fillcolor="#8b8b8b" stroked="f">
              <v:path arrowok="t"/>
            </v:shape>
            <v:shape id="_x0000_s2174" style="position:absolute;left:5672;top:11;width:801;height:732;mso-position-horizontal-relative:page;mso-position-vertical-relative:page" coordsize="801,732" o:allowincell="f" path="m536,28r-81,l478,30r19,6l514,46r10,10l743,299r1,1l752,308r8,11l770,340r2,12l772,377r-2,12l766,399r-5,12l754,421r-9,9l744,430,524,674r-1,1l508,689r-19,9l470,703r66,l545,694,766,449r12,-15l789,417r8,-21l801,377r-1,-25l797,333,786,309,776,293,765,281r-2,-2l545,37r,-1l536,28e" fillcolor="#8b8b8b" stroked="f">
              <v:path arrowok="t"/>
            </v:shape>
          </v:group>
          <v:shape id="_x0000_s2175" style="position:absolute;left:7480;top:113;width:613;height:554" coordsize="613,554" o:allowincell="f" path="m347,l328,3r-16,8l305,17,292,33r-8,19l283,77r4,20l294,112r63,71l375,203r-303,l51,206r-19,8l15,233,4,250,,267r1,24l8,310r10,15l35,338r18,8l349,349r26,l357,368r-57,63l289,449r-6,19l284,494r6,20l298,529r7,6l323,547r19,6l368,551r19,-5l402,537r6,-7l589,329r1,l597,322r6,-8l607,304r3,-9l612,286r,-20l610,255r-4,-9l602,237r-6,-8l589,222r-1,l408,21,391,8,373,,347,e" stroked="f">
            <v:path arrowok="t"/>
          </v:shape>
          <v:group id="_x0000_s2176" style="position:absolute;left:7456;top:89;width:661;height:602" coordorigin="7456,89" coordsize="661,602" o:allowincell="f">
            <v:shape id="_x0000_s2177" style="position:absolute;left:7456;top:89;width:661;height:602;mso-position-horizontal-relative:page;mso-position-vertical-relative:page" coordsize="661,602" o:allowincell="f" path="m372,l351,3,333,9,318,19r-9,7l296,43r-8,19l283,81r,23l287,124r7,17l305,157r41,46l96,203r-21,2l56,212,38,222,21,240,10,258,3,276,,294r1,23l7,337r9,17l35,372r18,13l70,393r17,3l346,397r-39,43l295,457r-9,18l282,495r2,25l289,540r8,17l309,572r5,5l331,589r18,8l369,601r25,-2l414,594r17,-9l443,576r-72,l352,572r-16,-7l329,559,316,543r-8,-19l307,499r4,-19l318,464r63,-72l399,372r-303,l75,369,57,361,39,342,28,325,24,308r2,-24l32,265,42,250,59,237r18,-8l399,227,381,207,324,144,313,127r-6,-19l308,82r6,-20l323,47r6,-7l347,28r19,-5l442,23r-9,-8l415,5,396,,372,e" fillcolor="#8b8b8b" stroked="f">
              <v:path arrowok="t"/>
            </v:shape>
            <v:shape id="_x0000_s2178" style="position:absolute;left:7456;top:89;width:661;height:602;mso-position-horizontal-relative:page;mso-position-vertical-relative:page" coordsize="661,602" o:allowincell="f" path="m442,23r-76,l392,24r19,6l426,39r6,6l612,245r1,1l620,253r6,8l630,270r4,9l636,289r,21l634,319r-3,9l627,337r-6,9l614,353r-1,l432,555r-16,13l397,576r-26,l443,576r3,-2l450,571,631,369r9,-9l647,349r5,-12l657,326r3,-13l660,286r-3,-13l652,261r-5,-12l639,238r-10,-9l449,29r-7,-6e" fillcolor="#8b8b8b" stroked="f">
              <v:path arrowok="t"/>
            </v:shape>
          </v:group>
          <v:shape id="_x0000_s2179" style="position:absolute;left:9270;top:166;width:486;height:441" coordsize="486,441" o:allowincell="f" path="m287,l266,1,248,9r-6,5l229,31r-5,19l225,71r8,18l283,146r15,16l57,162r-21,3l19,176,6,193,,212r2,23l9,252r19,16l45,276r232,1l298,277r-15,16l238,343r-11,18l223,380r4,22l236,419r6,7l260,436r19,4l301,437r17,-10l324,421,467,262r1,l474,256r4,-6l481,242r3,-7l486,228r,-17l484,203r-3,-7l478,189r-5,-7l467,177r-1,l323,17,307,5,287,e" stroked="f">
            <v:path arrowok="t"/>
          </v:shape>
          <v:group id="_x0000_s2180" style="position:absolute;left:9251;top:149;width:523;height:475" coordorigin="9251,149" coordsize="523,475" o:allowincell="f">
            <v:shape id="_x0000_s2181" style="position:absolute;left:9251;top:149;width:523;height:475;mso-position-horizontal-relative:page;mso-position-vertical-relative:page" coordsize="523,475" o:allowincell="f" path="m295,l274,2,258,9r-11,8l244,20,232,37r-7,19l224,81r4,19l235,116r38,44l75,160r-21,3l36,171,17,190,5,207,,224r1,25l6,269r9,15l33,300r17,9l69,313r205,1l242,348r-11,17l224,384r1,27l230,431r8,15l248,457r17,11l284,475r27,-2l331,468r15,-8l349,457r-44,l284,455r-18,-8l260,443,247,426r-5,-19l243,386r8,-18l301,310r15,-16l75,294,54,291,37,281,24,263,18,245r2,-24l28,204,46,188r17,-8l316,179,301,163,256,113,245,96,241,76r4,-21l254,37r6,-6l278,20r19,-4l349,16,339,9,321,,295,e" fillcolor="#8b8b8b" stroked="f">
              <v:path arrowok="t"/>
            </v:shape>
            <v:shape id="_x0000_s2182" style="position:absolute;left:9251;top:149;width:523;height:475;mso-position-horizontal-relative:page;mso-position-vertical-relative:page" coordsize="523,475" o:allowincell="f" path="m349,16r-52,l319,20r17,9l342,35,485,194r6,6l496,206r3,7l502,221r2,8l504,245r-2,7l499,259r-3,8l492,273r-6,6l486,279,341,439r-16,13l305,457r44,l356,452,499,292r7,-7l512,276r4,-9l520,258r3,-11l523,226r-3,-11l516,206r-4,-10l506,187r-8,-6l355,22r-6,-6e" fillcolor="#8b8b8b" stroked="f">
              <v:path arrowok="t"/>
            </v:shape>
          </v:group>
          <v:rect id="_x0000_s2183" style="position:absolute;left:10122;width:1780;height:580;mso-position-horizontal-relative:page;mso-position-vertical-relative:page" o:allowincell="f" filled="f" stroked="f">
            <v:textbox inset="0,0,0,0">
              <w:txbxContent>
                <w:p w:rsidR="005D2EDF" w:rsidRDefault="00DF4F79">
                  <w:pPr>
                    <w:spacing w:after="0" w:line="580" w:lineRule="atLeas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pict>
                      <v:shape id="_x0000_i1108" type="#_x0000_t75" style="width:88.35pt;height:28.7pt">
                        <v:imagedata r:id="rId2" o:title=""/>
                      </v:shape>
                    </w:pict>
                  </w:r>
                </w:p>
                <w:p w:rsidR="005D2EDF" w:rsidRDefault="005D2EDF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rect>
          <v:shape id="_x0000_s2184" style="position:absolute;left:10472;top:461;width:878;height:182" coordsize="878,182" o:allowincell="f" path="m878,l66,,45,6,26,18,12,34,3,54,,76r,39l6,136r12,19l34,169r20,9l77,182r683,-1l760,181r5,-5l801,130,834,82,863,31,878,e" fillcolor="#9e9e9e" stroked="f">
            <v:path arrowok="t"/>
          </v:shape>
          <v:shape id="_x0000_s2185" style="position:absolute;left:10299;top:70;width:1121;height:261" coordsize="1121,261" o:allowincell="f" path="m1117,l150,,125,2,102,7,81,15,61,26,43,39,28,54,16,72,7,90,1,110,,132r2,21l8,172r10,19l30,207r16,15l64,235r20,11l106,253r23,5l154,260r943,l1097,260r2,-6l1111,195r7,-61l1121,71r-1,-20l1120,30,1118,9,1117,e" fillcolor="#d5d5d4" stroked="f">
            <v:path arrowok="t"/>
          </v:shape>
          <w10:wrap anchorx="page" anchory="page"/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86" type="#_x0000_t202" style="position:absolute;margin-left:402.9pt;margin-top:49.55pt;width:136.7pt;height:11pt;z-index:-251644928;mso-position-horizontal-relative:page;mso-position-vertical-relative:page" o:allowincell="f" filled="f" stroked="f">
          <v:textbox inset="0,0,0,0">
            <w:txbxContent>
              <w:p w:rsidR="005D2EDF" w:rsidRDefault="005D2EDF">
                <w:pPr>
                  <w:widowControl w:val="0"/>
                  <w:autoSpaceDE w:val="0"/>
                  <w:autoSpaceDN w:val="0"/>
                  <w:adjustRightInd w:val="0"/>
                  <w:spacing w:after="0" w:line="205" w:lineRule="exact"/>
                  <w:ind w:left="20" w:right="-47"/>
                  <w:rPr>
                    <w:rFonts w:ascii="Arial" w:hAnsi="Arial" w:cs="Arial"/>
                    <w:color w:val="000000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spacing w:val="-1"/>
                    <w:w w:val="88"/>
                    <w:sz w:val="18"/>
                    <w:szCs w:val="18"/>
                  </w:rPr>
                  <w:t>w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 xml:space="preserve">oosh </w:t>
                </w:r>
                <w:r>
                  <w:rPr>
                    <w:rFonts w:ascii="Arial" w:hAnsi="Arial" w:cs="Arial"/>
                    <w:color w:val="2A2A29"/>
                    <w:spacing w:val="7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w w:val="88"/>
                    <w:sz w:val="18"/>
                    <w:szCs w:val="18"/>
                  </w:rPr>
                  <w:t>·</w:t>
                </w:r>
                <w:r>
                  <w:rPr>
                    <w:rFonts w:ascii="Arial" w:hAnsi="Arial" w:cs="Arial"/>
                    <w:color w:val="2A2A29"/>
                    <w:spacing w:val="-3"/>
                    <w:w w:val="8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8.˚</w:t>
                </w:r>
                <w:r>
                  <w:rPr>
                    <w:rFonts w:ascii="Arial" w:hAnsi="Arial" w:cs="Arial"/>
                    <w:color w:val="2A2A29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ano</w:t>
                </w:r>
                <w:r>
                  <w:rPr>
                    <w:rFonts w:ascii="Arial" w:hAnsi="Arial" w:cs="Arial"/>
                    <w:color w:val="2A2A29"/>
                    <w:spacing w:val="-1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aluation</w:t>
                </w:r>
                <w:r>
                  <w:rPr>
                    <w:rFonts w:ascii="Arial" w:hAnsi="Arial" w:cs="Arial"/>
                    <w:color w:val="2A2A29"/>
                    <w:spacing w:val="2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hAnsi="Arial" w:cs="Arial"/>
                    <w:color w:val="2A2A29"/>
                    <w:spacing w:val="-1"/>
                    <w:w w:val="130"/>
                    <w:sz w:val="18"/>
                    <w:szCs w:val="18"/>
                  </w:rPr>
                  <w:t>t</w:t>
                </w:r>
                <w:r>
                  <w:rPr>
                    <w:rFonts w:ascii="Arial" w:hAnsi="Arial" w:cs="Arial"/>
                    <w:color w:val="2A2A29"/>
                    <w:sz w:val="18"/>
                    <w:szCs w:val="18"/>
                  </w:rPr>
                  <w:t>e</w:t>
                </w:r>
                <w:r>
                  <w:rPr>
                    <w:rFonts w:ascii="Arial" w:hAnsi="Arial" w:cs="Arial"/>
                    <w:color w:val="2A2A29"/>
                    <w:spacing w:val="-2"/>
                    <w:sz w:val="18"/>
                    <w:szCs w:val="18"/>
                  </w:rPr>
                  <w:t>s</w:t>
                </w:r>
                <w:r>
                  <w:rPr>
                    <w:rFonts w:ascii="Arial" w:hAnsi="Arial" w:cs="Arial"/>
                    <w:color w:val="2A2A29"/>
                    <w:w w:val="111"/>
                    <w:sz w:val="18"/>
                    <w:szCs w:val="18"/>
                  </w:rPr>
                  <w:t>ts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proofState w:spelling="clean" w:grammar="clean"/>
  <w:attachedTemplate r:id="rId1"/>
  <w:doNotTrackMoves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212">
      <o:colormenu v:ext="edit" fillcolor="non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26FD"/>
    <w:rsid w:val="00011C33"/>
    <w:rsid w:val="00037B09"/>
    <w:rsid w:val="000B6B85"/>
    <w:rsid w:val="001126FD"/>
    <w:rsid w:val="001D5EE1"/>
    <w:rsid w:val="005D2EDF"/>
    <w:rsid w:val="006A0FB3"/>
    <w:rsid w:val="006D160D"/>
    <w:rsid w:val="00AE3BB9"/>
    <w:rsid w:val="00DF4F79"/>
    <w:rsid w:val="00E55332"/>
    <w:rsid w:val="00E8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12">
      <o:colormenu v:ext="edit" fillcolor="none"/>
    </o:shapedefaults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,"/>
  <w:listSeparator w:val=";"/>
  <w14:defaultImageDpi w14:val="0"/>
  <w15:docId w15:val="{306A67A1-0674-4DB9-9A54-14746AD7E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0FB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0FB3"/>
  </w:style>
  <w:style w:type="paragraph" w:styleId="Footer">
    <w:name w:val="footer"/>
    <w:basedOn w:val="Normal"/>
    <w:link w:val="FooterChar"/>
    <w:uiPriority w:val="99"/>
    <w:unhideWhenUsed/>
    <w:rsid w:val="006A0FB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0F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4.xml"/><Relationship Id="rId39" Type="http://schemas.openxmlformats.org/officeDocument/2006/relationships/image" Target="media/image25.png"/><Relationship Id="rId21" Type="http://schemas.openxmlformats.org/officeDocument/2006/relationships/image" Target="media/image13.png"/><Relationship Id="rId34" Type="http://schemas.openxmlformats.org/officeDocument/2006/relationships/header" Target="header4.xml"/><Relationship Id="rId42" Type="http://schemas.openxmlformats.org/officeDocument/2006/relationships/image" Target="media/image26.jpeg"/><Relationship Id="rId47" Type="http://schemas.openxmlformats.org/officeDocument/2006/relationships/image" Target="media/image27.png"/><Relationship Id="rId50" Type="http://schemas.openxmlformats.org/officeDocument/2006/relationships/footer" Target="footer12.xml"/><Relationship Id="rId55" Type="http://schemas.openxmlformats.org/officeDocument/2006/relationships/footer" Target="footer1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19.png"/><Relationship Id="rId41" Type="http://schemas.openxmlformats.org/officeDocument/2006/relationships/footer" Target="footer8.xml"/><Relationship Id="rId54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6.png"/><Relationship Id="rId32" Type="http://schemas.openxmlformats.org/officeDocument/2006/relationships/image" Target="media/image22.png"/><Relationship Id="rId37" Type="http://schemas.openxmlformats.org/officeDocument/2006/relationships/image" Target="media/image23.png"/><Relationship Id="rId40" Type="http://schemas.openxmlformats.org/officeDocument/2006/relationships/footer" Target="footer7.xml"/><Relationship Id="rId45" Type="http://schemas.openxmlformats.org/officeDocument/2006/relationships/footer" Target="footer9.xml"/><Relationship Id="rId53" Type="http://schemas.openxmlformats.org/officeDocument/2006/relationships/header" Target="header7.xml"/><Relationship Id="rId58" Type="http://schemas.openxmlformats.org/officeDocument/2006/relationships/image" Target="media/image32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18.png"/><Relationship Id="rId36" Type="http://schemas.openxmlformats.org/officeDocument/2006/relationships/footer" Target="footer6.xml"/><Relationship Id="rId49" Type="http://schemas.openxmlformats.org/officeDocument/2006/relationships/footer" Target="footer11.xml"/><Relationship Id="rId57" Type="http://schemas.openxmlformats.org/officeDocument/2006/relationships/image" Target="media/image31.png"/><Relationship Id="rId61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11.jpeg"/><Relationship Id="rId31" Type="http://schemas.openxmlformats.org/officeDocument/2006/relationships/image" Target="media/image21.png"/><Relationship Id="rId44" Type="http://schemas.openxmlformats.org/officeDocument/2006/relationships/header" Target="header6.xml"/><Relationship Id="rId52" Type="http://schemas.openxmlformats.org/officeDocument/2006/relationships/image" Target="media/image30.png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7.jpeg"/><Relationship Id="rId30" Type="http://schemas.openxmlformats.org/officeDocument/2006/relationships/image" Target="media/image20.png"/><Relationship Id="rId35" Type="http://schemas.openxmlformats.org/officeDocument/2006/relationships/footer" Target="footer5.xml"/><Relationship Id="rId43" Type="http://schemas.openxmlformats.org/officeDocument/2006/relationships/header" Target="header5.xml"/><Relationship Id="rId48" Type="http://schemas.openxmlformats.org/officeDocument/2006/relationships/image" Target="media/image28.jpeg"/><Relationship Id="rId56" Type="http://schemas.openxmlformats.org/officeDocument/2006/relationships/footer" Target="footer14.xml"/><Relationship Id="rId8" Type="http://schemas.openxmlformats.org/officeDocument/2006/relationships/image" Target="media/image2.png"/><Relationship Id="rId51" Type="http://schemas.openxmlformats.org/officeDocument/2006/relationships/image" Target="media/image29.png"/><Relationship Id="rId3" Type="http://schemas.openxmlformats.org/officeDocument/2006/relationships/settings" Target="settings.xml"/><Relationship Id="rId12" Type="http://schemas.openxmlformats.org/officeDocument/2006/relationships/footer" Target="footer2.xml"/><Relationship Id="rId17" Type="http://schemas.openxmlformats.org/officeDocument/2006/relationships/image" Target="media/image9.jpeg"/><Relationship Id="rId25" Type="http://schemas.openxmlformats.org/officeDocument/2006/relationships/footer" Target="footer3.xml"/><Relationship Id="rId33" Type="http://schemas.openxmlformats.org/officeDocument/2006/relationships/header" Target="header3.xml"/><Relationship Id="rId38" Type="http://schemas.openxmlformats.org/officeDocument/2006/relationships/image" Target="media/image24.jpeg"/><Relationship Id="rId46" Type="http://schemas.openxmlformats.org/officeDocument/2006/relationships/footer" Target="footer10.xml"/><Relationship Id="rId59" Type="http://schemas.openxmlformats.org/officeDocument/2006/relationships/image" Target="media/image3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7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8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ED47A42B-3D2D-42A1-BD62-CDE258C14E53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20</TotalTime>
  <Pages>7</Pages>
  <Words>1148</Words>
  <Characters>6203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Pedro Carreira</cp:lastModifiedBy>
  <cp:revision>3</cp:revision>
  <dcterms:created xsi:type="dcterms:W3CDTF">2014-06-20T17:16:00Z</dcterms:created>
  <dcterms:modified xsi:type="dcterms:W3CDTF">2014-07-01T17:06:00Z</dcterms:modified>
</cp:coreProperties>
</file>