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7E1" w:rsidRPr="004562BA" w:rsidRDefault="0041402D" w:rsidP="004562BA">
      <w:pPr>
        <w:widowControl w:val="0"/>
        <w:autoSpaceDE w:val="0"/>
        <w:autoSpaceDN w:val="0"/>
        <w:adjustRightInd w:val="0"/>
        <w:spacing w:before="29" w:after="0" w:line="240" w:lineRule="auto"/>
        <w:ind w:right="110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group id="_x0000_s1026" style="position:absolute;left:0;text-align:left;margin-left:-11pt;margin-top:-1in;width:447.65pt;height:53.2pt;z-index:251586048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8953;height:1064;mso-position-horizontal-relative:margin">
              <v:imagedata r:id="rId5" o:title=""/>
            </v:shape>
            <v:shape id="_x0000_s1028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noProof/>
        </w:rPr>
        <w:pict>
          <v:group id="_x0000_s1029" style="position:absolute;left:0;text-align:left;margin-left:57pt;margin-top:-7.25pt;width:241.25pt;height:38.9pt;z-index:-251963904;mso-position-horizontal-relative:page" coordorigin="1140,-145" coordsize="4825,778" o:allowincell="f">
            <v:rect id="_x0000_s1030" style="position:absolute;left:1791;top:48;width:3520;height:380;mso-position-horizontal-relative:page" o:allowincell="f" filled="f" stroked="f">
              <v:textbox inset="0,0,0,0">
                <w:txbxContent>
                  <w:p w:rsidR="009A17E1" w:rsidRDefault="009A17E1">
                    <w:pPr>
                      <w:spacing w:after="0" w:line="3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9A17E1" w:rsidRDefault="009A17E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31" style="position:absolute;left:1160;top:-125;width:4785;height:738" coordsize="4785,738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2" type="#_x0000_t136" style="position:absolute;left:0;text-align:left;margin-left:89.75pt;margin-top:4.15pt;width:175.1pt;height:18pt;rotation:358;z-index:-251962880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SPEAKING – STUDENT A"/>
            <w10:wrap anchorx="page"/>
          </v:shape>
        </w:pict>
      </w:r>
      <w:r w:rsidR="009A17E1" w:rsidRPr="004562BA">
        <w:rPr>
          <w:rFonts w:ascii="Arial" w:hAnsi="Arial" w:cs="Arial"/>
          <w:color w:val="2A2A29"/>
          <w:w w:val="74"/>
          <w:sz w:val="36"/>
          <w:szCs w:val="36"/>
          <w:lang w:val="en-US"/>
        </w:rPr>
        <w:t>10</w:t>
      </w:r>
      <w:r w:rsidR="009A17E1" w:rsidRPr="004562BA">
        <w:rPr>
          <w:rFonts w:ascii="Arial" w:hAnsi="Arial" w:cs="Arial"/>
          <w:color w:val="2A2A29"/>
          <w:spacing w:val="2"/>
          <w:w w:val="74"/>
          <w:sz w:val="36"/>
          <w:szCs w:val="36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9A17E1" w:rsidRPr="004562BA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="009A17E1" w:rsidRPr="004562BA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4562B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PART</w:t>
      </w:r>
      <w:r w:rsidRPr="004562BA">
        <w:rPr>
          <w:rFonts w:ascii="Times New Roman" w:hAnsi="Times New Roman"/>
          <w:b/>
          <w:bCs/>
          <w:color w:val="2A2A29"/>
          <w:spacing w:val="14"/>
          <w:sz w:val="28"/>
          <w:szCs w:val="28"/>
          <w:lang w:val="en-US"/>
        </w:rPr>
        <w:t xml:space="preserve"> </w:t>
      </w:r>
      <w:r w:rsidRPr="004562BA">
        <w:rPr>
          <w:rFonts w:ascii="Times New Roman" w:hAnsi="Times New Roman"/>
          <w:b/>
          <w:bCs/>
          <w:color w:val="2A2A29"/>
          <w:w w:val="108"/>
          <w:sz w:val="28"/>
          <w:szCs w:val="28"/>
          <w:lang w:val="en-US"/>
        </w:rPr>
        <w:t>1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34"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4562BA">
        <w:rPr>
          <w:rFonts w:ascii="Arial" w:hAnsi="Arial" w:cs="Arial"/>
          <w:color w:val="2A2A29"/>
          <w:w w:val="93"/>
          <w:sz w:val="24"/>
          <w:szCs w:val="24"/>
          <w:lang w:val="en-US"/>
        </w:rPr>
        <w:t>Each</w:t>
      </w:r>
      <w:r w:rsidRPr="004562BA">
        <w:rPr>
          <w:rFonts w:ascii="Arial" w:hAnsi="Arial" w:cs="Arial"/>
          <w:color w:val="2A2A29"/>
          <w:spacing w:val="-3"/>
          <w:w w:val="93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4562BA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acts</w:t>
      </w:r>
      <w:r w:rsidRPr="004562BA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4562BA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eacher</w:t>
      </w:r>
      <w:r w:rsidRPr="004562BA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4562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ering</w:t>
      </w:r>
      <w:r w:rsidRPr="004562BA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4562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sonal</w:t>
      </w:r>
      <w:r w:rsidRPr="004562BA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tions.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color w:val="00000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4562B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PART</w:t>
      </w:r>
      <w:r w:rsidRPr="004562BA">
        <w:rPr>
          <w:rFonts w:ascii="Times New Roman" w:hAnsi="Times New Roman"/>
          <w:b/>
          <w:bCs/>
          <w:color w:val="2A2A29"/>
          <w:spacing w:val="14"/>
          <w:sz w:val="28"/>
          <w:szCs w:val="28"/>
          <w:lang w:val="en-US"/>
        </w:rPr>
        <w:t xml:space="preserve"> </w:t>
      </w:r>
      <w:r w:rsidRPr="004562BA">
        <w:rPr>
          <w:rFonts w:ascii="Times New Roman" w:hAnsi="Times New Roman"/>
          <w:b/>
          <w:bCs/>
          <w:color w:val="2A2A29"/>
          <w:w w:val="108"/>
          <w:sz w:val="28"/>
          <w:szCs w:val="28"/>
          <w:lang w:val="en-US"/>
        </w:rPr>
        <w:t>2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34" w:after="0" w:line="278" w:lineRule="auto"/>
        <w:ind w:left="914" w:right="528"/>
        <w:rPr>
          <w:rFonts w:ascii="Arial" w:hAnsi="Arial" w:cs="Arial"/>
          <w:color w:val="000000"/>
          <w:sz w:val="24"/>
          <w:szCs w:val="24"/>
          <w:lang w:val="en-US"/>
        </w:rPr>
      </w:pPr>
      <w:r w:rsidRPr="004562BA">
        <w:rPr>
          <w:rFonts w:ascii="Arial" w:hAnsi="Arial" w:cs="Arial"/>
          <w:color w:val="2A2A29"/>
          <w:w w:val="98"/>
          <w:sz w:val="24"/>
          <w:szCs w:val="24"/>
          <w:lang w:val="en-US"/>
        </w:rPr>
        <w:t>Students</w:t>
      </w:r>
      <w:r w:rsidRPr="004562BA">
        <w:rPr>
          <w:rFonts w:ascii="Arial" w:hAnsi="Arial" w:cs="Arial"/>
          <w:color w:val="2A2A29"/>
          <w:spacing w:val="-7"/>
          <w:w w:val="98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act</w:t>
      </w:r>
      <w:r w:rsidRPr="004562BA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4562BA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5"/>
          <w:sz w:val="24"/>
          <w:szCs w:val="24"/>
          <w:lang w:val="en-US"/>
        </w:rPr>
        <w:t>each</w:t>
      </w:r>
      <w:r w:rsidRPr="004562BA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othe</w:t>
      </w:r>
      <w:r w:rsidRPr="004562BA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8"/>
          <w:sz w:val="24"/>
          <w:szCs w:val="24"/>
          <w:lang w:val="en-US"/>
        </w:rPr>
        <w:t>Students</w:t>
      </w:r>
      <w:r w:rsidRPr="004562BA">
        <w:rPr>
          <w:rFonts w:ascii="Arial" w:hAnsi="Arial" w:cs="Arial"/>
          <w:color w:val="2A2A29"/>
          <w:spacing w:val="-7"/>
          <w:w w:val="98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ask</w:t>
      </w:r>
      <w:r w:rsidRPr="004562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4562BA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4562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4562BA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7"/>
          <w:sz w:val="24"/>
          <w:szCs w:val="24"/>
          <w:lang w:val="en-US"/>
        </w:rPr>
        <w:t>que</w:t>
      </w:r>
      <w:r w:rsidRPr="004562BA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w w:val="97"/>
          <w:sz w:val="24"/>
          <w:szCs w:val="24"/>
          <w:lang w:val="en-US"/>
        </w:rPr>
        <w:t>tions</w:t>
      </w:r>
      <w:r w:rsidRPr="004562BA">
        <w:rPr>
          <w:rFonts w:ascii="Arial" w:hAnsi="Arial" w:cs="Arial"/>
          <w:color w:val="2A2A29"/>
          <w:spacing w:val="4"/>
          <w:w w:val="97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using</w:t>
      </w:r>
      <w:r w:rsidRPr="004562BA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106"/>
          <w:sz w:val="24"/>
          <w:szCs w:val="24"/>
          <w:lang w:val="en-US"/>
        </w:rPr>
        <w:t>p</w:t>
      </w:r>
      <w:r w:rsidRPr="004562BA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 xml:space="preserve">ompt </w:t>
      </w:r>
      <w:r w:rsidRPr="004562BA">
        <w:rPr>
          <w:rFonts w:ascii="Arial" w:hAnsi="Arial" w:cs="Arial"/>
          <w:color w:val="2A2A29"/>
          <w:w w:val="102"/>
          <w:sz w:val="24"/>
          <w:szCs w:val="24"/>
          <w:lang w:val="en-US"/>
        </w:rPr>
        <w:t>ma</w:t>
      </w:r>
      <w:r w:rsidRPr="004562BA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t</w:t>
      </w:r>
      <w:r w:rsidRPr="004562BA">
        <w:rPr>
          <w:rFonts w:ascii="Arial" w:hAnsi="Arial" w:cs="Arial"/>
          <w:color w:val="2A2A29"/>
          <w:w w:val="103"/>
          <w:sz w:val="24"/>
          <w:szCs w:val="24"/>
          <w:lang w:val="en-US"/>
        </w:rPr>
        <w:t>erial.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Arial" w:hAnsi="Arial" w:cs="Arial"/>
          <w:color w:val="00000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4562BA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STUDENT</w:t>
      </w:r>
      <w:r w:rsidRPr="004562BA">
        <w:rPr>
          <w:rFonts w:ascii="Times New Roman" w:hAnsi="Times New Roman"/>
          <w:b/>
          <w:bCs/>
          <w:color w:val="2A2A29"/>
          <w:spacing w:val="16"/>
          <w:sz w:val="24"/>
          <w:szCs w:val="24"/>
          <w:lang w:val="en-US"/>
        </w:rPr>
        <w:t xml:space="preserve"> </w:t>
      </w:r>
      <w:r w:rsidRPr="004562BA">
        <w:rPr>
          <w:rFonts w:ascii="Times New Roman" w:hAnsi="Times New Roman"/>
          <w:b/>
          <w:bCs/>
          <w:color w:val="2A2A29"/>
          <w:w w:val="105"/>
          <w:sz w:val="24"/>
          <w:szCs w:val="24"/>
          <w:lang w:val="en-US"/>
        </w:rPr>
        <w:t>A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12" w:after="0" w:line="320" w:lineRule="exact"/>
        <w:ind w:left="914" w:right="94"/>
        <w:rPr>
          <w:rFonts w:ascii="Arial" w:hAnsi="Arial" w:cs="Arial"/>
          <w:color w:val="000000"/>
          <w:sz w:val="24"/>
          <w:szCs w:val="24"/>
          <w:lang w:val="en-US"/>
        </w:rPr>
      </w:pPr>
      <w:r w:rsidRPr="004562BA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4562BA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4562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4562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4562BA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4562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4562BA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envi</w:t>
      </w:r>
      <w:r w:rsidRPr="004562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onmen</w:t>
      </w:r>
      <w:r w:rsidRPr="004562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al</w:t>
      </w:r>
      <w:r w:rsidRPr="004562BA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film</w:t>
      </w:r>
      <w:r w:rsidRPr="004562BA">
        <w:rPr>
          <w:rFonts w:ascii="Arial" w:hAnsi="Arial" w:cs="Arial"/>
          <w:color w:val="2A2A29"/>
          <w:spacing w:val="40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ti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al.</w:t>
      </w:r>
      <w:r w:rsidRPr="004562BA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Look</w:t>
      </w:r>
      <w:r w:rsidRPr="004562BA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4562BA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4562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4562BA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and ans</w:t>
      </w:r>
      <w:r w:rsidRPr="004562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4562BA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4562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partner</w:t>
      </w:r>
      <w:r w:rsidRPr="004562BA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spacing w:val="40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tions.</w: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033" style="position:absolute;margin-left:114.95pt;margin-top:6.35pt;width:335.25pt;height:207.1pt;z-index:-251957760" o:regroupid="1" o:allowincell="f" stroked="f">
            <v:path arrowok="t"/>
          </v:rect>
        </w:pic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Arial" w:hAnsi="Arial" w:cs="Arial"/>
          <w:color w:val="000000"/>
          <w:lang w:val="en-US"/>
        </w:rPr>
      </w:pPr>
      <w:r>
        <w:rPr>
          <w:noProof/>
        </w:rPr>
        <w:pict>
          <v:rect id="_x0000_s1034" style="position:absolute;margin-left:117.15pt;margin-top:2.1pt;width:335.5pt;height:204pt;z-index:-251956736" o:regroupid="1" o:allowincell="f" fillcolor="#f2f2f2 [3052]" stroked="f">
            <v:path arrowok="t"/>
          </v:rect>
        </w:pict>
      </w:r>
      <w:r>
        <w:rPr>
          <w:noProof/>
        </w:rPr>
        <w:pict>
          <v:polyline id="_x0000_s1035" style="position:absolute;z-index:-251958784" points="127.8pt,.8pt,125.85pt,.8pt,124.25pt,.8pt,122.9pt,.9pt,121.85pt,1.1pt,121pt,1.4pt,120.4pt,1.85pt,119.95pt,2.45pt,119.65pt,3.3pt,119.45pt,4.35pt,119.35pt,5.65pt,119.35pt,7.3pt,119.35pt,198.35pt,119.35pt,199.95pt,119.45pt,201.25pt,119.65pt,202.35pt,119.95pt,203.15pt,120.4pt,203.8pt,121pt,204.25pt,121.8pt,204.55pt,122.9pt,204.75pt,124.2pt,204.85pt,125.85pt,204.85pt,441.6pt,204.85pt,443.2pt,204.85pt,444.55pt,204.75pt,445.6pt,204.55pt,446.45pt,204.25pt,447.05pt,203.8pt,447.5pt,203.2pt,447.8pt,202.35pt,448pt,201.3pt,448.1pt,200pt,448.15pt,198.35pt,448.15pt,7.3pt,448.1pt,5.7pt,448pt,4.35pt,447.85pt,3.3pt,447.55pt,2.45pt,447.1pt,1.85pt,446.45pt,1.4pt,445.65pt,1.1pt,444.55pt,.9pt,443.25pt,.8pt,441.65pt,.8pt,127.8pt,.8pt" coordsize="6577,4082" o:regroupid="1" o:allowincell="f" fillcolor="#dadada" stroked="f">
            <v:path arrowok="t"/>
          </v:polyline>
        </w:pic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21" w:after="0" w:line="240" w:lineRule="auto"/>
        <w:ind w:left="3223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4562B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ENVIRONMENTAL</w:t>
      </w:r>
      <w:r w:rsidRPr="004562BA">
        <w:rPr>
          <w:rFonts w:ascii="Times New Roman" w:hAnsi="Times New Roman"/>
          <w:b/>
          <w:bCs/>
          <w:color w:val="2A2A29"/>
          <w:spacing w:val="2"/>
          <w:sz w:val="28"/>
          <w:szCs w:val="28"/>
          <w:lang w:val="en-US"/>
        </w:rPr>
        <w:t xml:space="preserve"> </w:t>
      </w:r>
      <w:r w:rsidRPr="004562B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FILM</w:t>
      </w:r>
      <w:r w:rsidRPr="004562BA">
        <w:rPr>
          <w:rFonts w:ascii="Times New Roman" w:hAnsi="Times New Roman"/>
          <w:b/>
          <w:bCs/>
          <w:color w:val="2A2A29"/>
          <w:spacing w:val="-9"/>
          <w:sz w:val="28"/>
          <w:szCs w:val="28"/>
          <w:lang w:val="en-US"/>
        </w:rPr>
        <w:t xml:space="preserve"> </w:t>
      </w:r>
      <w:r w:rsidRPr="004562BA">
        <w:rPr>
          <w:rFonts w:ascii="Times New Roman" w:hAnsi="Times New Roman"/>
          <w:b/>
          <w:bCs/>
          <w:color w:val="2A2A29"/>
          <w:w w:val="101"/>
          <w:sz w:val="28"/>
          <w:szCs w:val="28"/>
          <w:lang w:val="en-US"/>
        </w:rPr>
        <w:t>FESTIVAL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Times New Roman" w:hAnsi="Times New Roman"/>
          <w:color w:val="000000"/>
          <w:sz w:val="14"/>
          <w:szCs w:val="14"/>
          <w:lang w:val="en-US"/>
        </w:rPr>
      </w:pP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78" w:lineRule="auto"/>
        <w:ind w:left="2671" w:right="5326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36" type="#_x0000_t75" style="position:absolute;left:0;text-align:left;margin-left:272.7pt;margin-top:1.4pt;width:163.95pt;height:157.9pt;z-index:251964928">
            <v:imagedata r:id="rId6" o:title="" chromakey="white"/>
          </v:shape>
        </w:pict>
      </w:r>
      <w:r>
        <w:rPr>
          <w:noProof/>
        </w:rPr>
        <w:pict>
          <v:polyline id="_x0000_s1037" style="position:absolute;left:0;text-align:left;z-index:-251868672" points="387.45pt,30.1pt,387.65pt,32pt,387.9pt,33.5pt,388.15pt,34.6pt,388.55pt,35.45pt,389.05pt,36pt,389.75pt,36.35pt,390.65pt,36.55pt,391.9pt,36.65pt,393.45pt,36.7pt,393.75pt,35.95pt,393.8pt,35.15pt,393.6pt,34.3pt,393.25pt,33.55pt,392.75pt,32.8pt,392.05pt,32.1pt,391.3pt,31.5pt,390.5pt,30.95pt,389.65pt,30.55pt,388.8pt,30.25pt,387.95pt,30.1pt,387.45pt,30.1pt" coordsize="127,133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38" style="position:absolute;left:0;text-align:left;margin-left:398.45pt;margin-top:30.1pt;width:7pt;height:7pt;z-index:-251869696;mso-position-horizontal-relative:page" o:regroupid="1" o:allowincell="f" filled="f" stroked="f">
            <v:textbox style="mso-next-textbox:#_x0000_s1038" inset="0,0,0,0">
              <w:txbxContent>
                <w:p w:rsidR="009A17E1" w:rsidRDefault="0041402D">
                  <w:pPr>
                    <w:spacing w:after="0" w:line="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5" type="#_x0000_t75" style="width:6.2pt;height:6.65pt">
                        <v:imagedata r:id="rId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39" style="position:absolute;left:0;text-align:left;z-index:-251929088" points="319.3pt,30.1pt,319.05pt,32pt,318.8pt,33.5pt,318.55pt,34.6pt,318.15pt,35.45pt,317.65pt,36pt,317pt,36.35pt,316.05pt,36.55pt,314.85pt,36.65pt,313.25pt,36.7pt,312.95pt,35.95pt,312.95pt,35.15pt,313.1pt,34.3pt,313.45pt,33.55pt,314pt,32.8pt,314.65pt,32.1pt,315.4pt,31.5pt,316.2pt,30.95pt,317.05pt,30.55pt,317.95pt,30.25pt,318.75pt,30.1pt,319.3pt,30.1pt" coordsize="127,133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40" style="position:absolute;left:0;text-align:left;margin-left:323.8pt;margin-top:30.1pt;width:7pt;height:7pt;z-index:-251930112;mso-position-horizontal-relative:page" o:regroupid="1" o:allowincell="f" filled="f" stroked="f">
            <v:textbox style="mso-next-textbox:#_x0000_s1040" inset="0,0,0,0">
              <w:txbxContent>
                <w:p w:rsidR="009A17E1" w:rsidRDefault="0041402D">
                  <w:pPr>
                    <w:spacing w:after="0" w:line="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6" type="#_x0000_t75" style="width:6.2pt;height:6.65pt">
                        <v:imagedata r:id="rId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A17E1" w:rsidRPr="004562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v</w:t>
      </w:r>
      <w:r w:rsidR="009A17E1" w:rsidRPr="004562BA">
        <w:rPr>
          <w:rFonts w:ascii="Arial" w:hAnsi="Arial" w:cs="Arial"/>
          <w:color w:val="2A2A29"/>
          <w:w w:val="95"/>
          <w:sz w:val="24"/>
          <w:szCs w:val="24"/>
          <w:lang w:val="en-US"/>
        </w:rPr>
        <w:t>a</w:t>
      </w:r>
      <w:r w:rsidR="009A17E1" w:rsidRPr="004562BA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s</w:t>
      </w:r>
      <w:r w:rsidR="009A17E1" w:rsidRPr="004562BA">
        <w:rPr>
          <w:rFonts w:ascii="Arial" w:hAnsi="Arial" w:cs="Arial"/>
          <w:color w:val="2A2A29"/>
          <w:w w:val="95"/>
          <w:sz w:val="24"/>
          <w:szCs w:val="24"/>
          <w:lang w:val="en-US"/>
        </w:rPr>
        <w:t>t</w:t>
      </w:r>
      <w:r w:rsidR="009A17E1" w:rsidRPr="004562BA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="009A17E1" w:rsidRPr="004562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ection</w:t>
      </w:r>
      <w:r w:rsidR="009A17E1" w:rsidRPr="004562BA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9A17E1" w:rsidRPr="004562BA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w w:val="106"/>
          <w:sz w:val="24"/>
          <w:szCs w:val="24"/>
          <w:lang w:val="en-US"/>
        </w:rPr>
        <w:t xml:space="preserve">films </w:t>
      </w:r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9A17E1" w:rsidRPr="004562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A17E1"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Envi</w:t>
      </w:r>
      <w:r w:rsidR="009A17E1"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onment</w: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  <w:r>
        <w:rPr>
          <w:noProof/>
        </w:rPr>
        <w:pict>
          <v:polyline id="_x0000_s1041" style="position:absolute;z-index:-251858432" points="394.5pt,5.45pt,393.7pt,4.6pt,393.3pt,4.25pt,393.3pt,4.3pt,393.7pt,4.9pt,394.4pt,5.85pt,395.2pt,6.95pt,396.05pt,8.2pt,396.95pt,9.55pt,397.9pt,11pt,398.85pt,12.55pt,399.8pt,14.2pt,400.75pt,15.9pt,401.7pt,17.7pt,402.6pt,19.6pt,403.45pt,21.55pt,404.25pt,23.6pt,404.95pt,25.65pt,405.6pt,27.75pt,406.1pt,29.95pt,406.5pt,32.15pt,406.8pt,34.35pt,406.9pt,36.6pt,406.85pt,38.85pt,406.65pt,41.1pt,406.2pt,43.85pt,405.7pt,46.4pt,405.05pt,48.85pt,404.3pt,51.15pt,403.5pt,53.3pt,402.6pt,55.35pt,401.65pt,57.25pt,400.65pt,59.05pt,399.6pt,60.75pt,398.5pt,62.35pt,397.4pt,63.8pt,396.25pt,65.2pt,395.1pt,66.45pt,393.95pt,67.7pt,392.85pt,68.8pt,391.75pt,69.85pt,390.65pt,70.85pt,389.65pt,71.75pt,388.65pt,72.6pt,387.75pt,73.4pt,387.9pt,73.95pt,388.25pt,73.8pt,390.65pt,72.2pt,392.8pt,70.7pt,394.75pt,69.35pt,396.5pt,68.1pt,398.05pt,66.95pt,399.4pt,65.8pt,400.55pt,64.7pt,401.6pt,63.6pt,402.5pt,62.45pt,403.3pt,61.25pt,403.95pt,59.95pt,404.5pt,58.6pt,405pt,57.05pt,405.45pt,55.4pt,405.8pt,53.6pt,406.15pt,51.55pt,406.45pt,49.3pt,406.75pt,46.75pt,407.05pt,44pt,407.35pt,40.9pt,407.35pt,39.15pt,407.35pt,37.5pt,407.3pt,35.95pt,407.25pt,34.45pt,407.15pt,33pt,406.95pt,31.6pt,406.75pt,30.2pt,406.45pt,28.8pt,406.1pt,27.35pt,405.65pt,25.9pt,405.15pt,24.4pt,404.5pt,22.8pt,403.75pt,21.1pt,402.85pt,19.35pt,401.85pt,17.4pt,400.7pt,15.35pt,399.4pt,13.15pt,397.95pt,10.8pt,396.3pt,8.2pt,394.5pt,5.45pt" coordsize="393,1395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42" style="position:absolute;margin-left:398.8pt;margin-top:4.8pt;width:20pt;height:69pt;z-index:-251859456;mso-position-horizontal-relative:page" o:regroupid="1" o:allowincell="f" filled="f" stroked="f">
            <v:textbox style="mso-next-textbox:#_x0000_s1042" inset="0,0,0,0">
              <w:txbxContent>
                <w:p w:rsidR="009A17E1" w:rsidRDefault="0041402D">
                  <w:pPr>
                    <w:spacing w:after="0" w:line="13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7" type="#_x0000_t75" style="width:19.45pt;height:68.9pt">
                        <v:imagedata r:id="rId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43" style="position:absolute;z-index:-251864576" points="397.45pt,.55pt,396.65pt,1.95pt,396pt,3.1pt,395.55pt,4.05pt,395.3pt,4.8pt,395.2pt,5.45pt,395.25pt,6.05pt,395.5pt,6.6pt,395.9pt,7.15pt,396.5pt,7.8pt,397.25pt,8.5pt,397.85pt,9pt,398.3pt,9.25pt,398.7pt,9.25pt,398.95pt,9.1pt,399.15pt,8.8pt,399.25pt,8.3pt,399.25pt,7.7pt,399.2pt,7pt,399.1pt,6.2pt,398.95pt,5.4pt,398.75pt,4.5pt,398.5pt,3.6pt,398.25pt,2.7pt,397.95pt,1.8pt,397.65pt,1pt,397.45pt,.55pt" coordsize="81,174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44" style="position:absolute;margin-left:406.2pt;margin-top:.55pt;width:4pt;height:9pt;z-index:-251865600;mso-position-horizontal-relative:page" o:regroupid="1" o:allowincell="f" filled="f" stroked="f">
            <v:textbox style="mso-next-textbox:#_x0000_s1044" inset="0,0,0,0">
              <w:txbxContent>
                <w:p w:rsidR="009A17E1" w:rsidRDefault="0041402D">
                  <w:pPr>
                    <w:spacing w:after="0" w:line="1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4pt;height:8.85pt">
                        <v:imagedata r:id="rId1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45" style="position:absolute;margin-left:310.35pt;margin-top:4.8pt;width:20pt;height:69pt;z-index:-251919872;mso-position-horizontal-relative:page" o:regroupid="1" o:allowincell="f" filled="f" stroked="f">
            <v:textbox style="mso-next-textbox:#_x0000_s1045" inset="0,0,0,0">
              <w:txbxContent>
                <w:p w:rsidR="009A17E1" w:rsidRDefault="0041402D">
                  <w:pPr>
                    <w:spacing w:after="0" w:line="13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9" type="#_x0000_t75" style="width:19.45pt;height:68.9pt">
                        <v:imagedata r:id="rId1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46" style="position:absolute;z-index:-251924992" points="309.25pt,.55pt,310.05pt,1.95pt,310.65pt,3.1pt,311.1pt,4.05pt,311.4pt,4.8pt,311.5pt,5.45pt,311.45pt,6.05pt,311.2pt,6.6pt,310.8pt,7.15pt,310.2pt,7.8pt,309.4pt,8.5pt,308.85pt,9pt,308.35pt,9.25pt,308pt,9.25pt,307.75pt,9.1pt,307.55pt,8.8pt,307.45pt,8.3pt,307.45pt,7.7pt,307.45pt,7pt,307.55pt,6.2pt,307.75pt,5.4pt,307.95pt,4.5pt,308.15pt,3.6pt,308.45pt,2.7pt,308.75pt,1.8pt,309.05pt,1pt,309.25pt,.55pt" coordsize="82,174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47" style="position:absolute;margin-left:318.45pt;margin-top:.55pt;width:3pt;height:9pt;z-index:-251926016;mso-position-horizontal-relative:page" o:regroupid="1" o:allowincell="f" filled="f" stroked="f">
            <v:textbox style="mso-next-textbox:#_x0000_s1047" inset="0,0,0,0">
              <w:txbxContent>
                <w:p w:rsidR="009A17E1" w:rsidRDefault="0041402D">
                  <w:pPr>
                    <w:spacing w:after="0" w:line="1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0" type="#_x0000_t75" style="width:3.1pt;height:8.85pt">
                        <v:imagedata r:id="rId1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40" w:lineRule="auto"/>
        <w:ind w:left="2671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048" style="position:absolute;left:0;text-align:left;z-index:-251750912" points="370.85pt,5.15pt,370.2pt,5.65pt,373.4pt,5.15pt,374.15pt,4.65pt,370.85pt,5.15pt" coordsize="79,21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49" style="position:absolute;left:0;text-align:left;margin-left:381.25pt;margin-top:4.7pt;width:4pt;height:1pt;z-index:-251751936;mso-position-horizontal-relative:page" o:regroupid="1" o:allowincell="f" filled="f" stroked="f">
            <v:textbox style="mso-next-textbox:#_x0000_s1049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1" type="#_x0000_t75" style="width:4pt;height:1.35pt">
                        <v:imagedata r:id="rId1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50" style="position:absolute;left:0;text-align:left;z-index:-251752960" points="363.55pt,6.7pt,366.75pt,6.2pt,367.25pt,5.7pt,363.95pt,6.2pt,363.55pt,6.7pt" coordsize="75,2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51" style="position:absolute;left:0;text-align:left;margin-left:374.55pt;margin-top:5.75pt;width:4pt;height:1pt;z-index:-251753984;mso-position-horizontal-relative:page" o:regroupid="1" o:allowincell="f" filled="f" stroked="f">
            <v:textbox style="mso-next-textbox:#_x0000_s1051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2" type="#_x0000_t75" style="width:3.55pt;height:1.35pt">
                        <v:imagedata r:id="rId1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52" style="position:absolute;left:0;text-align:left;z-index:-251755008" points="356.9pt,7.75pt,360.05pt,7.25pt,360.55pt,6.75pt,357.35pt,7.2pt,356.9pt,7.75pt" coordsize="73,2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53" style="position:absolute;left:0;text-align:left;margin-left:367.9pt;margin-top:6.8pt;width:4pt;height:1pt;z-index:-251756032;mso-position-horizontal-relative:page" o:regroupid="1" o:allowincell="f" filled="f" stroked="f">
            <v:textbox style="mso-next-textbox:#_x0000_s1053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3" type="#_x0000_t75" style="width:3.55pt;height:1.35pt">
                        <v:imagedata r:id="rId1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54" style="position:absolute;left:0;text-align:left;z-index:-251757056" points="350.25pt,8.8pt,353.4pt,8.3pt,353.8pt,7.8pt,350.65pt,8.25pt,350.25pt,8.8pt" coordsize="72,2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55" style="position:absolute;left:0;text-align:left;margin-left:361.25pt;margin-top:7.8pt;width:4pt;height:1pt;z-index:-251758080;mso-position-horizontal-relative:page" o:regroupid="1" o:allowincell="f" filled="f" stroked="f">
            <v:textbox style="mso-next-textbox:#_x0000_s1055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4" type="#_x0000_t75" style="width:3.55pt;height:1.35pt">
                        <v:imagedata r:id="rId1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56" style="position:absolute;left:0;text-align:left;z-index:-251759104" points="343.6pt,9.8pt,346.75pt,9.3pt,347.35pt,8.75pt,344.1pt,9.2pt,343.6pt,9.8pt" coordsize="76,22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57" style="position:absolute;left:0;text-align:left;margin-left:354.65pt;margin-top:8.8pt;width:4pt;height:1pt;z-index:-251760128;mso-position-horizontal-relative:page" o:regroupid="1" o:allowincell="f" filled="f" stroked="f">
            <v:textbox style="mso-next-textbox:#_x0000_s1057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5" type="#_x0000_t75" style="width:3.55pt;height:1.35pt">
                        <v:imagedata r:id="rId1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58" style="position:absolute;left:0;text-align:left;z-index:-251761152" points="337pt,10.85pt,340.15pt,10.35pt,340.7pt,9.8pt,337.55pt,10.25pt,337pt,10.85pt" coordsize="75,21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59" style="position:absolute;left:0;text-align:left;margin-left:348.05pt;margin-top:9.8pt;width:4pt;height:1pt;z-index:-251762176;mso-position-horizontal-relative:page" o:regroupid="1" o:allowincell="f" filled="f" stroked="f">
            <v:textbox style="mso-next-textbox:#_x0000_s1059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6" type="#_x0000_t75" style="width:3.55pt;height:1.35pt">
                        <v:imagedata r:id="rId1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60" style="position:absolute;left:0;text-align:left;z-index:-251763200" points="330.35pt,11.9pt,333.5pt,11.4pt,334.4pt,10.75pt,331.1pt,11.25pt,330.35pt,11.9pt" coordsize="81,23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61" style="position:absolute;left:0;text-align:left;margin-left:341.35pt;margin-top:10.8pt;width:4pt;height:1pt;z-index:-251764224;mso-position-horizontal-relative:page" o:regroupid="1" o:allowincell="f" filled="f" stroked="f">
            <v:textbox style="mso-next-textbox:#_x0000_s1061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7" type="#_x0000_t75" style="width:4pt;height:1.35pt">
                        <v:imagedata r:id="rId1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62" style="position:absolute;left:0;text-align:left;z-index:-251765248" points="322.75pt,13.1pt,324.4pt,12.25pt,325.95pt,12.05pt,324.9pt,12.8pt,322.75pt,13.1pt" coordsize="65,21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63" style="position:absolute;left:0;text-align:left;margin-left:333.8pt;margin-top:12.05pt;width:3pt;height:1pt;z-index:-251766272;mso-position-horizontal-relative:page" o:regroupid="1" o:allowincell="f" filled="f" stroked="f">
            <v:textbox style="mso-next-textbox:#_x0000_s1063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8" type="#_x0000_t75" style="width:3.1pt;height:1.35pt">
                        <v:imagedata r:id="rId2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64" style="position:absolute;left:0;text-align:left;z-index:-251767296" points="378.75pt,11pt,380pt,10.1pt,379.8pt,3.8pt,378.5pt,4.35pt,378.75pt,11pt" coordsize="30,145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65" style="position:absolute;left:0;text-align:left;margin-left:389.55pt;margin-top:3.8pt;width:2pt;height:7pt;z-index:-251768320;mso-position-horizontal-relative:page" o:regroupid="1" o:allowincell="f" filled="f" stroked="f">
            <v:textbox style="mso-next-textbox:#_x0000_s1065" inset="0,0,0,0">
              <w:txbxContent>
                <w:p w:rsidR="009A17E1" w:rsidRDefault="0041402D">
                  <w:pPr>
                    <w:spacing w:after="0" w:line="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9" type="#_x0000_t75" style="width:1.75pt;height:7.05pt">
                        <v:imagedata r:id="rId2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66" style="position:absolute;left:0;text-align:left;z-index:-251784704" points="378.15pt,11.1pt,373.4pt,5.2pt,370.2pt,5.7pt,374.8pt,11.55pt,378.15pt,11.1pt" coordsize="159,128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67" style="position:absolute;left:0;text-align:left;margin-left:381.25pt;margin-top:5.2pt;width:8pt;height:6pt;z-index:-251785728;mso-position-horizontal-relative:page" o:regroupid="1" o:allowincell="f" filled="f" stroked="f">
            <v:textbox style="mso-next-textbox:#_x0000_s1067"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0" type="#_x0000_t75" style="width:7.95pt;height:6.2pt">
                        <v:imagedata r:id="rId2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68" style="position:absolute;left:0;text-align:left;z-index:-251786752" points="363.55pt,6.7pt,368.05pt,12.45pt,371.4pt,12pt,366.75pt,6.2pt,363.55pt,6.7pt" coordsize="157,126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69" style="position:absolute;left:0;text-align:left;margin-left:374.55pt;margin-top:6.25pt;width:8pt;height:6pt;z-index:-251787776;mso-position-horizontal-relative:page" o:regroupid="1" o:allowincell="f" filled="f" stroked="f">
            <v:textbox style="mso-next-textbox:#_x0000_s1069"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1" type="#_x0000_t75" style="width:7.95pt;height:6.2pt">
                        <v:imagedata r:id="rId2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70" style="position:absolute;left:0;text-align:left;z-index:-251788800" points="356.9pt,7.7pt,361.25pt,13.4pt,364.55pt,12.95pt,360.05pt,7.25pt,356.9pt,7.7pt" coordsize="154,124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71" style="position:absolute;left:0;text-align:left;margin-left:367.9pt;margin-top:7.3pt;width:8pt;height:6pt;z-index:-251789824;mso-position-horizontal-relative:page" o:regroupid="1" o:allowincell="f" filled="f" stroked="f">
            <v:textbox style="mso-next-textbox:#_x0000_s1071"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2" type="#_x0000_t75" style="width:7.5pt;height:6.2pt">
                        <v:imagedata r:id="rId2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72" style="position:absolute;left:0;text-align:left;z-index:-251790848" points="350.25pt,8.75pt,354.55pt,14.35pt,357.9pt,13.9pt,353.4pt,8.3pt,350.25pt,8.75pt" coordsize="153,122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73" style="position:absolute;left:0;text-align:left;margin-left:361.25pt;margin-top:8.35pt;width:8pt;height:6pt;z-index:-251791872;mso-position-horizontal-relative:page" o:regroupid="1" o:allowincell="f" filled="f" stroked="f">
            <v:textbox style="mso-next-textbox:#_x0000_s1073"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3" type="#_x0000_t75" style="width:7.5pt;height:6.2pt">
                        <v:imagedata r:id="rId2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74" style="position:absolute;left:0;text-align:left;z-index:-251792896" points="343.6pt,9.8pt,347.8pt,15.3pt,351.15pt,14.85pt,346.75pt,9.35pt,343.6pt,9.8pt" coordsize="152,12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75" style="position:absolute;left:0;text-align:left;margin-left:354.65pt;margin-top:9.35pt;width:8pt;height:6pt;z-index:-251793920;mso-position-horizontal-relative:page" o:regroupid="1" o:allowincell="f" filled="f" stroked="f">
            <v:textbox style="mso-next-textbox:#_x0000_s1075"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4" type="#_x0000_t75" style="width:7.5pt;height:6.2pt">
                        <v:imagedata r:id="rId2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76" style="position:absolute;left:0;text-align:left;z-index:-251794944" points="337pt,10.85pt,341.15pt,16.25pt,344.5pt,15.8pt,340.15pt,10.4pt,337pt,10.85pt" coordsize="151,117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77" style="position:absolute;left:0;text-align:left;margin-left:348.05pt;margin-top:10.4pt;width:8pt;height:6pt;z-index:-251795968;mso-position-horizontal-relative:page" o:regroupid="1" o:allowincell="f" filled="f" stroked="f">
            <v:textbox style="mso-next-textbox:#_x0000_s1077"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5" type="#_x0000_t75" style="width:7.5pt;height:6.2pt">
                        <v:imagedata r:id="rId2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78" style="position:absolute;left:0;text-align:left;z-index:-251796992" points="330.35pt,11.85pt,334.4pt,17.15pt,337.75pt,16.7pt,333.5pt,11.4pt,330.35pt,11.85pt" coordsize="148,116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79" style="position:absolute;left:0;text-align:left;margin-left:341.35pt;margin-top:11.45pt;width:7pt;height:6pt;z-index:-251798016;mso-position-horizontal-relative:page" o:regroupid="1" o:allowincell="f" filled="f" stroked="f">
            <v:textbox style="mso-next-textbox:#_x0000_s1079"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6" type="#_x0000_t75" style="width:7.5pt;height:5.75pt">
                        <v:imagedata r:id="rId2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80" style="position:absolute;left:0;text-align:left;z-index:-251802112" points="322.85pt,13.1pt,378.45pt,4.4pt,378.75pt,11pt,323.5pt,18.7pt,322.85pt,13.1pt" coordsize="1119,286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81" style="position:absolute;left:0;text-align:left;margin-left:333.9pt;margin-top:4.4pt;width:56pt;height:14pt;z-index:-251803136;mso-position-horizontal-relative:page" o:regroupid="1" o:allowincell="f" filled="f" stroked="f">
            <v:textbox style="mso-next-textbox:#_x0000_s1081" inset="0,0,0,0">
              <w:txbxContent>
                <w:p w:rsidR="009A17E1" w:rsidRDefault="0041402D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7" type="#_x0000_t75" style="width:56.55pt;height:14.6pt">
                        <v:imagedata r:id="rId2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82" style="position:absolute;left:0;text-align:left;z-index:-251808256" points="378.5pt,4.35pt,379.7pt,3.8pt,324.65pt,12.25pt,322.8pt,13.15pt,378.5pt,4.35pt" coordsize="1138,188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83" style="position:absolute;left:0;text-align:left;margin-left:333.8pt;margin-top:3.85pt;width:57pt;height:9pt;z-index:-251809280;mso-position-horizontal-relative:page" o:regroupid="1" o:allowincell="f" filled="f" stroked="f">
            <v:textbox style="mso-next-textbox:#_x0000_s1083" inset="0,0,0,0">
              <w:txbxContent>
                <w:p w:rsidR="009A17E1" w:rsidRDefault="0041402D">
                  <w:pPr>
                    <w:spacing w:after="0" w:line="1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8" type="#_x0000_t75" style="width:57pt;height:9.7pt">
                        <v:imagedata r:id="rId3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84" style="position:absolute;left:0;text-align:left;z-index:-251855360" points="406.35pt,7pt,405.2pt,8.15pt,404.25pt,9.15pt,403.55pt,9.9pt,403.1pt,10.6pt,402.85pt,11.15pt,402.85pt,11.65pt,403pt,12.15pt,403.35pt,12.7pt,403.9pt,13.35pt,404.6pt,14.05pt,405.2pt,14.55pt,405.65pt,14.8pt,406.05pt,14.8pt,406.35pt,14.6pt,406.6pt,14.25pt,406.75pt,13.7pt,406.9pt,13pt,406.9pt,12.15pt,406.9pt,11.25pt,406.85pt,10.25pt,406.75pt,9.2pt,406.6pt,8.15pt,406.4pt,7.05pt,406.35pt,7pt" coordsize="82,157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85" style="position:absolute;left:0;text-align:left;margin-left:413.9pt;margin-top:7pt;width:4pt;height:8pt;z-index:-251856384;mso-position-horizontal-relative:page" o:regroupid="1" o:allowincell="f" filled="f" stroked="f">
            <v:textbox style="mso-next-textbox:#_x0000_s1085" inset="0,0,0,0">
              <w:txbxContent>
                <w:p w:rsidR="009A17E1" w:rsidRDefault="0041402D">
                  <w:pPr>
                    <w:spacing w:after="0" w:line="1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9" type="#_x0000_t75" style="width:4pt;height:7.95pt">
                        <v:imagedata r:id="rId3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86" style="position:absolute;left:0;text-align:left;z-index:-251860480" points="401.45pt,-.2pt,400.7pt,1.5pt,400.05pt,2.9pt,399.6pt,4.05pt,399.3pt,4.95pt,399.2pt,5.7pt,399.2pt,6.25pt,399.45pt,6.75pt,399.8pt,7.15pt,400.35pt,7.55pt,401.1pt,8pt,401.8pt,8.25pt,402.4pt,8.25pt,402.8pt,8.05pt,403.1pt,7.6pt,403.25pt,7pt,403.3pt,6.25pt,403.25pt,5.4pt,403.15pt,4.5pt,403pt,3.55pt,402.75pt,2.65pt,402.5pt,1.8pt,402.2pt,1.05pt,401.9pt,.45pt,401.65pt,-.05pt,401.45pt,-.2pt" coordsize="82,17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87" style="position:absolute;left:0;text-align:left;margin-left:410.2pt;margin-top:-.2pt;width:4pt;height:9pt;z-index:-251861504;mso-position-horizontal-relative:page" o:regroupid="1" o:allowincell="f" filled="f" stroked="f">
            <v:textbox style="mso-next-textbox:#_x0000_s1087" inset="0,0,0,0">
              <w:txbxContent>
                <w:p w:rsidR="009A17E1" w:rsidRDefault="0041402D">
                  <w:pPr>
                    <w:spacing w:after="0" w:line="1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0" type="#_x0000_t75" style="width:4.4pt;height:8.85pt">
                        <v:imagedata r:id="rId3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88" style="position:absolute;left:0;text-align:left;z-index:-251862528" points="391.65pt,8.6pt,393.05pt,9.7pt,394.2pt,10.6pt,395.15pt,11.3pt,395.95pt,11.8pt,396.6pt,12.1pt,397.15pt,12.25pt,397.7pt,12.15pt,398.2pt,11.95pt,398.7pt,11.55pt,399.3pt,11.05pt,399.45pt,10.35pt,399.35pt,9.7pt,399.05pt,9.1pt,398.55pt,8.6pt,397.95pt,8.15pt,397.2pt,7.8pt,396.35pt,7.6pt,395.45pt,7.5pt,394.55pt,7.5pt,393.6pt,7.65pt,392.7pt,7.95pt,391.85pt,8.4pt,391.65pt,8.6pt" coordsize="156,95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89" style="position:absolute;left:0;text-align:left;margin-left:402.65pt;margin-top:7.5pt;width:8pt;height:5pt;z-index:-251863552;mso-position-horizontal-relative:page" o:regroupid="1" o:allowincell="f" filled="f" stroked="f">
            <v:textbox style="mso-next-textbox:#_x0000_s1089" inset="0,0,0,0">
              <w:txbxContent>
                <w:p w:rsidR="009A17E1" w:rsidRDefault="0041402D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1" type="#_x0000_t75" style="width:8.4pt;height:4.85pt">
                        <v:imagedata r:id="rId3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90" style="position:absolute;left:0;text-align:left;z-index:-251866624" points="395.9pt,4.35pt,395.9pt,3.1pt,395.85pt,2.1pt,395.7pt,1.4pt,395.4pt,.95pt,394.9pt,.75pt,394.15pt,.75pt,393.05pt,.95pt,391.65pt,1.35pt,389.8pt,1.9pt,389.7pt,2.25pt,389.85pt,2.75pt,390.2pt,3.25pt,390.8pt,3.75pt,391.5pt,4.25pt,392.35pt,4.65pt,393.2pt,4.95pt,394pt,5.1pt,394.8pt,5.1pt,395.45pt,4.85pt,395.9pt,4.35pt" coordsize="124,88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91" style="position:absolute;left:0;text-align:left;margin-left:400.45pt;margin-top:1.55pt;width:6pt;height:4pt;z-index:-251867648;mso-position-horizontal-relative:page" o:regroupid="1" o:allowincell="f" filled="f" stroked="f">
            <v:textbox style="mso-next-textbox:#_x0000_s1091"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2" type="#_x0000_t75" style="width:6.2pt;height:3.55pt">
                        <v:imagedata r:id="rId3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92" style="position:absolute;left:0;text-align:left;z-index:-251915776" points="300.25pt,7pt,301.45pt,8.15pt,302.4pt,9.15pt,303.1pt,9.9pt,303.55pt,10.6pt,303.8pt,11.15pt,303.8pt,11.65pt,303.65pt,12.15pt,303.3pt,12.7pt,302.75pt,13.35pt,302.05pt,14.05pt,301.45pt,14.55pt,301pt,14.8pt,300.6pt,14.8pt,300.3pt,14.6pt,300.05pt,14.25pt,299.85pt,13.7pt,299.75pt,13pt,299.75pt,12.15pt,299.75pt,11.25pt,299.8pt,10.25pt,299.9pt,9.2pt,300.05pt,8.15pt,300.25pt,7.05pt,300.25pt,7pt" coordsize="82,157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93" style="position:absolute;left:0;text-align:left;margin-left:310.8pt;margin-top:7pt;width:3pt;height:8pt;z-index:-251916800;mso-position-horizontal-relative:page" o:regroupid="1" o:allowincell="f" filled="f" stroked="f">
            <v:textbox style="mso-next-textbox:#_x0000_s1093" inset="0,0,0,0">
              <w:txbxContent>
                <w:p w:rsidR="009A17E1" w:rsidRDefault="0041402D">
                  <w:pPr>
                    <w:spacing w:after="0" w:line="1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3" type="#_x0000_t75" style="width:3.1pt;height:7.95pt">
                        <v:imagedata r:id="rId3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94" style="position:absolute;left:0;text-align:left;z-index:-251920896" points="305.2pt,-.2pt,306pt,1.5pt,306.65pt,2.9pt,307.1pt,4.05pt,307.4pt,4.95pt,307.5pt,5.7pt,307.45pt,6.25pt,307.25pt,6.75pt,306.85pt,7.15pt,306.3pt,7.55pt,305.6pt,8pt,304.85pt,8.25pt,304.3pt,8.25pt,303.9pt,8.05pt,303.6pt,7.6pt,303.45pt,7pt,303.4pt,6.25pt,303.4pt,5.4pt,303.5pt,4.5pt,303.7pt,3.55pt,303.95pt,2.65pt,304.2pt,1.8pt,304.5pt,1.05pt,304.75pt,.45pt,305.05pt,-.05pt,305.2pt,-.2pt" coordsize="83,17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95" style="position:absolute;left:0;text-align:left;margin-left:314.3pt;margin-top:-.2pt;width:3pt;height:9pt;z-index:-251921920;mso-position-horizontal-relative:page" o:regroupid="1" o:allowincell="f" filled="f" stroked="f">
            <v:textbox style="mso-next-textbox:#_x0000_s1095" inset="0,0,0,0">
              <w:txbxContent>
                <w:p w:rsidR="009A17E1" w:rsidRDefault="0041402D">
                  <w:pPr>
                    <w:spacing w:after="0" w:line="1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4" type="#_x0000_t75" style="width:3.1pt;height:8.85pt">
                        <v:imagedata r:id="rId3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96" style="position:absolute;left:0;text-align:left;z-index:-251922944" points="315.05pt,8.6pt,313.65pt,9.7pt,312.45pt,10.6pt,311.5pt,11.3pt,310.7pt,11.8pt,310.05pt,12.1pt,309.5pt,12.25pt,309pt,12.15pt,308.5pt,11.95pt,307.95pt,11.55pt,307.35pt,11.05pt,307.25pt,10.35pt,307.35pt,9.7pt,307.65pt,9.1pt,308.1pt,8.6pt,308.75pt,8.15pt,309.5pt,7.8pt,310.3pt,7.6pt,311.2pt,7.5pt,312.15pt,7.5pt,313.05pt,7.65pt,313.95pt,7.95pt,314.85pt,8.4pt,315.05pt,8.6pt" coordsize="157,95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97" style="position:absolute;left:0;text-align:left;margin-left:317.85pt;margin-top:7.5pt;width:8pt;height:4pt;z-index:-251923968;mso-position-horizontal-relative:page" o:regroupid="1" o:allowincell="f" filled="f" stroked="f">
            <v:textbox style="mso-next-textbox:#_x0000_s1097"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5" type="#_x0000_t75" style="width:8.4pt;height:4pt">
                        <v:imagedata r:id="rId3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98" style="position:absolute;left:0;text-align:left;z-index:-251927040" points="310.8pt,4.35pt,310.8pt,3.1pt,310.8pt,2.1pt,310.95pt,1.4pt,311.25pt,.95pt,311.8pt,.75pt,312.55pt,.75pt,313.6pt,.95pt,315.05pt,1.35pt,316.85pt,1.9pt,317pt,2.25pt,316.85pt,2.75pt,316.45pt,3.25pt,315.85pt,3.75pt,315.15pt,4.25pt,314.35pt,4.65pt,313.5pt,4.95pt,312.65pt,5.1pt,311.9pt,5.1pt,311.25pt,4.85pt,310.8pt,4.35pt" coordsize="124,88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099" style="position:absolute;left:0;text-align:left;margin-left:321.85pt;margin-top:1.55pt;width:6pt;height:4pt;z-index:-251928064;mso-position-horizontal-relative:page" o:regroupid="1" o:allowincell="f" filled="f" stroked="f">
            <v:textbox style="mso-next-textbox:#_x0000_s1099"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6" type="#_x0000_t75" style="width:6.2pt;height:3.55pt">
                        <v:imagedata r:id="rId3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A17E1" w:rsidRPr="004562BA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ENTRANCE:</w:t>
      </w:r>
      <w:r w:rsidR="009A17E1" w:rsidRPr="004562BA">
        <w:rPr>
          <w:rFonts w:ascii="Times New Roman" w:hAnsi="Times New Roman"/>
          <w:b/>
          <w:bCs/>
          <w:color w:val="2A2A29"/>
          <w:spacing w:val="-9"/>
          <w:sz w:val="24"/>
          <w:szCs w:val="24"/>
          <w:lang w:val="en-US"/>
        </w:rPr>
        <w:t xml:space="preserve"> </w:t>
      </w:r>
      <w:r w:rsidR="009A17E1" w:rsidRPr="004562BA">
        <w:rPr>
          <w:rFonts w:ascii="Times New Roman" w:hAnsi="Times New Roman"/>
          <w:b/>
          <w:bCs/>
          <w:color w:val="2A2A29"/>
          <w:w w:val="108"/>
          <w:sz w:val="24"/>
          <w:szCs w:val="24"/>
          <w:lang w:val="en-US"/>
        </w:rPr>
        <w:t>5$</w: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before="43" w:after="0" w:line="240" w:lineRule="auto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100" style="position:absolute;left:0;text-align:left;z-index:-251731456" points="324.9pt,-.5pt,333.35pt,11.95pt,324.9pt,11pt,324pt,10.8pt,323.95pt,9.6pt,323.85pt,9.05pt,323.75pt,8.15pt,323.6pt,6.95pt,323.4pt,5.6pt,323.25pt,4.2pt,323.05pt,2.85pt,322.85pt,1.65pt,322.7pt,.65pt,322.65pt,0,322.9pt,-.25pt,324.1pt,-.45pt,324.9pt,-.5pt" coordsize="214,25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polyline id="_x0000_s1101" style="position:absolute;left:0;text-align:left;z-index:-251732480" points="324.6pt,1.2pt,324.1pt,1.2pt,323.7pt,1.75pt,323.7pt,2.4pt,323.7pt,3.1pt,324.1pt,3.65pt,324.6pt,3.65pt,325.1pt,3.65pt,325.5pt,3.1pt,325.5pt,2.4pt,325.5pt,1.75pt,325.1pt,1.2pt,324.6pt,1.2pt" coordsize="37,5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polyline id="_x0000_s1102" style="position:absolute;left:0;text-align:left;z-index:-251733504" points="325.5pt,7.4pt,325pt,7.4pt,324.6pt,7.95pt,324.6pt,8.6pt,324.6pt,9.3pt,325pt,9.85pt,325.5pt,9.85pt,326pt,9.85pt,326.4pt,9.3pt,326.4pt,8.6pt,326.4pt,7.95pt,326pt,7.4pt,325.5pt,7.4pt" coordsize="37,49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polyline id="_x0000_s1103" style="position:absolute;left:0;text-align:left;z-index:-251734528" points="328.85pt,7.85pt,328.3pt,7.85pt,327.9pt,8.4pt,327.9pt,9.15pt,327.9pt,9.85pt,328.3pt,10.45pt,328.85pt,10.45pt,329.4pt,10.45pt,329.8pt,9.85pt,329.8pt,9.15pt,329.8pt,8.4pt,329.4pt,7.85pt,328.85pt,7.85pt" coordsize="39,53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04" style="position:absolute;left:0;text-align:left;margin-left:333.65pt;margin-top:-.45pt;width:11pt;height:12pt;z-index:-251735552;mso-position-horizontal-relative:page" o:regroupid="1" o:allowincell="f" filled="f" stroked="f">
            <v:textbox style="mso-next-textbox:#_x0000_s1104" inset="0,0,0,0">
              <w:txbxContent>
                <w:p w:rsidR="009A17E1" w:rsidRDefault="0041402D">
                  <w:pPr>
                    <w:spacing w:after="0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7" type="#_x0000_t75" style="width:10.6pt;height:12.35pt">
                        <v:imagedata r:id="rId3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05" style="position:absolute;left:0;text-align:left;z-index:-251736576" points="333.95pt,6.35pt,337.3pt,6.65pt,337.9pt,6.1pt,334.55pt,5.8pt,333.95pt,6.35pt" coordsize="79,2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06" style="position:absolute;left:0;text-align:left;margin-left:344.95pt;margin-top:5.8pt;width:4pt;height:1pt;z-index:-251737600;mso-position-horizontal-relative:page" o:regroupid="1" o:allowincell="f" filled="f" stroked="f">
            <v:textbox style="mso-next-textbox:#_x0000_s1106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8" type="#_x0000_t75" style="width:4pt;height:.9pt">
                        <v:imagedata r:id="rId4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07" style="position:absolute;left:0;text-align:left;z-index:-251738624" points="340.9pt,6.95pt,344.2pt,7.25pt,344.85pt,6.7pt,341.65pt,6.45pt,340.9pt,6.95pt" coordsize="79,2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08" style="position:absolute;left:0;text-align:left;margin-left:351.95pt;margin-top:6.5pt;width:4pt;height:1pt;z-index:-251739648;mso-position-horizontal-relative:page" o:regroupid="1" o:allowincell="f" filled="f" stroked="f">
            <v:textbox style="mso-next-textbox:#_x0000_s1108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9" type="#_x0000_t75" style="width:4pt;height:.9pt">
                        <v:imagedata r:id="rId4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09" style="position:absolute;left:0;text-align:left;z-index:-251740672" points="347.75pt,7.6pt,351.05pt,7.9pt,351.7pt,7.35pt,348.45pt,7.05pt,347.75pt,7.6pt" coordsize="80,2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10" style="position:absolute;left:0;text-align:left;margin-left:358.8pt;margin-top:7.1pt;width:4pt;height:1pt;z-index:-251741696;mso-position-horizontal-relative:page" o:regroupid="1" o:allowincell="f" filled="f" stroked="f">
            <v:textbox style="mso-next-textbox:#_x0000_s1110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0" type="#_x0000_t75" style="width:4pt;height:.9pt">
                        <v:imagedata r:id="rId4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11" style="position:absolute;left:0;text-align:left;z-index:-251742720" points="354.7pt,8.2pt,358pt,8.5pt,358.9pt,7.85pt,355.5pt,7.65pt,354.7pt,8.2pt" coordsize="85,2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12" style="position:absolute;left:0;text-align:left;margin-left:365.75pt;margin-top:7.7pt;width:4pt;height:1pt;z-index:-251743744;mso-position-horizontal-relative:page" o:regroupid="1" o:allowincell="f" filled="f" stroked="f">
            <v:textbox style="mso-next-textbox:#_x0000_s1112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1" type="#_x0000_t75" style="width:4.4pt;height:.9pt">
                        <v:imagedata r:id="rId4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13" style="position:absolute;left:0;text-align:left;z-index:-251744768" points="361.65pt,8.9pt,364.95pt,9.2pt,365.95pt,8.55pt,362.45pt,8.3pt,361.65pt,8.9pt" coordsize="86,2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14" style="position:absolute;left:0;text-align:left;margin-left:372.7pt;margin-top:8.3pt;width:4pt;height:1pt;z-index:-251745792;mso-position-horizontal-relative:page" o:regroupid="1" o:allowincell="f" filled="f" stroked="f">
            <v:textbox style="mso-next-textbox:#_x0000_s1114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2" type="#_x0000_t75" style="width:4.4pt;height:.9pt">
                        <v:imagedata r:id="rId4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15" style="position:absolute;left:0;text-align:left;z-index:-251746816" points="368.65pt,9.5pt,372pt,9.8pt,372.9pt,9.1pt,369.55pt,8.85pt,368.65pt,9.5pt" coordsize="85,2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16" style="position:absolute;left:0;text-align:left;margin-left:379.65pt;margin-top:8.9pt;width:4pt;height:1pt;z-index:-251747840;mso-position-horizontal-relative:page" o:regroupid="1" o:allowincell="f" filled="f" stroked="f">
            <v:textbox style="mso-next-textbox:#_x0000_s1116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3" type="#_x0000_t75" style="width:4.4pt;height:1.35pt">
                        <v:imagedata r:id="rId4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17" style="position:absolute;left:0;text-align:left;z-index:-251748864" points="375.45pt,10.15pt,378.75pt,10.45pt,379.7pt,9.75pt,376.4pt,9.5pt,375.45pt,10.15pt" coordsize="85,2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18" style="position:absolute;left:0;text-align:left;margin-left:386.45pt;margin-top:9.5pt;width:4pt;height:1pt;z-index:-251749888;mso-position-horizontal-relative:page" o:regroupid="1" o:allowincell="f" filled="f" stroked="f">
            <v:textbox style="mso-next-textbox:#_x0000_s1118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4" type="#_x0000_t75" style="width:4.4pt;height:1.35pt">
                        <v:imagedata r:id="rId4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19" style="position:absolute;left:0;text-align:left;z-index:-251769344" points="379.95pt,16.95pt,381.3pt,15.9pt,381.35pt,9.9pt,380pt,10.55pt,379.95pt,16.95pt" coordsize="29,141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20" style="position:absolute;left:0;text-align:left;margin-left:390.95pt;margin-top:9.9pt;width:1pt;height:7pt;z-index:-251770368;mso-position-horizontal-relative:page" o:regroupid="1" o:allowincell="f" filled="f" stroked="f">
            <v:textbox style="mso-next-textbox:#_x0000_s1120" inset="0,0,0,0">
              <w:txbxContent>
                <w:p w:rsidR="009A17E1" w:rsidRDefault="0041402D">
                  <w:pPr>
                    <w:spacing w:after="0" w:line="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5" type="#_x0000_t75" style="width:1.75pt;height:7.05pt">
                        <v:imagedata r:id="rId4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21" style="position:absolute;left:0;text-align:left;z-index:-251771392" points="333.95pt,6.35pt,329.8pt,11.5pt,333.15pt,11.9pt,337.3pt,6.65pt,333.95pt,6.35pt" coordsize="150,111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22" style="position:absolute;left:0;text-align:left;margin-left:340.8pt;margin-top:6.4pt;width:8pt;height:6pt;z-index:-251772416;mso-position-horizontal-relative:page" o:regroupid="1" o:allowincell="f" filled="f" stroked="f">
            <v:textbox style="mso-next-textbox:#_x0000_s1122"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6" type="#_x0000_t75" style="width:7.5pt;height:5.75pt">
                        <v:imagedata r:id="rId4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23" style="position:absolute;left:0;text-align:left;z-index:-251773440" points="340.9pt,7pt,336.7pt,12.25pt,340.05pt,12.65pt,344.25pt,7.3pt,340.9pt,7pt" coordsize="151,113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24" style="position:absolute;left:0;text-align:left;margin-left:347.7pt;margin-top:7pt;width:8pt;height:6pt;z-index:-251774464;mso-position-horizontal-relative:page" o:regroupid="1" o:allowincell="f" filled="f" stroked="f">
            <v:textbox style="mso-next-textbox:#_x0000_s1124"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7" type="#_x0000_t75" style="width:7.5pt;height:5.75pt">
                        <v:imagedata r:id="rId4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25" style="position:absolute;left:0;text-align:left;margin-left:354.65pt;margin-top:7.65pt;width:7pt;height:6pt;z-index:-251775488;mso-position-horizontal-relative:page" o:regroupid="1" o:allowincell="f" filled="f" stroked="f">
            <v:textbox style="mso-next-textbox:#_x0000_s1125"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8" type="#_x0000_t75" style="width:7.5pt;height:5.75pt">
                        <v:imagedata r:id="rId5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26" style="position:absolute;left:0;text-align:left;z-index:-251776512" points="354.7pt,8.25pt,350.45pt,13.75pt,353.8pt,14.1pt,358.05pt,8.55pt,354.7pt,8.25pt" coordsize="152,118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27" style="position:absolute;left:0;text-align:left;margin-left:361.45pt;margin-top:8.3pt;width:8pt;height:6pt;z-index:-251777536;mso-position-horizontal-relative:page" o:regroupid="1" o:allowincell="f" filled="f" stroked="f">
            <v:textbox style="mso-next-textbox:#_x0000_s1127"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9" type="#_x0000_t75" style="width:7.5pt;height:6.2pt">
                        <v:imagedata r:id="rId5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28" style="position:absolute;left:0;text-align:left;z-index:-251778560" points="361.65pt,8.9pt,357.3pt,14.5pt,360.65pt,14.85pt,365pt,9.2pt,361.65pt,8.9pt" coordsize="154,119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29" style="position:absolute;left:0;text-align:left;margin-left:368.35pt;margin-top:8.9pt;width:8pt;height:6pt;z-index:-251779584;mso-position-horizontal-relative:page" o:regroupid="1" o:allowincell="f" filled="f" stroked="f">
            <v:textbox style="mso-next-textbox:#_x0000_s1129"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0" type="#_x0000_t75" style="width:7.5pt;height:6.2pt">
                        <v:imagedata r:id="rId5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30" style="position:absolute;left:0;text-align:left;z-index:-251780608" points="368.6pt,9.55pt,364.15pt,15.25pt,367.5pt,15.6pt,371.95pt,9.85pt,368.6pt,9.55pt" coordsize="157,121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31" style="position:absolute;left:0;text-align:left;margin-left:375.2pt;margin-top:9.55pt;width:8pt;height:6pt;z-index:-251781632;mso-position-horizontal-relative:page" o:regroupid="1" o:allowincell="f" filled="f" stroked="f">
            <v:textbox style="mso-next-textbox:#_x0000_s1131"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1" type="#_x0000_t75" style="width:7.95pt;height:6.2pt">
                        <v:imagedata r:id="rId5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32" style="position:absolute;left:0;text-align:left;z-index:-251782656" points="375.4pt,10.15pt,371pt,15.95pt,374.35pt,16.3pt,378.75pt,10.45pt,375.4pt,10.15pt" coordsize="156,124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33" style="position:absolute;left:0;text-align:left;margin-left:382.05pt;margin-top:10.2pt;width:8pt;height:6pt;z-index:-251783680;mso-position-horizontal-relative:page" o:regroupid="1" o:allowincell="f" filled="f" stroked="f">
            <v:textbox style="mso-next-textbox:#_x0000_s1133"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2" type="#_x0000_t75" style="width:7.95pt;height:6.2pt">
                        <v:imagedata r:id="rId5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34" style="position:absolute;left:0;text-align:left;z-index:-251799040" points="323.55pt,5.4pt,380pt,10.55pt,379.9pt,16.9pt,324.9pt,11pt,323.55pt,5.4pt" coordsize="1129,231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35" style="position:absolute;left:0;text-align:left;margin-left:334.6pt;margin-top:5.45pt;width:56pt;height:12pt;z-index:-251800064;mso-position-horizontal-relative:page" o:regroupid="1" o:allowincell="f" filled="f" stroked="f">
            <v:textbox style="mso-next-textbox:#_x0000_s1135" inset="0,0,0,0">
              <w:txbxContent>
                <w:p w:rsidR="009A17E1" w:rsidRDefault="0041402D">
                  <w:pPr>
                    <w:spacing w:after="0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3" type="#_x0000_t75" style="width:57pt;height:11.5pt">
                        <v:imagedata r:id="rId5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36" style="position:absolute;left:0;text-align:left;margin-left:335.95pt;margin-top:10.85pt;width:54pt;height:38pt;z-index:-251801088;mso-position-horizontal-relative:page" o:regroupid="1" o:allowincell="f" filled="f" stroked="f">
            <v:textbox style="mso-next-textbox:#_x0000_s1136" inset="0,0,0,0">
              <w:txbxContent>
                <w:p w:rsidR="009A17E1" w:rsidRDefault="0041402D">
                  <w:pPr>
                    <w:spacing w:after="0" w:line="7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4" type="#_x0000_t75" style="width:54.35pt;height:38pt">
                        <v:imagedata r:id="rId5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37" style="position:absolute;left:0;text-align:left;z-index:-251804160" points="378.85pt,16.65pt,380.25pt,15.5pt,380.25pt,48.1pt,378.9pt,49.2pt,378.85pt,16.65pt" coordsize="29,674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38" style="position:absolute;left:0;text-align:left;margin-left:389.9pt;margin-top:15.5pt;width:1pt;height:34pt;z-index:-251805184;mso-position-horizontal-relative:page" o:regroupid="1" o:allowincell="f" filled="f" stroked="f">
            <v:textbox style="mso-next-textbox:#_x0000_s1138" inset="0,0,0,0">
              <w:txbxContent>
                <w:p w:rsidR="009A17E1" w:rsidRDefault="0041402D">
                  <w:pPr>
                    <w:spacing w:after="0" w:line="6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5" type="#_x0000_t75" style="width:1.75pt;height:33.55pt">
                        <v:imagedata r:id="rId5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39" style="position:absolute;left:0;text-align:left;z-index:-251806208" points="380pt,10.55pt,381.35pt,9.85pt,328.7pt,5.3pt,325.55pt,6pt,380pt,10.55pt" coordsize="1117,106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40" style="position:absolute;left:0;text-align:left;margin-left:336.6pt;margin-top:5.35pt;width:56pt;height:5pt;z-index:-251807232;mso-position-horizontal-relative:page" o:regroupid="1" o:allowincell="f" filled="f" stroked="f">
            <v:textbox style="mso-next-textbox:#_x0000_s1140" inset="0,0,0,0">
              <w:txbxContent>
                <w:p w:rsidR="009A17E1" w:rsidRDefault="0041402D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6" type="#_x0000_t75" style="width:55.65pt;height:5.3pt">
                        <v:imagedata r:id="rId5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41" style="position:absolute;left:0;text-align:left;z-index:-251841024" points="414.4pt,14pt,412.25pt,14pt,410.7pt,14.05pt,409.6pt,14.15pt,408.9pt,14.45pt,408.6pt,14.85pt,408.55pt,15.45pt,408.65pt,16.35pt,408.95pt,17.2pt,409.35pt,17.8pt,409.8pt,18.1pt,410.3pt,18.2pt,410.85pt,18.1pt,411.45pt,17.8pt,412pt,17.35pt,412.55pt,16.8pt,413.1pt,16.2pt,413.6pt,15.45pt,414pt,14.75pt,414.35pt,14pt,414.4pt,14pt" coordsize="117,85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42" style="position:absolute;left:0;text-align:left;margin-left:419.55pt;margin-top:14.05pt;width:6pt;height:5pt;z-index:-251842048;mso-position-horizontal-relative:page" o:regroupid="1" o:allowincell="f" filled="f" stroked="f">
            <v:textbox style="mso-next-textbox:#_x0000_s1142" inset="0,0,0,0">
              <w:txbxContent>
                <w:p w:rsidR="009A17E1" w:rsidRDefault="0041402D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7" type="#_x0000_t75" style="width:6.2pt;height:4.4pt">
                        <v:imagedata r:id="rId5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43" style="position:absolute;left:0;text-align:left;z-index:-251843072" points="398.85pt,17.15pt,400.4pt,16.15pt,401.7pt,15.35pt,402.75pt,14.8pt,403.6pt,14.4pt,404.2pt,14.25pt,404.7pt,14.25pt,405.05pt,14.5pt,405.3pt,15pt,405.5pt,15.65pt,405.65pt,16.55pt,405.75pt,17.6pt,405.65pt,18.4pt,405.4pt,18.9pt,405pt,19.25pt,404.5pt,19.35pt,403.9pt,19.3pt,403.2pt,19.15pt,402.5pt,18.9pt,401.7pt,18.55pt,400.95pt,18.2pt,400.15pt,17.8pt,399.4pt,17.45pt,398.85pt,17.15pt" coordsize="138,103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44" style="position:absolute;left:0;text-align:left;margin-left:409.85pt;margin-top:15.55pt;width:7pt;height:4pt;z-index:-251844096;mso-position-horizontal-relative:page" o:regroupid="1" o:allowincell="f" filled="f" stroked="f">
            <v:textbox style="mso-next-textbox:#_x0000_s1144"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8" type="#_x0000_t75" style="width:7.05pt;height:4pt">
                        <v:imagedata r:id="rId6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45" style="position:absolute;left:0;text-align:left;z-index:-251845120" points="412.85pt,7.05pt,411.05pt,7.45pt,409.7pt,7.8pt,408.65pt,8.15pt,408pt,8.5pt,407.65pt,8.9pt,407.55pt,9.45pt,407.65pt,10.15pt,407.9pt,11.05pt,408.3pt,11.85pt,408.75pt,12.4pt,409.15pt,12.7pt,409.6pt,12.75pt,410.05pt,12.6pt,410.5pt,12.3pt,410.95pt,11.85pt,411.35pt,11.3pt,411.75pt,10.65pt,412.1pt,9.9pt,412.35pt,9.15pt,412.6pt,8.35pt,412.8pt,7.6pt,412.85pt,7.05pt" coordsize="107,114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46" style="position:absolute;left:0;text-align:left;margin-left:418.55pt;margin-top:7.1pt;width:5pt;height:6pt;z-index:-251846144;mso-position-horizontal-relative:page" o:regroupid="1" o:allowincell="f" filled="f" stroked="f">
            <v:textbox style="mso-next-textbox:#_x0000_s1146"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9" type="#_x0000_t75" style="width:5.3pt;height:6.2pt">
                        <v:imagedata r:id="rId6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47" style="position:absolute;left:0;text-align:left;z-index:-251847168" points="398.15pt,12.3pt,399.9pt,13.3pt,401.3pt,14.1pt,402.45pt,14.65pt,403.3pt,15pt,403.95pt,15.15pt,404.45pt,15.1pt,404.75pt,14.85pt,405pt,14.35pt,405.15pt,13.7pt,405.3pt,12.8pt,405.3pt,11.9pt,405.05pt,11.2pt,404.55pt,10.8pt,403.9pt,10.55pt,403.1pt,10.5pt,402.2pt,10.55pt,401.3pt,10.75pt,400.35pt,11.05pt,399.5pt,11.45pt,398.75pt,11.85pt,398.15pt,12.3pt,398.15pt,12.3pt" coordsize="143,93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48" style="position:absolute;left:0;text-align:left;margin-left:409.15pt;margin-top:10.45pt;width:7pt;height:5pt;z-index:-251848192;mso-position-horizontal-relative:page" o:regroupid="1" o:allowincell="f" filled="f" stroked="f">
            <v:textbox style="mso-next-textbox:#_x0000_s1148" inset="0,0,0,0">
              <w:txbxContent>
                <w:p w:rsidR="009A17E1" w:rsidRDefault="0041402D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0" type="#_x0000_t75" style="width:7.05pt;height:4.85pt">
                        <v:imagedata r:id="rId6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49" style="position:absolute;left:0;text-align:left;z-index:-251851264" points="410.05pt,.85pt,408.45pt,1.25pt,407.15pt,1.65pt,406.2pt,2pt,405.6pt,2.35pt,405.2pt,2.75pt,405.15pt,3.25pt,405.25pt,3.85pt,405.6pt,4.65pt,406.1pt,5.6pt,406.6pt,6.4pt,407.05pt,6.9pt,407.5pt,7.15pt,407.9pt,7.15pt,408.3pt,7pt,408.65pt,6.65pt,408.95pt,6.15pt,409.2pt,5.55pt,409.45pt,4.85pt,409.65pt,4.05pt,409.8pt,3.25pt,409.95pt,2.45pt,410pt,1.6pt,410.05pt,.85pt,410.05pt,.85pt" coordsize="99,127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50" style="position:absolute;left:0;text-align:left;margin-left:416.2pt;margin-top:.9pt;width:5pt;height:7pt;z-index:-251852288;mso-position-horizontal-relative:page" o:regroupid="1" o:allowincell="f" filled="f" stroked="f">
            <v:textbox style="mso-next-textbox:#_x0000_s1150" inset="0,0,0,0">
              <w:txbxContent>
                <w:p w:rsidR="009A17E1" w:rsidRDefault="0041402D">
                  <w:pPr>
                    <w:spacing w:after="0" w:line="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1" type="#_x0000_t75" style="width:4.85pt;height:6.2pt">
                        <v:imagedata r:id="rId6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51" style="position:absolute;left:0;text-align:left;z-index:-251853312" points="394.3pt,1.1pt,396.05pt,2.25pt,397.5pt,3.2pt,398.7pt,3.9pt,399.65pt,4.4pt,400.4pt,4.7pt,400.9pt,4.8pt,401.3pt,4.75pt,401.6pt,4.5pt,401.75pt,4.05pt,401.9pt,3.4pt,402pt,2.6pt,402pt,1.65pt,401.7pt,.9pt,401.15pt,.4pt,400.45pt,.05pt,399.6pt,-.1pt,398.65pt,-.1pt,397.65pt,0,396.65pt,.2pt,395.65pt,.5pt,394.75pt,.85pt,394.3pt,1.1pt" coordsize="155,99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52" style="position:absolute;left:0;text-align:left;margin-left:405.35pt;margin-top:-.1pt;width:8pt;height:5pt;z-index:-251854336;mso-position-horizontal-relative:page" o:regroupid="1" o:allowincell="f" filled="f" stroked="f">
            <v:textbox style="mso-next-textbox:#_x0000_s1152" inset="0,0,0,0">
              <w:txbxContent>
                <w:p w:rsidR="009A17E1" w:rsidRDefault="0041402D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2" type="#_x0000_t75" style="width:7.5pt;height:4.85pt">
                        <v:imagedata r:id="rId6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53" style="position:absolute;left:0;text-align:left;margin-left:407.8pt;margin-top:5.2pt;width:8pt;height:4pt;z-index:-251857408;mso-position-horizontal-relative:page" o:regroupid="1" o:allowincell="f" filled="f" stroked="f">
            <v:textbox style="mso-next-textbox:#_x0000_s1153"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3" type="#_x0000_t75" style="width:7.5pt;height:3.55pt">
                        <v:imagedata r:id="rId6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54" style="position:absolute;left:0;text-align:left;z-index:-251901440" points="292.35pt,14pt,294.45pt,14pt,296pt,14.05pt,297.1pt,14.15pt,297.8pt,14.45pt,298.1pt,14.85pt,298.2pt,15.45pt,298.05pt,16.35pt,297.75pt,17.2pt,297.35pt,17.8pt,296.9pt,18.1pt,296.4pt,18.2pt,295.85pt,18.1pt,295.25pt,17.8pt,294.7pt,17.35pt,294.15pt,16.8pt,293.6pt,16.2pt,293.1pt,15.45pt,292.7pt,14.75pt,292.35pt,14pt,292.35pt,14pt" coordsize="117,85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55" style="position:absolute;left:0;text-align:left;margin-left:303.35pt;margin-top:14.05pt;width:6pt;height:5pt;z-index:-251902464;mso-position-horizontal-relative:page" o:regroupid="1" o:allowincell="f" filled="f" stroked="f">
            <v:textbox style="mso-next-textbox:#_x0000_s1155" inset="0,0,0,0">
              <w:txbxContent>
                <w:p w:rsidR="009A17E1" w:rsidRDefault="0041402D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4" type="#_x0000_t75" style="width:5.75pt;height:4.4pt">
                        <v:imagedata r:id="rId6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56" style="position:absolute;left:0;text-align:left;z-index:-251903488" points="307.85pt,17.15pt,306.25pt,16.15pt,304.95pt,15.35pt,303.9pt,14.8pt,303.1pt,14.4pt,302.45pt,14.25pt,302pt,14.25pt,301.65pt,14.5pt,301.4pt,15pt,301.2pt,15.65pt,301pt,16.55pt,300.95pt,17.6pt,301pt,18.4pt,301.25pt,18.9pt,301.65pt,19.25pt,302.15pt,19.35pt,302.75pt,19.3pt,303.45pt,19.15pt,304.2pt,18.9pt,304.95pt,18.55pt,305.75pt,18.2pt,306.5pt,17.8pt,307.25pt,17.45pt,307.85pt,17.15pt" coordsize="139,103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57" style="position:absolute;left:0;text-align:left;margin-left:311.85pt;margin-top:15.55pt;width:7pt;height:4pt;z-index:-251904512;mso-position-horizontal-relative:page" o:regroupid="1" o:allowincell="f" filled="f" stroked="f">
            <v:textbox style="mso-next-textbox:#_x0000_s1157"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5" type="#_x0000_t75" style="width:7.05pt;height:4pt">
                        <v:imagedata r:id="rId6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58" style="position:absolute;left:0;text-align:left;z-index:-251905536" points="293.85pt,7.05pt,295.65pt,7.45pt,297pt,7.8pt,298.05pt,8.15pt,298.7pt,8.5pt,299.05pt,8.9pt,299.15pt,9.45pt,299.05pt,10.15pt,298.75pt,11.05pt,298.4pt,11.85pt,297.95pt,12.4pt,297.55pt,12.65pt,297.1pt,12.75pt,296.65pt,12.6pt,296.2pt,12.3pt,295.75pt,11.85pt,295.35pt,11.3pt,294.95pt,10.65pt,294.6pt,9.9pt,294.3pt,9.15pt,294.1pt,8.35pt,293.9pt,7.6pt,293.85pt,7.05pt" coordsize="107,114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59" style="position:absolute;left:0;text-align:left;margin-left:304.85pt;margin-top:7.1pt;width:5pt;height:6pt;z-index:-251906560;mso-position-horizontal-relative:page" o:regroupid="1" o:allowincell="f" filled="f" stroked="f">
            <v:textbox style="mso-next-textbox:#_x0000_s1159"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6" type="#_x0000_t75" style="width:4.85pt;height:6.2pt">
                        <v:imagedata r:id="rId6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60" style="position:absolute;left:0;text-align:left;z-index:-251907584" points="308.55pt,12.3pt,306.8pt,13.3pt,305.35pt,14.1pt,304.25pt,14.65pt,303.35pt,15pt,302.7pt,15.15pt,302.25pt,15.1pt,301.9pt,14.85pt,301.7pt,14.35pt,301.55pt,13.7pt,301.4pt,12.8pt,301.4pt,11.9pt,301.65pt,11.2pt,302.15pt,10.8pt,302.8pt,10.55pt,303.6pt,10.5pt,304.5pt,10.55pt,305.4pt,10.75pt,306.3pt,11.05pt,307.15pt,11.45pt,307.9pt,11.85pt,308.5pt,12.3pt,308.55pt,12.3pt" coordsize="144,93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61" style="position:absolute;left:0;text-align:left;margin-left:312.35pt;margin-top:10.45pt;width:7pt;height:4pt;z-index:-251908608;mso-position-horizontal-relative:page" o:regroupid="1" o:allowincell="f" filled="f" stroked="f">
            <v:textbox style="mso-next-textbox:#_x0000_s1161"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7" type="#_x0000_t75" style="width:7.05pt;height:3.55pt">
                        <v:imagedata r:id="rId6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62" style="position:absolute;left:0;text-align:left;z-index:-251911680" points="296.65pt,.85pt,298.25pt,1.25pt,299.55pt,1.65pt,300.45pt,2pt,301.1pt,2.35pt,301.45pt,2.75pt,301.55pt,3.25pt,301.45pt,3.85pt,301.1pt,4.65pt,300.6pt,5.6pt,300.1pt,6.4pt,299.6pt,6.9pt,299.2pt,7.15pt,298.75pt,7.15pt,298.4pt,7pt,298.05pt,6.65pt,297.75pt,6.15pt,297.45pt,5.55pt,297.25pt,4.85pt,297.05pt,4.05pt,296.85pt,3.25pt,296.75pt,2.45pt,296.65pt,1.6pt,296.65pt,.85pt,296.65pt,.85pt" coordsize="98,127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63" style="position:absolute;left:0;text-align:left;margin-left:307.65pt;margin-top:.9pt;width:4pt;height:7pt;z-index:-251912704;mso-position-horizontal-relative:page" o:regroupid="1" o:allowincell="f" filled="f" stroked="f">
            <v:textbox style="mso-next-textbox:#_x0000_s1163" inset="0,0,0,0">
              <w:txbxContent>
                <w:p w:rsidR="009A17E1" w:rsidRDefault="0041402D">
                  <w:pPr>
                    <w:spacing w:after="0" w:line="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8" type="#_x0000_t75" style="width:4pt;height:6.2pt">
                        <v:imagedata r:id="rId7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64" style="position:absolute;left:0;text-align:left;z-index:-251913728" points="312.4pt,1.1pt,310.6pt,2.25pt,309.15pt,3.2pt,307.95pt,3.9pt,307pt,4.4pt,306.3pt,4.7pt,305.75pt,4.8pt,305.35pt,4.75pt,305.1pt,4.5pt,304.9pt,4.05pt,304.8pt,3.4pt,304.7pt,2.6pt,304.7pt,1.65pt,305pt,.9pt,305.5pt,.4pt,306.2pt,.05pt,307.05pt,-.1pt,308pt,-.1pt,309.05pt,0,310.05pt,.2pt,311.05pt,.5pt,311.95pt,.85pt,312.4pt,1.1pt" coordsize="154,99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65" style="position:absolute;left:0;text-align:left;margin-left:315.65pt;margin-top:-.1pt;width:8pt;height:4pt;z-index:-251914752;mso-position-horizontal-relative:page" o:regroupid="1" o:allowincell="f" filled="f" stroked="f">
            <v:textbox style="mso-next-textbox:#_x0000_s1165"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9" type="#_x0000_t75" style="width:7.95pt;height:4pt">
                        <v:imagedata r:id="rId7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66" style="position:absolute;left:0;text-align:left;z-index:-251917824" points="309.95pt,7.4pt,308.65pt,6.3pt,307.65pt,5.4pt,306.8pt,4.8pt,306.1pt,4.35pt,305.55pt,4.2pt,305.05pt,4.2pt,304.55pt,4.4pt,304.05pt,4.85pt,303.45pt,5.45pt,302.95pt,6.15pt,302.8pt,6.75pt,302.85pt,7.3pt,303.1pt,7.75pt,303.55pt,8.15pt,304.2pt,8.4pt,304.9pt,8.6pt,305.65pt,8.7pt,306.5pt,8.75pt,307.3pt,8.7pt,308.1pt,8.55pt,308.8pt,8.3pt,309.4pt,7.95pt,309.85pt,7.5pt,309.95pt,7.4pt" coordsize="143,92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67" style="position:absolute;left:0;text-align:left;margin-left:313.45pt;margin-top:5.2pt;width:8pt;height:4pt;z-index:-251918848;mso-position-horizontal-relative:page" o:regroupid="1" o:allowincell="f" filled="f" stroked="f">
            <v:textbox style="mso-next-textbox:#_x0000_s1167"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0" type="#_x0000_t75" style="width:7.5pt;height:3.55pt">
                        <v:imagedata r:id="rId7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="009A17E1"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="009A17E1" w:rsidRPr="004562BA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18–30</w: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before="44" w:after="0" w:line="327" w:lineRule="auto"/>
        <w:ind w:left="2671" w:right="6136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168" style="position:absolute;left:0;text-align:left;z-index:-251810304" points="396.2pt,27.55pt,397.2pt,27.05pt,397.65pt,27.65pt,397.45pt,27.95pt,396.6pt,27.85pt,396.2pt,27.55pt,396.2pt,27.55pt" coordsize="30,2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69" style="position:absolute;left:0;text-align:left;margin-left:407.25pt;margin-top:27.4pt;width:1pt;height:1pt;z-index:-251811328;mso-position-horizontal-relative:page" o:regroupid="1" o:allowincell="f" filled="f" stroked="f">
            <v:textbox style="mso-next-textbox:#_x0000_s1169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1" type="#_x0000_t75" style="width:1.75pt;height:.9pt">
                        <v:imagedata r:id="rId7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70" style="position:absolute;left:0;text-align:left;z-index:-251812352" points="401.1pt,28.9pt,399.8pt,28.2pt,399.55pt,28.35pt,400.15pt,29.1pt,401.05pt,28.95pt,401.1pt,28.9pt" coordsize="32,2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71" style="position:absolute;left:0;text-align:left;margin-left:410.55pt;margin-top:28.4pt;width:2pt;height:1pt;z-index:-251813376;mso-position-horizontal-relative:page" o:regroupid="1" o:allowincell="f" filled="f" stroked="f">
            <v:textbox style="mso-next-textbox:#_x0000_s1171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2" type="#_x0000_t75" style="width:1.75pt;height:.9pt">
                        <v:imagedata r:id="rId7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72" style="position:absolute;left:0;text-align:left;z-index:-251814400" points="403.3pt,27.65pt,402.05pt,26.65pt,401.35pt,26.3pt,400.95pt,26.45pt,400.8pt,27.2pt,401.25pt,27.7pt,402pt,27.9pt,402.85pt,27.85pt,403.3pt,27.65pt" coordsize="51,32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73" style="position:absolute;left:0;text-align:left;margin-left:411.7pt;margin-top:26.65pt;width:3pt;height:1pt;z-index:-251815424;mso-position-horizontal-relative:page" o:regroupid="1" o:allowincell="f" filled="f" stroked="f">
            <v:textbox style="mso-next-textbox:#_x0000_s1173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3" type="#_x0000_t75" style="width:2.65pt;height:1.35pt">
                        <v:imagedata r:id="rId7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74" style="position:absolute;left:0;text-align:left;z-index:-251816448" points="395.7pt,25.35pt,397.6pt,25.4pt,398.25pt,25.7pt,397.95pt,26.4pt,397.2pt,26.5pt,396.35pt,26.15pt,395.75pt,25.55pt,395.7pt,25.35pt" coordsize="51,24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75" style="position:absolute;left:0;text-align:left;margin-left:406.7pt;margin-top:25.4pt;width:3pt;height:1pt;z-index:-251817472;mso-position-horizontal-relative:page" o:regroupid="1" o:allowincell="f" filled="f" stroked="f">
            <v:textbox style="mso-next-textbox:#_x0000_s1175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4" type="#_x0000_t75" style="width:2.65pt;height:1.35pt">
                        <v:imagedata r:id="rId7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76" style="position:absolute;left:0;text-align:left;z-index:-251818496" points="405.8pt,25.7pt,404pt,24.85pt,402.8pt,24.4pt,402.2pt,24.3pt,401.95pt,24.5pt,401.95pt,25.1pt,402.3pt,25.95pt,403.15pt,26.35pt,404.2pt,26.4pt,405.15pt,26.15pt,405.8pt,25.7pt,405.8pt,25.7pt" coordsize="78,42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77" style="position:absolute;left:0;text-align:left;margin-left:412.95pt;margin-top:24.85pt;width:4pt;height:2pt;z-index:-251819520;mso-position-horizontal-relative:page" o:regroupid="1" o:allowincell="f" filled="f" stroked="f">
            <v:textbox style="mso-next-textbox:#_x0000_s1177" inset="0,0,0,0">
              <w:txbxContent>
                <w:p w:rsidR="009A17E1" w:rsidRDefault="0041402D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5" type="#_x0000_t75" style="width:4pt;height:1.75pt">
                        <v:imagedata r:id="rId7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78" style="position:absolute;left:0;text-align:left;z-index:-251820544" points="396pt,23.4pt,397.65pt,22.95pt,398.6pt,22.85pt,399.05pt,23.1pt,399.35pt,23.9pt,399.3pt,24.65pt,398.8pt,24.9pt,398.05pt,24.85pt,397.25pt,24.55pt,396.55pt,24.1pt,396.05pt,23.65pt,396pt,23.4pt" coordsize="67,42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79" style="position:absolute;left:0;text-align:left;margin-left:407pt;margin-top:23.2pt;width:3pt;height:2pt;z-index:-251821568;mso-position-horizontal-relative:page" o:regroupid="1" o:allowincell="f" filled="f" stroked="f">
            <v:textbox style="mso-next-textbox:#_x0000_s1179" inset="0,0,0,0">
              <w:txbxContent>
                <w:p w:rsidR="009A17E1" w:rsidRDefault="0041402D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6" type="#_x0000_t75" style="width:3.55pt;height:2.2pt">
                        <v:imagedata r:id="rId7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80" style="position:absolute;left:0;text-align:left;z-index:-251822592" points="407.9pt,23.45pt,406.75pt,22.3pt,405.9pt,21.6pt,405.3pt,21.25pt,404.8pt,21.25pt,404.4pt,21.55pt,403.9pt,22.2pt,403.6pt,23pt,403.65pt,23.55pt,404.05pt,23.95pt,404.7pt,24.1pt,405.5pt,24.15pt,406.4pt,24pt,407.25pt,23.75pt,407.9pt,23.45pt" coordsize="87,58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81" style="position:absolute;left:0;text-align:left;margin-left:414.45pt;margin-top:21.9pt;width:5pt;height:2pt;z-index:-251823616;mso-position-horizontal-relative:page" o:regroupid="1" o:allowincell="f" filled="f" stroked="f">
            <v:textbox style="mso-next-textbox:#_x0000_s1181" inset="0,0,0,0">
              <w:txbxContent>
                <w:p w:rsidR="009A17E1" w:rsidRDefault="0041402D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7" type="#_x0000_t75" style="width:4.4pt;height:2.2pt">
                        <v:imagedata r:id="rId7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82" style="position:absolute;left:0;text-align:left;z-index:-251824640" points="397.35pt,17.9pt,398.95pt,17.1pt,400.15pt,16.65pt,400.95pt,16.45pt,401.45pt,16.5pt,401.8pt,16.95pt,402.05pt,17.65pt,402.15pt,18.65pt,401.9pt,19.3pt,401.4pt,19.7pt,400.75pt,19.9pt,400pt,19.85pt,399.2pt,19.65pt,398.45pt,19.25pt,397.85pt,18.75pt,397.4pt,18.1pt,397.35pt,17.9pt" coordsize="97,69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83" style="position:absolute;left:0;text-align:left;margin-left:408.4pt;margin-top:17.15pt;width:5pt;height:3pt;z-index:-251825664;mso-position-horizontal-relative:page" o:regroupid="1" o:allowincell="f" filled="f" stroked="f">
            <v:textbox style="mso-next-textbox:#_x0000_s1183"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8" type="#_x0000_t75" style="width:5.3pt;height:2.65pt">
                        <v:imagedata r:id="rId8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84" style="position:absolute;left:0;text-align:left;z-index:-251826688" points="411.25pt,19.95pt,409.85pt,18.75pt,408.7pt,17.8pt,407.8pt,17.1pt,407.15pt,16.7pt,406.65pt,16.55pt,406.25pt,16.6pt,405.95pt,16.9pt,405.65pt,17.45pt,405.4pt,18.2pt,405.25pt,19.15pt,405.35pt,19.9pt,405.75pt,20.5pt,406.35pt,20.9pt,407.1pt,21.1pt,407.95pt,21.15pt,408.85pt,21.05pt,409.75pt,20.85pt,410.6pt,20.45pt,411.25pt,19.95pt" coordsize="121,93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85" style="position:absolute;left:0;text-align:left;margin-left:416.15pt;margin-top:17.65pt;width:6pt;height:4pt;z-index:-251827712;mso-position-horizontal-relative:page" o:regroupid="1" o:allowincell="f" filled="f" stroked="f">
            <v:textbox style="mso-next-textbox:#_x0000_s1185"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9" type="#_x0000_t75" style="width:6.2pt;height:3.55pt">
                        <v:imagedata r:id="rId8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86" style="position:absolute;left:0;text-align:left;z-index:-251828736" points="398.15pt,15.3pt,398.9pt,14.05pt,399.5pt,13.2pt,400pt,12.65pt,400.5pt,12.45pt,401pt,12.5pt,401.6pt,12.85pt,402.4pt,13.5pt,403pt,14.15pt,403.35pt,14.7pt,403.45pt,15.25pt,403.4pt,15.65pt,403.1pt,16pt,402.65pt,16.3pt,402.1pt,16.45pt,401.45pt,16.5pt,400.75pt,16.45pt,400pt,16.3pt,399.2pt,16pt,398.5pt,15.55pt,398.15pt,15.3pt" coordsize="107,82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87" style="position:absolute;left:0;text-align:left;margin-left:409.2pt;margin-top:13.3pt;width:6pt;height:3pt;z-index:-251829760;mso-position-horizontal-relative:page" o:regroupid="1" o:allowincell="f" filled="f" stroked="f">
            <v:textbox style="mso-next-textbox:#_x0000_s1187"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0" type="#_x0000_t75" style="width:5.75pt;height:3.1pt">
                        <v:imagedata r:id="rId8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88" style="position:absolute;left:0;text-align:left;z-index:-251830784" points="412.95pt,14.65pt,411.4pt,13.6pt,410.15pt,12.85pt,409.2pt,12.35pt,408.5pt,12.05pt,408pt,12.05pt,407.65pt,12.25pt,407.35pt,12.7pt,407.15pt,13.4pt,406.9pt,14.35pt,406.85pt,15.25pt,407pt,15.95pt,407.45pt,16.4pt,408.05pt,16.7pt,408.85pt,16.75pt,409.65pt,16.7pt,410.55pt,16.4pt,411.4pt,16pt,412.25pt,15.4pt,412.95pt,14.65pt,412.95pt,14.65pt" coordsize="122,95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89" style="position:absolute;left:0;text-align:left;margin-left:417.85pt;margin-top:13.1pt;width:6pt;height:4pt;z-index:-251831808;mso-position-horizontal-relative:page" o:regroupid="1" o:allowincell="f" filled="f" stroked="f">
            <v:textbox style="mso-next-textbox:#_x0000_s1189"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1" type="#_x0000_t75" style="width:6.2pt;height:3.55pt">
                        <v:imagedata r:id="rId8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90" style="position:absolute;left:0;text-align:left;z-index:-251832832" points="398.6pt,11.6pt,399.3pt,10.45pt,399.85pt,9.6pt,400.35pt,9.1pt,400.85pt,8.95pt,401.4pt,9pt,402.1pt,9.4pt,402.95pt,10.05pt,403.65pt,10.65pt,404.05pt,11.15pt,404.1pt,11.6pt,403.95pt,11.95pt,403.55pt,12.2pt,403pt,12.35pt,402.35pt,12.45pt,401.65pt,12.45pt,400.85pt,12.35pt,400.1pt,12.2pt,399.4pt,12pt,398.75pt,11.75pt,398.6pt,11.6pt" coordsize="111,7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91" style="position:absolute;left:0;text-align:left;margin-left:409.65pt;margin-top:9.75pt;width:6pt;height:3pt;z-index:-251833856;mso-position-horizontal-relative:page" o:regroupid="1" o:allowincell="f" filled="f" stroked="f">
            <v:textbox style="mso-next-textbox:#_x0000_s1191"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2" type="#_x0000_t75" style="width:6.2pt;height:2.65pt">
                        <v:imagedata r:id="rId8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92" style="position:absolute;left:0;text-align:left;z-index:-251834880" points="414.8pt,9.1pt,412.75pt,8.4pt,411.1pt,7.95pt,409.95pt,7.65pt,409.1pt,7.6pt,408.5pt,7.7pt,408.2pt,8pt,408pt,8.6pt,407.95pt,9.35pt,408pt,10.3pt,408.35pt,11pt,408.85pt,11.4pt,409.55pt,11.6pt,410.3pt,11.65pt,411.15pt,11.5pt,412.05pt,11.2pt,412.9pt,10.75pt,413.7pt,10.2pt,414.4pt,9.6pt,414.8pt,9.1pt" coordsize="138,82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93" style="position:absolute;left:0;text-align:left;margin-left:418.95pt;margin-top:8.45pt;width:7pt;height:3pt;z-index:-251835904;mso-position-horizontal-relative:page" o:regroupid="1" o:allowincell="f" filled="f" stroked="f">
            <v:textbox style="mso-next-textbox:#_x0000_s1193"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3" type="#_x0000_t75" style="width:6.65pt;height:3.55pt">
                        <v:imagedata r:id="rId8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94" style="position:absolute;left:0;text-align:left;z-index:-251836928" points="399.2pt,6.25pt,400.6pt,5.4pt,401.65pt,4.75pt,402.45pt,4.4pt,403.1pt,4.3pt,403.6pt,4.4pt,404.1pt,4.8pt,404.6pt,5.4pt,405.2pt,6.25pt,405.5pt,6.9pt,405.55pt,7.45pt,405.4pt,7.9pt,405.1pt,8.25pt,404.6pt,8.5pt,403.95pt,8.6pt,403.2pt,8.55pt,402.4pt,8.4pt,401.55pt,8.05pt,400.7pt,7.6pt,399.85pt,6.95pt,399.2pt,6.25pt" coordsize="128,86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95" style="position:absolute;left:0;text-align:left;margin-left:410.2pt;margin-top:5.1pt;width:6pt;height:3pt;z-index:-251837952;mso-position-horizontal-relative:page" o:regroupid="1" o:allowincell="f" filled="f" stroked="f">
            <v:textbox style="mso-next-textbox:#_x0000_s1195"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4" type="#_x0000_t75" style="width:6.2pt;height:3.55pt">
                        <v:imagedata r:id="rId8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96" style="position:absolute;left:0;text-align:left;z-index:-251838976" points="414.7pt,3pt,412.6pt,3.3pt,410.95pt,3.55pt,409.7pt,3.8pt,408.75pt,4pt,408.2pt,4.3pt,407.9pt,4.55pt,407.85pt,4.9pt,407.95pt,5.35pt,408.3pt,5.9pt,408.9pt,6.5pt,409.55pt,6.8pt,410.3pt,6.85pt,411.1pt,6.7pt,411.9pt,6.35pt,412.65pt,5.85pt,413.3pt,5.3pt,413.9pt,4.7pt,414.35pt,4.1pt,414.6pt,3.5pt,414.7pt,3.05pt,414.7pt,3pt" coordsize="138,78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97" style="position:absolute;left:0;text-align:left;margin-left:418.9pt;margin-top:3pt;width:7pt;height:4pt;z-index:-251840000;mso-position-horizontal-relative:page" o:regroupid="1" o:allowincell="f" filled="f" stroked="f">
            <v:textbox style="mso-next-textbox:#_x0000_s1197"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5" type="#_x0000_t75" style="width:6.65pt;height:4pt">
                        <v:imagedata r:id="rId8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98" style="position:absolute;left:0;text-align:left;z-index:-251849216" points="396.5pt,21pt,397.3pt,22.15pt,397.9pt,22.85pt,398.45pt,23.15pt,399pt,23.15pt,399.65pt,22.8pt,400.6pt,22.15pt,401.1pt,21.65pt,401.05pt,21.3pt,400.7pt,21pt,400.05pt,20.85pt,399.2pt,20.75pt,398.35pt,20.75pt,397.55pt,20.75pt,396.9pt,20.85pt,396.5pt,20.95pt,396.5pt,21pt" coordsize="92,48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199" style="position:absolute;left:0;text-align:left;margin-left:407.55pt;margin-top:20.75pt;width:5pt;height:2pt;z-index:-251850240;mso-position-horizontal-relative:page" o:regroupid="1" o:allowincell="f" filled="f" stroked="f">
            <v:textbox style="mso-next-textbox:#_x0000_s1199" inset="0,0,0,0">
              <w:txbxContent>
                <w:p w:rsidR="009A17E1" w:rsidRDefault="0041402D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6" type="#_x0000_t75" style="width:4.85pt;height:2.2pt">
                        <v:imagedata r:id="rId8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00" style="position:absolute;left:0;text-align:left;z-index:-251870720" points="310.5pt,27.55pt,309.45pt,27.05pt,309.05pt,27.65pt,309.25pt,27.95pt,310.05pt,27.85pt,310.5pt,27.55pt,310.5pt,27.55pt" coordsize="29,2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01" style="position:absolute;left:0;text-align:left;margin-left:320.05pt;margin-top:27.4pt;width:1pt;height:1pt;z-index:-251871744;mso-position-horizontal-relative:page" o:regroupid="1" o:allowincell="f" filled="f" stroked="f">
            <v:textbox style="mso-next-textbox:#_x0000_s1201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7" type="#_x0000_t75" style="width:1.75pt;height:.9pt">
                        <v:imagedata r:id="rId8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02" style="position:absolute;left:0;text-align:left;z-index:-251872768" points="305.6pt,28.9pt,306.9pt,28.2pt,307.15pt,28.35pt,306.55pt,29.1pt,305.65pt,28.95pt,305.6pt,28.9pt" coordsize="32,2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03" style="position:absolute;left:0;text-align:left;margin-left:316.6pt;margin-top:28.4pt;width:2pt;height:1pt;z-index:-251873792;mso-position-horizontal-relative:page" o:regroupid="1" o:allowincell="f" filled="f" stroked="f">
            <v:textbox style="mso-next-textbox:#_x0000_s1203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8" type="#_x0000_t75" style="width:1.75pt;height:.9pt">
                        <v:imagedata r:id="rId9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04" style="position:absolute;left:0;text-align:left;z-index:-251874816" points="303.4pt,27.65pt,304.65pt,26.65pt,305.35pt,26.3pt,305.75pt,26.45pt,305.9pt,27.2pt,305.45pt,27.7pt,304.7pt,27.9pt,303.85pt,27.85pt,303.4pt,27.65pt" coordsize="50,32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05" style="position:absolute;left:0;text-align:left;margin-left:314.4pt;margin-top:26.65pt;width:3pt;height:1pt;z-index:-251875840;mso-position-horizontal-relative:page" o:regroupid="1" o:allowincell="f" filled="f" stroked="f">
            <v:textbox style="mso-next-textbox:#_x0000_s1205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9" type="#_x0000_t75" style="width:2.65pt;height:1.35pt">
                        <v:imagedata r:id="rId9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06" style="position:absolute;left:0;text-align:left;z-index:-251876864" points="311pt,25.35pt,309.05pt,25.4pt,308.45pt,25.7pt,308.75pt,26.4pt,309.5pt,26.5pt,310.35pt,26.15pt,310.95pt,25.55pt,311pt,25.35pt" coordsize="52,24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07" style="position:absolute;left:0;text-align:left;margin-left:319.4pt;margin-top:25.4pt;width:3pt;height:1pt;z-index:-251877888;mso-position-horizontal-relative:page" o:regroupid="1" o:allowincell="f" filled="f" stroked="f">
            <v:textbox style="mso-next-textbox:#_x0000_s1207"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0" type="#_x0000_t75" style="width:2.65pt;height:1.35pt">
                        <v:imagedata r:id="rId9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08" style="position:absolute;left:0;text-align:left;z-index:-251878912" points="300.85pt,25.7pt,302.65pt,24.85pt,303.85pt,24.4pt,304.45pt,24.3pt,304.7pt,24.5pt,304.7pt,25.1pt,304.3pt,26pt,303.5pt,26.35pt,302.45pt,26.4pt,301.5pt,26.15pt,300.85pt,25.7pt,300.85pt,25.7pt" coordsize="78,42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09" style="position:absolute;left:0;text-align:left;margin-left:311.9pt;margin-top:24.85pt;width:4pt;height:2pt;z-index:-251879936;mso-position-horizontal-relative:page" o:regroupid="1" o:allowincell="f" filled="f" stroked="f">
            <v:textbox style="mso-next-textbox:#_x0000_s1209" inset="0,0,0,0">
              <w:txbxContent>
                <w:p w:rsidR="009A17E1" w:rsidRDefault="0041402D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1" type="#_x0000_t75" style="width:4pt;height:1.75pt">
                        <v:imagedata r:id="rId9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10" style="position:absolute;left:0;text-align:left;z-index:-251880960" points="310.75pt,23.4pt,309.05pt,22.95pt,308.1pt,22.85pt,307.65pt,23.1pt,307.4pt,23.9pt,307.45pt,24.65pt,307.9pt,24.9pt,308.65pt,24.85pt,309.45pt,24.55pt,310.15pt,24.1pt,310.65pt,23.65pt,310.75pt,23.4pt" coordsize="67,42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11" style="position:absolute;left:0;text-align:left;margin-left:318.3pt;margin-top:23.2pt;width:3pt;height:2pt;z-index:-251881984;mso-position-horizontal-relative:page" o:regroupid="1" o:allowincell="f" filled="f" stroked="f">
            <v:textbox style="mso-next-textbox:#_x0000_s1211" inset="0,0,0,0">
              <w:txbxContent>
                <w:p w:rsidR="009A17E1" w:rsidRDefault="0041402D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2" type="#_x0000_t75" style="width:3.55pt;height:2.2pt">
                        <v:imagedata r:id="rId9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12" style="position:absolute;left:0;text-align:left;z-index:-251883008" points="298.75pt,23.45pt,299.9pt,22.3pt,300.75pt,21.6pt,301.35pt,21.25pt,301.85pt,21.25pt,302.25pt,21.55pt,302.7pt,22.2pt,303.05pt,23pt,303pt,23.55pt,302.6pt,23.95pt,301.95pt,24.1pt,301.1pt,24.15pt,300.25pt,24pt,299.4pt,23.75pt,298.75pt,23.45pt" coordsize="87,58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13" style="position:absolute;left:0;text-align:left;margin-left:309.8pt;margin-top:21.9pt;width:4pt;height:2pt;z-index:-251884032;mso-position-horizontal-relative:page" o:regroupid="1" o:allowincell="f" filled="f" stroked="f">
            <v:textbox style="mso-next-textbox:#_x0000_s1213" inset="0,0,0,0">
              <w:txbxContent>
                <w:p w:rsidR="009A17E1" w:rsidRDefault="0041402D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3" type="#_x0000_t75" style="width:4.4pt;height:2.2pt">
                        <v:imagedata r:id="rId9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14" style="position:absolute;left:0;text-align:left;z-index:-251885056" points="309.35pt,17.9pt,307.7pt,17.1pt,306.55pt,16.65pt,305.75pt,16.45pt,305.2pt,16.5pt,304.85pt,16.95pt,304.6pt,17.65pt,304.55pt,18.65pt,304.75pt,19.3pt,305.25pt,19.7pt,305.9pt,19.9pt,306.7pt,19.85pt,307.45pt,19.65pt,308.2pt,19.25pt,308.85pt,18.75pt,309.25pt,18.1pt,309.35pt,17.9pt" coordsize="96,69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15" style="position:absolute;left:0;text-align:left;margin-left:315.4pt;margin-top:17.15pt;width:5pt;height:3pt;z-index:-251886080;mso-position-horizontal-relative:page" o:regroupid="1" o:allowincell="f" filled="f" stroked="f">
            <v:textbox style="mso-next-textbox:#_x0000_s1215"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4" type="#_x0000_t75" style="width:4.85pt;height:2.65pt">
                        <v:imagedata r:id="rId9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16" style="position:absolute;left:0;text-align:left;z-index:-251887104" points="295.45pt,19.95pt,296.85pt,18.75pt,298pt,17.8pt,298.85pt,17.1pt,299.55pt,16.7pt,300.05pt,16.55pt,300.45pt,16.6pt,300.75pt,16.9pt,301pt,17.45pt,301.3pt,18.2pt,301.45pt,19.15pt,301.35pt,19.9pt,300.95pt,20.5pt,300.35pt,20.9pt,299.6pt,21.1pt,298.75pt,21.15pt,297.85pt,21.05pt,296.95pt,20.85pt,296.1pt,20.45pt,295.45pt,19.95pt" coordsize="121,93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17" style="position:absolute;left:0;text-align:left;margin-left:306.45pt;margin-top:17.65pt;width:6pt;height:4pt;z-index:-251888128;mso-position-horizontal-relative:page" o:regroupid="1" o:allowincell="f" filled="f" stroked="f">
            <v:textbox style="mso-next-textbox:#_x0000_s1217"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5" type="#_x0000_t75" style="width:6.2pt;height:3.55pt">
                        <v:imagedata r:id="rId9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18" style="position:absolute;left:0;text-align:left;z-index:-251889152" points="308.5pt,15.3pt,307.75pt,14.05pt,307.15pt,13.2pt,306.65pt,12.65pt,306.15pt,12.45pt,305.65pt,12.5pt,305.05pt,12.85pt,304.25pt,13.5pt,303.65pt,14.15pt,303.3pt,14.7pt,303.2pt,15.25pt,303.25pt,15.65pt,303.55pt,16pt,304pt,16.3pt,304.55pt,16.45pt,305.2pt,16.5pt,305.9pt,16.45pt,306.65pt,16.3pt,307.45pt,16pt,308.15pt,15.55pt,308.5pt,15.3pt" coordsize="107,82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19" style="position:absolute;left:0;text-align:left;margin-left:313.95pt;margin-top:13.3pt;width:6pt;height:3pt;z-index:-251890176;mso-position-horizontal-relative:page" o:regroupid="1" o:allowincell="f" filled="f" stroked="f">
            <v:textbox style="mso-next-textbox:#_x0000_s1219"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6" type="#_x0000_t75" style="width:5.75pt;height:3.1pt">
                        <v:imagedata r:id="rId9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20" style="position:absolute;left:0;text-align:left;z-index:-251891200" points="293.75pt,14.65pt,295.3pt,13.6pt,296.5pt,12.85pt,297.45pt,12.35pt,298.15pt,12.05pt,298.7pt,12.05pt,299.05pt,12.25pt,299.3pt,12.7pt,299.55pt,13.4pt,299.8pt,14.35pt,299.85pt,15.25pt,299.65pt,15.95pt,299.25pt,16.4pt,298.6pt,16.7pt,297.85pt,16.75pt,297pt,16.7pt,296.15pt,16.4pt,295.25pt,16pt,294.45pt,15.4pt,293.75pt,14.65pt,293.75pt,14.65pt" coordsize="123,95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21" style="position:absolute;left:0;text-align:left;margin-left:304.8pt;margin-top:13.1pt;width:6pt;height:4pt;z-index:-251892224;mso-position-horizontal-relative:page" o:regroupid="1" o:allowincell="f" filled="f" stroked="f">
            <v:textbox style="mso-next-textbox:#_x0000_s1221"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7" type="#_x0000_t75" style="width:6.2pt;height:3.55pt">
                        <v:imagedata r:id="rId9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22" style="position:absolute;left:0;text-align:left;z-index:-251893248" points="308.05pt,11.6pt,307.35pt,10.45pt,306.8pt,9.6pt,306.3pt,9.1pt,305.8pt,8.95pt,305.25pt,9pt,304.55pt,9.4pt,303.65pt,10.05pt,302.95pt,10.65pt,302.6pt,11.15pt,302.55pt,11.6pt,302.7pt,11.95pt,303.05pt,12.2pt,303.6pt,12.35pt,304.25pt,12.45pt,305pt,12.45pt,305.75pt,12.35pt,306.55pt,12.2pt,307.25pt,12pt,307.85pt,11.75pt,308.05pt,11.6pt" coordsize="111,7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23" style="position:absolute;left:0;text-align:left;margin-left:313.3pt;margin-top:9.75pt;width:6pt;height:3pt;z-index:-251894272;mso-position-horizontal-relative:page" o:regroupid="1" o:allowincell="f" filled="f" stroked="f">
            <v:textbox style="mso-next-textbox:#_x0000_s1223"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8" type="#_x0000_t75" style="width:5.75pt;height:2.65pt">
                        <v:imagedata r:id="rId10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24" style="position:absolute;left:0;text-align:left;z-index:-251895296" points="291.85pt,9.1pt,293.9pt,8.4pt,295.5pt,7.95pt,296.7pt,7.65pt,297.55pt,7.6pt,298.1pt,7.7pt,298.45pt,8pt,298.65pt,8.6pt,298.7pt,9.35pt,298.6pt,10.3pt,298.3pt,11pt,297.8pt,11.4pt,297.1pt,11.6pt,296.3pt,11.65pt,295.5pt,11.5pt,294.6pt,11.2pt,293.75pt,10.75pt,292.95pt,10.2pt,292.25pt,9.6pt,291.85pt,9.1pt" coordsize="138,82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25" style="position:absolute;left:0;text-align:left;margin-left:302.9pt;margin-top:8.45pt;width:7pt;height:3pt;z-index:-251896320;mso-position-horizontal-relative:page" o:regroupid="1" o:allowincell="f" filled="f" stroked="f">
            <v:textbox style="mso-next-textbox:#_x0000_s1225"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9" type="#_x0000_t75" style="width:6.65pt;height:3.55pt">
                        <v:imagedata r:id="rId10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26" style="position:absolute;left:0;text-align:left;z-index:-251897344" points="307.5pt,6.25pt,306.1pt,5.4pt,305.05pt,4.75pt,304.2pt,4.4pt,303.6pt,4.3pt,303.05pt,4.4pt,302.6pt,4.8pt,302.1pt,5.4pt,301.5pt,6.25pt,301.2pt,6.9pt,301.15pt,7.45pt,301.25pt,7.9pt,301.6pt,8.25pt,302.1pt,8.5pt,302.75pt,8.6pt,303.45pt,8.55pt,304.3pt,8.4pt,305.15pt,8.05pt,306pt,7.6pt,306.85pt,6.95pt,307.5pt,6.25pt" coordsize="128,86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27" style="position:absolute;left:0;text-align:left;margin-left:312.15pt;margin-top:5.1pt;width:6pt;height:3pt;z-index:-251898368;mso-position-horizontal-relative:page" o:regroupid="1" o:allowincell="f" filled="f" stroked="f">
            <v:textbox style="mso-next-textbox:#_x0000_s1227"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0" type="#_x0000_t75" style="width:6.2pt;height:3.55pt">
                        <v:imagedata r:id="rId10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28" style="position:absolute;left:0;text-align:left;z-index:-251899392" points="292pt,3pt,294.1pt,3.3pt,295.75pt,3.55pt,297pt,3.8pt,297.9pt,4.05pt,298.5pt,4.3pt,298.8pt,4.55pt,298.85pt,4.9pt,298.7pt,5.35pt,298.4pt,5.9pt,297.8pt,6.5pt,297.1pt,6.8pt,296.35pt,6.85pt,295.55pt,6.7pt,294.8pt,6.35pt,294.05pt,5.85pt,293.35pt,5.3pt,292.75pt,4.7pt,292.35pt,4.1pt,292.05pt,3.5pt,292pt,3.05pt,292pt,3pt" coordsize="137,78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29" style="position:absolute;left:0;text-align:left;margin-left:303pt;margin-top:3pt;width:6pt;height:4pt;z-index:-251900416;mso-position-horizontal-relative:page" o:regroupid="1" o:allowincell="f" filled="f" stroked="f">
            <v:textbox style="mso-next-textbox:#_x0000_s1229"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1" type="#_x0000_t75" style="width:6.2pt;height:4pt">
                        <v:imagedata r:id="rId10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30" style="position:absolute;left:0;text-align:left;z-index:-251909632" points="310.2pt,21pt,309.35pt,22.15pt,308.75pt,22.85pt,308.25pt,23.15pt,307.7pt,23.15pt,307pt,22.8pt,306.05pt,22.15pt,305.6pt,21.65pt,305.6pt,21.3pt,305.95pt,21pt,306.65pt,20.85pt,307.45pt,20.75pt,308.3pt,20.75pt,309.1pt,20.75pt,309.75pt,20.85pt,310.15pt,20.95pt,310.2pt,21pt" coordsize="92,48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31" style="position:absolute;left:0;text-align:left;margin-left:316.55pt;margin-top:20.75pt;width:5pt;height:2pt;z-index:-251910656;mso-position-horizontal-relative:page" o:regroupid="1" o:allowincell="f" filled="f" stroked="f">
            <v:textbox style="mso-next-textbox:#_x0000_s1231" inset="0,0,0,0">
              <w:txbxContent>
                <w:p w:rsidR="009A17E1" w:rsidRDefault="0041402D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2" type="#_x0000_t75" style="width:4.85pt;height:2.2pt">
                        <v:imagedata r:id="rId10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A17E1" w:rsidRPr="004562BA">
        <w:rPr>
          <w:rFonts w:ascii="Arial" w:hAnsi="Arial" w:cs="Arial"/>
          <w:color w:val="2A2A29"/>
          <w:spacing w:val="-9"/>
          <w:w w:val="96"/>
          <w:sz w:val="24"/>
          <w:szCs w:val="24"/>
          <w:lang w:val="en-US"/>
        </w:rPr>
        <w:t>W</w:t>
      </w:r>
      <w:r w:rsidR="009A17E1" w:rsidRPr="004562BA">
        <w:rPr>
          <w:rFonts w:ascii="Arial" w:hAnsi="Arial" w:cs="Arial"/>
          <w:color w:val="2A2A29"/>
          <w:w w:val="96"/>
          <w:sz w:val="24"/>
          <w:szCs w:val="24"/>
          <w:lang w:val="en-US"/>
        </w:rPr>
        <w:t>ashing</w:t>
      </w:r>
      <w:r w:rsidR="009A17E1" w:rsidRPr="004562BA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t</w:t>
      </w:r>
      <w:r w:rsidR="009A17E1" w:rsidRPr="004562BA">
        <w:rPr>
          <w:rFonts w:ascii="Arial" w:hAnsi="Arial" w:cs="Arial"/>
          <w:color w:val="2A2A29"/>
          <w:w w:val="96"/>
          <w:sz w:val="24"/>
          <w:szCs w:val="24"/>
          <w:lang w:val="en-US"/>
        </w:rPr>
        <w:t>on</w:t>
      </w:r>
      <w:r w:rsidR="009A17E1" w:rsidRPr="004562BA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DC Morning</w:t>
      </w:r>
      <w:r w:rsidR="009A17E1"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session</w: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22" w:lineRule="exact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232" style="position:absolute;left:0;text-align:left;z-index:-251948544" points="366.1pt,4.45pt,366.1pt,4.4pt,366.05pt,4.4pt,366pt,4.45pt,365.75pt,5pt,365.45pt,5.8pt,365.05pt,6.75pt,364.6pt,7.8pt,364.15pt,8.9pt,363.65pt,10.1pt,363.2pt,11.25pt,362.7pt,12.35pt,362.3pt,13.35pt,361.95pt,14.25pt,361.65pt,14.95pt,361.4pt,15.5pt,361.2pt,15.5pt,361.1pt,15.4pt,360.9pt,14.8pt,360.6pt,14.05pt,360.2pt,13.15pt,359.8pt,12.15pt,359.35pt,11.05pt,358.9pt,9.9pt,358.4pt,8.8pt,357.95pt,7.75pt,357.55pt,6.75pt,357.2pt,5.85pt,356.9pt,5.15pt,356.8pt,5pt,356.75pt,5pt,356.75pt,5.05pt,356.7pt,5.75pt,356.7pt,6.65pt,356.65pt,7.65pt,356.6pt,8.8pt,356.6pt,9.95pt,356.55pt,11.1pt,356.55pt,12.25pt,356.5pt,13.3pt,356.5pt,14.2pt,356.5pt,15pt,356.6pt,15.15pt,356.9pt,15.2pt,357.15pt,15.2pt,357.55pt,15.2pt,357.85pt,15.2pt,357.9pt,15.25pt,357.9pt,15.7pt,357.85pt,15.75pt,357.1pt,15.7pt,356.6pt,15.7pt,356.1pt,15.7pt,355.55pt,15.7pt,355.05pt,15.7pt,354.35pt,15.75pt,354.3pt,15.7pt,354.3pt,15.25pt,354.35pt,15.2pt,354.65pt,15.2pt,355.1pt,15.2pt,355.4pt,15.2pt,355.65pt,15.15pt,355.7pt,15.05pt,355.75pt,14.7pt,355.75pt,13.9pt,355.8pt,13pt,355.8pt,12pt,355.85pt,10.95pt,355.9pt,9.85pt,355.9pt,8.75pt,355.95pt,7.6pt,356pt,6.5pt,356pt,5.5pt,356pt,4.55pt,356.05pt,3.65pt,356.05pt,3.1pt,355.95pt,2.8pt,355.7pt,2.8pt,355.45pt,2.75pt,355pt,2.75pt,354.65pt,2.75pt,354.6pt,2.7pt,354.6pt,2.25pt,354.65pt,2.25pt,355.55pt,2.25pt,356.55pt,2.25pt,357.45pt,2.25pt,357.5pt,2.3pt,357.55pt,2.35pt,357.55pt,2.45pt,357.55pt,2.55pt,357.6pt,2.6pt,357.85pt,3.25pt,358.15pt,4pt,358.5pt,4.85pt,358.9pt,5.8pt,359.3pt,6.8pt,359.75pt,7.85pt,360.2pt,8.9pt,360.65pt,9.95pt,361.05pt,10.95pt,361.45pt,11.9pt,361.75pt,12.55pt,361.8pt,12.55pt,361.8pt,12.5pt,362.15pt,11.7pt,362.55pt,10.8pt,362.95pt,9.8pt,363.4pt,8.8pt,363.85pt,7.7pt,364.3pt,6.65pt,364.7pt,5.65pt,365.1pt,4.7pt,365.45pt,3.8pt,365.8pt,3.05pt,366pt,2.55pt,366pt,2.45pt,366pt,2.35pt,366pt,2.3pt,366.05pt,2.25pt,366.1pt,2.25pt,367.3pt,2.25pt,368.3pt,2.25pt,369.1pt,2.25pt,369.1pt,2.7pt,369.05pt,2.75pt,368.7pt,2.75pt,368.25pt,2.75pt,368pt,2.8pt,367.8pt,2.8pt,367.7pt,2.95pt,367.7pt,3.25pt,367.7pt,4pt,367.7pt,4.85pt,367.75pt,5.85pt,367.75pt,6.9pt,367.8pt,8pt,367.8pt,9.1pt,367.85pt,10.25pt,367.9pt,11.35pt,367.9pt,12.4pt,367.95pt,13.4pt,368pt,14.35pt,368pt,15.05pt,368.15pt,15.15pt,368.45pt,15.2pt,368.7pt,15.2pt,369.05pt,15.2pt,369.4pt,15.2pt,369.45pt,15.25pt,369.45pt,15.7pt,369.35pt,15.75pt,368.35pt,15.7pt,367.35pt,15.7pt,366.3pt,15.7pt,365.35pt,15.75pt,364.9pt,15.7pt,364.9pt,15.25pt,365pt,15.2pt,365.3pt,15.2pt,365.7pt,15.2pt,365.95pt,15.2pt,366.25pt,15.15pt,366.35pt,15pt,366.35pt,14.7pt,366.35pt,14.05pt,366.35pt,13.2pt,366.3pt,12.2pt,366.3pt,11.1pt,366.25pt,10pt,366.25pt,8.8pt,366.2pt,7.65pt,366.2pt,6.55pt,366.15pt,5.55pt,366.15pt,4.65pt,366.1pt,4.45pt" coordsize="303,271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33" style="position:absolute;left:0;text-align:left;margin-left:365.3pt;margin-top:2.3pt;width:15pt;height:14pt;z-index:-251949568;mso-position-horizontal-relative:page" o:regroupid="1" o:allowincell="f" filled="f" stroked="f">
            <v:textbox style="mso-next-textbox:#_x0000_s1233" inset="0,0,0,0">
              <w:txbxContent>
                <w:p w:rsidR="009A17E1" w:rsidRDefault="0041402D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3" type="#_x0000_t75" style="width:15pt;height:13.25pt">
                        <v:imagedata r:id="rId10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34" style="position:absolute;left:0;text-align:left;z-index:-251950592" points="348.1pt,14.6pt,348.1pt,14.95pt,348.25pt,15.05pt,348.5pt,15.05pt,350.35pt,15.05pt,351.6pt,14.85pt,352.55pt,14.25pt,353.1pt,13.45pt,353.35pt,12.1pt,353.4pt,11.4pt,353.55pt,11.25pt,353.8pt,11.3pt,353.9pt,11.35pt,353.85pt,12.25pt,353.85pt,13.3pt,353.8pt,14.35pt,353.8pt,15.35pt,353.8pt,15.65pt,353.75pt,15.7pt,353.7pt,15.7pt,347.35pt,15.7pt,346.35pt,15.7pt,345.35pt,15.75pt,345.1pt,15.7pt,345.1pt,15.25pt,345.15pt,15.2pt,345.45pt,15.2pt,345.9pt,15.2pt,346.2pt,15.2pt,346.45pt,15.15pt,346.55pt,15.1pt,346.55pt,14.7pt,346.55pt,3.25pt,346.55pt,2.9pt,346.45pt,2.85pt,346.2pt,2.8pt,345.9pt,2.75pt,345.45pt,2.75pt,345.15pt,2.75pt,345.1pt,2.7pt,345.1pt,2.25pt,345.15pt,2.25pt,346.15pt,2.25pt,347.15pt,2.3pt,348.2pt,2.3pt,349.2pt,2.25pt,349.55pt,2.25pt,349.6pt,2.7pt,349.5pt,2.75pt,349.2pt,2.75pt,348.75pt,2.75pt,348.5pt,2.8pt,348.2pt,2.85pt,348.1pt,2.9pt,348.1pt,3.25pt,348.1pt,14.6pt" coordsize="176,271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35" style="position:absolute;left:0;text-align:left;margin-left:356.1pt;margin-top:2.3pt;width:9pt;height:14pt;z-index:-251951616;mso-position-horizontal-relative:page" o:regroupid="1" o:allowincell="f" filled="f" stroked="f">
            <v:textbox style="mso-next-textbox:#_x0000_s1235" inset="0,0,0,0">
              <w:txbxContent>
                <w:p w:rsidR="009A17E1" w:rsidRDefault="0041402D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4" type="#_x0000_t75" style="width:8.85pt;height:13.25pt">
                        <v:imagedata r:id="rId10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36" style="position:absolute;left:0;text-align:left;z-index:-251952640" points="343pt,14.7pt,343pt,15.1pt,343.1pt,15.15pt,343.4pt,15.2pt,343.65pt,15.2pt,344.1pt,15.2pt,344.4pt,15.2pt,344.5pt,15.25pt,344.45pt,15.7pt,344.4pt,15.75pt,343.4pt,15.7pt,342.4pt,15.7pt,341.35pt,15.7pt,340.35pt,15.75pt,340pt,15.7pt,340pt,15.25pt,340.05pt,15.2pt,340.35pt,15.2pt,340.8pt,15.2pt,341.1pt,15.2pt,341.35pt,15.15pt,341.45pt,15.1pt,341.45pt,14.7pt,341.45pt,3.25pt,341.45pt,2.9pt,341.35pt,2.85pt,341.1pt,2.8pt,340.8pt,2.75pt,340.35pt,2.75pt,340.05pt,2.75pt,340pt,2.7pt,340pt,2.25pt,340.05pt,2.25pt,341.05pt,2.25pt,342.05pt,2.3pt,343.1pt,2.3pt,344.1pt,2.25pt,344.45pt,2.25pt,344.5pt,2.7pt,344.4pt,2.75pt,344.1pt,2.75pt,343.65pt,2.75pt,343.4pt,2.8pt,343.1pt,2.85pt,343pt,2.9pt,343pt,3.25pt,343pt,14.7pt" coordsize="91,271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37" style="position:absolute;left:0;text-align:left;margin-left:351.05pt;margin-top:2.3pt;width:5pt;height:14pt;z-index:-251953664;mso-position-horizontal-relative:page" o:regroupid="1" o:allowincell="f" filled="f" stroked="f">
            <v:textbox style="mso-next-textbox:#_x0000_s1237" inset="0,0,0,0">
              <w:txbxContent>
                <w:p w:rsidR="009A17E1" w:rsidRDefault="0041402D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5" type="#_x0000_t75" style="width:4.4pt;height:13.25pt">
                        <v:imagedata r:id="rId10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38" style="position:absolute;left:0;text-align:left;z-index:-251954688" points="335.15pt,14.7pt,335.15pt,15.1pt,335.25pt,15.15pt,335.55pt,15.2pt,335.8pt,15.2pt,336.25pt,15.2pt,336.55pt,15.2pt,336.65pt,15.25pt,336.6pt,15.7pt,336.55pt,15.75pt,335.55pt,15.7pt,334.55pt,15.7pt,333.5pt,15.7pt,332.5pt,15.75pt,332.15pt,15.7pt,332.15pt,15.25pt,332.2pt,15.2pt,332.5pt,15.2pt,332.95pt,15.2pt,333.25pt,15.2pt,333.5pt,15.15pt,333.6pt,15.1pt,333.6pt,14.7pt,333.6pt,3.25pt,333.6pt,2.9pt,333.5pt,2.85pt,333.25pt,2.8pt,332.95pt,2.75pt,332.5pt,2.75pt,332.2pt,2.75pt,332.15pt,2.7pt,332.15pt,2.25pt,332.2pt,2.25pt,333.2pt,2.25pt,334.2pt,2.25pt,339.85pt,2.25pt,339.9pt,2.25pt,339.95pt,2.3pt,339.95pt,2.35pt,339.95pt,3.4pt,340pt,4.4pt,340pt,5.4pt,339.95pt,6.25pt,339.7pt,6.3pt,339.55pt,6.25pt,339.55pt,5.75pt,339.55pt,5.5pt,339.5pt,5.05pt,339.2pt,4pt,338.55pt,3.3pt,337.45pt,2.95pt,335.55pt,2.95pt,335.35pt,2.95pt,335.15pt,3.05pt,335.15pt,3.4pt,335.15pt,8.4pt,335.15pt,8.5pt,335.25pt,8.55pt,335.3pt,8.55pt,335.9pt,8.55pt,337.15pt,8.3pt,337.8pt,7.6pt,338pt,6.35pt,338pt,6.25pt,338pt,6.1pt,338.1pt,6.05pt,338.4pt,6.05pt,338.45pt,6.15pt,338.45pt,7.05pt,338.4pt,8.15pt,338.4pt,9.4pt,338.45pt,10.45pt,338.45pt,11.25pt,338.4pt,11.6pt,338.1pt,11.6pt,338pt,11.55pt,338pt,11.45pt,338pt,11.3pt,338pt,11.1pt,337.7pt,9.95pt,337pt,9.3pt,335.3pt,9.15pt,335.2pt,9.15pt,335.15pt,9.2pt,335.15pt,9.3pt,335.15pt,14.7pt" coordsize="158,271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39" style="position:absolute;left:0;text-align:left;margin-left:343.2pt;margin-top:2.3pt;width:8pt;height:14pt;z-index:-251955712;mso-position-horizontal-relative:page" o:regroupid="1" o:allowincell="f" filled="f" stroked="f">
            <v:textbox style="mso-next-textbox:#_x0000_s1239" inset="0,0,0,0">
              <w:txbxContent>
                <w:p w:rsidR="009A17E1" w:rsidRDefault="0041402D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6" type="#_x0000_t75" style="width:7.95pt;height:13.25pt">
                        <v:imagedata r:id="rId10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A17E1" w:rsidRPr="004562BA">
        <w:rPr>
          <w:rFonts w:ascii="Arial" w:hAnsi="Arial" w:cs="Arial"/>
          <w:color w:val="2A2A29"/>
          <w:w w:val="92"/>
          <w:position w:val="1"/>
          <w:sz w:val="24"/>
          <w:szCs w:val="24"/>
          <w:lang w:val="en-US"/>
        </w:rPr>
        <w:t>9.00</w:t>
      </w:r>
      <w:r w:rsidR="009A17E1" w:rsidRPr="004562BA">
        <w:rPr>
          <w:rFonts w:ascii="Arial" w:hAnsi="Arial" w:cs="Arial"/>
          <w:color w:val="2A2A29"/>
          <w:spacing w:val="-3"/>
          <w:w w:val="92"/>
          <w:position w:val="1"/>
          <w:sz w:val="24"/>
          <w:szCs w:val="24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am</w:t>
      </w:r>
      <w:r w:rsidR="009A17E1" w:rsidRPr="004562BA">
        <w:rPr>
          <w:rFonts w:ascii="Arial" w:hAnsi="Arial" w:cs="Arial"/>
          <w:color w:val="2A2A29"/>
          <w:spacing w:val="-11"/>
          <w:position w:val="1"/>
          <w:sz w:val="24"/>
          <w:szCs w:val="24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–</w:t>
      </w:r>
      <w:r w:rsidR="009A17E1" w:rsidRPr="004562BA">
        <w:rPr>
          <w:rFonts w:ascii="Arial" w:hAnsi="Arial" w:cs="Arial"/>
          <w:color w:val="2A2A29"/>
          <w:spacing w:val="-19"/>
          <w:position w:val="1"/>
          <w:sz w:val="24"/>
          <w:szCs w:val="24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w w:val="92"/>
          <w:position w:val="1"/>
          <w:sz w:val="24"/>
          <w:szCs w:val="24"/>
          <w:lang w:val="en-US"/>
        </w:rPr>
        <w:t>11.30</w:t>
      </w:r>
      <w:r w:rsidR="009A17E1" w:rsidRPr="004562BA">
        <w:rPr>
          <w:rFonts w:ascii="Arial" w:hAnsi="Arial" w:cs="Arial"/>
          <w:color w:val="2A2A29"/>
          <w:spacing w:val="-3"/>
          <w:w w:val="92"/>
          <w:position w:val="1"/>
          <w:sz w:val="24"/>
          <w:szCs w:val="24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pm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40" w:lineRule="auto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240" style="position:absolute;left:0;text-align:left;z-index:-251931136" points="385.2pt,18.5pt,385.2pt,18.85pt,385.35pt,19pt,385.6pt,19pt,387.7pt,19pt,389pt,18.8pt,389.95pt,18.25pt,390.6pt,17.5pt,390.95pt,16.55pt,391.1pt,15.65pt,391.1pt,15.35pt,391.1pt,14.85pt,391.25pt,14.8pt,391.55pt,14.8pt,391.65pt,14.9pt,391.6pt,15.8pt,391.6pt,16.8pt,391.55pt,17.85pt,391.55pt,18.9pt,391.55pt,19.65pt,391.5pt,19.7pt,391.45pt,19.7pt,384.35pt,19.7pt,383.35pt,19.75pt,382.35pt,19.75pt,381.85pt,19.75pt,381.85pt,19.2pt,381.9pt,19.2pt,382.25pt,19.2pt,382.75pt,19.15pt,383.05pt,19.15pt,383.35pt,19.1pt,383.45pt,19.05pt,383.45pt,18.6pt,383.45pt,5.9pt,383.45pt,5.45pt,383.35pt,5.4pt,383.05pt,5.35pt,382.75pt,5.3pt,382.25pt,5.3pt,381.9pt,5.3pt,381.85pt,5.3pt,381.85pt,4.75pt,381.95pt,4.75pt,382.95pt,4.75pt,383.95pt,4.8pt,385.05pt,4.8pt,386.05pt,4.75pt,386.85pt,4.75pt,386.85pt,5.3pt,386.75pt,5.3pt,386.4pt,5.3pt,385.9pt,5.3pt,385.6pt,5.35pt,385.3pt,5.4pt,385.2pt,5.45pt,385.2pt,5.9pt,385.2pt,18.5pt" coordsize="196,301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41" style="position:absolute;left:0;text-align:left;margin-left:392.85pt;margin-top:4.8pt;width:10pt;height:15pt;z-index:-251932160;mso-position-horizontal-relative:page" o:regroupid="1" o:allowincell="f" filled="f" stroked="f">
            <v:textbox style="mso-next-textbox:#_x0000_s1241" inset="0,0,0,0">
              <w:txbxContent>
                <w:p w:rsidR="009A17E1" w:rsidRDefault="0041402D">
                  <w:pPr>
                    <w:spacing w:after="0" w:line="3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7" type="#_x0000_t75" style="width:10.15pt;height:15pt">
                        <v:imagedata r:id="rId10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42" style="position:absolute;left:0;text-align:left;z-index:-251933184" points="381.55pt,19.8pt,380.55pt,19.75pt,379.55pt,19.7pt,378.4pt,19.7pt,377.4pt,19.75pt,376.55pt,19.8pt,376.45pt,19.75pt,376.45pt,19.25pt,376.5pt,19.2pt,376.9pt,19.2pt,377.4pt,19.2pt,377.65pt,19.15pt,377.95pt,19.15pt,378.15pt,19.05pt,378.05pt,18.7pt,377.8pt,17.95pt,377.5pt,17pt,377.15pt,16pt,376.75pt,14.95pt,376.65pt,14.6pt,376.55pt,14.55pt,376.45pt,14.55pt,372.15pt,14.55pt,372.05pt,14.55pt,372pt,14.6pt,371.95pt,14.75pt,371.6pt,15.75pt,371.25pt,16.7pt,370.95pt,17.65pt,370.65pt,18.55pt,370.5pt,19.05pt,370.65pt,19.15pt,370.95pt,19.15pt,371.2pt,19.2pt,371.7pt,19.2pt,372.05pt,19.2pt,372.15pt,19.25pt,372.15pt,19.75pt,372.05pt,19.8pt,371.25pt,19.75pt,370.55pt,19.7pt,370.05pt,19.7pt,369.55pt,19.7pt,368.85pt,19.75pt,368.05pt,19.8pt,368pt,19.75pt,368pt,19.25pt,368.05pt,19.2pt,368.4pt,19.2pt,368.85pt,19.2pt,369.1pt,19.15pt,369.4pt,19.15pt,369.6pt,19pt,369.7pt,18.6pt,369.95pt,17.9pt,370.25pt,17.15pt,370.55pt,16.3pt,370.85pt,15.4pt,371.25pt,14.4pt,371.6pt,13.35pt,371.95pt,12.3pt,372.35pt,11.25pt,372.75pt,10.15pt,373.1pt,9.1pt,373.45pt,8.05pt,373.8pt,7.05pt,374.15pt,6.1pt,374.45pt,5.25pt,374.75pt,4.35pt,374.95pt,4.35pt,375pt,4.45pt,375.2pt,5.05pt,375.45pt,5.85pt,375.75pt,6.7pt,376.1pt,7.65pt,376.45pt,8.65pt,376.8pt,9.75pt,377.2pt,10.85pt,377.6pt,11.95pt,378pt,13.05pt,378.35pt,14.15pt,378.75pt,15.2pt,379.1pt,16.2pt,379.4pt,17.1pt,379.7pt,17.9pt,380.1pt,19pt,380.3pt,19.15pt,380.6pt,19.15pt,380.9pt,19.2pt,381.2pt,19.2pt,381.6pt,19.2pt,381.65pt,19.25pt,381.65pt,19.75pt,381.55pt,19.8pt" coordsize="274,309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polyline id="_x0000_s1243" style="position:absolute;left:0;text-align:left;z-index:-251934208" points="376.2pt,13.85pt,376.35pt,13.85pt,376.35pt,13.75pt,376.35pt,13.65pt,376.1pt,12.85pt,375.75pt,11.95pt,375.45pt,10.95pt,375.1pt,9.95pt,374.75pt,8.95pt,374.4pt,8pt,374.3pt,8pt,374.3pt,8pt,374pt,8.8pt,373.7pt,9.7pt,373.3pt,10.75pt,372.95pt,11.8pt,372.6pt,12.85pt,372.3pt,13.8pt,372.35pt,13.85pt,372.45pt,13.85pt,376.2pt,13.85pt" coordsize="82,117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44" style="position:absolute;left:0;text-align:left;margin-left:379.05pt;margin-top:4.4pt;width:14pt;height:15pt;z-index:-251935232;mso-position-horizontal-relative:page" o:regroupid="1" o:allowincell="f" filled="f" stroked="f">
            <v:textbox style="mso-next-textbox:#_x0000_s1244" inset="0,0,0,0">
              <w:txbxContent>
                <w:p w:rsidR="009A17E1" w:rsidRDefault="0041402D">
                  <w:pPr>
                    <w:spacing w:after="0" w:line="3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8" type="#_x0000_t75" style="width:13.7pt;height:15pt">
                        <v:imagedata r:id="rId11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45" style="position:absolute;left:0;text-align:left;z-index:-251936256" points="359.5pt,5.95pt,359.3pt,5.55pt,359.15pt,5.4pt,358.85pt,5.35pt,358.55pt,5.3pt,358.2pt,5.3pt,357.85pt,5.3pt,357.8pt,5.3pt,357.8pt,4.75pt,357.85pt,4.75pt,358.85pt,4.75pt,359.9pt,4.8pt,361.05pt,4.8pt,362.05pt,4.75pt,362.9pt,4.75pt,363pt,4.75pt,363pt,5.3pt,362.9pt,5.3pt,362.55pt,5.3pt,362.05pt,5.3pt,361.75pt,5.35pt,361.45pt,5.4pt,361.3pt,5.45pt,361.4pt,5.8pt,361.65pt,6.6pt,361.95pt,7.55pt,362.35pt,8.55pt,362.7pt,9.65pt,363.1pt,10.8pt,363.5pt,11.9pt,363.85pt,13pt,364.2pt,14pt,364.55pt,14.9pt,364.8pt,15.7pt,365pt,16.25pt,365.05pt,16.4pt,365.15pt,16.4pt,365.15pt,16.35pt,365.45pt,15.55pt,365.75pt,14.7pt,366.1pt,13.75pt,366.45pt,12.75pt,366.8pt,11.7pt,367.15pt,10.65pt,367.5pt,9.6pt,367.85pt,8.6pt,368.2pt,7.65pt,368.5pt,6.75pt,368.8pt,5.9pt,368.95pt,5.45pt,368.8pt,5.4pt,368.5pt,5.35pt,368.2pt,5.3pt,367.7pt,5.3pt,367.35pt,5.3pt,367.3pt,5.3pt,367.3pt,4.75pt,367.4pt,4.75pt,368.15pt,4.75pt,368.85pt,4.8pt,369.35pt,4.8pt,369.85pt,4.8pt,370.55pt,4.75pt,371.35pt,4.75pt,371.45pt,4.75pt,371.45pt,5.3pt,371.4pt,5.3pt,371pt,5.3pt,370.6pt,5.3pt,370.3pt,5.35pt,370pt,5.4pt,369.85pt,5.55pt,369.7pt,5.9pt,369.45pt,6.6pt,369.2pt,7.35pt,368.9pt,8.2pt,368.55pt,9.1pt,368.2pt,10.1pt,367.85pt,11.15pt,367.45pt,12.2pt,367.1pt,13.25pt,366.7pt,14.35pt,366.35pt,15.4pt,365.95pt,16.45pt,365.6pt,17.45pt,365.3pt,18.4pt,365pt,19.3pt,364.65pt,20.2pt,364.5pt,20.2pt,364.45pt,20.05pt,364.25pt,19.45pt,363.95pt,18.7pt,363.7pt,17.8pt,363.35pt,16.9pt,363pt,15.85pt,362.6pt,14.8pt,362.25pt,13.7pt,361.85pt,12.55pt,361.45pt,11.45pt,361.05pt,10.35pt,360.7pt,9.35pt,360.35pt,8.35pt,5in,7.45pt,359.7pt,6.65pt,359.5pt,5.95pt" coordsize="274,309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46" style="position:absolute;left:0;text-align:left;margin-left:368.85pt;margin-top:4.8pt;width:14pt;height:15pt;z-index:-251937280;mso-position-horizontal-relative:page" o:regroupid="1" o:allowincell="f" filled="f" stroked="f">
            <v:textbox style="mso-next-textbox:#_x0000_s1246" inset="0,0,0,0">
              <w:txbxContent>
                <w:p w:rsidR="009A17E1" w:rsidRDefault="0041402D">
                  <w:pPr>
                    <w:spacing w:after="0" w:line="3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9" type="#_x0000_t75" style="width:13.7pt;height:15pt">
                        <v:imagedata r:id="rId11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47" style="position:absolute;left:0;text-align:left;z-index:-251938304" points="355.05pt,18.6pt,355.05pt,19.05pt,355.15pt,19.1pt,355.45pt,19.15pt,355.75pt,19.15pt,356.25pt,19.2pt,356.6pt,19.2pt,356.7pt,19.2pt,356.7pt,19.75pt,356.6pt,19.75pt,355.6pt,19.7pt,354.6pt,19.7pt,353.45pt,19.7pt,352.5pt,19.75pt,351.7pt,19.75pt,351.7pt,19.2pt,351.75pt,19.2pt,352.1pt,19.2pt,352.6pt,19.15pt,352.9pt,19.15pt,353.2pt,19.1pt,353.3pt,19.05pt,353.3pt,18.6pt,353.3pt,5.9pt,353.3pt,5.45pt,353.2pt,5.4pt,352.9pt,5.35pt,352.6pt,5.3pt,352.1pt,5.3pt,351.75pt,5.3pt,351.7pt,5.3pt,351.7pt,4.75pt,351.75pt,4.75pt,352.8pt,4.75pt,353.8pt,4.8pt,354.9pt,4.8pt,355.9pt,4.75pt,356.7pt,4.75pt,356.7pt,5.3pt,356.6pt,5.3pt,356.25pt,5.3pt,355.75pt,5.3pt,355.45pt,5.35pt,355.15pt,5.4pt,355.05pt,5.45pt,355.05pt,5.9pt,355.05pt,18.6pt" coordsize="100,301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48" style="position:absolute;left:0;text-align:left;margin-left:362.75pt;margin-top:4.8pt;width:5pt;height:15pt;z-index:-251939328;mso-position-horizontal-relative:page" o:regroupid="1" o:allowincell="f" filled="f" stroked="f">
            <v:textbox style="mso-next-textbox:#_x0000_s1248" inset="0,0,0,0">
              <w:txbxContent>
                <w:p w:rsidR="009A17E1" w:rsidRDefault="0041402D">
                  <w:pPr>
                    <w:spacing w:after="0" w:line="3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0" type="#_x0000_t75" style="width:5.3pt;height:15pt">
                        <v:imagedata r:id="rId11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49" style="position:absolute;left:0;text-align:left;z-index:-251940352" points="344.4pt,5.95pt,344.4pt,5.55pt,344.2pt,5.4pt,343.95pt,5.4pt,343.35pt,5.4pt,342.1pt,5.6pt,341.25pt,6.15pt,340.8pt,7.1pt,340.65pt,8.35pt,340.6pt,9.1pt,340.45pt,9.15pt,340.2pt,9.15pt,340.1pt,9.05pt,340.1pt,8.1pt,340.15pt,7.15pt,340.15pt,6.1pt,340.15pt,5.1pt,340.2pt,4.8pt,340.2pt,4.8pt,340.3pt,4.8pt,350.2pt,4.8pt,350.25pt,4.8pt,350.3pt,4.8pt,350.35pt,4.9pt,350.35pt,5.95pt,350.35pt,6.95pt,350.35pt,7.95pt,350.4pt,8.9pt,350.3pt,9.15pt,350pt,9.15pt,349.9pt,9.1pt,349.9pt,8.6pt,349.85pt,8.3pt,349.8pt,7.8pt,349.55pt,6.65pt,348.95pt,5.9pt,347.95pt,5.5pt,346.55pt,5.4pt,346.3pt,5.4pt,346.1pt,5.55pt,346.1pt,5.95pt,346.1pt,18.6pt,346.1pt,19.05pt,346.2pt,19.15pt,346.55pt,19.15pt,346.8pt,19.15pt,347.3pt,19.2pt,347.65pt,19.2pt,347.75pt,19.2pt,347.75pt,19.75pt,347.65pt,19.75pt,346.65pt,19.75pt,345.65pt,19.7pt,344.5pt,19.7pt,343.55pt,19.75pt,342.75pt,19.75pt,342.75pt,19.2pt,342.8pt,19.2pt,343.15pt,19.2pt,343.65pt,19.15pt,343.95pt,19.15pt,344.25pt,19.15pt,344.4pt,19.05pt,344.4pt,18.6pt,344.4pt,5.95pt" coordsize="206,300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50" style="position:absolute;left:0;text-align:left;margin-left:351.1pt;margin-top:4.85pt;width:10pt;height:15pt;z-index:-251941376;mso-position-horizontal-relative:page" o:regroupid="1" o:allowincell="f" filled="f" stroked="f">
            <v:textbox style="mso-next-textbox:#_x0000_s1250" inset="0,0,0,0">
              <w:txbxContent>
                <w:p w:rsidR="009A17E1" w:rsidRDefault="0041402D">
                  <w:pPr>
                    <w:spacing w:after="0" w:line="3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1" type="#_x0000_t75" style="width:10.6pt;height:15pt">
                        <v:imagedata r:id="rId11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51" style="position:absolute;left:0;text-align:left;z-index:-251942400" points="337.65pt,16.75pt,337.55pt,15.9pt,337.2pt,15.15pt,336.55pt,14.4pt,335.6pt,13.6pt,334.45pt,12.8pt,333.5pt,12pt,332.8pt,11.25pt,332.3pt,10.45pt,331.95pt,9.65pt,331.8pt,8.8pt,331.9pt,7.5pt,332.3pt,6.4pt,332.9pt,5.55pt,333.75pt,4.95pt,334.75pt,4.6pt,336.05pt,4.6pt,337.05pt,4.7pt,337.85pt,4.9pt,338.3pt,5.1pt,338.35pt,5.25pt,338.35pt,5.3pt,338.35pt,6.2pt,338.4pt,7.15pt,338.45pt,8.2pt,338.35pt,9.05pt,338.15pt,9.05pt,338pt,9pt,338pt,8.7pt,337.95pt,8.35pt,337.9pt,7.9pt,337.6pt,6.6pt,337pt,5.7pt,336.15pt,5.3pt,334.8pt,5.45pt,333.85pt,6pt,333.35pt,6.8pt,333.4pt,8.05pt,333.6pt,9.05pt,334.05pt,9.85pt,334.65pt,10.5pt,335.55pt,11.15pt,336.75pt,12pt,337.7pt,12.75pt,338.4pt,13.5pt,338.85pt,14.25pt,339.15pt,15.05pt,339.25pt,15.95pt,339.1pt,17.2pt,338.65pt,18.25pt,338pt,19.05pt,337.1pt,19.6pt,336.05pt,19.95pt,334.7pt,20pt,333.65pt,19.9pt,332.75pt,19.75pt,332.05pt,19.5pt,331.8pt,19.4pt,331.75pt,19.35pt,331.75pt,19.25pt,331.75pt,18.25pt,331.7pt,17.25pt,331.7pt,16.25pt,331.65pt,15.25pt,331.7pt,14.7pt,331.95pt,14.65pt,332.1pt,14.7pt,332.1pt,15.1pt,332.1pt,15.4pt,332.15pt,15.65pt,332.4pt,17.1pt,332.85pt,18.15pt,333.55pt,18.85pt,334.4pt,19.2pt,335.8pt,19.15pt,336.8pt,18.75pt,337.4pt,18pt,337.65pt,17pt,337.65pt,16.75pt" coordsize="153,308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52" style="position:absolute;left:0;text-align:left;margin-left:342.65pt;margin-top:4.55pt;width:8pt;height:16pt;z-index:-251943424;mso-position-horizontal-relative:page" o:regroupid="1" o:allowincell="f" filled="f" stroked="f">
            <v:textbox style="mso-next-textbox:#_x0000_s1252" inset="0,0,0,0">
              <w:txbxContent>
                <w:p w:rsidR="009A17E1" w:rsidRDefault="0041402D">
                  <w:pPr>
                    <w:spacing w:after="0" w:line="3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2" type="#_x0000_t75" style="width:7.5pt;height:15.45pt">
                        <v:imagedata r:id="rId11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53" style="position:absolute;left:0;text-align:left;z-index:-251944448" points="323.75pt,12.4pt,323.65pt,12.4pt,323.6pt,12.5pt,323.6pt,12.6pt,323.6pt,18.5pt,323.6pt,18.85pt,323.75pt,19pt,324pt,19pt,326.1pt,19pt,327.4pt,18.8pt,328.35pt,18.25pt,329pt,17.5pt,329.35pt,16.55pt,329.5pt,15.65pt,329.5pt,15.35pt,329.5pt,14.85pt,329.65pt,14.8pt,329.95pt,14.8pt,330.05pt,14.9pt,330pt,15.8pt,330pt,16.8pt,329.95pt,17.85pt,329.95pt,18.9pt,329.95pt,19.7pt,329.9pt,19.7pt,329.85pt,19.7pt,322.75pt,19.7pt,321.75pt,19.75pt,320.75pt,19.75pt,320.25pt,19.75pt,320.25pt,19.2pt,320.3pt,19.2pt,320.65pt,19.2pt,321.15pt,19.15pt,321.45pt,19.15pt,321.75pt,19.1pt,321.85pt,19.05pt,321.85pt,18.6pt,321.85pt,5.9pt,321.85pt,5.45pt,321.75pt,5.4pt,321.45pt,5.35pt,321.15pt,5.3pt,320.65pt,5.3pt,320.3pt,5.3pt,320.25pt,5.3pt,320.25pt,4.75pt,320.3pt,4.75pt,321.35pt,4.75pt,322.35pt,4.75pt,328.85pt,4.75pt,328.9pt,4.75pt,328.95pt,4.8pt,328.95pt,4.9pt,328.95pt,5.95pt,328.95pt,6.95pt,329pt,7.95pt,329pt,8.9pt,328.95pt,9.2pt,328.65pt,9.25pt,328.5pt,9.2pt,328.5pt,8.65pt,328.5pt,8.35pt,328.45pt,7.9pt,328.15pt,6.8pt,327.55pt,6.05pt,326.6pt,5.65pt,324pt,5.5pt,323.8pt,5.5pt,323.6pt,5.6pt,323.6pt,6pt,323.6pt,11.6pt,323.6pt,11.7pt,323.7pt,11.75pt,323.75pt,11.75pt,324.45pt,11.75pt,325.75pt,11.55pt,326.4pt,10.9pt,326.7pt,9.8pt,326.75pt,9.35pt,326.75pt,9.2pt,326.75pt,9.05pt,326.85pt,9pt,327.2pt,9pt,327.3pt,9.1pt,327.25pt,10pt,327.25pt,11.05pt,327.25pt,12.4pt,327.25pt,13.5pt,327.25pt,14.4pt,327.3pt,15.05pt,327.2pt,15.2pt,326.85pt,15.2pt,326.75pt,15.1pt,326.75pt,14.95pt,326.75pt,14.85pt,326.75pt,14.6pt,326.5pt,13.45pt,325.9pt,12.7pt,324.7pt,12.4pt,323.75pt,12.4pt" coordsize="196,301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54" style="position:absolute;left:0;text-align:left;margin-left:331.25pt;margin-top:4.8pt;width:10pt;height:15pt;z-index:-251945472;mso-position-horizontal-relative:page" o:regroupid="1" o:allowincell="f" filled="f" stroked="f">
            <v:textbox style="mso-next-textbox:#_x0000_s1254" inset="0,0,0,0">
              <w:txbxContent>
                <w:p w:rsidR="009A17E1" w:rsidRDefault="0041402D">
                  <w:pPr>
                    <w:spacing w:after="0" w:line="3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3" type="#_x0000_t75" style="width:10.15pt;height:15pt">
                        <v:imagedata r:id="rId11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55" style="position:absolute;left:0;text-align:left;z-index:-251946496" points="313.9pt,18.6pt,313.9pt,19.05pt,314pt,19.1pt,314.3pt,19.15pt,314.6pt,19.15pt,315.1pt,19.2pt,315.45pt,19.2pt,315.55pt,19.2pt,315.55pt,19.75pt,315.45pt,19.75pt,314.45pt,19.7pt,313.45pt,19.7pt,312.3pt,19.7pt,311.35pt,19.75pt,310.55pt,19.75pt,310.55pt,19.2pt,310.6pt,19.2pt,310.95pt,19.2pt,311.45pt,19.15pt,311.75pt,19.15pt,312.05pt,19.1pt,312.15pt,19.05pt,312.15pt,18.6pt,312.15pt,5.9pt,312.15pt,5.45pt,312.05pt,5.4pt,311.75pt,5.35pt,311.45pt,5.3pt,310.95pt,5.3pt,310.6pt,5.3pt,310.55pt,5.3pt,310.55pt,4.75pt,310.6pt,4.75pt,311.65pt,4.75pt,312.65pt,4.75pt,319.15pt,4.75pt,319.2pt,4.75pt,319.25pt,4.8pt,319.25pt,4.9pt,319.25pt,5.95pt,319.25pt,6.95pt,319.3pt,7.95pt,319.3pt,8.9pt,319.25pt,9.2pt,318.95pt,9.25pt,318.8pt,9.2pt,318.8pt,8.65pt,318.8pt,8.35pt,318.75pt,7.9pt,318.45pt,6.8pt,317.85pt,6.05pt,316.9pt,5.65pt,314.3pt,5.5pt,314.1pt,5.5pt,313.9pt,5.65pt,313.9pt,6pt,313.9pt,11.6pt,313.9pt,11.7pt,314pt,11.75pt,314.05pt,11.75pt,314.75pt,11.75pt,316.05pt,11.55pt,316.7pt,10.9pt,317pt,9.8pt,317.05pt,9.35pt,317.05pt,9.2pt,317.05pt,9.05pt,317.15pt,9pt,317.5pt,9pt,317.6pt,9.1pt,317.55pt,10pt,317.55pt,11.05pt,317.55pt,12.4pt,317.55pt,13.5pt,317.55pt,14.4pt,317.6pt,15.05pt,317.5pt,15.2pt,317.15pt,15.2pt,317.05pt,15.1pt,317.05pt,14.95pt,317.05pt,14.85pt,317.05pt,14.6pt,316.8pt,13.45pt,316.2pt,12.7pt,315pt,12.4pt,314.05pt,12.4pt,313.95pt,12.4pt,313.9pt,12.5pt,313.9pt,12.6pt,313.9pt,18.6pt" coordsize="176,301" o:regroupid="1" o:allowincell="f" filled="f" strokecolor="#bfbfbe" strokeweight=".1153mm">
            <v:path arrowok="t"/>
          </v:polyline>
        </w:pict>
      </w:r>
      <w:r>
        <w:rPr>
          <w:noProof/>
        </w:rPr>
        <w:pict>
          <v:rect id="_x0000_s1256" style="position:absolute;left:0;text-align:left;margin-left:321.6pt;margin-top:4.8pt;width:9pt;height:15pt;z-index:-251947520;mso-position-horizontal-relative:page" o:regroupid="1" o:allowincell="f" filled="f" stroked="f">
            <v:textbox style="mso-next-textbox:#_x0000_s1256" inset="0,0,0,0">
              <w:txbxContent>
                <w:p w:rsidR="009A17E1" w:rsidRDefault="0041402D">
                  <w:pPr>
                    <w:spacing w:after="0" w:line="3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4" type="#_x0000_t75" style="width:8.85pt;height:15pt">
                        <v:imagedata r:id="rId11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Afternoon</w:t>
      </w:r>
      <w:r w:rsidR="009A17E1" w:rsidRPr="004562BA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session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44" w:after="0" w:line="270" w:lineRule="exact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4562BA">
        <w:rPr>
          <w:rFonts w:ascii="Arial" w:hAnsi="Arial" w:cs="Arial"/>
          <w:color w:val="2A2A29"/>
          <w:w w:val="92"/>
          <w:position w:val="-1"/>
          <w:sz w:val="24"/>
          <w:szCs w:val="24"/>
          <w:lang w:val="en-US"/>
        </w:rPr>
        <w:t>3.00</w:t>
      </w:r>
      <w:r w:rsidRPr="004562BA">
        <w:rPr>
          <w:rFonts w:ascii="Arial" w:hAnsi="Arial" w:cs="Arial"/>
          <w:color w:val="2A2A29"/>
          <w:spacing w:val="-3"/>
          <w:w w:val="92"/>
          <w:position w:val="-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pm</w:t>
      </w:r>
      <w:r w:rsidRPr="004562BA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–</w:t>
      </w:r>
      <w:r w:rsidRPr="004562BA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2"/>
          <w:position w:val="-1"/>
          <w:sz w:val="24"/>
          <w:szCs w:val="24"/>
          <w:lang w:val="en-US"/>
        </w:rPr>
        <w:t>5.30</w:t>
      </w:r>
      <w:r w:rsidRPr="004562BA">
        <w:rPr>
          <w:rFonts w:ascii="Arial" w:hAnsi="Arial" w:cs="Arial"/>
          <w:color w:val="2A2A29"/>
          <w:spacing w:val="-3"/>
          <w:w w:val="92"/>
          <w:position w:val="-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pm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before="26" w:after="0" w:line="240" w:lineRule="auto"/>
        <w:ind w:left="914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4562BA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STUDENT</w:t>
      </w:r>
      <w:r w:rsidRPr="004562BA">
        <w:rPr>
          <w:rFonts w:ascii="Times New Roman" w:hAnsi="Times New Roman"/>
          <w:b/>
          <w:bCs/>
          <w:color w:val="2A2A29"/>
          <w:spacing w:val="16"/>
          <w:sz w:val="24"/>
          <w:szCs w:val="24"/>
          <w:lang w:val="en-US"/>
        </w:rPr>
        <w:t xml:space="preserve"> </w:t>
      </w:r>
      <w:r w:rsidRPr="004562BA">
        <w:rPr>
          <w:rFonts w:ascii="Times New Roman" w:hAnsi="Times New Roman"/>
          <w:b/>
          <w:bCs/>
          <w:color w:val="2A2A29"/>
          <w:w w:val="105"/>
          <w:sz w:val="24"/>
          <w:szCs w:val="24"/>
          <w:lang w:val="en-US"/>
        </w:rPr>
        <w:t>A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12" w:after="0" w:line="320" w:lineRule="exact"/>
        <w:ind w:left="914" w:right="304"/>
        <w:rPr>
          <w:rFonts w:ascii="Arial" w:hAnsi="Arial" w:cs="Arial"/>
          <w:color w:val="000000"/>
          <w:sz w:val="24"/>
          <w:szCs w:val="24"/>
          <w:lang w:val="en-US"/>
        </w:rPr>
      </w:pPr>
      <w:r w:rsidRPr="004562BA">
        <w:rPr>
          <w:rFonts w:ascii="Arial" w:hAnsi="Arial" w:cs="Arial"/>
          <w:color w:val="2A2A29"/>
          <w:spacing w:val="-17"/>
          <w:w w:val="87"/>
          <w:sz w:val="24"/>
          <w:szCs w:val="24"/>
          <w:lang w:val="en-US"/>
        </w:rPr>
        <w:t>Y</w:t>
      </w:r>
      <w:r w:rsidRPr="004562BA">
        <w:rPr>
          <w:rFonts w:ascii="Arial" w:hAnsi="Arial" w:cs="Arial"/>
          <w:color w:val="2A2A29"/>
          <w:w w:val="87"/>
          <w:sz w:val="24"/>
          <w:szCs w:val="24"/>
          <w:lang w:val="en-US"/>
        </w:rPr>
        <w:t>ou</w:t>
      </w:r>
      <w:r w:rsidRPr="004562BA">
        <w:rPr>
          <w:rFonts w:ascii="Arial" w:hAnsi="Arial" w:cs="Arial"/>
          <w:color w:val="2A2A29"/>
          <w:spacing w:val="3"/>
          <w:w w:val="87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4562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4562BA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anything</w:t>
      </w:r>
      <w:r w:rsidRPr="004562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4562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4562BA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4562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4562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Pr="004562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e.</w:t>
      </w:r>
      <w:r w:rsidRPr="004562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89"/>
          <w:sz w:val="24"/>
          <w:szCs w:val="24"/>
          <w:lang w:val="en-US"/>
        </w:rPr>
        <w:t>So</w:t>
      </w:r>
      <w:r w:rsidRPr="004562BA">
        <w:rPr>
          <w:rFonts w:ascii="Arial" w:hAnsi="Arial" w:cs="Arial"/>
          <w:color w:val="2A2A29"/>
          <w:spacing w:val="-1"/>
          <w:w w:val="89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ask</w:t>
      </w:r>
      <w:r w:rsidRPr="004562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4562BA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Pr="004562BA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4562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7"/>
          <w:sz w:val="24"/>
          <w:szCs w:val="24"/>
          <w:lang w:val="en-US"/>
        </w:rPr>
        <w:t>que</w:t>
      </w:r>
      <w:r w:rsidRPr="004562BA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w w:val="97"/>
          <w:sz w:val="24"/>
          <w:szCs w:val="24"/>
          <w:lang w:val="en-US"/>
        </w:rPr>
        <w:t>tions</w:t>
      </w:r>
      <w:r w:rsidRPr="004562BA">
        <w:rPr>
          <w:rFonts w:ascii="Arial" w:hAnsi="Arial" w:cs="Arial"/>
          <w:color w:val="2A2A29"/>
          <w:spacing w:val="4"/>
          <w:w w:val="97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4562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107"/>
          <w:sz w:val="24"/>
          <w:szCs w:val="24"/>
          <w:lang w:val="en-US"/>
        </w:rPr>
        <w:t xml:space="preserve">it. </w:t>
      </w:r>
      <w:r w:rsidRPr="004562BA">
        <w:rPr>
          <w:rFonts w:ascii="Arial" w:hAnsi="Arial" w:cs="Arial"/>
          <w:color w:val="2A2A29"/>
          <w:w w:val="94"/>
          <w:sz w:val="24"/>
          <w:szCs w:val="24"/>
          <w:lang w:val="en-US"/>
        </w:rPr>
        <w:t>Use</w:t>
      </w:r>
      <w:r w:rsidRPr="004562BA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these</w:t>
      </w:r>
      <w:r w:rsidRPr="004562BA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Pr="004562BA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4562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257" style="position:absolute;margin-left:119.35pt;margin-top:7.95pt;width:335.5pt;height:204pt;z-index:-251971072" o:allowincell="f" fillcolor="#f2f2f2" stroked="f">
            <v:path arrowok="t"/>
          </v:rect>
        </w:pic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noProof/>
        </w:rPr>
        <w:pict>
          <v:shape id="_x0000_s1258" type="#_x0000_t75" style="position:absolute;margin-left:304.75pt;margin-top:10.5pt;width:135.35pt;height:176.95pt;z-index:251965952">
            <v:imagedata r:id="rId117" o:title="" chromakey="white"/>
          </v:shape>
        </w:pic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21" w:after="0" w:line="268" w:lineRule="auto"/>
        <w:ind w:left="2671" w:right="5665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4562B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ENVIRONMENT CONFERENCE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Times New Roman" w:hAnsi="Times New Roman"/>
          <w:color w:val="00000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40" w:lineRule="auto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4562BA">
        <w:rPr>
          <w:rFonts w:ascii="Arial" w:hAnsi="Arial" w:cs="Arial"/>
          <w:color w:val="5C5B5B"/>
          <w:w w:val="145"/>
          <w:sz w:val="24"/>
          <w:szCs w:val="24"/>
          <w:lang w:val="en-US"/>
        </w:rPr>
        <w:t>•</w:t>
      </w:r>
      <w:r w:rsidRPr="004562BA">
        <w:rPr>
          <w:rFonts w:ascii="Arial" w:hAnsi="Arial" w:cs="Arial"/>
          <w:color w:val="5C5B5B"/>
          <w:spacing w:val="-38"/>
          <w:w w:val="145"/>
          <w:sz w:val="24"/>
          <w:szCs w:val="24"/>
          <w:lang w:val="en-US"/>
        </w:rPr>
        <w:t xml:space="preserve"> </w:t>
      </w:r>
      <w:proofErr w:type="gramStart"/>
      <w:r w:rsidRPr="004562BA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Pr="004562BA">
        <w:rPr>
          <w:rFonts w:ascii="Arial" w:hAnsi="Arial" w:cs="Arial"/>
          <w:color w:val="2A2A29"/>
          <w:sz w:val="24"/>
          <w:szCs w:val="24"/>
          <w:lang w:val="en-US"/>
        </w:rPr>
        <w:t>?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70" w:lineRule="exact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4562BA">
        <w:rPr>
          <w:rFonts w:ascii="Arial" w:hAnsi="Arial" w:cs="Arial"/>
          <w:color w:val="5C5B5B"/>
          <w:w w:val="145"/>
          <w:position w:val="-1"/>
          <w:sz w:val="24"/>
          <w:szCs w:val="24"/>
          <w:lang w:val="en-US"/>
        </w:rPr>
        <w:t>•</w:t>
      </w:r>
      <w:r w:rsidRPr="004562BA">
        <w:rPr>
          <w:rFonts w:ascii="Arial" w:hAnsi="Arial" w:cs="Arial"/>
          <w:color w:val="5C5B5B"/>
          <w:spacing w:val="-38"/>
          <w:w w:val="145"/>
          <w:position w:val="-1"/>
          <w:sz w:val="24"/>
          <w:szCs w:val="24"/>
          <w:lang w:val="en-US"/>
        </w:rPr>
        <w:t xml:space="preserve"> </w:t>
      </w:r>
      <w:proofErr w:type="gramStart"/>
      <w:r w:rsidRPr="004562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when</w:t>
      </w:r>
      <w:proofErr w:type="gramEnd"/>
      <w:r w:rsidRPr="004562BA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/</w:t>
      </w:r>
      <w:r w:rsidRPr="004562BA">
        <w:rPr>
          <w:rFonts w:ascii="Arial" w:hAnsi="Arial" w:cs="Arial"/>
          <w:color w:val="2A2A29"/>
          <w:spacing w:val="9"/>
          <w:position w:val="-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day?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  <w:sectPr w:rsidR="009A17E1" w:rsidRPr="004562BA">
          <w:type w:val="continuous"/>
          <w:pgSz w:w="11920" w:h="16840"/>
          <w:pgMar w:top="1440" w:right="1100" w:bottom="280" w:left="220" w:header="720" w:footer="720" w:gutter="0"/>
          <w:cols w:space="720"/>
          <w:noEndnote/>
        </w:sect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before="30" w:after="0" w:line="240" w:lineRule="auto"/>
        <w:ind w:left="2671" w:right="-76"/>
        <w:rPr>
          <w:rFonts w:ascii="Arial" w:hAnsi="Arial" w:cs="Arial"/>
          <w:color w:val="000000"/>
          <w:sz w:val="24"/>
          <w:szCs w:val="24"/>
          <w:lang w:val="en-US"/>
        </w:rPr>
      </w:pPr>
      <w:r w:rsidRPr="004562BA">
        <w:rPr>
          <w:rFonts w:ascii="Arial" w:hAnsi="Arial" w:cs="Arial"/>
          <w:color w:val="5C5B5B"/>
          <w:w w:val="145"/>
          <w:sz w:val="24"/>
          <w:szCs w:val="24"/>
          <w:lang w:val="en-US"/>
        </w:rPr>
        <w:lastRenderedPageBreak/>
        <w:t>•</w:t>
      </w:r>
      <w:r w:rsidRPr="004562BA">
        <w:rPr>
          <w:rFonts w:ascii="Arial" w:hAnsi="Arial" w:cs="Arial"/>
          <w:color w:val="5C5B5B"/>
          <w:spacing w:val="-38"/>
          <w:w w:val="145"/>
          <w:sz w:val="24"/>
          <w:szCs w:val="24"/>
          <w:lang w:val="en-US"/>
        </w:rPr>
        <w:t xml:space="preserve"> </w:t>
      </w:r>
      <w:proofErr w:type="gramStart"/>
      <w:r w:rsidRPr="004562BA">
        <w:rPr>
          <w:rFonts w:ascii="Arial" w:hAnsi="Arial" w:cs="Arial"/>
          <w:color w:val="2A2A29"/>
          <w:sz w:val="24"/>
          <w:szCs w:val="24"/>
          <w:lang w:val="en-US"/>
        </w:rPr>
        <w:t>gue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</w:t>
      </w:r>
      <w:proofErr w:type="gramEnd"/>
      <w:r w:rsidRPr="004562BA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spea</w:t>
      </w:r>
      <w:r w:rsidRPr="004562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er?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40" w:lineRule="auto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4562BA">
        <w:rPr>
          <w:rFonts w:ascii="Arial" w:hAnsi="Arial" w:cs="Arial"/>
          <w:color w:val="5C5B5B"/>
          <w:w w:val="145"/>
          <w:sz w:val="24"/>
          <w:szCs w:val="24"/>
          <w:lang w:val="en-US"/>
        </w:rPr>
        <w:t>•</w:t>
      </w:r>
      <w:r w:rsidRPr="004562BA">
        <w:rPr>
          <w:rFonts w:ascii="Arial" w:hAnsi="Arial" w:cs="Arial"/>
          <w:color w:val="5C5B5B"/>
          <w:spacing w:val="-38"/>
          <w:w w:val="145"/>
          <w:sz w:val="24"/>
          <w:szCs w:val="24"/>
          <w:lang w:val="en-US"/>
        </w:rPr>
        <w:t xml:space="preserve"> </w:t>
      </w:r>
      <w:proofErr w:type="gramStart"/>
      <w:r w:rsidRPr="004562BA">
        <w:rPr>
          <w:rFonts w:ascii="Arial" w:hAnsi="Arial" w:cs="Arial"/>
          <w:color w:val="2A2A29"/>
          <w:sz w:val="24"/>
          <w:szCs w:val="24"/>
          <w:lang w:val="en-US"/>
        </w:rPr>
        <w:t>ent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4562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Pr="004562BA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ee?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9A17E1" w:rsidRPr="004562BA" w:rsidRDefault="009A17E1">
      <w:pPr>
        <w:widowControl w:val="0"/>
        <w:tabs>
          <w:tab w:val="left" w:pos="3880"/>
        </w:tabs>
        <w:autoSpaceDE w:val="0"/>
        <w:autoSpaceDN w:val="0"/>
        <w:adjustRightInd w:val="0"/>
        <w:spacing w:after="0" w:line="270" w:lineRule="exact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4562BA">
        <w:rPr>
          <w:rFonts w:ascii="Arial" w:hAnsi="Arial" w:cs="Arial"/>
          <w:color w:val="5C5B5B"/>
          <w:w w:val="145"/>
          <w:position w:val="-1"/>
          <w:sz w:val="24"/>
          <w:szCs w:val="24"/>
          <w:lang w:val="en-US"/>
        </w:rPr>
        <w:t>•</w:t>
      </w:r>
      <w:r w:rsidRPr="004562BA">
        <w:rPr>
          <w:rFonts w:ascii="Arial" w:hAnsi="Arial" w:cs="Arial"/>
          <w:color w:val="5C5B5B"/>
          <w:spacing w:val="-38"/>
          <w:w w:val="145"/>
          <w:position w:val="-1"/>
          <w:sz w:val="24"/>
          <w:szCs w:val="24"/>
          <w:lang w:val="en-US"/>
        </w:rPr>
        <w:t xml:space="preserve"> </w:t>
      </w:r>
      <w:r w:rsidR="0041402D">
        <w:rPr>
          <w:rFonts w:ascii="Arial" w:hAnsi="Arial" w:cs="Arial"/>
          <w:color w:val="2A2A29"/>
          <w:w w:val="97"/>
          <w:sz w:val="24"/>
          <w:szCs w:val="24"/>
          <w:lang w:val="en-US"/>
        </w:rPr>
        <w:t>start</w:t>
      </w:r>
      <w:r w:rsidR="0041402D" w:rsidRPr="00E929E5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proofErr w:type="gramStart"/>
      <w:r w:rsidR="0041402D" w:rsidRPr="00E929E5">
        <w:rPr>
          <w:rFonts w:ascii="Arial" w:hAnsi="Arial" w:cs="Arial"/>
          <w:color w:val="2A2A29"/>
          <w:position w:val="2"/>
          <w:sz w:val="24"/>
          <w:szCs w:val="24"/>
          <w:lang w:val="en-US"/>
        </w:rPr>
        <w:t>/</w:t>
      </w:r>
      <w:r w:rsidR="0041402D">
        <w:rPr>
          <w:rFonts w:ascii="Arial" w:hAnsi="Arial" w:cs="Arial"/>
          <w:color w:val="2A2A29"/>
          <w:position w:val="2"/>
          <w:sz w:val="24"/>
          <w:szCs w:val="24"/>
          <w:lang w:val="en-US"/>
        </w:rPr>
        <w:t xml:space="preserve"> </w:t>
      </w:r>
      <w:proofErr w:type="gramEnd"/>
      <w:r w:rsidR="0041402D">
        <w:rPr>
          <w:rFonts w:ascii="Arial" w:hAnsi="Arial" w:cs="Arial"/>
          <w:color w:val="2A2A29"/>
          <w:position w:val="2"/>
          <w:sz w:val="24"/>
          <w:szCs w:val="24"/>
          <w:lang w:val="en-US"/>
        </w:rPr>
        <w:sym w:font="Wingdings 2" w:char="F087"/>
      </w:r>
      <w:r w:rsidR="0041402D">
        <w:rPr>
          <w:rFonts w:ascii="Arial" w:hAnsi="Arial" w:cs="Arial"/>
          <w:color w:val="2A2A29"/>
          <w:position w:val="2"/>
          <w:sz w:val="24"/>
          <w:szCs w:val="24"/>
          <w:lang w:val="en-US"/>
        </w:rPr>
        <w:t>?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64" w:after="0" w:line="240" w:lineRule="auto"/>
        <w:ind w:left="-28" w:right="2300"/>
        <w:jc w:val="center"/>
        <w:rPr>
          <w:rFonts w:ascii="Arial" w:hAnsi="Arial" w:cs="Arial"/>
          <w:color w:val="000000"/>
          <w:sz w:val="10"/>
          <w:szCs w:val="10"/>
          <w:lang w:val="en-US"/>
        </w:rPr>
      </w:pPr>
      <w:r w:rsidRPr="004562BA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40" w:lineRule="auto"/>
        <w:ind w:left="255" w:right="-20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before="3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40" w:lineRule="auto"/>
        <w:ind w:left="207" w:right="-20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40" w:lineRule="auto"/>
        <w:ind w:left="207" w:right="-20"/>
        <w:rPr>
          <w:rFonts w:ascii="Arial" w:hAnsi="Arial" w:cs="Arial"/>
          <w:color w:val="000000"/>
          <w:sz w:val="18"/>
          <w:szCs w:val="18"/>
          <w:lang w:val="en-US"/>
        </w:rPr>
        <w:sectPr w:rsidR="009A17E1" w:rsidRPr="004562BA">
          <w:type w:val="continuous"/>
          <w:pgSz w:w="11920" w:h="16840"/>
          <w:pgMar w:top="1440" w:right="1100" w:bottom="280" w:left="220" w:header="720" w:footer="720" w:gutter="0"/>
          <w:cols w:num="2" w:space="720" w:equalWidth="0">
            <w:col w:w="4443" w:space="2070"/>
            <w:col w:w="4087"/>
          </w:cols>
          <w:noEndnote/>
        </w:sectPr>
      </w:pP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group id="_x0000_s1264" style="position:absolute;margin-left:285.8pt;margin-top:18.6pt;width:37.8pt;height:34.55pt;z-index:-251970048;mso-position-horizontal-relative:page;mso-position-vertical-relative:page" coordorigin="5716,372" coordsize="756,691" o:allowincell="f">
            <v:shape id="_x0000_s1265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266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267" style="position:absolute;margin-left:220.05pt;margin-top:21.2pt;width:32.15pt;height:29.35pt;z-index:-251969024;mso-position-horizontal-relative:page;mso-position-vertical-relative:page" coordorigin="4401,424" coordsize="643,587" o:allowincell="f">
            <v:shape id="_x0000_s1268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269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270" style="position:absolute;margin-left:154.25pt;margin-top:23.8pt;width:26.5pt;height:24.15pt;z-index:-251968000;mso-position-horizontal-relative:page;mso-position-vertical-relative:page" coordorigin="3085,476" coordsize="530,483" o:allowincell="f">
            <v:shape id="_x0000_s1271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272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273" style="position:absolute;margin-left:88.55pt;margin-top:26.3pt;width:20.95pt;height:19.15pt;z-index:-251966976;mso-position-horizontal-relative:page;mso-position-vertical-relative:page" coordorigin="1771,526" coordsize="419,383" o:allowincell="f">
            <v:shape id="_x0000_s1274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275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1276" style="position:absolute;z-index:-251965952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polyline id="_x0000_s1277" style="position:absolute;z-index:-251964928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A17E1" w:rsidRPr="0041402D" w:rsidRDefault="009A17E1" w:rsidP="0041402D">
      <w:pPr>
        <w:widowControl w:val="0"/>
        <w:autoSpaceDE w:val="0"/>
        <w:autoSpaceDN w:val="0"/>
        <w:adjustRightInd w:val="0"/>
        <w:spacing w:before="35" w:after="0" w:line="225" w:lineRule="exact"/>
        <w:ind w:left="6122" w:right="-20"/>
        <w:rPr>
          <w:rFonts w:ascii="Arial" w:hAnsi="Arial" w:cs="Arial"/>
          <w:color w:val="000000"/>
          <w:sz w:val="20"/>
          <w:szCs w:val="20"/>
          <w:lang w:val="en-US"/>
        </w:rPr>
        <w:sectPr w:rsidR="009A17E1" w:rsidRPr="0041402D">
          <w:type w:val="continuous"/>
          <w:pgSz w:w="11920" w:h="16840"/>
          <w:pgMar w:top="1440" w:right="1100" w:bottom="280" w:left="220" w:header="720" w:footer="720" w:gutter="0"/>
          <w:cols w:space="720" w:equalWidth="0">
            <w:col w:w="10600"/>
          </w:cols>
          <w:noEndnote/>
        </w:sectPr>
      </w:pPr>
      <w:r w:rsidRPr="004562BA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(Adap</w:t>
      </w:r>
      <w:r w:rsidRPr="004562BA">
        <w:rPr>
          <w:rFonts w:ascii="Arial" w:hAnsi="Arial" w:cs="Arial"/>
          <w:color w:val="2A2A29"/>
          <w:spacing w:val="-2"/>
          <w:w w:val="96"/>
          <w:position w:val="-1"/>
          <w:sz w:val="20"/>
          <w:szCs w:val="20"/>
          <w:lang w:val="en-US"/>
        </w:rPr>
        <w:t>t</w:t>
      </w:r>
      <w:r w:rsidRPr="004562BA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ed</w:t>
      </w:r>
      <w:r w:rsidRPr="004562BA">
        <w:rPr>
          <w:rFonts w:ascii="Arial" w:hAnsi="Arial" w:cs="Arial"/>
          <w:color w:val="2A2A29"/>
          <w:spacing w:val="-4"/>
          <w:w w:val="96"/>
          <w:position w:val="-1"/>
          <w:sz w:val="20"/>
          <w:szCs w:val="20"/>
          <w:lang w:val="en-US"/>
        </w:rPr>
        <w:t xml:space="preserve"> </w:t>
      </w:r>
      <w:r w:rsidRPr="004562BA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f</w:t>
      </w:r>
      <w:r w:rsidRPr="004562BA">
        <w:rPr>
          <w:rFonts w:ascii="Arial" w:hAnsi="Arial" w:cs="Arial"/>
          <w:color w:val="2A2A29"/>
          <w:spacing w:val="-7"/>
          <w:position w:val="-1"/>
          <w:sz w:val="20"/>
          <w:szCs w:val="20"/>
          <w:lang w:val="en-US"/>
        </w:rPr>
        <w:t>r</w:t>
      </w:r>
      <w:r w:rsidRPr="004562BA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om:</w:t>
      </w:r>
      <w:r w:rsidRPr="004562BA">
        <w:rPr>
          <w:rFonts w:ascii="Arial" w:hAnsi="Arial" w:cs="Arial"/>
          <w:color w:val="2A2A29"/>
          <w:spacing w:val="25"/>
          <w:position w:val="-1"/>
          <w:sz w:val="20"/>
          <w:szCs w:val="20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4"/>
          <w:position w:val="-1"/>
          <w:sz w:val="20"/>
          <w:szCs w:val="20"/>
          <w:lang w:val="en-US"/>
        </w:rPr>
        <w:t>Cambridge</w:t>
      </w:r>
      <w:r w:rsidRPr="004562BA">
        <w:rPr>
          <w:rFonts w:ascii="Arial" w:hAnsi="Arial" w:cs="Arial"/>
          <w:color w:val="2A2A29"/>
          <w:spacing w:val="-5"/>
          <w:w w:val="94"/>
          <w:position w:val="-1"/>
          <w:sz w:val="20"/>
          <w:szCs w:val="20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15"/>
          <w:position w:val="-1"/>
          <w:sz w:val="20"/>
          <w:szCs w:val="20"/>
          <w:lang w:val="en-US"/>
        </w:rPr>
        <w:t>T</w:t>
      </w:r>
      <w:r w:rsidRPr="004562BA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ests)</w: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before="71" w:after="0" w:line="240" w:lineRule="auto"/>
        <w:ind w:right="894"/>
        <w:jc w:val="right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polyline id="_x0000_s1295" style="position:absolute;left:0;text-align:left;z-index:-251337216" points="513.8pt,-41.5pt,465.45pt,-41.5pt,464.2pt,-41.4pt,463.05pt,-41.15pt,462pt,-40.75pt,461pt,-40.2pt,460.1pt,-39.55pt,459.35pt,-38.8pt,458.75pt,-37.9pt,458.3pt,-37pt,458pt,-36pt,457.95pt,-34.9pt,458.05pt,-33.85pt,458.35pt,-32.9pt,458.85pt,-31.95pt,459.45pt,-31.15pt,460.25pt,-30.4pt,461.15pt,-29.75pt,462.15pt,-29.2pt,463.25pt,-28.85pt,464.4pt,-28.6pt,465.65pt,-28.5pt,512.8pt,-28.5pt,512.8pt,-28.5pt,512.9pt,-28.8pt,513.5pt,-31.75pt,513.85pt,-34.8pt,514pt,-37.95pt,513.95pt,-38.95pt,513.95pt,-40pt,513.85pt,-41.05pt,513.8pt,-41.5pt" coordsize="1121,261" o:regroupid="1" o:allowincell="f" fillcolor="#d5d5d4" stroked="f">
            <v:path arrowok="t"/>
          </v:polyline>
        </w:pict>
      </w:r>
      <w:r>
        <w:rPr>
          <w:noProof/>
        </w:rPr>
        <w:pict>
          <v:polyline id="_x0000_s1294" style="position:absolute;left:0;text-align:left;z-index:-251338240" points="510.5pt,-21.95pt,469.9pt,-21.95pt,468.85pt,-21.65pt,467.9pt,-21.05pt,467.2pt,-20.25pt,466.75pt,-19.25pt,466.6pt,-18.15pt,466.6pt,-16.2pt,466.9pt,-15.15pt,467.5pt,-14.2pt,468.3pt,-13.5pt,469.3pt,-13.05pt,470.45pt,-12.85pt,504.6pt,-12.9pt,504.6pt,-12.9pt,504.85pt,-13.15pt,506.65pt,-15.45pt,508.3pt,-17.85pt,509.75pt,-20.4pt,510.5pt,-21.95pt" coordsize="878,182" o:regroupid="1" o:allowincell="f" fillcolor="#9e9e9e" stroked="f">
            <v:path arrowok="t"/>
          </v:polyline>
        </w:pict>
      </w:r>
      <w:r>
        <w:rPr>
          <w:noProof/>
        </w:rPr>
        <w:pict>
          <v:polyline id="_x0000_s1293" style="position:absolute;left:0;text-align:left;z-index:-251339264" points="438.6pt,-45pt,438.55pt,-44.8pt,438.4pt,-43.85pt,438.25pt,-42.8pt,438.1pt,-41.8pt,438.05pt,-40.8pt,437.95pt,-39.75pt,437.95pt,-38.7pt,438.05pt,-35.5pt,438.4pt,-32.3pt,439.05pt,-29.25pt,439.85pt,-26.3pt,440.9pt,-23.45pt,442.15pt,-20.7pt,443.6pt,-18.1pt,445.25pt,-15.6pt,447.05pt,-13.25pt,449.05pt,-11.1pt,451.2pt,-9.1pt,453.5pt,-7.25pt,455.9pt,-5.6pt,458.5pt,-4.1pt,461.15pt,-2.85pt,463.95pt,-1.8pt,466.8pt,-.95pt,469.8pt,-.35pt,472.85pt,.05pt,475.95pt,.15pt,479.1pt,.05pt,482.15pt,-.35pt,485.1pt,-.95pt,488pt,-1.8pt,490.75pt,-2.85pt,493.45pt,-4.1pt,496pt,-5.55pt,498.45pt,-7.2pt,500.7pt,-9pt,502.85pt,-11pt,504.85pt,-13.15pt,506.65pt,-15.4pt,508.3pt,-17.85pt,509.75pt,-20.4pt,511pt,-23.1pt,512.05pt,-25.85pt,512.9pt,-28.75pt,513.5pt,-31.7pt,513.9pt,-34.75pt,514pt,-37.9pt,514pt,-38.95pt,513.95pt,-39.95pt,513.9pt,-41pt,513.8pt,-42pt,513.65pt,-43pt,513.5pt,-44pt,513.35pt,-45pt,438.7pt,-45pt,438.7pt,-45pt,438.6pt,-45pt" coordsize="1521,903" o:regroupid="1" o:allowincell="f" fillcolor="#727272" stroked="f">
            <v:path arrowok="t"/>
          </v:polyline>
        </w:pict>
      </w:r>
      <w:r>
        <w:rPr>
          <w:noProof/>
        </w:rPr>
        <w:pict>
          <v:rect id="_x0000_s1292" style="position:absolute;left:0;text-align:left;margin-left:506.1pt;margin-top:0;width:89pt;height:29pt;z-index:-251340288;mso-position-horizontal-relative:page;mso-position-vertical-relative:page" o:regroupid="1" o:allowincell="f" filled="f" stroked="f">
            <v:textbox inset="0,0,0,0">
              <w:txbxContent>
                <w:p w:rsidR="009A17E1" w:rsidRDefault="0041402D" w:rsidP="004562BA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6" type="#_x0000_t75" style="width:88.8pt;height:28.7pt">
                        <v:imagedata r:id="rId118" o:title=""/>
                      </v:shape>
                    </w:pict>
                  </w:r>
                </w:p>
                <w:p w:rsidR="009A17E1" w:rsidRDefault="009A17E1" w:rsidP="004562B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289" style="position:absolute;left:0;text-align:left;margin-left:405.55pt;margin-top:-37.55pt;width:26.15pt;height:23.75pt;z-index:-251341312" coordorigin="9251,149" coordsize="523,475" o:regroupid="1" o:allowincell="f">
            <v:shape id="_x0000_s1290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291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288" style="position:absolute;left:0;text-align:left;z-index:-251342336" points="420.85pt,-36.7pt,419.8pt,-36.65pt,418.9pt,-36.25pt,418.6pt,-36pt,417.95pt,-35.15pt,417.7pt,-34.2pt,417.75pt,-33.15pt,418.15pt,-32.25pt,420.65pt,-29.4pt,421.4pt,-28.6pt,409.35pt,-28.6pt,408.3pt,-28.45pt,407.45pt,-27.9pt,406.8pt,-27.05pt,406.5pt,-26.1pt,406.6pt,-24.95pt,406.95pt,-24.1pt,407.9pt,-23.3pt,408.75pt,-22.9pt,420.35pt,-22.85pt,421.4pt,-22.85pt,420.65pt,-22.05pt,418.4pt,-19.55pt,417.85pt,-18.65pt,417.65pt,-17.7pt,417.85pt,-16.6pt,418.3pt,-15.75pt,418.6pt,-15.4pt,419.5pt,-14.9pt,420.45pt,-14.7pt,421.55pt,-14.85pt,422.4pt,-15.35pt,422.7pt,-15.65pt,429.85pt,-23.6pt,429.9pt,-23.6pt,430.2pt,-23.9pt,430.4pt,-24.2pt,430.55pt,-24.6pt,430.7pt,-24.95pt,430.8pt,-25.3pt,430.8pt,-26.15pt,430.7pt,-26.55pt,430.55pt,-26.9pt,430.4pt,-27.25pt,430.15pt,-27.6pt,429.85pt,-27.85pt,429.8pt,-27.85pt,422.65pt,-35.85pt,421.85pt,-36.45pt,420.85pt,-36.7pt" coordsize="486,441" o:regroupid="1" o:allowincell="f" stroked="f">
            <v:path arrowok="t"/>
          </v:polyline>
        </w:pict>
      </w:r>
      <w:r>
        <w:rPr>
          <w:noProof/>
        </w:rPr>
        <w:pict>
          <v:group id="_x0000_s1285" style="position:absolute;left:0;text-align:left;margin-left:315.8pt;margin-top:-40.55pt;width:33.05pt;height:30.1pt;z-index:-251343360" coordorigin="7456,89" coordsize="661,602" o:regroupid="1" o:allowincell="f">
            <v:shape id="_x0000_s1286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287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284" style="position:absolute;left:0;text-align:left;z-index:-251344384" points="334.35pt,-39.35pt,333.4pt,-39.2pt,332.6pt,-38.8pt,332.25pt,-38.5pt,331.6pt,-37.7pt,331.2pt,-36.75pt,331.15pt,-35.5pt,331.35pt,-34.5pt,331.7pt,-33.75pt,334.85pt,-30.2pt,335.75pt,-29.2pt,320.6pt,-29.2pt,319.55pt,-29.05pt,318.6pt,-28.65pt,317.75pt,-27.7pt,317.2pt,-26.85pt,317pt,-26pt,317.05pt,-24.8pt,317.4pt,-23.85pt,317.9pt,-23.1pt,318.75pt,-22.45pt,319.65pt,-22.05pt,334.45pt,-21.9pt,335.75pt,-21.9pt,334.85pt,-20.95pt,332pt,-17.8pt,331.45pt,-16.9pt,331.15pt,-15.95pt,331.2pt,-14.65pt,331.5pt,-13.65pt,331.9pt,-12.9pt,332.25pt,-12.6pt,333.15pt,-12pt,334.1pt,-11.7pt,335.4pt,-11.8pt,336.35pt,-12.05pt,337.1pt,-12.5pt,337.4pt,-12.85pt,346.45pt,-22.9pt,346.5pt,-22.9pt,346.85pt,-23.25pt,347.15pt,-23.65pt,347.35pt,-24.15pt,347.5pt,-24.6pt,347.6pt,-25.05pt,347.6pt,-26.05pt,347.5pt,-26.6pt,347.3pt,-27.05pt,347.1pt,-27.5pt,346.8pt,-27.9pt,346.45pt,-28.25pt,346.4pt,-28.25pt,337.4pt,-38.3pt,336.55pt,-38.95pt,335.65pt,-39.35pt,334.35pt,-39.35pt" coordsize="613,554" o:regroupid="1" o:allowincell="f" stroked="f">
            <v:path arrowok="t"/>
          </v:polyline>
        </w:pict>
      </w:r>
      <w:r>
        <w:rPr>
          <w:noProof/>
        </w:rPr>
        <w:pict>
          <v:group id="_x0000_s1281" style="position:absolute;left:0;text-align:left;margin-left:226.6pt;margin-top:-44.45pt;width:40.05pt;height:36.6pt;z-index:-251345408" coordorigin="5672,11" coordsize="801,732" o:regroupid="1" o:allowincell="f">
            <v:shape id="_x0000_s1282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283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280" style="position:absolute;left:0;text-align:left;z-index:-251346432" points="250.1pt,-43pt,248.95pt,-43pt,248pt,-42.8pt,247.15pt,-42.4pt,246.55pt,-41.9pt,245.85pt,-41.1pt,245.4pt,-40.2pt,245.15pt,-39.2pt,245.2pt,-38.1pt,245.4pt,-37.1pt,245.8pt,-36.25pt,249.75pt,-31.8pt,250.85pt,-30.6pt,232.4pt,-30.6pt,231.35pt,-30.5pt,230.4pt,-30.15pt,229.55pt,-29.6pt,228.8pt,-28.7pt,228.3pt,-27.85pt,228.05pt,-26.9pt,228.1pt,-25.6pt,228.3pt,-24.6pt,228.7pt,-23.75pt,229.2pt,-23.1pt,230pt,-22.45pt,230.9pt,-22pt,231.9pt,-21.8pt,249.25pt,-21.75pt,250.85pt,-21.75pt,249.75pt,-20.55pt,246.25pt,-16.7pt,245.65pt,-15.85pt,245.3pt,-14.9pt,245.15pt,-13.95pt,245.25pt,-12.75pt,245.55pt,-11.8pt,246.05pt,-10.95pt,246.6pt,-10.4pt,247.45pt,-9.8pt,248.35pt,-9.45pt,249.35pt,-9.3pt,250.5pt,-9.4pt,251.5pt,-9.7pt,252.3pt,-10.2pt,252.8pt,-10.7pt,263.85pt,-22.95pt,263.85pt,-22.95pt,264.3pt,-23.35pt,264.65pt,-23.9pt,264.9pt,-24.45pt,265.1pt,-25pt,265.25pt,-25.55pt,265.25pt,-26.8pt,265.1pt,-27.4pt,264.85pt,-27.95pt,264.6pt,-28.5pt,264.25pt,-29.05pt,263.8pt,-29.45pt,263.75pt,-29.45pt,252.8pt,-41.65pt,252.8pt,-41.7pt,252pt,-42.35pt,251.1pt,-42.8pt,250.1pt,-43pt" coordsize="744,675" o:regroupid="1" o:allowincell="f" stroked="f">
            <v:path arrowok="t"/>
          </v:polyline>
        </w:pict>
      </w:r>
      <w:r>
        <w:rPr>
          <w:noProof/>
        </w:rPr>
        <w:pict>
          <v:rect id="_x0000_s1279" style="position:absolute;left:0;text-align:left;margin-left:0;margin-top:0;width:510pt;height:17pt;z-index:-251347456;mso-position-horizontal-relative:page;mso-position-vertical-relative:page" o:regroupid="1" o:allowincell="f" filled="f" stroked="f">
            <v:textbox inset="0,0,0,0">
              <w:txbxContent>
                <w:p w:rsidR="009A17E1" w:rsidRDefault="0041402D" w:rsidP="004562BA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5" type="#_x0000_t75" style="width:512.85pt;height:17.25pt">
                        <v:imagedata r:id="rId119" o:title=""/>
                      </v:shape>
                    </w:pict>
                  </w:r>
                </w:p>
                <w:p w:rsidR="009A17E1" w:rsidRDefault="009A17E1" w:rsidP="004562B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296" style="position:absolute;left:0;text-align:left;margin-left:62.65pt;margin-top:19.65pt;width:241.25pt;height:38.95pt;z-index:-251960832;mso-position-horizontal-relative:page" coordorigin="1253,393" coordsize="4825,779" o:allowincell="f">
            <v:rect id="_x0000_s1297" style="position:absolute;left:1897;top:584;width:3520;height:380;mso-position-horizontal-relative:page" o:allowincell="f" filled="f" stroked="f">
              <v:textbox inset="0,0,0,0">
                <w:txbxContent>
                  <w:p w:rsidR="009A17E1" w:rsidRDefault="009A17E1">
                    <w:pPr>
                      <w:spacing w:after="0" w:line="3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9A17E1" w:rsidRDefault="009A17E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98" style="position:absolute;left:1273;top:413;width:4785;height:739" coordsize="4785,739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r w:rsidR="009A17E1" w:rsidRPr="004562BA">
        <w:rPr>
          <w:rFonts w:ascii="Arial" w:hAnsi="Arial" w:cs="Arial"/>
          <w:color w:val="2A2A29"/>
          <w:w w:val="88"/>
          <w:sz w:val="18"/>
          <w:szCs w:val="18"/>
          <w:lang w:val="en-US"/>
        </w:rPr>
        <w:t>S</w:t>
      </w:r>
      <w:r w:rsidR="009A17E1" w:rsidRPr="004562BA">
        <w:rPr>
          <w:rFonts w:ascii="Arial" w:hAnsi="Arial" w:cs="Arial"/>
          <w:color w:val="2A2A29"/>
          <w:spacing w:val="-1"/>
          <w:w w:val="88"/>
          <w:sz w:val="18"/>
          <w:szCs w:val="18"/>
          <w:lang w:val="en-US"/>
        </w:rPr>
        <w:t>w</w:t>
      </w:r>
      <w:r w:rsidR="009A17E1" w:rsidRPr="004562BA">
        <w:rPr>
          <w:rFonts w:ascii="Arial" w:hAnsi="Arial" w:cs="Arial"/>
          <w:color w:val="2A2A29"/>
          <w:w w:val="88"/>
          <w:sz w:val="18"/>
          <w:szCs w:val="18"/>
          <w:lang w:val="en-US"/>
        </w:rPr>
        <w:t>oosh</w:t>
      </w:r>
      <w:r w:rsidR="009A17E1" w:rsidRPr="004562BA">
        <w:rPr>
          <w:rFonts w:ascii="Arial" w:hAnsi="Arial" w:cs="Arial"/>
          <w:color w:val="2A2A29"/>
          <w:spacing w:val="7"/>
          <w:w w:val="88"/>
          <w:sz w:val="18"/>
          <w:szCs w:val="18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w w:val="88"/>
          <w:sz w:val="18"/>
          <w:szCs w:val="18"/>
          <w:lang w:val="en-US"/>
        </w:rPr>
        <w:t>·</w:t>
      </w:r>
      <w:r w:rsidR="009A17E1" w:rsidRPr="004562BA">
        <w:rPr>
          <w:rFonts w:ascii="Arial" w:hAnsi="Arial" w:cs="Arial"/>
          <w:color w:val="2A2A29"/>
          <w:spacing w:val="-3"/>
          <w:w w:val="88"/>
          <w:sz w:val="18"/>
          <w:szCs w:val="18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sz w:val="18"/>
          <w:szCs w:val="18"/>
          <w:lang w:val="en-US"/>
        </w:rPr>
        <w:t>8.˚</w:t>
      </w:r>
      <w:r w:rsidR="009A17E1" w:rsidRPr="004562BA">
        <w:rPr>
          <w:rFonts w:ascii="Arial" w:hAnsi="Arial" w:cs="Arial"/>
          <w:color w:val="2A2A29"/>
          <w:spacing w:val="16"/>
          <w:sz w:val="18"/>
          <w:szCs w:val="18"/>
          <w:lang w:val="en-US"/>
        </w:rPr>
        <w:t xml:space="preserve"> </w:t>
      </w:r>
      <w:proofErr w:type="spellStart"/>
      <w:r w:rsidR="009A17E1" w:rsidRPr="004562BA">
        <w:rPr>
          <w:rFonts w:ascii="Arial" w:hAnsi="Arial" w:cs="Arial"/>
          <w:color w:val="2A2A29"/>
          <w:sz w:val="18"/>
          <w:szCs w:val="18"/>
          <w:lang w:val="en-US"/>
        </w:rPr>
        <w:t>ano</w:t>
      </w:r>
      <w:proofErr w:type="spellEnd"/>
      <w:r w:rsidR="009A17E1" w:rsidRPr="004562BA">
        <w:rPr>
          <w:rFonts w:ascii="Arial" w:hAnsi="Arial" w:cs="Arial"/>
          <w:color w:val="2A2A29"/>
          <w:spacing w:val="-19"/>
          <w:sz w:val="18"/>
          <w:szCs w:val="18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sz w:val="18"/>
          <w:szCs w:val="18"/>
          <w:lang w:val="en-US"/>
        </w:rPr>
        <w:t>E</w:t>
      </w:r>
      <w:r w:rsidR="009A17E1" w:rsidRPr="004562BA">
        <w:rPr>
          <w:rFonts w:ascii="Arial" w:hAnsi="Arial" w:cs="Arial"/>
          <w:color w:val="2A2A29"/>
          <w:spacing w:val="-2"/>
          <w:sz w:val="18"/>
          <w:szCs w:val="18"/>
          <w:lang w:val="en-US"/>
        </w:rPr>
        <w:t>v</w:t>
      </w:r>
      <w:r w:rsidR="009A17E1" w:rsidRPr="004562BA">
        <w:rPr>
          <w:rFonts w:ascii="Arial" w:hAnsi="Arial" w:cs="Arial"/>
          <w:color w:val="2A2A29"/>
          <w:sz w:val="18"/>
          <w:szCs w:val="18"/>
          <w:lang w:val="en-US"/>
        </w:rPr>
        <w:t>aluation</w:t>
      </w:r>
      <w:r w:rsidR="009A17E1" w:rsidRPr="004562BA">
        <w:rPr>
          <w:rFonts w:ascii="Arial" w:hAnsi="Arial" w:cs="Arial"/>
          <w:color w:val="2A2A29"/>
          <w:spacing w:val="26"/>
          <w:sz w:val="18"/>
          <w:szCs w:val="18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spacing w:val="-1"/>
          <w:w w:val="130"/>
          <w:sz w:val="18"/>
          <w:szCs w:val="18"/>
          <w:lang w:val="en-US"/>
        </w:rPr>
        <w:t>t</w:t>
      </w:r>
      <w:r w:rsidR="009A17E1" w:rsidRPr="004562BA">
        <w:rPr>
          <w:rFonts w:ascii="Arial" w:hAnsi="Arial" w:cs="Arial"/>
          <w:color w:val="2A2A29"/>
          <w:sz w:val="18"/>
          <w:szCs w:val="18"/>
          <w:lang w:val="en-US"/>
        </w:rPr>
        <w:t>e</w:t>
      </w:r>
      <w:r w:rsidR="009A17E1" w:rsidRPr="004562BA">
        <w:rPr>
          <w:rFonts w:ascii="Arial" w:hAnsi="Arial" w:cs="Arial"/>
          <w:color w:val="2A2A29"/>
          <w:spacing w:val="-2"/>
          <w:sz w:val="18"/>
          <w:szCs w:val="18"/>
          <w:lang w:val="en-US"/>
        </w:rPr>
        <w:t>s</w:t>
      </w:r>
      <w:r w:rsidR="009A17E1" w:rsidRPr="004562BA">
        <w:rPr>
          <w:rFonts w:ascii="Arial" w:hAnsi="Arial" w:cs="Arial"/>
          <w:color w:val="2A2A29"/>
          <w:w w:val="111"/>
          <w:sz w:val="18"/>
          <w:szCs w:val="18"/>
          <w:lang w:val="en-US"/>
        </w:rPr>
        <w:t>ts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11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9A17E1" w:rsidRPr="004562BA" w:rsidRDefault="0041402D" w:rsidP="004562BA">
      <w:pPr>
        <w:widowControl w:val="0"/>
        <w:autoSpaceDE w:val="0"/>
        <w:autoSpaceDN w:val="0"/>
        <w:adjustRightInd w:val="0"/>
        <w:spacing w:after="0" w:line="240" w:lineRule="auto"/>
        <w:ind w:right="1204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shape id="_x0000_s1299" type="#_x0000_t136" style="position:absolute;left:0;text-align:left;margin-left:95.05pt;margin-top:2.7pt;width:175.85pt;height:18pt;rotation:358;z-index:-251959808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SPEAKING – STUDENT B"/>
            <w10:wrap anchorx="page"/>
          </v:shape>
        </w:pict>
      </w:r>
      <w:r w:rsidR="009A17E1" w:rsidRPr="004562BA">
        <w:rPr>
          <w:rFonts w:ascii="Arial" w:hAnsi="Arial" w:cs="Arial"/>
          <w:color w:val="2A2A29"/>
          <w:w w:val="74"/>
          <w:sz w:val="36"/>
          <w:szCs w:val="36"/>
          <w:lang w:val="en-US"/>
        </w:rPr>
        <w:t>10</w:t>
      </w:r>
      <w:r w:rsidR="009A17E1" w:rsidRPr="004562BA">
        <w:rPr>
          <w:rFonts w:ascii="Arial" w:hAnsi="Arial" w:cs="Arial"/>
          <w:color w:val="2A2A29"/>
          <w:spacing w:val="2"/>
          <w:w w:val="74"/>
          <w:sz w:val="36"/>
          <w:szCs w:val="36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9A17E1" w:rsidRPr="004562BA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="009A17E1" w:rsidRPr="004562BA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4562B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PART</w:t>
      </w:r>
      <w:r w:rsidRPr="004562BA">
        <w:rPr>
          <w:rFonts w:ascii="Times New Roman" w:hAnsi="Times New Roman"/>
          <w:b/>
          <w:bCs/>
          <w:color w:val="2A2A29"/>
          <w:spacing w:val="14"/>
          <w:sz w:val="28"/>
          <w:szCs w:val="28"/>
          <w:lang w:val="en-US"/>
        </w:rPr>
        <w:t xml:space="preserve"> </w:t>
      </w:r>
      <w:r w:rsidRPr="004562BA">
        <w:rPr>
          <w:rFonts w:ascii="Times New Roman" w:hAnsi="Times New Roman"/>
          <w:b/>
          <w:bCs/>
          <w:color w:val="2A2A29"/>
          <w:w w:val="108"/>
          <w:sz w:val="28"/>
          <w:szCs w:val="28"/>
          <w:lang w:val="en-US"/>
        </w:rPr>
        <w:t>1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34"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4562BA">
        <w:rPr>
          <w:rFonts w:ascii="Arial" w:hAnsi="Arial" w:cs="Arial"/>
          <w:color w:val="2A2A29"/>
          <w:w w:val="93"/>
          <w:sz w:val="24"/>
          <w:szCs w:val="24"/>
          <w:lang w:val="en-US"/>
        </w:rPr>
        <w:t>Each</w:t>
      </w:r>
      <w:r w:rsidRPr="004562BA">
        <w:rPr>
          <w:rFonts w:ascii="Arial" w:hAnsi="Arial" w:cs="Arial"/>
          <w:color w:val="2A2A29"/>
          <w:spacing w:val="-3"/>
          <w:w w:val="93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4562BA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acts</w:t>
      </w:r>
      <w:r w:rsidRPr="004562BA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4562BA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eacher</w:t>
      </w:r>
      <w:r w:rsidRPr="004562BA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4562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ering</w:t>
      </w:r>
      <w:r w:rsidRPr="004562BA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4562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sonal</w:t>
      </w:r>
      <w:r w:rsidRPr="004562BA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tions.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color w:val="00000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4562B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PART</w:t>
      </w:r>
      <w:r w:rsidRPr="004562BA">
        <w:rPr>
          <w:rFonts w:ascii="Times New Roman" w:hAnsi="Times New Roman"/>
          <w:b/>
          <w:bCs/>
          <w:color w:val="2A2A29"/>
          <w:spacing w:val="14"/>
          <w:sz w:val="28"/>
          <w:szCs w:val="28"/>
          <w:lang w:val="en-US"/>
        </w:rPr>
        <w:t xml:space="preserve"> </w:t>
      </w:r>
      <w:r w:rsidRPr="004562BA">
        <w:rPr>
          <w:rFonts w:ascii="Times New Roman" w:hAnsi="Times New Roman"/>
          <w:b/>
          <w:bCs/>
          <w:color w:val="2A2A29"/>
          <w:w w:val="108"/>
          <w:sz w:val="28"/>
          <w:szCs w:val="28"/>
          <w:lang w:val="en-US"/>
        </w:rPr>
        <w:t>2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34" w:after="0" w:line="278" w:lineRule="auto"/>
        <w:ind w:left="107" w:right="1295"/>
        <w:rPr>
          <w:rFonts w:ascii="Arial" w:hAnsi="Arial" w:cs="Arial"/>
          <w:color w:val="000000"/>
          <w:sz w:val="24"/>
          <w:szCs w:val="24"/>
          <w:lang w:val="en-US"/>
        </w:rPr>
      </w:pPr>
      <w:r w:rsidRPr="004562BA">
        <w:rPr>
          <w:rFonts w:ascii="Arial" w:hAnsi="Arial" w:cs="Arial"/>
          <w:color w:val="2A2A29"/>
          <w:w w:val="98"/>
          <w:sz w:val="24"/>
          <w:szCs w:val="24"/>
          <w:lang w:val="en-US"/>
        </w:rPr>
        <w:t>Students</w:t>
      </w:r>
      <w:r w:rsidRPr="004562BA">
        <w:rPr>
          <w:rFonts w:ascii="Arial" w:hAnsi="Arial" w:cs="Arial"/>
          <w:color w:val="2A2A29"/>
          <w:spacing w:val="-7"/>
          <w:w w:val="98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act</w:t>
      </w:r>
      <w:r w:rsidRPr="004562BA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4562BA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5"/>
          <w:sz w:val="24"/>
          <w:szCs w:val="24"/>
          <w:lang w:val="en-US"/>
        </w:rPr>
        <w:t>each</w:t>
      </w:r>
      <w:r w:rsidRPr="004562BA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othe</w:t>
      </w:r>
      <w:r w:rsidRPr="004562BA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8"/>
          <w:sz w:val="24"/>
          <w:szCs w:val="24"/>
          <w:lang w:val="en-US"/>
        </w:rPr>
        <w:t>Students</w:t>
      </w:r>
      <w:r w:rsidRPr="004562BA">
        <w:rPr>
          <w:rFonts w:ascii="Arial" w:hAnsi="Arial" w:cs="Arial"/>
          <w:color w:val="2A2A29"/>
          <w:spacing w:val="-7"/>
          <w:w w:val="98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ask</w:t>
      </w:r>
      <w:r w:rsidRPr="004562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4562BA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4562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4562BA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7"/>
          <w:sz w:val="24"/>
          <w:szCs w:val="24"/>
          <w:lang w:val="en-US"/>
        </w:rPr>
        <w:t>que</w:t>
      </w:r>
      <w:r w:rsidRPr="004562BA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w w:val="97"/>
          <w:sz w:val="24"/>
          <w:szCs w:val="24"/>
          <w:lang w:val="en-US"/>
        </w:rPr>
        <w:t>tions</w:t>
      </w:r>
      <w:r w:rsidRPr="004562BA">
        <w:rPr>
          <w:rFonts w:ascii="Arial" w:hAnsi="Arial" w:cs="Arial"/>
          <w:color w:val="2A2A29"/>
          <w:spacing w:val="4"/>
          <w:w w:val="97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using</w:t>
      </w:r>
      <w:r w:rsidRPr="004562BA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106"/>
          <w:sz w:val="24"/>
          <w:szCs w:val="24"/>
          <w:lang w:val="en-US"/>
        </w:rPr>
        <w:t>p</w:t>
      </w:r>
      <w:r w:rsidRPr="004562BA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 xml:space="preserve">ompt </w:t>
      </w:r>
      <w:r w:rsidRPr="004562BA">
        <w:rPr>
          <w:rFonts w:ascii="Arial" w:hAnsi="Arial" w:cs="Arial"/>
          <w:color w:val="2A2A29"/>
          <w:w w:val="102"/>
          <w:sz w:val="24"/>
          <w:szCs w:val="24"/>
          <w:lang w:val="en-US"/>
        </w:rPr>
        <w:t>ma</w:t>
      </w:r>
      <w:r w:rsidRPr="004562BA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t</w:t>
      </w:r>
      <w:r w:rsidRPr="004562BA">
        <w:rPr>
          <w:rFonts w:ascii="Arial" w:hAnsi="Arial" w:cs="Arial"/>
          <w:color w:val="2A2A29"/>
          <w:w w:val="103"/>
          <w:sz w:val="24"/>
          <w:szCs w:val="24"/>
          <w:lang w:val="en-US"/>
        </w:rPr>
        <w:t>erial.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Arial" w:hAnsi="Arial" w:cs="Arial"/>
          <w:color w:val="00000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4562BA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STUDENT</w:t>
      </w:r>
      <w:r w:rsidRPr="004562BA">
        <w:rPr>
          <w:rFonts w:ascii="Times New Roman" w:hAnsi="Times New Roman"/>
          <w:b/>
          <w:bCs/>
          <w:color w:val="2A2A29"/>
          <w:spacing w:val="16"/>
          <w:sz w:val="24"/>
          <w:szCs w:val="24"/>
          <w:lang w:val="en-US"/>
        </w:rPr>
        <w:t xml:space="preserve"> </w:t>
      </w:r>
      <w:r w:rsidRPr="004562BA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B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12" w:after="0" w:line="320" w:lineRule="exact"/>
        <w:ind w:left="107" w:right="995"/>
        <w:rPr>
          <w:rFonts w:ascii="Arial" w:hAnsi="Arial" w:cs="Arial"/>
          <w:color w:val="000000"/>
          <w:sz w:val="24"/>
          <w:szCs w:val="24"/>
          <w:lang w:val="en-US"/>
        </w:rPr>
      </w:pPr>
      <w:r w:rsidRPr="004562BA">
        <w:rPr>
          <w:rFonts w:ascii="Arial" w:hAnsi="Arial" w:cs="Arial"/>
          <w:color w:val="2A2A29"/>
          <w:spacing w:val="-17"/>
          <w:w w:val="87"/>
          <w:sz w:val="24"/>
          <w:szCs w:val="24"/>
          <w:lang w:val="en-US"/>
        </w:rPr>
        <w:t>Y</w:t>
      </w:r>
      <w:r w:rsidRPr="004562BA">
        <w:rPr>
          <w:rFonts w:ascii="Arial" w:hAnsi="Arial" w:cs="Arial"/>
          <w:color w:val="2A2A29"/>
          <w:w w:val="87"/>
          <w:sz w:val="24"/>
          <w:szCs w:val="24"/>
          <w:lang w:val="en-US"/>
        </w:rPr>
        <w:t>ou</w:t>
      </w:r>
      <w:r w:rsidRPr="004562BA">
        <w:rPr>
          <w:rFonts w:ascii="Arial" w:hAnsi="Arial" w:cs="Arial"/>
          <w:color w:val="2A2A29"/>
          <w:spacing w:val="3"/>
          <w:w w:val="87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4562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4562BA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anything</w:t>
      </w:r>
      <w:r w:rsidRPr="004562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4562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4562BA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film</w:t>
      </w:r>
      <w:r w:rsidRPr="004562BA">
        <w:rPr>
          <w:rFonts w:ascii="Arial" w:hAnsi="Arial" w:cs="Arial"/>
          <w:color w:val="2A2A29"/>
          <w:spacing w:val="40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ti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al.</w:t>
      </w:r>
      <w:r w:rsidRPr="004562BA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89"/>
          <w:sz w:val="24"/>
          <w:szCs w:val="24"/>
          <w:lang w:val="en-US"/>
        </w:rPr>
        <w:t>So</w:t>
      </w:r>
      <w:r w:rsidRPr="004562BA">
        <w:rPr>
          <w:rFonts w:ascii="Arial" w:hAnsi="Arial" w:cs="Arial"/>
          <w:color w:val="2A2A29"/>
          <w:spacing w:val="-1"/>
          <w:w w:val="89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ask</w:t>
      </w:r>
      <w:r w:rsidRPr="004562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4562BA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proofErr w:type="gramStart"/>
      <w:r w:rsidRPr="004562BA">
        <w:rPr>
          <w:rFonts w:ascii="Arial" w:hAnsi="Arial" w:cs="Arial"/>
          <w:color w:val="2A2A29"/>
          <w:sz w:val="24"/>
          <w:szCs w:val="24"/>
          <w:lang w:val="en-US"/>
        </w:rPr>
        <w:t>A</w:t>
      </w:r>
      <w:proofErr w:type="gramEnd"/>
      <w:r w:rsidRPr="004562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4562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7"/>
          <w:sz w:val="24"/>
          <w:szCs w:val="24"/>
          <w:lang w:val="en-US"/>
        </w:rPr>
        <w:t>que</w:t>
      </w:r>
      <w:r w:rsidRPr="004562BA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w w:val="97"/>
          <w:sz w:val="24"/>
          <w:szCs w:val="24"/>
          <w:lang w:val="en-US"/>
        </w:rPr>
        <w:t>tions</w:t>
      </w:r>
      <w:r w:rsidRPr="004562BA">
        <w:rPr>
          <w:rFonts w:ascii="Arial" w:hAnsi="Arial" w:cs="Arial"/>
          <w:color w:val="2A2A29"/>
          <w:spacing w:val="4"/>
          <w:w w:val="97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4562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107"/>
          <w:sz w:val="24"/>
          <w:szCs w:val="24"/>
          <w:lang w:val="en-US"/>
        </w:rPr>
        <w:t xml:space="preserve">it. </w:t>
      </w:r>
      <w:r w:rsidRPr="004562BA">
        <w:rPr>
          <w:rFonts w:ascii="Arial" w:hAnsi="Arial" w:cs="Arial"/>
          <w:color w:val="2A2A29"/>
          <w:w w:val="94"/>
          <w:sz w:val="24"/>
          <w:szCs w:val="24"/>
          <w:lang w:val="en-US"/>
        </w:rPr>
        <w:t>Use</w:t>
      </w:r>
      <w:r w:rsidRPr="004562BA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these</w:t>
      </w:r>
      <w:r w:rsidRPr="004562BA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Pr="004562BA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4562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300" style="position:absolute;margin-left:60.45pt;margin-top:6.35pt;width:363.6pt;height:207.1pt;z-index:-251579904" o:regroupid="3" o:allowincell="f" stroked="f">
            <v:path arrowok="t"/>
          </v:rect>
        </w:pic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  <w:r>
        <w:rPr>
          <w:noProof/>
        </w:rPr>
        <w:pict>
          <v:rect id="_x0000_s1301" style="position:absolute;margin-left:62.65pt;margin-top:2.1pt;width:363.8pt;height:204pt;z-index:-251578880" o:regroupid="3" o:allowincell="f" fillcolor="#f2f2f2 [3052]" stroked="f">
            <v:path arrowok="t"/>
          </v:rect>
        </w:pict>
      </w:r>
      <w:r>
        <w:rPr>
          <w:noProof/>
        </w:rPr>
        <w:pict>
          <v:polyline id="_x0000_s1302" style="position:absolute;z-index:-251580928" points="73.3pt,.8pt,71.35pt,.8pt,69.75pt,.8pt,68.4pt,.9pt,67.35pt,1.1pt,66.5pt,1.4pt,65.9pt,1.85pt,65.45pt,2.45pt,65.15pt,3.3pt,64.95pt,4.35pt,64.85pt,5.65pt,64.85pt,7.3pt,64.85pt,198.35pt,64.85pt,199.95pt,64.95pt,201.25pt,65.15pt,202.35pt,65.45pt,203.15pt,65.9pt,203.8pt,66.5pt,204.25pt,67.3pt,204.55pt,68.4pt,204.75pt,69.7pt,204.85pt,71.35pt,204.85pt,415.45pt,204.85pt,417.05pt,204.85pt,418.4pt,204.75pt,419.45pt,204.55pt,420.3pt,204.25pt,420.9pt,203.8pt,421.35pt,203.2pt,421.65pt,202.35pt,421.85pt,201.3pt,421.95pt,200pt,422pt,198.35pt,422pt,7.3pt,421.95pt,5.7pt,421.85pt,4.35pt,421.65pt,3.3pt,421.35pt,2.45pt,420.95pt,1.85pt,420.3pt,1.4pt,419.5pt,1.1pt,418.4pt,.9pt,417.1pt,.8pt,415.5pt,.8pt,73.3pt,.8pt" coordsize="7143,4082" o:regroupid="3" o:allowincell="f" fillcolor="#dadada" stroked="f">
            <v:path arrowok="t"/>
          </v:polyline>
        </w:pic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21" w:after="0" w:line="319" w:lineRule="exact"/>
        <w:ind w:left="3480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4562BA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>FILM</w:t>
      </w:r>
      <w:r w:rsidRPr="004562BA">
        <w:rPr>
          <w:rFonts w:ascii="Times New Roman" w:hAnsi="Times New Roman"/>
          <w:b/>
          <w:bCs/>
          <w:color w:val="2A2A29"/>
          <w:spacing w:val="-9"/>
          <w:position w:val="-1"/>
          <w:sz w:val="28"/>
          <w:szCs w:val="28"/>
          <w:lang w:val="en-US"/>
        </w:rPr>
        <w:t xml:space="preserve"> </w:t>
      </w:r>
      <w:r w:rsidRPr="004562BA">
        <w:rPr>
          <w:rFonts w:ascii="Times New Roman" w:hAnsi="Times New Roman"/>
          <w:b/>
          <w:bCs/>
          <w:color w:val="2A2A29"/>
          <w:w w:val="101"/>
          <w:position w:val="-1"/>
          <w:sz w:val="28"/>
          <w:szCs w:val="28"/>
          <w:lang w:val="en-US"/>
        </w:rPr>
        <w:t>FESTIVAL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303" type="#_x0000_t75" style="position:absolute;margin-left:238.7pt;margin-top:8.85pt;width:163.95pt;height:157.9pt;z-index:251966976">
            <v:imagedata r:id="rId6" o:title="" chromakey="white"/>
          </v:shape>
        </w:pic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30" w:after="0" w:line="240" w:lineRule="auto"/>
        <w:ind w:left="158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4562BA">
        <w:rPr>
          <w:rFonts w:ascii="Arial" w:hAnsi="Arial" w:cs="Arial"/>
          <w:color w:val="5C5B5B"/>
          <w:w w:val="145"/>
          <w:sz w:val="24"/>
          <w:szCs w:val="24"/>
          <w:lang w:val="en-US"/>
        </w:rPr>
        <w:t>•</w:t>
      </w:r>
      <w:r w:rsidRPr="004562BA">
        <w:rPr>
          <w:rFonts w:ascii="Arial" w:hAnsi="Arial" w:cs="Arial"/>
          <w:color w:val="5C5B5B"/>
          <w:spacing w:val="21"/>
          <w:w w:val="145"/>
          <w:sz w:val="24"/>
          <w:szCs w:val="24"/>
          <w:lang w:val="en-US"/>
        </w:rPr>
        <w:t xml:space="preserve"> </w:t>
      </w:r>
      <w:proofErr w:type="gramStart"/>
      <w:r w:rsidRPr="004562BA">
        <w:rPr>
          <w:rFonts w:ascii="Arial" w:hAnsi="Arial" w:cs="Arial"/>
          <w:color w:val="2A2A29"/>
          <w:sz w:val="24"/>
          <w:szCs w:val="24"/>
          <w:lang w:val="en-US"/>
        </w:rPr>
        <w:t>what</w:t>
      </w:r>
      <w:proofErr w:type="gramEnd"/>
      <w:r w:rsidRPr="004562BA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4562BA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about?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304" style="position:absolute;z-index:-251485696" points="365.35pt,6.4pt,364.5pt,7.8pt,363.9pt,8.95pt,363.45pt,9.85pt,363.2pt,10.6pt,363.15pt,11.25pt,363.25pt,11.8pt,363.5pt,12.35pt,364pt,12.95pt,364.65pt,13.6pt,365.3pt,14.15pt,365.8pt,14.45pt,366.25pt,14.55pt,366.55pt,14.45pt,366.8pt,14.15pt,366.9pt,13.75pt,366.95pt,13.2pt,366.95pt,12.55pt,366.9pt,11.85pt,366.75pt,11.05pt,366.55pt,10.2pt,366.35pt,9.35pt,366.1pt,8.5pt,365.8pt,7.65pt,365.5pt,6.85pt,365.35pt,6.4pt" coordsize="77,164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05" style="position:absolute;margin-left:420.2pt;margin-top:6.45pt;width:4pt;height:9pt;z-index:-25148672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7" type="#_x0000_t75" style="width:4pt;height:8.4pt">
                        <v:imagedata r:id="rId12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06" style="position:absolute;z-index:-251489792" points="355.7pt,4.1pt,355.9pt,6pt,356.15pt,7.45pt,356.45pt,8.55pt,356.8pt,9.35pt,357.35pt,9.85pt,358.1pt,10.2pt,359.1pt,10.35pt,360.4pt,10.45pt,360.9pt,9.7pt,361.2pt,8.95pt,361.2pt,8.25pt,361pt,7.5pt,360.65pt,6.8pt,360.15pt,6.15pt,359.5pt,5.55pt,358.8pt,5.05pt,358.05pt,4.65pt,357.25pt,4.3pt,356.45pt,4.15pt,355.7pt,4.1pt,355.7pt,4.1pt" coordsize="111,128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07" style="position:absolute;margin-left:412.75pt;margin-top:4.15pt;width:6pt;height:6pt;z-index:-25149081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8" type="#_x0000_t75" style="width:6.2pt;height:6.2pt">
                        <v:imagedata r:id="rId12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08" style="position:absolute;z-index:-251547136" points="280.5pt,6.4pt,281.35pt,7.8pt,281.95pt,8.95pt,282.4pt,9.85pt,282.65pt,10.6pt,282.7pt,11.25pt,282.6pt,11.8pt,282.35pt,12.35pt,281.85pt,12.95pt,281.2pt,13.6pt,280.55pt,14.15pt,280pt,14.45pt,279.6pt,14.55pt,279.3pt,14.45pt,279.05pt,14.15pt,278.95pt,13.75pt,278.9pt,13.2pt,278.9pt,12.55pt,278.95pt,11.85pt,279.1pt,11.05pt,279.3pt,10.2pt,279.5pt,9.35pt,279.75pt,8.45pt,280.05pt,7.65pt,280.35pt,6.85pt,280.5pt,6.4pt" coordsize="77,164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09" style="position:absolute;margin-left:335.8pt;margin-top:6.45pt;width:3pt;height:9pt;z-index:-25154816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9" type="#_x0000_t75" style="width:3.1pt;height:8.4pt">
                        <v:imagedata r:id="rId12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10" style="position:absolute;z-index:-251551232" points="290.15pt,4.1pt,289.9pt,6pt,289.7pt,7.45pt,289.4pt,8.55pt,289pt,9.35pt,288.5pt,9.85pt,287.75pt,10.2pt,286.75pt,10.35pt,285.45pt,10.45pt,284.9pt,9.7pt,284.65pt,8.95pt,284.65pt,8.25pt,284.8pt,7.5pt,285.15pt,6.8pt,285.7pt,6.15pt,286.3pt,5.55pt,287pt,5.05pt,287.8pt,4.65pt,288.6pt,4.3pt,289.35pt,4.15pt,290.15pt,4.1pt,290.15pt,4.1pt" coordsize="111,128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11" style="position:absolute;margin-left:340.95pt;margin-top:4.15pt;width:6pt;height:6pt;z-index:-25155225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0" type="#_x0000_t75" style="width:6.2pt;height:6.2pt">
                        <v:imagedata r:id="rId12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40" w:lineRule="auto"/>
        <w:ind w:left="1581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312" style="position:absolute;left:0;text-align:left;z-index:-251373056" points="339.8pt,6.4pt,339.15pt,6.9pt,342.2pt,6.45pt,342.95pt,5.95pt,339.8pt,6.4pt" coordsize="76,2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13" style="position:absolute;left:0;text-align:left;margin-left:396.15pt;margin-top:6pt;width:4pt;height:1pt;z-index:-25137408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1" type="#_x0000_t75" style="width:4pt;height:1.35pt">
                        <v:imagedata r:id="rId1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14" style="position:absolute;left:0;text-align:left;z-index:-251375104" points="332.75pt,7.95pt,335.8pt,7.45pt,336.3pt,7pt,333.15pt,7.45pt,332.75pt,7.95pt" coordsize="72,2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15" style="position:absolute;left:0;text-align:left;margin-left:389.75pt;margin-top:7pt;width:4pt;height:1pt;z-index:-25137612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2" type="#_x0000_t75" style="width:3.55pt;height:1.35pt">
                        <v:imagedata r:id="rId1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16" style="position:absolute;left:0;text-align:left;z-index:-251377152" points="326.35pt,8.95pt,329.4pt,8.5pt,329.85pt,8pt,326.75pt,8.45pt,326.35pt,8.95pt" coordsize="70,2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17" style="position:absolute;left:0;text-align:left;margin-left:383.35pt;margin-top:8pt;width:4pt;height:1pt;z-index:-25137817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3" type="#_x0000_t75" style="width:3.55pt;height:1.35pt">
                        <v:imagedata r:id="rId1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18" style="position:absolute;left:0;text-align:left;z-index:-251379200" points="319.95pt,9.9pt,323pt,9.45pt,323.4pt,8.95pt,320.35pt,9.4pt,319.95pt,9.9pt" coordsize="69,2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19" style="position:absolute;left:0;text-align:left;margin-left:377pt;margin-top:9pt;width:3pt;height:1pt;z-index:-25138022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4" type="#_x0000_t75" style="width:3.55pt;height:1.35pt">
                        <v:imagedata r:id="rId1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20" style="position:absolute;left:0;text-align:left;z-index:-251381248" points="313.6pt,10.9pt,316.65pt,10.4pt,317.2pt,9.9pt,314.1pt,10.35pt,313.6pt,10.9pt" coordsize="72,2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21" style="position:absolute;left:0;text-align:left;margin-left:370.6pt;margin-top:9.95pt;width:4pt;height:1pt;z-index:-25138227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5" type="#_x0000_t75" style="width:3.55pt;height:1.35pt">
                        <v:imagedata r:id="rId1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22" style="position:absolute;left:0;text-align:left;z-index:-251383296" points="307.25pt,11.9pt,310.3pt,11.45pt,310.8pt,10.9pt,307.8pt,11.35pt,307.25pt,11.9pt" coordsize="71,2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23" style="position:absolute;left:0;text-align:left;margin-left:364.25pt;margin-top:10.95pt;width:4pt;height:1pt;z-index:-25138432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6" type="#_x0000_t75" style="width:3.55pt;height:1.35pt">
                        <v:imagedata r:id="rId12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24" style="position:absolute;left:0;text-align:left;z-index:-251385344" points="300.8pt,12.95pt,303.85pt,12.45pt,304.7pt,11.85pt,301.5pt,12.3pt,300.8pt,12.95pt" coordsize="78,22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25" style="position:absolute;left:0;text-align:left;margin-left:357.85pt;margin-top:11.85pt;width:4pt;height:1pt;z-index:-25138636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7" type="#_x0000_t75" style="width:4pt;height:1.35pt">
                        <v:imagedata r:id="rId12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26" style="position:absolute;left:0;text-align:left;z-index:-251387392" points="293.5pt,14.05pt,295.1pt,13.2pt,296.55pt,13.05pt,295.55pt,13.75pt,293.5pt,14.05pt" coordsize="62,2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27" style="position:absolute;left:0;text-align:left;margin-left:350.55pt;margin-top:13.1pt;width:3pt;height:1pt;z-index:-25138841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8" type="#_x0000_t75" style="width:3.1pt;height:1.35pt">
                        <v:imagedata r:id="rId2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28" style="position:absolute;left:0;text-align:left;z-index:-251389440" points="347.4pt,12.1pt,348.6pt,11.25pt,348.4pt,5.15pt,347.15pt,5.7pt,347.4pt,12.1pt" coordsize="29,139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29" style="position:absolute;left:0;text-align:left;margin-left:404.15pt;margin-top:5.15pt;width:1pt;height:7pt;z-index:-25139046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9" type="#_x0000_t75" style="width:1.75pt;height:6.65pt">
                        <v:imagedata r:id="rId12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30" style="position:absolute;left:0;text-align:left;z-index:-251405824" points="346.8pt,12.15pt,342.2pt,6.45pt,339.15pt,6.9pt,343.6pt,12.6pt,346.8pt,12.15pt" coordsize="153,123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31" style="position:absolute;left:0;text-align:left;margin-left:396.15pt;margin-top:6.5pt;width:8pt;height:6pt;z-index:-25140684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0" type="#_x0000_t75" style="width:7.5pt;height:6.2pt">
                        <v:imagedata r:id="rId2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32" style="position:absolute;left:0;text-align:left;z-index:-251407872" points="332.75pt,7.9pt,337.1pt,13.5pt,340.3pt,13.05pt,335.8pt,7.45pt,332.75pt,7.9pt" coordsize="151,12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33" style="position:absolute;left:0;text-align:left;margin-left:389.75pt;margin-top:7.5pt;width:8pt;height:6pt;z-index:-25140889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1" type="#_x0000_t75" style="width:7.5pt;height:6.2pt">
                        <v:imagedata r:id="rId12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34" style="position:absolute;left:0;text-align:left;z-index:-251409920" points="326.35pt,8.95pt,330.55pt,14.45pt,333.75pt,14pt,329.4pt,8.5pt,326.35pt,8.95pt" coordsize="148,119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35" style="position:absolute;left:0;text-align:left;margin-left:383.35pt;margin-top:8.5pt;width:7pt;height:6pt;z-index:-25141094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2" type="#_x0000_t75" style="width:7.5pt;height:6.2pt">
                        <v:imagedata r:id="rId2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36" style="position:absolute;left:0;text-align:left;z-index:-251411968" points="319.95pt,9.9pt,324.1pt,15.3pt,327.3pt,14.85pt,323pt,9.45pt,319.95pt,9.9pt" coordsize="147,118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37" style="position:absolute;left:0;text-align:left;margin-left:377pt;margin-top:9.5pt;width:7pt;height:6pt;z-index:-25141299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3" type="#_x0000_t75" style="width:7.5pt;height:5.75pt">
                        <v:imagedata r:id="rId12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38" style="position:absolute;left:0;text-align:left;z-index:-251414016" points="313.6pt,10.9pt,317.65pt,16.2pt,320.85pt,15.75pt,316.65pt,10.45pt,313.6pt,10.9pt" coordsize="145,116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39" style="position:absolute;left:0;text-align:left;margin-left:370.6pt;margin-top:10.5pt;width:7pt;height:6pt;z-index:-25141504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4" type="#_x0000_t75" style="width:7.05pt;height:5.75pt">
                        <v:imagedata r:id="rId12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40" style="position:absolute;left:0;text-align:left;z-index:-251416064" points="307.25pt,11.9pt,311.25pt,17.1pt,314.45pt,16.65pt,310.3pt,11.45pt,307.25pt,11.9pt" coordsize="144,113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41" style="position:absolute;left:0;text-align:left;margin-left:364.25pt;margin-top:11.5pt;width:7pt;height:6pt;z-index:-25141708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5" type="#_x0000_t75" style="width:7.05pt;height:5.75pt">
                        <v:imagedata r:id="rId13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42" style="position:absolute;left:0;text-align:left;z-index:-251418112" points="300.8pt,12.9pt,304.7pt,18pt,307.9pt,17.55pt,303.85pt,12.45pt,300.8pt,12.9pt" coordsize="143,11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43" style="position:absolute;left:0;text-align:left;margin-left:357.85pt;margin-top:12.5pt;width:7pt;height:6pt;z-index:-25141913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6" type="#_x0000_t75" style="width:7.05pt;height:5.75pt">
                        <v:imagedata r:id="rId13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44" style="position:absolute;left:0;text-align:left;z-index:-251423232" points="293.65pt,14.05pt,347.15pt,5.7pt,347.4pt,12.05pt,294.3pt,19.45pt,293.65pt,14.05pt" coordsize="1075,275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45" style="position:absolute;left:0;text-align:left;margin-left:350.65pt;margin-top:5.75pt;width:54pt;height:14pt;z-index:-25142425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7" type="#_x0000_t75" style="width:53.45pt;height:14.15pt">
                        <v:imagedata r:id="rId13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46" style="position:absolute;left:0;text-align:left;z-index:-251429376" points="347.1pt,5.7pt,348.25pt,5.15pt,295.35pt,13.25pt,293.55pt,14.15pt,347.1pt,5.7pt" coordsize="1095,18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47" style="position:absolute;left:0;text-align:left;margin-left:350.55pt;margin-top:5.15pt;width:55pt;height:9pt;z-index:-25143040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8" type="#_x0000_t75" style="width:54.35pt;height:9.3pt">
                        <v:imagedata r:id="rId13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48" style="position:absolute;left:0;text-align:left;z-index:-251476480" points="373.95pt,8.2pt,372.75pt,9.35pt,371.85pt,10.3pt,371.15pt,11.1pt,370.75pt,11.75pt,370.55pt,12.3pt,370.55pt,12.8pt,370.75pt,13.3pt,371.2pt,13.85pt,371.8pt,14.5pt,372.4pt,15.1pt,372.95pt,15.4pt,373.4pt,15.5pt,373.75pt,15.35pt,374.05pt,15.05pt,374.25pt,14.55pt,374.35pt,13.95pt,374.45pt,13.2pt,374.45pt,12.35pt,374.4pt,11.4pt,374.3pt,10.4pt,374.15pt,9.35pt,373.95pt,8.3pt,373.95pt,8.2pt" coordsize="78,147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49" style="position:absolute;left:0;text-align:left;margin-left:427.6pt;margin-top:8.25pt;width:4pt;height:8pt;z-index:-25147750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9" type="#_x0000_t75" style="width:4pt;height:7.5pt">
                        <v:imagedata r:id="rId13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50" style="position:absolute;left:0;text-align:left;z-index:-251479552" points="362.5pt,1.15pt,361.7pt,.35pt,361.3pt,0,361.35pt,.1pt,361.8pt,.75pt,362.5pt,1.7pt,363.2pt,2.7pt,364.05pt,3.9pt,364.9pt,5.15pt,365.8pt,6.55pt,366.7pt,8pt,367.6pt,9.6pt,368.55pt,11.25pt,369.4pt,13pt,370.3pt,14.8pt,371.1pt,16.65pt,371.85pt,18.6pt,372.55pt,20.6pt,373.15pt,22.65pt,373.65pt,24.7pt,374.05pt,26.8pt,374.3pt,28.95pt,374.4pt,31.1pt,374.4pt,33.3pt,374.2pt,35.45pt,373.75pt,38.1pt,373.25pt,40.55pt,372.6pt,42.9pt,371.9pt,45.1pt,371.15pt,47.2pt,370.25pt,49.15pt,369.35pt,51pt,368.4pt,52.7pt,367.35pt,54.35pt,366.35pt,55.85pt,365.25pt,57.25pt,364.15pt,58.6pt,363.1pt,59.85pt,362pt,61pt,360.9pt,62.1pt,359.85pt,63.1pt,358.8pt,64.05pt,357.8pt,64.9pt,356.85pt,65.75pt,356pt,66.5pt,356.15pt,67.05pt,356.5pt,66.85pt,358.8pt,65.3pt,360.9pt,63.9pt,362.75pt,62.6pt,364.4pt,61.4pt,365.9pt,60.3pt,367.2pt,59.2pt,368.35pt,58.15pt,369.3pt,57.05pt,370.2pt,55.95pt,370.95pt,54.8pt,371.55pt,53.55pt,372.1pt,52.25pt,372.6pt,50.8pt,373pt,49.2pt,373.35pt,47.45pt,373.65pt,45.5pt,373.95pt,43.3pt,374.25pt,40.9pt,374.55pt,38.2pt,374.85pt,35.25pt,374.85pt,33.55pt,374.85pt,32pt,374.8pt,30.5pt,374.75pt,29.05pt,374.65pt,27.65pt,374.5pt,26.3pt,374.25pt,24.95pt,374pt,23.6pt,373.65pt,22.25pt,373.25pt,20.8pt,372.7pt,19.35pt,372.1pt,17.85pt,371.35pt,16.2pt,370.55pt,14.5pt,369.55pt,12.65pt,368.45pt,10.7pt,367.2pt,8.6pt,365.8pt,6.3pt,364.25pt,3.85pt,362.5pt,1.15pt" coordsize="378,134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51" style="position:absolute;left:0;text-align:left;margin-left:413.05pt;margin-top:.55pt;width:19pt;height:67pt;z-index:-25148057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60" type="#_x0000_t75" style="width:19pt;height:66.7pt">
                        <v:imagedata r:id="rId13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52" style="position:absolute;left:0;text-align:left;z-index:-251481600" points="369.2pt,1.3pt,368.4pt,3pt,367.8pt,4.4pt,367.35pt,5.5pt,367.05pt,6.35pt,367pt,7.05pt,367.05pt,7.65pt,367.3pt,8.1pt,367.75pt,8.5pt,368.35pt,8.9pt,369.15pt,9.35pt,369.8pt,9.6pt,370.35pt,9.55pt,370.7pt,9.25pt,370.9pt,8.7pt,371pt,8.05pt,371pt,7.2pt,370.9pt,6.3pt,370.75pt,5.35pt,370.55pt,4.45pt,370.25pt,3.55pt,370pt,2.7pt,369.7pt,2.05pt,369.4pt,1.5pt,369.2pt,1.3pt" coordsize="81,166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53" style="position:absolute;left:0;text-align:left;margin-left:424.05pt;margin-top:1.3pt;width:4pt;height:8pt;z-index:-25148262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61" type="#_x0000_t75" style="width:4pt;height:8.4pt">
                        <v:imagedata r:id="rId13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54" style="position:absolute;left:0;text-align:left;z-index:-251483648" points="359.75pt,9.7pt,361.15pt,10.8pt,362.3pt,11.7pt,363.25pt,12.4pt,364pt,12.85pt,364.65pt,13.15pt,365.2pt,13.2pt,365.7pt,13.1pt,366.2pt,12.85pt,366.75pt,12.4pt,367.4pt,11.85pt,367.45pt,11.2pt,367.25pt,10.55pt,366.9pt,10pt,366.3pt,9.5pt,365.6pt,9.15pt,364.75pt,8.85pt,363.85pt,8.65pt,362.9pt,8.65pt,361.95pt,8.75pt,361pt,9pt,360.1pt,9.45pt,359.75pt,9.7pt" coordsize="155,92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55" style="position:absolute;left:0;text-align:left;margin-left:416.8pt;margin-top:8.7pt;width:8pt;height:5pt;z-index:-25148467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62" type="#_x0000_t75" style="width:7.95pt;height:4.4pt">
                        <v:imagedata r:id="rId13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56" style="position:absolute;left:0;text-align:left;z-index:-251487744" points="363.85pt,5.7pt,363.85pt,4.4pt,363.8pt,3.45pt,363.65pt,2.75pt,363.3pt,2.35pt,362.75pt,2.2pt,361.95pt,2.25pt,360.75pt,2.5pt,359.25pt,2.95pt,358.8pt,3.35pt,358.7pt,3.85pt,358.8pt,4.35pt,359.15pt,4.85pt,359.6pt,5.35pt,360.25pt,5.8pt,360.9pt,6.1pt,361.65pt,6.35pt,362.35pt,6.45pt,363pt,6.35pt,363.55pt,6.05pt,363.85pt,5.7pt" coordsize="103,85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57" style="position:absolute;left:0;text-align:left;margin-left:414.65pt;margin-top:2.95pt;width:6pt;height:4pt;z-index:-25148876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63" type="#_x0000_t75" style="width:6.2pt;height:3.55pt">
                        <v:imagedata r:id="rId13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58" style="position:absolute;left:0;text-align:left;z-index:-251536896" points="271.9pt,8.2pt,273.05pt,9.35pt,274pt,10.3pt,274.65pt,11.1pt,275.1pt,11.75pt,275.3pt,12.3pt,275.25pt,12.8pt,275.05pt,13.3pt,274.65pt,13.85pt,274pt,14.5pt,273.4pt,15.1pt,272.85pt,15.4pt,272.4pt,15.5pt,272.05pt,15.35pt,271.75pt,15.05pt,271.55pt,14.55pt,271.45pt,13.95pt,271.4pt,13.2pt,271.4pt,12.35pt,271.45pt,11.4pt,271.55pt,10.4pt,271.65pt,9.35pt,271.85pt,8.3pt,271.9pt,8.2pt" coordsize="79,147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59" style="position:absolute;left:0;text-align:left;margin-left:328.45pt;margin-top:8.25pt;width:3pt;height:8pt;z-index:-25153792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64" type="#_x0000_t75" style="width:2.65pt;height:7.5pt">
                        <v:imagedata r:id="rId13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60" style="position:absolute;left:0;text-align:left;z-index:-251540992" points="283.35pt,1.15pt,284.15pt,.35pt,284.55pt,0,284.5pt,.1pt,284.05pt,.75pt,283.35pt,1.7pt,282.6pt,2.7pt,281.8pt,3.9pt,280.95pt,5.15pt,280.05pt,6.55pt,279.15pt,8pt,278.25pt,9.6pt,277.3pt,11.25pt,276.4pt,13pt,275.55pt,14.8pt,274.75pt,16.65pt,274pt,18.6pt,273.3pt,20.6pt,272.7pt,22.65pt,272.2pt,24.7pt,271.8pt,26.8pt,271.55pt,28.95pt,271.45pt,31.1pt,271.45pt,33.3pt,271.65pt,35.45pt,272.1pt,38.1pt,272.6pt,40.55pt,273.25pt,42.9pt,273.95pt,45.1pt,274.7pt,47.2pt,275.55pt,49.15pt,276.5pt,51pt,277.45pt,52.7pt,278.45pt,54.35pt,279.5pt,55.85pt,280.6pt,57.25pt,281.7pt,58.6pt,282.75pt,59.85pt,283.85pt,61pt,284.95pt,62.1pt,286pt,63.1pt,287.05pt,64.05pt,288.05pt,64.9pt,289pt,65.75pt,289.85pt,66.5pt,289.7pt,67.05pt,289.35pt,66.85pt,287.05pt,65.3pt,284.95pt,63.9pt,283.1pt,62.6pt,281.45pt,61.4pt,279.95pt,60.3pt,278.65pt,59.2pt,277.5pt,58.15pt,276.5pt,57.05pt,275.65pt,55.95pt,274.9pt,54.8pt,274.3pt,53.55pt,273.75pt,52.25pt,273.25pt,50.8pt,272.85pt,49.2pt,272.5pt,47.45pt,272.15pt,45.5pt,271.85pt,43.3pt,271.6pt,40.9pt,271.3pt,38.2pt,271pt,35.25pt,271pt,33.55pt,271pt,32pt,271.05pt,30.5pt,271.1pt,29.05pt,271.2pt,27.65pt,271.35pt,26.3pt,271.55pt,24.95pt,271.85pt,23.6pt,272.2pt,22.25pt,272.6pt,20.8pt,273.15pt,19.35pt,273.75pt,17.85pt,274.45pt,16.2pt,275.3pt,14.5pt,276.3pt,12.65pt,277.4pt,10.7pt,278.65pt,8.6pt,280.05pt,6.3pt,281.6pt,3.85pt,283.35pt,1.15pt" coordsize="378,134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61" style="position:absolute;left:0;text-align:left;margin-left:328pt;margin-top:.55pt;width:19pt;height:67pt;z-index:-25154201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65" type="#_x0000_t75" style="width:19pt;height:66.7pt">
                        <v:imagedata r:id="rId14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62" style="position:absolute;left:0;text-align:left;z-index:-251543040" points="276.65pt,1.3pt,277.45pt,3pt,278.05pt,4.4pt,278.5pt,5.5pt,278.75pt,6.35pt,278.85pt,7.05pt,278.8pt,7.65pt,278.55pt,8.1pt,278.1pt,8.5pt,277.5pt,8.9pt,276.7pt,9.35pt,276pt,9.6pt,275.5pt,9.55pt,275.15pt,9.25pt,274.95pt,8.7pt,274.85pt,8.05pt,274.85pt,7.2pt,274.9pt,6.3pt,275.1pt,5.35pt,275.3pt,4.45pt,275.55pt,3.55pt,275.85pt,2.7pt,276.15pt,2.05pt,276.45pt,1.5pt,276.65pt,1.3pt" coordsize="81,166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63" style="position:absolute;left:0;text-align:left;margin-left:331.8pt;margin-top:1.3pt;width:3pt;height:8pt;z-index:-25154406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66" type="#_x0000_t75" style="width:3.1pt;height:8.4pt">
                        <v:imagedata r:id="rId14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64" style="position:absolute;left:0;text-align:left;z-index:-251545088" points="286.1pt,9.7pt,284.7pt,10.8pt,283.55pt,11.7pt,282.6pt,12.4pt,281.85pt,12.85pt,281.2pt,13.15pt,280.65pt,13.2pt,280.15pt,13.1pt,279.6pt,12.85pt,279.05pt,12.4pt,278.45pt,11.85pt,278.4pt,11.2pt,278.55pt,10.55pt,278.95pt,10pt,279.5pt,9.5pt,280.2pt,9.15pt,281.05pt,8.85pt,281.95pt,8.65pt,282.9pt,8.65pt,283.85pt,8.75pt,284.8pt,9pt,285.7pt,9.45pt,286.1pt,9.7pt" coordsize="155,92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65" style="position:absolute;left:0;text-align:left;margin-left:335.25pt;margin-top:8.7pt;width:8pt;height:4pt;z-index:-25154611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67" type="#_x0000_t75" style="width:7.95pt;height:3.55pt">
                        <v:imagedata r:id="rId14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66" style="position:absolute;left:0;text-align:left;z-index:-251549184" points="282pt,5.7pt,282pt,4.4pt,282pt,3.45pt,282.2pt,2.75pt,282.5pt,2.35pt,283.05pt,2.2pt,283.9pt,2.25pt,285.05pt,2.5pt,286.6pt,2.95pt,287pt,3.35pt,287.15pt,3.85pt,287pt,4.35pt,286.7pt,4.85pt,286.2pt,5.35pt,285.6pt,5.8pt,284.9pt,6.1pt,284.15pt,6.35pt,283.45pt,6.45pt,282.8pt,6.35pt,282.3pt,6.05pt,282pt,5.7pt" coordsize="104,85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67" style="position:absolute;left:0;text-align:left;margin-left:339.05pt;margin-top:2.95pt;width:6pt;height:4pt;z-index:-25155020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68" type="#_x0000_t75" style="width:6.2pt;height:3.55pt">
                        <v:imagedata r:id="rId14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A17E1" w:rsidRPr="004562BA">
        <w:rPr>
          <w:rFonts w:ascii="Arial" w:hAnsi="Arial" w:cs="Arial"/>
          <w:color w:val="5C5B5B"/>
          <w:w w:val="145"/>
          <w:sz w:val="24"/>
          <w:szCs w:val="24"/>
          <w:lang w:val="en-US"/>
        </w:rPr>
        <w:t>•</w:t>
      </w:r>
      <w:r w:rsidR="009A17E1" w:rsidRPr="004562BA">
        <w:rPr>
          <w:rFonts w:ascii="Arial" w:hAnsi="Arial" w:cs="Arial"/>
          <w:color w:val="5C5B5B"/>
          <w:spacing w:val="21"/>
          <w:w w:val="145"/>
          <w:sz w:val="24"/>
          <w:szCs w:val="24"/>
          <w:lang w:val="en-US"/>
        </w:rPr>
        <w:t xml:space="preserve"> </w:t>
      </w:r>
      <w:proofErr w:type="gramStart"/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when</w:t>
      </w:r>
      <w:proofErr w:type="gramEnd"/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?</w: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>
        <w:rPr>
          <w:noProof/>
        </w:rPr>
        <w:pict>
          <v:polyline id="_x0000_s1368" style="position:absolute;z-index:-251353600" points="295.55pt,0,303.7pt,11.95pt,295.55pt,11.05pt,294.7pt,10.85pt,294.65pt,9.75pt,294.6pt,9.15pt,294.5pt,8.2pt,294.3pt,7pt,294.15pt,5.65pt,293.95pt,4.25pt,293.75pt,2.9pt,293.6pt,1.75pt,293.45pt,.85pt,293.4pt,.35pt,293.7pt,.25pt,295pt,.05pt,295.55pt,0" coordsize="206,24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polyline id="_x0000_s1369" style="position:absolute;z-index:-251354624" points="295.25pt,1.65pt,294.75pt,1.65pt,294.4pt,2.15pt,294.4pt,2.8pt,294.4pt,3.45pt,294.75pt,4pt,295.25pt,4pt,295.75pt,4pt,296.15pt,3.45pt,296.15pt,2.8pt,296.15pt,2.15pt,295.75pt,1.65pt,295.25pt,1.65pt" coordsize="36,48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70" style="position:absolute;margin-left:350.4pt;margin-top:.05pt;width:10pt;height:12pt;z-index:-25135769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69" type="#_x0000_t75" style="width:10.6pt;height:11.95pt">
                        <v:imagedata r:id="rId14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71" style="position:absolute;z-index:-251358720" points="304.25pt,6.55pt,307.45pt,6.85pt,308.05pt,6.3pt,304.8pt,6.05pt,304.25pt,6.55pt" coordsize="77,2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72" style="position:absolute;margin-left:361.3pt;margin-top:6.1pt;width:4pt;height:1pt;z-index:-25135974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70" type="#_x0000_t75" style="width:4pt;height:.9pt">
                        <v:imagedata r:id="rId14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73" style="position:absolute;z-index:-251360768" points="311pt,7.2pt,314.2pt,7.5pt,314.8pt,6.95pt,311.7pt,6.7pt,311pt,7.2pt" coordsize="76,2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74" style="position:absolute;margin-left:368pt;margin-top:6.7pt;width:4pt;height:1pt;z-index:-25136179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71" type="#_x0000_t75" style="width:3.55pt;height:.9pt">
                        <v:imagedata r:id="rId4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75" style="position:absolute;z-index:-251393536" points="304.2pt,6.6pt,300.25pt,11.55pt,303.45pt,11.9pt,307.45pt,6.85pt,304.2pt,6.6pt" coordsize="145,107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76" style="position:absolute;margin-left:357.3pt;margin-top:6.6pt;width:7pt;height:5pt;z-index:-25139456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72" type="#_x0000_t75" style="width:7.05pt;height:5.3pt">
                        <v:imagedata r:id="rId14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77" style="position:absolute;z-index:-251420160" points="294.3pt,5.65pt,348.55pt,10.6pt,348.5pt,16.75pt,295.6pt,11.05pt,294.3pt,5.65pt" coordsize="1086,222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78" style="position:absolute;margin-left:351.3pt;margin-top:5.7pt;width:54pt;height:11pt;z-index:-25142118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73" type="#_x0000_t75" style="width:54.35pt;height:11.05pt">
                        <v:imagedata r:id="rId14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79" style="position:absolute;z-index:-251427328" points="348.55pt,10.65pt,349.85pt,10pt,299.25pt,5.6pt,296.2pt,6.25pt,348.55pt,10.65pt" coordsize="1074,10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80" style="position:absolute;margin-left:353.25pt;margin-top:5.6pt;width:54pt;height:5pt;z-index:-25142835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74" type="#_x0000_t75" style="width:53.45pt;height:5.3pt">
                        <v:imagedata r:id="rId14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81" style="position:absolute;z-index:-251472384" points="377.45pt,1.3pt,375.85pt,1.7pt,374.6pt,2.1pt,373.65pt,2.45pt,373.1pt,2.8pt,372.75pt,3.2pt,372.75pt,3.75pt,372.9pt,4.4pt,373.3pt,5.2pt,373.85pt,6.25pt,374.35pt,6.95pt,374.8pt,7.4pt,375.2pt,7.55pt,375.6pt,7.45pt,375.95pt,7.2pt,376.25pt,6.75pt,376.55pt,6.15pt,376.8pt,5.45pt,377pt,4.65pt,377.2pt,3.8pt,377.3pt,2.95pt,377.4pt,2.1pt,377.45pt,1.3pt,377.45pt,1.3pt" coordsize="95,125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82" style="position:absolute;margin-left:429.8pt;margin-top:1.3pt;width:5pt;height:6pt;z-index:-25147340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75" type="#_x0000_t75" style="width:4.85pt;height:6.2pt">
                        <v:imagedata r:id="rId14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83" style="position:absolute;z-index:-251474432" points="362.3pt,1.55pt,364.05pt,2.7pt,365.5pt,3.6pt,366.65pt,4.3pt,367.55pt,4.8pt,368.25pt,5.05pt,368.75pt,5.15pt,369.1pt,5pt,369.35pt,4.7pt,369.55pt,4.2pt,369.65pt,3.5pt,369.65pt,2.45pt,369.35pt,1.65pt,368.85pt,1.05pt,368.2pt,.65pt,367.35pt,.45pt,366.45pt,.45pt,365.45pt,.5pt,364.5pt,.7pt,363.55pt,1pt,362.65pt,1.35pt,362.3pt,1.55pt" coordsize="148,94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84" style="position:absolute;margin-left:419.35pt;margin-top:.4pt;width:7pt;height:5pt;z-index:-25147545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76" type="#_x0000_t75" style="width:7.5pt;height:4.85pt">
                        <v:imagedata r:id="rId15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385" style="position:absolute;margin-left:421.7pt;margin-top:5.5pt;width:7pt;height:4pt;z-index:-25147852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77" type="#_x0000_t75" style="width:7.05pt;height:3.55pt">
                        <v:imagedata r:id="rId15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86" style="position:absolute;z-index:-251532800" points="268.4pt,1.3pt,270pt,1.7pt,271.25pt,2.1pt,272.15pt,2.45pt,272.75pt,2.8pt,273.05pt,3.2pt,273.1pt,3.75pt,272.95pt,4.4pt,272.55pt,5.2pt,271.95pt,6.25pt,271.5pt,6.95pt,271.05pt,7.4pt,270.65pt,7.55pt,270.25pt,7.45pt,269.9pt,7.2pt,269.6pt,6.75pt,269.3pt,6.15pt,269.05pt,5.45pt,268.8pt,4.65pt,268.65pt,3.8pt,268.5pt,2.95pt,268.4pt,2.1pt,268.4pt,1.3pt,268.4pt,1.3pt" coordsize="95,125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87" style="position:absolute;margin-left:325.45pt;margin-top:1.3pt;width:4pt;height:6pt;z-index:-25153382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78" type="#_x0000_t75" style="width:4pt;height:6.2pt">
                        <v:imagedata r:id="rId15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88" style="position:absolute;z-index:-251534848" points="283.55pt,1.55pt,281.75pt,2.7pt,280.3pt,3.6pt,279.15pt,4.3pt,278.25pt,4.8pt,277.55pt,5.05pt,277.05pt,5.15pt,276.7pt,5pt,276.45pt,4.7pt,276.3pt,4.2pt,276.2pt,3.5pt,276.2pt,2.45pt,276.45pt,1.65pt,276.95pt,1.05pt,277.65pt,.65pt,278.45pt,.45pt,279.4pt,.45pt,280.35pt,.5pt,281.35pt,.7pt,282.3pt,1pt,283.15pt,1.35pt,283.55pt,1.55pt" coordsize="148,94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89" style="position:absolute;margin-left:333.15pt;margin-top:.4pt;width:7pt;height:4pt;z-index:-25153587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79" type="#_x0000_t75" style="width:7.5pt;height:3.55pt">
                        <v:imagedata r:id="rId15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90" style="position:absolute;z-index:-251538944" points="281.2pt,7.6pt,279.95pt,6.5pt,278.9pt,5.6pt,278.1pt,5pt,277.45pt,4.65pt,276.85pt,4.5pt,276.35pt,4.55pt,275.9pt,4.8pt,275.35pt,5.3pt,274.75pt,5.95pt,274.3pt,6.6pt,274.2pt,7.2pt,274.3pt,7.7pt,274.65pt,8.1pt,275.2pt,8.45pt,275.9pt,8.7pt,276.65pt,8.85pt,277.5pt,8.9pt,278.35pt,8.85pt,279.15pt,8.75pt,279.9pt,8.5pt,280.55pt,8.2pt,281.05pt,7.8pt,281.2pt,7.6pt" coordsize="141,89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91" style="position:absolute;margin-left:331pt;margin-top:5.5pt;width:7pt;height:4pt;z-index:-25153996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80" type="#_x0000_t75" style="width:7.05pt;height:3.55pt">
                        <v:imagedata r:id="rId15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392" style="position:absolute;z-index:-251355648" points="296.15pt,-.2pt,295.65pt,-.2pt,295.3pt,.3pt,295.3pt,.95pt,295.3pt,1.6pt,295.65pt,2.15pt,296.15pt,2.15pt,296.65pt,2.15pt,297.05pt,1.6pt,297.05pt,.95pt,297.05pt,.3pt,296.65pt,-.2pt,296.15pt,-.2pt" coordsize="35,47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polyline id="_x0000_s1393" style="position:absolute;z-index:-251356672" points="299.4pt,.25pt,298.9pt,.25pt,298.5pt,.8pt,298.5pt,1.5pt,298.5pt,2.2pt,298.9pt,2.75pt,299.4pt,2.75pt,299.95pt,2.75pt,300.35pt,2.2pt,300.35pt,1.5pt,300.35pt,.8pt,299.95pt,.25pt,299.4pt,.25pt" coordsize="37,5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polyline id="_x0000_s1394" style="position:absolute;z-index:-251362816" points="317.55pt,0,320.7pt,.25pt,321.35pt,-.3pt,318.25pt,-.55pt,317.55pt,0" coordsize="77,2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95" style="position:absolute;margin-left:374.6pt;margin-top:-.5pt;width:4pt;height:1pt;z-index:-25136384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81" type="#_x0000_t75" style="width:4pt;height:.9pt">
                        <v:imagedata r:id="rId15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96" style="position:absolute;z-index:-251364864" points="324.25pt,.6pt,327.4pt,.9pt,328.3pt,.25pt,325pt,.05pt,324.25pt,.6pt" coordsize="81,2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97" style="position:absolute;margin-left:381.25pt;margin-top:.05pt;width:4pt;height:1pt;z-index:-25136588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82" type="#_x0000_t75" style="width:4pt;height:.9pt">
                        <v:imagedata r:id="rId15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98" style="position:absolute;z-index:-251366912" points="330.95pt,1.2pt,334.15pt,1.5pt,335.05pt,.9pt,331.75pt,.65pt,330.95pt,1.2pt" coordsize="82,2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399" style="position:absolute;margin-left:387.95pt;margin-top:.65pt;width:4pt;height:1pt;z-index:-25136793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83" type="#_x0000_t75" style="width:4pt;height:.9pt">
                        <v:imagedata r:id="rId15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00" style="position:absolute;z-index:-251368960" points="337.65pt,1.8pt,340.85pt,2.1pt,341.7pt,1.45pt,338.5pt,1.2pt,337.65pt,1.8pt" coordsize="82,2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01" style="position:absolute;margin-left:394.65pt;margin-top:1.25pt;width:4pt;height:1pt;z-index:-25136998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84" type="#_x0000_t75" style="width:4pt;height:.9pt">
                        <v:imagedata r:id="rId15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02" style="position:absolute;z-index:-251371008" points="344.2pt,2.4pt,347.4pt,2.7pt,348.25pt,2pt,345.15pt,1.8pt,344.2pt,2.4pt" coordsize="81,2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03" style="position:absolute;margin-left:401.2pt;margin-top:1.8pt;width:4pt;height:1pt;z-index:-25137203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85" type="#_x0000_t75" style="width:4pt;height:.9pt">
                        <v:imagedata r:id="rId15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04" style="position:absolute;z-index:-251391488" points="348.5pt,8.95pt,349.8pt,7.95pt,349.85pt,2.2pt,348.55pt,2.85pt,348.5pt,8.95pt" coordsize="28,135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05" style="position:absolute;margin-left:405.55pt;margin-top:2.2pt;width:1pt;height:7pt;z-index:-25139251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86" type="#_x0000_t75" style="width:1.35pt;height:6.65pt">
                        <v:imagedata r:id="rId4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406" style="position:absolute;margin-left:363.95pt;margin-top:-.55pt;width:7pt;height:5pt;z-index:-25139558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87" type="#_x0000_t75" style="width:7.05pt;height:5.75pt">
                        <v:imagedata r:id="rId16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07" style="position:absolute;z-index:-251396608" points="317.55pt,0,313.55pt,5.2pt,316.75pt,5.55pt,320.75pt,.25pt,317.55pt,0" coordsize="144,11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08" style="position:absolute;margin-left:370.6pt;margin-top:.05pt;width:7pt;height:6pt;z-index:-25139763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88" type="#_x0000_t75" style="width:7.05pt;height:5.75pt">
                        <v:imagedata r:id="rId16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09" style="position:absolute;z-index:-251398656" points="324.25pt,.6pt,320.15pt,5.9pt,323.35pt,6.2pt,327.45pt,.85pt,324.25pt,.6pt" coordsize="146,113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10" style="position:absolute;margin-left:377.15pt;margin-top:.65pt;width:7pt;height:6pt;z-index:-25139968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89" type="#_x0000_t75" style="width:7.05pt;height:5.75pt">
                        <v:imagedata r:id="rId16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11" style="position:absolute;z-index:-251400704" points="330.9pt,1.25pt,326.75pt,6.6pt,329.95pt,6.95pt,334.15pt,1.5pt,330.9pt,1.25pt" coordsize="148,115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12" style="position:absolute;margin-left:383.75pt;margin-top:1.25pt;width:7pt;height:6pt;z-index:-25140172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90" type="#_x0000_t75" style="width:7.5pt;height:5.75pt">
                        <v:imagedata r:id="rId16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413" style="position:absolute;margin-left:390.35pt;margin-top:1.85pt;width:8pt;height:6pt;z-index:-25140275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91" type="#_x0000_t75" style="width:7.5pt;height:5.75pt">
                        <v:imagedata r:id="rId16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14" style="position:absolute;z-index:-251403776" points="344.15pt,2.45pt,339.9pt,8.05pt,343.1pt,8.4pt,347.35pt,2.7pt,344.15pt,2.45pt" coordsize="150,119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15" style="position:absolute;margin-left:396.95pt;margin-top:2.45pt;width:7pt;height:6pt;z-index:-25140480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92" type="#_x0000_t75" style="width:7.5pt;height:6.2pt">
                        <v:imagedata r:id="rId16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416" style="position:absolute;margin-left:352.65pt;margin-top:3.1pt;width:52pt;height:37pt;z-index:-25142220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7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93" type="#_x0000_t75" style="width:52.55pt;height:36.65pt">
                        <v:imagedata r:id="rId16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17" style="position:absolute;z-index:-251425280" points="347.45pt,8.7pt,348.8pt,7.55pt,348.8pt,38.9pt,347.5pt,39.95pt,347.45pt,8.7pt" coordsize="28,649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18" style="position:absolute;margin-left:404.5pt;margin-top:7.6pt;width:1pt;height:32pt;z-index:-25142630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6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94" type="#_x0000_t75" style="width:1.35pt;height:32.7pt">
                        <v:imagedata r:id="rId16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19" style="position:absolute;z-index:-251462144" points="381.6pt,6.15pt,379.45pt,6.15pt,377.95pt,6.2pt,376.9pt,6.35pt,376.25pt,6.6pt,376pt,7.05pt,376pt,7.75pt,376.15pt,8.7pt,376.45pt,9.5pt,376.85pt,10pt,377.3pt,10.25pt,377.85pt,10.25pt,378.4pt,10.05pt,379pt,9.7pt,379.55pt,9.2pt,380.1pt,8.55pt,380.65pt,7.85pt,381.1pt,7.1pt,381.5pt,6.35pt,381.6pt,6.15pt" coordsize="112,83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20" style="position:absolute;margin-left:433.05pt;margin-top:6.2pt;width:6pt;height:4pt;z-index:-25146316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95" type="#_x0000_t75" style="width:5.75pt;height:4.4pt">
                        <v:imagedata r:id="rId16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21" style="position:absolute;z-index:-251464192" points="366.7pt,9.15pt,368.25pt,8.15pt,369.55pt,7.4pt,370.55pt,6.8pt,371.35pt,6.45pt,371.95pt,6.35pt,372.4pt,6.4pt,372.7pt,6.7pt,372.95pt,7.25pt,373.15pt,8pt,373.3pt,9pt,373.4pt,9.95pt,373.25pt,10.65pt,372.95pt,11.1pt,372.5pt,11.3pt,371.95pt,11.35pt,371.3pt,11.2pt,370.55pt,11pt,369.8pt,10.65pt,369pt,10.25pt,368.2pt,9.9pt,367.4pt,9.5pt,366.7pt,9.15pt" coordsize="134,10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22" style="position:absolute;margin-left:423.7pt;margin-top:7.6pt;width:7pt;height:4pt;z-index:-25146521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96" type="#_x0000_t75" style="width:6.65pt;height:4pt">
                        <v:imagedata r:id="rId16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23" style="position:absolute;z-index:-251466240" points="380.15pt,-.55pt,378.35pt,-.15pt,377pt,.2pt,376pt,.55pt,375.4pt,.9pt,375.1pt,1.35pt,375.05pt,1.9pt,375.2pt,2.65pt,375.5pt,3.6pt,375.9pt,4.35pt,376.3pt,4.8pt,376.75pt,5.05pt,377.2pt,5pt,377.65pt,4.8pt,378.1pt,4.4pt,378.5pt,3.85pt,378.9pt,3.2pt,379.3pt,2.5pt,379.6pt,1.7pt,379.85pt,.9pt,380.05pt,.1pt,380.15pt,-.55pt" coordsize="103,112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24" style="position:absolute;margin-left:432.05pt;margin-top:-.5pt;width:5pt;height:6pt;z-index:-25146726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97" type="#_x0000_t75" style="width:5.3pt;height:6.2pt">
                        <v:imagedata r:id="rId17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25" style="position:absolute;z-index:-251468288" points="366pt,4.5pt,367.75pt,5.5pt,369.15pt,6.25pt,370.25pt,6.8pt,371.05pt,7.15pt,371.7pt,7.25pt,372.1pt,7.15pt,372.4pt,6.8pt,372.65pt,6.3pt,372.8pt,5.55pt,372.8pt,4.5pt,372.6pt,3.75pt,372.1pt,3.25pt,371.5pt,2.95pt,370.75pt,2.85pt,369.9pt,2.85pt,369pt,3.05pt,368.15pt,3.3pt,367.3pt,3.65pt,366.6pt,4.05pt,366pt,4.45pt,366pt,4.5pt" coordsize="137,88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26" style="position:absolute;margin-left:423pt;margin-top:2.75pt;width:7pt;height:5pt;z-index:-25146931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98" type="#_x0000_t75" style="width:6.65pt;height:4.4pt">
                        <v:imagedata r:id="rId17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27" style="position:absolute;z-index:-251522560" points="264.25pt,6.15pt,266.35pt,6.15pt,267.9pt,6.2pt,268.9pt,6.35pt,269.55pt,6.6pt,269.85pt,7.05pt,269.85pt,7.75pt,269.65pt,8.7pt,269.35pt,9.5pt,268.95pt,10pt,268.5pt,10.25pt,268pt,10.25pt,267.4pt,10.05pt,266.85pt,9.7pt,266.25pt,9.2pt,265.7pt,8.55pt,265.15pt,7.85pt,264.7pt,7.1pt,264.3pt,6.35pt,264.25pt,6.15pt" coordsize="113,83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28" style="position:absolute;margin-left:321.3pt;margin-top:6.2pt;width:5pt;height:4pt;z-index:-25152358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99" type="#_x0000_t75" style="width:5.3pt;height:4.4pt">
                        <v:imagedata r:id="rId17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29" style="position:absolute;z-index:-251524608" points="279.2pt,9.15pt,277.6pt,8.15pt,276.3pt,7.4pt,275.3pt,6.8pt,274.5pt,6.45pt,273.9pt,6.35pt,273.45pt,6.4pt,273.15pt,6.7pt,272.9pt,7.25pt,272.7pt,8pt,272.55pt,9pt,272.5pt,9.95pt,272.6pt,10.65pt,272.9pt,11.1pt,273.35pt,11.3pt,273.9pt,11.35pt,274.55pt,11.2pt,275.3pt,11pt,276.05pt,10.65pt,276.9pt,10.25pt,277.7pt,9.9pt,278.45pt,9.5pt,279.2pt,9.15pt" coordsize="134,10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30" style="position:absolute;margin-left:329.5pt;margin-top:7.6pt;width:7pt;height:4pt;z-index:-25152563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00" type="#_x0000_t75" style="width:6.65pt;height:4pt">
                        <v:imagedata r:id="rId17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31" style="position:absolute;z-index:-251526656" points="265.7pt,-.55pt,267.45pt,-.15pt,268.85pt,.2pt,269.8pt,.55pt,270.45pt,.9pt,270.75pt,1.35pt,270.8pt,1.9pt,270.65pt,2.65pt,270.3pt,3.6pt,269.95pt,4.35pt,269.55pt,4.8pt,269.1pt,5.05pt,268.65pt,5pt,268.2pt,4.8pt,267.75pt,4.4pt,267.35pt,3.85pt,266.9pt,3.2pt,266.55pt,2.5pt,266.25pt,1.7pt,266pt,.9pt,265.8pt,.1pt,265.7pt,-.55pt" coordsize="103,112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32" style="position:absolute;margin-left:322.75pt;margin-top:-.5pt;width:5pt;height:6pt;z-index:-25152768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01" type="#_x0000_t75" style="width:4.85pt;height:6.2pt">
                        <v:imagedata r:id="rId17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33" style="position:absolute;z-index:-251528704" points="279.85pt,4.5pt,278.1pt,5.5pt,276.7pt,6.25pt,275.6pt,6.8pt,274.75pt,7.15pt,274.15pt,7.25pt,273.7pt,7.15pt,273.4pt,6.8pt,273.2pt,6.3pt,273.05pt,5.55pt,273.05pt,4.5pt,273.25pt,3.75pt,273.7pt,3.25pt,274.35pt,2.95pt,275.1pt,2.85pt,275.95pt,2.85pt,276.8pt,3.05pt,277.7pt,3.3pt,278.5pt,3.65pt,279.25pt,4.05pt,279.8pt,4.45pt,279.85pt,4.5pt" coordsize="137,88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34" style="position:absolute;margin-left:329.95pt;margin-top:2.75pt;width:7pt;height:3pt;z-index:-25152972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02" type="#_x0000_t75" style="width:6.65pt;height:3.55pt">
                        <v:imagedata r:id="rId17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40" w:lineRule="auto"/>
        <w:ind w:left="1581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435" style="position:absolute;left:0;text-align:left;z-index:-251449856" points="366.05pt,12.75pt,366.8pt,11.5pt,367.4pt,10.65pt,367.9pt,10.15pt,368.4pt,10pt,368.9pt,10.1pt,369.55pt,10.5pt,370.35pt,11.2pt,370.95pt,11.8pt,371.2pt,12.35pt,371.25pt,12.85pt,371.1pt,13.25pt,370.75pt,13.55pt,370.2pt,13.8pt,369.6pt,13.9pt,368.85pt,13.9pt,368.1pt,13.75pt,367.3pt,13.5pt,366.55pt,13.1pt,366.05pt,12.75pt" coordsize="104,78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36" style="position:absolute;left:0;text-align:left;margin-left:423.05pt;margin-top:10.8pt;width:5pt;height:3pt;z-index:-25145088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03" type="#_x0000_t75" style="width:5.75pt;height:3.1pt">
                        <v:imagedata r:id="rId17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37" style="position:absolute;left:0;text-align:left;z-index:-251451904" points="380.2pt,12.1pt,378.65pt,11.05pt,377.45pt,10.3pt,376.55pt,9.8pt,375.85pt,9.6pt,375.35pt,9.6pt,375.05pt,9.85pt,374.75pt,10.4pt,374.55pt,11.15pt,374.45pt,12.2pt,374.6pt,13pt,374.95pt,13.55pt,375.5pt,13.9pt,376.2pt,14.05pt,377pt,14pt,377.8pt,13.8pt,378.65pt,13.4pt,379.4pt,12.9pt,380.1pt,12.2pt,380.2pt,12.1pt" coordsize="116,9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38" style="position:absolute;left:0;text-align:left;margin-left:431.35pt;margin-top:10.6pt;width:6pt;height:4pt;z-index:-25145292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04" type="#_x0000_t75" style="width:6.2pt;height:3.55pt">
                        <v:imagedata r:id="rId17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39" style="position:absolute;left:0;text-align:left;z-index:-251453952" points="366.45pt,9.15pt,367.15pt,8pt,367.7pt,7.2pt,368.2pt,6.75pt,368.65pt,6.6pt,369.25pt,6.75pt,370pt,7.15pt,370.95pt,7.85pt,371.55pt,8.45pt,371.85pt,8.9pt,371.85pt,9.3pt,371.55pt,9.6pt,371.1pt,9.8pt,370.5pt,9.95pt,369.75pt,9.95pt,368.95pt,9.95pt,368.15pt,9.8pt,367.4pt,9.6pt,366.75pt,9.35pt,366.45pt,9.15pt" coordsize="109,68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40" style="position:absolute;left:0;text-align:left;margin-left:423.5pt;margin-top:7.4pt;width:6pt;height:3pt;z-index:-25145497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05" type="#_x0000_t75" style="width:5.75pt;height:2.65pt">
                        <v:imagedata r:id="rId17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41" style="position:absolute;left:0;text-align:left;z-index:-251456000" points="382.05pt,6.75pt,380pt,6.1pt,378.4pt,5.65pt,377.25pt,5.4pt,376.45pt,5.35pt,375.95pt,5.5pt,375.65pt,5.85pt,375.5pt,6.5pt,375.45pt,7.35pt,375.55pt,8.2pt,375.9pt,8.8pt,376.45pt,9.15pt,377.15pt,9.3pt,378pt,9.25pt,378.85pt,9pt,379.75pt,8.65pt,380.6pt,8.15pt,381.35pt,7.55pt,382pt,6.85pt,382.05pt,6.75pt" coordsize="133,79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42" style="position:absolute;left:0;text-align:left;margin-left:432.45pt;margin-top:6.15pt;width:7pt;height:3pt;z-index:-25145702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06" type="#_x0000_t75" style="width:6.65pt;height:3.1pt">
                        <v:imagedata r:id="rId17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43" style="position:absolute;left:0;text-align:left;z-index:-251458048" points="367pt,4pt,368.35pt,3.15pt,369.45pt,2.55pt,370.25pt,2.2pt,370.85pt,2.15pt,371.35pt,2.3pt,371.8pt,2.75pt,372.35pt,3.4pt,372.75pt,4.15pt,372.9pt,4.8pt,372.8pt,5.3pt,372.55pt,5.75pt,372.15pt,6pt,371.6pt,6.15pt,370.95pt,6.2pt,370.2pt,6.1pt,369.45pt,5.8pt,368.6pt,5.4pt,367.8pt,4.85pt,367.05pt,4.1pt,367pt,4pt" coordsize="118,8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44" style="position:absolute;left:0;text-align:left;margin-left:424.05pt;margin-top:2.95pt;width:6pt;height:3pt;z-index:-25145907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07" type="#_x0000_t75" style="width:6.2pt;height:3.55pt">
                        <v:imagedata r:id="rId18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45" style="position:absolute;left:0;text-align:left;z-index:-251460096" points="381.95pt,.9pt,379.85pt,1.2pt,378.25pt,1.45pt,377pt,1.7pt,376.15pt,1.9pt,375.6pt,2.2pt,375.4pt,2.5pt,375.4pt,2.85pt,375.6pt,3.3pt,375.95pt,3.9pt,376.5pt,4.45pt,377.2pt,4.7pt,377.95pt,4.65pt,378.75pt,4.4pt,379.5pt,4pt,380.25pt,3.45pt,380.9pt,2.85pt,381.45pt,2.2pt,381.8pt,1.6pt,381.95pt,1.1pt,381.95pt,.9pt" coordsize="131,76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46" style="position:absolute;left:0;text-align:left;margin-left:432.4pt;margin-top:.9pt;width:7pt;height:4pt;z-index:-25146112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08" type="#_x0000_t75" style="width:6.65pt;height:4pt">
                        <v:imagedata r:id="rId18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47" style="position:absolute;left:0;text-align:left;z-index:-251510272" points="279.8pt,12.75pt,279.05pt,11.5pt,278.45pt,10.65pt,277.95pt,10.15pt,277.45pt,10pt,276.95pt,10.1pt,276.3pt,10.5pt,275.5pt,11.2pt,274.9pt,11.8pt,274.6pt,12.35pt,274.6pt,12.85pt,274.75pt,13.25pt,275.1pt,13.55pt,275.65pt,13.8pt,276.25pt,13.9pt,276.95pt,13.9pt,277.75pt,13.75pt,278.55pt,13.5pt,279.3pt,13.1pt,279.8pt,12.75pt" coordsize="105,78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48" style="position:absolute;left:0;text-align:left;margin-left:331.5pt;margin-top:10.8pt;width:5pt;height:3pt;z-index:-25151129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09" type="#_x0000_t75" style="width:5.3pt;height:3.1pt">
                        <v:imagedata r:id="rId18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49" style="position:absolute;left:0;text-align:left;z-index:-251512320" points="265.65pt,12.1pt,267.2pt,11.05pt,268.4pt,10.3pt,269.3pt,9.8pt,270pt,9.6pt,270.45pt,9.6pt,270.8pt,9.85pt,271.05pt,10.4pt,271.3pt,11.15pt,271.4pt,12.2pt,271.25pt,13pt,270.9pt,13.55pt,270.35pt,13.9pt,269.65pt,14.05pt,268.85pt,14pt,268.05pt,13.8pt,267.2pt,13.4pt,266.45pt,12.9pt,265.75pt,12.2pt,265.65pt,12.1pt" coordsize="115,9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50" style="position:absolute;left:0;text-align:left;margin-left:322.65pt;margin-top:10.6pt;width:6pt;height:4pt;z-index:-25151334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10" type="#_x0000_t75" style="width:6.2pt;height:3.55pt">
                        <v:imagedata r:id="rId18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51" style="position:absolute;left:0;text-align:left;z-index:-251514368" points="279.4pt,9.15pt,278.7pt,8pt,278.15pt,7.2pt,277.65pt,6.75pt,277.15pt,6.6pt,276.6pt,6.75pt,275.85pt,7.15pt,274.9pt,7.85pt,274.25pt,8.45pt,274pt,8.9pt,274pt,9.3pt,274.25pt,9.6pt,274.75pt,9.8pt,275.35pt,9.95pt,276.1pt,9.95pt,276.9pt,9.95pt,277.65pt,9.8pt,278.45pt,9.6pt,279.1pt,9.35pt,279.4pt,9.15pt" coordsize="109,68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52" style="position:absolute;left:0;text-align:left;margin-left:330.85pt;margin-top:7.4pt;width:6pt;height:3pt;z-index:-25151539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11" type="#_x0000_t75" style="width:5.75pt;height:2.65pt">
                        <v:imagedata r:id="rId18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53" style="position:absolute;left:0;text-align:left;z-index:-251516416" points="263.8pt,6.75pt,265.85pt,6.1pt,267.45pt,5.65pt,268.6pt,5.4pt,269.4pt,5.35pt,269.9pt,5.5pt,270.2pt,5.85pt,270.35pt,6.5pt,270.4pt,7.35pt,270.3pt,8.2pt,269.95pt,8.8pt,269.4pt,9.15pt,268.65pt,9.3pt,267.85pt,9.25pt,266.95pt,9pt,266.1pt,8.65pt,265.25pt,8.15pt,264.45pt,7.5pt,263.85pt,6.85pt,263.8pt,6.75pt" coordsize="133,79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54" style="position:absolute;left:0;text-align:left;margin-left:320.85pt;margin-top:6.15pt;width:7pt;height:3pt;z-index:-25151744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12" type="#_x0000_t75" style="width:6.65pt;height:3.1pt">
                        <v:imagedata r:id="rId18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55" style="position:absolute;left:0;text-align:left;z-index:-251518464" points="278.85pt,4pt,277.45pt,3.15pt,276.4pt,2.55pt,275.6pt,2.2pt,274.95pt,2.15pt,274.45pt,2.3pt,274pt,2.75pt,273.45pt,3.4pt,273.1pt,4.15pt,272.95pt,4.8pt,273pt,5.3pt,273.25pt,5.75pt,273.65pt,6pt,274.2pt,6.15pt,274.85pt,6.2pt,275.6pt,6.1pt,276.4pt,5.8pt,277.2pt,5.4pt,278pt,4.85pt,278.75pt,4.1pt,278.85pt,4pt" coordsize="118,8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56" style="position:absolute;left:0;text-align:left;margin-left:329.75pt;margin-top:2.95pt;width:6pt;height:3pt;z-index:-25151948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13" type="#_x0000_t75" style="width:6.2pt;height:3.55pt">
                        <v:imagedata r:id="rId18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57" style="position:absolute;left:0;text-align:left;z-index:-251520512" points="263.95pt,.9pt,266pt,1.2pt,267.65pt,1.45pt,268.9pt,1.7pt,269.75pt,1.9pt,270.25pt,2.2pt,270.5pt,2.5pt,270.5pt,2.85pt,270.3pt,3.3pt,269.95pt,3.9pt,269.4pt,4.45pt,268.7pt,4.7pt,267.95pt,4.65pt,267.15pt,4.4pt,266.35pt,4pt,265.65pt,3.45pt,265pt,2.85pt,264.45pt,2.2pt,264.1pt,1.6pt,263.95pt,1.1pt,263.95pt,.9pt" coordsize="131,76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58" style="position:absolute;left:0;text-align:left;margin-left:320.95pt;margin-top:.9pt;width:6pt;height:4pt;z-index:-25152153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14" type="#_x0000_t75" style="width:6.2pt;height:4pt">
                        <v:imagedata r:id="rId18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A17E1" w:rsidRPr="004562BA">
        <w:rPr>
          <w:rFonts w:ascii="Arial" w:hAnsi="Arial" w:cs="Arial"/>
          <w:color w:val="5C5B5B"/>
          <w:w w:val="145"/>
          <w:sz w:val="24"/>
          <w:szCs w:val="24"/>
          <w:lang w:val="en-US"/>
        </w:rPr>
        <w:t>•</w:t>
      </w:r>
      <w:r w:rsidR="009A17E1" w:rsidRPr="004562BA">
        <w:rPr>
          <w:rFonts w:ascii="Arial" w:hAnsi="Arial" w:cs="Arial"/>
          <w:color w:val="5C5B5B"/>
          <w:spacing w:val="21"/>
          <w:w w:val="145"/>
          <w:sz w:val="24"/>
          <w:szCs w:val="24"/>
          <w:lang w:val="en-US"/>
        </w:rPr>
        <w:t xml:space="preserve"> </w:t>
      </w:r>
      <w:proofErr w:type="gramStart"/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="009A17E1"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?</w: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>
        <w:rPr>
          <w:noProof/>
        </w:rPr>
        <w:pict>
          <v:polyline id="_x0000_s1459" style="position:absolute;z-index:-251439616" points="373.35pt,8.9pt,371.55pt,8.1pt,370.4pt,7.65pt,369.85pt,7.6pt,369.65pt,7.85pt,369.65pt,8.5pt,370.05pt,9.3pt,370.95pt,9.6pt,372pt,9.55pt,372.9pt,9.25pt,373.35pt,8.9pt" coordsize="75,4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polyline id="_x0000_s1460" style="position:absolute;z-index:-251441664" points="363.95pt,6.75pt,365.55pt,6.25pt,366.5pt,6.2pt,366.95pt,6.5pt,367.2pt,7.35pt,367.1pt,8.05pt,366.55pt,8.25pt,365.8pt,8.1pt,364.95pt,7.7pt,364.3pt,7.25pt,363.95pt,6.8pt,363.95pt,6.75pt" coordsize="65,4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61" style="position:absolute;margin-left:420.95pt;margin-top:6.55pt;width:3pt;height:2pt;z-index:-25144268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15" type="#_x0000_t75" style="width:3.1pt;height:2.2pt">
                        <v:imagedata r:id="rId18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62" style="position:absolute;z-index:-251443712" points="375.45pt,6.7pt,374.25pt,5.6pt,373.45pt,4.9pt,372.85pt,4.6pt,372.4pt,4.6pt,371.95pt,5pt,371.45pt,5.7pt,371.2pt,6.45pt,371.3pt,6.95pt,371.8pt,7.3pt,372.55pt,7.4pt,373.4pt,7.35pt,374.3pt,7.2pt,375.15pt,6.9pt,375.45pt,6.7pt" coordsize="85,57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63" style="position:absolute;margin-left:428.15pt;margin-top:5.3pt;width:4pt;height:2pt;z-index:-25144473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16" type="#_x0000_t75" style="width:4.4pt;height:2.2pt">
                        <v:imagedata r:id="rId18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64" style="position:absolute;z-index:-251445760" points="365.25pt,1.35pt,366.85pt,.6pt,368pt,.15pt,368.8pt,0,369.25pt,.1pt,369.6pt,.6pt,369.85pt,1.4pt,369.9pt,2.3pt,369.6pt,2.9pt,369.05pt,3.25pt,368.35pt,3.35pt,367.55pt,3.25pt,366.75pt,2.95pt,366.05pt,2.5pt,365.5pt,1.9pt,365.25pt,1.35pt" coordsize="94,68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65" style="position:absolute;margin-left:422.3pt;margin-top:.7pt;width:5pt;height:3pt;z-index:-25144678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17" type="#_x0000_t75" style="width:4.85pt;height:2.65pt">
                        <v:imagedata r:id="rId19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66" style="position:absolute;z-index:-251447808" points="378.6pt,3.45pt,377.2pt,2.2pt,376.05pt,1.3pt,375.2pt,.65pt,374.55pt,.25pt,374.05pt,.15pt,373.7pt,.25pt,373.4pt,.6pt,373.15pt,1.2pt,372.85pt,2.05pt,372.75pt,2.9pt,372.9pt,3.6pt,373.35pt,4.1pt,374.05pt,4.45pt,374.85pt,4.6pt,375.75pt,4.6pt,376.7pt,4.4pt,377.6pt,4.1pt,378.4pt,3.6pt,378.6pt,3.45pt" coordsize="118,89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67" style="position:absolute;margin-left:429.75pt;margin-top:1.2pt;width:6pt;height:3pt;z-index:-25144883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18" type="#_x0000_t75" style="width:6.2pt;height:3.55pt">
                        <v:imagedata r:id="rId19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68" style="position:absolute;z-index:-251470336" points="364.45pt,4.35pt,365.25pt,5.5pt,365.85pt,6.15pt,366.35pt,6.45pt,366.95pt,6.4pt,367.65pt,5.95pt,368.3pt,5.4pt,368.5pt,4.95pt,368.3pt,4.6pt,367.8pt,4.35pt,367.15pt,4.2pt,366.4pt,4.15pt,365.7pt,4.15pt,365.05pt,4.15pt,364.6pt,4.25pt,364.45pt,4.35pt,364.45pt,4.35pt" coordsize="81,47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69" style="position:absolute;margin-left:421.45pt;margin-top:4.15pt;width:5pt;height:2pt;z-index:-25147136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19" type="#_x0000_t75" style="width:4.4pt;height:2.2pt">
                        <v:imagedata r:id="rId19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70" style="position:absolute;z-index:-251500032" points="272.5pt,8.9pt,274.3pt,8.1pt,275.45pt,7.65pt,276pt,7.6pt,276.2pt,7.85pt,276.2pt,8.55pt,275.8pt,9.3pt,274.9pt,9.6pt,273.85pt,9.55pt,272.95pt,9.25pt,272.5pt,8.9pt" coordsize="74,4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polyline id="_x0000_s1471" style="position:absolute;z-index:-251502080" points="281.95pt,6.75pt,280.3pt,6.25pt,279.35pt,6.2pt,278.9pt,6.5pt,278.7pt,7.35pt,278.75pt,8.05pt,279.3pt,8.25pt,280.05pt,8.1pt,280.9pt,7.7pt,281.6pt,7.25pt,281.95pt,6.8pt,281.95pt,6.75pt" coordsize="65,4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72" style="position:absolute;margin-left:335.65pt;margin-top:6.55pt;width:3pt;height:2pt;z-index:-25150310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20" type="#_x0000_t75" style="width:3.1pt;height:2.2pt">
                        <v:imagedata r:id="rId19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73" style="position:absolute;z-index:-251504128" points="270.45pt,6.7pt,271.6pt,5.6pt,272.45pt,4.9pt,273pt,4.6pt,273.5pt,4.6pt,273.9pt,5pt,274.4pt,5.7pt,274.7pt,6.45pt,274.55pt,6.95pt,274.05pt,7.3pt,273.3pt,7.4pt,272.45pt,7.35pt,271.55pt,7.2pt,270.7pt,6.9pt,270.45pt,6.7pt" coordsize="85,57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74" style="position:absolute;margin-left:327.5pt;margin-top:5.3pt;width:4pt;height:2pt;z-index:-25150515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21" type="#_x0000_t75" style="width:4.4pt;height:2.2pt">
                        <v:imagedata r:id="rId19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75" style="position:absolute;z-index:-251506176" points="280.6pt,1.35pt,278.95pt,.6pt,277.8pt,.15pt,277.05pt,0,276.55pt,.1pt,276.2pt,.6pt,276pt,1.4pt,275.95pt,2.3pt,276.2pt,2.9pt,276.75pt,3.25pt,277.45pt,3.35pt,278.25pt,3.25pt,279.05pt,2.95pt,279.8pt,2.5pt,280.35pt,1.9pt,280.6pt,1.35pt" coordsize="94,68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76" style="position:absolute;margin-left:332.9pt;margin-top:.7pt;width:5pt;height:3pt;z-index:-25150720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22" type="#_x0000_t75" style="width:4.85pt;height:2.65pt">
                        <v:imagedata r:id="rId19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77" style="position:absolute;z-index:-251508224" points="267.25pt,3.45pt,268.65pt,2.2pt,269.75pt,1.3pt,270.65pt,.65pt,271.3pt,.25pt,271.75pt,.15pt,272.15pt,.25pt,272.45pt,.6pt,272.7pt,1.2pt,272.95pt,2pt,273.1pt,2.9pt,272.9pt,3.6pt,272.45pt,4.1pt,271.8pt,4.45pt,270.95pt,4.6pt,270.05pt,4.6pt,269.15pt,4.4pt,268.25pt,4.1pt,267.4pt,3.6pt,267.25pt,3.45pt" coordsize="118,89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78" style="position:absolute;margin-left:324.3pt;margin-top:1.2pt;width:6pt;height:3pt;z-index:-25150924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23" type="#_x0000_t75" style="width:6.2pt;height:3.55pt">
                        <v:imagedata r:id="rId19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79" style="position:absolute;z-index:-251530752" points="281.4pt,4.35pt,280.6pt,5.5pt,280pt,6.15pt,279.5pt,6.45pt,278.9pt,6.4pt,278.2pt,5.95pt,277.55pt,5.4pt,277.4pt,4.95pt,277.55pt,4.6pt,278.05pt,4.35pt,278.7pt,4.2pt,279.45pt,4.15pt,280.15pt,4.15pt,280.8pt,4.15pt,281.25pt,4.25pt,281.45pt,4.35pt,281.4pt,4.35pt" coordsize="81,47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80" style="position:absolute;margin-left:333.95pt;margin-top:4.15pt;width:5pt;height:2pt;z-index:-25153177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24" type="#_x0000_t75" style="width:4.4pt;height:2.2pt">
                        <v:imagedata r:id="rId19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481" style="position:absolute;z-index:-251431424" points="364.15pt,2.9pt,365.1pt,2.4pt,365.55pt,3pt,365.3pt,3.3pt,364.45pt,3.15pt,364.15pt,2.9pt" coordsize="28,2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82" style="position:absolute;margin-left:421.2pt;margin-top:2.75pt;width:1pt;height:1pt;z-index:-25143244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26" type="#_x0000_t75" style="width:1.35pt;height:.9pt">
                        <v:imagedata r:id="rId19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83" style="position:absolute;z-index:-251433472" points="368.85pt,4.2pt,367.55pt,3.5pt,367.35pt,3.7pt,367.95pt,4.4pt,368.85pt,4.2pt,368.85pt,4.2pt" coordsize="31,2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84" style="position:absolute;margin-left:424.4pt;margin-top:3.75pt;width:2pt;height:1pt;z-index:-25143449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28" type="#_x0000_t75" style="width:1.75pt;height:.9pt">
                        <v:imagedata r:id="rId7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85" style="position:absolute;z-index:-251435520" points="370.95pt,3pt,369.7pt,2pt,369.05pt,1.7pt,368.65pt,1.9pt,368.55pt,2.65pt,369.05pt,3.1pt,369.85pt,3.25pt,370.65pt,3.15pt,370.95pt,3pt" coordsize="49,3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86" style="position:absolute;margin-left:425.45pt;margin-top:2.05pt;width:3pt;height:1pt;z-index:-25143654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30" type="#_x0000_t75" style="width:2.2pt;height:1.35pt">
                        <v:imagedata r:id="rId19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87" style="position:absolute;z-index:-251437568" points="363.65pt,.8pt,365.55pt,.85pt,366.15pt,1.15pt,365.8pt,1.8pt,365pt,1.9pt,364.15pt,1.5pt,363.65pt,.85pt,363.65pt,.8pt" coordsize="50,22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88" style="position:absolute;margin-left:420.65pt;margin-top:.85pt;width:3pt;height:1pt;z-index:-25143859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32" type="#_x0000_t75" style="width:2.2pt;height:1.35pt">
                        <v:imagedata r:id="rId20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489" style="position:absolute;margin-left:426.7pt;margin-top:.3pt;width:4pt;height:2pt;z-index:-25144064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34" type="#_x0000_t75" style="width:3.55pt;height:1.75pt">
                        <v:imagedata r:id="rId20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90" style="position:absolute;z-index:-251491840" points="281.7pt,2.9pt,280.7pt,2.4pt,280.3pt,3pt,280.5pt,3.3pt,281.35pt,3.15pt,281.7pt,2.9pt" coordsize="29,2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91" style="position:absolute;margin-left:337.35pt;margin-top:2.75pt;width:1pt;height:1pt;z-index:-25149286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36" type="#_x0000_t75" style="width:1.35pt;height:.9pt">
                        <v:imagedata r:id="rId20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92" style="position:absolute;z-index:-251493888" points="277pt,4.2pt,278.25pt,3.5pt,278.5pt,3.7pt,277.85pt,4.4pt,277pt,4.2pt,277pt,4.2pt" coordsize="31,2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93" style="position:absolute;margin-left:334.05pt;margin-top:3.75pt;width:2pt;height:1pt;z-index:-25149491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38" type="#_x0000_t75" style="width:1.75pt;height:.9pt">
                        <v:imagedata r:id="rId9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94" style="position:absolute;z-index:-251495936" points="274.9pt,3pt,276.15pt,2pt,276.8pt,1.7pt,277.2pt,1.9pt,277.3pt,2.65pt,276.8pt,3.1pt,276pt,3.25pt,275.2pt,3.15pt,274.9pt,3pt" coordsize="49,31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95" style="position:absolute;margin-left:331.9pt;margin-top:2.05pt;width:3pt;height:1pt;z-index:-25149696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40" type="#_x0000_t75" style="width:2.65pt;height:1.35pt">
                        <v:imagedata r:id="rId20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96" style="position:absolute;z-index:-251497984" points="282.25pt,.8pt,280.3pt,.85pt,279.75pt,1.15pt,280.05pt,1.8pt,280.85pt,1.9pt,281.7pt,1.5pt,282.2pt,.85pt,282.25pt,.8pt" coordsize="50,22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497" style="position:absolute;margin-left:336.7pt;margin-top:.85pt;width:3pt;height:1pt;z-index:-25149900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42" type="#_x0000_t75" style="width:2.2pt;height:1.35pt">
                        <v:imagedata r:id="rId20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498" style="position:absolute;margin-left:329.5pt;margin-top:.3pt;width:4pt;height:2pt;z-index:-25150105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44" type="#_x0000_t75" style="width:3.55pt;height:1.75pt">
                        <v:imagedata r:id="rId20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40" w:lineRule="auto"/>
        <w:ind w:left="1581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499" style="position:absolute;left:0;text-align:left;z-index:-251570688" points="335.2pt,9pt,335.2pt,8.95pt,335.15pt,8.9pt,335.1pt,8.95pt,334.85pt,9.55pt,334.55pt,10.3pt,334.15pt,11.25pt,333.7pt,12.35pt,333.2pt,13.5pt,332.75pt,14.65pt,332.25pt,15.8pt,331.8pt,16.85pt,331.4pt,17.85pt,331.1pt,18.65pt,330.85pt,19.3pt,330.65pt,19.6pt,330.5pt,19.6pt,330.4pt,19.5pt,330.2pt,18.9pt,329.85pt,18.15pt,329.5pt,17.2pt,329.05pt,16.2pt,328.6pt,15.1pt,328.15pt,13.95pt,327.7pt,12.85pt,327.25pt,11.8pt,326.85pt,10.85pt,326.5pt,10.05pt,326.25pt,9.5pt,326.2pt,9.5pt,326.2pt,9.55pt,326.15pt,10.25pt,326.15pt,11.15pt,326.1pt,12.2pt,326.05pt,13.3pt,326.05pt,14.45pt,326pt,15.65pt,326pt,16.75pt,325.95pt,17.75pt,325.95pt,18.6pt,325.95pt,19.1pt,326.1pt,19.25pt,326.35pt,19.3pt,326.6pt,19.3pt,326.95pt,19.3pt,327.25pt,19.3pt,327.35pt,19.35pt,327.3pt,19.8pt,327.25pt,19.8pt,326.55pt,19.8pt,326.1pt,19.75pt,325.6pt,19.75pt,325.05pt,19.75pt,324.6pt,19.8pt,323.9pt,19.8pt,323.85pt,19.8pt,323.85pt,19.35pt,323.9pt,19.3pt,324.2pt,19.3pt,324.65pt,19.3pt,324.9pt,19.3pt,325.15pt,19.25pt,325.2pt,19.15pt,325.25pt,18.8pt,325.25pt,18.05pt,325.3pt,17.1pt,325.3pt,16.1pt,325.35pt,15.05pt,325.4pt,13.95pt,325.4pt,12.8pt,325.45pt,11.7pt,325.45pt,10.65pt,325.5pt,9.6pt,325.5pt,8.7pt,325.55pt,7.65pt,325.45pt,7.4pt,325.2pt,7.35pt,324.95pt,7.35pt,324.5pt,7.3pt,324.2pt,7.3pt,324.1pt,7.3pt,324.1pt,6.85pt,324.2pt,6.85pt,325.1pt,6.85pt,326.1pt,6.85pt,326.9pt,6.85pt,326.95pt,6.9pt,326.95pt,6.95pt,326.95pt,7.05pt,327pt,7.1pt,327pt,7.2pt,327.25pt,7.8pt,327.6pt,8.6pt,327.95pt,9.45pt,328.35pt,10.4pt,328.75pt,11.45pt,329.2pt,12.5pt,329.65pt,13.55pt,330.1pt,14.55pt,330.5pt,15.55pt,330.9pt,16.45pt,331pt,16.75pt,331.05pt,16.75pt,331.1pt,16.7pt,331.45pt,15.9pt,331.8pt,15pt,332.25pt,14pt,332.7pt,12.95pt,333.1pt,11.9pt,333.55pt,10.85pt,334pt,9.85pt,334.35pt,8.9pt,334.7pt,8.05pt,335pt,7.4pt,335.1pt,7.1pt,335.1pt,7.05pt,335.1pt,6.95pt,335.1pt,6.9pt,335.15pt,6.85pt,335.2pt,6.85pt,336.4pt,6.85pt,337.35pt,6.85pt,338.05pt,6.85pt,338.1pt,7.3pt,338pt,7.3pt,337.7pt,7.3pt,337.25pt,7.35pt,337pt,7.35pt,336.85pt,7.4pt,336.75pt,7.5pt,336.75pt,7.8pt,336.75pt,8.55pt,336.75pt,9.45pt,336.75pt,10.4pt,336.8pt,11.45pt,336.8pt,12.6pt,336.85pt,13.7pt,336.9pt,14.85pt,336.9pt,15.95pt,336.95pt,17pt,337pt,17.95pt,337pt,18.8pt,337.05pt,19.15pt,337.2pt,19.25pt,337.45pt,19.3pt,337.7pt,19.3pt,338.05pt,19.3pt,338.35pt,19.3pt,338.45pt,19.35pt,338.4pt,19.8pt,338.35pt,19.8pt,337.35pt,19.8pt,336.35pt,19.75pt,335.3pt,19.75pt,334.35pt,19.8pt,334.05pt,19.8pt,334.05pt,19.35pt,334.1pt,19.3pt,334.45pt,19.3pt,334.8pt,19.3pt,335.05pt,19.3pt,335.3pt,19.25pt,335.45pt,19.1pt,335.45pt,18.8pt,335.45pt,18.15pt,335.45pt,17.3pt,335.4pt,16.3pt,335.4pt,15.2pt,335.35pt,14.05pt,335.3pt,12.9pt,335.3pt,11.75pt,335.25pt,10.65pt,335.25pt,9.7pt,335.2pt,9pt" coordsize="292,26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500" style="position:absolute;left:0;text-align:left;margin-left:380.85pt;margin-top:6.9pt;width:15pt;height:13pt;z-index:-25157171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46" type="#_x0000_t75" style="width:14.6pt;height:12.8pt">
                        <v:imagedata r:id="rId20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501" style="position:absolute;left:0;text-align:left;z-index:-251572736" points="317.9pt,18.7pt,317.9pt,19.05pt,318.05pt,19.15pt,318.25pt,19.15pt,320.05pt,19.15pt,321.3pt,18.95pt,322.2pt,18.35pt,322.75pt,17.5pt,323pt,16.3pt,323pt,16pt,323pt,15.6pt,323.1pt,15.5pt,323.35pt,15.55pt,323.45pt,15.6pt,323.4pt,16.5pt,323.4pt,17.55pt,323.4pt,18.6pt,323.4pt,19.6pt,323.35pt,19.75pt,323.35pt,19.8pt,323.3pt,19.8pt,317.15pt,19.8pt,316.15pt,19.8pt,315.15pt,19.8pt,315pt,19.8pt,315pt,19.35pt,315.05pt,19.3pt,315.35pt,19.3pt,315.8pt,19.3pt,316.05pt,19.3pt,316.3pt,19.25pt,316.4pt,19.2pt,316.4pt,18.85pt,316.4pt,7.8pt,316.4pt,7.45pt,316.3pt,7.4pt,316.05pt,7.35pt,315.8pt,7.35pt,315.35pt,7.3pt,315.05pt,7.3pt,315pt,7.3pt,315pt,6.85pt,315.05pt,6.85pt,316.05pt,6.85pt,317.05pt,6.9pt,318.1pt,6.85pt,319.05pt,6.85pt,319.3pt,6.85pt,319.3pt,7.3pt,319.25pt,7.3pt,318.95pt,7.3pt,318.5pt,7.35pt,318.25pt,7.35pt,318pt,7.4pt,317.9pt,7.45pt,317.9pt,7.8pt,317.9pt,18.7pt" coordsize="169,26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502" style="position:absolute;left:0;text-align:left;margin-left:372pt;margin-top:6.9pt;width:8pt;height:13pt;z-index:-25157376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48" type="#_x0000_t75" style="width:8.4pt;height:12.8pt">
                        <v:imagedata r:id="rId20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503" style="position:absolute;left:0;text-align:left;z-index:-251574784" points="313pt,18.85pt,313pt,19.2pt,313.1pt,19.25pt,313.35pt,19.3pt,313.6pt,19.3pt,314.05pt,19.3pt,314.35pt,19.3pt,314.4pt,19.35pt,314.4pt,19.8pt,314.35pt,19.8pt,313.3pt,19.8pt,312.35pt,19.75pt,311.3pt,19.8pt,310.3pt,19.8pt,310.1pt,19.8pt,310.1pt,19.35pt,310.15pt,19.3pt,310.45pt,19.3pt,310.9pt,19.3pt,311.15pt,19.3pt,311.4pt,19.25pt,311.5pt,19.2pt,311.5pt,18.85pt,311.5pt,7.8pt,311.5pt,7.45pt,311.4pt,7.4pt,311.15pt,7.35pt,310.9pt,7.35pt,310.45pt,7.3pt,310.15pt,7.3pt,310.1pt,7.3pt,310.1pt,6.85pt,310.15pt,6.85pt,311.15pt,6.85pt,312.15pt,6.9pt,313.2pt,6.85pt,314.15pt,6.85pt,314.4pt,6.85pt,314.4pt,7.3pt,314.35pt,7.3pt,314.05pt,7.3pt,313.6pt,7.35pt,313.35pt,7.35pt,313.1pt,7.4pt,313pt,7.45pt,313pt,7.8pt,313pt,18.85pt" coordsize="87,26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504" style="position:absolute;left:0;text-align:left;margin-left:367.15pt;margin-top:6.9pt;width:4pt;height:13pt;z-index:-25157580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50" type="#_x0000_t75" style="width:4.4pt;height:12.8pt">
                        <v:imagedata r:id="rId20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505" style="position:absolute;left:0;text-align:left;z-index:-251576832" points="305.45pt,18.85pt,305.45pt,19.2pt,305.55pt,19.25pt,305.8pt,19.3pt,306.05pt,19.3pt,306.5pt,19.3pt,306.8pt,19.3pt,306.85pt,19.35pt,306.85pt,19.8pt,306.8pt,19.8pt,305.75pt,19.8pt,304.8pt,19.75pt,303.75pt,19.8pt,302.75pt,19.8pt,302.55pt,19.8pt,302.55pt,19.35pt,302.6pt,19.3pt,302.9pt,19.3pt,303.35pt,19.3pt,303.6pt,19.3pt,303.85pt,19.25pt,303.95pt,19.2pt,303.95pt,18.85pt,303.95pt,7.8pt,303.95pt,7.45pt,303.85pt,7.4pt,303.6pt,7.35pt,303.35pt,7.35pt,302.9pt,7.3pt,302.6pt,7.3pt,302.55pt,7.3pt,302.55pt,6.85pt,302.6pt,6.85pt,303.6pt,6.85pt,304.6pt,6.85pt,309.95pt,6.85pt,310pt,6.85pt,310.05pt,6.9pt,310.05pt,6.95pt,310.05pt,8pt,310.1pt,9pt,310.1pt,10pt,310.05pt,10.7pt,309.8pt,10.75pt,309.7pt,10.65pt,309.7pt,10.25pt,309.65pt,9.95pt,309.65pt,9.55pt,309.35pt,8.5pt,308.65pt,7.85pt,307.5pt,7.55pt,305.8pt,7.5pt,305.6pt,7.5pt,305.45pt,7.6pt,305.45pt,7.95pt,305.45pt,12.75pt,305.45pt,12.85pt,305.5pt,12.9pt,305.6pt,12.9pt,306.15pt,12.9pt,307.4pt,12.65pt,308pt,11.9pt,308.15pt,10.8pt,308.15pt,10.7pt,308.15pt,10.55pt,308.25pt,10.5pt,308.55pt,10.5pt,308.6pt,10.6pt,308.6pt,11.55pt,308.55pt,12.6pt,308.55pt,13.8pt,308.6pt,14.85pt,308.6pt,15.65pt,308.55pt,15.85pt,308.25pt,15.85pt,308.15pt,15.8pt,308.15pt,15.7pt,308.15pt,15.55pt,308.15pt,15.35pt,307.9pt,14.25pt,307.15pt,13.6pt,305.6pt,13.45pt,305.5pt,13.45pt,305.45pt,13.55pt,305.45pt,13.6pt,305.45pt,18.85pt" coordsize="152,260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506" style="position:absolute;left:0;text-align:left;margin-left:359.6pt;margin-top:6.9pt;width:8pt;height:13pt;z-index:-25157785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52" type="#_x0000_t75" style="width:7.5pt;height:12.8pt">
                        <v:imagedata r:id="rId20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A17E1" w:rsidRPr="004562BA">
        <w:rPr>
          <w:rFonts w:ascii="Arial" w:hAnsi="Arial" w:cs="Arial"/>
          <w:color w:val="5C5B5B"/>
          <w:w w:val="145"/>
          <w:sz w:val="24"/>
          <w:szCs w:val="24"/>
          <w:lang w:val="en-US"/>
        </w:rPr>
        <w:t>•</w:t>
      </w:r>
      <w:r w:rsidR="009A17E1" w:rsidRPr="004562BA">
        <w:rPr>
          <w:rFonts w:ascii="Arial" w:hAnsi="Arial" w:cs="Arial"/>
          <w:color w:val="5C5B5B"/>
          <w:spacing w:val="21"/>
          <w:w w:val="145"/>
          <w:sz w:val="24"/>
          <w:szCs w:val="24"/>
          <w:lang w:val="en-US"/>
        </w:rPr>
        <w:t xml:space="preserve"> </w:t>
      </w:r>
      <w:proofErr w:type="gramStart"/>
      <w:r w:rsidR="009A17E1" w:rsidRPr="004562BA">
        <w:rPr>
          <w:rFonts w:ascii="Arial" w:hAnsi="Arial" w:cs="Arial"/>
          <w:color w:val="2A2A29"/>
          <w:w w:val="96"/>
          <w:sz w:val="24"/>
          <w:szCs w:val="24"/>
          <w:lang w:val="en-US"/>
        </w:rPr>
        <w:t>se</w:t>
      </w:r>
      <w:r w:rsidR="009A17E1" w:rsidRPr="004562BA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s</w:t>
      </w:r>
      <w:r w:rsidR="009A17E1" w:rsidRPr="004562BA">
        <w:rPr>
          <w:rFonts w:ascii="Arial" w:hAnsi="Arial" w:cs="Arial"/>
          <w:color w:val="2A2A29"/>
          <w:w w:val="96"/>
          <w:sz w:val="24"/>
          <w:szCs w:val="24"/>
          <w:lang w:val="en-US"/>
        </w:rPr>
        <w:t>sion</w:t>
      </w:r>
      <w:proofErr w:type="gramEnd"/>
      <w:r w:rsidR="009A17E1" w:rsidRPr="004562BA">
        <w:rPr>
          <w:rFonts w:ascii="Arial" w:hAnsi="Arial" w:cs="Arial"/>
          <w:color w:val="2A2A29"/>
          <w:w w:val="96"/>
          <w:sz w:val="24"/>
          <w:szCs w:val="24"/>
          <w:lang w:val="en-US"/>
        </w:rPr>
        <w:t xml:space="preserve"> </w:t>
      </w:r>
      <w:r w:rsidR="009A17E1" w:rsidRPr="004562BA">
        <w:rPr>
          <w:rFonts w:ascii="Arial" w:hAnsi="Arial" w:cs="Arial"/>
          <w:color w:val="2A2A29"/>
          <w:sz w:val="24"/>
          <w:szCs w:val="24"/>
          <w:lang w:val="en-US"/>
        </w:rPr>
        <w:t>times?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507" style="position:absolute;z-index:-251553280" points="353.55pt,16.4pt,353.55pt,16.8pt,353.75pt,16.9pt,354pt,16.9pt,355.95pt,16.9pt,357.25pt,16.7pt,358.2pt,16.15pt,358.8pt,15.35pt,359.15pt,14.4pt,359.25pt,13.7pt,359.25pt,13.4pt,359.25pt,12.9pt,359.4pt,12.85pt,359.65pt,12.85pt,359.75pt,12.95pt,359.7pt,13.85pt,359.7pt,14.85pt,359.7pt,15.9pt,359.7pt,16.95pt,359.65pt,17.55pt,359.6pt,17.6pt,359.55pt,17.6pt,352.75pt,17.6pt,351.75pt,17.6pt,350.75pt,17.6pt,350.35pt,17.6pt,350.35pt,17.1pt,350.4pt,17.1pt,350.75pt,17.1pt,351.25pt,17.05pt,351.5pt,17.05pt,351.8pt,17pt,351.9pt,16.95pt,351.9pt,16.55pt,351.9pt,4.3pt,351.9pt,3.9pt,351.8pt,3.8pt,351.5pt,3.8pt,351.25pt,3.75pt,350.75pt,3.75pt,350.4pt,3.75pt,350.35pt,3.7pt,350.35pt,3.2pt,350.4pt,3.2pt,351.45pt,3.2pt,352.45pt,3.25pt,353.55pt,3.25pt,354.5pt,3.2pt,355.15pt,3.2pt,355.15pt,3.7pt,355.1pt,3.75pt,354.75pt,3.75pt,354.25pt,3.75pt,354pt,3.8pt,353.7pt,3.8pt,353.55pt,3.9pt,353.55pt,4.3pt,353.55pt,16.4pt" coordsize="188,289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508" style="position:absolute;margin-left:407.35pt;margin-top:3.2pt;width:9pt;height:14pt;z-index:-25155430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54" type="#_x0000_t75" style="width:9.7pt;height:14.6pt">
                        <v:imagedata r:id="rId21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509" style="position:absolute;z-index:-251555328" points="350.1pt,17.65pt,349.1pt,17.6pt,348.05pt,17.55pt,346.95pt,17.6pt,345.95pt,17.6pt,345.15pt,17.6pt,345.15pt,17.1pt,345.25pt,17.1pt,345.6pt,17.1pt,346.05pt,17.05pt,346.35pt,17.05pt,346.65pt,17pt,346.8pt,16.95pt,346.7pt,16.6pt,346.45pt,15.85pt,346.15pt,14.9pt,345.8pt,13.9pt,345.4pt,12.85pt,345.35pt,12.65pt,345.25pt,12.6pt,345.15pt,12.6pt,341.05pt,12.6pt,340.95pt,12.6pt,340.9pt,12.65pt,340.85pt,12.8pt,340.5pt,13.8pt,340.15pt,14.75pt,339.85pt,15.7pt,339.55pt,16.55pt,339.45pt,16.95pt,339.6pt,17pt,339.85pt,17.05pt,340.15pt,17.05pt,340.6pt,17.1pt,340.95pt,17.1pt,341.05pt,17.1pt,341pt,17.6pt,340.95pt,17.65pt,340.15pt,17.6pt,339.5pt,17.55pt,339.05pt,17.55pt,338.55pt,17.55pt,337.9pt,17.6pt,337.1pt,17.65pt,337.05pt,17.6pt,337.05pt,17.1pt,337.1pt,17.1pt,337.45pt,17.1pt,337.85pt,17.05pt,338.15pt,17.05pt,338.4pt,17pt,338.55pt,16.85pt,338.7pt,16.5pt,338.95pt,15.8pt,339.2pt,15.05pt,339.55pt,14.2pt,339.85pt,13.25pt,340.2pt,12.25pt,340.6pt,11.25pt,340.95pt,10.15pt,341.35pt,9.1pt,341.7pt,8pt,342.1pt,6.95pt,342.45pt,5.95pt,342.8pt,4.95pt,343.1pt,4.05pt,343.4pt,3.2pt,343.55pt,2.8pt,343.7pt,2.8pt,343.75pt,2.9pt,344pt,3.5pt,344.25pt,4.3pt,344.55pt,5.15pt,344.9pt,6.1pt,345.25pt,7.15pt,345.6pt,8.2pt,346pt,9.35pt,346.4pt,10.45pt,346.8pt,11.55pt,347.15pt,12.65pt,347.55pt,13.65pt,347.85pt,14.6pt,348.2pt,15.45pt,348.45pt,16.2pt,348.7pt,16.85pt,348.85pt,17pt,349.15pt,17.05pt,349.45pt,17.05pt,349.75pt,17.1pt,350.1pt,17.1pt,350.2pt,17.1pt,350.15pt,17.6pt,350.1pt,17.65pt" coordsize="263,297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polyline id="_x0000_s1510" style="position:absolute;z-index:-251556352" points="344.95pt,11.9pt,345.1pt,11.9pt,345.1pt,11.85pt,345.1pt,11.75pt,344.85pt,10.95pt,344.5pt,10.05pt,344.15pt,9.05pt,343.8pt,8pt,343.45pt,7pt,343.2pt,6.3pt,343.15pt,6.3pt,343.1pt,6.3pt,342.85pt,7.1pt,342.5pt,8.05pt,342.15pt,9.1pt,341.75pt,10.15pt,341.45pt,11.1pt,341.2pt,11.85pt,341.25pt,11.9pt,341.35pt,11.9pt,344.95pt,11.9pt" coordsize="78,113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511" style="position:absolute;margin-left:394.05pt;margin-top:2.85pt;width:13pt;height:15pt;z-index:-25155737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3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56" type="#_x0000_t75" style="width:12.8pt;height:15pt">
                        <v:imagedata r:id="rId21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512" style="position:absolute;z-index:-251558400" points="328.85pt,4.35pt,328.7pt,3.95pt,328.55pt,3.8pt,328.25pt,3.75pt,328pt,3.75pt,327.65pt,3.75pt,327.3pt,3.75pt,327.25pt,3.7pt,327.25pt,3.2pt,327.3pt,3.2pt,328.3pt,3.2pt,329.35pt,3.25pt,330.45pt,3.25pt,331.45pt,3.2pt,332.25pt,3.2pt,332.25pt,3.7pt,332.15pt,3.75pt,331.8pt,3.75pt,331.35pt,3.75pt,331.05pt,3.75pt,330.8pt,3.8pt,330.6pt,3.9pt,330.7pt,4.2pt,330.95pt,5pt,331.3pt,5.95pt,331.65pt,7pt,332pt,8.1pt,332.4pt,9.25pt,332.8pt,10.35pt,333.2pt,11.4pt,333.55pt,12.4pt,333.85pt,13.25pt,334.1pt,13.95pt,334.25pt,14.4pt,334.3pt,14.4pt,334.35pt,14.35pt,334.6pt,13.55pt,334.9pt,12.7pt,335.25pt,11.75pt,335.6pt,10.75pt,335.95pt,9.7pt,336.35pt,8.65pt,336.7pt,7.6pt,337.05pt,6.6pt,337.35pt,5.65pt,337.65pt,4.8pt,337.95pt,3.9pt,337.85pt,3.8pt,337.55pt,3.75pt,337.25pt,3.75pt,336.8pt,3.75pt,336.45pt,3.75pt,336.35pt,3.7pt,336.35pt,3.2pt,336.45pt,3.2pt,337.2pt,3.2pt,337.9pt,3.25pt,338.4pt,3.25pt,338.85pt,3.25pt,339.5pt,3.2pt,340.3pt,3.2pt,340.35pt,3.2pt,340.4pt,3.7pt,340.3pt,3.75pt,339.95pt,3.75pt,339.55pt,3.75pt,339.3pt,3.75pt,339pt,3.8pt,338.85pt,3.95pt,338.7pt,4.35pt,338.45pt,5pt,338.2pt,5.75pt,337.85pt,6.6pt,337.55pt,7.55pt,337.2pt,8.55pt,336.8pt,9.6pt,336.45pt,10.65pt,336.05pt,11.7pt,335.7pt,12.8pt,335.3pt,13.85pt,334.95pt,14.9pt,334.6pt,15.85pt,334.3pt,16.75pt,334pt,17.6pt,333.85pt,18.05pt,333.7pt,18.05pt,333.65pt,17.95pt,333.45pt,17.3pt,333.15pt,16.55pt,332.85pt,15.65pt,332.55pt,14.7pt,332.15pt,13.7pt,331.8pt,12.6pt,331.4pt,11.5pt,331pt,10.35pt,330.6pt,9.25pt,330.25pt,8.2pt,329.9pt,7.15pt,329.55pt,6.2pt,329.25pt,5.35pt,328.95pt,4.6pt,328.85pt,4.35pt" coordsize="263,297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513" style="position:absolute;margin-left:384.25pt;margin-top:3.2pt;width:13pt;height:15pt;z-index:-25155942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3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58" type="#_x0000_t75" style="width:12.8pt;height:14.6pt">
                        <v:imagedata r:id="rId21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514" style="position:absolute;z-index:-251560448" points="324.55pt,16.55pt,324.55pt,16.95pt,324.7pt,17pt,325pt,17.05pt,325.25pt,17.05pt,325.75pt,17.1pt,326.1pt,17.1pt,326.15pt,17.1pt,326.15pt,17.6pt,326.05pt,17.65pt,325.05pt,17.6pt,324.05pt,17.55pt,322.95pt,17.6pt,322pt,17.6pt,321.35pt,17.6pt,321.35pt,17.1pt,321.4pt,17.1pt,321.75pt,17.1pt,322.25pt,17.05pt,322.5pt,17.05pt,322.8pt,17pt,322.9pt,16.95pt,322.9pt,16.55pt,322.9pt,4.3pt,322.9pt,3.9pt,322.8pt,3.8pt,322.5pt,3.75pt,322.25pt,3.75pt,321.75pt,3.75pt,321.4pt,3.75pt,321.35pt,3.7pt,321.35pt,3.2pt,321.4pt,3.2pt,322.4pt,3.2pt,323.45pt,3.25pt,324.55pt,3.25pt,325.5pt,3.2pt,326.15pt,3.2pt,326.15pt,3.7pt,326.1pt,3.75pt,325.75pt,3.75pt,325.25pt,3.75pt,325pt,3.75pt,324.7pt,3.8pt,324.55pt,3.9pt,324.55pt,4.3pt,324.55pt,16.55pt" coordsize="97,289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515" style="position:absolute;margin-left:378.4pt;margin-top:3.2pt;width:5pt;height:14pt;z-index:-251561472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60" type="#_x0000_t75" style="width:4.85pt;height:14.6pt">
                        <v:imagedata r:id="rId21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516" style="position:absolute;z-index:-251562496" points="314.3pt,4.35pt,314.3pt,3.95pt,314.1pt,3.85pt,313.9pt,3.85pt,313.3pt,3.85pt,312.05pt,4.05pt,311.25pt,4.6pt,310.8pt,5.6pt,310.7pt,6.6pt,310.7pt,6.9pt,310.7pt,7.4pt,310.55pt,7.45pt,310.25pt,7.4pt,310.2pt,7.35pt,310.2pt,6.4pt,310.25pt,5.4pt,310.25pt,4.4pt,310.25pt,3.35pt,310.25pt,3.25pt,310.3pt,3.25pt,310.35pt,3.25pt,319.9pt,3.25pt,319.95pt,3.25pt,320pt,3.25pt,320.05pt,3.35pt,320.05pt,4.4pt,320.05pt,5.4pt,320.05pt,6.35pt,320.1pt,7.35pt,320pt,7.4pt,319.75pt,7.45pt,319.6pt,7.4pt,319.6pt,6.9pt,319.6pt,6.6pt,319.55pt,6.15pt,319.25pt,5pt,318.65pt,4.25pt,317.6pt,3.9pt,316.4pt,3.85pt,316.15pt,3.85pt,315.95pt,3.95pt,315.95pt,4.35pt,315.95pt,16.55pt,315.95pt,16.95pt,316.1pt,17pt,316.4pt,17.05pt,316.65pt,17.05pt,317.15pt,17.1pt,317.5pt,17.1pt,317.55pt,17.1pt,317.55pt,17.6pt,317.45pt,17.65pt,316.45pt,17.6pt,315.45pt,17.6pt,314.35pt,17.6pt,313.4pt,17.6pt,312.7pt,17.6pt,312.7pt,17.1pt,312.8pt,17.1pt,313.15pt,17.1pt,313.65pt,17.05pt,313.9pt,17.05pt,314.2pt,17pt,314.3pt,16.95pt,314.3pt,16.55pt,314.3pt,4.35pt" coordsize="198,288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517" style="position:absolute;margin-left:367.2pt;margin-top:3.25pt;width:10pt;height:14pt;z-index:-251563520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62" type="#_x0000_t75" style="width:10.15pt;height:14.6pt">
                        <v:imagedata r:id="rId21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518" style="position:absolute;z-index:-251564544" points="307.9pt,14.65pt,307.8pt,13.85pt,307.4pt,13.1pt,306.75pt,12.35pt,305.7pt,11.55pt,304.6pt,10.75pt,303.7pt,10pt,303.05pt,9.2pt,302.6pt,8.4pt,302.3pt,7.55pt,302.2pt,6.65pt,302.35pt,5.45pt,302.85pt,4.5pt,303.55pt,3.7pt,304.5pt,3.15pt,305.6pt,2.95pt,306.75pt,3pt,307.7pt,3.2pt,308.5pt,3.5pt,308.55pt,3.65pt,308.55pt,3.65pt,308.55pt,4.6pt,308.6pt,5.55pt,308.65pt,6.6pt,308.55pt,7.3pt,308.35pt,7.3pt,308.2pt,7.25pt,308.2pt,6.95pt,308.2pt,6.6pt,308.15pt,6.2pt,307.85pt,4.85pt,307.2pt,4.05pt,306.3pt,3.65pt,305pt,3.85pt,304.15pt,4.45pt,303.7pt,5.3pt,303.75pt,6.5pt,304.05pt,7.45pt,304.55pt,8.2pt,305.25pt,8.9pt,306.6pt,9.8pt,307.6pt,10.6pt,308.4pt,11.35pt,308.9pt,12.1pt,309.25pt,12.8pt,309.4pt,13.55pt,309.25pt,14.9pt,308.85pt,16pt,308.2pt,16.85pt,307.4pt,17.45pt,306.4pt,17.75pt,305pt,17.8pt,303.95pt,17.7pt,303.1pt,17.55pt,302.4pt,17.3pt,302.25pt,17.25pt,302.2pt,17.2pt,302.2pt,17.1pt,302.2pt,16.1pt,302.15pt,15.1pt,302.15pt,14.1pt,302.1pt,13.1pt,302.15pt,12.7pt,302.4pt,12.7pt,302.55pt,12.75pt,302.55pt,13.1pt,302.55pt,13.4pt,302.6pt,13.65pt,302.85pt,15.05pt,303.3pt,16.1pt,304pt,16.75pt,304.95pt,17.1pt,306.25pt,17pt,307.2pt,16.5pt,307.75pt,15.7pt,307.9pt,14.65pt" coordsize="146,297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519" style="position:absolute;margin-left:359.1pt;margin-top:2.95pt;width:7pt;height:15pt;z-index:-251565568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3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64" type="#_x0000_t75" style="width:7.05pt;height:15pt">
                        <v:imagedata r:id="rId21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520" style="position:absolute;z-index:-251566592" points="294.5pt,10.55pt,294.4pt,10.55pt,294.3pt,10.65pt,294.3pt,10.75pt,294.3pt,16.4pt,294.3pt,16.75pt,294.5pt,16.9pt,294.75pt,16.9pt,296.7pt,16.9pt,298pt,16.7pt,298.95pt,16.15pt,299.55pt,15.35pt,299.9pt,14.4pt,300pt,13.7pt,300pt,13.4pt,300pt,12.9pt,300.15pt,12.85pt,300.4pt,12.85pt,300.5pt,12.95pt,300.45pt,13.85pt,300.45pt,14.85pt,300.45pt,15.9pt,300.45pt,16.95pt,300.4pt,17.55pt,300.35pt,17.6pt,300.3pt,17.6pt,293.5pt,17.6pt,292.5pt,17.6pt,291.5pt,17.6pt,291.1pt,17.6pt,291.1pt,17.1pt,291.15pt,17.1pt,291.5pt,17.1pt,292pt,17.05pt,292.25pt,17.05pt,292.55pt,17pt,292.65pt,16.95pt,292.65pt,16.55pt,292.65pt,4.3pt,292.65pt,3.9pt,292.55pt,3.8pt,292.25pt,3.75pt,292pt,3.75pt,291.5pt,3.75pt,291.15pt,3.75pt,291.1pt,3.7pt,291.1pt,3.2pt,291.15pt,3.2pt,292.15pt,3.2pt,293.2pt,3.2pt,299.35pt,3.2pt,299.4pt,3.2pt,299.45pt,3.25pt,299.45pt,3.35pt,299.45pt,4.35pt,299.5pt,5.4pt,299.5pt,6.4pt,299.55pt,7.35pt,299.45pt,7.5pt,299.15pt,7.5pt,299.05pt,7.45pt,299.05pt,6.95pt,299pt,6.7pt,299pt,6.2pt,298.7pt,5.15pt,298.05pt,4.4pt,297.05pt,4pt,294.75pt,3.95pt,294.5pt,3.95pt,294.3pt,4.05pt,294.3pt,4.4pt,294.3pt,9.75pt,294.3pt,9.85pt,294.4pt,9.95pt,294.5pt,9.95pt,295.15pt,9.95pt,296.4pt,9.7pt,297.05pt,9.05pt,297.35pt,7.9pt,297.35pt,7.6pt,297.35pt,7.5pt,297.35pt,7.35pt,297.45pt,7.3pt,297.8pt,7.3pt,297.85pt,7.35pt,297.8pt,8.3pt,297.8pt,9.35pt,297.8pt,10.65pt,297.8pt,11.75pt,297.85pt,12.6pt,297.8pt,13.2pt,297.45pt,13.2pt,297.35pt,13.15pt,297.35pt,13.05pt,297.35pt,12.9pt,297.35pt,12.65pt,297.1pt,11.5pt,296.45pt,10.8pt,295.2pt,10.55pt,294.5pt,10.55pt" coordsize="188,289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521" style="position:absolute;margin-left:348.1pt;margin-top:3.2pt;width:9pt;height:14pt;z-index:-251567616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66" type="#_x0000_t75" style="width:9.7pt;height:14.6pt">
                        <v:imagedata r:id="rId21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522" style="position:absolute;z-index:-251568640" points="285pt,16.55pt,285pt,16.95pt,285.15pt,17pt,285.45pt,17.05pt,285.7pt,17.05pt,286.2pt,17.1pt,286.55pt,17.1pt,286.6pt,17.1pt,286.6pt,17.6pt,286.5pt,17.65pt,285.5pt,17.6pt,284.5pt,17.55pt,283.4pt,17.6pt,282.45pt,17.6pt,281.8pt,17.6pt,281.8pt,17.1pt,281.85pt,17.1pt,282.2pt,17.1pt,282.7pt,17.05pt,282.95pt,17.05pt,283.25pt,17pt,283.35pt,16.95pt,283.35pt,16.55pt,283.35pt,4.3pt,283.35pt,3.9pt,283.25pt,3.8pt,282.95pt,3.75pt,282.7pt,3.75pt,282.2pt,3.75pt,281.85pt,3.75pt,281.8pt,3.7pt,281.8pt,3.2pt,281.85pt,3.2pt,282.9pt,3.2pt,283.9pt,3.2pt,290.05pt,3.2pt,290.1pt,3.2pt,290.15pt,3.25pt,290.15pt,3.35pt,290.15pt,4.35pt,290.2pt,5.4pt,290.2pt,6.4pt,290.25pt,7.35pt,290.15pt,7.5pt,289.85pt,7.5pt,289.75pt,7.45pt,289.75pt,6.95pt,289.7pt,6.7pt,289.7pt,6.2pt,289.4pt,5.15pt,288.75pt,4.4pt,287.75pt,4pt,285.45pt,3.95pt,285.2pt,3.95pt,285pt,4.05pt,285pt,4.4pt,285pt,9.75pt,285pt,9.85pt,285.1pt,9.95pt,285.2pt,9.95pt,285.85pt,9.95pt,287.1pt,9.7pt,287.75pt,9.05pt,288.05pt,7.9pt,288.05pt,7.6pt,288.05pt,7.5pt,288.05pt,7.35pt,288.15pt,7.3pt,288.5pt,7.3pt,288.55pt,7.35pt,288.5pt,8.3pt,288.5pt,9.35pt,288.5pt,10.65pt,288.5pt,11.75pt,288.55pt,12.6pt,288.5pt,13.2pt,288.15pt,13.2pt,288.05pt,13.15pt,288.05pt,13pt,288.05pt,12.9pt,288.05pt,12.65pt,287.8pt,11.5pt,287.15pt,10.8pt,285.9pt,10.55pt,285.2pt,10.55pt,285.1pt,10.55pt,285pt,10.65pt,285pt,10.75pt,285pt,16.55pt" coordsize="169,289" o:regroupid="3" o:allowincell="f" filled="f" strokecolor="#bfbfbe" strokeweight=".1111mm">
            <v:path arrowok="t"/>
          </v:polyline>
        </w:pict>
      </w:r>
      <w:r>
        <w:rPr>
          <w:noProof/>
        </w:rPr>
        <w:pict>
          <v:rect id="_x0000_s1523" style="position:absolute;margin-left:338.8pt;margin-top:3.2pt;width:8pt;height:14pt;z-index:-251569664;mso-position-horizontal-relative:page" o:regroupid="3" o:allowincell="f" filled="f" stroked="f">
            <v:textbox inset="0,0,0,0">
              <w:txbxContent>
                <w:p w:rsidR="009A17E1" w:rsidRDefault="0041402D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68" type="#_x0000_t75" style="width:8.4pt;height:14.6pt">
                        <v:imagedata r:id="rId217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70" w:lineRule="exact"/>
        <w:ind w:left="158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4562BA">
        <w:rPr>
          <w:rFonts w:ascii="Arial" w:hAnsi="Arial" w:cs="Arial"/>
          <w:color w:val="5C5B5B"/>
          <w:w w:val="145"/>
          <w:position w:val="-1"/>
          <w:sz w:val="24"/>
          <w:szCs w:val="24"/>
          <w:lang w:val="en-US"/>
        </w:rPr>
        <w:t>•</w:t>
      </w:r>
      <w:r w:rsidRPr="004562BA">
        <w:rPr>
          <w:rFonts w:ascii="Arial" w:hAnsi="Arial" w:cs="Arial"/>
          <w:color w:val="5C5B5B"/>
          <w:spacing w:val="21"/>
          <w:w w:val="145"/>
          <w:position w:val="-1"/>
          <w:sz w:val="24"/>
          <w:szCs w:val="24"/>
          <w:lang w:val="en-US"/>
        </w:rPr>
        <w:t xml:space="preserve"> </w:t>
      </w:r>
      <w:proofErr w:type="gramStart"/>
      <w:r w:rsidRPr="004562BA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Pr="004562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4562BA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</w:t>
      </w:r>
      <w:proofErr w:type="gramEnd"/>
      <w:r w:rsidRPr="004562BA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/</w:t>
      </w:r>
      <w:r w:rsidRPr="004562BA">
        <w:rPr>
          <w:rFonts w:ascii="Arial" w:hAnsi="Arial" w:cs="Arial"/>
          <w:color w:val="2A2A29"/>
          <w:spacing w:val="9"/>
          <w:position w:val="-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$?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before="26" w:after="0" w:line="240" w:lineRule="auto"/>
        <w:ind w:left="107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4562BA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STUDENT</w:t>
      </w:r>
      <w:r w:rsidRPr="004562BA">
        <w:rPr>
          <w:rFonts w:ascii="Times New Roman" w:hAnsi="Times New Roman"/>
          <w:b/>
          <w:bCs/>
          <w:color w:val="2A2A29"/>
          <w:spacing w:val="16"/>
          <w:sz w:val="24"/>
          <w:szCs w:val="24"/>
          <w:lang w:val="en-US"/>
        </w:rPr>
        <w:t xml:space="preserve"> </w:t>
      </w:r>
      <w:r w:rsidRPr="004562BA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B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12" w:after="0" w:line="320" w:lineRule="exact"/>
        <w:ind w:left="107" w:right="1346"/>
        <w:rPr>
          <w:rFonts w:ascii="Arial" w:hAnsi="Arial" w:cs="Arial"/>
          <w:color w:val="000000"/>
          <w:sz w:val="24"/>
          <w:szCs w:val="24"/>
          <w:lang w:val="en-US"/>
        </w:rPr>
      </w:pPr>
      <w:r w:rsidRPr="004562BA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4562BA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4562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4562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4562BA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4562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4562BA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4562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4562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Pr="004562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e.</w:t>
      </w:r>
      <w:r w:rsidRPr="004562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Look</w:t>
      </w:r>
      <w:r w:rsidRPr="004562BA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4562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4562BA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4562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4562BA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4562BA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4562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4562BA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y</w:t>
      </w:r>
      <w:r w:rsidRPr="004562BA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our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partner</w:t>
      </w:r>
      <w:r w:rsidRPr="004562BA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spacing w:val="40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4562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tions.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524" style="position:absolute;margin-left:62.65pt;margin-top:6.25pt;width:363.8pt;height:204pt;z-index:-251727360" o:regroupid="2" o:allowincell="f" fillcolor="#f2f2f2 [3052]" stroked="f">
            <v:path arrowok="t"/>
          </v:rect>
        </w:pict>
      </w:r>
      <w:r>
        <w:rPr>
          <w:noProof/>
        </w:rPr>
        <w:pict>
          <v:rect id="_x0000_s1525" style="position:absolute;margin-left:60.45pt;margin-top:.5pt;width:363.6pt;height:207.1pt;z-index:-251728384" o:regroupid="2" o:allowincell="f" stroked="f">
            <v:path arrowok="t"/>
          </v:rect>
        </w:pict>
      </w:r>
      <w:r>
        <w:rPr>
          <w:noProof/>
        </w:rPr>
        <w:pict>
          <v:polyline id="_x0000_s1526" style="position:absolute;z-index:-251729408" points="73.3pt,4.95pt,71.35pt,4.95pt,69.75pt,4.95pt,68.4pt,5.05pt,67.35pt,5.25pt,66.5pt,5.55pt,65.9pt,6pt,65.45pt,6.6pt,65.15pt,7.45pt,64.95pt,8.5pt,64.85pt,9.8pt,64.85pt,11.45pt,64.85pt,202.5pt,64.85pt,204.1pt,64.95pt,205.4pt,65.15pt,206.5pt,65.45pt,207.3pt,65.9pt,207.95pt,66.5pt,208.4pt,67.3pt,208.7pt,68.4pt,208.9pt,69.7pt,209pt,71.35pt,209pt,415.45pt,209pt,417.05pt,209pt,418.4pt,208.9pt,419.45pt,208.7pt,420.3pt,208.4pt,420.9pt,207.95pt,421.35pt,207.35pt,421.65pt,206.5pt,421.85pt,205.45pt,421.95pt,204.15pt,422pt,202.5pt,422pt,11.45pt,421.95pt,9.85pt,421.85pt,8.5pt,421.65pt,7.45pt,421.35pt,6.6pt,420.95pt,6pt,420.3pt,5.55pt,419.5pt,5.25pt,418.4pt,5.05pt,417.1pt,4.95pt,415.5pt,4.95pt,73.3pt,4.95pt" coordsize="7143,4082" o:regroupid="2" o:allowincell="f" fillcolor="#dadada" stroked="f">
            <v:path arrowok="t"/>
          </v:polyline>
        </w:pic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A17E1" w:rsidRDefault="0041402D">
      <w:pPr>
        <w:widowControl w:val="0"/>
        <w:autoSpaceDE w:val="0"/>
        <w:autoSpaceDN w:val="0"/>
        <w:adjustRightInd w:val="0"/>
        <w:spacing w:before="21" w:after="0" w:line="240" w:lineRule="auto"/>
        <w:ind w:left="1581" w:right="-20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</w:rPr>
        <w:pict>
          <v:shape id="_x0000_s1975" type="#_x0000_t75" style="position:absolute;left:0;text-align:left;margin-left:309.05pt;margin-top:3.6pt;width:135.35pt;height:176.95pt;z-index:251980288">
            <v:imagedata r:id="rId117" o:title="" chromakey="white"/>
          </v:shape>
        </w:pict>
      </w:r>
      <w:r>
        <w:rPr>
          <w:noProof/>
        </w:rPr>
        <w:pict>
          <v:polyline id="_x0000_s1528" style="position:absolute;left:0;text-align:left;z-index:-251586048" points="368.2pt,13.9pt,308.65pt,23.55pt,308.65pt,24.2pt,368.3pt,14.5pt,368.2pt,13.9pt" coordsize="1194,207" o:regroupid="2" o:allowincell="f" filled="f" stroked="f">
            <v:path arrowok="t"/>
          </v:polyline>
        </w:pict>
      </w:r>
      <w:r>
        <w:rPr>
          <w:noProof/>
        </w:rPr>
        <w:pict>
          <v:polyline id="_x0000_s1529" style="position:absolute;left:0;text-align:left;z-index:-251587072" points="368.2pt,12.6pt,308.65pt,22.25pt,308.65pt,22.9pt,368.3pt,13.2pt,368.2pt,12.6pt" coordsize="1194,207" o:regroupid="2" o:allowincell="f" filled="f" stroked="f">
            <v:path arrowok="t"/>
          </v:polyline>
        </w:pict>
      </w:r>
      <w:r>
        <w:rPr>
          <w:noProof/>
        </w:rPr>
        <w:pict>
          <v:polyline id="_x0000_s1530" style="position:absolute;left:0;text-align:left;z-index:-251588096" points="368.2pt,11.35pt,308.65pt,21pt,308.65pt,21.65pt,368.3pt,11.95pt,368.2pt,11.35pt" coordsize="1194,206" o:regroupid="2" o:allowincell="f" filled="f" stroked="f">
            <v:path arrowok="t"/>
          </v:polyline>
        </w:pict>
      </w:r>
      <w:r>
        <w:rPr>
          <w:noProof/>
        </w:rPr>
        <w:pict>
          <v:polyline id="_x0000_s1531" style="position:absolute;left:0;text-align:left;z-index:-251589120" points="368.2pt,10.05pt,308.65pt,19.7pt,308.65pt,20.35pt,368.3pt,10.65pt,368.2pt,10.05pt" coordsize="1194,207" o:regroupid="2" o:allowincell="f" filled="f" stroked="f">
            <v:path arrowok="t"/>
          </v:polyline>
        </w:pict>
      </w:r>
      <w:r>
        <w:rPr>
          <w:noProof/>
        </w:rPr>
        <w:pict>
          <v:polyline id="_x0000_s1532" style="position:absolute;left:0;text-align:left;z-index:-251590144" points="368.2pt,8.75pt,308.65pt,18.4pt,308.65pt,19.05pt,368.3pt,9.35pt,368.2pt,8.75pt" coordsize="1194,207" o:regroupid="2" o:allowincell="f" filled="f" stroked="f">
            <v:path arrowok="t"/>
          </v:polyline>
        </w:pict>
      </w:r>
      <w:r>
        <w:rPr>
          <w:noProof/>
        </w:rPr>
        <w:pict>
          <v:polyline id="_x0000_s1533" style="position:absolute;left:0;text-align:left;z-index:-251591168" points="368.2pt,7.45pt,308.65pt,17.1pt,308.65pt,17.75pt,368.3pt,8.05pt,368.2pt,7.45pt" coordsize="1194,207" o:regroupid="2" o:allowincell="f" filled="f" stroked="f">
            <v:path arrowok="t"/>
          </v:polyline>
        </w:pict>
      </w:r>
      <w:r>
        <w:rPr>
          <w:noProof/>
        </w:rPr>
        <w:pict>
          <v:polyline id="_x0000_s1534" style="position:absolute;left:0;text-align:left;z-index:-251592192" points="368.2pt,6.15pt,308.65pt,15.8pt,308.65pt,16.45pt,368.3pt,6.75pt,368.2pt,6.15pt" coordsize="1194,207" o:regroupid="2" o:allowincell="f" filled="f" stroked="f">
            <v:path arrowok="t"/>
          </v:polyline>
        </w:pict>
      </w:r>
      <w:r>
        <w:rPr>
          <w:noProof/>
        </w:rPr>
        <w:pict>
          <v:polyline id="_x0000_s1535" style="position:absolute;left:0;text-align:left;z-index:-251593216" points="368.2pt,4.9pt,308.65pt,14.55pt,308.65pt,15.2pt,368.3pt,5.5pt,368.2pt,4.9pt" coordsize="1194,207" o:regroupid="2" o:allowincell="f" filled="f" stroked="f">
            <v:path arrowok="t"/>
          </v:polyline>
        </w:pict>
      </w:r>
      <w:r>
        <w:rPr>
          <w:noProof/>
        </w:rPr>
        <w:pict>
          <v:polyline id="_x0000_s1536" style="position:absolute;left:0;text-align:left;z-index:-251594240" points="368.2pt,3.6pt,308.65pt,13.25pt,308.65pt,13.9pt,368.3pt,4.2pt,368.2pt,3.6pt" coordsize="1194,207" o:regroupid="2" o:allowincell="f" filled="f" stroked="f">
            <v:path arrowok="t"/>
          </v:polyline>
        </w:pict>
      </w:r>
      <w:r>
        <w:rPr>
          <w:noProof/>
        </w:rPr>
        <w:pict>
          <v:polyline id="_x0000_s1537" style="position:absolute;left:0;text-align:left;z-index:-251595264" points="368.2pt,2.3pt,308.65pt,11.95pt,308.65pt,12.6pt,368.3pt,2.9pt,368.2pt,2.3pt" coordsize="1194,207" o:regroupid="2" o:allowincell="f" filled="f" stroked="f">
            <v:path arrowok="t"/>
          </v:polyline>
        </w:pict>
      </w:r>
      <w:r>
        <w:rPr>
          <w:noProof/>
        </w:rPr>
        <w:pict>
          <v:polyline id="_x0000_s1538" style="position:absolute;left:0;text-align:left;z-index:-251596288" points="368.2pt,1pt,308.65pt,10.65pt,308.65pt,11.3pt,368.3pt,1.6pt,368.2pt,1pt" coordsize="1194,207" o:regroupid="2" o:allowincell="f" filled="f" stroked="f">
            <v:path arrowok="t"/>
          </v:polyline>
        </w:pict>
      </w:r>
      <w:r>
        <w:rPr>
          <w:noProof/>
        </w:rPr>
        <w:pict>
          <v:polyline id="_x0000_s1539" style="position:absolute;left:0;text-align:left;z-index:-251597312" points="367.2pt,.55pt,363.15pt,.55pt,308.65pt,9.4pt,308.65pt,10.05pt,367.2pt,.55pt" coordsize="1171,191" o:regroupid="2" o:allowincell="f" filled="f" stroked="f">
            <v:path arrowok="t"/>
          </v:polyline>
        </w:pict>
      </w:r>
      <w:r>
        <w:rPr>
          <w:noProof/>
        </w:rPr>
        <w:pict>
          <v:polyline id="_x0000_s1540" style="position:absolute;left:0;text-align:left;z-index:-251598336" points="359.25pt,.55pt,355.25pt,.55pt,308.65pt,8.1pt,308.65pt,8.3pt,308.65pt,8.55pt,308.65pt,8.75pt,359.25pt,.55pt" coordsize="1013,165" o:regroupid="2" o:allowincell="f" filled="f" stroked="f">
            <v:path arrowok="t"/>
          </v:polyline>
        </w:pict>
      </w:r>
      <w:r>
        <w:rPr>
          <w:noProof/>
        </w:rPr>
        <w:pict>
          <v:polyline id="_x0000_s1541" style="position:absolute;left:0;text-align:left;z-index:-251599360" points="351.35pt,.55pt,347.3pt,.55pt,308.85pt,6.8pt,308.8pt,7pt,308.75pt,7.2pt,308.75pt,7.45pt,351.35pt,.55pt" coordsize="852,139" o:regroupid="2" o:allowincell="f" filled="f" stroked="f">
            <v:path arrowok="t"/>
          </v:polyline>
        </w:pict>
      </w:r>
      <w:r>
        <w:rPr>
          <w:noProof/>
        </w:rPr>
        <w:pict>
          <v:polyline id="_x0000_s1542" style="position:absolute;left:0;text-align:left;z-index:-251600384" points="343.45pt,.55pt,339.4pt,.55pt,309.25pt,5.45pt,309.2pt,5.65pt,309.1pt,5.9pt,309.05pt,6.1pt,343.45pt,.55pt" coordsize="688,112" o:regroupid="2" o:allowincell="f" filled="f" stroked="f">
            <v:path arrowok="t"/>
          </v:polyline>
        </w:pict>
      </w:r>
      <w:r>
        <w:rPr>
          <w:noProof/>
        </w:rPr>
        <w:pict>
          <v:polyline id="_x0000_s1543" style="position:absolute;left:0;text-align:left;z-index:-251601408" points="335.5pt,.55pt,331.5pt,.55pt,310pt,4pt,309.85pt,4.25pt,309.7pt,4.5pt,309.6pt,4.75pt,335.5pt,.55pt" coordsize="518,84" o:regroupid="2" o:allowincell="f" filled="f" stroked="f">
            <v:path arrowok="t"/>
          </v:polyline>
        </w:pict>
      </w:r>
      <w:r>
        <w:rPr>
          <w:noProof/>
        </w:rPr>
        <w:pict>
          <v:polyline id="_x0000_s1544" style="position:absolute;left:0;text-align:left;z-index:-251602432" points="327.55pt,.55pt,323.55pt,.55pt,311.4pt,2.5pt,311.15pt,2.75pt,310.85pt,3pt,310.6pt,3.3pt,327.55pt,.55pt" coordsize="340,55" o:regroupid="2" o:allowincell="f" filled="f" stroked="f">
            <v:path arrowok="t"/>
          </v:polyline>
        </w:pict>
      </w:r>
      <w:r>
        <w:rPr>
          <w:noProof/>
        </w:rPr>
        <w:pict>
          <v:polyline id="_x0000_s1545" style="position:absolute;left:0;text-align:left;z-index:-251603456" points="319.7pt,.55pt,317.1pt,.55pt,316.6pt,.55pt,315.75pt,.65pt,314.65pt,.9pt,313.4pt,1.35pt,312.8pt,1.65pt,319.7pt,.55pt" coordsize="138,22" o:regroupid="2" o:allowincell="f" filled="f" stroked="f">
            <v:path arrowok="t"/>
          </v:polyline>
        </w:pict>
      </w:r>
      <w:r w:rsidR="009A17E1">
        <w:rPr>
          <w:rFonts w:ascii="Times New Roman" w:hAnsi="Times New Roman"/>
          <w:b/>
          <w:bCs/>
          <w:color w:val="2A2A29"/>
          <w:sz w:val="28"/>
          <w:szCs w:val="28"/>
        </w:rPr>
        <w:t>ENVIRONMENT</w:t>
      </w:r>
      <w:r w:rsidR="009A17E1">
        <w:rPr>
          <w:rFonts w:ascii="Times New Roman" w:hAnsi="Times New Roman"/>
          <w:b/>
          <w:bCs/>
          <w:color w:val="2A2A29"/>
          <w:spacing w:val="6"/>
          <w:sz w:val="28"/>
          <w:szCs w:val="28"/>
        </w:rPr>
        <w:t xml:space="preserve"> </w:t>
      </w:r>
      <w:r w:rsidR="009A17E1">
        <w:rPr>
          <w:rFonts w:ascii="Times New Roman" w:hAnsi="Times New Roman"/>
          <w:b/>
          <w:bCs/>
          <w:color w:val="2A2A29"/>
          <w:sz w:val="28"/>
          <w:szCs w:val="28"/>
        </w:rPr>
        <w:t>CONFERENCE</w:t>
      </w:r>
    </w:p>
    <w:p w:rsidR="009A17E1" w:rsidRDefault="009A17E1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:rsidR="009A17E1" w:rsidRDefault="009A17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9A17E1" w:rsidRDefault="0041402D">
      <w:pPr>
        <w:widowControl w:val="0"/>
        <w:autoSpaceDE w:val="0"/>
        <w:autoSpaceDN w:val="0"/>
        <w:adjustRightInd w:val="0"/>
        <w:spacing w:after="0" w:line="240" w:lineRule="auto"/>
        <w:ind w:left="1581" w:right="-20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pict>
          <v:polyline id="_x0000_s1548" style="position:absolute;left:0;text-align:left;z-index:-251703808" points="439pt,12.5pt,433.5pt,13.4pt,433.6pt,14pt,439pt,13.15pt,439pt,12.5pt" coordsize="111,31" o:regroupid="2" o:allowincell="f" filled="f" stroked="f">
            <v:path arrowok="t"/>
          </v:polyline>
        </w:pict>
      </w:r>
      <w:r>
        <w:rPr>
          <w:noProof/>
        </w:rPr>
        <w:pict>
          <v:rect id="_x0000_s1549" style="position:absolute;left:0;text-align:left;margin-left:422.85pt;margin-top:11.7pt;width:27pt;height:14pt;z-index:-251720192;mso-position-horizontal-relative:page" o:regroupid="2" o:allowincell="f" filled="f" stroked="f">
            <v:textbox inset="0,0,0,0">
              <w:txbxContent>
                <w:p w:rsidR="009A17E1" w:rsidRDefault="009A17E1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A17E1">
        <w:rPr>
          <w:rFonts w:ascii="Times New Roman" w:hAnsi="Times New Roman"/>
          <w:b/>
          <w:bCs/>
          <w:color w:val="2A2A29"/>
          <w:w w:val="115"/>
          <w:sz w:val="24"/>
          <w:szCs w:val="24"/>
        </w:rPr>
        <w:t>Parque</w:t>
      </w:r>
      <w:r w:rsidR="009A17E1">
        <w:rPr>
          <w:rFonts w:ascii="Times New Roman" w:hAnsi="Times New Roman"/>
          <w:b/>
          <w:bCs/>
          <w:color w:val="2A2A29"/>
          <w:spacing w:val="-26"/>
          <w:w w:val="115"/>
          <w:sz w:val="24"/>
          <w:szCs w:val="24"/>
        </w:rPr>
        <w:t xml:space="preserve"> </w:t>
      </w:r>
      <w:r w:rsidR="009A17E1">
        <w:rPr>
          <w:rFonts w:ascii="Times New Roman" w:hAnsi="Times New Roman"/>
          <w:b/>
          <w:bCs/>
          <w:color w:val="2A2A29"/>
          <w:w w:val="115"/>
          <w:sz w:val="24"/>
          <w:szCs w:val="24"/>
        </w:rPr>
        <w:t>das</w:t>
      </w:r>
      <w:r w:rsidR="009A17E1">
        <w:rPr>
          <w:rFonts w:ascii="Times New Roman" w:hAnsi="Times New Roman"/>
          <w:b/>
          <w:bCs/>
          <w:color w:val="2A2A29"/>
          <w:spacing w:val="24"/>
          <w:w w:val="115"/>
          <w:sz w:val="24"/>
          <w:szCs w:val="24"/>
        </w:rPr>
        <w:t xml:space="preserve"> </w:t>
      </w:r>
      <w:r w:rsidR="009A17E1">
        <w:rPr>
          <w:rFonts w:ascii="Times New Roman" w:hAnsi="Times New Roman"/>
          <w:b/>
          <w:bCs/>
          <w:color w:val="2A2A29"/>
          <w:w w:val="115"/>
          <w:sz w:val="24"/>
          <w:szCs w:val="24"/>
        </w:rPr>
        <w:t>Nações</w:t>
      </w:r>
      <w:r w:rsidR="009A17E1">
        <w:rPr>
          <w:rFonts w:ascii="Times New Roman" w:hAnsi="Times New Roman"/>
          <w:b/>
          <w:bCs/>
          <w:color w:val="2A2A29"/>
          <w:spacing w:val="25"/>
          <w:w w:val="115"/>
          <w:sz w:val="24"/>
          <w:szCs w:val="24"/>
        </w:rPr>
        <w:t xml:space="preserve"> </w:t>
      </w:r>
      <w:r w:rsidR="009A17E1">
        <w:rPr>
          <w:rFonts w:ascii="Times New Roman" w:hAnsi="Times New Roman"/>
          <w:b/>
          <w:bCs/>
          <w:color w:val="2A2A29"/>
          <w:sz w:val="24"/>
          <w:szCs w:val="24"/>
        </w:rPr>
        <w:t>–</w:t>
      </w:r>
      <w:r w:rsidR="009A17E1">
        <w:rPr>
          <w:rFonts w:ascii="Times New Roman" w:hAnsi="Times New Roman"/>
          <w:b/>
          <w:bCs/>
          <w:color w:val="2A2A29"/>
          <w:spacing w:val="3"/>
          <w:sz w:val="24"/>
          <w:szCs w:val="24"/>
        </w:rPr>
        <w:t xml:space="preserve"> </w:t>
      </w:r>
      <w:proofErr w:type="spellStart"/>
      <w:r w:rsidR="009A17E1">
        <w:rPr>
          <w:rFonts w:ascii="Times New Roman" w:hAnsi="Times New Roman"/>
          <w:b/>
          <w:bCs/>
          <w:color w:val="2A2A29"/>
          <w:w w:val="113"/>
          <w:sz w:val="24"/>
          <w:szCs w:val="24"/>
        </w:rPr>
        <w:t>Lisbon</w:t>
      </w:r>
      <w:proofErr w:type="spellEnd"/>
    </w:p>
    <w:p w:rsidR="009A17E1" w:rsidRDefault="0041402D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polyline id="_x0000_s1552" style="position:absolute;z-index:-251696640" points="439pt,8.2pt,433.5pt,9.05pt,433.6pt,9.7pt,439pt,8.85pt,439pt,8.2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553" style="position:absolute;z-index:-251697664" points="439pt,6.95pt,433.5pt,7.85pt,433.6pt,8.45pt,439pt,7.6pt,439pt,6.95pt" coordsize="111,30" o:regroupid="2" o:allowincell="f" filled="f" stroked="f">
            <v:path arrowok="t"/>
          </v:polyline>
        </w:pict>
      </w:r>
      <w:r>
        <w:rPr>
          <w:noProof/>
        </w:rPr>
        <w:pict>
          <v:polyline id="_x0000_s1554" style="position:absolute;z-index:-251698688" points="439pt,5.65pt,433.5pt,6.5pt,433.6pt,7.15pt,439pt,6.3pt,439pt,5.6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555" style="position:absolute;z-index:-251699712" points="439pt,4.35pt,433.5pt,5.2pt,433.6pt,5.85pt,439pt,5pt,439pt,4.3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556" style="position:absolute;z-index:-251700736" points="439pt,3.05pt,433.5pt,3.9pt,433.6pt,4.55pt,439pt,3.7pt,439pt,3.0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557" style="position:absolute;z-index:-251701760" points="439pt,1.8pt,433.5pt,2.65pt,433.6pt,3.3pt,439pt,2.45pt,439pt,1.8pt" coordsize="111,30" o:regroupid="2" o:allowincell="f" filled="f" stroked="f">
            <v:path arrowok="t"/>
          </v:polyline>
        </w:pict>
      </w:r>
      <w:r>
        <w:rPr>
          <w:noProof/>
        </w:rPr>
        <w:pict>
          <v:polyline id="_x0000_s1558" style="position:absolute;z-index:-251702784" points="439pt,.5pt,433.5pt,1.35pt,433.6pt,2pt,439pt,1.15pt,439pt,.5pt" coordsize="111,30" o:regroupid="2" o:allowincell="f" filled="f" stroked="f">
            <v:path arrowok="t"/>
          </v:polyline>
        </w:pict>
      </w:r>
      <w:r>
        <w:rPr>
          <w:noProof/>
        </w:rPr>
        <w:pict>
          <v:rect id="_x0000_s1560" style="position:absolute;margin-left:437.6pt;margin-top:.3pt;width:9pt;height:12pt;z-index:-251721216;mso-position-horizontal-relative:page" o:regroupid="2" o:allowincell="f" filled="f" stroked="f">
            <v:textbox inset="0,0,0,0">
              <w:txbxContent>
                <w:p w:rsidR="009A17E1" w:rsidRDefault="0041402D">
                  <w:pPr>
                    <w:spacing w:after="0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82" type="#_x0000_t75" style="width:9.3pt;height:12.35pt">
                        <v:imagedata r:id="rId218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561" style="position:absolute;margin-left:425.85pt;margin-top:3.75pt;width:18pt;height:14pt;z-index:-251722240;mso-position-horizontal-relative:page" o:regroupid="2" o:allowincell="f" filled="f" stroked="f">
            <v:textbox inset="0,0,0,0">
              <w:txbxContent>
                <w:p w:rsidR="009A17E1" w:rsidRDefault="009A17E1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74" w:lineRule="exact"/>
        <w:ind w:left="1581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562" style="position:absolute;left:0;text-align:left;z-index:-251685376" points="439pt,12.2pt,433.5pt,13.05pt,433.6pt,13.7pt,439pt,12.85pt,439pt,12.2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563" style="position:absolute;left:0;text-align:left;z-index:-251686400" points="439pt,10.9pt,433.5pt,11.75pt,433.6pt,12.4pt,439pt,11.55pt,439pt,10.9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564" style="position:absolute;left:0;text-align:left;z-index:-251687424" points="439pt,9.6pt,433.5pt,10.45pt,433.6pt,11.1pt,439pt,10.25pt,439pt,9.6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565" style="position:absolute;left:0;text-align:left;z-index:-251688448" points="439pt,8.35pt,433.5pt,9.2pt,433.6pt,9.85pt,439pt,9pt,439pt,8.35pt" coordsize="111,30" o:regroupid="2" o:allowincell="f" filled="f" stroked="f">
            <v:path arrowok="t"/>
          </v:polyline>
        </w:pict>
      </w:r>
      <w:r>
        <w:rPr>
          <w:noProof/>
        </w:rPr>
        <w:pict>
          <v:polyline id="_x0000_s1566" style="position:absolute;left:0;text-align:left;z-index:-251689472" points="439pt,7.05pt,433.5pt,7.9pt,433.6pt,8.55pt,439pt,7.7pt,439pt,7.05pt" coordsize="111,30" o:regroupid="2" o:allowincell="f" filled="f" stroked="f">
            <v:path arrowok="t"/>
          </v:polyline>
        </w:pict>
      </w:r>
      <w:r>
        <w:rPr>
          <w:noProof/>
        </w:rPr>
        <w:pict>
          <v:polyline id="_x0000_s1567" style="position:absolute;left:0;text-align:left;z-index:-251690496" points="439pt,5.75pt,433.5pt,6.65pt,433.6pt,7.25pt,439pt,6.4pt,439pt,5.7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568" style="position:absolute;left:0;text-align:left;z-index:-251691520" points="439pt,4.45pt,433.5pt,5.3pt,433.6pt,5.95pt,439pt,5.1pt,439pt,4.4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569" style="position:absolute;left:0;text-align:left;z-index:-251692544" points="439pt,3.15pt,433.5pt,4pt,433.6pt,4.65pt,439pt,3.8pt,439pt,3.1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570" style="position:absolute;left:0;text-align:left;z-index:-251693568" points="439pt,1.9pt,433.5pt,2.75pt,433.6pt,3.4pt,439pt,2.55pt,439pt,1.9pt" coordsize="111,30" o:regroupid="2" o:allowincell="f" filled="f" stroked="f">
            <v:path arrowok="t"/>
          </v:polyline>
        </w:pict>
      </w:r>
      <w:r>
        <w:rPr>
          <w:noProof/>
        </w:rPr>
        <w:pict>
          <v:polyline id="_x0000_s1571" style="position:absolute;left:0;text-align:left;z-index:-251694592" points="439pt,.6pt,433.5pt,1.45pt,433.6pt,2.1pt,439pt,1.25pt,439pt,.6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572" style="position:absolute;left:0;text-align:left;z-index:-251695616" points="439pt,-.7pt,433.5pt,.15pt,433.6pt,.8pt,439pt,-.05pt,439pt,-.7pt" coordsize="111,31" o:regroupid="2" o:allowincell="f" filled="f" stroked="f">
            <v:path arrowok="t"/>
          </v:polyline>
        </w:pict>
      </w:r>
      <w:r>
        <w:rPr>
          <w:noProof/>
        </w:rPr>
        <w:pict>
          <v:rect id="_x0000_s1573" style="position:absolute;left:0;text-align:left;margin-left:425.25pt;margin-top:-.35pt;width:10pt;height:10pt;z-index:-251712000;mso-position-horizontal-relative:page" o:regroupid="2" o:allowincell="f" filled="f" stroked="f">
            <v:textbox inset="0,0,0,0">
              <w:txbxContent>
                <w:p w:rsidR="009A17E1" w:rsidRDefault="0041402D">
                  <w:pPr>
                    <w:spacing w:after="0" w:line="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86" type="#_x0000_t75" style="width:10.6pt;height:9.7pt">
                        <v:imagedata r:id="rId219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574" style="position:absolute;left:0;text-align:left;margin-left:418.65pt;margin-top:1.65pt;width:14pt;height:14pt;z-index:-251713024;mso-position-horizontal-relative:page" o:regroupid="2" o:allowincell="f" filled="f" stroked="f">
            <v:textbox inset="0,0,0,0">
              <w:txbxContent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575" style="position:absolute;left:0;text-align:left;margin-left:413.25pt;margin-top:-.3pt;width:13pt;height:15pt;z-index:-251714048;mso-position-horizontal-relative:page" o:regroupid="2" o:allowincell="f" filled="f" stroked="f">
            <v:textbox inset="0,0,0,0">
              <w:txbxContent>
                <w:p w:rsidR="009A17E1" w:rsidRDefault="0041402D">
                  <w:pPr>
                    <w:spacing w:after="0" w:line="3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90" type="#_x0000_t75" style="width:12.35pt;height:15.45pt">
                        <v:imagedata r:id="rId220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group id="_x0000_s1576" style="position:absolute;left:0;text-align:left;margin-left:363.15pt;margin-top:-.6pt;width:15.4pt;height:28.65pt;z-index:-251715072" coordorigin="8403,2280" coordsize="308,573" o:regroupid="2" o:allowincell="f">
            <v:shape id="_x0000_s1577" style="position:absolute;left:8403;top:2280;width:308;height:573;mso-position-horizontal-relative:page;mso-position-vertical-relative:page" coordsize="308,573" o:allowincell="f" path="m181,310l9,310r8,l36,310r10,4l54,317r13,8l63,346r-1,6l60,361,71,344,89,333r2,-1l97,332r8,l120,327r20,-5l153,320r13,-3l179,316r2,-6e" filled="f" stroked="f">
              <v:path arrowok="t"/>
            </v:shape>
            <v:shape id="_x0000_s1578" style="position:absolute;left:8403;top:2280;width:308;height:573;mso-position-horizontal-relative:page;mso-position-vertical-relative:page" coordsize="308,573" o:allowincell="f" path="m105,332r-8,e" filled="f" stroked="f">
              <v:path arrowok="t"/>
            </v:shape>
            <v:shape id="_x0000_s1579" style="position:absolute;left:8403;top:2280;width:308;height:573;mso-position-horizontal-relative:page;mso-position-vertical-relative:page" coordsize="308,573" o:allowincell="f" path="m9,310r172,e" filled="f" stroked="f">
              <v:path arrowok="t"/>
            </v:shape>
            <v:shape id="_x0000_s1580" style="position:absolute;left:8403;top:2280;width:308;height:573;mso-position-horizontal-relative:page;mso-position-vertical-relative:page" coordsize="308,573" o:allowincell="f" path="m97,332r8,e" filled="f" stroked="f">
              <v:path arrowok="t"/>
            </v:shape>
            <v:shape id="_x0000_s1581" style="position:absolute;left:8403;top:2280;width:308;height:573;mso-position-horizontal-relative:page;mso-position-vertical-relative:page" coordsize="308,573" o:allowincell="f" path="m105,332r-8,l99,332r3,1l105,332e" filled="f" stroked="f">
              <v:path arrowok="t"/>
            </v:shape>
            <v:shape id="_x0000_s1582" style="position:absolute;left:8403;top:2280;width:308;height:573;mso-position-horizontal-relative:page;mso-position-vertical-relative:page" coordsize="308,573" o:allowincell="f" path="m253,197r-4,l209,319r3,l251,197r2,e" filled="f" stroked="f">
              <v:path arrowok="t"/>
            </v:shape>
            <v:shape id="_x0000_s1583" style="position:absolute;left:8403;top:2280;width:308;height:573;mso-position-horizontal-relative:page;mso-position-vertical-relative:page" coordsize="308,573" o:allowincell="f" path="m181,310l9,310e" filled="f" stroked="f">
              <v:path arrowok="t"/>
            </v:shape>
            <v:shape id="_x0000_s1584" style="position:absolute;left:8403;top:2280;width:308;height:573;mso-position-horizontal-relative:page;mso-position-vertical-relative:page" coordsize="308,573" o:allowincell="f" path="m96,5l75,5r5,1l91,11r5,4l105,27r3,6l111,42r6,19l125,79r9,18l143,115r11,17l166,149r12,16l182,169r2,3l185,174r,1l186,177r1,3l190,189r1,6l189,208r-3,6l178,224r-6,4l4,309r-2,1l,311r4,-1l9,310r172,l219,193r8,l218,190r-15,-9l189,170,174,155,160,137,146,115r-6,-10l131,87,122,69,114,50,108,31,102,12,101,6r-4,l96,5e" filled="f" stroked="f">
              <v:path arrowok="t"/>
            </v:shape>
            <v:shape id="_x0000_s1585" style="position:absolute;left:8403;top:2280;width:308;height:573;mso-position-horizontal-relative:page;mso-position-vertical-relative:page" coordsize="308,573" o:allowincell="f" path="m227,193r-8,e" filled="f" stroked="f">
              <v:path arrowok="t"/>
            </v:shape>
            <v:shape id="_x0000_s1586" style="position:absolute;left:8403;top:2280;width:308;height:573;mso-position-horizontal-relative:page;mso-position-vertical-relative:page" coordsize="308,573" o:allowincell="f" path="m75,5r21,e" filled="f" stroked="f">
              <v:path arrowok="t"/>
            </v:shape>
            <v:shape id="_x0000_s1587" style="position:absolute;left:8403;top:2280;width:308;height:573;mso-position-horizontal-relative:page;mso-position-vertical-relative:page" coordsize="308,573" o:allowincell="f" path="m97,6r4,e" filled="f" stroked="f">
              <v:path arrowok="t"/>
            </v:shape>
            <v:shape id="_x0000_s1588" style="position:absolute;left:8403;top:2280;width:308;height:573;mso-position-horizontal-relative:page;mso-position-vertical-relative:page" coordsize="308,573" o:allowincell="f" path="m259,197r-6,l258,197r1,e" filled="f" stroked="f">
              <v:path arrowok="t"/>
            </v:shape>
            <v:shape id="_x0000_s1589" style="position:absolute;left:8403;top:2280;width:308;height:573;mso-position-horizontal-relative:page;mso-position-vertical-relative:page" coordsize="308,573" o:allowincell="f" path="m296,170r-11,13l275,190r-8,5l259,197r1,l267,195r7,-4l290,179r6,-9e" filled="f" stroked="f">
              <v:path arrowok="t"/>
            </v:shape>
            <v:shape id="_x0000_s1590" style="position:absolute;left:8403;top:2280;width:308;height:573;mso-position-horizontal-relative:page;mso-position-vertical-relative:page" coordsize="308,573" o:allowincell="f" path="m219,193r8,e" filled="f" stroked="f">
              <v:path arrowok="t"/>
            </v:shape>
            <v:shape id="_x0000_s1591" style="position:absolute;left:8403;top:2280;width:308;height:573;mso-position-horizontal-relative:page;mso-position-vertical-relative:page" coordsize="308,573" o:allowincell="f" path="m227,193r-8,l224,194r4,1l232,195r-5,-2e" filled="f" stroked="f">
              <v:path arrowok="t"/>
            </v:shape>
            <v:shape id="_x0000_s1592" style="position:absolute;left:8403;top:2280;width:308;height:573;mso-position-horizontal-relative:page;mso-position-vertical-relative:page" coordsize="308,573" o:allowincell="f" path="m113,l103,4r,1l108,22r6,19l121,60r9,19l139,97r4,7l155,126r14,19l183,161r15,13l213,184r15,7l232,192r6,2l243,195r14,l266,192r7,-4l288,175r9,-13l245,162r-16,-2l213,154,196,144,181,130,165,112,151,91,145,81,136,63,126,43,118,23,114,6r,-2l113,e" filled="f" stroked="f">
              <v:path arrowok="t"/>
            </v:shape>
            <v:shape id="_x0000_s1593" style="position:absolute;left:8403;top:2280;width:308;height:573;mso-position-horizontal-relative:page;mso-position-vertical-relative:page" coordsize="308,573" o:allowincell="f" path="m255,162r42,e" filled="f" stroked="f">
              <v:path arrowok="t"/>
            </v:shape>
            <v:shape id="_x0000_s1594" style="position:absolute;left:8403;top:2280;width:308;height:573;mso-position-horizontal-relative:page;mso-position-vertical-relative:page" coordsize="308,573" o:allowincell="f" path="m298,167r-2,3l298,168r,-1e" filled="f" stroked="f">
              <v:path arrowok="t"/>
            </v:shape>
            <v:shape id="_x0000_s1595" style="position:absolute;left:8403;top:2280;width:308;height:573;mso-position-horizontal-relative:page;mso-position-vertical-relative:page" coordsize="308,573" o:allowincell="f" path="m306,148r-8,19l301,162r5,-14e" filled="f" stroked="f">
              <v:path arrowok="t"/>
            </v:shape>
            <v:shape id="_x0000_s1596" style="position:absolute;left:8403;top:2280;width:308;height:573;mso-position-horizontal-relative:page;mso-position-vertical-relative:page" coordsize="308,573" o:allowincell="f" path="m297,162r-42,e" filled="f" stroked="f">
              <v:path arrowok="t"/>
            </v:shape>
            <v:shape id="_x0000_s1597" style="position:absolute;left:8403;top:2280;width:308;height:573;mso-position-horizontal-relative:page;mso-position-vertical-relative:page" coordsize="308,573" o:allowincell="f" path="m307,138r-12,6l283,149r-19,11l255,162r42,l299,158r5,-18l307,138e" filled="f" stroked="f">
              <v:path arrowok="t"/>
            </v:shape>
            <v:shape id="_x0000_s1598" style="position:absolute;left:8403;top:2280;width:308;height:573;mso-position-horizontal-relative:page;mso-position-vertical-relative:page" coordsize="308,573" o:allowincell="f" path="m96,5l75,5e" filled="f" stroked="f">
              <v:path arrowok="t"/>
            </v:shape>
            <v:shape id="_x0000_s1599" style="position:absolute;left:8403;top:2280;width:308;height:573;mso-position-horizontal-relative:page;mso-position-vertical-relative:page" coordsize="308,573" o:allowincell="f" path="m85,2l70,2,59,6,54,8,58,7,62,6,66,5r9,l96,5r-1,l93,4,89,2r-4,e" filled="f" stroked="f">
              <v:path arrowok="t"/>
            </v:shape>
            <v:shape id="_x0000_s1600" style="position:absolute;left:8403;top:2280;width:308;height:573;mso-position-horizontal-relative:page;mso-position-vertical-relative:page" coordsize="308,573" o:allowincell="f" path="m101,6r-4,e" filled="f" stroked="f">
              <v:path arrowok="t"/>
            </v:shape>
            <v:shape id="_x0000_s1601" style="position:absolute;left:8403;top:2280;width:308;height:573;mso-position-horizontal-relative:page;mso-position-vertical-relative:page" coordsize="308,573" o:allowincell="f" path="m101,5r-1,1l97,6r4,l101,5e" filled="f" stroked="f">
              <v:path arrowok="t"/>
            </v:shape>
            <v:shape id="_x0000_s1602" style="position:absolute;left:8403;top:2280;width:308;height:573;mso-position-horizontal-relative:page;mso-position-vertical-relative:page" coordsize="308,573" o:allowincell="f" path="m63,569r20,1l107,571,83,570,63,569e" filled="f" stroked="f">
              <v:path arrowok="t"/>
            </v:shape>
            <v:shape id="_x0000_s1603" style="position:absolute;left:8403;top:2280;width:308;height:573;mso-position-horizontal-relative:page;mso-position-vertical-relative:page" coordsize="308,573" o:allowincell="f" path="m214,571r-5,1l204,572r-48,l177,572r14,l204,572r10,-1e" filled="f" stroked="f">
              <v:path arrowok="t"/>
            </v:shape>
            <v:shape id="_x0000_s1604" style="position:absolute;left:8403;top:2280;width:308;height:573;mso-position-horizontal-relative:page;mso-position-vertical-relative:page" coordsize="308,573" o:allowincell="f" path="m143,572r11,l156,572r-2,l143,572e" filled="f" stroked="f">
              <v:path arrowok="t"/>
            </v:shape>
            <v:shape id="_x0000_s1605" style="position:absolute;left:8403;top:2280;width:308;height:573;mso-position-horizontal-relative:page;mso-position-vertical-relative:page" coordsize="308,573" o:allowincell="f" path="m141,572r-1,l143,572r-2,e" filled="f" stroked="f">
              <v:path arrowok="t"/>
            </v:shape>
          </v:group>
        </w:pict>
      </w:r>
      <w:r>
        <w:rPr>
          <w:noProof/>
        </w:rPr>
        <w:pict>
          <v:group id="_x0000_s1606" style="position:absolute;left:0;text-align:left;margin-left:357.55pt;margin-top:1.65pt;width:13.15pt;height:12.15pt;z-index:-251716096" coordorigin="8291,2325" coordsize="263,243" o:regroupid="2" o:allowincell="f">
            <v:shape id="_x0000_s1607" style="position:absolute;left:8291;top:2325;width:263;height:243;mso-position-horizontal-relative:page;mso-position-vertical-relative:page" coordsize="263,243" o:allowincell="f" path="m89,242r-13,l79,242r3,l87,242r1,l89,242e" filled="f" stroked="f">
              <v:path arrowok="t"/>
            </v:shape>
            <v:shape id="_x0000_s1608" style="position:absolute;left:8291;top:2325;width:263;height:243;mso-position-horizontal-relative:page;mso-position-vertical-relative:page" coordsize="263,243" o:allowincell="f" path="m76,242r13,e" filled="f" stroked="f">
              <v:path arrowok="t"/>
            </v:shape>
            <v:shape id="_x0000_s1609" style="position:absolute;left:8291;top:2325;width:263;height:243;mso-position-horizontal-relative:page;mso-position-vertical-relative:page" coordsize="263,243" o:allowincell="f" path="m89,242r-13,e" filled="f" stroked="f">
              <v:path arrowok="t"/>
            </v:shape>
            <v:shape id="_x0000_s1610" style="position:absolute;left:8291;top:2325;width:263;height:243;mso-position-horizontal-relative:page;mso-position-vertical-relative:page" coordsize="263,243" o:allowincell="f" path="m174,r-2,l170,r-1,l168,r-2,1l164,2,12,91r-1,1l9,93,8,94,7,95,6,96,4,99r-2,3l,108r,3l,117r,4l1,124r7,19l16,161r9,18l35,196r11,17l58,229r4,6l65,237r3,2l69,240r2,l72,241r1,l76,242r,l89,242r1,l92,241r1,l95,240r42,-21l103,219r-4,l98,218r-2,l95,217r-4,-2l91,215r-2,-1l86,212r-1,-2l72,194,61,177,51,160,42,142,35,123,31,113r,-2l30,109r,-7l31,99r,-1l32,96r1,-2l35,91r1,-2l37,87r2,-1l40,85r,l42,84,178,5r3,-2l184,2r,l184,2,183,1r-1,l177,r-2,l174,e" filled="f" stroked="f">
              <v:path arrowok="t"/>
            </v:shape>
            <v:shape id="_x0000_s1611" style="position:absolute;left:8291;top:2325;width:263;height:243;mso-position-horizontal-relative:page;mso-position-vertical-relative:page" coordsize="263,243" o:allowincell="f" path="m103,219r34,e" filled="f" stroked="f">
              <v:path arrowok="t"/>
            </v:shape>
            <v:shape id="_x0000_s1612" style="position:absolute;left:8291;top:2325;width:263;height:243;mso-position-horizontal-relative:page;mso-position-vertical-relative:page" coordsize="263,243" o:allowincell="f" path="m137,219r-34,e" filled="f" stroked="f">
              <v:path arrowok="t"/>
            </v:shape>
            <v:shape id="_x0000_s1613" style="position:absolute;left:8291;top:2325;width:263;height:243;mso-position-horizontal-relative:page;mso-position-vertical-relative:page" coordsize="263,243" o:allowincell="f" path="m262,142r-2,2l256,147,116,217r-2,1l111,218r-2,1l107,219r-4,l137,219,254,161r1,-1l256,159r3,-2l261,155r,-2l262,151r1,-4l263,144r-1,-2e" filled="f" stroked="f">
              <v:path arrowok="t"/>
            </v:shape>
          </v:group>
        </w:pict>
      </w:r>
      <w:r>
        <w:rPr>
          <w:noProof/>
        </w:rPr>
        <w:pict>
          <v:rect id="_x0000_s1614" style="position:absolute;left:0;text-align:left;margin-left:415pt;margin-top:1.85pt;width:8pt;height:5pt;z-index:-251723264;mso-position-horizontal-relative:page" o:regroupid="2" o:allowincell="f" filled="f" stroked="f">
            <v:textbox inset="0,0,0,0">
              <w:txbxContent>
                <w:p w:rsidR="009A17E1" w:rsidRDefault="0041402D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92" type="#_x0000_t75" style="width:7.95pt;height:4.4pt">
                        <v:imagedata r:id="rId221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615" style="position:absolute;left:0;text-align:left;margin-left:416.15pt;margin-top:1.9pt;width:13pt;height:11pt;z-index:-251724288;mso-position-horizontal-relative:page" o:regroupid="2" o:allowincell="f" filled="f" stroked="f">
            <v:textbox inset="0,0,0,0">
              <w:txbxContent>
                <w:p w:rsidR="009A17E1" w:rsidRDefault="0041402D">
                  <w:pPr>
                    <w:spacing w:after="0" w:line="2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94" type="#_x0000_t75" style="width:13.25pt;height:10.6pt">
                        <v:imagedata r:id="rId222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617" style="position:absolute;left:0;text-align:left;margin-left:403.9pt;margin-top:7pt;width:14pt;height:13pt;z-index:-251726336;mso-position-horizontal-relative:page" o:regroupid="2" o:allowincell="f" filled="f" stroked="f">
            <v:textbox inset="0,0,0,0">
              <w:txbxContent>
                <w:p w:rsidR="009A17E1" w:rsidRDefault="0041402D">
                  <w:pPr>
                    <w:spacing w:after="0" w:line="2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98" type="#_x0000_t75" style="width:14.6pt;height:12.8pt">
                        <v:imagedata r:id="rId223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A17E1" w:rsidRPr="004562BA">
        <w:rPr>
          <w:rFonts w:ascii="Times New Roman" w:hAnsi="Times New Roman"/>
          <w:b/>
          <w:bCs/>
          <w:color w:val="2A2A29"/>
          <w:position w:val="-1"/>
          <w:sz w:val="24"/>
          <w:szCs w:val="24"/>
          <w:lang w:val="en-US"/>
        </w:rPr>
        <w:t>April</w:t>
      </w:r>
      <w:r w:rsidR="009A17E1" w:rsidRPr="004562BA">
        <w:rPr>
          <w:rFonts w:ascii="Times New Roman" w:hAnsi="Times New Roman"/>
          <w:b/>
          <w:bCs/>
          <w:color w:val="2A2A29"/>
          <w:spacing w:val="54"/>
          <w:position w:val="-1"/>
          <w:sz w:val="24"/>
          <w:szCs w:val="24"/>
          <w:lang w:val="en-US"/>
        </w:rPr>
        <w:t xml:space="preserve"> </w:t>
      </w:r>
      <w:r w:rsidR="009A17E1" w:rsidRPr="004562BA">
        <w:rPr>
          <w:rFonts w:ascii="Times New Roman" w:hAnsi="Times New Roman"/>
          <w:b/>
          <w:bCs/>
          <w:color w:val="2A2A29"/>
          <w:w w:val="108"/>
          <w:position w:val="-1"/>
          <w:sz w:val="24"/>
          <w:szCs w:val="24"/>
          <w:lang w:val="en-US"/>
        </w:rPr>
        <w:t>12</w: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Times New Roman" w:hAnsi="Times New Roman"/>
          <w:color w:val="000000"/>
          <w:sz w:val="18"/>
          <w:szCs w:val="18"/>
          <w:lang w:val="en-US"/>
        </w:rPr>
      </w:pPr>
      <w:r>
        <w:rPr>
          <w:noProof/>
        </w:rPr>
        <w:pict>
          <v:polyline id="_x0000_s1618" style="position:absolute;z-index:-251677184" points="439pt,8.8pt,433.5pt,9.65pt,433.6pt,10.3pt,439pt,9.45pt,439pt,8.8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19" style="position:absolute;z-index:-251678208" points="439pt,7.5pt,433.5pt,8.35pt,433.6pt,9pt,439pt,8.15pt,439pt,7.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20" style="position:absolute;z-index:-251679232" points="439pt,6.2pt,433.5pt,7.05pt,433.6pt,7.7pt,439pt,6.85pt,439pt,6.2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21" style="position:absolute;z-index:-251680256" points="439pt,4.95pt,433.5pt,5.8pt,433.6pt,6.45pt,439pt,5.6pt,439pt,4.95pt" coordsize="111,30" o:regroupid="2" o:allowincell="f" filled="f" stroked="f">
            <v:path arrowok="t"/>
          </v:polyline>
        </w:pict>
      </w:r>
      <w:r>
        <w:rPr>
          <w:noProof/>
        </w:rPr>
        <w:pict>
          <v:polyline id="_x0000_s1622" style="position:absolute;z-index:-251681280" points="439pt,3.65pt,433.5pt,4.5pt,433.6pt,5.15pt,439pt,4.3pt,439pt,3.6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23" style="position:absolute;z-index:-251682304" points="439pt,2.35pt,433.5pt,3.2pt,433.6pt,3.85pt,439pt,3pt,439pt,2.3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24" style="position:absolute;z-index:-251683328" points="439pt,1.05pt,433.5pt,1.9pt,433.6pt,2.55pt,439pt,1.7pt,439pt,1.0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25" style="position:absolute;z-index:-251684352" points="439pt,-.2pt,433.5pt,.7pt,433.6pt,1.3pt,439pt,.45pt,439pt,-.2pt" coordsize="111,30" o:regroupid="2" o:allowincell="f" filled="f" stroked="f">
            <v:path arrowok="t"/>
          </v:polyline>
        </w:pict>
      </w:r>
      <w:r>
        <w:rPr>
          <w:noProof/>
        </w:rPr>
        <w:pict>
          <v:rect id="_x0000_s1626" style="position:absolute;margin-left:425.3pt;margin-top:1.55pt;width:6pt;height:13pt;z-index:-251709952;mso-position-horizontal-relative:page" o:regroupid="2" o:allowincell="f" filled="f" stroked="f">
            <v:textbox inset="0,0,0,0">
              <w:txbxContent>
                <w:p w:rsidR="009A17E1" w:rsidRDefault="0041402D">
                  <w:pPr>
                    <w:spacing w:after="0" w:line="2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300" type="#_x0000_t75" style="width:6.2pt;height:12.35pt">
                        <v:imagedata r:id="rId224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627" style="position:absolute;margin-left:422.8pt;margin-top:2.35pt;width:5pt;height:12pt;z-index:-251710976;mso-position-horizontal-relative:page" o:regroupid="2" o:allowincell="f" filled="f" stroked="f">
            <v:textbox inset="0,0,0,0">
              <w:txbxContent>
                <w:p w:rsidR="009A17E1" w:rsidRDefault="0041402D">
                  <w:pPr>
                    <w:spacing w:after="0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302" type="#_x0000_t75" style="width:4.4pt;height:11.95pt">
                        <v:imagedata r:id="rId225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Times New Roman" w:hAnsi="Times New Roman"/>
          <w:color w:val="000000"/>
          <w:sz w:val="18"/>
          <w:szCs w:val="18"/>
          <w:lang w:val="en-US"/>
        </w:rPr>
        <w:sectPr w:rsidR="009A17E1" w:rsidRPr="004562BA">
          <w:pgSz w:w="11920" w:h="16840"/>
          <w:pgMar w:top="900" w:right="220" w:bottom="280" w:left="1140" w:header="720" w:footer="720" w:gutter="0"/>
          <w:cols w:space="720" w:equalWidth="0">
            <w:col w:w="10560"/>
          </w:cols>
          <w:noEndnote/>
        </w:sect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before="22" w:after="0" w:line="240" w:lineRule="auto"/>
        <w:ind w:left="1581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4562BA">
        <w:rPr>
          <w:rFonts w:ascii="Times New Roman" w:hAnsi="Times New Roman"/>
          <w:b/>
          <w:bCs/>
          <w:i/>
          <w:iCs/>
          <w:color w:val="2A2A29"/>
          <w:w w:val="118"/>
          <w:sz w:val="24"/>
          <w:szCs w:val="24"/>
          <w:lang w:val="en-US"/>
        </w:rPr>
        <w:lastRenderedPageBreak/>
        <w:t>Guest</w:t>
      </w:r>
      <w:r w:rsidRPr="004562BA">
        <w:rPr>
          <w:rFonts w:ascii="Times New Roman" w:hAnsi="Times New Roman"/>
          <w:b/>
          <w:bCs/>
          <w:i/>
          <w:iCs/>
          <w:color w:val="2A2A29"/>
          <w:spacing w:val="6"/>
          <w:w w:val="118"/>
          <w:sz w:val="24"/>
          <w:szCs w:val="24"/>
          <w:lang w:val="en-US"/>
        </w:rPr>
        <w:t xml:space="preserve"> </w:t>
      </w:r>
      <w:r w:rsidRPr="004562BA">
        <w:rPr>
          <w:rFonts w:ascii="Times New Roman" w:hAnsi="Times New Roman"/>
          <w:b/>
          <w:bCs/>
          <w:i/>
          <w:iCs/>
          <w:color w:val="2A2A29"/>
          <w:w w:val="118"/>
          <w:sz w:val="24"/>
          <w:szCs w:val="24"/>
          <w:lang w:val="en-US"/>
        </w:rPr>
        <w:t>Speaker:</w:t>
      </w:r>
      <w:r w:rsidRPr="004562BA">
        <w:rPr>
          <w:rFonts w:ascii="Times New Roman" w:hAnsi="Times New Roman"/>
          <w:b/>
          <w:bCs/>
          <w:i/>
          <w:iCs/>
          <w:color w:val="2A2A29"/>
          <w:spacing w:val="-15"/>
          <w:w w:val="118"/>
          <w:sz w:val="24"/>
          <w:szCs w:val="24"/>
          <w:lang w:val="en-US"/>
        </w:rPr>
        <w:t xml:space="preserve"> </w:t>
      </w:r>
      <w:r w:rsidRPr="004562BA">
        <w:rPr>
          <w:rFonts w:ascii="Times New Roman" w:hAnsi="Times New Roman"/>
          <w:b/>
          <w:bCs/>
          <w:i/>
          <w:iCs/>
          <w:color w:val="2A2A29"/>
          <w:sz w:val="24"/>
          <w:szCs w:val="24"/>
          <w:lang w:val="en-US"/>
        </w:rPr>
        <w:t>Al</w:t>
      </w:r>
      <w:r w:rsidRPr="004562BA">
        <w:rPr>
          <w:rFonts w:ascii="Times New Roman" w:hAnsi="Times New Roman"/>
          <w:b/>
          <w:bCs/>
          <w:i/>
          <w:iCs/>
          <w:color w:val="2A2A29"/>
          <w:spacing w:val="39"/>
          <w:sz w:val="24"/>
          <w:szCs w:val="24"/>
          <w:lang w:val="en-US"/>
        </w:rPr>
        <w:t xml:space="preserve"> </w:t>
      </w:r>
      <w:r w:rsidRPr="004562BA">
        <w:rPr>
          <w:rFonts w:ascii="Times New Roman" w:hAnsi="Times New Roman"/>
          <w:b/>
          <w:bCs/>
          <w:i/>
          <w:iCs/>
          <w:color w:val="2A2A29"/>
          <w:w w:val="113"/>
          <w:sz w:val="24"/>
          <w:szCs w:val="24"/>
          <w:lang w:val="en-US"/>
        </w:rPr>
        <w:t>Gore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40" w:lineRule="auto"/>
        <w:ind w:left="1581" w:right="-81"/>
        <w:rPr>
          <w:rFonts w:ascii="Arial" w:hAnsi="Arial" w:cs="Arial"/>
          <w:color w:val="000000"/>
          <w:sz w:val="24"/>
          <w:szCs w:val="24"/>
          <w:lang w:val="en-US"/>
        </w:rPr>
      </w:pPr>
      <w:r w:rsidRPr="004562BA">
        <w:rPr>
          <w:rFonts w:ascii="Arial" w:hAnsi="Arial" w:cs="Arial"/>
          <w:color w:val="2A2A29"/>
          <w:w w:val="90"/>
          <w:sz w:val="24"/>
          <w:szCs w:val="24"/>
          <w:lang w:val="en-US"/>
        </w:rPr>
        <w:t>Sta</w:t>
      </w:r>
      <w:r w:rsidRPr="004562BA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>r</w:t>
      </w:r>
      <w:r w:rsidRPr="004562BA">
        <w:rPr>
          <w:rFonts w:ascii="Arial" w:hAnsi="Arial" w:cs="Arial"/>
          <w:color w:val="2A2A29"/>
          <w:w w:val="90"/>
          <w:sz w:val="24"/>
          <w:szCs w:val="24"/>
          <w:lang w:val="en-US"/>
        </w:rPr>
        <w:t>ts</w:t>
      </w:r>
      <w:r w:rsidRPr="004562BA">
        <w:rPr>
          <w:rFonts w:ascii="Arial" w:hAnsi="Arial" w:cs="Arial"/>
          <w:color w:val="2A2A29"/>
          <w:spacing w:val="30"/>
          <w:w w:val="90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0"/>
          <w:sz w:val="24"/>
          <w:szCs w:val="24"/>
          <w:lang w:val="en-US"/>
        </w:rPr>
        <w:t>9.30</w:t>
      </w:r>
      <w:r w:rsidRPr="004562BA">
        <w:rPr>
          <w:rFonts w:ascii="Arial" w:hAnsi="Arial" w:cs="Arial"/>
          <w:color w:val="2A2A29"/>
          <w:spacing w:val="-18"/>
          <w:w w:val="90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0"/>
          <w:sz w:val="24"/>
          <w:szCs w:val="24"/>
          <w:lang w:val="en-US"/>
        </w:rPr>
        <w:t>am</w:t>
      </w:r>
      <w:r w:rsidRPr="004562BA">
        <w:rPr>
          <w:rFonts w:ascii="Arial" w:hAnsi="Arial" w:cs="Arial"/>
          <w:color w:val="2A2A29"/>
          <w:spacing w:val="9"/>
          <w:w w:val="90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0"/>
          <w:sz w:val="24"/>
          <w:szCs w:val="24"/>
          <w:lang w:val="en-US"/>
        </w:rPr>
        <w:t>–</w:t>
      </w:r>
      <w:r w:rsidRPr="004562BA">
        <w:rPr>
          <w:rFonts w:ascii="Arial" w:hAnsi="Arial" w:cs="Arial"/>
          <w:color w:val="2A2A29"/>
          <w:spacing w:val="-8"/>
          <w:w w:val="90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0"/>
          <w:sz w:val="24"/>
          <w:szCs w:val="24"/>
          <w:lang w:val="en-US"/>
        </w:rPr>
        <w:t>Finishes</w:t>
      </w:r>
      <w:r w:rsidRPr="004562BA">
        <w:rPr>
          <w:rFonts w:ascii="Arial" w:hAnsi="Arial" w:cs="Arial"/>
          <w:color w:val="2A2A29"/>
          <w:spacing w:val="22"/>
          <w:w w:val="90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w w:val="90"/>
          <w:sz w:val="24"/>
          <w:szCs w:val="24"/>
          <w:lang w:val="en-US"/>
        </w:rPr>
        <w:t>4.00</w:t>
      </w:r>
      <w:r w:rsidRPr="004562BA">
        <w:rPr>
          <w:rFonts w:ascii="Arial" w:hAnsi="Arial" w:cs="Arial"/>
          <w:color w:val="2A2A29"/>
          <w:spacing w:val="-18"/>
          <w:w w:val="90"/>
          <w:sz w:val="24"/>
          <w:szCs w:val="24"/>
          <w:lang w:val="en-US"/>
        </w:rPr>
        <w:t xml:space="preserve"> </w:t>
      </w:r>
      <w:r w:rsidRPr="004562BA">
        <w:rPr>
          <w:rFonts w:ascii="Arial" w:hAnsi="Arial" w:cs="Arial"/>
          <w:color w:val="2A2A29"/>
          <w:sz w:val="24"/>
          <w:szCs w:val="24"/>
          <w:lang w:val="en-US"/>
        </w:rPr>
        <w:t>pm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40" w:lineRule="auto"/>
        <w:ind w:left="1581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4562BA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 xml:space="preserve">Free </w:t>
      </w:r>
      <w:r w:rsidRPr="004562BA">
        <w:rPr>
          <w:rFonts w:ascii="Times New Roman" w:hAnsi="Times New Roman"/>
          <w:b/>
          <w:bCs/>
          <w:color w:val="2A2A29"/>
          <w:w w:val="120"/>
          <w:sz w:val="24"/>
          <w:szCs w:val="24"/>
          <w:lang w:val="en-US"/>
        </w:rPr>
        <w:t>admittance</w: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74" w:lineRule="exact"/>
        <w:ind w:left="1581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4562BA">
        <w:rPr>
          <w:rFonts w:ascii="Times New Roman" w:hAnsi="Times New Roman"/>
          <w:b/>
          <w:bCs/>
          <w:color w:val="2A2A29"/>
          <w:position w:val="-1"/>
          <w:sz w:val="24"/>
          <w:szCs w:val="24"/>
          <w:lang w:val="en-US"/>
        </w:rPr>
        <w:t xml:space="preserve">Lunch </w:t>
      </w:r>
      <w:r w:rsidRPr="004562BA">
        <w:rPr>
          <w:rFonts w:ascii="Times New Roman" w:hAnsi="Times New Roman"/>
          <w:b/>
          <w:bCs/>
          <w:color w:val="2A2A29"/>
          <w:w w:val="116"/>
          <w:position w:val="-1"/>
          <w:sz w:val="24"/>
          <w:szCs w:val="24"/>
          <w:lang w:val="en-US"/>
        </w:rPr>
        <w:t>provided</w: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628" style="position:absolute;z-index:-251670016" points="439pt,-81pt,433.5pt,-80.15pt,433.6pt,-79.5pt,439pt,-80.35pt,439pt,-81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29" style="position:absolute;z-index:-251671040" points="439pt,-82.25pt,433.5pt,-81.4pt,433.6pt,-80.75pt,439pt,-81.6pt,439pt,-82.25pt" coordsize="111,30" o:regroupid="2" o:allowincell="f" filled="f" stroked="f">
            <v:path arrowok="t"/>
          </v:polyline>
        </w:pict>
      </w:r>
      <w:r>
        <w:rPr>
          <w:noProof/>
        </w:rPr>
        <w:pict>
          <v:polyline id="_x0000_s1630" style="position:absolute;z-index:-251672064" points="439pt,-83.55pt,433.5pt,-82.7pt,433.6pt,-82.05pt,439pt,-82.9pt,439pt,-83.5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31" style="position:absolute;z-index:-251673088" points="439pt,-84.85pt,433.5pt,-83.95pt,433.6pt,-83.35pt,439pt,-84.2pt,439pt,-84.8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32" style="position:absolute;z-index:-251674112" points="439pt,-86.15pt,433.5pt,-85.3pt,433.6pt,-84.65pt,439pt,-85.5pt,439pt,-86.1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33" style="position:absolute;z-index:-251675136" points="439pt,-87.4pt,433.5pt,-86.55pt,433.6pt,-85.9pt,439pt,-86.75pt,439pt,-87.4pt" coordsize="111,30" o:regroupid="2" o:allowincell="f" filled="f" stroked="f">
            <v:path arrowok="t"/>
          </v:polyline>
        </w:pict>
      </w:r>
      <w:r>
        <w:rPr>
          <w:noProof/>
        </w:rPr>
        <w:pict>
          <v:polyline id="_x0000_s1634" style="position:absolute;z-index:-251676160" points="439pt,-88.7pt,433.5pt,-87.8pt,433.6pt,-87.2pt,439pt,-88.05pt,439pt,-88.7pt" coordsize="111,30" o:regroupid="2" o:allowincell="f" filled="f" stroked="f">
            <v:path arrowok="t"/>
          </v:polyline>
        </w:pict>
      </w:r>
      <w:r>
        <w:rPr>
          <w:noProof/>
        </w:rPr>
        <w:pict>
          <v:group id="_x0000_s1635" style="position:absolute;margin-left:366.85pt;margin-top:-84.6pt;width:6.25pt;height:1.05pt;z-index:-251717120" coordorigin="8477,2850" coordsize="125,21" o:regroupid="2" o:allowincell="f">
            <v:shape id="_x0000_s1636" style="position:absolute;left:8477;top:2850;width:125;height:21;mso-position-horizontal-relative:page;mso-position-vertical-relative:page" coordsize="125,21" o:allowincell="f" path="m,l,10r1,l3,11r12,4l35,19r25,2l62,21,89,19r20,-3l120,13r3,-1l124,11r,-9l110,2,81,2,38,1,,e" filled="f" stroked="f">
              <v:path arrowok="t"/>
            </v:shape>
            <v:shape id="_x0000_s1637" style="position:absolute;left:8477;top:2850;width:125;height:21;mso-position-horizontal-relative:page;mso-position-vertical-relative:page" coordsize="125,21" o:allowincell="f" path="m110,2r14,e" filled="f" stroked="f">
              <v:path arrowok="t"/>
            </v:shape>
            <v:shape id="_x0000_s1638" style="position:absolute;left:8477;top:2850;width:125;height:21;mso-position-horizontal-relative:page;mso-position-vertical-relative:page" coordsize="125,21" o:allowincell="f" path="m124,2r-14,e" filled="f" stroked="f">
              <v:path arrowok="t"/>
            </v:shape>
            <v:shape id="_x0000_s1639" style="position:absolute;left:8477;top:2850;width:125;height:21;mso-position-horizontal-relative:page;mso-position-vertical-relative:page" coordsize="125,21" o:allowincell="f" path="m124,2r-14,l124,2r,e" filled="f" stroked="f">
              <v:path arrowok="t"/>
            </v:shape>
          </v:group>
        </w:pict>
      </w:r>
      <w:r w:rsidR="009A17E1" w:rsidRPr="004562BA">
        <w:rPr>
          <w:rFonts w:ascii="Times New Roman" w:hAnsi="Times New Roman"/>
          <w:color w:val="000000"/>
          <w:sz w:val="24"/>
          <w:szCs w:val="24"/>
          <w:lang w:val="en-US"/>
        </w:rPr>
        <w:br w:type="column"/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noProof/>
        </w:rPr>
        <w:pict>
          <v:polyline id="_x0000_s1641" style="position:absolute;z-index:-251658752" points="106.9pt,12.8pt,101.4pt,13.65pt,101.5pt,14.3pt,106.9pt,13.45pt,106.9pt,12.8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42" style="position:absolute;z-index:-251659776" points="106.9pt,11.5pt,101.4pt,12.35pt,101.5pt,13pt,106.9pt,12.15pt,106.9pt,11.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43" style="position:absolute;z-index:-251660800" points="106.9pt,10.2pt,101.4pt,11.05pt,101.5pt,11.7pt,106.9pt,10.85pt,106.9pt,10.2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44" style="position:absolute;z-index:-251661824" points="106.9pt,8.95pt,101.4pt,9.8pt,101.5pt,10.45pt,106.9pt,9.6pt,106.9pt,8.95pt" coordsize="111,30" o:regroupid="2" o:allowincell="f" filled="f" stroked="f">
            <v:path arrowok="t"/>
          </v:polyline>
        </w:pict>
      </w:r>
      <w:r>
        <w:rPr>
          <w:noProof/>
        </w:rPr>
        <w:pict>
          <v:polyline id="_x0000_s1645" style="position:absolute;z-index:-251662848" points="106.9pt,7.65pt,101.4pt,8.55pt,101.5pt,9.15pt,106.9pt,8.3pt,106.9pt,7.65pt" coordsize="111,30" o:regroupid="2" o:allowincell="f" filled="f" stroked="f">
            <v:path arrowok="t"/>
          </v:polyline>
        </w:pict>
      </w:r>
      <w:r>
        <w:rPr>
          <w:noProof/>
        </w:rPr>
        <w:pict>
          <v:polyline id="_x0000_s1646" style="position:absolute;z-index:-251663872" points="106.9pt,6.35pt,101.4pt,7.2pt,101.5pt,7.85pt,106.9pt,7pt,106.9pt,6.3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47" style="position:absolute;z-index:-251664896" points="106.9pt,5.05pt,101.4pt,5.9pt,101.5pt,6.55pt,106.9pt,5.7pt,106.9pt,5.0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48" style="position:absolute;z-index:-251665920" points="106.9pt,3.75pt,101.4pt,4.65pt,101.5pt,5.25pt,106.9pt,4.4pt,106.9pt,3.7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49" style="position:absolute;z-index:-251666944" points="106.9pt,2.5pt,101.4pt,3.35pt,101.5pt,4pt,106.9pt,3.15pt,106.9pt,2.5pt" coordsize="111,30" o:regroupid="2" o:allowincell="f" filled="f" stroked="f">
            <v:path arrowok="t"/>
          </v:polyline>
        </w:pict>
      </w:r>
      <w:r>
        <w:rPr>
          <w:noProof/>
        </w:rPr>
        <w:pict>
          <v:polyline id="_x0000_s1650" style="position:absolute;z-index:-251667968" points="106.9pt,1.2pt,101.4pt,2.05pt,101.5pt,2.7pt,106.9pt,1.85pt,106.9pt,1.2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51" style="position:absolute;z-index:-251668992" points="106.9pt,-.1pt,101.4pt,.75pt,101.5pt,1.4pt,106.9pt,.55pt,106.9pt,-.1pt" coordsize="111,31" o:regroupid="2" o:allowincell="f" filled="f" stroked="f">
            <v:path arrowok="t"/>
          </v:polyline>
        </w:pic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  <w:r>
        <w:rPr>
          <w:noProof/>
        </w:rPr>
        <w:pict>
          <v:polyline id="_x0000_s1658" style="position:absolute;z-index:-251646464" points="106.9pt,8.25pt,101.4pt,9.1pt,101.5pt,9.75pt,106.9pt,8.9pt,106.9pt,8.2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59" style="position:absolute;z-index:-251647488" points="106.9pt,6.95pt,101.4pt,7.8pt,101.5pt,8.45pt,106.9pt,7.6pt,106.9pt,6.9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60" style="position:absolute;z-index:-251648512" points="106.9pt,5.7pt,101.4pt,6.55pt,101.5pt,7.2pt,106.9pt,6.35pt,106.9pt,5.7pt" coordsize="111,30" o:regroupid="2" o:allowincell="f" filled="f" stroked="f">
            <v:path arrowok="t"/>
          </v:polyline>
        </w:pict>
      </w:r>
      <w:r>
        <w:rPr>
          <w:noProof/>
        </w:rPr>
        <w:pict>
          <v:polyline id="_x0000_s1661" style="position:absolute;z-index:-251649536" points="106.9pt,4.4pt,101.4pt,5.3pt,101.5pt,5.9pt,106.9pt,5.05pt,106.9pt,4.4pt" coordsize="111,30" o:regroupid="2" o:allowincell="f" filled="f" stroked="f">
            <v:path arrowok="t"/>
          </v:polyline>
        </w:pict>
      </w:r>
      <w:r>
        <w:rPr>
          <w:noProof/>
        </w:rPr>
        <w:pict>
          <v:polyline id="_x0000_s1662" style="position:absolute;z-index:-251650560" points="106.9pt,3.1pt,101.4pt,3.95pt,101.5pt,4.6pt,106.9pt,3.75pt,106.9pt,3.1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63" style="position:absolute;z-index:-251651584" points="106.9pt,1.8pt,101.4pt,2.65pt,101.5pt,3.3pt,106.9pt,2.45pt,106.9pt,1.8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64" style="position:absolute;z-index:-251652608" points="106.9pt,.5pt,101.4pt,1.35pt,101.5pt,2pt,106.9pt,1.15pt,106.9pt,.5pt" coordsize="111,31" o:regroupid="2" o:allowincell="f" filled="f" stroked="f">
            <v:path arrowok="t"/>
          </v:polyline>
        </w:pict>
      </w:r>
      <w:r>
        <w:rPr>
          <w:noProof/>
        </w:rPr>
        <w:pict>
          <v:rect id="_x0000_s1666" style="position:absolute;margin-left:468pt;margin-top:7.15pt;width:9pt;height:17pt;z-index:-251706880;mso-position-horizontal-relative:page" o:regroupid="2" o:allowincell="f" filled="f" stroked="f">
            <v:textbox inset="0,0,0,0">
              <w:txbxContent>
                <w:p w:rsidR="009A17E1" w:rsidRDefault="0041402D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310" type="#_x0000_t75" style="width:8.4pt;height:16.8pt">
                        <v:imagedata r:id="rId226" o:title=""/>
                      </v:shape>
                    </w:pict>
                  </w:r>
                </w:p>
                <w:p w:rsidR="009A17E1" w:rsidRDefault="009A17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9A17E1" w:rsidRPr="004562BA" w:rsidRDefault="0041402D">
      <w:pPr>
        <w:widowControl w:val="0"/>
        <w:autoSpaceDE w:val="0"/>
        <w:autoSpaceDN w:val="0"/>
        <w:adjustRightInd w:val="0"/>
        <w:spacing w:before="3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  <w:r>
        <w:rPr>
          <w:noProof/>
        </w:rPr>
        <w:pict>
          <v:polyline id="_x0000_s1676" style="position:absolute;z-index:-251633152" points="106.9pt,3.85pt,101.4pt,4.7pt,101.5pt,5.35pt,106.9pt,4.5pt,106.9pt,3.8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77" style="position:absolute;z-index:-251634176" points="106.9pt,2.55pt,101.4pt,3.4pt,101.5pt,4.05pt,106.9pt,3.2pt,106.9pt,2.55pt" coordsize="111,31" o:regroupid="2" o:allowincell="f" filled="f" stroked="f">
            <v:path arrowok="t"/>
          </v:polyline>
        </w:pict>
      </w:r>
      <w:r>
        <w:rPr>
          <w:noProof/>
        </w:rPr>
        <w:pict>
          <v:polyline id="_x0000_s1678" style="position:absolute;z-index:-251635200" points="106.9pt,1.3pt,101.4pt,2.2pt,101.5pt,2.8pt,106.9pt,1.95pt,106.9pt,1.3pt" coordsize="111,30" o:regroupid="2" o:allowincell="f" filled="f" stroked="f">
            <v:path arrowok="t"/>
          </v:polyline>
        </w:pict>
      </w:r>
      <w:r>
        <w:rPr>
          <w:noProof/>
        </w:rPr>
        <w:pict>
          <v:polyline id="_x0000_s1679" style="position:absolute;z-index:-251636224" points="106.9pt,0,101.4pt,.85pt,101.5pt,1.5pt,106.9pt,.65pt,106.9pt,0" coordsize="111,30" o:regroupid="2" o:allowincell="f" filled="f" stroked="f">
            <v:path arrowok="t"/>
          </v:polyline>
        </w:pic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40" w:lineRule="auto"/>
        <w:ind w:left="207" w:right="-20"/>
        <w:rPr>
          <w:rFonts w:ascii="Arial" w:hAnsi="Arial" w:cs="Arial"/>
          <w:color w:val="000000"/>
          <w:sz w:val="18"/>
          <w:szCs w:val="18"/>
          <w:lang w:val="en-US"/>
        </w:rPr>
        <w:sectPr w:rsidR="009A17E1" w:rsidRPr="004562BA">
          <w:type w:val="continuous"/>
          <w:pgSz w:w="11920" w:h="16840"/>
          <w:pgMar w:top="1440" w:right="220" w:bottom="280" w:left="1140" w:header="720" w:footer="720" w:gutter="0"/>
          <w:cols w:num="2" w:space="720" w:equalWidth="0">
            <w:col w:w="4923" w:space="1719"/>
            <w:col w:w="3918"/>
          </w:cols>
          <w:noEndnote/>
        </w:sectPr>
      </w:pPr>
      <w:bookmarkStart w:id="0" w:name="_GoBack"/>
      <w:bookmarkEnd w:id="0"/>
    </w:p>
    <w:p w:rsidR="009A17E1" w:rsidRPr="004562BA" w:rsidRDefault="004140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polyline id="_x0000_s1708" style="position:absolute;z-index:-251604480" points="433.5pt,2.6pt,434.05pt,2.6pt,435.4pt,2.5pt,436.45pt,2.3pt,437.3pt,2pt,437.8pt,1.7pt,433.5pt,2.35pt,433.5pt,2.6pt" coordsize="86,20" o:regroupid="2" o:allowincell="f" filled="f" stroked="f">
            <v:path arrowok="t"/>
          </v:polyline>
        </w:pict>
      </w:r>
      <w:r>
        <w:rPr>
          <w:noProof/>
        </w:rPr>
        <w:pict>
          <v:polyline id="_x0000_s1709" style="position:absolute;z-index:-251605504" points="436.2pt,.65pt,433.5pt,1.05pt,433.6pt,1.7pt,434.85pt,1.5pt,435.3pt,1.25pt,435.75pt,.95pt,436.2pt,.65pt" coordsize="54,22" o:regroupid="2" o:allowincell="f" filled="f" stroked="f">
            <v:path arrowok="t"/>
          </v:polyline>
        </w:pict>
      </w:r>
      <w:r>
        <w:rPr>
          <w:noProof/>
        </w:rPr>
        <w:pict>
          <v:group id="_x0000_s1710" style="position:absolute;margin-left:0;margin-top:0;width:595.25pt;height:45.65pt;z-index:-251961856;mso-position-horizontal-relative:page;mso-position-vertical-relative:page" coordsize="11905,913" o:allowincell="f">
            <v:rect id="_x0000_s1711" style="position:absolute;width:10200;height:340;mso-position-horizontal-relative:page;mso-position-vertical-relative:page" o:allowincell="f" filled="f" stroked="f">
              <v:textbox inset="0,0,0,0">
                <w:txbxContent>
                  <w:p w:rsidR="009A17E1" w:rsidRDefault="0041402D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16" type="#_x0000_t75" style="width:512.85pt;height:17.25pt">
                          <v:imagedata r:id="rId227" o:title=""/>
                        </v:shape>
                      </w:pict>
                    </w:r>
                  </w:p>
                  <w:p w:rsidR="009A17E1" w:rsidRDefault="009A17E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712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group id="_x0000_s1713" style="position:absolute;left:5672;top:11;width:801;height:732" coordorigin="5672,11" coordsize="801,732" o:allowincell="f">
              <v:shape id="_x0000_s1714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  <v:path arrowok="t"/>
              </v:shape>
              <v:shape id="_x0000_s1715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  <v:path arrowok="t"/>
              </v:shape>
            </v:group>
            <v:shape id="_x0000_s1716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group id="_x0000_s1717" style="position:absolute;left:7456;top:89;width:661;height:602" coordorigin="7456,89" coordsize="661,602" o:allowincell="f">
              <v:shape id="_x0000_s1718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  <v:path arrowok="t"/>
              </v:shape>
              <v:shape id="_x0000_s1719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  <v:path arrowok="t"/>
              </v:shape>
            </v:group>
            <v:shape id="_x0000_s1720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group id="_x0000_s1721" style="position:absolute;left:9251;top:149;width:523;height:475" coordorigin="9251,149" coordsize="523,475" o:allowincell="f">
              <v:shape id="_x0000_s1722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  <v:path arrowok="t"/>
              </v:shape>
              <v:shape id="_x0000_s1723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  <v:path arrowok="t"/>
              </v:shape>
            </v:group>
            <v:rect id="_x0000_s1724" style="position:absolute;left:10122;width:1780;height:580;mso-position-horizontal-relative:page;mso-position-vertical-relative:page" o:allowincell="f" filled="f" stroked="f">
              <v:textbox inset="0,0,0,0">
                <w:txbxContent>
                  <w:p w:rsidR="009A17E1" w:rsidRDefault="0041402D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18" type="#_x0000_t75" style="width:88.8pt;height:28.7pt">
                          <v:imagedata r:id="rId228" o:title=""/>
                        </v:shape>
                      </w:pict>
                    </w:r>
                  </w:p>
                  <w:p w:rsidR="009A17E1" w:rsidRDefault="009A17E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725" style="position:absolute;left:10472;top:461;width:878;height:182" coordsize="878,182" o:allowincell="f" path="m878,l66,,45,6,26,18,12,34,3,54,,76r,39l6,136r12,19l34,169r20,9l77,182r683,-1l760,181r5,-5l801,130,834,82,863,31,878,e" fillcolor="#9e9e9e" stroked="f">
              <v:path arrowok="t"/>
            </v:shape>
            <v:shape id="_x0000_s1726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  <w10:wrap anchorx="page" anchory="page"/>
          </v:group>
        </w:pict>
      </w: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A17E1" w:rsidRPr="004562BA" w:rsidRDefault="009A17E1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  <w:lang w:val="en-US"/>
        </w:rPr>
      </w:pPr>
    </w:p>
    <w:p w:rsidR="009A17E1" w:rsidRPr="0041402D" w:rsidRDefault="009A17E1" w:rsidP="0041402D">
      <w:pPr>
        <w:widowControl w:val="0"/>
        <w:autoSpaceDE w:val="0"/>
        <w:autoSpaceDN w:val="0"/>
        <w:adjustRightInd w:val="0"/>
        <w:spacing w:before="35" w:after="0" w:line="225" w:lineRule="exact"/>
        <w:ind w:left="5599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w w:val="96"/>
          <w:position w:val="-1"/>
          <w:sz w:val="20"/>
          <w:szCs w:val="20"/>
        </w:rPr>
        <w:t>(</w:t>
      </w:r>
      <w:proofErr w:type="spellStart"/>
      <w:r>
        <w:rPr>
          <w:rFonts w:ascii="Arial" w:hAnsi="Arial" w:cs="Arial"/>
          <w:color w:val="2A2A29"/>
          <w:w w:val="96"/>
          <w:position w:val="-1"/>
          <w:sz w:val="20"/>
          <w:szCs w:val="20"/>
        </w:rPr>
        <w:t>Adap</w:t>
      </w:r>
      <w:r>
        <w:rPr>
          <w:rFonts w:ascii="Arial" w:hAnsi="Arial" w:cs="Arial"/>
          <w:color w:val="2A2A29"/>
          <w:spacing w:val="-2"/>
          <w:w w:val="96"/>
          <w:position w:val="-1"/>
          <w:sz w:val="20"/>
          <w:szCs w:val="20"/>
        </w:rPr>
        <w:t>t</w:t>
      </w:r>
      <w:r>
        <w:rPr>
          <w:rFonts w:ascii="Arial" w:hAnsi="Arial" w:cs="Arial"/>
          <w:color w:val="2A2A29"/>
          <w:w w:val="96"/>
          <w:position w:val="-1"/>
          <w:sz w:val="20"/>
          <w:szCs w:val="20"/>
        </w:rPr>
        <w:t>ed</w:t>
      </w:r>
      <w:proofErr w:type="spellEnd"/>
      <w:r>
        <w:rPr>
          <w:rFonts w:ascii="Arial" w:hAnsi="Arial" w:cs="Arial"/>
          <w:color w:val="2A2A29"/>
          <w:spacing w:val="-4"/>
          <w:w w:val="96"/>
          <w:position w:val="-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2A2A29"/>
          <w:position w:val="-1"/>
          <w:sz w:val="20"/>
          <w:szCs w:val="20"/>
        </w:rPr>
        <w:t>f</w:t>
      </w:r>
      <w:r>
        <w:rPr>
          <w:rFonts w:ascii="Arial" w:hAnsi="Arial" w:cs="Arial"/>
          <w:color w:val="2A2A29"/>
          <w:spacing w:val="-7"/>
          <w:position w:val="-1"/>
          <w:sz w:val="20"/>
          <w:szCs w:val="20"/>
        </w:rPr>
        <w:t>r</w:t>
      </w:r>
      <w:r>
        <w:rPr>
          <w:rFonts w:ascii="Arial" w:hAnsi="Arial" w:cs="Arial"/>
          <w:color w:val="2A2A29"/>
          <w:position w:val="-1"/>
          <w:sz w:val="20"/>
          <w:szCs w:val="20"/>
        </w:rPr>
        <w:t>om</w:t>
      </w:r>
      <w:proofErr w:type="spellEnd"/>
      <w:r>
        <w:rPr>
          <w:rFonts w:ascii="Arial" w:hAnsi="Arial" w:cs="Arial"/>
          <w:color w:val="2A2A29"/>
          <w:position w:val="-1"/>
          <w:sz w:val="20"/>
          <w:szCs w:val="20"/>
        </w:rPr>
        <w:t>:</w:t>
      </w:r>
      <w:r>
        <w:rPr>
          <w:rFonts w:ascii="Arial" w:hAnsi="Arial" w:cs="Arial"/>
          <w:color w:val="2A2A29"/>
          <w:spacing w:val="25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w w:val="94"/>
          <w:position w:val="-1"/>
          <w:sz w:val="20"/>
          <w:szCs w:val="20"/>
        </w:rPr>
        <w:t>Cambridge</w:t>
      </w:r>
      <w:r>
        <w:rPr>
          <w:rFonts w:ascii="Arial" w:hAnsi="Arial" w:cs="Arial"/>
          <w:color w:val="2A2A29"/>
          <w:spacing w:val="-5"/>
          <w:w w:val="94"/>
          <w:position w:val="-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2A2A29"/>
          <w:spacing w:val="-15"/>
          <w:position w:val="-1"/>
          <w:sz w:val="20"/>
          <w:szCs w:val="20"/>
        </w:rPr>
        <w:t>T</w:t>
      </w:r>
      <w:r>
        <w:rPr>
          <w:rFonts w:ascii="Arial" w:hAnsi="Arial" w:cs="Arial"/>
          <w:color w:val="2A2A29"/>
          <w:position w:val="-1"/>
          <w:sz w:val="20"/>
          <w:szCs w:val="20"/>
        </w:rPr>
        <w:t>ests</w:t>
      </w:r>
      <w:proofErr w:type="spellEnd"/>
      <w:r>
        <w:rPr>
          <w:rFonts w:ascii="Arial" w:hAnsi="Arial" w:cs="Arial"/>
          <w:color w:val="2A2A29"/>
          <w:position w:val="-1"/>
          <w:sz w:val="20"/>
          <w:szCs w:val="20"/>
        </w:rPr>
        <w:t>)</w:t>
      </w:r>
    </w:p>
    <w:sectPr w:rsidR="009A17E1" w:rsidRPr="0041402D">
      <w:type w:val="continuous"/>
      <w:pgSz w:w="11920" w:h="16840"/>
      <w:pgMar w:top="1440" w:right="220" w:bottom="280" w:left="1140" w:header="720" w:footer="720" w:gutter="0"/>
      <w:cols w:space="720" w:equalWidth="0">
        <w:col w:w="105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6D1"/>
    <w:rsid w:val="003F56D1"/>
    <w:rsid w:val="0041402D"/>
    <w:rsid w:val="004562BA"/>
    <w:rsid w:val="008552E7"/>
    <w:rsid w:val="009A17E1"/>
    <w:rsid w:val="00FF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76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  <w15:docId w15:val="{8407BF8A-30E0-4A05-AB8F-551E64B2B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jpe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63" Type="http://schemas.openxmlformats.org/officeDocument/2006/relationships/image" Target="media/image59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159" Type="http://schemas.openxmlformats.org/officeDocument/2006/relationships/image" Target="media/image155.png"/><Relationship Id="rId170" Type="http://schemas.openxmlformats.org/officeDocument/2006/relationships/image" Target="media/image166.png"/><Relationship Id="rId191" Type="http://schemas.openxmlformats.org/officeDocument/2006/relationships/image" Target="media/image187.png"/><Relationship Id="rId205" Type="http://schemas.openxmlformats.org/officeDocument/2006/relationships/image" Target="media/image201.png"/><Relationship Id="rId226" Type="http://schemas.openxmlformats.org/officeDocument/2006/relationships/image" Target="media/image222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53" Type="http://schemas.openxmlformats.org/officeDocument/2006/relationships/image" Target="media/image49.pn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149" Type="http://schemas.openxmlformats.org/officeDocument/2006/relationships/image" Target="media/image145.png"/><Relationship Id="rId5" Type="http://schemas.openxmlformats.org/officeDocument/2006/relationships/image" Target="media/image1.png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181" Type="http://schemas.openxmlformats.org/officeDocument/2006/relationships/image" Target="media/image177.png"/><Relationship Id="rId216" Type="http://schemas.openxmlformats.org/officeDocument/2006/relationships/image" Target="media/image212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18" Type="http://schemas.openxmlformats.org/officeDocument/2006/relationships/image" Target="media/image114.png"/><Relationship Id="rId134" Type="http://schemas.openxmlformats.org/officeDocument/2006/relationships/image" Target="media/image130.png"/><Relationship Id="rId139" Type="http://schemas.openxmlformats.org/officeDocument/2006/relationships/image" Target="media/image135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55" Type="http://schemas.openxmlformats.org/officeDocument/2006/relationships/image" Target="media/image151.png"/><Relationship Id="rId171" Type="http://schemas.openxmlformats.org/officeDocument/2006/relationships/image" Target="media/image167.png"/><Relationship Id="rId176" Type="http://schemas.openxmlformats.org/officeDocument/2006/relationships/image" Target="media/image172.png"/><Relationship Id="rId192" Type="http://schemas.openxmlformats.org/officeDocument/2006/relationships/image" Target="media/image188.png"/><Relationship Id="rId197" Type="http://schemas.openxmlformats.org/officeDocument/2006/relationships/image" Target="media/image193.png"/><Relationship Id="rId206" Type="http://schemas.openxmlformats.org/officeDocument/2006/relationships/image" Target="media/image202.png"/><Relationship Id="rId227" Type="http://schemas.openxmlformats.org/officeDocument/2006/relationships/image" Target="media/image223.png"/><Relationship Id="rId201" Type="http://schemas.openxmlformats.org/officeDocument/2006/relationships/image" Target="media/image197.png"/><Relationship Id="rId222" Type="http://schemas.openxmlformats.org/officeDocument/2006/relationships/image" Target="media/image218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24" Type="http://schemas.openxmlformats.org/officeDocument/2006/relationships/image" Target="media/image120.png"/><Relationship Id="rId129" Type="http://schemas.openxmlformats.org/officeDocument/2006/relationships/image" Target="media/image125.png"/><Relationship Id="rId54" Type="http://schemas.openxmlformats.org/officeDocument/2006/relationships/image" Target="media/image50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40" Type="http://schemas.openxmlformats.org/officeDocument/2006/relationships/image" Target="media/image136.png"/><Relationship Id="rId145" Type="http://schemas.openxmlformats.org/officeDocument/2006/relationships/image" Target="media/image141.png"/><Relationship Id="rId161" Type="http://schemas.openxmlformats.org/officeDocument/2006/relationships/image" Target="media/image157.png"/><Relationship Id="rId166" Type="http://schemas.openxmlformats.org/officeDocument/2006/relationships/image" Target="media/image162.png"/><Relationship Id="rId182" Type="http://schemas.openxmlformats.org/officeDocument/2006/relationships/image" Target="media/image178.png"/><Relationship Id="rId187" Type="http://schemas.openxmlformats.org/officeDocument/2006/relationships/image" Target="media/image183.png"/><Relationship Id="rId217" Type="http://schemas.openxmlformats.org/officeDocument/2006/relationships/image" Target="media/image213.pn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12" Type="http://schemas.openxmlformats.org/officeDocument/2006/relationships/image" Target="media/image208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44" Type="http://schemas.openxmlformats.org/officeDocument/2006/relationships/image" Target="media/image40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130" Type="http://schemas.openxmlformats.org/officeDocument/2006/relationships/image" Target="media/image126.png"/><Relationship Id="rId135" Type="http://schemas.openxmlformats.org/officeDocument/2006/relationships/image" Target="media/image131.png"/><Relationship Id="rId151" Type="http://schemas.openxmlformats.org/officeDocument/2006/relationships/image" Target="media/image147.png"/><Relationship Id="rId156" Type="http://schemas.openxmlformats.org/officeDocument/2006/relationships/image" Target="media/image152.png"/><Relationship Id="rId177" Type="http://schemas.openxmlformats.org/officeDocument/2006/relationships/image" Target="media/image173.png"/><Relationship Id="rId198" Type="http://schemas.openxmlformats.org/officeDocument/2006/relationships/image" Target="media/image194.png"/><Relationship Id="rId172" Type="http://schemas.openxmlformats.org/officeDocument/2006/relationships/image" Target="media/image168.png"/><Relationship Id="rId193" Type="http://schemas.openxmlformats.org/officeDocument/2006/relationships/image" Target="media/image189.png"/><Relationship Id="rId202" Type="http://schemas.openxmlformats.org/officeDocument/2006/relationships/image" Target="media/image198.png"/><Relationship Id="rId207" Type="http://schemas.openxmlformats.org/officeDocument/2006/relationships/image" Target="media/image203.png"/><Relationship Id="rId223" Type="http://schemas.openxmlformats.org/officeDocument/2006/relationships/image" Target="media/image219.png"/><Relationship Id="rId228" Type="http://schemas.openxmlformats.org/officeDocument/2006/relationships/image" Target="media/image22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125" Type="http://schemas.openxmlformats.org/officeDocument/2006/relationships/image" Target="media/image121.png"/><Relationship Id="rId141" Type="http://schemas.openxmlformats.org/officeDocument/2006/relationships/image" Target="media/image137.png"/><Relationship Id="rId146" Type="http://schemas.openxmlformats.org/officeDocument/2006/relationships/image" Target="media/image142.png"/><Relationship Id="rId167" Type="http://schemas.openxmlformats.org/officeDocument/2006/relationships/image" Target="media/image163.png"/><Relationship Id="rId188" Type="http://schemas.openxmlformats.org/officeDocument/2006/relationships/image" Target="media/image184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162" Type="http://schemas.openxmlformats.org/officeDocument/2006/relationships/image" Target="media/image158.png"/><Relationship Id="rId183" Type="http://schemas.openxmlformats.org/officeDocument/2006/relationships/image" Target="media/image179.png"/><Relationship Id="rId213" Type="http://schemas.openxmlformats.org/officeDocument/2006/relationships/image" Target="media/image209.png"/><Relationship Id="rId218" Type="http://schemas.openxmlformats.org/officeDocument/2006/relationships/image" Target="media/image214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131" Type="http://schemas.openxmlformats.org/officeDocument/2006/relationships/image" Target="media/image127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178" Type="http://schemas.openxmlformats.org/officeDocument/2006/relationships/image" Target="media/image174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52" Type="http://schemas.openxmlformats.org/officeDocument/2006/relationships/image" Target="media/image148.png"/><Relationship Id="rId173" Type="http://schemas.openxmlformats.org/officeDocument/2006/relationships/image" Target="media/image169.png"/><Relationship Id="rId194" Type="http://schemas.openxmlformats.org/officeDocument/2006/relationships/image" Target="media/image190.png"/><Relationship Id="rId199" Type="http://schemas.openxmlformats.org/officeDocument/2006/relationships/image" Target="media/image195.png"/><Relationship Id="rId203" Type="http://schemas.openxmlformats.org/officeDocument/2006/relationships/image" Target="media/image199.png"/><Relationship Id="rId208" Type="http://schemas.openxmlformats.org/officeDocument/2006/relationships/image" Target="media/image204.png"/><Relationship Id="rId229" Type="http://schemas.openxmlformats.org/officeDocument/2006/relationships/fontTable" Target="fontTable.xml"/><Relationship Id="rId19" Type="http://schemas.openxmlformats.org/officeDocument/2006/relationships/image" Target="media/image15.png"/><Relationship Id="rId224" Type="http://schemas.openxmlformats.org/officeDocument/2006/relationships/image" Target="media/image220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168" Type="http://schemas.openxmlformats.org/officeDocument/2006/relationships/image" Target="media/image164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42" Type="http://schemas.openxmlformats.org/officeDocument/2006/relationships/image" Target="media/image138.png"/><Relationship Id="rId163" Type="http://schemas.openxmlformats.org/officeDocument/2006/relationships/image" Target="media/image159.png"/><Relationship Id="rId184" Type="http://schemas.openxmlformats.org/officeDocument/2006/relationships/image" Target="media/image180.png"/><Relationship Id="rId189" Type="http://schemas.openxmlformats.org/officeDocument/2006/relationships/image" Target="media/image185.png"/><Relationship Id="rId219" Type="http://schemas.openxmlformats.org/officeDocument/2006/relationships/image" Target="media/image215.png"/><Relationship Id="rId3" Type="http://schemas.openxmlformats.org/officeDocument/2006/relationships/settings" Target="settings.xml"/><Relationship Id="rId214" Type="http://schemas.openxmlformats.org/officeDocument/2006/relationships/image" Target="media/image210.png"/><Relationship Id="rId230" Type="http://schemas.openxmlformats.org/officeDocument/2006/relationships/theme" Target="theme/theme1.xml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Relationship Id="rId174" Type="http://schemas.openxmlformats.org/officeDocument/2006/relationships/image" Target="media/image170.png"/><Relationship Id="rId179" Type="http://schemas.openxmlformats.org/officeDocument/2006/relationships/image" Target="media/image175.png"/><Relationship Id="rId195" Type="http://schemas.openxmlformats.org/officeDocument/2006/relationships/image" Target="media/image191.png"/><Relationship Id="rId209" Type="http://schemas.openxmlformats.org/officeDocument/2006/relationships/image" Target="media/image205.png"/><Relationship Id="rId190" Type="http://schemas.openxmlformats.org/officeDocument/2006/relationships/image" Target="media/image186.png"/><Relationship Id="rId204" Type="http://schemas.openxmlformats.org/officeDocument/2006/relationships/image" Target="media/image200.png"/><Relationship Id="rId220" Type="http://schemas.openxmlformats.org/officeDocument/2006/relationships/image" Target="media/image216.png"/><Relationship Id="rId225" Type="http://schemas.openxmlformats.org/officeDocument/2006/relationships/image" Target="media/image221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43" Type="http://schemas.openxmlformats.org/officeDocument/2006/relationships/image" Target="media/image139.png"/><Relationship Id="rId148" Type="http://schemas.openxmlformats.org/officeDocument/2006/relationships/image" Target="media/image144.png"/><Relationship Id="rId164" Type="http://schemas.openxmlformats.org/officeDocument/2006/relationships/image" Target="media/image160.png"/><Relationship Id="rId169" Type="http://schemas.openxmlformats.org/officeDocument/2006/relationships/image" Target="media/image165.png"/><Relationship Id="rId185" Type="http://schemas.openxmlformats.org/officeDocument/2006/relationships/image" Target="media/image18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80" Type="http://schemas.openxmlformats.org/officeDocument/2006/relationships/image" Target="media/image176.png"/><Relationship Id="rId210" Type="http://schemas.openxmlformats.org/officeDocument/2006/relationships/image" Target="media/image206.png"/><Relationship Id="rId215" Type="http://schemas.openxmlformats.org/officeDocument/2006/relationships/image" Target="media/image211.png"/><Relationship Id="rId26" Type="http://schemas.openxmlformats.org/officeDocument/2006/relationships/image" Target="media/image22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54" Type="http://schemas.openxmlformats.org/officeDocument/2006/relationships/image" Target="media/image150.png"/><Relationship Id="rId175" Type="http://schemas.openxmlformats.org/officeDocument/2006/relationships/image" Target="media/image171.png"/><Relationship Id="rId196" Type="http://schemas.openxmlformats.org/officeDocument/2006/relationships/image" Target="media/image192.png"/><Relationship Id="rId200" Type="http://schemas.openxmlformats.org/officeDocument/2006/relationships/image" Target="media/image196.png"/><Relationship Id="rId16" Type="http://schemas.openxmlformats.org/officeDocument/2006/relationships/image" Target="media/image12.png"/><Relationship Id="rId221" Type="http://schemas.openxmlformats.org/officeDocument/2006/relationships/image" Target="media/image217.png"/><Relationship Id="rId37" Type="http://schemas.openxmlformats.org/officeDocument/2006/relationships/image" Target="media/image33.png"/><Relationship Id="rId58" Type="http://schemas.openxmlformats.org/officeDocument/2006/relationships/image" Target="media/image54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44" Type="http://schemas.openxmlformats.org/officeDocument/2006/relationships/image" Target="media/image140.png"/><Relationship Id="rId90" Type="http://schemas.openxmlformats.org/officeDocument/2006/relationships/image" Target="media/image86.png"/><Relationship Id="rId165" Type="http://schemas.openxmlformats.org/officeDocument/2006/relationships/image" Target="media/image161.png"/><Relationship Id="rId186" Type="http://schemas.openxmlformats.org/officeDocument/2006/relationships/image" Target="media/image182.png"/><Relationship Id="rId211" Type="http://schemas.openxmlformats.org/officeDocument/2006/relationships/image" Target="media/image20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BADD0C00-90B3-44D1-8813-FEB92031FF5F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5</TotalTime>
  <Pages>2</Pages>
  <Words>334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2014-06-20T17:28:00Z</dcterms:created>
  <dcterms:modified xsi:type="dcterms:W3CDTF">2014-07-01T17:11:00Z</dcterms:modified>
</cp:coreProperties>
</file>