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C2D" w:rsidRPr="00C569E9" w:rsidRDefault="00CF7215">
      <w:pPr>
        <w:widowControl w:val="0"/>
        <w:tabs>
          <w:tab w:val="left" w:pos="1920"/>
        </w:tabs>
        <w:autoSpaceDE w:val="0"/>
        <w:autoSpaceDN w:val="0"/>
        <w:adjustRightInd w:val="0"/>
        <w:spacing w:before="4" w:after="0" w:line="824" w:lineRule="exact"/>
        <w:ind w:left="1098" w:right="-150"/>
        <w:rPr>
          <w:rFonts w:ascii="Arial" w:hAnsi="Arial" w:cs="Arial"/>
          <w:color w:val="000000"/>
          <w:sz w:val="73"/>
          <w:szCs w:val="73"/>
          <w:lang w:val="en-US"/>
        </w:rPr>
      </w:pPr>
      <w:r w:rsidRPr="00A94DB9">
        <w:rPr>
          <w:noProof/>
        </w:rPr>
        <w:pict>
          <v:polyline id="_x0000_s1026" style="position:absolute;left:0;text-align:left;z-index:-251774464" points="107.4pt,3.7pt,105.75pt,3.75pt,104.15pt,3.95pt,102.6pt,4.25pt,101.1pt,4.7pt,99.65pt,5.25pt,98.25pt,5.9pt,96.9pt,6.65pt,95.65pt,7.5pt,94.45pt,8.45pt,93.3pt,9.5pt,92.25pt,10.65pt,91.3pt,11.85pt,90.45pt,13.1pt,89.7pt,14.45pt,89.05pt,15.85pt,88.5pt,17.3pt,88.05pt,18.8pt,87.75pt,20.35pt,87.55pt,21.95pt,87.5pt,23.6pt,87.55pt,25.25pt,87.75pt,26.85pt,88.05pt,28.4pt,88.5pt,29.9pt,89.05pt,31.35pt,89.7pt,32.75pt,90.45pt,34.1pt,91.3pt,35.4pt,92.25pt,36.6pt,93.3pt,37.7pt,94.45pt,38.75pt,95.65pt,39.7pt,96.9pt,40.55pt,98.25pt,41.3pt,99.65pt,41.95pt,101.1pt,42.5pt,102.6pt,42.95pt,104.15pt,43.3pt,105.75pt,43.45pt,107.4pt,43.55pt,109.05pt,43.45pt,110.65pt,43.3pt,112.2pt,42.95pt,113.7pt,42.5pt,115.15pt,41.95pt,116.55pt,41.3pt,117.9pt,40.55pt,119.2pt,39.7pt,120.4pt,38.75pt,121.5pt,37.7pt,122.55pt,36.6pt,123.5pt,35.4pt,124.35pt,34.1pt,125.1pt,32.75pt,125.75pt,31.35pt,126.3pt,29.9pt,126.75pt,28.4pt,127.1pt,26.85pt,127.25pt,25.25pt,127.35pt,23.6pt,127.25pt,21.95pt,127.1pt,20.35pt,126.75pt,18.8pt,126.3pt,17.3pt,125.75pt,15.85pt,125.1pt,14.45pt,124.35pt,13.1pt,123.5pt,11.85pt,122.55pt,10.65pt,121.5pt,9.5pt,120.4pt,8.45pt,119.2pt,7.5pt,117.9pt,6.65pt,116.55pt,5.9pt,115.15pt,5.25pt,113.7pt,4.7pt,112.2pt,4.25pt,110.65pt,3.95pt,109.05pt,3.75pt,107.4pt,3.7pt" coordsize="797,797" o:regroupid="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1027" style="position:absolute;left:0;text-align:left;z-index:-251775488" points="60.55pt,.95pt,56.7pt,.95pt,55.1pt,.95pt,53.65pt,1.05pt,52.35pt,1.15pt,51.25pt,1.3pt,50.25pt,1.55pt,49.45pt,1.85pt,48.75pt,2.2pt,48.15pt,2.7pt,47.65pt,3.3pt,47.3pt,4pt,47pt,4.8pt,46.75pt,5.8pt,46.6pt,6.9pt,46.5pt,8.2pt,46.4pt,9.65pt,46.4pt,11.25pt,46.4pt,13.1pt,46.4pt,34.15pt,46.4pt,35.95pt,46.4pt,37.6pt,46.5pt,39pt,46.6pt,40.3pt,46.75pt,41.4pt,47pt,42.4pt,47.3pt,43.2pt,47.65pt,43.9pt,48.15pt,44.5pt,48.75pt,45pt,49.45pt,45.35pt,50.25pt,45.65pt,51.25pt,45.9pt,52.35pt,46.05pt,53.65pt,46.15pt,55.1pt,46.25pt,56.7pt,46.25pt,58.5pt,46.3pt,244pt,46.3pt,245.8pt,46.25pt,247.45pt,46.25pt,248.9pt,46.15pt,250.15pt,46.05pt,251.3pt,45.9pt,252.25pt,45.65pt,253.1pt,45.35pt,253.8pt,45pt,254.35pt,44.5pt,254.85pt,43.9pt,255.25pt,43.2pt,255.55pt,42.4pt,255.75pt,41.4pt,255.9pt,40.3pt,256pt,39pt,256.1pt,37.6pt,256.1pt,35.95pt,256.15pt,34.15pt,256.15pt,13.1pt,256.1pt,11.25pt,256.1pt,9.65pt,256pt,8.2pt,255.9pt,6.9pt,255.75pt,5.8pt,255.55pt,4.8pt,255.25pt,4pt,254.85pt,3.3pt,254.35pt,2.7pt,253.8pt,2.2pt,253.1pt,1.85pt,252.25pt,1.55pt,251.3pt,1.3pt,250.15pt,1.15pt,248.9pt,1.05pt,247.45pt,.95pt,245.8pt,.95pt,60.55pt,.95pt" coordsize="4195,907" o:regroupid="1" o:allowincell="f" fillcolor="#e3e3e3" stroked="f">
            <v:path arrowok="t"/>
          </v:polyline>
        </w:pict>
      </w:r>
      <w:r w:rsidRPr="00A94DB9">
        <w:rPr>
          <w:noProof/>
        </w:rPr>
        <w:pict>
          <v:shape id="_x0000_s1028" style="position:absolute;left:0;text-align:left;margin-left:57.65pt;margin-top:55.1pt;width:474.25pt;height:97.25pt;z-index:-251803136;mso-position-horizontal-relative:page;mso-position-vertical-relative:text" coordsize="9485,1945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  <w10:wrap anchorx="page"/>
          </v:shape>
        </w:pict>
      </w:r>
      <w:r w:rsidR="00A90C2D" w:rsidRPr="00C569E9">
        <w:rPr>
          <w:rFonts w:ascii="Times New Roman" w:hAnsi="Times New Roman"/>
          <w:b/>
          <w:bCs/>
          <w:color w:val="2A2A29"/>
          <w:w w:val="120"/>
          <w:position w:val="10"/>
          <w:sz w:val="24"/>
          <w:szCs w:val="24"/>
          <w:lang w:val="en-US"/>
        </w:rPr>
        <w:t>Unit</w:t>
      </w:r>
      <w:r w:rsidR="00A90C2D" w:rsidRPr="00C569E9">
        <w:rPr>
          <w:rFonts w:ascii="Times New Roman" w:hAnsi="Times New Roman"/>
          <w:b/>
          <w:bCs/>
          <w:color w:val="2A2A29"/>
          <w:position w:val="10"/>
          <w:sz w:val="24"/>
          <w:szCs w:val="24"/>
          <w:lang w:val="en-US"/>
        </w:rPr>
        <w:tab/>
      </w:r>
      <w:r w:rsidR="00A90C2D" w:rsidRPr="00C569E9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5</w:t>
      </w:r>
    </w:p>
    <w:p w:rsidR="00A90C2D" w:rsidRPr="00C569E9" w:rsidRDefault="00A90C2D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  <w:r w:rsidRPr="00C569E9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A90C2D" w:rsidRPr="00C569E9" w:rsidRDefault="00CF7215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A90C2D" w:rsidRPr="00C569E9">
          <w:type w:val="continuous"/>
          <w:pgSz w:w="11920" w:h="16840"/>
          <w:pgMar w:top="1280" w:right="1060" w:bottom="280" w:left="220" w:header="720" w:footer="720" w:gutter="0"/>
          <w:cols w:num="2" w:space="720" w:equalWidth="0">
            <w:col w:w="2344" w:space="341"/>
            <w:col w:w="7955"/>
          </w:cols>
          <w:noEndnote/>
        </w:sectPr>
      </w:pPr>
      <w:r w:rsidRPr="00A94DB9">
        <w:rPr>
          <w:noProof/>
        </w:rPr>
        <w:pict>
          <v:polyline id="_x0000_s1029" style="position:absolute;z-index:-251788800;mso-position-horizontal-relative:page;mso-position-vertical-relative:text" points="525.8pt,2.25pt,524.15pt,2.25pt,427.15pt,5.65pt,425.65pt,5.75pt,424.4pt,5.9pt,423.35pt,6.1pt,422.5pt,6.4pt,421.75pt,6.75pt,421.2pt,7.2pt,420.75pt,7.8pt,420.45pt,8.5pt,420.2pt,9.4pt,420.1pt,10.45pt,420.05pt,11.7pt,420.05pt,13.15pt,420.05pt,14.8pt,420.15pt,16.7pt,420.25pt,20.4pt,420.3pt,22.35pt,420.4pt,24pt,420.5pt,25.5pt,420.65pt,26.75pt,420.85pt,27.8pt,421.1pt,28.65pt,421.45pt,29.4pt,421.95pt,29.95pt,422.55pt,30.4pt,423.25pt,30.7pt,424.15pt,30.95pt,425.2pt,31.05pt,426.45pt,31.1pt,427.9pt,31.1pt,429.55pt,31.1pt,524.9pt,27.75pt,526.55pt,27.7pt,528.05pt,27.6pt,529.3pt,27.45pt,530.35pt,27.25pt,531.2pt,26.95pt,531.95pt,26.6pt,532.5pt,26.15pt,532.95pt,25.55pt,533.25pt,24.85pt,533.5pt,23.95pt,533.6pt,22.9pt,533.65pt,21.65pt,533.7pt,20.2pt,533.65pt,18.55pt,533.6pt,16.65pt,533.45pt,12.95pt,533.4pt,11pt,533.3pt,9.35pt,533.2pt,7.85pt,533.05pt,6.6pt,532.85pt,5.55pt,532.6pt,4.7pt,532.25pt,3.95pt,531.75pt,3.4pt,531.15pt,2.95pt,530.45pt,2.65pt,529.55pt,2.4pt,528.5pt,2.3pt,527.25pt,2.25pt,525.8pt,2.25pt" coordsize="2273,578" o:allowincell="f" fillcolor="#9e9e9e" stroked="f">
            <v:path arrowok="t"/>
            <w10:wrap anchorx="page"/>
          </v:polyline>
        </w:pict>
      </w:r>
      <w:r w:rsidRPr="00A94DB9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margin-left:461.85pt;margin-top:10.6pt;width:30.95pt;height:14.55pt;rotation:359;z-index:-251787776;mso-position-horizontal-relative:page" o:allowincell="f" stroked="f">
            <v:shadow color="#868686"/>
            <o:extrusion v:ext="view" autorotationcenter="t"/>
            <v:textpath style="font-family:&quot;Arial&quot;;font-size:14pt;v-text-kern:t" string="CEI "/>
            <w10:wrap anchorx="page"/>
          </v:shape>
        </w:pict>
      </w:r>
      <w:r w:rsidR="00A90C2D" w:rsidRPr="00C569E9">
        <w:rPr>
          <w:rFonts w:ascii="Arial" w:hAnsi="Arial" w:cs="Arial"/>
          <w:color w:val="2A2A29"/>
          <w:w w:val="95"/>
          <w:sz w:val="36"/>
          <w:szCs w:val="36"/>
          <w:lang w:val="en-US"/>
        </w:rPr>
        <w:t>Pla</w:t>
      </w:r>
      <w:r w:rsidR="00A90C2D" w:rsidRPr="00C569E9">
        <w:rPr>
          <w:rFonts w:ascii="Arial" w:hAnsi="Arial" w:cs="Arial"/>
          <w:color w:val="2A2A29"/>
          <w:spacing w:val="-3"/>
          <w:w w:val="95"/>
          <w:sz w:val="36"/>
          <w:szCs w:val="36"/>
          <w:lang w:val="en-US"/>
        </w:rPr>
        <w:t>c</w:t>
      </w:r>
      <w:r w:rsidR="00A90C2D" w:rsidRPr="00C569E9">
        <w:rPr>
          <w:rFonts w:ascii="Arial" w:hAnsi="Arial" w:cs="Arial"/>
          <w:color w:val="2A2A29"/>
          <w:w w:val="95"/>
          <w:sz w:val="36"/>
          <w:szCs w:val="36"/>
          <w:lang w:val="en-US"/>
        </w:rPr>
        <w:t>es</w:t>
      </w:r>
      <w:r w:rsidR="00A90C2D" w:rsidRPr="00C569E9">
        <w:rPr>
          <w:rFonts w:ascii="Arial" w:hAnsi="Arial" w:cs="Arial"/>
          <w:color w:val="2A2A29"/>
          <w:spacing w:val="-13"/>
          <w:w w:val="95"/>
          <w:sz w:val="36"/>
          <w:szCs w:val="36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pacing w:val="-1"/>
          <w:sz w:val="36"/>
          <w:szCs w:val="36"/>
          <w:lang w:val="en-US"/>
        </w:rPr>
        <w:t>t</w:t>
      </w:r>
      <w:r w:rsidR="00A90C2D" w:rsidRPr="00C569E9">
        <w:rPr>
          <w:rFonts w:ascii="Arial" w:hAnsi="Arial" w:cs="Arial"/>
          <w:color w:val="2A2A29"/>
          <w:sz w:val="36"/>
          <w:szCs w:val="36"/>
          <w:lang w:val="en-US"/>
        </w:rPr>
        <w:t>o</w:t>
      </w:r>
      <w:r w:rsidR="00A90C2D" w:rsidRPr="00C569E9">
        <w:rPr>
          <w:rFonts w:ascii="Arial" w:hAnsi="Arial" w:cs="Arial"/>
          <w:color w:val="2A2A29"/>
          <w:spacing w:val="-16"/>
          <w:sz w:val="36"/>
          <w:szCs w:val="36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w w:val="104"/>
          <w:sz w:val="36"/>
          <w:szCs w:val="36"/>
          <w:lang w:val="en-US"/>
        </w:rPr>
        <w:t>visit</w:t>
      </w:r>
    </w:p>
    <w:p w:rsidR="00A90C2D" w:rsidRPr="00C569E9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A94DB9">
        <w:rPr>
          <w:noProof/>
        </w:rPr>
        <w:lastRenderedPageBreak/>
        <w:pict>
          <v:group id="_x0000_s1031" style="position:absolute;margin-left:-11pt;margin-top:-105.4pt;width:447.65pt;height:53.2pt;z-index:251543040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width:8953;height:1064;mso-position-horizontal-relative:margin">
              <v:imagedata r:id="rId5" o:title=""/>
            </v:shape>
            <v:shape id="_x0000_s1033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A90C2D" w:rsidRPr="00C569E9" w:rsidRDefault="00A90C2D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569E9" w:rsidRDefault="00A90C2D">
      <w:pPr>
        <w:widowControl w:val="0"/>
        <w:autoSpaceDE w:val="0"/>
        <w:autoSpaceDN w:val="0"/>
        <w:adjustRightInd w:val="0"/>
        <w:spacing w:before="30" w:after="0" w:line="352" w:lineRule="auto"/>
        <w:ind w:left="1181" w:right="373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C569E9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C569E9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C569E9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C569E9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C569E9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C569E9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C569E9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C569E9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C569E9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C569E9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C569E9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C569E9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C569E9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C569E9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C569E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C569E9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C569E9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C569E9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C569E9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C569E9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C569E9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C569E9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C569E9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C569E9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C569E9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</w:p>
    <w:p w:rsidR="00A90C2D" w:rsidRPr="00C569E9" w:rsidRDefault="00A90C2D">
      <w:pPr>
        <w:widowControl w:val="0"/>
        <w:autoSpaceDE w:val="0"/>
        <w:autoSpaceDN w:val="0"/>
        <w:adjustRightInd w:val="0"/>
        <w:spacing w:before="30" w:after="0" w:line="352" w:lineRule="auto"/>
        <w:ind w:left="1181" w:right="37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C569E9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C569E9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C569E9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C569E9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C569E9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C569E9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C569E9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C569E9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C569E9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C569E9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C569E9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C569E9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C569E9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C569E9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C569E9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C569E9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C569E9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C569E9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C569E9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C569E9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C569E9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C569E9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A90C2D" w:rsidRPr="00C569E9" w:rsidRDefault="00A90C2D">
      <w:pPr>
        <w:widowControl w:val="0"/>
        <w:autoSpaceDE w:val="0"/>
        <w:autoSpaceDN w:val="0"/>
        <w:adjustRightInd w:val="0"/>
        <w:spacing w:after="0" w:line="244" w:lineRule="exact"/>
        <w:ind w:left="1181" w:right="381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C569E9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C569E9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C569E9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C569E9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C569E9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C569E9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C569E9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C569E9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C569E9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C569E9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C569E9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C569E9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C569E9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C569E9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C569E9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C569E9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C569E9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C569E9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C569E9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C569E9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A90C2D" w:rsidRPr="00C569E9" w:rsidRDefault="00A90C2D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A90C2D" w:rsidRPr="00C569E9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90C2D" w:rsidRPr="00C569E9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90C2D" w:rsidRPr="00C569E9" w:rsidRDefault="00CF7215">
      <w:pPr>
        <w:widowControl w:val="0"/>
        <w:autoSpaceDE w:val="0"/>
        <w:autoSpaceDN w:val="0"/>
        <w:adjustRightInd w:val="0"/>
        <w:spacing w:before="21" w:after="0" w:line="240" w:lineRule="auto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94DB9">
        <w:rPr>
          <w:noProof/>
        </w:rPr>
        <w:pict>
          <v:rect id="_x0000_s1034" style="position:absolute;left:0;text-align:left;margin-left:130.45pt;margin-top:4.6pt;width:32.75pt;height:13pt;z-index:-251802112;mso-position-horizontal-relative:page" o:allowincell="f" fillcolor="#dadada" stroked="f">
            <v:path arrowok="t"/>
            <w10:wrap anchorx="page"/>
          </v:rect>
        </w:pict>
      </w:r>
      <w:r w:rsidR="00A90C2D" w:rsidRPr="00C569E9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A90C2D" w:rsidRPr="00C569E9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A90C2D" w:rsidRPr="00C569E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A90C2D" w:rsidRPr="00C569E9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A90C2D" w:rsidRPr="00C569E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A90C2D" w:rsidRPr="00C569E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="00A90C2D" w:rsidRPr="00C569E9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A90C2D" w:rsidRPr="00C569E9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A90C2D" w:rsidRPr="00C569E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="00A90C2D" w:rsidRPr="00C569E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x</w:t>
      </w:r>
      <w:r w:rsidR="00A90C2D" w:rsidRPr="00C569E9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="00A90C2D" w:rsidRPr="00C569E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A90C2D" w:rsidRPr="00C569E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A90C2D" w:rsidRPr="00C569E9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under</w:t>
      </w:r>
      <w:r w:rsidR="00A90C2D" w:rsidRPr="00C569E9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A90C2D" w:rsidRPr="00C569E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A90C2D" w:rsidRPr="00C569E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esponding</w:t>
      </w:r>
      <w:r w:rsidR="00A90C2D" w:rsidRPr="00C569E9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w w:val="108"/>
          <w:sz w:val="24"/>
          <w:szCs w:val="24"/>
          <w:lang w:val="en-US"/>
        </w:rPr>
        <w:t>pictu</w:t>
      </w:r>
      <w:r w:rsidR="00A90C2D" w:rsidRPr="00C569E9">
        <w:rPr>
          <w:rFonts w:ascii="Arial" w:hAnsi="Arial" w:cs="Arial"/>
          <w:color w:val="2A2A29"/>
          <w:spacing w:val="-7"/>
          <w:w w:val="108"/>
          <w:sz w:val="24"/>
          <w:szCs w:val="24"/>
          <w:lang w:val="en-US"/>
        </w:rPr>
        <w:t>r</w:t>
      </w:r>
      <w:r w:rsidR="00A90C2D" w:rsidRPr="00C569E9">
        <w:rPr>
          <w:rFonts w:ascii="Arial" w:hAnsi="Arial" w:cs="Arial"/>
          <w:color w:val="2A2A29"/>
          <w:w w:val="97"/>
          <w:sz w:val="24"/>
          <w:szCs w:val="24"/>
          <w:lang w:val="en-US"/>
        </w:rPr>
        <w:t>e.</w:t>
      </w:r>
    </w:p>
    <w:p w:rsidR="00A90C2D" w:rsidRPr="00A94DB9" w:rsidRDefault="00A90C2D">
      <w:pPr>
        <w:widowControl w:val="0"/>
        <w:autoSpaceDE w:val="0"/>
        <w:autoSpaceDN w:val="0"/>
        <w:adjustRightInd w:val="0"/>
        <w:spacing w:before="91" w:after="0" w:line="270" w:lineRule="exact"/>
        <w:ind w:left="1339" w:right="-20"/>
        <w:rPr>
          <w:rFonts w:ascii="Arial" w:hAnsi="Arial" w:cs="Arial"/>
          <w:i/>
          <w:color w:val="000000"/>
          <w:sz w:val="24"/>
          <w:szCs w:val="24"/>
        </w:rPr>
      </w:pPr>
      <w:r w:rsidRPr="00A94DB9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(Esc</w:t>
      </w:r>
      <w:r w:rsidRPr="00A94DB9">
        <w:rPr>
          <w:rFonts w:ascii="Arial" w:hAnsi="Arial" w:cs="Arial"/>
          <w:i/>
          <w:color w:val="2A2A29"/>
          <w:spacing w:val="-5"/>
          <w:w w:val="91"/>
          <w:position w:val="-1"/>
          <w:sz w:val="24"/>
          <w:szCs w:val="24"/>
        </w:rPr>
        <w:t>r</w:t>
      </w:r>
      <w:r w:rsidRPr="00A94DB9">
        <w:rPr>
          <w:rFonts w:ascii="Arial" w:hAnsi="Arial" w:cs="Arial"/>
          <w:i/>
          <w:color w:val="2A2A29"/>
          <w:spacing w:val="-2"/>
          <w:w w:val="91"/>
          <w:position w:val="-1"/>
          <w:sz w:val="24"/>
          <w:szCs w:val="24"/>
        </w:rPr>
        <w:t>e</w:t>
      </w:r>
      <w:r w:rsidRPr="00A94DB9">
        <w:rPr>
          <w:rFonts w:ascii="Arial" w:hAnsi="Arial" w:cs="Arial"/>
          <w:i/>
          <w:color w:val="2A2A29"/>
          <w:spacing w:val="2"/>
          <w:w w:val="91"/>
          <w:position w:val="-1"/>
          <w:sz w:val="24"/>
          <w:szCs w:val="24"/>
        </w:rPr>
        <w:t>v</w:t>
      </w:r>
      <w:r w:rsidRPr="00A94DB9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e</w:t>
      </w:r>
      <w:r w:rsidRPr="00A94DB9">
        <w:rPr>
          <w:rFonts w:ascii="Arial" w:hAnsi="Arial" w:cs="Arial"/>
          <w:i/>
          <w:color w:val="2A2A29"/>
          <w:spacing w:val="-3"/>
          <w:w w:val="91"/>
          <w:position w:val="-1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as</w:t>
      </w:r>
      <w:r w:rsidRPr="00A94DB9">
        <w:rPr>
          <w:rFonts w:ascii="Arial" w:hAnsi="Arial" w:cs="Arial"/>
          <w:i/>
          <w:color w:val="2A2A29"/>
          <w:spacing w:val="-4"/>
          <w:w w:val="91"/>
          <w:position w:val="-1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pal</w:t>
      </w:r>
      <w:r w:rsidRPr="00A94DB9">
        <w:rPr>
          <w:rFonts w:ascii="Arial" w:hAnsi="Arial" w:cs="Arial"/>
          <w:i/>
          <w:color w:val="2A2A29"/>
          <w:spacing w:val="-1"/>
          <w:w w:val="91"/>
          <w:position w:val="-1"/>
          <w:sz w:val="24"/>
          <w:szCs w:val="24"/>
        </w:rPr>
        <w:t>a</w:t>
      </w:r>
      <w:r w:rsidRPr="00A94DB9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v</w:t>
      </w:r>
      <w:r w:rsidRPr="00A94DB9">
        <w:rPr>
          <w:rFonts w:ascii="Arial" w:hAnsi="Arial" w:cs="Arial"/>
          <w:i/>
          <w:color w:val="2A2A29"/>
          <w:spacing w:val="2"/>
          <w:w w:val="91"/>
          <w:position w:val="-1"/>
          <w:sz w:val="24"/>
          <w:szCs w:val="24"/>
        </w:rPr>
        <w:t>r</w:t>
      </w:r>
      <w:r w:rsidRPr="00A94DB9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as</w:t>
      </w:r>
      <w:r w:rsidRPr="00A94DB9">
        <w:rPr>
          <w:rFonts w:ascii="Arial" w:hAnsi="Arial" w:cs="Arial"/>
          <w:i/>
          <w:color w:val="2A2A29"/>
          <w:spacing w:val="19"/>
          <w:w w:val="91"/>
          <w:position w:val="-1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da</w:t>
      </w:r>
      <w:r w:rsidRPr="00A94DB9">
        <w:rPr>
          <w:rFonts w:ascii="Arial" w:hAnsi="Arial" w:cs="Arial"/>
          <w:i/>
          <w:color w:val="2A2A29"/>
          <w:spacing w:val="-4"/>
          <w:w w:val="91"/>
          <w:position w:val="-1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spacing w:val="-2"/>
          <w:w w:val="91"/>
          <w:position w:val="-1"/>
          <w:sz w:val="24"/>
          <w:szCs w:val="24"/>
        </w:rPr>
        <w:t>c</w:t>
      </w:r>
      <w:r w:rsidRPr="00A94DB9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aixa</w:t>
      </w:r>
      <w:r w:rsidRPr="00A94DB9">
        <w:rPr>
          <w:rFonts w:ascii="Arial" w:hAnsi="Arial" w:cs="Arial"/>
          <w:i/>
          <w:color w:val="2A2A29"/>
          <w:spacing w:val="3"/>
          <w:w w:val="91"/>
          <w:position w:val="-1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position w:val="-1"/>
          <w:sz w:val="24"/>
          <w:szCs w:val="24"/>
        </w:rPr>
        <w:t>por</w:t>
      </w:r>
      <w:r w:rsidRPr="00A94DB9">
        <w:rPr>
          <w:rFonts w:ascii="Arial" w:hAnsi="Arial" w:cs="Arial"/>
          <w:i/>
          <w:color w:val="2A2A29"/>
          <w:spacing w:val="-17"/>
          <w:position w:val="-1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bai</w:t>
      </w:r>
      <w:r w:rsidRPr="00A94DB9">
        <w:rPr>
          <w:rFonts w:ascii="Arial" w:hAnsi="Arial" w:cs="Arial"/>
          <w:i/>
          <w:color w:val="2A2A29"/>
          <w:spacing w:val="-4"/>
          <w:w w:val="93"/>
          <w:position w:val="-1"/>
          <w:sz w:val="24"/>
          <w:szCs w:val="24"/>
        </w:rPr>
        <w:t>x</w:t>
      </w:r>
      <w:r w:rsidRPr="00A94DB9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o</w:t>
      </w:r>
      <w:r w:rsidRPr="00A94DB9">
        <w:rPr>
          <w:rFonts w:ascii="Arial" w:hAnsi="Arial" w:cs="Arial"/>
          <w:i/>
          <w:color w:val="2A2A29"/>
          <w:spacing w:val="-10"/>
          <w:w w:val="93"/>
          <w:position w:val="-1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da</w:t>
      </w:r>
      <w:r w:rsidRPr="00A94DB9">
        <w:rPr>
          <w:rFonts w:ascii="Arial" w:hAnsi="Arial" w:cs="Arial"/>
          <w:i/>
          <w:color w:val="2A2A29"/>
          <w:spacing w:val="-11"/>
          <w:w w:val="93"/>
          <w:position w:val="-1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imagem</w:t>
      </w:r>
      <w:r w:rsidRPr="00A94DB9">
        <w:rPr>
          <w:rFonts w:ascii="Arial" w:hAnsi="Arial" w:cs="Arial"/>
          <w:i/>
          <w:color w:val="2A2A29"/>
          <w:spacing w:val="20"/>
          <w:w w:val="93"/>
          <w:position w:val="-1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spacing w:val="-2"/>
          <w:position w:val="-1"/>
          <w:sz w:val="24"/>
          <w:szCs w:val="24"/>
        </w:rPr>
        <w:t>c</w:t>
      </w:r>
      <w:r w:rsidRPr="00A94DB9">
        <w:rPr>
          <w:rFonts w:ascii="Arial" w:hAnsi="Arial" w:cs="Arial"/>
          <w:i/>
          <w:color w:val="2A2A29"/>
          <w:position w:val="-1"/>
          <w:sz w:val="24"/>
          <w:szCs w:val="24"/>
        </w:rPr>
        <w:t>or</w:t>
      </w:r>
      <w:r w:rsidRPr="00A94DB9">
        <w:rPr>
          <w:rFonts w:ascii="Arial" w:hAnsi="Arial" w:cs="Arial"/>
          <w:i/>
          <w:color w:val="2A2A29"/>
          <w:spacing w:val="-5"/>
          <w:position w:val="-1"/>
          <w:sz w:val="24"/>
          <w:szCs w:val="24"/>
        </w:rPr>
        <w:t>r</w:t>
      </w:r>
      <w:r w:rsidRPr="00A94DB9">
        <w:rPr>
          <w:rFonts w:ascii="Arial" w:hAnsi="Arial" w:cs="Arial"/>
          <w:i/>
          <w:color w:val="2A2A29"/>
          <w:position w:val="-1"/>
          <w:sz w:val="24"/>
          <w:szCs w:val="24"/>
        </w:rPr>
        <w:t>esponde</w:t>
      </w:r>
      <w:r w:rsidRPr="00A94DB9">
        <w:rPr>
          <w:rFonts w:ascii="Arial" w:hAnsi="Arial" w:cs="Arial"/>
          <w:i/>
          <w:color w:val="2A2A29"/>
          <w:spacing w:val="-1"/>
          <w:position w:val="-1"/>
          <w:sz w:val="24"/>
          <w:szCs w:val="24"/>
        </w:rPr>
        <w:t>nt</w:t>
      </w:r>
      <w:r w:rsidRPr="00A94DB9">
        <w:rPr>
          <w:rFonts w:ascii="Arial" w:hAnsi="Arial" w:cs="Arial"/>
          <w:i/>
          <w:color w:val="2A2A29"/>
          <w:position w:val="-1"/>
          <w:sz w:val="24"/>
          <w:szCs w:val="24"/>
        </w:rPr>
        <w:t>e.)</w:t>
      </w:r>
    </w:p>
    <w:p w:rsidR="00A90C2D" w:rsidRDefault="00A94DB9">
      <w:pPr>
        <w:widowControl w:val="0"/>
        <w:autoSpaceDE w:val="0"/>
        <w:autoSpaceDN w:val="0"/>
        <w:adjustRightInd w:val="0"/>
        <w:spacing w:before="9" w:after="0" w:line="110" w:lineRule="exact"/>
        <w:rPr>
          <w:rFonts w:ascii="Arial" w:hAnsi="Arial" w:cs="Arial"/>
          <w:color w:val="000000"/>
          <w:sz w:val="11"/>
          <w:szCs w:val="11"/>
        </w:rPr>
      </w:pPr>
      <w:r>
        <w:rPr>
          <w:rFonts w:ascii="Arial" w:hAnsi="Arial" w:cs="Arial"/>
          <w:noProof/>
          <w:color w:val="000000"/>
          <w:sz w:val="11"/>
          <w:szCs w:val="11"/>
        </w:rPr>
        <w:pict>
          <v:shape id="_x0000_s1037" style="position:absolute;margin-left:73.35pt;margin-top:4.45pt;width:394.95pt;height:39.55pt;rotation:217875fd;z-index:-251505152" coordsize="7899,791" o:regroupid="1" o:allowincell="f" path="m221,262r-39,1l148,265r-30,1l93,269r-22,4l53,278r-15,7l26,294r-9,11l10,319,5,335,2,355,,379r,27l,437r1,36l4,569r2,39l7,642r2,29l12,697r4,22l21,737r7,15l37,764r11,9l61,780r17,5l98,788r23,2l149,790r31,l216,789,7678,528r38,-1l7750,525r30,-1l7805,521r22,-4l7845,512r15,-7l7872,496r10,-11l7889,471r5,-16l7897,435r1,-24l7899,384r-1,-31l7897,317r-3,-96l7893,182r-2,-34l7889,118r-3,-25l7883,71r-6,-18l7871,38r-9,-12l7851,17r-14,-7l7820,5,7800,2,7777,r-27,l7718,r-35,1l221,262xe" filled="f" strokecolor="#5c5b5b" strokeweight="2pt">
            <v:path arrowok="t"/>
          </v:shape>
        </w:pict>
      </w:r>
      <w:r>
        <w:rPr>
          <w:rFonts w:ascii="Arial" w:hAnsi="Arial" w:cs="Arial"/>
          <w:noProof/>
          <w:color w:val="000000"/>
          <w:sz w:val="11"/>
          <w:szCs w:val="11"/>
        </w:rPr>
        <w:pict>
          <v:polyline id="_x0000_s1036" style="position:absolute;rotation:227327fd;z-index:-251506176" points="461pt,4.45pt,459.4pt,4.45pt,80.9pt,17.7pt,79.4pt,17.75pt,78.15pt,17.9pt,77.05pt,18.1pt,76.15pt,18.35pt,75.4pt,18.7pt,74.8pt,19.15pt,74.35pt,19.7pt,74pt,20.4pt,73.75pt,21.2pt,73.6pt,22.2pt,73.5pt,23.4pt,73.5pt,24.75pt,73.5pt,26.3pt,73.55pt,28.1pt,73.7pt,32.9pt,73.8pt,34.85pt,73.85pt,36.55pt,73.95pt,38pt,74.1pt,39.3pt,74.3pt,40.4pt,74.55pt,41.3pt,74.9pt,42.05pt,75.35pt,42.65pt,75.9pt,43.1pt,76.55pt,43.45pt,77.4pt,43.7pt,78.4pt,43.85pt,79.55pt,43.95pt,80.95pt,43.95pt,82.5pt,43.95pt,459.3pt,30.8pt,461pt,30.7pt,462.5pt,30.65pt,463.75pt,30.5pt,464.85pt,30.3pt,465.75pt,30.05pt,466.5pt,29.7pt,467.1pt,29.25pt,467.6pt,28.7pt,467.95pt,28pt,468.2pt,27.2pt,468.35pt,26.2pt,468.4pt,25pt,468.45pt,23.65pt,468.4pt,22.1pt,468.35pt,20.3pt,468.2pt,15.5pt,468.15pt,13.55pt,468.05pt,11.85pt,467.95pt,10.35pt,467.8pt,9.1pt,467.65pt,8pt,467.35pt,7.1pt,467.05pt,6.35pt,466.6pt,5.75pt,466.05pt,5.3pt,465.35pt,4.95pt,464.5pt,4.7pt,463.5pt,4.55pt,462.35pt,4.45pt,461pt,4.45pt" coordsize="7899,791" o:regroupid="1" o:allowincell="f" fillcolor="#e3e3e3" stroked="f">
            <v:path arrowok="t"/>
          </v:polyline>
        </w:pict>
      </w:r>
    </w:p>
    <w:p w:rsidR="00A90C2D" w:rsidRDefault="00A94DB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343" type="#_x0000_t202" style="position:absolute;margin-left:92.15pt;margin-top:8.45pt;width:359.95pt;height:19.25pt;z-index:25181337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" filled="f" stroked="f">
            <v:textbox>
              <w:txbxContent>
                <w:p w:rsidR="00A94DB9" w:rsidRPr="00A94DB9" w:rsidRDefault="00A94DB9">
                  <w:pPr>
                    <w:rPr>
                      <w:rFonts w:ascii="Arial" w:hAnsi="Arial" w:cs="Arial"/>
                      <w:i/>
                      <w:lang w:val="en-US"/>
                    </w:rPr>
                  </w:pPr>
                  <w:proofErr w:type="gramStart"/>
                  <w:r w:rsidRPr="00A94DB9">
                    <w:rPr>
                      <w:rFonts w:ascii="Arial" w:hAnsi="Arial" w:cs="Arial"/>
                      <w:i/>
                      <w:lang w:val="en-US"/>
                    </w:rPr>
                    <w:t>campsite</w:t>
                  </w:r>
                  <w:proofErr w:type="gramEnd"/>
                  <w:r w:rsidRPr="00A94DB9">
                    <w:rPr>
                      <w:rFonts w:ascii="Arial" w:hAnsi="Arial" w:cs="Arial"/>
                      <w:i/>
                      <w:lang w:val="en-US"/>
                    </w:rPr>
                    <w:t xml:space="preserve"> • castle</w:t>
                  </w:r>
                  <w:r w:rsidRPr="00A94DB9">
                    <w:rPr>
                      <w:rFonts w:ascii="Arial" w:hAnsi="Arial" w:cs="Arial"/>
                      <w:i/>
                      <w:lang w:val="en-US"/>
                    </w:rPr>
                    <w:t xml:space="preserve"> •</w:t>
                  </w:r>
                  <w:r w:rsidRPr="00A94DB9">
                    <w:rPr>
                      <w:rFonts w:ascii="Arial" w:hAnsi="Arial" w:cs="Arial"/>
                      <w:i/>
                      <w:lang w:val="en-US"/>
                    </w:rPr>
                    <w:t xml:space="preserve"> forest</w:t>
                  </w:r>
                  <w:r w:rsidRPr="00A94DB9">
                    <w:rPr>
                      <w:rFonts w:ascii="Arial" w:hAnsi="Arial" w:cs="Arial"/>
                      <w:i/>
                      <w:lang w:val="en-US"/>
                    </w:rPr>
                    <w:t xml:space="preserve"> •</w:t>
                  </w:r>
                  <w:r w:rsidRPr="00A94DB9">
                    <w:rPr>
                      <w:rFonts w:ascii="Arial" w:hAnsi="Arial" w:cs="Arial"/>
                      <w:i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>city</w:t>
                  </w:r>
                  <w:r w:rsidRPr="00A94DB9">
                    <w:rPr>
                      <w:rFonts w:ascii="Arial" w:hAnsi="Arial" w:cs="Arial"/>
                      <w:i/>
                      <w:lang w:val="en-US"/>
                    </w:rPr>
                    <w:t xml:space="preserve"> •</w:t>
                  </w:r>
                  <w:r w:rsidRPr="00A94DB9">
                    <w:rPr>
                      <w:rFonts w:ascii="Arial" w:hAnsi="Arial" w:cs="Arial"/>
                      <w:i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>mountains</w:t>
                  </w:r>
                  <w:r w:rsidRPr="00A94DB9">
                    <w:rPr>
                      <w:rFonts w:ascii="Arial" w:hAnsi="Arial" w:cs="Arial"/>
                      <w:i/>
                      <w:lang w:val="en-US"/>
                    </w:rPr>
                    <w:t xml:space="preserve"> •</w:t>
                  </w:r>
                  <w:r w:rsidRPr="00A94DB9">
                    <w:rPr>
                      <w:rFonts w:ascii="Arial" w:hAnsi="Arial" w:cs="Arial"/>
                      <w:i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>hotel</w:t>
                  </w:r>
                  <w:r w:rsidRPr="00A94DB9">
                    <w:rPr>
                      <w:rFonts w:ascii="Arial" w:hAnsi="Arial" w:cs="Arial"/>
                      <w:i/>
                      <w:lang w:val="en-US"/>
                    </w:rPr>
                    <w:t xml:space="preserve"> •</w:t>
                  </w:r>
                  <w:r w:rsidRPr="00A94DB9">
                    <w:rPr>
                      <w:rFonts w:ascii="Arial" w:hAnsi="Arial" w:cs="Arial"/>
                      <w:i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>river</w:t>
                  </w:r>
                  <w:r w:rsidRPr="00A94DB9">
                    <w:rPr>
                      <w:rFonts w:ascii="Arial" w:hAnsi="Arial" w:cs="Arial"/>
                      <w:i/>
                      <w:lang w:val="en-US"/>
                    </w:rPr>
                    <w:t xml:space="preserve"> •</w:t>
                  </w:r>
                  <w:r w:rsidRPr="00A94DB9">
                    <w:rPr>
                      <w:rFonts w:ascii="Arial" w:hAnsi="Arial" w:cs="Arial"/>
                      <w:i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>monuments</w:t>
                  </w:r>
                </w:p>
              </w:txbxContent>
            </v:textbox>
            <w10:wrap type="square"/>
          </v:shape>
        </w:pict>
      </w: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A90C2D" w:rsidRDefault="00CF7215">
      <w:pPr>
        <w:widowControl w:val="0"/>
        <w:autoSpaceDE w:val="0"/>
        <w:autoSpaceDN w:val="0"/>
        <w:adjustRightInd w:val="0"/>
        <w:spacing w:after="0" w:line="240" w:lineRule="auto"/>
        <w:ind w:left="1265" w:right="-20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polyline id="_x0000_s1043" style="position:absolute;left:0;text-align:left;z-index:-251688448" points="451.3pt,56.8pt,450.7pt,57.2pt,450.1pt,57.6pt,449.65pt,58pt,449.3pt,58.4pt,449.1pt,58.85pt,449pt,59.25pt,449pt,59.65pt,449.2pt,60.05pt,449.55pt,60.4pt,450.05pt,60.8pt,450.75pt,61.1pt,451.6pt,61.45pt,452.7pt,61.75pt,453.95pt,62pt,455.5pt,62.25pt,457.25pt,62.45pt,455.35pt,62.1pt,453.8pt,61.8pt,452.45pt,61.45pt,451.4pt,61.1pt,450.6pt,60.7pt,449.95pt,60.35pt,449.55pt,59.95pt,449.35pt,59.55pt,449.35pt,59.1pt,449.45pt,58.7pt,449.75pt,58.25pt,450.15pt,57.75pt,450.7pt,57.3pt,451.3pt,56.8pt" coordsize="165,113" o:regroupid="10" o:allowincell="f" stroked="f">
            <v:path arrowok="t"/>
          </v:polyline>
        </w:pict>
      </w:r>
      <w:r w:rsidRPr="00A94DB9">
        <w:rPr>
          <w:noProof/>
        </w:rPr>
        <w:pict>
          <v:polyline id="_x0000_s1044" style="position:absolute;left:0;text-align:left;z-index:-251689472" points="451.9pt,56.55pt,451.15pt,57.5pt,450.7pt,58.25pt,450.65pt,58.85pt,450.8pt,59.25pt,451.2pt,59.6pt,451.75pt,59.8pt,452.45pt,60pt,454.05pt,60.3pt,453.4pt,60pt,452pt,59.55pt,451.45pt,59.3pt,451.1pt,58.95pt,451pt,58.45pt,451.2pt,57.75pt,451.75pt,56.8pt,451.9pt,56.55pt" coordsize="69,76" o:regroupid="10" o:allowincell="f" stroked="f">
            <v:path arrowok="t"/>
          </v:polyline>
        </w:pict>
      </w:r>
      <w:r w:rsidRPr="00A94DB9">
        <w:rPr>
          <w:noProof/>
        </w:rPr>
        <w:pict>
          <v:polyline id="_x0000_s1045" style="position:absolute;left:0;text-align:left;z-index:-251690496" points="444.05pt,60pt,443.25pt,60.65pt,442.7pt,61.25pt,442.45pt,61.75pt,442.45pt,62.2pt,442.6pt,62.55pt,442.95pt,62.8pt,443.45pt,63.05pt,444.1pt,63.25pt,444.8pt,63.45pt,445.65pt,63.6pt,447.4pt,63.9pt,446.65pt,63.65pt,445.9pt,63.4pt,445.1pt,63.2pt,444.4pt,63pt,443.75pt,62.8pt,443.3pt,62.5pt,443pt,62.15pt,442.95pt,61.7pt,443.15pt,61.1pt,443.7pt,60.35pt,444.05pt,60pt" coordsize="100,78" o:regroupid="10" o:allowincell="f" stroked="f">
            <v:path arrowok="t"/>
          </v:polyline>
        </w:pict>
      </w:r>
      <w:r w:rsidRPr="00A94DB9">
        <w:rPr>
          <w:noProof/>
        </w:rPr>
        <w:pict>
          <v:rect id="_x0000_s1046" style="position:absolute;left:0;text-align:left;margin-left:440.55pt;margin-top:20.8pt;width:81pt;height:24pt;z-index:-251691520;mso-position-horizontal-relative:page" o:regroupid="10" o:allowincell="f" filled="f" stroked="f">
            <v:textbox inset="0,0,0,0">
              <w:txbxContent>
                <w:p w:rsidR="00A90C2D" w:rsidRDefault="00CF7215">
                  <w:pPr>
                    <w:spacing w:after="0" w:line="4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5" type="#_x0000_t75" style="width:79.9pt;height:23.7pt">
                        <v:imagedata r:id="rId6" o:title=""/>
                      </v:shape>
                    </w:pict>
                  </w:r>
                </w:p>
                <w:p w:rsidR="00A90C2D" w:rsidRDefault="00A90C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A94DB9">
        <w:rPr>
          <w:noProof/>
        </w:rPr>
        <w:pict>
          <v:rect id="_x0000_s1047" style="position:absolute;left:0;text-align:left;margin-left:434.5pt;margin-top:37.5pt;width:92pt;height:21pt;z-index:-251692544;mso-position-horizontal-relative:page" o:regroupid="10" o:allowincell="f" filled="f" stroked="f">
            <v:textbox inset="0,0,0,0">
              <w:txbxContent>
                <w:p w:rsidR="00A90C2D" w:rsidRDefault="00CF7215">
                  <w:pPr>
                    <w:spacing w:after="0" w:line="4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6" type="#_x0000_t75" style="width:92.4pt;height:21.65pt">
                        <v:imagedata r:id="rId7" o:title=""/>
                      </v:shape>
                    </w:pict>
                  </w:r>
                </w:p>
                <w:p w:rsidR="00A90C2D" w:rsidRDefault="00A90C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A94DB9">
        <w:rPr>
          <w:noProof/>
        </w:rPr>
        <w:pict>
          <v:rect id="_x0000_s1048" style="position:absolute;left:0;text-align:left;margin-left:431.8pt;margin-top:45.15pt;width:99pt;height:20pt;z-index:-251693568;mso-position-horizontal-relative:page" o:regroupid="10" o:allowincell="f" filled="f" stroked="f">
            <v:textbox inset="0,0,0,0">
              <w:txbxContent>
                <w:p w:rsidR="00A90C2D" w:rsidRDefault="00CF7215">
                  <w:pPr>
                    <w:spacing w:after="0" w:line="4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7" type="#_x0000_t75" style="width:99.45pt;height:20pt">
                        <v:imagedata r:id="rId8" o:title=""/>
                      </v:shape>
                    </w:pict>
                  </w:r>
                </w:p>
                <w:p w:rsidR="00A90C2D" w:rsidRDefault="00A90C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A94DB9">
        <w:rPr>
          <w:noProof/>
        </w:rPr>
        <w:pict>
          <v:polyline id="_x0000_s1049" style="position:absolute;left:0;text-align:left;z-index:-251694592" points="514.8pt,48.85pt,502.1pt,40pt,501.9pt,41.3pt,491.95pt,35.7pt,491.95pt,36.4pt,486.55pt,33.2pt,482.9pt,36.9pt,480.25pt,35pt,471.55pt,39.15pt,471.55pt,35.75pt,466.3pt,38pt,460.55pt,33.2pt,452pt,37.45pt,450.1pt,35.85pt,437pt,44.1pt,439.3pt,38.05pt,423.95pt,45.8pt,437.2pt,39.9pt,435.1pt,45.7pt,448.85pt,38.2pt,450.45pt,39.85pt,460.2pt,34.75pt,465.8pt,39.6pt,469.3pt,37.5pt,468.6pt,41.45pt,480.1pt,36.35pt,482.9pt,38.9pt,487.1pt,34.85pt,492.65pt,38.15pt,492.65pt,37.4pt,502.95pt,43.35pt,502.95pt,41.9pt,514.8pt,48.85pt" coordsize="1818,313" o:regroupid="10" o:allowincell="f" filled="f" strokecolor="#2a2a29" strokeweight=".13475mm">
            <v:path arrowok="t"/>
          </v:polyline>
        </w:pict>
      </w:r>
      <w:r w:rsidRPr="00A94DB9">
        <w:rPr>
          <w:noProof/>
        </w:rPr>
        <w:pict>
          <v:group id="_x0000_s1050" style="position:absolute;left:0;text-align:left;margin-left:423.95pt;margin-top:33.2pt;width:90.9pt;height:15.65pt;z-index:-251695616" coordorigin="8699,-1062" coordsize="1818,313" o:regroupid="10" o:allowincell="f">
            <v:shape id="_x0000_s1051" style="position:absolute;left:8699;top:-1062;width:1818;height:313;mso-position-horizontal-relative:page;mso-position-vertical-relative:page" coordsize="1818,313" o:allowincell="f" path="m1617,174r-37,l1817,313,1617,174e" fillcolor="#2a2a29" stroked="f">
              <v:path arrowok="t"/>
            </v:shape>
            <v:shape id="_x0000_s1052" style="position:absolute;left:8699;top:-1062;width:1818;height:313;mso-position-horizontal-relative:page;mso-position-vertical-relative:page" coordsize="1818,313" o:allowincell="f" path="m307,97l,252,265,134r28,l307,97e" fillcolor="#2a2a29" stroked="f">
              <v:path arrowok="t"/>
            </v:shape>
            <v:shape id="_x0000_s1053" style="position:absolute;left:8699;top:-1062;width:1818;height:313;mso-position-horizontal-relative:page;mso-position-vertical-relative:page" coordsize="1818,313" o:allowincell="f" path="m293,134r-28,l223,250r58,-32l261,218r32,-84e" fillcolor="#2a2a29" stroked="f">
              <v:path arrowok="t"/>
            </v:shape>
            <v:shape id="_x0000_s1054" style="position:absolute;left:8699;top:-1062;width:1818;height:313;mso-position-horizontal-relative:page;mso-position-vertical-relative:page" coordsize="1818,313" o:allowincell="f" path="m523,53l261,218r20,l498,100r95,l621,85r-60,l523,53e" fillcolor="#2a2a29" stroked="f">
              <v:path arrowok="t"/>
            </v:shape>
            <v:shape id="_x0000_s1055" style="position:absolute;left:8699;top:-1062;width:1818;height:313;mso-position-horizontal-relative:page;mso-position-vertical-relative:page" coordsize="1818,313" o:allowincell="f" path="m1420,84r-46,l1580,203r,-29l1617,174r-17,-12l1559,162,1420,84e" fillcolor="#2a2a29" stroked="f">
              <v:path arrowok="t"/>
            </v:shape>
            <v:shape id="_x0000_s1056" style="position:absolute;left:8699;top:-1062;width:1818;height:313;mso-position-horizontal-relative:page;mso-position-vertical-relative:page" coordsize="1818,313" o:allowincell="f" path="m952,86r-45,l893,165,997,119r-45,l952,86e" fillcolor="#2a2a29" stroked="f">
              <v:path arrowok="t"/>
            </v:shape>
            <v:shape id="_x0000_s1057" style="position:absolute;left:8699;top:-1062;width:1818;height:313;mso-position-horizontal-relative:page;mso-position-vertical-relative:page" coordsize="1818,313" o:allowincell="f" path="m1563,136r-4,26l1600,162r-37,-26e" fillcolor="#2a2a29" stroked="f">
              <v:path arrowok="t"/>
            </v:shape>
            <v:shape id="_x0000_s1058" style="position:absolute;left:8699;top:-1062;width:1818;height:313;mso-position-horizontal-relative:page;mso-position-vertical-relative:page" coordsize="1818,313" o:allowincell="f" path="m593,100r-95,l530,133r63,-33e" fillcolor="#2a2a29" stroked="f">
              <v:path arrowok="t"/>
            </v:shape>
            <v:shape id="_x0000_s1059" style="position:absolute;left:8699;top:-1062;width:1818;height:313;mso-position-horizontal-relative:page;mso-position-vertical-relative:page" coordsize="1818,313" o:allowincell="f" path="m769,31r-44,l837,128,890,96r-43,l769,31e" fillcolor="#2a2a29" stroked="f">
              <v:path arrowok="t"/>
            </v:shape>
            <v:shape id="_x0000_s1060" style="position:absolute;left:8699;top:-1062;width:1818;height:313;mso-position-horizontal-relative:page;mso-position-vertical-relative:page" coordsize="1818,313" o:allowincell="f" path="m1126,36l952,119r45,l1123,63r41,l1126,36e" fillcolor="#2a2a29" stroked="f">
              <v:path arrowok="t"/>
            </v:shape>
            <v:shape id="_x0000_s1061" style="position:absolute;left:8699;top:-1062;width:1818;height:313;mso-position-horizontal-relative:page;mso-position-vertical-relative:page" coordsize="1818,313" o:allowincell="f" path="m1164,63r-41,l1179,114r41,-40l1179,74,1164,63e" fillcolor="#2a2a29" stroked="f">
              <v:path arrowok="t"/>
            </v:shape>
            <v:shape id="_x0000_s1062" style="position:absolute;left:8699;top:-1062;width:1818;height:313;mso-position-horizontal-relative:page;mso-position-vertical-relative:page" coordsize="1818,313" o:allowincell="f" path="m1308,33r-45,l1374,99r,-15l1420,84,1385,64r-25,l1308,33e" fillcolor="#2a2a29" stroked="f">
              <v:path arrowok="t"/>
            </v:shape>
            <v:shape id="_x0000_s1063" style="position:absolute;left:8699;top:-1062;width:1818;height:313;mso-position-horizontal-relative:page;mso-position-vertical-relative:page" coordsize="1818,313" o:allowincell="f" path="m952,51l847,96r43,l907,86r45,l952,51e" fillcolor="#2a2a29" stroked="f">
              <v:path arrowok="t"/>
            </v:shape>
            <v:shape id="_x0000_s1064" style="position:absolute;left:8699;top:-1062;width:1818;height:313;mso-position-horizontal-relative:page;mso-position-vertical-relative:page" coordsize="1818,313" o:allowincell="f" path="m732,l561,85r60,l725,31r44,l732,e" fillcolor="#2a2a29" stroked="f">
              <v:path arrowok="t"/>
            </v:shape>
            <v:shape id="_x0000_s1065" style="position:absolute;left:8699;top:-1062;width:1818;height:313;mso-position-horizontal-relative:page;mso-position-vertical-relative:page" coordsize="1818,313" o:allowincell="f" path="m1252,r-73,74l1220,74r43,-41l1308,33,1252,e" fillcolor="#2a2a29" stroked="f">
              <v:path arrowok="t"/>
            </v:shape>
            <v:shape id="_x0000_s1066" style="position:absolute;left:8699;top:-1062;width:1818;height:313;mso-position-horizontal-relative:page;mso-position-vertical-relative:page" coordsize="1818,313" o:allowincell="f" path="m1360,50r,14l1385,64,1360,50e" fillcolor="#2a2a29" stroked="f">
              <v:path arrowok="t"/>
            </v:shape>
          </v:group>
        </w:pict>
      </w:r>
      <w:r w:rsidRPr="00A94DB9">
        <w:rPr>
          <w:noProof/>
        </w:rPr>
        <w:pict>
          <v:shape id="_x0000_s1067" style="position:absolute;left:0;text-align:left;margin-left:433.2pt;margin-top:13.65pt;width:76.65pt;height:28.85pt;z-index:-251696640" coordsize="1533,577" o:regroupid="10" o:allowincell="f" path="m,467l214,197r3,44l385,73r,24l476,r62,135l582,76,729,238r,-115l817,211,914,61r144,165l1091,176r182,215l1273,276r259,300l1308,344r-2,106l1111,258r-26,53l920,114,826,267,767,188r12,135l585,123r-47,79l467,55,373,155r,-26l200,308r,-50l,467xe" filled="f" strokecolor="#2a2a29" strokeweight=".13475mm">
            <v:path arrowok="t"/>
          </v:shape>
        </w:pict>
      </w:r>
      <w:r w:rsidRPr="00A94DB9">
        <w:rPr>
          <w:noProof/>
        </w:rPr>
        <w:pict>
          <v:group id="_x0000_s1068" style="position:absolute;left:0;text-align:left;margin-left:433.2pt;margin-top:13.65pt;width:76.65pt;height:28.85pt;z-index:-251697664" coordorigin="8884,-1453" coordsize="1533,577" o:regroupid="10" o:allowincell="f">
            <v:shape id="_x0000_s1069" style="position:absolute;left:8884;top:-1453;width:1533;height:577;mso-position-horizontal-relative:page;mso-position-vertical-relative:page" coordsize="1533,577" o:allowincell="f" path="m1332,344r-24,l1532,576,1332,344e" fillcolor="#2a2a29" stroked="f">
              <v:path arrowok="t"/>
            </v:shape>
            <v:shape id="_x0000_s1070" style="position:absolute;left:8884;top:-1453;width:1533;height:577;mso-position-horizontal-relative:page;mso-position-vertical-relative:page" coordsize="1533,577" o:allowincell="f" path="m214,197l,467,200,258r48,l265,241r-48,l214,197e" fillcolor="#2a2a29" stroked="f">
              <v:path arrowok="t"/>
            </v:shape>
            <v:shape id="_x0000_s1071" style="position:absolute;left:8884;top:-1453;width:1533;height:577;mso-position-horizontal-relative:page;mso-position-vertical-relative:page" coordsize="1533,577" o:allowincell="f" path="m1161,258r-50,l1306,450r1,-59l1273,391,1161,258e" fillcolor="#2a2a29" stroked="f">
              <v:path arrowok="t"/>
            </v:shape>
            <v:shape id="_x0000_s1072" style="position:absolute;left:8884;top:-1453;width:1533;height:577;mso-position-horizontal-relative:page;mso-position-vertical-relative:page" coordsize="1533,577" o:allowincell="f" path="m1273,276r,115l1307,391r1,-47l1332,344r-59,-68e" fillcolor="#2a2a29" stroked="f">
              <v:path arrowok="t"/>
            </v:shape>
            <v:shape id="_x0000_s1073" style="position:absolute;left:8884;top:-1453;width:1533;height:577;mso-position-horizontal-relative:page;mso-position-vertical-relative:page" coordsize="1533,577" o:allowincell="f" path="m625,123r-40,l779,323r-7,-85l729,238,625,123e" fillcolor="#2a2a29" stroked="f">
              <v:path arrowok="t"/>
            </v:shape>
            <v:shape id="_x0000_s1074" style="position:absolute;left:8884;top:-1453;width:1533;height:577;mso-position-horizontal-relative:page;mso-position-vertical-relative:page" coordsize="1533,577" o:allowincell="f" path="m961,114r-41,l1085,311r26,-53l1161,258r-28,-32l1058,226,961,114e" fillcolor="#2a2a29" stroked="f">
              <v:path arrowok="t"/>
            </v:shape>
            <v:shape id="_x0000_s1075" style="position:absolute;left:8884;top:-1453;width:1533;height:577;mso-position-horizontal-relative:page;mso-position-vertical-relative:page" coordsize="1533,577" o:allowincell="f" path="m248,258r-48,l200,308r48,-50e" fillcolor="#2a2a29" stroked="f">
              <v:path arrowok="t"/>
            </v:shape>
            <v:shape id="_x0000_s1076" style="position:absolute;left:8884;top:-1453;width:1533;height:577;mso-position-horizontal-relative:page;mso-position-vertical-relative:page" coordsize="1533,577" o:allowincell="f" path="m794,188r-27,l826,267r34,-56l817,211,794,188e" fillcolor="#2a2a29" stroked="f">
              <v:path arrowok="t"/>
            </v:shape>
            <v:shape id="_x0000_s1077" style="position:absolute;left:8884;top:-1453;width:1533;height:577;mso-position-horizontal-relative:page;mso-position-vertical-relative:page" coordsize="1533,577" o:allowincell="f" path="m385,73l217,241r48,l373,129r25,l428,97r-43,l385,73e" fillcolor="#2a2a29" stroked="f">
              <v:path arrowok="t"/>
            </v:shape>
            <v:shape id="_x0000_s1078" style="position:absolute;left:8884;top:-1453;width:1533;height:577;mso-position-horizontal-relative:page;mso-position-vertical-relative:page" coordsize="1533,577" o:allowincell="f" path="m729,123r,115l772,238r-5,-50l794,188,729,123e" fillcolor="#2a2a29" stroked="f">
              <v:path arrowok="t"/>
            </v:shape>
            <v:shape id="_x0000_s1079" style="position:absolute;left:8884;top:-1453;width:1533;height:577;mso-position-horizontal-relative:page;mso-position-vertical-relative:page" coordsize="1533,577" o:allowincell="f" path="m1091,176r-33,50l1133,226r-42,-50e" fillcolor="#2a2a29" stroked="f">
              <v:path arrowok="t"/>
            </v:shape>
            <v:shape id="_x0000_s1080" style="position:absolute;left:8884;top:-1453;width:1533;height:577;mso-position-horizontal-relative:page;mso-position-vertical-relative:page" coordsize="1533,577" o:allowincell="f" path="m914,61l817,211r43,l920,114r41,l914,61e" fillcolor="#2a2a29" stroked="f">
              <v:path arrowok="t"/>
            </v:shape>
            <v:shape id="_x0000_s1081" style="position:absolute;left:8884;top:-1453;width:1533;height:577;mso-position-horizontal-relative:page;mso-position-vertical-relative:page" coordsize="1533,577" o:allowincell="f" path="m502,55r-35,l538,202r40,-67l538,135,502,55e" fillcolor="#2a2a29" stroked="f">
              <v:path arrowok="t"/>
            </v:shape>
            <v:shape id="_x0000_s1082" style="position:absolute;left:8884;top:-1453;width:1533;height:577;mso-position-horizontal-relative:page;mso-position-vertical-relative:page" coordsize="1533,577" o:allowincell="f" path="m398,129r-25,l373,155r25,-26e" fillcolor="#2a2a29" stroked="f">
              <v:path arrowok="t"/>
            </v:shape>
            <v:shape id="_x0000_s1083" style="position:absolute;left:8884;top:-1453;width:1533;height:577;mso-position-horizontal-relative:page;mso-position-vertical-relative:page" coordsize="1533,577" o:allowincell="f" path="m582,76r-44,59l578,135r7,-12l625,123,582,76e" fillcolor="#2a2a29" stroked="f">
              <v:path arrowok="t"/>
            </v:shape>
            <v:shape id="_x0000_s1084" style="position:absolute;left:8884;top:-1453;width:1533;height:577;mso-position-horizontal-relative:page;mso-position-vertical-relative:page" coordsize="1533,577" o:allowincell="f" path="m476,l385,97r43,l467,55r35,l476,e" fillcolor="#2a2a29" stroked="f">
              <v:path arrowok="t"/>
            </v:shape>
          </v:group>
        </w:pict>
      </w:r>
      <w:r w:rsidRPr="00A94DB9">
        <w:rPr>
          <w:noProof/>
        </w:rPr>
        <w:pict>
          <v:polyline id="_x0000_s1085" style="position:absolute;left:0;text-align:left;z-index:-251698688" points="427.25pt,3.7pt,425.3pt,3.7pt,423.7pt,3.7pt,422.35pt,3.8pt,421.3pt,4pt,420.45pt,4.3pt,419.85pt,4.75pt,419.4pt,5.35pt,419.1pt,6.2pt,418.9pt,7.25pt,418.8pt,8.55pt,418.8pt,10.2pt,418.8pt,68.05pt,418.8pt,69.6pt,418.9pt,70.95pt,419.1pt,1in,419.4pt,72.85pt,419.85pt,73.45pt,420.45pt,73.9pt,421.25pt,74.2pt,422.35pt,74.4pt,423.65pt,74.5pt,425.3pt,74.55pt,515.35pt,74.55pt,516.95pt,74.5pt,518.3pt,74.4pt,519.35pt,74.25pt,520.2pt,73.95pt,520.8pt,73.5pt,521.25pt,72.85pt,521.55pt,72.05pt,521.75pt,71pt,521.85pt,69.65pt,521.85pt,68.05pt,521.85pt,10.2pt,521.85pt,8.6pt,521.75pt,7.25pt,521.55pt,6.2pt,521.25pt,5.35pt,520.8pt,4.75pt,520.2pt,4.3pt,519.4pt,4pt,518.3pt,3.8pt,517pt,3.7pt,515.35pt,3.7pt,427.25pt,3.7pt" coordsize="2062,1418" o:regroupid="10" o:allowincell="f" stroked="f">
            <v:path arrowok="t"/>
          </v:polyline>
        </w:pict>
      </w:r>
      <w:r w:rsidRPr="00A94DB9">
        <w:rPr>
          <w:noProof/>
        </w:rPr>
        <w:pict>
          <v:rect id="_x0000_s1086" style="position:absolute;left:0;text-align:left;margin-left:415.55pt;margin-top:.55pt;width:109.4pt;height:77.25pt;z-index:-251699712" o:regroupid="10" o:allowincell="f" fillcolor="#2a2a29" stroked="f">
            <v:path arrowok="t"/>
          </v:rect>
        </w:pict>
      </w:r>
      <w:r>
        <w:rPr>
          <w:rFonts w:ascii="Arial" w:hAnsi="Arial" w:cs="Arial"/>
          <w:color w:val="000000"/>
          <w:sz w:val="20"/>
          <w:szCs w:val="20"/>
        </w:rPr>
        <w:pict>
          <v:shape id="_x0000_i1028" type="#_x0000_t75" style="width:110.7pt;height:77.85pt">
            <v:imagedata r:id="rId9" o:title=""/>
          </v:shape>
        </w:pict>
      </w:r>
    </w:p>
    <w:p w:rsidR="00A90C2D" w:rsidRDefault="00A90C2D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Times New Roman" w:hAnsi="Times New Roman"/>
          <w:color w:val="000000"/>
          <w:sz w:val="16"/>
          <w:szCs w:val="16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Times New Roman" w:hAnsi="Times New Roman"/>
          <w:color w:val="000000"/>
          <w:sz w:val="16"/>
          <w:szCs w:val="16"/>
        </w:rPr>
        <w:sectPr w:rsidR="00A90C2D">
          <w:type w:val="continuous"/>
          <w:pgSz w:w="11920" w:h="16840"/>
          <w:pgMar w:top="1280" w:right="1060" w:bottom="280" w:left="220" w:header="720" w:footer="720" w:gutter="0"/>
          <w:cols w:space="720" w:equalWidth="0">
            <w:col w:w="10640"/>
          </w:cols>
          <w:noEndnote/>
        </w:sectPr>
      </w:pPr>
    </w:p>
    <w:p w:rsidR="00A90C2D" w:rsidRDefault="00CF7215">
      <w:pPr>
        <w:widowControl w:val="0"/>
        <w:tabs>
          <w:tab w:val="left" w:pos="3400"/>
        </w:tabs>
        <w:autoSpaceDE w:val="0"/>
        <w:autoSpaceDN w:val="0"/>
        <w:adjustRightInd w:val="0"/>
        <w:spacing w:before="32" w:after="0" w:line="240" w:lineRule="auto"/>
        <w:ind w:left="1339" w:right="-20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lastRenderedPageBreak/>
        <w:pict>
          <v:group id="_x0000_s1087" style="position:absolute;left:0;text-align:left;margin-left:74.2pt;margin-top:24.25pt;width:110.45pt;height:78.3pt;z-index:-251792896;mso-position-horizontal-relative:page" coordorigin="1484,485" coordsize="2209,1566" o:allowincell="f">
            <v:rect id="_x0000_s1088" style="position:absolute;left:1485;top:485;width:2200;height:156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5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29" type="#_x0000_t75" style="width:110.7pt;height:78.25pt">
                          <v:imagedata r:id="rId10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89" style="position:absolute;left:1691;top:1140;width:180;height:1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0" type="#_x0000_t75" style="width:8.75pt;height:8.75pt">
                          <v:imagedata r:id="rId11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90" style="position:absolute;left:1765;top:1140;width:20;height:2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1" type="#_x0000_t75" style="width:1.25pt;height:1.25pt">
                          <v:imagedata r:id="rId12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91" style="position:absolute;left:1762;top:1486;width:60;height: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2" type="#_x0000_t75" style="width:3.35pt;height:3.75pt">
                          <v:imagedata r:id="rId13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92" style="position:absolute;left:1697;top:1285;width:160;height:14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3" type="#_x0000_t75" style="width:8.75pt;height:6.65pt">
                          <v:imagedata r:id="rId14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93" style="position:absolute;left:1697;top:1285;width:160;height:14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4" type="#_x0000_t75" style="width:7.9pt;height:6.65pt">
                          <v:imagedata r:id="rId15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094" style="position:absolute;left:1659;top:1366;width:241;height:56" coordorigin="1659,1366" coordsize="241,56" o:allowincell="f">
              <v:shape id="_x0000_s1095" style="position:absolute;left:1659;top:1366;width:241;height:56;mso-position-horizontal-relative:page;mso-position-vertical-relative:page" coordsize="241,56" o:allowincell="f" path="m139,r-9,l111,,91,2,71,3,60,7,48,10,35,15,18,27,1,38,,44r2,1l,51r21,2l41,54r20,1l81,55r20,l121,55r20,-1l161,53r20,-2l200,48r20,-2l240,42r-4,-5l239,37r-5,-5l197,14,187,9,179,7,170,5,162,2,154,1r-7,l139,e" fillcolor="#696969" stroked="f">
                <v:path arrowok="t"/>
              </v:shape>
              <v:shape id="_x0000_s1096" style="position:absolute;left:1659;top:1366;width:241;height:56;mso-position-horizontal-relative:page;mso-position-vertical-relative:page" coordsize="241,56" o:allowincell="f" path="m239,37r-3,l240,38r-1,-1e" fillcolor="#696969" stroked="f">
                <v:path arrowok="t"/>
              </v:shape>
            </v:group>
            <v:rect id="_x0000_s1097" style="position:absolute;left:1663;top:1389;width:240;height:12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5" type="#_x0000_t75" style="width:11.65pt;height:6.65pt">
                          <v:imagedata r:id="rId16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98" style="position:absolute;left:1678;top:1472;width:200;height:34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6" type="#_x0000_t75" style="width:10.4pt;height:17.9pt">
                          <v:imagedata r:id="rId17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99" style="position:absolute;left:1664;top:1452;width:240;height:36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3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7" type="#_x0000_t75" style="width:11.65pt;height:18.75pt">
                          <v:imagedata r:id="rId18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00" style="position:absolute;left:1663;top:1379;width:240;height:44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4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8" type="#_x0000_t75" style="width:11.65pt;height:22.05pt">
                          <v:imagedata r:id="rId19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01" style="position:absolute;left:1703;top:1293;width:160;height: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9" type="#_x0000_t75" style="width:7.9pt;height:4.15pt">
                          <v:imagedata r:id="rId20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02" style="position:absolute;left:1664;top:1441;width:240;height:4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0" type="#_x0000_t75" style="width:11.65pt;height:2.1pt">
                          <v:imagedata r:id="rId21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03" style="position:absolute;left:1663;top:1462;width:240;height:6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1" type="#_x0000_t75" style="width:11.65pt;height:2.5pt">
                          <v:imagedata r:id="rId22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04" style="position:absolute;left:1667;top:1440;width:220;height:6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2" type="#_x0000_t75" style="width:11.25pt;height:3.35pt">
                          <v:imagedata r:id="rId23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105" style="position:absolute;left:1656;top:1385;width:245;height:41" coordorigin="1656,1385" coordsize="245,41" o:allowincell="f">
              <v:shape id="_x0000_s1106" style="position:absolute;left:1656;top:1385;width:245;height:41;mso-position-horizontal-relative:page;mso-position-vertical-relative:page" coordsize="245,41" o:allowincell="f" path="m139,l109,,82,2,57,4,35,7,18,12,6,18,,26,1,41,7,38,5,26,20,17,34,13,83,8,102,7,127,6r93,l210,4,189,1,165,,139,e" fillcolor="#2a2a29" stroked="f">
                <v:path arrowok="t"/>
              </v:shape>
              <v:shape id="_x0000_s1107" style="position:absolute;left:1656;top:1385;width:245;height:41;mso-position-horizontal-relative:page;mso-position-vertical-relative:page" coordsize="245,41" o:allowincell="f" path="m220,6r-71,l168,6r17,2l210,12r15,6l240,25r-1,13l242,36r1,-1l245,23r-6,-9l227,8,220,6e" fillcolor="#2a2a29" stroked="f">
                <v:path arrowok="t"/>
              </v:shape>
            </v:group>
            <v:shape id="_x0000_s1108" style="position:absolute;left:1780;top:1392;width:31;height:36" coordsize="31,36" o:allowincell="f" path="m30,l20,,,,,36r10,l21,36,31,35,30,,20,,30,r,e" fillcolor="#636362" stroked="f">
              <v:path arrowok="t"/>
            </v:shape>
            <v:shape id="_x0000_s1109" style="position:absolute;left:1782;top:1396;width:23;height:32" coordsize="23,32" o:allowincell="f" path="m22,l,,,31r7,l22,31,22,e" fillcolor="#2a2a29" stroked="f">
              <v:path arrowok="t"/>
            </v:shape>
            <v:shape id="_x0000_s1110" style="position:absolute;left:1877;top:1400;width:20;height:35" coordsize="20,35" o:allowincell="f" path="m,l,30r3,1l11,34,10,5,,e" fillcolor="#636362" stroked="f">
              <v:path arrowok="t"/>
            </v:shape>
            <v:shape id="_x0000_s1111" style="position:absolute;left:1877;top:1406;width:20;height:26" coordsize="20,26" o:allowincell="f" path="m,l,25r3,1l3,1,,e" fillcolor="#2a2a29" stroked="f">
              <v:path arrowok="t"/>
            </v:shape>
            <v:shape id="_x0000_s1112" style="position:absolute;left:1690;top:1397;width:20;height:35" coordsize="20,35" o:allowincell="f" path="m14,l9,,,2,,35,10,33r5,-1l14,e" fillcolor="#636362" stroked="f">
              <v:path arrowok="t"/>
            </v:shape>
            <v:shape id="_x0000_s1113" style="position:absolute;left:1698;top:1403;width:20;height:28" coordsize="20,28" o:allowincell="f" path="m6,l,1,,28,6,26,6,e" fillcolor="#2a2a29" stroked="f">
              <v:path arrowok="t"/>
            </v:shape>
            <v:rect id="_x0000_s1114" style="position:absolute;left:1664;top:1394;width:240;height:4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3" type="#_x0000_t75" style="width:11.65pt;height:2.1pt">
                          <v:imagedata r:id="rId24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15" style="position:absolute;left:1663;top:1392;width:240;height:4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4" type="#_x0000_t75" style="width:11.65pt;height:2.1pt">
                          <v:imagedata r:id="rId25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116" style="position:absolute;left:1687;top:1282;width:186;height:41" coordorigin="1687,1282" coordsize="186,41" o:allowincell="f">
              <v:shape id="_x0000_s1117" style="position:absolute;left:1687;top:1282;width:186;height:41;mso-position-horizontal-relative:page;mso-position-vertical-relative:page" coordsize="186,41" o:allowincell="f" path="m110,l87,,63,2,41,5,23,9,2,21,,27r,l9,40,8,31r2,-8l16,19,30,13,49,9,71,6,94,5r60,l151,4,132,1,110,e" fillcolor="#2a2a29" stroked="f">
                <v:path arrowok="t"/>
              </v:shape>
              <v:shape id="_x0000_s1118" style="position:absolute;left:1687;top:1282;width:186;height:41;mso-position-horizontal-relative:page;mso-position-vertical-relative:page" coordsize="186,41" o:allowincell="f" path="m154,5l94,5r23,l138,7r18,3l172,16r3,7l175,36r2,-2l182,27r,l185,16r-9,-3l166,8,154,5e" fillcolor="#2a2a29" stroked="f">
                <v:path arrowok="t"/>
              </v:shape>
            </v:group>
            <v:group id="_x0000_s1119" style="position:absolute;left:1767;top:1056;width:20;height:81" coordorigin="1767,1056" coordsize="20,81" o:allowincell="f">
              <v:shape id="_x0000_s1120" style="position:absolute;left:1767;top:1056;width:20;height:81;mso-position-horizontal-relative:page;mso-position-vertical-relative:page" coordsize="20,81" o:allowincell="f" path="m11,68r-3,l8,75r-1,l6,76,5,78r,1l6,80r,l7,81r1,l9,81r2,l13,80r1,-1l14,77r,-1l12,75r,l11,75r,-7e" fillcolor="#2a2a29" stroked="f">
                <v:path arrowok="t"/>
              </v:shape>
              <v:shape id="_x0000_s1121" style="position:absolute;left:1767;top:1056;width:20;height:81;mso-position-horizontal-relative:page;mso-position-vertical-relative:page" coordsize="20,81" o:allowincell="f" path="m5,66l4,67r,l3,67r,l3,69r1,1l5,70,6,69r,l6,69,7,68r1,l11,68r,-1l16,67r,l6,67,5,66e" fillcolor="#2a2a29" stroked="f">
                <v:path arrowok="t"/>
              </v:shape>
              <v:shape id="_x0000_s1122" style="position:absolute;left:1767;top:1056;width:20;height:81;mso-position-horizontal-relative:page;mso-position-vertical-relative:page" coordsize="20,81" o:allowincell="f" path="m16,67r-5,l12,68r1,1l13,69r2,l16,68r,-1e" fillcolor="#2a2a29" stroked="f">
                <v:path arrowok="t"/>
              </v:shape>
              <v:shape id="_x0000_s1123" style="position:absolute;left:1767;top:1056;width:20;height:81;mso-position-horizontal-relative:page;mso-position-vertical-relative:page" coordsize="20,81" o:allowincell="f" path="m14,66r-9,l7,66,6,67r10,l16,66r-2,e" fillcolor="#2a2a29" stroked="f">
                <v:path arrowok="t"/>
              </v:shape>
              <v:shape id="_x0000_s1124" style="position:absolute;left:1767;top:1056;width:20;height:81;mso-position-horizontal-relative:page;mso-position-vertical-relative:page" coordsize="20,81" o:allowincell="f" path="m4,63r-1,l2,64r,1l3,66r,1l4,66r1,l14,66r,l12,66r2,l15,65r,l11,65r,-1l8,64r-1,l5,64,4,63r,e" fillcolor="#2a2a29" stroked="f">
                <v:path arrowok="t"/>
              </v:shape>
              <v:shape id="_x0000_s1125" style="position:absolute;left:1767;top:1056;width:20;height:81;mso-position-horizontal-relative:page;mso-position-vertical-relative:page" coordsize="20,81" o:allowincell="f" path="m14,62r-1,l13,63r-1,l11,64r,1l15,65r,-1l15,63,14,62e" fillcolor="#2a2a29" stroked="f">
                <v:path arrowok="t"/>
              </v:shape>
              <v:shape id="_x0000_s1126" style="position:absolute;left:1767;top:1056;width:20;height:81;mso-position-horizontal-relative:page;mso-position-vertical-relative:page" coordsize="20,81" o:allowincell="f" path="m10,57r-2,l8,64r3,l10,57e" fillcolor="#2a2a29" stroked="f">
                <v:path arrowok="t"/>
              </v:shape>
              <v:shape id="_x0000_s1127" style="position:absolute;left:1767;top:1056;width:20;height:81;mso-position-horizontal-relative:page;mso-position-vertical-relative:page" coordsize="20,81" o:allowincell="f" path="m5,53l4,55r2,l7,55,5,57r1,1l7,58,8,57r2,l10,56r2,l13,55r,-1l12,54r-4,l7,53r-2,e" fillcolor="#2a2a29" stroked="f">
                <v:path arrowok="t"/>
              </v:shape>
              <v:rect id="_x0000_s1128" style="position:absolute;left:1777;top:1141;width:2;height:1;mso-position-horizontal-relative:page;mso-position-vertical-relative:page" o:allowincell="f" fillcolor="#2a2a29" stroked="f">
                <v:path arrowok="t"/>
              </v:rect>
              <v:shape id="_x0000_s1129" style="position:absolute;left:1767;top:1056;width:20;height:81;mso-position-horizontal-relative:page;mso-position-vertical-relative:page" coordsize="20,81" o:allowincell="f" path="m12,53r-1,l10,54r2,l12,53e" fillcolor="#2a2a29" stroked="f">
                <v:path arrowok="t"/>
              </v:shape>
              <v:shape id="_x0000_s1130" style="position:absolute;left:1767;top:1056;width:20;height:81;mso-position-horizontal-relative:page;mso-position-vertical-relative:page" coordsize="20,81" o:allowincell="f" path="m12,48r-1,l11,48r-1,2l7,50r,l6,50r,1l7,52r3,l11,52r1,l14,53r1,-2l13,50r,l13,49r,-1l12,48e" fillcolor="#2a2a29" stroked="f">
                <v:path arrowok="t"/>
              </v:shape>
              <v:shape id="_x0000_s1131" style="position:absolute;left:1767;top:1056;width:20;height:81;mso-position-horizontal-relative:page;mso-position-vertical-relative:page" coordsize="20,81" o:allowincell="f" path="m8,23r-3,l7,23r,1l8,25r,1l8,35r-1,l7,36r,l7,37r,l8,38r,2l7,40r,1l6,41r,1l7,43r1,l8,46r-2,l5,47r,1l5,50r1,l7,50r3,l11,44r1,l12,43r,-1l11,41r-1,l10,41r1,-1l11,39r-1,l10,38r3,l13,36r-2,l11,35r-1,l10,35r,-6l11,29r,-1l11,27r-1,l10,25r1,-1l11,23r-3,l8,23e" fillcolor="#2a2a29" stroked="f">
                <v:path arrowok="t"/>
              </v:shape>
              <v:shape id="_x0000_s1132" style="position:absolute;left:1767;top:1056;width:20;height:81;mso-position-horizontal-relative:page;mso-position-vertical-relative:page" coordsize="20,81" o:allowincell="f" path="m12,44r-1,l11,45r1,-1e" fillcolor="#2a2a29" stroked="f">
                <v:path arrowok="t"/>
              </v:shape>
              <v:shape id="_x0000_s1133" style="position:absolute;left:1767;top:1056;width:20;height:81;mso-position-horizontal-relative:page;mso-position-vertical-relative:page" coordsize="20,81" o:allowincell="f" path="m13,36r-2,l13,36r,e" fillcolor="#2a2a29" stroked="f">
                <v:path arrowok="t"/>
              </v:shape>
              <v:shape id="_x0000_s1134" style="position:absolute;left:1767;top:1056;width:20;height:81;mso-position-horizontal-relative:page;mso-position-vertical-relative:page" coordsize="20,81" o:allowincell="f" path="m14,22r-1,l14,23r1,1l16,25r,1l16,27r,l16,27r,l15,29r2,1l18,29r1,-1l18,27r,l17,26r,-1l17,24r,l17,22r-2,l14,22e" fillcolor="#2a2a29" stroked="f">
                <v:path arrowok="t"/>
              </v:shape>
              <v:shape id="_x0000_s1135" style="position:absolute;left:1767;top:1056;width:20;height:81;mso-position-horizontal-relative:page;mso-position-vertical-relative:page" coordsize="20,81" o:allowincell="f" path="m4,20l3,21r,l3,22r-2,l,24r,1l,26r,l,26r,2l,28r,1l2,29r,-1l3,27r,l2,26r,l1,24,2,23r2,l7,23r,-1l6,22r,-1l6,21r,l6,20r-1,l4,20e" fillcolor="#2a2a29" stroked="f">
                <v:path arrowok="t"/>
              </v:shape>
              <v:shape id="_x0000_s1136" style="position:absolute;left:1767;top:1056;width:20;height:81;mso-position-horizontal-relative:page;mso-position-vertical-relative:page" coordsize="20,81" o:allowincell="f" path="m11,27r-1,l11,27r,e" fillcolor="#2a2a29" stroked="f">
                <v:path arrowok="t"/>
              </v:shape>
              <v:shape id="_x0000_s1137" style="position:absolute;left:1767;top:1056;width:20;height:81;mso-position-horizontal-relative:page;mso-position-vertical-relative:page" coordsize="20,81" o:allowincell="f" path="m7,23r-3,l4,23r1,l5,23r3,l7,23e" fillcolor="#2a2a29" stroked="f">
                <v:path arrowok="t"/>
              </v:shape>
              <v:shape id="_x0000_s1138" style="position:absolute;left:1767;top:1056;width:20;height:81;mso-position-horizontal-relative:page;mso-position-vertical-relative:page" coordsize="20,81" o:allowincell="f" path="m10,19r-3,l8,21r,2l10,23r,-1l11,22r-1,l10,19e" fillcolor="#2a2a29" stroked="f">
                <v:path arrowok="t"/>
              </v:shape>
              <v:shape id="_x0000_s1139" style="position:absolute;left:1767;top:1056;width:20;height:81;mso-position-horizontal-relative:page;mso-position-vertical-relative:page" coordsize="20,81" o:allowincell="f" path="m12,22r-1,l10,23r1,l13,22r1,l12,22e" fillcolor="#2a2a29" stroked="f">
                <v:path arrowok="t"/>
              </v:shape>
              <v:shape id="_x0000_s1140" style="position:absolute;left:1767;top:1056;width:20;height:81;mso-position-horizontal-relative:page;mso-position-vertical-relative:page" coordsize="20,81" o:allowincell="f" path="m15,21r-2,l14,21r1,1l17,22r-1,l15,21e" fillcolor="#2a2a29" stroked="f">
                <v:path arrowok="t"/>
              </v:shape>
              <v:shape id="_x0000_s1141" style="position:absolute;left:1767;top:1056;width:20;height:81;mso-position-horizontal-relative:page;mso-position-vertical-relative:page" coordsize="20,81" o:allowincell="f" path="m14,20r-3,1l10,21r,1l11,22r,l13,21r2,l15,21,14,20e" fillcolor="#2a2a29" stroked="f">
                <v:path arrowok="t"/>
              </v:shape>
              <v:shape id="_x0000_s1142" style="position:absolute;left:1767;top:1056;width:20;height:81;mso-position-horizontal-relative:page;mso-position-vertical-relative:page" coordsize="20,81" o:allowincell="f" path="m9,8l8,8r,11l5,19r,1l6,20r,l7,19r3,l10,19r-2,l7,18r3,l9,8e" fillcolor="#2a2a29" stroked="f">
                <v:path arrowok="t"/>
              </v:shape>
              <v:shape id="_x0000_s1143" style="position:absolute;left:1767;top:1056;width:20;height:81;mso-position-horizontal-relative:page;mso-position-vertical-relative:page" coordsize="20,81" o:allowincell="f" path="m9,l8,r,4l6,4,3,7,2,8,4,9r3,l8,8r1,l9,8,7,8,5,7,7,5r1,l10,5r,-1l13,3r-3,l9,e" fillcolor="#2a2a29" stroked="f">
                <v:path arrowok="t"/>
              </v:shape>
              <v:shape id="_x0000_s1144" style="position:absolute;left:1767;top:1056;width:20;height:81;mso-position-horizontal-relative:page;mso-position-vertical-relative:page" coordsize="20,81" o:allowincell="f" path="m10,5l8,5r,2l8,7,7,8r2,l11,7r1,l13,6,9,6,10,5e" fillcolor="#2a2a29" stroked="f">
                <v:path arrowok="t"/>
              </v:shape>
              <v:shape id="_x0000_s1145" style="position:absolute;left:1767;top:1056;width:20;height:81;mso-position-horizontal-relative:page;mso-position-vertical-relative:page" coordsize="20,81" o:allowincell="f" path="m18,1l13,2,11,3r-1,l13,3r,1l13,5r-1,l12,5,11,6r-1,l9,6r4,l15,6,16,5r3,l19,4r-4,l15,2r3,l18,1e" fillcolor="#2a2a29" stroked="f">
                <v:path arrowok="t"/>
              </v:shape>
              <v:shape id="_x0000_s1146" style="position:absolute;left:1767;top:1056;width:20;height:81;mso-position-horizontal-relative:page;mso-position-vertical-relative:page" coordsize="20,81" o:allowincell="f" path="m19,4r-4,l19,4r,e" fillcolor="#2a2a29" stroked="f">
                <v:path arrowok="t"/>
              </v:shape>
            </v:group>
            <v:shape id="_x0000_s1147" style="position:absolute;left:1780;top:1292;width:26;height:36" coordsize="26,36" o:allowincell="f" path="m,l,35r8,l26,35,25,1,16,,8,,,e" fillcolor="#2a2a29" stroked="f">
              <v:path arrowok="t"/>
            </v:shape>
            <v:shape id="_x0000_s1148" style="position:absolute;left:1782;top:1297;width:20;height:30" coordsize="20,30" o:allowincell="f" path="m,l,29r12,l19,29,18,,,e" fillcolor="#696969" stroked="f">
              <v:path arrowok="t"/>
            </v:shape>
            <v:group id="_x0000_s1149" style="position:absolute;left:1781;top:1296;width:22;height:32" coordorigin="1781,1296" coordsize="22,32" o:allowincell="f">
              <v:shape id="_x0000_s1150" style="position:absolute;left:1781;top:1296;width:22;height:32;mso-position-horizontal-relative:page;mso-position-vertical-relative:page" coordsize="22,32" o:allowincell="f" path="m,l,32r7,l21,32r,-2l11,30r,l9,30r-7,l2,21r19,l21,20r-10,l9,20r-7,l2,12r19,l21,11r-3,l11,11r,l9,11,2,10,2,2r19,l21,,7,,,e" fillcolor="#f2f2f2" stroked="f">
                <v:path arrowok="t"/>
              </v:shape>
              <v:rect id="_x0000_s1151" style="position:absolute;left:1802;top:1325;width:2;height:8;mso-position-horizontal-relative:page;mso-position-vertical-relative:page" o:allowincell="f" fillcolor="#f2f2f2" stroked="f">
                <v:path arrowok="t"/>
              </v:rect>
              <v:shape id="_x0000_s1152" style="position:absolute;left:1781;top:1296;width:22;height:32;mso-position-horizontal-relative:page;mso-position-vertical-relative:page" coordsize="22,32" o:allowincell="f" path="m21,21l2,21r7,l9,30r2,l11,21r10,l21,21e" fillcolor="#f2f2f2" stroked="f">
                <v:path arrowok="t"/>
              </v:shape>
              <v:shape id="_x0000_s1153" style="position:absolute;left:1781;top:1296;width:22;height:32;mso-position-horizontal-relative:page;mso-position-vertical-relative:page" coordsize="22,32" o:allowincell="f" path="m21,12r-10,l18,12r,8l21,20r,-8e" fillcolor="#f2f2f2" stroked="f">
                <v:path arrowok="t"/>
              </v:shape>
              <v:shape id="_x0000_s1154" style="position:absolute;left:1781;top:1296;width:22;height:32;mso-position-horizontal-relative:page;mso-position-vertical-relative:page" coordsize="22,32" o:allowincell="f" path="m21,12l2,12r7,l9,20r2,l11,12r10,l21,12e" fillcolor="#f2f2f2" stroked="f">
                <v:path arrowok="t"/>
              </v:shape>
              <v:shape id="_x0000_s1155" style="position:absolute;left:1781;top:1296;width:22;height:32;mso-position-horizontal-relative:page;mso-position-vertical-relative:page" coordsize="22,32" o:allowincell="f" path="m21,2l11,2r7,l18,11r3,l21,2e" fillcolor="#f2f2f2" stroked="f">
                <v:path arrowok="t"/>
              </v:shape>
              <v:shape id="_x0000_s1156" style="position:absolute;left:1781;top:1296;width:22;height:32;mso-position-horizontal-relative:page;mso-position-vertical-relative:page" coordsize="22,32" o:allowincell="f" path="m21,2l2,2r7,l9,11r2,l11,2r10,l21,2e" fillcolor="#f2f2f2" stroked="f">
                <v:path arrowok="t"/>
              </v:shape>
            </v:group>
            <v:group id="_x0000_s1157" style="position:absolute;left:1781;top:1296;width:22;height:32" coordorigin="1781,1296" coordsize="22,32" o:allowincell="f">
              <v:shape id="_x0000_s1158" style="position:absolute;left:1781;top:1296;width:22;height:32;mso-position-horizontal-relative:page;mso-position-vertical-relative:page" coordsize="22,32" o:allowincell="f" path="m11,11r,1l18,12r,8l11,20r,1l18,21r1,9l12,30r,2l21,32r,-2l19,30r2,l21,11r-3,l11,11e" fillcolor="#b7b7b6" stroked="f">
                <v:path arrowok="t"/>
              </v:shape>
              <v:shape id="_x0000_s1159" style="position:absolute;left:1781;top:1296;width:22;height:32;mso-position-horizontal-relative:page;mso-position-vertical-relative:page" coordsize="22,32" o:allowincell="f" path="m21,2l11,2r7,l18,11r3,l21,2e" fillcolor="#b7b7b6" stroked="f">
                <v:path arrowok="t"/>
              </v:shape>
              <v:shape id="_x0000_s1160" style="position:absolute;left:1781;top:1296;width:22;height:32;mso-position-horizontal-relative:page;mso-position-vertical-relative:page" coordsize="22,32" o:allowincell="f" path="m11,9l9,9r2,1l11,10r,-1e" fillcolor="#b7b7b6" stroked="f">
                <v:path arrowok="t"/>
              </v:shape>
              <v:shape id="_x0000_s1161" style="position:absolute;left:1781;top:1296;width:22;height:32;mso-position-horizontal-relative:page;mso-position-vertical-relative:page" coordsize="22,32" o:allowincell="f" path="m21,2l2,2r7,l9,10,9,9r2,l11,2r10,l21,2e" fillcolor="#b7b7b6" stroked="f">
                <v:path arrowok="t"/>
              </v:shape>
              <v:shape id="_x0000_s1162" style="position:absolute;left:1781;top:1296;width:22;height:32;mso-position-horizontal-relative:page;mso-position-vertical-relative:page" coordsize="22,32" o:allowincell="f" path="m,l,9r,l2,10,2,2r19,l21,,14,,7,,,e" fillcolor="#b7b7b6" stroked="f">
                <v:path arrowok="t"/>
              </v:shape>
            </v:group>
            <v:shape id="_x0000_s1163" style="position:absolute;left:1775;top:1328;width:35;height:20" coordsize="35,20" o:allowincell="f" path="m4,l1,1,,6,9,5r4,l31,5,35,2,35,,24,,14,,4,e" fillcolor="#2a2a29" stroked="f">
              <v:path arrowok="t"/>
            </v:shape>
            <v:group id="_x0000_s1164" style="position:absolute;left:1779;top:1328;width:31;height:20" coordorigin="1779,1328" coordsize="31,20" o:allowincell="f">
              <v:shape id="_x0000_s1165" style="position:absolute;left:1779;top:1328;width:31;height:20;mso-position-horizontal-relative:page;mso-position-vertical-relative:page" coordsize="31,20" o:allowincell="f" path="m,l,2r20,l30,2,30,,20,,,e" fillcolor="#cccccb" stroked="f">
                <v:path arrowok="t"/>
              </v:shape>
              <v:shape id="_x0000_s1166" style="position:absolute;left:1779;top:1328;width:31;height:20;mso-position-horizontal-relative:page;mso-position-vertical-relative:page" coordsize="31,20" o:allowincell="f" path="m30,l20,,30,r,e" fillcolor="#cccccb" stroked="f">
                <v:path arrowok="t"/>
              </v:shape>
            </v:group>
            <v:shape id="_x0000_s1167" style="position:absolute;left:1690;top:1519;width:20;height:42" coordsize="20,42" o:allowincell="f" path="m12,l,3,,41,12,38,12,e" fillcolor="#636362" stroked="f">
              <v:path arrowok="t"/>
            </v:shape>
            <v:shape id="_x0000_s1168" style="position:absolute;left:1697;top:1527;width:20;height:31" coordsize="20,31" o:allowincell="f" path="m6,l,1,,31,6,29,6,e" fillcolor="#2a2a29" stroked="f">
              <v:path arrowok="t"/>
            </v:shape>
            <v:shape id="_x0000_s1169" style="position:absolute;left:1861;top:1483;width:230;height:339" coordsize="230,339" o:allowincell="f" path="m230,l212,5r-19,6l133,29r-18,5l95,41,56,53,19,64,,69r,40l5,130r10,10l15,160r,20l14,200r-1,20l12,240r-1,20l11,280r-1,20l28,307r19,6l67,317r20,5l108,325r21,4l149,332r21,2l208,338r4,-19l214,299r3,-20l219,260r2,-20l223,220r1,-20l225,180r1,-20l227,140r1,-20l229,100r,-20l229,58,230,e" fillcolor="#b6b6b6" stroked="f">
              <v:path arrowok="t"/>
            </v:shape>
            <v:shape id="_x0000_s1170" style="position:absolute;left:1865;top:1733;width:223;height:121" coordsize="223,121" o:allowincell="f" path="m184,l22,,12,17,5,38,2,59,,78r37,9l97,99r41,8l158,111r20,3l197,117r19,3l222,120r,-29l222,17,223,,184,e" fillcolor="#a6a6a6" stroked="f">
              <v:path arrowok="t"/>
            </v:shape>
            <v:rect id="_x0000_s1171" style="position:absolute;left:1861;top:1441;width:220;height:42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4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5" type="#_x0000_t75" style="width:11.25pt;height:20.8pt">
                          <v:imagedata r:id="rId26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172" style="position:absolute;left:1856;top:1147;width:341;height:399" coordorigin="1856,1147" coordsize="341,399" o:allowincell="f">
              <v:shape id="_x0000_s1173" style="position:absolute;left:1856;top:1147;width:341;height:399;mso-position-horizontal-relative:page;mso-position-vertical-relative:page" coordsize="341,399" o:allowincell="f" path="m211,r-3,1l208,30r,l199,48r-9,18l181,85r-8,19l147,161r-9,19l129,198r-9,18l112,234r-9,18l94,269r-8,16l71,306,60,322,36,353,23,369,11,385,,399r17,-2l36,394r19,-5l75,384r21,-6l116,372r39,-13l174,353r37,-13l224,325r41,-45l279,265r13,-16l305,234r12,-15l329,203r12,-16l333,170,316,132r-9,-20l298,93,289,74,280,57,271,43r,-1l271,38r-3,l258,37,236,35,211,31r,-1l208,30r,l211,30,211,e" fillcolor="#2a2a29" stroked="f">
                <v:path arrowok="t"/>
              </v:shape>
              <v:shape id="_x0000_s1174" style="position:absolute;left:1856;top:1147;width:341;height:399;mso-position-horizontal-relative:page;mso-position-vertical-relative:page" coordsize="341,399" o:allowincell="f" path="m271,7r-3,1l268,38r3,l271,9r,-2e" fillcolor="#2a2a29" stroked="f">
                <v:path arrowok="t"/>
              </v:shape>
            </v:group>
            <v:rect id="_x0000_s1175" style="position:absolute;left:1873;top:1149;width:220;height:40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4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6" type="#_x0000_t75" style="width:10.8pt;height:20pt">
                          <v:imagedata r:id="rId27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76" style="position:absolute;left:1859;top:1328;width:240;height:34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7" type="#_x0000_t75" style="width:11.65pt;height:16.65pt">
                          <v:imagedata r:id="rId28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77" style="position:absolute;left:1915;top:1735;width:20;height:29" coordsize="20,29" o:allowincell="f" path="m9,l1,,,28r9,l9,e" fillcolor="#636362" stroked="f">
              <v:path arrowok="t"/>
            </v:shape>
            <v:shape id="_x0000_s1178" style="position:absolute;left:1922;top:1740;width:20;height:22" coordsize="20,22" o:allowincell="f" path="m2,l,,,21r2,l2,e" fillcolor="#2a2a29" stroked="f">
              <v:path arrowok="t"/>
            </v:shape>
            <v:rect id="_x0000_s1179" style="position:absolute;left:3201;top:1013;width:80;height: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8" type="#_x0000_t75" style="width:4.15pt;height:4.15pt">
                          <v:imagedata r:id="rId29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80" style="position:absolute;left:3234;top:1013;width:20;height: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9" type="#_x0000_t75" style="width:.4pt;height:.4pt">
                          <v:imagedata r:id="rId30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81" style="position:absolute;left:3204;top:1078;width:80;height:34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0" type="#_x0000_t75" style="width:4.15pt;height:17.05pt">
                          <v:imagedata r:id="rId31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82" style="position:absolute;left:3204;top:1078;width:80;height:34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1" type="#_x0000_t75" style="width:4.15pt;height:17.05pt">
                          <v:imagedata r:id="rId32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183" style="position:absolute;left:3197;top:1075;width:92;height:28" coordorigin="3197,1075" coordsize="92,28" o:allowincell="f">
              <v:shape id="_x0000_s1184" style="position:absolute;left:3197;top:1075;width:92;height:28;mso-position-horizontal-relative:page;mso-position-vertical-relative:page" coordsize="92,28" o:allowincell="f" path="m65,l50,,47,,26,3,13,7,2,16,,19r1,4l2,24r1,1l6,27,5,22,6,18r8,-5l32,7,55,4r11,l84,4r,l82,3,75,1,65,e" fillcolor="#2a2a29" stroked="f">
                <v:path arrowok="t"/>
              </v:shape>
              <v:shape id="_x0000_s1185" style="position:absolute;left:3197;top:1075;width:92;height:28;mso-position-horizontal-relative:page;mso-position-vertical-relative:page" coordsize="92,28" o:allowincell="f" path="m84,4l66,4r8,1l84,8r2,3l87,20r4,-6l91,11,92,7,84,4e" fillcolor="#2a2a29" stroked="f">
                <v:path arrowok="t"/>
              </v:shape>
            </v:group>
            <v:shape id="_x0000_s1186" style="position:absolute;left:3235;top:996;width:20;height:20" coordsize="20,20" o:allowincell="f" path="m2,r,2l1,3r,3l1,6,2,7r,3l2,10,,11r,1l2,15,4,14r1,l6,13r,l7,11,5,10r-1,l4,6r1,l5,3,4,3,4,1,4,,2,e" fillcolor="#2a2a29" stroked="f">
              <v:path arrowok="t"/>
            </v:shape>
            <v:rect id="_x0000_s1187" style="position:absolute;left:3240;top:882;width:300;height:26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2" type="#_x0000_t75" style="width:15pt;height:12.9pt">
                          <v:imagedata r:id="rId33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88" style="position:absolute;left:3361;top:882;width:20;height:2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3" type="#_x0000_t75" style="width:1.65pt;height:1.65pt">
                          <v:imagedata r:id="rId34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89" style="position:absolute;left:3234;top:1102;width:300;height:1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4" type="#_x0000_t75" style="width:15.4pt;height:8.75pt">
                          <v:imagedata r:id="rId35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90" style="position:absolute;left:3262;top:1213;width:280;height:60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6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5" type="#_x0000_t75" style="width:14.55pt;height:29.95pt">
                          <v:imagedata r:id="rId36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91" style="position:absolute;left:3239;top:1187;width:300;height:62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6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6" type="#_x0000_t75" style="width:15pt;height:31.2pt">
                          <v:imagedata r:id="rId37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92" style="position:absolute;left:3235;top:1122;width:300;height:6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6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7" type="#_x0000_t75" style="width:15.4pt;height:34.55pt">
                          <v:imagedata r:id="rId38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93" style="position:absolute;left:3238;top:1169;width:300;height: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8" type="#_x0000_t75" style="width:15pt;height:3.75pt">
                          <v:imagedata r:id="rId39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94" style="position:absolute;left:3239;top:1197;width:300;height: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9" type="#_x0000_t75" style="width:15pt;height:3.75pt">
                          <v:imagedata r:id="rId40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95" style="position:absolute;left:3242;top:1167;width:300;height:10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0" type="#_x0000_t75" style="width:15pt;height:5pt">
                          <v:imagedata r:id="rId41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196" style="position:absolute;left:3225;top:1097;width:325;height:70" coordorigin="3225,1097" coordsize="325,70" o:allowincell="f">
              <v:shape id="_x0000_s1197" style="position:absolute;left:3225;top:1097;width:325;height:70;mso-position-horizontal-relative:page;mso-position-vertical-relative:page" coordsize="325,70" o:allowincell="f" path="m194,l168,,142,1,116,4,92,8,69,12,48,18,31,24,16,32,6,40,,49,,59,2,69,9,65,7,49,17,42,34,32,53,24,74,20,94,16r19,-3l133,10,152,9,173,8r103,l265,5,243,2,219,,194,e" fillcolor="#2a2a29" stroked="f">
                <v:path arrowok="t"/>
              </v:shape>
              <v:shape id="_x0000_s1198" style="position:absolute;left:3225;top:1097;width:325;height:70;mso-position-horizontal-relative:page;mso-position-vertical-relative:page" coordsize="325,70" o:allowincell="f" path="m276,8r-83,l213,8r20,2l252,13r23,5l292,25r25,14l317,56r4,-2l322,52r2,-11l321,31r-8,-8l300,16,284,10,276,8e" fillcolor="#2a2a29" stroked="f">
                <v:path arrowok="t"/>
              </v:shape>
            </v:group>
            <v:shape id="_x0000_s1199" style="position:absolute;left:3386;top:1106;width:42;height:49" coordsize="42,49" o:allowincell="f" path="m40,l,,2,49,42,47,40,e" fillcolor="#636362" stroked="f">
              <v:path arrowok="t"/>
            </v:shape>
            <v:shape id="_x0000_s1200" style="position:absolute;left:3389;top:1112;width:31;height:43" coordsize="31,43" o:allowincell="f" path="m28,l,,1,42r29,l28,e" fillcolor="#2a2a29" stroked="f">
              <v:path arrowok="t"/>
            </v:shape>
            <v:shape id="_x0000_s1201" style="position:absolute;left:3514;top:1122;width:20;height:46" coordsize="20,46" o:allowincell="f" path="m,l,39r15,7l13,8,,e" fillcolor="#636362" stroked="f">
              <v:path arrowok="t"/>
            </v:shape>
            <v:shape id="_x0000_s1202" style="position:absolute;left:3514;top:1129;width:20;height:34" coordsize="20,34" o:allowincell="f" path="m,l,32r5,2l4,2,,e" fillcolor="#2a2a29" stroked="f">
              <v:path arrowok="t"/>
            </v:shape>
            <v:shape id="_x0000_s1203" style="position:absolute;left:3269;top:1120;width:21;height:49" coordsize="21,49" o:allowincell="f" path="m18,l,5,1,48,20,42,18,e" fillcolor="#636362" stroked="f">
              <v:path arrowok="t"/>
            </v:shape>
            <v:shape id="_x0000_s1204" style="position:absolute;left:3280;top:1128;width:20;height:38" coordsize="20,38" o:allowincell="f" path="m8,l,3,1,37,9,35,8,e" fillcolor="#2a2a29" stroked="f">
              <v:path arrowok="t"/>
            </v:shape>
            <v:rect id="_x0000_s1205" style="position:absolute;left:3235;top:1109;width:300;height:6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1" type="#_x0000_t75" style="width:15pt;height:3.35pt">
                          <v:imagedata r:id="rId42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06" style="position:absolute;left:3235;top:1106;width:320;height:6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2" type="#_x0000_t75" style="width:15.4pt;height:3.35pt">
                          <v:imagedata r:id="rId43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07" style="position:absolute;left:3312;top:790;width:180;height:30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3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3" type="#_x0000_t75" style="width:8.75pt;height:15.4pt">
                          <v:imagedata r:id="rId44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08" style="position:absolute;left:3413;top:904;width:60;height:1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4" type="#_x0000_t75" style="width:3.35pt;height:8.75pt">
                          <v:imagedata r:id="rId45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09" style="position:absolute;left:2883;top:879;width:600;height:96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9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5" type="#_x0000_t75" style="width:30.8pt;height:47.85pt">
                          <v:imagedata r:id="rId46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10" style="position:absolute;left:3481;top:1253;width:20;height:48" coordsize="20,48" o:allowincell="f" path="m,l,45r15,2l14,2,,e" fillcolor="#636362" stroked="f">
              <v:path arrowok="t"/>
            </v:shape>
            <v:shape id="_x0000_s1211" style="position:absolute;left:3481;top:1260;width:20;height:39" coordsize="20,39" o:allowincell="f" path="m,l,38r5,1l4,1,,e" fillcolor="#2a2a29" stroked="f">
              <v:path arrowok="t"/>
            </v:shape>
            <v:shape id="_x0000_s1212" style="position:absolute;left:3483;top:1355;width:20;height:82" coordsize="20,82" o:allowincell="f" path="m7,l,3,1,81r15,1l14,4,7,e" fillcolor="#636362" stroked="f">
              <v:path arrowok="t"/>
            </v:shape>
            <v:shape id="_x0000_s1213" style="position:absolute;left:3483;top:1369;width:20;height:66" coordsize="20,66" o:allowincell="f" path="m,l1,66r4,l4,1,,e" fillcolor="#2a2a29" stroked="f">
              <v:path arrowok="t"/>
            </v:shape>
            <v:shape id="_x0000_s1214" style="position:absolute;left:3490;top:1547;width:20;height:59" coordsize="20,59" o:allowincell="f" path="m,l,59,17,58,15,,,e" fillcolor="#636362" stroked="f">
              <v:path arrowok="t"/>
            </v:shape>
            <v:shape id="_x0000_s1215" style="position:absolute;left:3490;top:1555;width:20;height:49" coordsize="20,49" o:allowincell="f" path="m,l,49r5,l4,,,e" fillcolor="#2a2a29" stroked="f">
              <v:path arrowok="t"/>
            </v:shape>
            <v:rect id="_x0000_s1216" style="position:absolute;left:3013;top:992;width:280;height:40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4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6" type="#_x0000_t75" style="width:14.15pt;height:20pt">
                          <v:imagedata r:id="rId47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17" style="position:absolute;left:2983;top:1083;width:20;height:123" coordsize="20,123" o:allowincell="f" path="m1,l,3,1,9r,14l2,23,1,26r,4l3,123r2,l5,118r4,-9l12,101r2,-9l16,84,15,30r2,-4l15,24,14,10,18,5,13,1,1,e" fillcolor="#e8e8e8" stroked="f">
              <v:path arrowok="t"/>
            </v:shape>
            <v:shape id="_x0000_s1218" style="position:absolute;left:2985;top:1111;width:20;height:20" coordsize="20,20" o:allowincell="f" path="m,l,6,13,8r,-6l,e" fillcolor="silver" stroked="f">
              <v:path arrowok="t"/>
            </v:shape>
            <v:shape id="_x0000_s1219" style="position:absolute;left:2985;top:1124;width:20;height:20" coordsize="20,20" o:allowincell="f" path="m,l,6,14,8,13,1,,e" fillcolor="silver" stroked="f">
              <v:path arrowok="t"/>
            </v:shape>
            <v:shape id="_x0000_s1220" style="position:absolute;left:2986;top:1137;width:20;height:20" coordsize="20,20" o:allowincell="f" path="m,l,6,13,7r,-6l,e" fillcolor="silver" stroked="f">
              <v:path arrowok="t"/>
            </v:shape>
            <v:shape id="_x0000_s1221" style="position:absolute;left:2986;top:1148;width:20;height:20" coordsize="20,20" o:allowincell="f" path="m,l,5,13,8,13,,,e" fillcolor="silver" stroked="f">
              <v:path arrowok="t"/>
            </v:shape>
            <v:shape id="_x0000_s1222" style="position:absolute;left:2986;top:1159;width:20;height:20" coordsize="20,20" o:allowincell="f" path="m,l,6,13,7r,-6l,e" fillcolor="silver" stroked="f">
              <v:path arrowok="t"/>
            </v:shape>
            <v:shape id="_x0000_s1223" style="position:absolute;left:2986;top:1172;width:20;height:20" coordsize="20,20" o:allowincell="f" path="m,l,6r10,l12,,,e" fillcolor="silver" stroked="f">
              <v:path arrowok="t"/>
            </v:shape>
            <v:shape id="_x0000_s1224" style="position:absolute;left:2987;top:1183;width:20;height:20" coordsize="20,20" o:allowincell="f" path="m,l,6,7,7,7,5,8,,,e" fillcolor="silver" stroked="f">
              <v:path arrowok="t"/>
            </v:shape>
            <v:shape id="_x0000_s1225" style="position:absolute;left:2987;top:1196;width:20;height:20" coordsize="20,20" o:allowincell="f" path="m,l,6r2,l2,4,3,2,4,,,e" fillcolor="silver" stroked="f">
              <v:path arrowok="t"/>
            </v:shape>
            <v:shape id="_x0000_s1226" style="position:absolute;left:2984;top:1085;width:20;height:20" coordsize="20,20" o:allowincell="f" path="m,l,6,13,8,17,2,,e" fillcolor="#ababab" stroked="f">
              <v:path arrowok="t"/>
            </v:shape>
            <v:shape id="_x0000_s1227" style="position:absolute;left:2985;top:1106;width:20;height:20" coordsize="20,20" o:allowincell="f" path="m,l,4,13,6,16,2,,e" fillcolor="#2a2a29" stroked="f">
              <v:path arrowok="t"/>
            </v:shape>
            <v:shape id="_x0000_s1228" style="position:absolute;left:2985;top:1082;width:20;height:20" coordsize="20,20" o:allowincell="f" path="m,l,2,17,5,12,1,,e" fillcolor="#f2f2f2" stroked="f">
              <v:path arrowok="t"/>
            </v:shape>
            <v:shape id="_x0000_s1229" style="position:absolute;left:2993;top:1095;width:20;height:20" coordsize="20,20" o:allowincell="f" path="m,l,10r3,1l3,,,e" fillcolor="#9f9e9e" stroked="f">
              <v:path arrowok="t"/>
            </v:shape>
            <v:shape id="_x0000_s1230" style="position:absolute;left:2987;top:1094;width:20;height:20" coordsize="20,20" o:allowincell="f" path="m3,r,11l,10,,,3,e" fillcolor="#9f9e9e" stroked="f">
              <v:path arrowok="t"/>
            </v:shape>
            <v:shape id="_x0000_s1231" style="position:absolute;left:2955;top:1082;width:32;height:135" coordsize="32,135" o:allowincell="f" path="m29,l8,9,,16r6,3l6,33,1,37r5,2l7,134,32,124,30,28,29,24r1,-1l29,9r,-7l29,e" fillcolor="#7e7e7e" stroked="f">
              <v:path arrowok="t"/>
            </v:shape>
            <v:shape id="_x0000_s1232" style="position:absolute;left:2962;top:1111;width:24;height:20" coordsize="24,20" o:allowincell="f" path="m23,l,10r,7l23,6,23,e" fillcolor="#2a2a29" stroked="f">
              <v:path arrowok="t"/>
            </v:shape>
            <v:shape id="_x0000_s1233" style="position:absolute;left:2962;top:1124;width:24;height:20" coordsize="24,20" o:allowincell="f" path="m24,l,10r,7l23,6,24,e" fillcolor="#2a2a29" stroked="f">
              <v:path arrowok="t"/>
            </v:shape>
            <v:shape id="_x0000_s1234" style="position:absolute;left:2962;top:1137;width:24;height:20" coordsize="24,20" o:allowincell="f" path="m23,l,9r,7l23,6,23,e" fillcolor="#2a2a29" stroked="f">
              <v:path arrowok="t"/>
            </v:shape>
            <v:shape id="_x0000_s1235" style="position:absolute;left:2962;top:1148;width:24;height:20" coordsize="24,20" o:allowincell="f" path="m23,l,9r,7l23,5,23,e" fillcolor="#2a2a29" stroked="f">
              <v:path arrowok="t"/>
            </v:shape>
            <v:shape id="_x0000_s1236" style="position:absolute;left:2963;top:1159;width:23;height:20" coordsize="23,20" o:allowincell="f" path="m23,l,10r,6l23,6,23,e" fillcolor="#2a2a29" stroked="f">
              <v:path arrowok="t"/>
            </v:shape>
            <v:shape id="_x0000_s1237" style="position:absolute;left:2962;top:1172;width:25;height:20" coordsize="25,20" o:allowincell="f" path="m24,l,9r,6l24,6,24,e" fillcolor="#2a2a29" stroked="f">
              <v:path arrowok="t"/>
            </v:shape>
            <v:shape id="_x0000_s1238" style="position:absolute;left:2963;top:1183;width:24;height:20" coordsize="24,20" o:allowincell="f" path="m24,l,9r,7l24,6,24,e" fillcolor="#2a2a29" stroked="f">
              <v:path arrowok="t"/>
            </v:shape>
            <v:shape id="_x0000_s1239" style="position:absolute;left:2963;top:1196;width:24;height:20" coordsize="24,20" o:allowincell="f" path="m24,l,9r,7l24,6,24,e" fillcolor="#2a2a29" stroked="f">
              <v:path arrowok="t"/>
            </v:shape>
            <v:shape id="_x0000_s1240" style="position:absolute;left:2955;top:1085;width:30;height:20" coordsize="30,20" o:allowincell="f" path="m29,l,13r6,3l29,6,29,e" fillcolor="#474746" stroked="f">
              <v:path arrowok="t"/>
            </v:shape>
            <v:shape id="_x0000_s1241" style="position:absolute;left:2957;top:1107;width:28;height:20" coordsize="28,20" o:allowincell="f" path="m27,l,12r4,2l28,3,27,e" fillcolor="#474746" stroked="f">
              <v:path arrowok="t"/>
            </v:shape>
            <v:shape id="_x0000_s1242" style="position:absolute;left:2955;top:1082;width:30;height:20" coordsize="30,20" o:allowincell="f" path="m29,l8,9,,16,29,2,29,e" fillcolor="#b7b7b6" stroked="f">
              <v:path arrowok="t"/>
            </v:shape>
            <v:shape id="_x0000_s1243" style="position:absolute;left:2964;top:1100;width:20;height:20" coordsize="20,20" o:allowincell="f" path="m6,l,2,,13,6,11,6,e" fillcolor="#343433" stroked="f">
              <v:path arrowok="t"/>
            </v:shape>
            <v:shape id="_x0000_s1244" style="position:absolute;left:2975;top:1095;width:20;height:20" coordsize="20,20" o:allowincell="f" path="m6,l,2,,13,6,10,6,e" fillcolor="#343433" stroked="f">
              <v:path arrowok="t"/>
            </v:shape>
            <v:shape id="_x0000_s1245" style="position:absolute;left:3012;top:1375;width:294;height:34" coordsize="294,34" o:allowincell="f" path="m,l,11,260,30r33,4l293,25,,e" fillcolor="#636362" stroked="f">
              <v:path arrowok="t"/>
            </v:shape>
            <v:shape id="_x0000_s1246" style="position:absolute;left:3012;top:1367;width:294;height:34" coordsize="294,34" o:allowincell="f" path="m,l,11,260,30r33,4l293,25,,e" fillcolor="#2a2a29" stroked="f">
              <v:path arrowok="t"/>
            </v:shape>
            <v:shape id="_x0000_s1247" style="position:absolute;left:3167;top:1328;width:82;height:55" coordsize="82,55" o:allowincell="f" path="m52,l22,12r-6,5l15,20r-4,8l,37,28,54,82,19,52,e" fillcolor="#2a2a29" stroked="f">
              <v:path arrowok="t"/>
            </v:shape>
            <v:group id="_x0000_s1248" style="position:absolute;left:3104;top:1163;width:82;height:174" coordorigin="3104,1163" coordsize="82,174" o:allowincell="f">
              <v:shape id="_x0000_s1249" style="position:absolute;left:3104;top:1163;width:82;height:174;mso-position-horizontal-relative:page;mso-position-vertical-relative:page" coordsize="82,174" o:allowincell="f" path="m82,129r-64,l18,129r,l55,173r27,l82,129e" fillcolor="#2a2a29" stroked="f">
                <v:path arrowok="t"/>
              </v:shape>
              <v:shape id="_x0000_s1250" style="position:absolute;left:3104;top:1163;width:82;height:174;mso-position-horizontal-relative:page;mso-position-vertical-relative:page" coordsize="82,174" o:allowincell="f" path="m81,86l4,86r1,1l6,87r1,1l6,91r7,20l11,112r-1,8l12,122r,1l13,125r2,2l16,130r1,l18,129r64,l81,86e" fillcolor="#2a2a29" stroked="f">
                <v:path arrowok="t"/>
              </v:shape>
              <v:shape id="_x0000_s1251" style="position:absolute;left:3104;top:1163;width:82;height:174;mso-position-horizontal-relative:page;mso-position-vertical-relative:page" coordsize="82,174" o:allowincell="f" path="m2,67l,67r,5l2,75r,5l1,80r,l1,82,,83r,2l1,86r,l1,86r1,1l2,88r2,l4,87r,-1l81,86r,-6l2,80r-1,l81,80r,-4l7,76r,l6,74,5,73,4,71r,l3,71r,-1l3,70r,l2,69r,-1l2,68r,-1e" fillcolor="#2a2a29" stroked="f">
                <v:path arrowok="t"/>
              </v:shape>
              <v:shape id="_x0000_s1252" style="position:absolute;left:3104;top:1163;width:82;height:174;mso-position-horizontal-relative:page;mso-position-vertical-relative:page" coordsize="82,174" o:allowincell="f" path="m80,27r-58,l22,28r1,l10,75r-1,l8,76r-1,l81,76r,-1l10,75r-1,l81,75,80,27e" fillcolor="#2a2a29" stroked="f">
                <v:path arrowok="t"/>
              </v:shape>
              <v:shape id="_x0000_s1253" style="position:absolute;left:3104;top:1163;width:82;height:174;mso-position-horizontal-relative:page;mso-position-vertical-relative:page" coordsize="82,174" o:allowincell="f" path="m22,22r-1,1l21,24r,1l21,27r,l22,27r58,l80,24r-53,l26,24,25,23r,l24,23r,l23,22r-1,e" fillcolor="#2a2a29" stroked="f">
                <v:path arrowok="t"/>
              </v:shape>
              <v:shape id="_x0000_s1254" style="position:absolute;left:3104;top:1163;width:82;height:174;mso-position-horizontal-relative:page;mso-position-vertical-relative:page" coordsize="82,174" o:allowincell="f" path="m80,l27,24r53,l80,e" fillcolor="#2a2a29" stroked="f">
                <v:path arrowok="t"/>
              </v:shape>
            </v:group>
            <v:group id="_x0000_s1255" style="position:absolute;left:3165;top:1172;width:57;height:182" coordorigin="3165,1172" coordsize="57,182" o:allowincell="f">
              <v:shape id="_x0000_s1256" style="position:absolute;left:3165;top:1172;width:57;height:182;mso-position-horizontal-relative:page;mso-position-vertical-relative:page" coordsize="57,182" o:allowincell="f" path="m56,164r-54,l11,167r37,2l56,181r,-17e" fillcolor="#eaeaea" stroked="f">
                <v:path arrowok="t"/>
              </v:shape>
              <v:shape id="_x0000_s1257" style="position:absolute;left:3165;top:1172;width:57;height:182;mso-position-horizontal-relative:page;mso-position-vertical-relative:page" coordsize="57,182" o:allowincell="f" path="m21,l3,63,,73,2,174r,-10l56,164,53,80,48,70,21,e" fillcolor="#eaeaea" stroked="f">
                <v:path arrowok="t"/>
              </v:shape>
            </v:group>
            <v:shape id="_x0000_s1258" style="position:absolute;left:3178;top:1250;width:30;height:55" coordsize="30,55" o:allowincell="f" path="m,l,52r29,2l28,3,,e" fillcolor="#2a2a29" stroked="f">
              <v:path arrowok="t"/>
            </v:shape>
            <v:shape id="_x0000_s1259" style="position:absolute;left:3181;top:1256;width:21;height:47" coordsize="21,47" o:allowincell="f" path="m,l,45r21,2l20,1,,e" fillcolor="#989797" stroked="f">
              <v:path arrowok="t"/>
            </v:shape>
            <v:group id="_x0000_s1260" style="position:absolute;left:3179;top:1254;width:25;height:51" coordorigin="3179,1254" coordsize="25,51" o:allowincell="f">
              <v:shape id="_x0000_s1261" style="position:absolute;left:3179;top:1254;width:25;height:51;mso-position-horizontal-relative:page;mso-position-vertical-relative:page" coordsize="25,51" o:allowincell="f" path="m,l,48r24,2l24,47r-3,l13,47r,l11,47,3,46,3,36r21,l24,35r-3,l13,35r,l11,35,3,34,2,26r22,l24,25r-3,l13,24r,l10,24r-8,l2,15r18,l13,14r,l10,14,2,13,2,2r21,l23,2,,e" fillcolor="#f2f2f2" stroked="f">
                <v:path arrowok="t"/>
              </v:shape>
              <v:shape id="_x0000_s1262" style="position:absolute;left:3179;top:1254;width:25;height:51;mso-position-horizontal-relative:page;mso-position-vertical-relative:page" coordsize="25,51" o:allowincell="f" path="m24,37r-11,l21,37r,10l24,47r,-10e" fillcolor="#f2f2f2" stroked="f">
                <v:path arrowok="t"/>
              </v:shape>
              <v:shape id="_x0000_s1263" style="position:absolute;left:3179;top:1254;width:25;height:51;mso-position-horizontal-relative:page;mso-position-vertical-relative:page" coordsize="25,51" o:allowincell="f" path="m24,36l3,36r8,l11,47r2,l13,37r11,l24,36e" fillcolor="#f2f2f2" stroked="f">
                <v:path arrowok="t"/>
              </v:shape>
              <v:shape id="_x0000_s1264" style="position:absolute;left:3179;top:1254;width:25;height:51;mso-position-horizontal-relative:page;mso-position-vertical-relative:page" coordsize="25,51" o:allowincell="f" path="m24,26r-11,l21,27r,8l24,35r,-9e" fillcolor="#f2f2f2" stroked="f">
                <v:path arrowok="t"/>
              </v:shape>
              <v:shape id="_x0000_s1265" style="position:absolute;left:3179;top:1254;width:25;height:51;mso-position-horizontal-relative:page;mso-position-vertical-relative:page" coordsize="25,51" o:allowincell="f" path="m24,26l2,26r8,l11,35r2,l13,26r11,l24,26e" fillcolor="#f2f2f2" stroked="f">
                <v:path arrowok="t"/>
              </v:shape>
              <v:shape id="_x0000_s1266" style="position:absolute;left:3179;top:1254;width:25;height:51;mso-position-horizontal-relative:page;mso-position-vertical-relative:page" coordsize="25,51" o:allowincell="f" path="m23,16r-10,l21,17r,8l24,25,23,16e" fillcolor="#f2f2f2" stroked="f">
                <v:path arrowok="t"/>
              </v:shape>
              <v:shape id="_x0000_s1267" style="position:absolute;left:3179;top:1254;width:25;height:51;mso-position-horizontal-relative:page;mso-position-vertical-relative:page" coordsize="25,51" o:allowincell="f" path="m20,15l2,15r8,l10,24r3,l13,16r10,l23,15r-2,l20,15e" fillcolor="#f2f2f2" stroked="f">
                <v:path arrowok="t"/>
              </v:shape>
              <v:shape id="_x0000_s1268" style="position:absolute;left:3179;top:1254;width:25;height:51;mso-position-horizontal-relative:page;mso-position-vertical-relative:page" coordsize="25,51" o:allowincell="f" path="m23,3l12,3r9,1l21,15r2,l23,3e" fillcolor="#f2f2f2" stroked="f">
                <v:path arrowok="t"/>
              </v:shape>
              <v:shape id="_x0000_s1269" style="position:absolute;left:3179;top:1254;width:25;height:51;mso-position-horizontal-relative:page;mso-position-vertical-relative:page" coordsize="25,51" o:allowincell="f" path="m23,2l2,2r8,1l10,14r3,l12,3r11,l23,2e" fillcolor="#f2f2f2" stroked="f">
                <v:path arrowok="t"/>
              </v:shape>
            </v:group>
            <v:group id="_x0000_s1270" style="position:absolute;left:3179;top:1254;width:25;height:51" coordorigin="3179,1254" coordsize="25,51" o:allowincell="f">
              <v:shape id="_x0000_s1271" style="position:absolute;left:3179;top:1254;width:25;height:51;mso-position-horizontal-relative:page;mso-position-vertical-relative:page" coordsize="25,51" o:allowincell="f" path="m14,47r,2l24,50r,-3l21,47r-7,e" fillcolor="#b7b7b6" stroked="f">
                <v:path arrowok="t"/>
              </v:shape>
              <v:shape id="_x0000_s1272" style="position:absolute;left:3179;top:1254;width:25;height:51;mso-position-horizontal-relative:page;mso-position-vertical-relative:page" coordsize="25,51" o:allowincell="f" path="m14,35r,2l21,37r,10l24,47r,-12l21,35r-7,e" fillcolor="#b7b7b6" stroked="f">
                <v:path arrowok="t"/>
              </v:shape>
              <v:shape id="_x0000_s1273" style="position:absolute;left:3179;top:1254;width:25;height:51;mso-position-horizontal-relative:page;mso-position-vertical-relative:page" coordsize="25,51" o:allowincell="f" path="m13,24r1,2l21,27r,8l24,35r,-10l21,25,13,24e" fillcolor="#b7b7b6" stroked="f">
                <v:path arrowok="t"/>
              </v:shape>
              <v:shape id="_x0000_s1274" style="position:absolute;left:3179;top:1254;width:25;height:51;mso-position-horizontal-relative:page;mso-position-vertical-relative:page" coordsize="25,51" o:allowincell="f" path="m13,14r,2l21,17r,8l24,25,23,15r-2,l13,14e" fillcolor="#b7b7b6" stroked="f">
                <v:path arrowok="t"/>
              </v:shape>
              <v:shape id="_x0000_s1275" style="position:absolute;left:3179;top:1254;width:25;height:51;mso-position-horizontal-relative:page;mso-position-vertical-relative:page" coordsize="25,51" o:allowincell="f" path="m23,3l12,3r9,1l21,15r2,l23,3e" fillcolor="#b7b7b6" stroked="f">
                <v:path arrowok="t"/>
              </v:shape>
              <v:shape id="_x0000_s1276" style="position:absolute;left:3179;top:1254;width:25;height:51;mso-position-horizontal-relative:page;mso-position-vertical-relative:page" coordsize="25,51" o:allowincell="f" path="m13,12r-1,l13,12r,e" fillcolor="#b7b7b6" stroked="f">
                <v:path arrowok="t"/>
              </v:shape>
              <v:shape id="_x0000_s1277" style="position:absolute;left:3179;top:1254;width:25;height:51;mso-position-horizontal-relative:page;mso-position-vertical-relative:page" coordsize="25,51" o:allowincell="f" path="m23,2l2,2r8,1l10,12r1,l13,12,12,3r11,l23,2e" fillcolor="#b7b7b6" stroked="f">
                <v:path arrowok="t"/>
              </v:shape>
              <v:shape id="_x0000_s1278" style="position:absolute;left:3179;top:1254;width:25;height:51;mso-position-horizontal-relative:page;mso-position-vertical-relative:page" coordsize="25,51" o:allowincell="f" path="m,l,10r2,1l2,2r21,l23,2,,e" fillcolor="#b7b7b6" stroked="f">
                <v:path arrowok="t"/>
              </v:shape>
            </v:group>
            <v:rect id="_x0000_s1279" style="position:absolute;left:3156;top:1146;width:60;height:20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7" type="#_x0000_t75" style="width:3.35pt;height:10.8pt">
                          <v:imagedata r:id="rId48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80" style="position:absolute;left:2719;top:1032;width:600;height:82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8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8" type="#_x0000_t75" style="width:29.55pt;height:41.2pt">
                          <v:imagedata r:id="rId49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81" style="position:absolute;left:3231;top:1674;width:20;height:38" coordsize="20,38" o:allowincell="f" path="m11,l,,1,38,13,37,11,e" fillcolor="#636362" stroked="f">
              <v:path arrowok="t"/>
            </v:shape>
            <v:shape id="_x0000_s1282" style="position:absolute;left:3231;top:1681;width:20;height:29" coordsize="20,29" o:allowincell="f" path="m,l1,29r3,l2,,,e" fillcolor="#2a2a29" stroked="f">
              <v:path arrowok="t"/>
            </v:shape>
            <v:rect id="_x0000_s1283" style="position:absolute;left:2853;top:1092;width:200;height:24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9" type="#_x0000_t75" style="width:10.4pt;height:11.65pt">
                          <v:imagedata r:id="rId50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84" style="position:absolute;left:2718;top:1089;width:380;height:7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7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0" type="#_x0000_t75" style="width:18.75pt;height:38.7pt">
                          <v:imagedata r:id="rId51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85" style="position:absolute;left:2188;top:934;width:520;height:32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3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1" type="#_x0000_t75" style="width:25.8pt;height:16.25pt">
                          <v:imagedata r:id="rId52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86" style="position:absolute;left:2104;top:769;width:580;height:112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2" type="#_x0000_t75" style="width:29.15pt;height:56.6pt">
                          <v:imagedata r:id="rId53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87" style="position:absolute;left:2558;top:908;width:220;height:24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3" type="#_x0000_t75" style="width:11.25pt;height:12.5pt">
                          <v:imagedata r:id="rId54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88" style="position:absolute;left:2646;top:908;width:20;height:2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4" type="#_x0000_t75" style="width:1.65pt;height:1.65pt">
                          <v:imagedata r:id="rId55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89" style="position:absolute;left:2639;top:774;width:40;height:14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5" type="#_x0000_t75" style="width:1.65pt;height:7.1pt">
                          <v:imagedata r:id="rId56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90" style="position:absolute;left:2568;top:1109;width:220;height:1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6" type="#_x0000_t75" style="width:10.8pt;height:9.15pt">
                          <v:imagedata r:id="rId57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91" style="position:absolute;left:2571;top:1109;width:200;height:1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7" type="#_x0000_t75" style="width:10.4pt;height:9.15pt">
                          <v:imagedata r:id="rId58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92" style="position:absolute;left:2695;top:1205;width:36;height:47" coordsize="36,47" o:allowincell="f" path="m,l1,45r35,2l35,3,,e" fillcolor="#636362" stroked="f">
              <v:path arrowok="t"/>
            </v:shape>
            <v:group id="_x0000_s1293" style="position:absolute;left:2692;top:1202;width:42;height:53" coordorigin="2692,1202" coordsize="42,53" o:allowincell="f">
              <v:shape id="_x0000_s1294" style="position:absolute;left:2692;top:1202;width:42;height:53;mso-position-horizontal-relative:page;mso-position-vertical-relative:page" coordsize="42,53" o:allowincell="f" path="m,l1,50r40,3l41,47r-5,l6,45,5,5r35,l40,3,,e" fillcolor="#eaeaea" stroked="f">
                <v:path arrowok="t"/>
              </v:shape>
              <v:shape id="_x0000_s1295" style="position:absolute;left:2692;top:1202;width:42;height:53;mso-position-horizontal-relative:page;mso-position-vertical-relative:page" coordsize="42,53" o:allowincell="f" path="m40,5l5,5,35,8r1,39l41,47,40,5e" fillcolor="#eaeaea" stroked="f">
                <v:path arrowok="t"/>
              </v:shape>
            </v:group>
            <v:shape id="_x0000_s1296" style="position:absolute;left:2697;top:1212;width:28;height:42" coordsize="28,42" o:allowincell="f" path="m,l,39r28,2l26,2,,e" fillcolor="#2a2a29" stroked="f">
              <v:path arrowok="t"/>
            </v:shape>
            <v:shape id="_x0000_s1297" style="position:absolute;left:2528;top:1226;width:299;height:67" coordsize="299,67" o:allowincell="f" path="m172,l138,,87,8,45,26,6,52,,66,299,51,295,38,241,13,208,3,172,e" fillcolor="#696969" stroked="f">
              <v:path arrowok="t"/>
            </v:shape>
            <v:rect id="_x0000_s1298" style="position:absolute;left:2532;top:1248;width:300;height:1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8" type="#_x0000_t75" style="width:14.55pt;height:8.75pt">
                          <v:imagedata r:id="rId59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99" style="position:absolute;left:2557;top:1361;width:260;height:52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5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9" type="#_x0000_t75" style="width:12.9pt;height:25.8pt">
                          <v:imagedata r:id="rId60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00" style="position:absolute;left:2535;top:1334;width:300;height:54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5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0" type="#_x0000_t75" style="width:14.55pt;height:27.05pt">
                          <v:imagedata r:id="rId61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01" style="position:absolute;left:2532;top:1252;width:300;height:60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6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1" type="#_x0000_t75" style="width:14.55pt;height:29.55pt">
                          <v:imagedata r:id="rId62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02" style="position:absolute;left:2580;top:1125;width:200;height:12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2" type="#_x0000_t75" style="width:9.55pt;height:5.85pt">
                          <v:imagedata r:id="rId63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03" style="position:absolute;left:2536;top:1319;width:300;height:6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3" type="#_x0000_t75" style="width:14.55pt;height:3.35pt">
                          <v:imagedata r:id="rId64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04" style="position:absolute;left:2537;top:1347;width:280;height: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4" type="#_x0000_t75" style="width:14.55pt;height:3.35pt">
                          <v:imagedata r:id="rId65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05" style="position:absolute;left:2540;top:1317;width:280;height:10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5" type="#_x0000_t75" style="width:14.55pt;height:5pt">
                          <v:imagedata r:id="rId66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306" style="position:absolute;left:2525;top:1247;width:310;height:61" coordorigin="2525,1247" coordsize="310,61" o:allowincell="f">
              <v:shape id="_x0000_s1307" style="position:absolute;left:2525;top:1247;width:310;height:61;mso-position-horizontal-relative:page;mso-position-vertical-relative:page" coordsize="310,61" o:allowincell="f" path="m177,l147,1,119,3,92,5,68,8,47,13,29,18,15,24,5,32,,41,1,60,8,57,7,40r9,-6l33,25,53,19,93,13r19,-2l132,9,156,8r22,l269,8,263,7,244,4,223,1,200,,177,e" fillcolor="#2a2a29" stroked="f">
                <v:path arrowok="t"/>
              </v:shape>
              <v:shape id="_x0000_s1308" style="position:absolute;left:2525;top:1247;width:310;height:61;mso-position-horizontal-relative:page;mso-position-vertical-relative:page" coordsize="310,61" o:allowincell="f" path="m269,8r-91,l198,8r18,1l234,11r24,5l276,22r23,13l299,52r3,-2l303,48r6,-10l309,30r-5,-8l294,16,280,11,269,8e" fillcolor="#2a2a29" stroked="f">
                <v:path arrowok="t"/>
              </v:shape>
            </v:group>
            <v:shape id="_x0000_s1309" style="position:absolute;left:2712;top:1255;width:39;height:49" coordsize="39,49" o:allowincell="f" path="m12,l,8,1,48r13,l25,47,38,40r,-19l38,1,25,,12,e" fillcolor="#636362" stroked="f">
              <v:path arrowok="t"/>
            </v:shape>
            <v:shape id="_x0000_s1310" style="position:absolute;left:2714;top:1261;width:24;height:43" coordsize="24,43" o:allowincell="f" path="m7,l,2,,42r16,1l23,40,22,,7,e" fillcolor="#2a2a29" stroked="f">
              <v:path arrowok="t"/>
            </v:shape>
            <v:shape id="_x0000_s1311" style="position:absolute;left:2822;top:1283;width:20;height:36" coordsize="20,36" o:allowincell="f" path="m,l,31r1,1l3,35r1,1l3,4,2,3,1,,,e" fillcolor="#2a2a29" stroked="f">
              <v:path arrowok="t"/>
            </v:shape>
            <v:shape id="_x0000_s1312" style="position:absolute;left:2569;top:1262;width:32;height:47" coordsize="32,47" o:allowincell="f" path="m30,l10,4,,6,,46r11,1l32,43,30,e" fillcolor="#636362" stroked="f">
              <v:path arrowok="t"/>
            </v:shape>
            <v:shape id="_x0000_s1313" style="position:absolute;left:2577;top:1269;width:24;height:42" coordsize="24,42" o:allowincell="f" path="m23,l,6,1,41,24,35,23,e" fillcolor="#2a2a29" stroked="f">
              <v:path arrowok="t"/>
            </v:shape>
            <v:rect id="_x0000_s1314" style="position:absolute;left:2535;top:1258;width:300;height:6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6" type="#_x0000_t75" style="width:14.55pt;height:3.35pt">
                          <v:imagedata r:id="rId67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15" style="position:absolute;left:2535;top:1255;width:300;height:6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7" type="#_x0000_t75" style="width:14.55pt;height:3.35pt">
                          <v:imagedata r:id="rId68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316" style="position:absolute;left:2562;top:1105;width:225;height:62" coordorigin="2562,1105" coordsize="225,62" o:allowincell="f">
              <v:shape id="_x0000_s1317" style="position:absolute;left:2562;top:1105;width:225;height:62;mso-position-horizontal-relative:page;mso-position-vertical-relative:page" coordsize="225,62" o:allowincell="f" path="m130,l106,r-2,l80,2,58,7,38,12,22,19,4,35,,49r1,7l6,61,5,49r,-1l8,38r8,-6l29,24,45,17,65,12,86,8,109,6,131,5r45,l172,4,152,1,130,e" fillcolor="#2a2a29" stroked="f">
                <v:path arrowok="t"/>
              </v:shape>
              <v:shape id="_x0000_s1318" style="position:absolute;left:2562;top:1105;width:225;height:62;mso-position-horizontal-relative:page;mso-position-vertical-relative:page" coordsize="225,62" o:allowincell="f" path="m176,5r-45,l153,7r20,3l190,15r18,16l213,48r10,-4l223,43r2,-17l217,23,204,15,190,9,176,5e" fillcolor="#2a2a29" stroked="f">
                <v:path arrowok="t"/>
              </v:shape>
            </v:group>
            <v:shape id="_x0000_s1319" style="position:absolute;left:2694;top:1117;width:33;height:51" coordsize="33,51" o:allowincell="f" path="m,l,47r33,4l31,4,,e" fillcolor="#2a2a29" stroked="f">
              <v:path arrowok="t"/>
            </v:shape>
            <v:shape id="_x0000_s1320" style="position:absolute;left:2697;top:1124;width:24;height:42" coordsize="24,42" o:allowincell="f" path="m,l,39r24,3l23,2,,e" fillcolor="#696969" stroked="f">
              <v:path arrowok="t"/>
            </v:shape>
            <v:group id="_x0000_s1321" style="position:absolute;left:2695;top:1121;width:28;height:47" coordorigin="2695,1121" coordsize="28,47" o:allowincell="f">
              <v:shape id="_x0000_s1322" style="position:absolute;left:2695;top:1121;width:28;height:47;mso-position-horizontal-relative:page;mso-position-vertical-relative:page" coordsize="28,47" o:allowincell="f" path="m,l,43r27,3l27,43r-3,l15,42r,-1l12,41,3,40,3,29r19,l15,28r,l12,28,3,27,3,16r15,l14,16r,l11,16,3,14,2,3r23,l,e" fillcolor="#f2f2f2" stroked="f">
                <v:path arrowok="t"/>
              </v:shape>
              <v:shape id="_x0000_s1323" style="position:absolute;left:2695;top:1121;width:28;height:47;mso-position-horizontal-relative:page;mso-position-vertical-relative:page" coordsize="28,47" o:allowincell="f" path="m27,30r-12,l24,31r,12l27,43r,-13e" fillcolor="#f2f2f2" stroked="f">
                <v:path arrowok="t"/>
              </v:shape>
              <v:shape id="_x0000_s1324" style="position:absolute;left:2695;top:1121;width:28;height:47;mso-position-horizontal-relative:page;mso-position-vertical-relative:page" coordsize="28,47" o:allowincell="f" path="m22,29l3,29r9,1l12,41r3,l15,30r12,l26,29r-2,l22,29e" fillcolor="#f2f2f2" stroked="f">
                <v:path arrowok="t"/>
              </v:shape>
              <v:shape id="_x0000_s1325" style="position:absolute;left:2695;top:1121;width:28;height:47;mso-position-horizontal-relative:page;mso-position-vertical-relative:page" coordsize="28,47" o:allowincell="f" path="m26,18r-12,l23,19r1,10l26,29r,-11e" fillcolor="#f2f2f2" stroked="f">
                <v:path arrowok="t"/>
              </v:shape>
              <v:shape id="_x0000_s1326" style="position:absolute;left:2695;top:1121;width:28;height:47;mso-position-horizontal-relative:page;mso-position-vertical-relative:page" coordsize="28,47" o:allowincell="f" path="m18,16l3,16r8,2l12,28r3,l14,18r12,l26,17r-3,l18,16e" fillcolor="#f2f2f2" stroked="f">
                <v:path arrowok="t"/>
              </v:shape>
              <v:shape id="_x0000_s1327" style="position:absolute;left:2695;top:1121;width:28;height:47;mso-position-horizontal-relative:page;mso-position-vertical-relative:page" coordsize="28,47" o:allowincell="f" path="m26,4l14,4r9,2l23,17r3,l26,4e" fillcolor="#f2f2f2" stroked="f">
                <v:path arrowok="t"/>
              </v:shape>
              <v:shape id="_x0000_s1328" style="position:absolute;left:2695;top:1121;width:28;height:47;mso-position-horizontal-relative:page;mso-position-vertical-relative:page" coordsize="28,47" o:allowincell="f" path="m25,3l2,3r9,1l11,16r3,l14,4r12,l26,3r-1,e" fillcolor="#f2f2f2" stroked="f">
                <v:path arrowok="t"/>
              </v:shape>
            </v:group>
            <v:group id="_x0000_s1329" style="position:absolute;left:2695;top:1121;width:28;height:47" coordorigin="2695,1121" coordsize="28,47" o:allowincell="f">
              <v:shape id="_x0000_s1330" style="position:absolute;left:2695;top:1121;width:28;height:47;mso-position-horizontal-relative:page;mso-position-vertical-relative:page" coordsize="28,47" o:allowincell="f" path="m15,28r,2l24,31r,12l15,43r1,2l27,46r,-3l24,43,15,42r12,l26,29r-2,l15,28e" fillcolor="#b7b7b6" stroked="f">
                <v:path arrowok="t"/>
              </v:shape>
              <v:shape id="_x0000_s1331" style="position:absolute;left:2695;top:1121;width:28;height:47;mso-position-horizontal-relative:page;mso-position-vertical-relative:page" coordsize="28,47" o:allowincell="f" path="m14,16r1,2l23,19r1,10l26,29r,-12l23,17,14,16e" fillcolor="#b7b7b6" stroked="f">
                <v:path arrowok="t"/>
              </v:shape>
              <v:shape id="_x0000_s1332" style="position:absolute;left:2695;top:1121;width:28;height:47;mso-position-horizontal-relative:page;mso-position-vertical-relative:page" coordsize="28,47" o:allowincell="f" path="m26,4l14,4r9,2l23,17r3,l26,4e" fillcolor="#b7b7b6" stroked="f">
                <v:path arrowok="t"/>
              </v:shape>
              <v:shape id="_x0000_s1333" style="position:absolute;left:2695;top:1121;width:28;height:47;mso-position-horizontal-relative:page;mso-position-vertical-relative:page" coordsize="28,47" o:allowincell="f" path="m14,14r-2,l14,14r,1l14,14e" fillcolor="#b7b7b6" stroked="f">
                <v:path arrowok="t"/>
              </v:shape>
              <v:shape id="_x0000_s1334" style="position:absolute;left:2695;top:1121;width:28;height:47;mso-position-horizontal-relative:page;mso-position-vertical-relative:page" coordsize="28,47" o:allowincell="f" path="m25,3l2,3r9,1l11,15r1,-1l14,14,14,4r12,l26,3r-1,e" fillcolor="#b7b7b6" stroked="f">
                <v:path arrowok="t"/>
              </v:shape>
              <v:shape id="_x0000_s1335" style="position:absolute;left:2695;top:1121;width:28;height:47;mso-position-horizontal-relative:page;mso-position-vertical-relative:page" coordsize="28,47" o:allowincell="f" path="m,l,13r1,l3,13,2,3r23,l,e" fillcolor="#b7b7b6" stroked="f">
                <v:path arrowok="t"/>
              </v:shape>
            </v:group>
            <v:shape id="_x0000_s1336" style="position:absolute;left:2690;top:1164;width:44;height:20" coordsize="44,20" o:allowincell="f" path="m5,l1,2,,7,16,8r23,2l43,7r,-3l5,e" fillcolor="#2a2a29" stroked="f">
              <v:path arrowok="t"/>
            </v:shape>
            <v:shape id="_x0000_s1337" style="position:absolute;left:2696;top:1164;width:38;height:20" coordsize="38,20" o:allowincell="f" path="m,l,3,38,7r,-4l,e" fillcolor="#cccccb" stroked="f">
              <v:path arrowok="t"/>
            </v:shape>
            <v:rect id="_x0000_s1338" style="position:absolute;left:2616;top:985;width:80;height:12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8" type="#_x0000_t75" style="width:3.75pt;height:6.65pt">
                          <v:imagedata r:id="rId69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339" style="position:absolute;left:2679;top:949;width:57;height:161" coordorigin="2679,949" coordsize="57,161" o:allowincell="f">
              <v:shape id="_x0000_s1340" style="position:absolute;left:2679;top:949;width:57;height:161;mso-position-horizontal-relative:page;mso-position-vertical-relative:page" coordsize="57,161" o:allowincell="f" path="m56,154r-45,l48,158r9,2l56,154e" fillcolor="#f0f0f0" stroked="f">
                <v:path arrowok="t"/>
              </v:shape>
              <v:shape id="_x0000_s1341" style="position:absolute;left:2679;top:949;width:57;height:161;mso-position-horizontal-relative:page;mso-position-vertical-relative:page" coordsize="57,161" o:allowincell="f" path="m21,l3,58,,58r2,96l11,154r45,l53,67r-5,l45,58,3,58,,58r45,l21,e" fillcolor="#f0f0f0" stroked="f">
                <v:path arrowok="t"/>
              </v:shape>
            </v:group>
            <v:shape id="_x0000_s1342" style="position:absolute;left:2693;top:1022;width:29;height:43" coordsize="29,43" o:allowincell="f" path="m,l,40r29,3l28,4,,e" fillcolor="#2a2a29" stroked="f">
              <v:path arrowok="t"/>
            </v:shape>
            <v:shape id="_x0000_s1343" style="position:absolute;left:2695;top:1027;width:22;height:37" coordsize="22,37" o:allowincell="f" path="m,l,33r21,3l20,2,,e" fillcolor="#989797" stroked="f">
              <v:path arrowok="t"/>
            </v:shape>
            <v:group id="_x0000_s1344" style="position:absolute;left:2693;top:1025;width:25;height:40" coordorigin="2693,1025" coordsize="25,40" o:allowincell="f">
              <v:shape id="_x0000_s1345" style="position:absolute;left:2693;top:1025;width:25;height:40;mso-position-horizontal-relative:page;mso-position-vertical-relative:page" coordsize="25,40" o:allowincell="f" path="m,l,36r24,3l24,36r-3,l13,35r,l11,35,3,34,2,24r15,l13,24r,l10,24,2,23r,-9l14,14r-1,l13,13r-3,l2,12,2,2r17,l,e" fillcolor="#f2f2f2" stroked="f">
                <v:path arrowok="t"/>
              </v:shape>
              <v:shape id="_x0000_s1346" style="position:absolute;left:2693;top:1025;width:25;height:40;mso-position-horizontal-relative:page;mso-position-vertical-relative:page" coordsize="25,40" o:allowincell="f" path="m24,26r-11,l21,27r,9l24,36r,-10e" fillcolor="#f2f2f2" stroked="f">
                <v:path arrowok="t"/>
              </v:shape>
              <v:shape id="_x0000_s1347" style="position:absolute;left:2693;top:1025;width:25;height:40;mso-position-horizontal-relative:page;mso-position-vertical-relative:page" coordsize="25,40" o:allowincell="f" path="m17,24l2,24r9,1l11,35r2,l13,26r11,l24,25r-3,l17,24e" fillcolor="#f2f2f2" stroked="f">
                <v:path arrowok="t"/>
              </v:shape>
              <v:shape id="_x0000_s1348" style="position:absolute;left:2693;top:1025;width:25;height:40;mso-position-horizontal-relative:page;mso-position-vertical-relative:page" coordsize="25,40" o:allowincell="f" path="m23,15r-10,l21,16r,9l24,25,23,15e" fillcolor="#f2f2f2" stroked="f">
                <v:path arrowok="t"/>
              </v:shape>
              <v:shape id="_x0000_s1349" style="position:absolute;left:2693;top:1025;width:25;height:40;mso-position-horizontal-relative:page;mso-position-vertical-relative:page" coordsize="25,40" o:allowincell="f" path="m14,14l2,14r8,1l10,24r3,l13,15r10,l23,15r-2,l14,14e" fillcolor="#f2f2f2" stroked="f">
                <v:path arrowok="t"/>
              </v:shape>
              <v:shape id="_x0000_s1350" style="position:absolute;left:2693;top:1025;width:25;height:40;mso-position-horizontal-relative:page;mso-position-vertical-relative:page" coordsize="25,40" o:allowincell="f" path="m23,4l12,4r9,1l21,15r2,l23,4e" fillcolor="#f2f2f2" stroked="f">
                <v:path arrowok="t"/>
              </v:shape>
              <v:shape id="_x0000_s1351" style="position:absolute;left:2693;top:1025;width:25;height:40;mso-position-horizontal-relative:page;mso-position-vertical-relative:page" coordsize="25,40" o:allowincell="f" path="m19,2l2,2r8,1l10,13r3,l12,4r11,l23,3,19,2e" fillcolor="#f2f2f2" stroked="f">
                <v:path arrowok="t"/>
              </v:shape>
            </v:group>
            <v:group id="_x0000_s1352" style="position:absolute;left:2694;top:1025;width:24;height:40" coordorigin="2694,1025" coordsize="24,40" o:allowincell="f">
              <v:shape id="_x0000_s1353" style="position:absolute;left:2694;top:1025;width:24;height:40;mso-position-horizontal-relative:page;mso-position-vertical-relative:page" coordsize="24,40" o:allowincell="f" path="m14,35r,3l24,39r,-3l21,36,14,35e" fillcolor="#b7b7b6" stroked="f">
                <v:path arrowok="t"/>
              </v:shape>
              <v:shape id="_x0000_s1354" style="position:absolute;left:2694;top:1025;width:24;height:40;mso-position-horizontal-relative:page;mso-position-vertical-relative:page" coordsize="24,40" o:allowincell="f" path="m14,24r,2l21,27r,9l24,36r,-11l21,25,14,24e" fillcolor="#b7b7b6" stroked="f">
                <v:path arrowok="t"/>
              </v:shape>
              <v:shape id="_x0000_s1355" style="position:absolute;left:2694;top:1025;width:24;height:40;mso-position-horizontal-relative:page;mso-position-vertical-relative:page" coordsize="24,40" o:allowincell="f" path="m13,14r,1l21,16r,9l24,25,23,15r-2,l13,14e" fillcolor="#b7b7b6" stroked="f">
                <v:path arrowok="t"/>
              </v:shape>
              <v:shape id="_x0000_s1356" style="position:absolute;left:2694;top:1025;width:24;height:40;mso-position-horizontal-relative:page;mso-position-vertical-relative:page" coordsize="24,40" o:allowincell="f" path="m23,4l12,4r9,1l21,15r2,l23,4e" fillcolor="#b7b7b6" stroked="f">
                <v:path arrowok="t"/>
              </v:shape>
              <v:shape id="_x0000_s1357" style="position:absolute;left:2694;top:1025;width:24;height:40;mso-position-horizontal-relative:page;mso-position-vertical-relative:page" coordsize="24,40" o:allowincell="f" path="m13,12r-2,l12,12r1,l13,12e" fillcolor="#b7b7b6" stroked="f">
                <v:path arrowok="t"/>
              </v:shape>
              <v:shape id="_x0000_s1358" style="position:absolute;left:2694;top:1025;width:24;height:40;mso-position-horizontal-relative:page;mso-position-vertical-relative:page" coordsize="24,40" o:allowincell="f" path="m20,2l2,2r8,1l10,12r1,l13,12,12,4r11,l23,3,20,2e" fillcolor="#b7b7b6" stroked="f">
                <v:path arrowok="t"/>
              </v:shape>
              <v:shape id="_x0000_s1359" style="position:absolute;left:2694;top:1025;width:24;height:40;mso-position-horizontal-relative:page;mso-position-vertical-relative:page" coordsize="24,40" o:allowincell="f" path="m,l,10r2,l2,2r18,l,e" fillcolor="#b7b7b6" stroked="f">
                <v:path arrowok="t"/>
              </v:shape>
            </v:group>
            <v:rect id="_x0000_s1360" style="position:absolute;left:2670;top:925;width:60;height:1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9" type="#_x0000_t75" style="width:3.35pt;height:9.55pt">
                          <v:imagedata r:id="rId70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61" style="position:absolute;left:2674;top:926;width:80;height:1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0" type="#_x0000_t75" style="width:3.35pt;height:9.15pt">
                          <v:imagedata r:id="rId71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362" style="position:absolute;left:2713;top:1399;width:42;height:68" coordsize="42,68" o:allowincell="f" path="m,l1,64r40,3l38,2,,e" fillcolor="#2a2a29" stroked="f">
              <v:path arrowok="t"/>
            </v:shape>
            <v:shape id="_x0000_s1363" style="position:absolute;left:2717;top:1405;width:31;height:58" coordsize="31,58" o:allowincell="f" path="m,l1,56r30,2l29,2,,e" fillcolor="#2a2a29" stroked="f">
              <v:path arrowok="t"/>
            </v:shape>
            <v:group id="_x0000_s1364" style="position:absolute;left:2716;top:1404;width:34;height:62" coordorigin="2716,1404" coordsize="34,62" o:allowincell="f">
              <v:shape id="_x0000_s1365" style="position:absolute;left:2716;top:1404;width:34;height:62;mso-position-horizontal-relative:page;mso-position-vertical-relative:page" coordsize="34,62" o:allowincell="f" path="m,l1,60r33,1l34,58r-4,l19,57r,l15,57,4,56,4,43r29,l33,43r-3,l18,42r,l15,42,4,41,4,29r29,l33,29r-4,l18,28r,-1l14,27,3,27,3,15r29,l32,14r-3,l18,13r,l14,13,3,12,3,3r29,l32,2,,e" fillcolor="#f2f2f2" stroked="f">
                <v:path arrowok="t"/>
              </v:shape>
              <v:shape id="_x0000_s1366" style="position:absolute;left:2716;top:1404;width:34;height:62;mso-position-horizontal-relative:page;mso-position-vertical-relative:page" coordsize="34,62" o:allowincell="f" path="m33,44r-15,l30,45r,13l34,58,33,44e" fillcolor="#f2f2f2" stroked="f">
                <v:path arrowok="t"/>
              </v:shape>
              <v:shape id="_x0000_s1367" style="position:absolute;left:2716;top:1404;width:34;height:62;mso-position-horizontal-relative:page;mso-position-vertical-relative:page" coordsize="34,62" o:allowincell="f" path="m33,43l4,43r11,1l15,57r4,l18,44r15,l33,43e" fillcolor="#f2f2f2" stroked="f">
                <v:path arrowok="t"/>
              </v:shape>
              <v:shape id="_x0000_s1368" style="position:absolute;left:2716;top:1404;width:34;height:62;mso-position-horizontal-relative:page;mso-position-vertical-relative:page" coordsize="34,62" o:allowincell="f" path="m33,30r-15,l29,31r1,12l33,43r,-13e" fillcolor="#f2f2f2" stroked="f">
                <v:path arrowok="t"/>
              </v:shape>
              <v:shape id="_x0000_s1369" style="position:absolute;left:2716;top:1404;width:34;height:62;mso-position-horizontal-relative:page;mso-position-vertical-relative:page" coordsize="34,62" o:allowincell="f" path="m33,29l4,29r11,1l15,42r3,l18,30r15,l33,29e" fillcolor="#f2f2f2" stroked="f">
                <v:path arrowok="t"/>
              </v:shape>
              <v:shape id="_x0000_s1370" style="position:absolute;left:2716;top:1404;width:34;height:62;mso-position-horizontal-relative:page;mso-position-vertical-relative:page" coordsize="34,62" o:allowincell="f" path="m32,16r-14,l29,17r,12l33,29,32,16e" fillcolor="#f2f2f2" stroked="f">
                <v:path arrowok="t"/>
              </v:shape>
              <v:shape id="_x0000_s1371" style="position:absolute;left:2716;top:1404;width:34;height:62;mso-position-horizontal-relative:page;mso-position-vertical-relative:page" coordsize="34,62" o:allowincell="f" path="m32,15l3,15r11,1l14,27r4,l18,16r14,l32,15e" fillcolor="#f2f2f2" stroked="f">
                <v:path arrowok="t"/>
              </v:shape>
              <v:shape id="_x0000_s1372" style="position:absolute;left:2716;top:1404;width:34;height:62;mso-position-horizontal-relative:page;mso-position-vertical-relative:page" coordsize="34,62" o:allowincell="f" path="m32,4l17,4r11,l29,14r3,l32,4e" fillcolor="#f2f2f2" stroked="f">
                <v:path arrowok="t"/>
              </v:shape>
              <v:shape id="_x0000_s1373" style="position:absolute;left:2716;top:1404;width:34;height:62;mso-position-horizontal-relative:page;mso-position-vertical-relative:page" coordsize="34,62" o:allowincell="f" path="m32,3l3,3r11,l14,13r4,l17,4r15,l32,3e" fillcolor="#f2f2f2" stroked="f">
                <v:path arrowok="t"/>
              </v:shape>
            </v:group>
            <v:group id="_x0000_s1374" style="position:absolute;left:2716;top:1404;width:34;height:62" coordorigin="2716,1404" coordsize="34,62" o:allowincell="f">
              <v:shape id="_x0000_s1375" style="position:absolute;left:2716;top:1404;width:34;height:62;mso-position-horizontal-relative:page;mso-position-vertical-relative:page" coordsize="34,62" o:allowincell="f" path="m19,57r1,2l20,61r14,l34,58r-4,l19,57e" fillcolor="#989797" stroked="f">
                <v:path arrowok="t"/>
              </v:shape>
              <v:shape id="_x0000_s1376" style="position:absolute;left:2716;top:1404;width:34;height:62;mso-position-horizontal-relative:page;mso-position-vertical-relative:page" coordsize="34,62" o:allowincell="f" path="m19,42r,2l30,45r,13l34,58,33,43r-3,l19,42e" fillcolor="#989797" stroked="f">
                <v:path arrowok="t"/>
              </v:shape>
              <v:shape id="_x0000_s1377" style="position:absolute;left:2716;top:1404;width:34;height:62;mso-position-horizontal-relative:page;mso-position-vertical-relative:page" coordsize="34,62" o:allowincell="f" path="m19,28r,2l29,31r1,12l33,43r,-14l29,29,19,28e" fillcolor="#989797" stroked="f">
                <v:path arrowok="t"/>
              </v:shape>
              <v:shape id="_x0000_s1378" style="position:absolute;left:2716;top:1404;width:34;height:62;mso-position-horizontal-relative:page;mso-position-vertical-relative:page" coordsize="34,62" o:allowincell="f" path="m19,14r,2l29,17r,12l33,29,32,14r-3,l19,14e" fillcolor="#989797" stroked="f">
                <v:path arrowok="t"/>
              </v:shape>
              <v:shape id="_x0000_s1379" style="position:absolute;left:2716;top:1404;width:34;height:62;mso-position-horizontal-relative:page;mso-position-vertical-relative:page" coordsize="34,62" o:allowincell="f" path="m32,4l17,4r11,l29,14r3,l32,4e" fillcolor="#989797" stroked="f">
                <v:path arrowok="t"/>
              </v:shape>
              <v:shape id="_x0000_s1380" style="position:absolute;left:2716;top:1404;width:34;height:62;mso-position-horizontal-relative:page;mso-position-vertical-relative:page" coordsize="34,62" o:allowincell="f" path="m18,11r-1,l18,12r,-1e" fillcolor="#989797" stroked="f">
                <v:path arrowok="t"/>
              </v:shape>
              <v:shape id="_x0000_s1381" style="position:absolute;left:2716;top:1404;width:34;height:62;mso-position-horizontal-relative:page;mso-position-vertical-relative:page" coordsize="34,62" o:allowincell="f" path="m32,2l3,2,14,3r,9l15,12r1,-1l18,11,17,4r15,l32,2e" fillcolor="#989797" stroked="f">
                <v:path arrowok="t"/>
              </v:shape>
              <v:shape id="_x0000_s1382" style="position:absolute;left:2716;top:1404;width:34;height:62;mso-position-horizontal-relative:page;mso-position-vertical-relative:page" coordsize="34,62" o:allowincell="f" path="m,l,10r,l1,11r2,l3,2r29,l32,2,,e" fillcolor="#989797" stroked="f">
                <v:path arrowok="t"/>
              </v:shape>
            </v:group>
            <v:group id="_x0000_s1383" style="position:absolute;left:2698;top:1463;width:68;height:20" coordorigin="2698,1463" coordsize="68,20" o:allowincell="f">
              <v:shape id="_x0000_s1384" style="position:absolute;left:2698;top:1463;width:68;height:20;mso-position-horizontal-relative:page;mso-position-vertical-relative:page" coordsize="68,20" o:allowincell="f" path="m10,l8,1,2,10,,16,21,14r41,l64,11r,-2l67,7r,-3l10,e" fillcolor="#2a2a29" stroked="f">
                <v:path arrowok="t"/>
              </v:shape>
              <v:shape id="_x0000_s1385" style="position:absolute;left:2698;top:1463;width:68;height:20;mso-position-horizontal-relative:page;mso-position-vertical-relative:page" coordsize="68,20" o:allowincell="f" path="m62,14r-41,l61,15r1,-1e" fillcolor="#2a2a29" stroked="f">
                <v:path arrowok="t"/>
              </v:shape>
            </v:group>
            <v:shape id="_x0000_s1386" style="position:absolute;left:2711;top:1463;width:57;height:20" coordsize="57,20" o:allowincell="f" path="m,l,4,57,7r,-4l,e" fillcolor="#eaeaea" stroked="f">
              <v:path arrowok="t"/>
            </v:shape>
            <v:shape id="_x0000_s1387" style="position:absolute;left:2713;top:1470;width:51;height:20" coordsize="51,20" o:allowincell="f" path="m,l,2,51,4r,-2l,e" fillcolor="silver" stroked="f">
              <v:path arrowok="t"/>
            </v:shape>
            <v:group id="_x0000_s1388" style="position:absolute;left:2696;top:1388;width:67;height:27" coordorigin="2696,1388" coordsize="67,27" o:allowincell="f">
              <v:shape id="_x0000_s1389" style="position:absolute;left:2696;top:1388;width:67;height:27;mso-position-horizontal-relative:page;mso-position-vertical-relative:page" coordsize="67,27" o:allowincell="f" path="m63,6l23,6,48,8r5,4l55,13r1,10l56,27r8,-1l67,23,66,8,63,6e" fillcolor="#2a2a29" stroked="f">
                <v:path arrowok="t"/>
              </v:shape>
              <v:shape id="_x0000_s1390" style="position:absolute;left:2696;top:1388;width:67;height:27;mso-position-horizontal-relative:page;mso-position-vertical-relative:page" coordsize="67,27" o:allowincell="f" path="m18,l10,,,4,,25,12,23r4,-3l15,8,19,7,23,6r40,l62,6,54,2,18,e" fillcolor="#2a2a29" stroked="f">
                <v:path arrowok="t"/>
              </v:shape>
            </v:group>
            <v:group id="_x0000_s1391" style="position:absolute;left:2706;top:1384;width:57;height:27" coordorigin="2706,1384" coordsize="57,27" o:allowincell="f">
              <v:shape id="_x0000_s1392" style="position:absolute;left:2706;top:1384;width:57;height:27;mso-position-horizontal-relative:page;mso-position-vertical-relative:page" coordsize="57,27" o:allowincell="f" path="m52,5l16,5,41,7r7,2l51,10r,16l56,27,56,7,52,5e" fillcolor="#eaeaea" stroked="f">
                <v:path arrowok="t"/>
              </v:shape>
              <v:shape id="_x0000_s1393" style="position:absolute;left:2706;top:1384;width:57;height:27;mso-position-horizontal-relative:page;mso-position-vertical-relative:page" coordsize="57,27" o:allowincell="f" path="m11,l1,2,,3,,23r5,l5,10,5,7,8,6,16,5r36,l47,2,11,e" fillcolor="#eaeaea" stroked="f">
                <v:path arrowok="t"/>
              </v:shape>
            </v:group>
            <v:rect id="_x0000_s1394" style="position:absolute;left:2687;top:1593;width:100;height:14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1" type="#_x0000_t75" style="width:5pt;height:7.5pt">
                          <v:imagedata r:id="rId72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95" style="position:absolute;left:2097;top:824;width:260;height:2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2" type="#_x0000_t75" style="width:12.5pt;height:13.75pt">
                          <v:imagedata r:id="rId73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96" style="position:absolute;left:2205;top:824;width:40;height:4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3" type="#_x0000_t75" style="width:1.65pt;height:1.65pt">
                          <v:imagedata r:id="rId74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97" style="position:absolute;left:2105;top:1051;width:240;height:22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2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4" type="#_x0000_t75" style="width:12.5pt;height:10.8pt">
                          <v:imagedata r:id="rId75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98" style="position:absolute;left:2106;top:1053;width:240;height:22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2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5" type="#_x0000_t75" style="width:11.65pt;height:10.4pt">
                          <v:imagedata r:id="rId76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399" style="position:absolute;left:2225;top:1166;width:42;height:53" coordsize="42,53" o:allowincell="f" path="m,l1,52r40,l41,,,e" fillcolor="#636362" stroked="f">
              <v:path arrowok="t"/>
            </v:shape>
            <v:group id="_x0000_s1400" style="position:absolute;left:2222;top:1163;width:48;height:59" coordorigin="2222,1163" coordsize="48,59" o:allowincell="f">
              <v:shape id="_x0000_s1401" style="position:absolute;left:2222;top:1163;width:48;height:59;mso-position-horizontal-relative:page;mso-position-vertical-relative:page" coordsize="48,59" o:allowincell="f" path="m,l1,58r46,l47,52,6,52,5,5r41,l46,1,,e" fillcolor="#eaeaea" stroked="f">
                <v:path arrowok="t"/>
              </v:shape>
              <v:shape id="_x0000_s1402" style="position:absolute;left:2222;top:1163;width:48;height:59;mso-position-horizontal-relative:page;mso-position-vertical-relative:page" coordsize="48,59" o:allowincell="f" path="m46,5l5,5,41,6r,46l6,52r41,l46,5e" fillcolor="#eaeaea" stroked="f">
                <v:path arrowok="t"/>
              </v:shape>
            </v:group>
            <v:shape id="_x0000_s1403" style="position:absolute;left:2228;top:1174;width:32;height:47" coordsize="32,47" o:allowincell="f" path="m,l,46r31,l31,,,e" fillcolor="#2a2a29" stroked="f">
              <v:path arrowok="t"/>
            </v:shape>
            <v:shape id="_x0000_s1404" style="position:absolute;left:2052;top:1189;width:348;height:83" coordsize="348,83" o:allowincell="f" path="m162,l103,6,53,26,8,58,,82,348,71,331,47,285,24,270,16,234,5,201,,162,e" fillcolor="#696969" stroked="f">
              <v:path arrowok="t"/>
            </v:shape>
            <v:rect id="_x0000_s1405" style="position:absolute;left:2057;top:1214;width:340;height:20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6" type="#_x0000_t75" style="width:17.05pt;height:10.4pt">
                          <v:imagedata r:id="rId77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406" style="position:absolute;left:2079;top:1345;width:300;height:56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5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7" type="#_x0000_t75" style="width:15pt;height:27.45pt">
                          <v:imagedata r:id="rId78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407" style="position:absolute;left:2058;top:1314;width:340;height:5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8" type="#_x0000_t75" style="width:16.65pt;height:29.15pt">
                          <v:imagedata r:id="rId79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408" style="position:absolute;left:2056;top:1218;width:340;height:6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6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9" type="#_x0000_t75" style="width:17.05pt;height:33.7pt">
                          <v:imagedata r:id="rId80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409" style="position:absolute;left:2114;top:1064;width:240;height:16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0" type="#_x0000_t75" style="width:11.65pt;height:7.5pt">
                          <v:imagedata r:id="rId81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410" style="position:absolute;left:2059;top:1324;width:340;height:10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1" type="#_x0000_t75" style="width:16.65pt;height:4.15pt">
                          <v:imagedata r:id="rId82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411" style="position:absolute;left:2058;top:1297;width:340;height: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2" type="#_x0000_t75" style="width:16.65pt;height:4.15pt">
                          <v:imagedata r:id="rId83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412" style="position:absolute;left:2063;top:1294;width:320;height:12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3" type="#_x0000_t75" style="width:16.65pt;height:5.85pt">
                          <v:imagedata r:id="rId84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413" style="position:absolute;left:2046;top:1209;width:357;height:75" coordorigin="2046,1209" coordsize="357,75" o:allowincell="f">
              <v:shape id="_x0000_s1414" style="position:absolute;left:2046;top:1209;width:357;height:75;mso-position-horizontal-relative:page;mso-position-vertical-relative:page" coordsize="357,75" o:allowincell="f" path="m186,l158,,130,2,103,6,77,10,55,16,35,23,19,31,7,41,,51,,63,2,75r8,-5l9,53r,-2l19,44,36,33,56,25,77,21,98,17r20,-3l137,11r19,-1l180,10r113,l292,10,268,5,242,2,215,,186,e" fillcolor="#2a2a29" stroked="f">
                <v:path arrowok="t"/>
              </v:shape>
              <v:shape id="_x0000_s1415" style="position:absolute;left:2046;top:1209;width:357;height:75;mso-position-horizontal-relative:page;mso-position-vertical-relative:page" coordsize="357,75" o:allowincell="f" path="m293,10r-113,l202,10r20,l241,12r18,2l277,17r23,7l318,31r14,9l348,51r,20l352,68r1,-2l356,53,353,42,344,31,331,23,313,15,293,10e" fillcolor="#2a2a29" stroked="f">
                <v:path arrowok="t"/>
              </v:shape>
            </v:group>
            <v:shape id="_x0000_s1416" style="position:absolute;left:2226;top:1219;width:46;height:57" coordsize="46,57" o:allowincell="f" path="m,l1,57r44,l44,,,e" fillcolor="#636362" stroked="f">
              <v:path arrowok="t"/>
            </v:shape>
            <v:shape id="_x0000_s1417" style="position:absolute;left:2229;top:1226;width:33;height:50" coordsize="33,50" o:allowincell="f" path="m,l,49r32,1l31,,,e" fillcolor="#2a2a29" stroked="f">
              <v:path arrowok="t"/>
            </v:shape>
            <v:shape id="_x0000_s1418" style="position:absolute;left:2367;top:1241;width:20;height:56" coordsize="20,56" o:allowincell="f" path="m,l,47r16,8l15,10,,e" fillcolor="#636362" stroked="f">
              <v:path arrowok="t"/>
            </v:shape>
            <v:shape id="_x0000_s1419" style="position:absolute;left:2367;top:1250;width:20;height:41" coordsize="20,41" o:allowincell="f" path="m,l,38r5,2l5,3,,e" fillcolor="#2a2a29" stroked="f">
              <v:path arrowok="t"/>
            </v:shape>
            <v:shape id="_x0000_s1420" style="position:absolute;left:2096;top:1232;width:21;height:56" coordsize="21,56" o:allowincell="f" path="m21,l,6,,56,21,50,21,e" fillcolor="#636362" stroked="f">
              <v:path arrowok="t"/>
            </v:shape>
            <v:shape id="_x0000_s1421" style="position:absolute;left:2108;top:1240;width:20;height:45" coordsize="20,45" o:allowincell="f" path="m9,l,3,,44,9,41,9,e" fillcolor="#2a2a29" stroked="f">
              <v:path arrowok="t"/>
            </v:shape>
            <v:rect id="_x0000_s1422" style="position:absolute;left:2057;top:1223;width:340;height: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4" type="#_x0000_t75" style="width:17.05pt;height:4.15pt">
                          <v:imagedata r:id="rId85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423" style="position:absolute;left:2057;top:1219;width:340;height: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5" type="#_x0000_t75" style="width:17.05pt;height:4.15pt">
                          <v:imagedata r:id="rId86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424" style="position:absolute;left:2097;top:1048;width:257;height:69" coordorigin="2097,1048" coordsize="257,69" o:allowincell="f">
              <v:shape id="_x0000_s1425" style="position:absolute;left:2097;top:1048;width:257;height:69;mso-position-horizontal-relative:page;mso-position-vertical-relative:page" coordsize="257,69" o:allowincell="f" path="m142,l121,,96,2,73,5,53,10,35,16,20,23,4,39,,54r,1l2,63r4,5l6,59r,-5l9,42r9,-7l31,27,48,21,67,15,87,11,110,9,132,8r72,l185,4,164,1,142,e" fillcolor="#2a2a29" stroked="f">
                <v:path arrowok="t"/>
              </v:shape>
              <v:shape id="_x0000_s1426" style="position:absolute;left:2097;top:1048;width:257;height:69;mso-position-horizontal-relative:page;mso-position-vertical-relative:page" coordsize="257,69" o:allowincell="f" path="m204,8r-72,l155,8r21,2l196,13r18,5l229,25r15,13l248,59r8,-5l256,52,252,32,236,21,222,14,205,8r-1,e" fillcolor="#2a2a29" stroked="f">
                <v:path arrowok="t"/>
              </v:shape>
            </v:group>
            <v:shape id="_x0000_s1427" style="position:absolute;left:2226;top:1063;width:38;height:57" coordsize="38,57" o:allowincell="f" path="m,l,55r37,1l36,2,,e" fillcolor="#2a2a29" stroked="f">
              <v:path arrowok="t"/>
            </v:shape>
            <v:shape id="_x0000_s1428" style="position:absolute;left:2229;top:1071;width:28;height:47" coordsize="28,47" o:allowincell="f" path="m,l,46r27,1l27,,,e" fillcolor="#696969" stroked="f">
              <v:path arrowok="t"/>
            </v:shape>
            <v:group id="_x0000_s1429" style="position:absolute;left:2228;top:1068;width:31;height:52" coordorigin="2228,1068" coordsize="31,52" o:allowincell="f">
              <v:shape id="_x0000_s1430" style="position:absolute;left:2228;top:1068;width:31;height:52;mso-position-horizontal-relative:page;mso-position-vertical-relative:page" coordsize="31,52" o:allowincell="f" path="m,l,50r31,1l31,48r-4,l17,47r,l13,47,3,47,3,34r27,l30,32r-3,l16,32r,l13,32,3,31,3,19r27,l30,18r-3,l16,17r,l13,17,3,17,3,3r27,l30,1,,e" fillcolor="#f2f2f2" stroked="f">
                <v:path arrowok="t"/>
              </v:shape>
              <v:shape id="_x0000_s1431" style="position:absolute;left:2228;top:1068;width:31;height:52;mso-position-horizontal-relative:page;mso-position-vertical-relative:page" coordsize="31,52" o:allowincell="f" path="m30,34r-13,l27,35r,13l31,48,30,34e" fillcolor="#f2f2f2" stroked="f">
                <v:path arrowok="t"/>
              </v:shape>
              <v:shape id="_x0000_s1432" style="position:absolute;left:2228;top:1068;width:31;height:52;mso-position-horizontal-relative:page;mso-position-vertical-relative:page" coordsize="31,52" o:allowincell="f" path="m30,34l3,34r10,l13,47r4,l17,34r13,l30,34e" fillcolor="#f2f2f2" stroked="f">
                <v:path arrowok="t"/>
              </v:shape>
              <v:shape id="_x0000_s1433" style="position:absolute;left:2228;top:1068;width:31;height:52;mso-position-horizontal-relative:page;mso-position-vertical-relative:page" coordsize="31,52" o:allowincell="f" path="m30,20r-14,l27,20r,12l30,32r,-12e" fillcolor="#f2f2f2" stroked="f">
                <v:path arrowok="t"/>
              </v:shape>
              <v:shape id="_x0000_s1434" style="position:absolute;left:2228;top:1068;width:31;height:52;mso-position-horizontal-relative:page;mso-position-vertical-relative:page" coordsize="31,52" o:allowincell="f" path="m30,19l3,19r10,1l13,32r3,l16,20r14,l30,19e" fillcolor="#f2f2f2" stroked="f">
                <v:path arrowok="t"/>
              </v:shape>
              <v:shape id="_x0000_s1435" style="position:absolute;left:2228;top:1068;width:31;height:52;mso-position-horizontal-relative:page;mso-position-vertical-relative:page" coordsize="31,52" o:allowincell="f" path="m30,4l16,4,27,5r,13l30,18,30,4e" fillcolor="#f2f2f2" stroked="f">
                <v:path arrowok="t"/>
              </v:shape>
              <v:shape id="_x0000_s1436" style="position:absolute;left:2228;top:1068;width:31;height:52;mso-position-horizontal-relative:page;mso-position-vertical-relative:page" coordsize="31,52" o:allowincell="f" path="m30,3l3,3,13,4r,13l16,17,16,4r14,l30,3e" fillcolor="#f2f2f2" stroked="f">
                <v:path arrowok="t"/>
              </v:shape>
            </v:group>
            <v:group id="_x0000_s1437" style="position:absolute;left:2228;top:1068;width:31;height:52" coordorigin="2228,1068" coordsize="31,52" o:allowincell="f">
              <v:shape id="_x0000_s1438" style="position:absolute;left:2228;top:1068;width:31;height:52;mso-position-horizontal-relative:page;mso-position-vertical-relative:page" coordsize="31,52" o:allowincell="f" path="m17,32r,2l27,35r,13l17,48r,3l31,51r,-3l27,48,17,47r14,l30,32r-3,l17,32e" fillcolor="#b7b7b6" stroked="f">
                <v:path arrowok="t"/>
              </v:shape>
              <v:shape id="_x0000_s1439" style="position:absolute;left:2228;top:1068;width:31;height:52;mso-position-horizontal-relative:page;mso-position-vertical-relative:page" coordsize="31,52" o:allowincell="f" path="m17,17r,3l27,20r,12l30,32r,-14l27,18,17,17e" fillcolor="#b7b7b6" stroked="f">
                <v:path arrowok="t"/>
              </v:shape>
              <v:shape id="_x0000_s1440" style="position:absolute;left:2228;top:1068;width:31;height:52;mso-position-horizontal-relative:page;mso-position-vertical-relative:page" coordsize="31,52" o:allowincell="f" path="m30,4l16,4,27,5r,13l30,18,30,4e" fillcolor="#b7b7b6" stroked="f">
                <v:path arrowok="t"/>
              </v:shape>
              <v:shape id="_x0000_s1441" style="position:absolute;left:2228;top:1068;width:31;height:52;mso-position-horizontal-relative:page;mso-position-vertical-relative:page" coordsize="31,52" o:allowincell="f" path="m16,15r-2,l16,15r,2l16,15e" fillcolor="#b7b7b6" stroked="f">
                <v:path arrowok="t"/>
              </v:shape>
              <v:shape id="_x0000_s1442" style="position:absolute;left:2228;top:1068;width:31;height:52;mso-position-horizontal-relative:page;mso-position-vertical-relative:page" coordsize="31,52" o:allowincell="f" path="m30,3l3,3,13,4r,12l14,15r2,l16,4r14,l30,3e" fillcolor="#b7b7b6" stroked="f">
                <v:path arrowok="t"/>
              </v:shape>
              <v:shape id="_x0000_s1443" style="position:absolute;left:2228;top:1068;width:31;height:52;mso-position-horizontal-relative:page;mso-position-vertical-relative:page" coordsize="31,52" o:allowincell="f" path="m,l,15r1,l3,15,3,3r27,l30,1,,e" fillcolor="#b7b7b6" stroked="f">
                <v:path arrowok="t"/>
              </v:shape>
            </v:group>
            <v:group id="_x0000_s1444" style="position:absolute;left:2219;top:1119;width:50;height:20" coordorigin="2219,1119" coordsize="50,20" o:allowincell="f">
              <v:shape id="_x0000_s1445" style="position:absolute;left:2219;top:1119;width:50;height:20;mso-position-horizontal-relative:page;mso-position-vertical-relative:page" coordsize="50,20" o:allowincell="f" path="m6,l2,3,,9,19,8r27,l50,5r,-3l6,e" fillcolor="#2a2a29" stroked="f">
                <v:path arrowok="t"/>
              </v:shape>
              <v:shape id="_x0000_s1446" style="position:absolute;left:2219;top:1119;width:50;height:20;mso-position-horizontal-relative:page;mso-position-vertical-relative:page" coordsize="50,20" o:allowincell="f" path="m46,8l19,8,45,9,46,8e" fillcolor="#2a2a29" stroked="f">
                <v:path arrowok="t"/>
              </v:shape>
            </v:group>
            <v:shape id="_x0000_s1447" style="position:absolute;left:2225;top:1119;width:44;height:20" coordsize="44,20" o:allowincell="f" path="m,l,4,44,5r,-4l,e" fillcolor="#cccccb" stroked="f">
              <v:path arrowok="t"/>
            </v:shape>
            <v:rect id="_x0000_s1448" style="position:absolute;left:2136;top:906;width:100;height:16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6" type="#_x0000_t75" style="width:5pt;height:7.5pt">
                          <v:imagedata r:id="rId87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449" style="position:absolute;left:2211;top:864;width:65;height:184" coordorigin="2211,864" coordsize="65,184" o:allowincell="f">
              <v:shape id="_x0000_s1450" style="position:absolute;left:2211;top:864;width:65;height:184;mso-position-horizontal-relative:page;mso-position-vertical-relative:page" coordsize="65,184" o:allowincell="f" path="m64,180r-53,l54,182r10,2l64,180e" fillcolor="#f0f0f0" stroked="f">
                <v:path arrowok="t"/>
              </v:shape>
              <v:shape id="_x0000_s1451" style="position:absolute;left:2211;top:864;width:65;height:184;mso-position-horizontal-relative:page;mso-position-vertical-relative:page" coordsize="65,184" o:allowincell="f" path="m26,l4,69,,70,1,181r10,-1l64,180,62,76r-6,l26,e" fillcolor="#f0f0f0" stroked="f">
                <v:path arrowok="t"/>
              </v:shape>
              <v:shape id="_x0000_s1452" style="position:absolute;left:2211;top:864;width:65;height:184;mso-position-horizontal-relative:page;mso-position-vertical-relative:page" coordsize="65,184" o:allowincell="f" path="m62,75r-6,1l62,76r,-1e" fillcolor="#f0f0f0" stroked="f">
                <v:path arrowok="t"/>
              </v:shape>
            </v:group>
            <v:shape id="_x0000_s1453" style="position:absolute;left:2226;top:949;width:34;height:48" coordsize="34,48" o:allowincell="f" path="m,l,46r33,2l32,2,,e" fillcolor="#2a2a29" stroked="f">
              <v:path arrowok="t"/>
            </v:shape>
            <v:shape id="_x0000_s1454" style="position:absolute;left:2229;top:956;width:25;height:40" coordsize="25,40" o:allowincell="f" path="m,l,39r24,1l24,1,,e" fillcolor="#989797" stroked="f">
              <v:path arrowok="t"/>
            </v:shape>
            <v:group id="_x0000_s1455" style="position:absolute;left:2228;top:954;width:27;height:44" coordorigin="2228,954" coordsize="27,44" o:allowincell="f">
              <v:shape id="_x0000_s1456" style="position:absolute;left:2228;top:954;width:27;height:44;mso-position-horizontal-relative:page;mso-position-vertical-relative:page" coordsize="27,44" o:allowincell="f" path="m,l,42r27,2l27,40r-3,l15,40r,l12,40,2,39,2,28r25,l27,27r-3,l15,27r,l12,27,2,26,2,16r25,l27,15r-3,l15,15r-1,l12,15,2,14,2,3r25,l27,1,,e" fillcolor="#f2f2f2" stroked="f">
                <v:path arrowok="t"/>
              </v:shape>
              <v:shape id="_x0000_s1457" style="position:absolute;left:2228;top:954;width:27;height:44;mso-position-horizontal-relative:page;mso-position-vertical-relative:page" coordsize="27,44" o:allowincell="f" path="m27,29r-12,l24,29r,11l27,40r,-11e" fillcolor="#f2f2f2" stroked="f">
                <v:path arrowok="t"/>
              </v:shape>
              <v:shape id="_x0000_s1458" style="position:absolute;left:2228;top:954;width:27;height:44;mso-position-horizontal-relative:page;mso-position-vertical-relative:page" coordsize="27,44" o:allowincell="f" path="m27,28l2,28r10,1l12,40r3,l15,29r12,l27,28e" fillcolor="#f2f2f2" stroked="f">
                <v:path arrowok="t"/>
              </v:shape>
              <v:shape id="_x0000_s1459" style="position:absolute;left:2228;top:954;width:27;height:44;mso-position-horizontal-relative:page;mso-position-vertical-relative:page" coordsize="27,44" o:allowincell="f" path="m27,17r-12,l24,17r,10l27,27r,-10e" fillcolor="#f2f2f2" stroked="f">
                <v:path arrowok="t"/>
              </v:shape>
              <v:shape id="_x0000_s1460" style="position:absolute;left:2228;top:954;width:27;height:44;mso-position-horizontal-relative:page;mso-position-vertical-relative:page" coordsize="27,44" o:allowincell="f" path="m27,16l2,16r10,1l12,27r3,l15,17r12,l27,16e" fillcolor="#f2f2f2" stroked="f">
                <v:path arrowok="t"/>
              </v:shape>
              <v:shape id="_x0000_s1461" style="position:absolute;left:2228;top:954;width:27;height:44;mso-position-horizontal-relative:page;mso-position-vertical-relative:page" coordsize="27,44" o:allowincell="f" path="m27,3l14,3,24,4r,11l27,15,27,3e" fillcolor="#f2f2f2" stroked="f">
                <v:path arrowok="t"/>
              </v:shape>
              <v:shape id="_x0000_s1462" style="position:absolute;left:2228;top:954;width:27;height:44;mso-position-horizontal-relative:page;mso-position-vertical-relative:page" coordsize="27,44" o:allowincell="f" path="m27,3l2,3r9,l12,15r2,l14,3r13,l27,3e" fillcolor="#f2f2f2" stroked="f">
                <v:path arrowok="t"/>
              </v:shape>
            </v:group>
            <v:group id="_x0000_s1463" style="position:absolute;left:2228;top:954;width:27;height:44" coordorigin="2228,954" coordsize="27,44" o:allowincell="f">
              <v:shape id="_x0000_s1464" style="position:absolute;left:2228;top:954;width:27;height:44;mso-position-horizontal-relative:page;mso-position-vertical-relative:page" coordsize="27,44" o:allowincell="f" path="m16,40r,3l27,44r,-3l24,41,16,40e" fillcolor="#b7b7b6" stroked="f">
                <v:path arrowok="t"/>
              </v:shape>
              <v:shape id="_x0000_s1465" style="position:absolute;left:2228;top:954;width:27;height:44;mso-position-horizontal-relative:page;mso-position-vertical-relative:page" coordsize="27,44" o:allowincell="f" path="m15,27r,2l24,29r,12l27,41r,-14l24,27r-9,e" fillcolor="#b7b7b6" stroked="f">
                <v:path arrowok="t"/>
              </v:shape>
              <v:shape id="_x0000_s1466" style="position:absolute;left:2228;top:954;width:27;height:44;mso-position-horizontal-relative:page;mso-position-vertical-relative:page" coordsize="27,44" o:allowincell="f" path="m15,15r,2l24,17r,10l27,27r,-11l24,16,15,15e" fillcolor="#b7b7b6" stroked="f">
                <v:path arrowok="t"/>
              </v:shape>
              <v:shape id="_x0000_s1467" style="position:absolute;left:2228;top:954;width:27;height:44;mso-position-horizontal-relative:page;mso-position-vertical-relative:page" coordsize="27,44" o:allowincell="f" path="m27,3l14,3,24,4r,12l27,16,27,3e" fillcolor="#b7b7b6" stroked="f">
                <v:path arrowok="t"/>
              </v:shape>
              <v:shape id="_x0000_s1468" style="position:absolute;left:2228;top:954;width:27;height:44;mso-position-horizontal-relative:page;mso-position-vertical-relative:page" coordsize="27,44" o:allowincell="f" path="m27,3l2,3r9,l12,13r,l14,13r,l14,3r13,l27,3e" fillcolor="#b7b7b6" stroked="f">
                <v:path arrowok="t"/>
              </v:shape>
              <v:shape id="_x0000_s1469" style="position:absolute;left:2228;top:954;width:27;height:44;mso-position-horizontal-relative:page;mso-position-vertical-relative:page" coordsize="27,44" o:allowincell="f" path="m14,13r,l15,13r-1,e" fillcolor="#b7b7b6" stroked="f">
                <v:path arrowok="t"/>
              </v:shape>
              <v:shape id="_x0000_s1470" style="position:absolute;left:2228;top:954;width:27;height:44;mso-position-horizontal-relative:page;mso-position-vertical-relative:page" coordsize="27,44" o:allowincell="f" path="m,l,11r2,l2,3r25,l27,1,,e" fillcolor="#b7b7b6" stroked="f">
                <v:path arrowok="t"/>
              </v:shape>
            </v:group>
            <v:rect id="_x0000_s1471" style="position:absolute;left:2199;top:836;width:80;height:22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2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7" type="#_x0000_t75" style="width:3.75pt;height:10.8pt">
                          <v:imagedata r:id="rId88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472" style="position:absolute;left:2200;top:659;width:80;height:40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4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8" type="#_x0000_t75" style="width:4.15pt;height:19.15pt">
                          <v:imagedata r:id="rId89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473" style="position:absolute;left:2227;top:1388;width:47;height:76" coordsize="47,76" o:allowincell="f" path="m,l,75r46,1l45,1,,e" fillcolor="#2a2a29" stroked="f">
              <v:path arrowok="t"/>
            </v:shape>
            <v:shape id="_x0000_s1474" style="position:absolute;left:2231;top:1394;width:35;height:67" coordsize="35,67" o:allowincell="f" path="m,l,66r35,l34,1,,e" fillcolor="#2a2a29" stroked="f">
              <v:path arrowok="t"/>
            </v:shape>
            <v:group id="_x0000_s1475" style="position:absolute;left:2230;top:1393;width:38;height:71" coordorigin="2230,1393" coordsize="38,71" o:allowincell="f">
              <v:shape id="_x0000_s1476" style="position:absolute;left:2230;top:1393;width:38;height:71;mso-position-horizontal-relative:page;mso-position-vertical-relative:page" coordsize="38,71" o:allowincell="f" path="m,l,69r38,1l38,66r-4,l21,66r,l17,66,4,65,4,51r34,l38,48r-4,l21,48r,l17,48,4,48,4,34r34,l38,32r-4,l20,32r,-1l16,31,4,31,4,18r34,l37,16r-4,l20,15r,l16,15,4,14,3,3r34,l37,1,,e" fillcolor="#f2f2f2" stroked="f">
                <v:path arrowok="t"/>
              </v:shape>
              <v:shape id="_x0000_s1477" style="position:absolute;left:2230;top:1393;width:38;height:71;mso-position-horizontal-relative:page;mso-position-vertical-relative:page" coordsize="38,71" o:allowincell="f" path="m38,51r-17,l34,51r,15l38,66r,-15e" fillcolor="#f2f2f2" stroked="f">
                <v:path arrowok="t"/>
              </v:shape>
              <v:shape id="_x0000_s1478" style="position:absolute;left:2230;top:1393;width:38;height:71;mso-position-horizontal-relative:page;mso-position-vertical-relative:page" coordsize="38,71" o:allowincell="f" path="m38,51l4,51r13,l17,66r4,l21,51r17,l38,51e" fillcolor="#f2f2f2" stroked="f">
                <v:path arrowok="t"/>
              </v:shape>
              <v:shape id="_x0000_s1479" style="position:absolute;left:2230;top:1393;width:38;height:71;mso-position-horizontal-relative:page;mso-position-vertical-relative:page" coordsize="38,71" o:allowincell="f" path="m38,34r-18,l34,35r,13l38,48r,-14e" fillcolor="#f2f2f2" stroked="f">
                <v:path arrowok="t"/>
              </v:shape>
              <v:shape id="_x0000_s1480" style="position:absolute;left:2230;top:1393;width:38;height:71;mso-position-horizontal-relative:page;mso-position-vertical-relative:page" coordsize="38,71" o:allowincell="f" path="m38,34l4,34r12,l17,48r4,l20,34r18,l38,34e" fillcolor="#f2f2f2" stroked="f">
                <v:path arrowok="t"/>
              </v:shape>
              <v:shape id="_x0000_s1481" style="position:absolute;left:2230;top:1393;width:38;height:71;mso-position-horizontal-relative:page;mso-position-vertical-relative:page" coordsize="38,71" o:allowincell="f" path="m38,18r-18,l33,19r1,13l38,32r,-14e" fillcolor="#f2f2f2" stroked="f">
                <v:path arrowok="t"/>
              </v:shape>
              <v:shape id="_x0000_s1482" style="position:absolute;left:2230;top:1393;width:38;height:71;mso-position-horizontal-relative:page;mso-position-vertical-relative:page" coordsize="38,71" o:allowincell="f" path="m38,18l4,18r12,l16,31r4,l20,18r18,l38,18e" fillcolor="#f2f2f2" stroked="f">
                <v:path arrowok="t"/>
              </v:shape>
              <v:shape id="_x0000_s1483" style="position:absolute;left:2230;top:1393;width:38;height:71;mso-position-horizontal-relative:page;mso-position-vertical-relative:page" coordsize="38,71" o:allowincell="f" path="m37,3l20,3,33,4r,12l37,16,37,3e" fillcolor="#f2f2f2" stroked="f">
                <v:path arrowok="t"/>
              </v:shape>
              <v:shape id="_x0000_s1484" style="position:absolute;left:2230;top:1393;width:38;height:71;mso-position-horizontal-relative:page;mso-position-vertical-relative:page" coordsize="38,71" o:allowincell="f" path="m37,3l3,3r13,l16,15r4,l20,3r17,l37,3e" fillcolor="#f2f2f2" stroked="f">
                <v:path arrowok="t"/>
              </v:shape>
            </v:group>
            <v:group id="_x0000_s1485" style="position:absolute;left:2230;top:1393;width:38;height:71" coordorigin="2230,1393" coordsize="38,71" o:allowincell="f">
              <v:shape id="_x0000_s1486" style="position:absolute;left:2230;top:1393;width:38;height:71;mso-position-horizontal-relative:page;mso-position-vertical-relative:page" coordsize="38,71" o:allowincell="f" path="m22,66r,1l22,70r16,l38,66r-4,l22,66e" fillcolor="#989797" stroked="f">
                <v:path arrowok="t"/>
              </v:shape>
              <v:shape id="_x0000_s1487" style="position:absolute;left:2230;top:1393;width:38;height:71;mso-position-horizontal-relative:page;mso-position-vertical-relative:page" coordsize="38,71" o:allowincell="f" path="m22,48r,3l34,51r,15l38,66r,-18l34,48r-12,e" fillcolor="#989797" stroked="f">
                <v:path arrowok="t"/>
              </v:shape>
              <v:shape id="_x0000_s1488" style="position:absolute;left:2230;top:1393;width:38;height:71;mso-position-horizontal-relative:page;mso-position-vertical-relative:page" coordsize="38,71" o:allowincell="f" path="m21,32r,2l34,35r,13l38,48r,-16l34,32r-13,e" fillcolor="#989797" stroked="f">
                <v:path arrowok="t"/>
              </v:shape>
              <v:shape id="_x0000_s1489" style="position:absolute;left:2230;top:1393;width:38;height:71;mso-position-horizontal-relative:page;mso-position-vertical-relative:page" coordsize="38,71" o:allowincell="f" path="m22,15r-1,3l33,19r1,13l38,32r,-16l33,16,22,15e" fillcolor="#989797" stroked="f">
                <v:path arrowok="t"/>
              </v:shape>
              <v:shape id="_x0000_s1490" style="position:absolute;left:2230;top:1393;width:38;height:71;mso-position-horizontal-relative:page;mso-position-vertical-relative:page" coordsize="38,71" o:allowincell="f" path="m37,3l20,3,33,4r,12l38,16,37,3e" fillcolor="#989797" stroked="f">
                <v:path arrowok="t"/>
              </v:shape>
              <v:shape id="_x0000_s1491" style="position:absolute;left:2230;top:1393;width:38;height:71;mso-position-horizontal-relative:page;mso-position-vertical-relative:page" coordsize="38,71" o:allowincell="f" path="m37,3l3,3r13,l16,13r2,l19,13r1,l20,13,20,3r17,l37,3e" fillcolor="#989797" stroked="f">
                <v:path arrowok="t"/>
              </v:shape>
              <v:shape id="_x0000_s1492" style="position:absolute;left:2230;top:1393;width:38;height:71;mso-position-horizontal-relative:page;mso-position-vertical-relative:page" coordsize="38,71" o:allowincell="f" path="m20,13r,l20,13r,e" fillcolor="#989797" stroked="f">
                <v:path arrowok="t"/>
              </v:shape>
              <v:shape id="_x0000_s1493" style="position:absolute;left:2230;top:1393;width:38;height:71;mso-position-horizontal-relative:page;mso-position-vertical-relative:page" coordsize="38,71" o:allowincell="f" path="m,l,12r,l1,12r2,l3,3r34,l37,1,,e" fillcolor="#989797" stroked="f">
                <v:path arrowok="t"/>
              </v:shape>
            </v:group>
            <v:shape id="_x0000_s1494" style="position:absolute;left:2206;top:1463;width:81;height:20" coordsize="81,20" o:allowincell="f" path="m12,l10,2,3,12,,19,25,16,73,15r4,-4l77,8,81,6r,-4l12,e" fillcolor="#2a2a29" stroked="f">
              <v:path arrowok="t"/>
            </v:shape>
            <v:shape id="_x0000_s1495" style="position:absolute;left:2219;top:1463;width:68;height:20" coordsize="68,20" o:allowincell="f" path="m,l,5,68,6r,-5l,e" fillcolor="#eaeaea" stroked="f">
              <v:path arrowok="t"/>
            </v:shape>
            <v:shape id="_x0000_s1496" style="position:absolute;left:2221;top:1470;width:61;height:20" coordsize="61,20" o:allowincell="f" path="m,l,3r61,l61,,,e" fillcolor="silver" stroked="f">
              <v:path arrowok="t"/>
            </v:shape>
            <v:group id="_x0000_s1497" style="position:absolute;left:2207;top:1374;width:78;height:31" coordorigin="2207,1374" coordsize="78,31" o:allowincell="f">
              <v:shape id="_x0000_s1498" style="position:absolute;left:2207;top:1374;width:78;height:31;mso-position-horizontal-relative:page;mso-position-vertical-relative:page" coordsize="78,31" o:allowincell="f" path="m77,7l27,7,56,8r5,4l64,13r1,12l65,30r9,-1l78,25,77,7e" fillcolor="#2a2a29" stroked="f">
                <v:path arrowok="t"/>
              </v:shape>
              <v:shape id="_x0000_s1499" style="position:absolute;left:2207;top:1374;width:78;height:31;mso-position-horizontal-relative:page;mso-position-vertical-relative:page" coordsize="78,31" o:allowincell="f" path="m21,l12,r,l,6,,30,14,27r4,-3l18,9,23,8,27,7r50,l77,7,72,5r,l63,1,21,e" fillcolor="#2a2a29" stroked="f">
                <v:path arrowok="t"/>
              </v:shape>
            </v:group>
            <v:group id="_x0000_s1500" style="position:absolute;left:2219;top:1370;width:66;height:30" coordorigin="2219,1370" coordsize="66,30" o:allowincell="f">
              <v:shape id="_x0000_s1501" style="position:absolute;left:2219;top:1370;width:66;height:30;mso-position-horizontal-relative:page;mso-position-vertical-relative:page" coordsize="66,30" o:allowincell="f" path="m64,5l18,5,48,7r8,2l59,10r1,19l65,29,65,6,64,5e" fillcolor="#eaeaea" stroked="f">
                <v:path arrowok="t"/>
              </v:shape>
              <v:shape id="_x0000_s1502" style="position:absolute;left:2219;top:1370;width:66;height:30;mso-position-horizontal-relative:page;mso-position-vertical-relative:page" coordsize="66,30" o:allowincell="f" path="m13,l1,3,,4,,28,6,27,5,8,9,7,18,5r46,l54,1,13,e" fillcolor="#eaeaea" stroked="f">
                <v:path arrowok="t"/>
              </v:shape>
            </v:group>
            <v:rect id="_x0000_s1503" style="position:absolute;left:2185;top:1587;width:120;height:1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9" type="#_x0000_t75" style="width:6.65pt;height:8.75pt">
                          <v:imagedata r:id="rId90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04" style="position:absolute;left:3094;top:1705;width:460;height:1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0" type="#_x0000_t75" style="width:22.45pt;height:9.15pt">
                          <v:imagedata r:id="rId91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05" style="position:absolute;left:3094;top:1710;width:440;height:1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1" type="#_x0000_t75" style="width:22.05pt;height:8.75pt">
                          <v:imagedata r:id="rId92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506" style="position:absolute;left:2766;top:1737;width:127;height:85" coordsize="127,85" o:allowincell="f" path="m127,l98,6,69,13,46,22,28,32,15,43,5,56,,70,,85,18,84r20,l100,80r19,l126,51r,-29l127,e" fillcolor="#636362" stroked="f">
              <v:path arrowok="t"/>
            </v:shape>
            <v:shape id="_x0000_s1507" style="position:absolute;left:2766;top:1715;width:130;height:108" coordsize="130,108" o:allowincell="f" path="m129,l95,6,66,16,43,27,26,40,13,53,5,66,,78,,89r1,l1,108r4,-4l13,91,26,79,43,67,64,56,91,46r20,-4l129,40,129,e" fillcolor="#f2f2f2" stroked="f">
              <v:path arrowok="t"/>
            </v:shape>
            <v:rect id="_x0000_s1508" style="position:absolute;left:2756;top:1803;width:100;height:10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2" type="#_x0000_t75" style="width:5pt;height:5pt">
                          <v:imagedata r:id="rId93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09" style="position:absolute;left:2877;top:1742;width:480;height:4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3" type="#_x0000_t75" style="width:23.7pt;height:1.65pt">
                          <v:imagedata r:id="rId94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10" style="position:absolute;left:2884;top:1770;width:460;height:12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4" type="#_x0000_t75" style="width:22.45pt;height:6.65pt">
                          <v:imagedata r:id="rId95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11" style="position:absolute;left:2878;top:1770;width:460;height:12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5" type="#_x0000_t75" style="width:23.3pt;height:5.85pt">
                          <v:imagedata r:id="rId96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12" style="position:absolute;left:2882;top:1739;width:460;height:16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6" type="#_x0000_t75" style="width:22.9pt;height:7.5pt">
                          <v:imagedata r:id="rId97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13" style="position:absolute;left:2767;top:1818;width:340;height: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7" type="#_x0000_t75" style="width:16.65pt;height:4.15pt">
                          <v:imagedata r:id="rId98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514" style="position:absolute;left:2846;top:1877;width:20;height:25" coordsize="20,25" o:allowincell="f" path="m18,l,,,25,18,24,18,e" fillcolor="#f2f2f2" stroked="f">
              <v:path arrowok="t"/>
            </v:shape>
            <v:shape id="_x0000_s1515" style="position:absolute;left:2755;top:1715;width:138;height:162" coordsize="138,162" o:allowincell="f" path="m138,l88,8,56,14,33,20,17,27,8,37,3,49,,65,,81r,5l3,101r10,15l29,130r19,13l69,153r22,9l109,162,90,154,68,144,48,132,31,118,19,104,14,89r1,-8l19,70,27,57,40,44,57,31,79,19,106,8,138,r,e" fillcolor="#cccccb" stroked="f">
              <v:path arrowok="t"/>
            </v:shape>
            <v:shape id="_x0000_s1516" style="position:absolute;left:3529;top:1853;width:20;height:24" coordsize="20,24" o:allowincell="f" path="m17,l,,,23r17,l17,e" fillcolor="#f2f2f2" stroked="f">
              <v:path arrowok="t"/>
            </v:shape>
            <v:rect id="_x0000_s1517" style="position:absolute;left:3516;top:1813;width:40;height:4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8" type="#_x0000_t75" style="width:1.65pt;height:1.65pt">
                          <v:imagedata r:id="rId99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18" style="position:absolute;left:2835;top:1835;width:40;height:4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9" type="#_x0000_t75" style="width:1.65pt;height:2.1pt">
                          <v:imagedata r:id="rId100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519" style="position:absolute;left:3261;top:1813;width:42;height:52" coordsize="42,52" o:allowincell="f" path="m10,l1,10,,39,8,51r23,1l41,41,42,13,33,1,10,e" fillcolor="#a2a2a1" stroked="f">
              <v:path arrowok="t"/>
            </v:shape>
            <v:shape id="_x0000_s1520" style="position:absolute;left:3262;top:1815;width:31;height:45" coordsize="31,45" o:allowincell="f" path="m7,l,9,,33,6,43r16,1l29,35,30,11,23,,7,e" fillcolor="#cccccb" stroked="f">
              <v:path arrowok="t"/>
            </v:shape>
            <v:group id="_x0000_s1521" style="position:absolute;left:3268;top:1816;width:25;height:43" coordorigin="3268,1816" coordsize="25,43" o:allowincell="f">
              <v:shape id="_x0000_s1522" style="position:absolute;left:3268;top:1816;width:25;height:43;mso-position-horizontal-relative:page;mso-position-vertical-relative:page" coordsize="25,43" o:allowincell="f" path="m20,5l,5r3,l4,5,15,20,12,40r5,3l23,34,24,10,20,5e" fillcolor="#2a2a29" stroked="f">
                <v:path arrowok="t"/>
              </v:shape>
              <v:shape id="_x0000_s1523" style="position:absolute;left:3268;top:1816;width:25;height:43;mso-position-horizontal-relative:page;mso-position-vertical-relative:page" coordsize="25,43" o:allowincell="f" path="m6,l2,1,,5r,l20,5,18,,6,e" fillcolor="#2a2a29" stroked="f">
                <v:path arrowok="t"/>
              </v:shape>
            </v:group>
            <v:group id="_x0000_s1524" style="position:absolute;left:3258;top:1810;width:48;height:58" coordorigin="3258,1810" coordsize="48,58" o:allowincell="f">
              <v:shape id="_x0000_s1525" style="position:absolute;left:3258;top:1810;width:48;height:58;mso-position-horizontal-relative:page;mso-position-vertical-relative:page" coordsize="48,58" o:allowincell="f" path="m12,l1,12,,43,10,56r25,2l41,52r-9,l13,51,5,40,6,15,14,5r27,l37,1,12,e" fillcolor="#fafafa" stroked="f">
                <v:path arrowok="t"/>
              </v:shape>
              <v:shape id="_x0000_s1526" style="position:absolute;left:3258;top:1810;width:48;height:58;mso-position-horizontal-relative:page;mso-position-vertical-relative:page" coordsize="48,58" o:allowincell="f" path="m41,5l14,5,34,6r8,11l41,42,32,52r9,l46,46,47,14,41,5e" fillcolor="#fafafa" stroked="f">
                <v:path arrowok="t"/>
              </v:shape>
            </v:group>
            <w10:wrap anchorx="page"/>
          </v:group>
        </w:pict>
      </w:r>
      <w:r w:rsidRPr="00A94DB9">
        <w:rPr>
          <w:noProof/>
        </w:rPr>
        <w:pict>
          <v:rect id="_x0000_s1527" style="position:absolute;left:0;text-align:left;margin-left:308.8pt;margin-top:-86.3pt;width:110pt;height:78pt;z-index:-251791872;mso-position-horizontal-relative:page" o:allowincell="f" filled="f" stroked="f">
            <v:textbox inset="0,0,0,0">
              <w:txbxContent>
                <w:p w:rsidR="00A90C2D" w:rsidRDefault="00CF7215">
                  <w:pPr>
                    <w:spacing w:after="0" w:line="15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0" type="#_x0000_t75" style="width:110.3pt;height:77.85pt">
                        <v:imagedata r:id="rId101" o:title=""/>
                      </v:shape>
                    </w:pict>
                  </w:r>
                </w:p>
                <w:p w:rsidR="00A90C2D" w:rsidRDefault="00A90C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A94DB9">
        <w:rPr>
          <w:noProof/>
        </w:rPr>
        <w:pict>
          <v:rect id="_x0000_s1528" style="position:absolute;left:0;text-align:left;margin-left:191.5pt;margin-top:-86.3pt;width:110pt;height:78pt;z-index:-251790848;mso-position-horizontal-relative:page" o:allowincell="f" filled="f" stroked="f">
            <v:textbox inset="0,0,0,0">
              <w:txbxContent>
                <w:p w:rsidR="00A90C2D" w:rsidRDefault="00CF7215">
                  <w:pPr>
                    <w:spacing w:after="0" w:line="15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1" type="#_x0000_t75" style="width:110.7pt;height:77.85pt">
                        <v:imagedata r:id="rId102" o:title=""/>
                      </v:shape>
                    </w:pict>
                  </w:r>
                </w:p>
                <w:p w:rsidR="00A90C2D" w:rsidRDefault="00A90C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A90C2D"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1.</w:t>
      </w:r>
      <w:r w:rsidR="00A90C2D"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 w:rsidR="00A90C2D"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 w:rsidR="00A90C2D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 w:rsidR="00A90C2D"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A90C2D" w:rsidRDefault="00A90C2D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Times New Roman" w:hAnsi="Times New Roman"/>
          <w:color w:val="000000"/>
          <w:sz w:val="18"/>
          <w:szCs w:val="18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tabs>
          <w:tab w:val="left" w:pos="3400"/>
        </w:tabs>
        <w:autoSpaceDE w:val="0"/>
        <w:autoSpaceDN w:val="0"/>
        <w:adjustRightInd w:val="0"/>
        <w:spacing w:after="0" w:line="228" w:lineRule="exact"/>
        <w:ind w:left="1339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5.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A90C2D" w:rsidRDefault="00A90C2D">
      <w:pPr>
        <w:widowControl w:val="0"/>
        <w:tabs>
          <w:tab w:val="left" w:pos="2120"/>
        </w:tabs>
        <w:autoSpaceDE w:val="0"/>
        <w:autoSpaceDN w:val="0"/>
        <w:adjustRightInd w:val="0"/>
        <w:spacing w:before="32" w:after="0" w:line="240" w:lineRule="auto"/>
        <w:ind w:left="74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br w:type="column"/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lastRenderedPageBreak/>
        <w:t>2.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A90C2D" w:rsidRDefault="00A90C2D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Times New Roman" w:hAnsi="Times New Roman"/>
          <w:color w:val="000000"/>
          <w:sz w:val="18"/>
          <w:szCs w:val="18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CF7215">
      <w:pPr>
        <w:widowControl w:val="0"/>
        <w:tabs>
          <w:tab w:val="left" w:pos="2120"/>
        </w:tabs>
        <w:autoSpaceDE w:val="0"/>
        <w:autoSpaceDN w:val="0"/>
        <w:adjustRightInd w:val="0"/>
        <w:spacing w:after="0" w:line="228" w:lineRule="exact"/>
        <w:ind w:left="74" w:right="-20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group id="_x0000_s1529" style="position:absolute;left:0;text-align:left;margin-left:191.5pt;margin-top:-87.85pt;width:110.45pt;height:78.3pt;z-index:-251789824;mso-position-horizontal-relative:page" coordorigin="3830,-1757" coordsize="2209,1566" o:allowincell="f">
            <v:rect id="_x0000_s1530" style="position:absolute;left:3840;top:-1747;width:2188;height:1545" o:allowincell="f" fillcolor="#2a2a29" stroked="f">
              <v:path arrowok="t"/>
            </v:rect>
            <v:shape id="_x0000_s1531" style="position:absolute;left:3904;top:-1684;width:2062;height:1418" coordsize="2062,1418" o:allowincell="f" path="m169,l130,,98,,71,2,50,6,33,12,21,21,12,33,6,50,2,71,,97r,33l,1287r,31l2,1345r4,21l12,1383r9,12l33,1404r16,6l71,1414r26,2l130,1417r1801,l1963,1416r27,-2l2011,1411r17,-6l2040,1396r9,-13l2055,1367r4,-21l2061,1319r,-32l2061,130r,-32l2059,71r-4,-21l2049,33r-9,-12l2028,12,2012,6,1990,2,1964,r-33,l169,e" stroked="f">
              <v:path arrowok="t"/>
            </v:shape>
            <v:shape id="_x0000_s1532" style="position:absolute;left:4655;top:-1575;width:561;height:1175" coordsize="561,1175" o:allowincell="f" path="m476,l84,,62,2,42,11,25,24,11,41,3,61,,84,2,1112r9,20l24,1149r17,14l61,1171r23,4l498,1172r20,-9l535,1150r14,-17l558,1113r3,-23l558,62,549,42,536,25,519,11,499,3,476,e" fillcolor="#2a2a29" stroked="f">
              <v:path arrowok="t"/>
            </v:shape>
            <v:rect id="_x0000_s1533" style="position:absolute;left:4850;top:-577;width:160;height:18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2" type="#_x0000_t75" style="width:7.9pt;height:8.75pt">
                          <v:imagedata r:id="rId103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534" style="position:absolute;left:4824;top:-586;width:219;height:90" coordsize="219,90" o:allowincell="f" path="m173,l44,,40,,20,7,5,23,,44,,89r218,l218,40,211,20,195,5,173,e" fillcolor="#cececd" stroked="f">
              <v:path arrowok="t"/>
            </v:shape>
            <v:group id="_x0000_s1535" style="position:absolute;left:4822;top:-588;width:223;height:94" coordorigin="4822,-588" coordsize="223,94" o:allowincell="f">
              <v:shape id="_x0000_s1536" style="position:absolute;left:4822;top:-588;width:223;height:94;mso-position-horizontal-relative:page;mso-position-vertical-relative:page" coordsize="223,94" o:allowincell="f" path="m188,l34,,22,4,4,22,,34,,93r222,l222,89,3,89,3,35,8,24,24,8,35,3r162,l188,e" fillcolor="#2a2a29" stroked="f">
                <v:path arrowok="t"/>
              </v:shape>
              <v:shape id="_x0000_s1537" style="position:absolute;left:4822;top:-588;width:223;height:94;mso-position-horizontal-relative:page;mso-position-vertical-relative:page" coordsize="223,94" o:allowincell="f" path="m197,3r-10,l197,8r17,16l218,35r,54l3,89r219,l222,34,217,22,200,4,197,3e" fillcolor="#2a2a29" stroked="f">
                <v:path arrowok="t"/>
              </v:shape>
            </v:group>
            <v:rect id="_x0000_s1538" style="position:absolute;left:4706;top:-1523;width:460;height:102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10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3" type="#_x0000_t75" style="width:22.9pt;height:51.6pt">
                          <v:imagedata r:id="rId104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39" style="position:absolute;left:4510;top:-561;width:860;height:260;mso-position-horizont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4" type="#_x0000_t75" style="width:42.45pt;height:13.3pt">
                          <v:imagedata r:id="rId105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540" style="position:absolute;left:4895;top:-1655;width:81;height:77" coordorigin="4895,-1655" coordsize="81,77" o:allowincell="f">
              <v:shape id="_x0000_s1541" style="position:absolute;left:4895;top:-1655;width:81;height:77;mso-position-horizontal-relative:page;mso-position-vertical-relative:page" coordsize="81,77" o:allowincell="f" path="m80,29l,29,25,47,15,77,40,58r19,l55,47,80,29e" fillcolor="#2a2a29" stroked="f">
                <v:path arrowok="t"/>
              </v:shape>
              <v:shape id="_x0000_s1542" style="position:absolute;left:4895;top:-1655;width:81;height:77;mso-position-horizontal-relative:page;mso-position-vertical-relative:page" coordsize="81,77" o:allowincell="f" path="m59,58r-19,l65,77,59,58e" fillcolor="#2a2a29" stroked="f">
                <v:path arrowok="t"/>
              </v:shape>
              <v:shape id="_x0000_s1543" style="position:absolute;left:4895;top:-1655;width:81;height:77;mso-position-horizontal-relative:page;mso-position-vertical-relative:page" coordsize="81,77" o:allowincell="f" path="m40,l30,29r20,l40,e" fillcolor="#2a2a29" stroked="f">
                <v:path arrowok="t"/>
              </v:shape>
            </v:group>
            <v:group id="_x0000_s1544" style="position:absolute;left:4809;top:-1655;width:81;height:77" coordorigin="4809,-1655" coordsize="81,77" o:allowincell="f">
              <v:shape id="_x0000_s1545" style="position:absolute;left:4809;top:-1655;width:81;height:77;mso-position-horizontal-relative:page;mso-position-vertical-relative:page" coordsize="81,77" o:allowincell="f" path="m81,29l,29,25,47,15,77,40,58r19,l55,47,81,29e" fillcolor="#2a2a29" stroked="f">
                <v:path arrowok="t"/>
              </v:shape>
              <v:shape id="_x0000_s1546" style="position:absolute;left:4809;top:-1655;width:81;height:77;mso-position-horizontal-relative:page;mso-position-vertical-relative:page" coordsize="81,77" o:allowincell="f" path="m59,58r-19,l65,77,59,58e" fillcolor="#2a2a29" stroked="f">
                <v:path arrowok="t"/>
              </v:shape>
              <v:shape id="_x0000_s1547" style="position:absolute;left:4809;top:-1655;width:81;height:77;mso-position-horizontal-relative:page;mso-position-vertical-relative:page" coordsize="81,77" o:allowincell="f" path="m40,l30,29r20,l40,e" fillcolor="#2a2a29" stroked="f">
                <v:path arrowok="t"/>
              </v:shape>
            </v:group>
            <v:group id="_x0000_s1548" style="position:absolute;left:4981;top:-1655;width:81;height:77" coordorigin="4981,-1655" coordsize="81,77" o:allowincell="f">
              <v:shape id="_x0000_s1549" style="position:absolute;left:4981;top:-1655;width:81;height:77;mso-position-horizontal-relative:page;mso-position-vertical-relative:page" coordsize="81,77" o:allowincell="f" path="m80,29l,29,25,47,15,77,40,58r19,l55,47,80,29e" fillcolor="#2a2a29" stroked="f">
                <v:path arrowok="t"/>
              </v:shape>
              <v:shape id="_x0000_s1550" style="position:absolute;left:4981;top:-1655;width:81;height:77;mso-position-horizontal-relative:page;mso-position-vertical-relative:page" coordsize="81,77" o:allowincell="f" path="m59,58r-19,l65,77,59,58e" fillcolor="#2a2a29" stroked="f">
                <v:path arrowok="t"/>
              </v:shape>
              <v:shape id="_x0000_s1551" style="position:absolute;left:4981;top:-1655;width:81;height:77;mso-position-horizontal-relative:page;mso-position-vertical-relative:page" coordsize="81,77" o:allowincell="f" path="m40,l30,29r20,l40,e" fillcolor="#2a2a29" stroked="f">
                <v:path arrowok="t"/>
              </v:shape>
            </v:group>
            <w10:wrap anchorx="page"/>
          </v:group>
        </w:pict>
      </w:r>
      <w:r w:rsidR="00A90C2D"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6.</w:t>
      </w:r>
      <w:r w:rsidR="00A90C2D"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 w:rsidR="00A90C2D"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 w:rsidR="00A90C2D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 w:rsidR="00A90C2D"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A90C2D" w:rsidRDefault="00A90C2D">
      <w:pPr>
        <w:widowControl w:val="0"/>
        <w:tabs>
          <w:tab w:val="left" w:pos="2120"/>
        </w:tabs>
        <w:autoSpaceDE w:val="0"/>
        <w:autoSpaceDN w:val="0"/>
        <w:adjustRightInd w:val="0"/>
        <w:spacing w:before="32" w:after="0" w:line="240" w:lineRule="auto"/>
        <w:ind w:left="74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br w:type="column"/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lastRenderedPageBreak/>
        <w:t>3.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A90C2D" w:rsidRDefault="00A90C2D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Times New Roman" w:hAnsi="Times New Roman"/>
          <w:color w:val="000000"/>
          <w:sz w:val="18"/>
          <w:szCs w:val="18"/>
        </w:rPr>
      </w:pP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polyline id="_x0000_s1552" style="position:absolute;z-index:-251713024" points="12.2pt,5.8pt,10.25pt,5.8pt,8.65pt,5.8pt,7.3pt,5.9pt,6.25pt,6.1pt,5.4pt,6.4pt,4.8pt,6.85pt,4.35pt,7.45pt,4.05pt,8.3pt,3.85pt,9.35pt,3.75pt,10.65pt,3.75pt,12.3pt,3.75pt,70.15pt,3.75pt,71.7pt,3.85pt,73.05pt,4.05pt,74.1pt,4.35pt,74.95pt,4.8pt,75.55pt,5.4pt,76pt,6.2pt,76.3pt,7.3pt,76.5pt,8.6pt,76.6pt,10.25pt,76.65pt,100.3pt,76.65pt,101.9pt,76.6pt,103.25pt,76.5pt,104.3pt,76.35pt,105.15pt,76.05pt,105.75pt,75.6pt,106.2pt,74.95pt,106.5pt,74.15pt,106.7pt,73.1pt,106.8pt,71.75pt,106.8pt,70.15pt,106.8pt,12.3pt,106.8pt,10.7pt,106.7pt,9.35pt,106.5pt,8.3pt,106.2pt,7.45pt,105.75pt,6.85pt,105.15pt,6.4pt,104.35pt,6.1pt,103.25pt,5.9pt,101.95pt,5.8pt,100.3pt,5.8pt,12.2pt,5.8pt" coordsize="2062,1418" o:regroupid="9" o:allowincell="f" stroked="f">
            <v:path arrowok="t"/>
          </v:polyline>
        </w:pict>
      </w:r>
      <w:r w:rsidRPr="00A94DB9">
        <w:rPr>
          <w:noProof/>
        </w:rPr>
        <w:pict>
          <v:rect id="_x0000_s1553" style="position:absolute;margin-left:.55pt;margin-top:2.65pt;width:109.4pt;height:77.25pt;z-index:-251714048" o:regroupid="9" o:allowincell="f" fillcolor="#2a2a29" stroked="f">
            <v:path arrowok="t"/>
          </v:rect>
        </w:pict>
      </w: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group id="_x0000_s1554" style="position:absolute;margin-left:7.6pt;margin-top:2.5pt;width:95.9pt;height:40.4pt;z-index:-251700736" coordorigin="6327,-1350" coordsize="1918,808" o:regroupid="9" o:allowincell="f">
            <v:shape id="_x0000_s1555" style="position:absolute;left:6327;top:-1350;width:1918;height:808;mso-position-horizontal-relative:page;mso-position-vertical-relative:page" coordsize="1918,808" o:allowincell="f" path="m1705,675r-10,l1738,807,1705,675e" fillcolor="#2a2a29" stroked="f">
              <v:path arrowok="t"/>
            </v:shape>
            <v:shape id="_x0000_s1556" style="position:absolute;left:6327;top:-1350;width:1918;height:808;mso-position-horizontal-relative:page;mso-position-vertical-relative:page" coordsize="1918,808" o:allowincell="f" path="m1893,585r-10,l1906,629r11,130l1912,627r-19,-42e" fillcolor="#2a2a29" stroked="f">
              <v:path arrowok="t"/>
            </v:shape>
            <v:shape id="_x0000_s1557" style="position:absolute;left:6327;top:-1350;width:1918;height:808;mso-position-horizontal-relative:page;mso-position-vertical-relative:page" coordsize="1918,808" o:allowincell="f" path="m1347,641r223,74l1495,745r87,-28l1611,711r-28,l1347,641e" fillcolor="#2a2a29" stroked="f">
              <v:path arrowok="t"/>
            </v:shape>
            <v:shape id="_x0000_s1558" style="position:absolute;left:6327;top:-1350;width:1918;height:808;mso-position-horizontal-relative:page;mso-position-vertical-relative:page" coordsize="1918,808" o:allowincell="f" path="m1648,705r-8,l1644,711r-51,34l1647,715r5,l1648,705e" fillcolor="#2a2a29" stroked="f">
              <v:path arrowok="t"/>
            </v:shape>
            <v:shape id="_x0000_s1559" style="position:absolute;left:6327;top:-1350;width:1918;height:808;mso-position-horizontal-relative:page;mso-position-vertical-relative:page" coordsize="1918,808" o:allowincell="f" path="m1652,715r-5,l1660,735r-8,-20e" fillcolor="#2a2a29" stroked="f">
              <v:path arrowok="t"/>
            </v:shape>
            <v:shape id="_x0000_s1560" style="position:absolute;left:6327;top:-1350;width:1918;height:808;mso-position-horizontal-relative:page;mso-position-vertical-relative:page" coordsize="1918,808" o:allowincell="f" path="m1739,675r-34,l1750,683r13,18l1748,727r19,-22l1776,705r-9,-4l1752,679r-13,-4e" fillcolor="#2a2a29" stroked="f">
              <v:path arrowok="t"/>
            </v:shape>
            <v:shape id="_x0000_s1561" style="position:absolute;left:6327;top:-1350;width:1918;height:808;mso-position-horizontal-relative:page;mso-position-vertical-relative:page" coordsize="1918,808" o:allowincell="f" path="m1776,705r-9,l1822,725r-46,-20e" fillcolor="#2a2a29" stroked="f">
              <v:path arrowok="t"/>
            </v:shape>
            <v:shape id="_x0000_s1562" style="position:absolute;left:6327;top:-1350;width:1918;height:808;mso-position-horizontal-relative:page;mso-position-vertical-relative:page" coordsize="1918,808" o:allowincell="f" path="m1658,579r-12,l1653,625r31,46l1639,697r-56,14l1611,711r29,-6l1648,705r-1,-2l1695,675r44,l1711,667r-21,l1665,623r79,l1662,613r-4,-34e" fillcolor="#2a2a29" stroked="f">
              <v:path arrowok="t"/>
            </v:shape>
            <v:shape id="_x0000_s1563" style="position:absolute;left:6327;top:-1350;width:1918;height:808;mso-position-horizontal-relative:page;mso-position-vertical-relative:page" coordsize="1918,808" o:allowincell="f" path="m1255,563r-14,l1194,695r61,-132e" fillcolor="#2a2a29" stroked="f">
              <v:path arrowok="t"/>
            </v:shape>
            <v:shape id="_x0000_s1564" style="position:absolute;left:6327;top:-1350;width:1918;height:808;mso-position-horizontal-relative:page;mso-position-vertical-relative:page" coordsize="1918,808" o:allowincell="f" path="m1793,447r-20,l1826,507r-51,174l1842,509r51,l1829,497r-36,-50e" fillcolor="#2a2a29" stroked="f">
              <v:path arrowok="t"/>
            </v:shape>
            <v:shape id="_x0000_s1565" style="position:absolute;left:6327;top:-1350;width:1918;height:808;mso-position-horizontal-relative:page;mso-position-vertical-relative:page" coordsize="1918,808" o:allowincell="f" path="m1704,665r-14,2l1711,667r-7,-2e" fillcolor="#2a2a29" stroked="f">
              <v:path arrowok="t"/>
            </v:shape>
            <v:shape id="_x0000_s1566" style="position:absolute;left:6327;top:-1350;width:1918;height:808;mso-position-horizontal-relative:page;mso-position-vertical-relative:page" coordsize="1918,808" o:allowincell="f" path="m1179,595r-17,l1063,655r116,-60e" fillcolor="#2a2a29" stroked="f">
              <v:path arrowok="t"/>
            </v:shape>
            <v:shape id="_x0000_s1567" style="position:absolute;left:6327;top:-1350;width:1918;height:808;mso-position-horizontal-relative:page;mso-position-vertical-relative:page" coordsize="1918,808" o:allowincell="f" path="m1679,449r-12,l1633,533r-113,8l1641,543r7,16l1561,651r85,-72l1658,579r-1,-6l1661,561r-12,-30l1674,465r12,l1679,451r,-2e" fillcolor="#2a2a29" stroked="f">
              <v:path arrowok="t"/>
            </v:shape>
            <v:shape id="_x0000_s1568" style="position:absolute;left:6327;top:-1350;width:1918;height:808;mso-position-horizontal-relative:page;mso-position-vertical-relative:page" coordsize="1918,808" o:allowincell="f" path="m1060,583r-18,l1083,605r-26,26l1091,609r30,-6l1092,603r-32,-20e" fillcolor="#2a2a29" stroked="f">
              <v:path arrowok="t"/>
            </v:shape>
            <v:shape id="_x0000_s1569" style="position:absolute;left:6327;top:-1350;width:1918;height:808;mso-position-horizontal-relative:page;mso-position-vertical-relative:page" coordsize="1918,808" o:allowincell="f" path="m1415,539r-29,l1439,559r59,72l1453,563r17,l1415,539e" fillcolor="#2a2a29" stroked="f">
              <v:path arrowok="t"/>
            </v:shape>
            <v:shape id="_x0000_s1570" style="position:absolute;left:6327;top:-1350;width:1918;height:808;mso-position-horizontal-relative:page;mso-position-vertical-relative:page" coordsize="1918,808" o:allowincell="f" path="m1893,509r-51,l1881,513r10,28l1865,607r18,-22l1893,585r-6,-14l1899,541r-6,-32e" fillcolor="#2a2a29" stroked="f">
              <v:path arrowok="t"/>
            </v:shape>
            <v:shape id="_x0000_s1571" style="position:absolute;left:6327;top:-1350;width:1918;height:808;mso-position-horizontal-relative:page;mso-position-vertical-relative:page" coordsize="1918,808" o:allowincell="f" path="m1292,529r-49,16l1178,585r-86,18l1121,603r41,-8l1179,595r62,-32l1255,563r4,-10l1292,537r18,l1292,529e" fillcolor="#2a2a29" stroked="f">
              <v:path arrowok="t"/>
            </v:shape>
            <v:shape id="_x0000_s1572" style="position:absolute;left:6327;top:-1350;width:1918;height:808;mso-position-horizontal-relative:page;mso-position-vertical-relative:page" coordsize="1918,808" o:allowincell="f" path="m1047,575l924,595r118,-12l1060,583r-13,-8e" fillcolor="#2a2a29" stroked="f">
              <v:path arrowok="t"/>
            </v:shape>
            <v:shape id="_x0000_s1573" style="position:absolute;left:6327;top:-1350;width:1918;height:808;mso-position-horizontal-relative:page;mso-position-vertical-relative:page" coordsize="1918,808" o:allowincell="f" path="m1470,563r-17,l1539,593r-69,-30e" fillcolor="#2a2a29" stroked="f">
              <v:path arrowok="t"/>
            </v:shape>
            <v:shape id="_x0000_s1574" style="position:absolute;left:6327;top:-1350;width:1918;height:808;mso-position-horizontal-relative:page;mso-position-vertical-relative:page" coordsize="1918,808" o:allowincell="f" path="m1310,537r-18,l1325,551r44,24l1335,549r20,-4l1327,545r-17,-8e" fillcolor="#2a2a29" stroked="f">
              <v:path arrowok="t"/>
            </v:shape>
            <v:shape id="_x0000_s1575" style="position:absolute;left:6327;top:-1350;width:1918;height:808;mso-position-horizontal-relative:page;mso-position-vertical-relative:page" coordsize="1918,808" o:allowincell="f" path="m1680,283r-45,l1734,327r31,94l1751,569r22,-122l1793,447r-6,-8l1745,317r-65,-34e" fillcolor="#2a2a29" stroked="f">
              <v:path arrowok="t"/>
            </v:shape>
            <v:shape id="_x0000_s1576" style="position:absolute;left:6327;top:-1350;width:1918;height:808;mso-position-horizontal-relative:page;mso-position-vertical-relative:page" coordsize="1918,808" o:allowincell="f" path="m253,255r-91,92l147,347,95,457r-46,l91,463r3,22l46,563,97,497r33,l100,489r2,-26l150,377r9,l158,365r87,-74l259,291r-1,-4l262,271r40,l300,269,253,255e" fillcolor="#2a2a29" stroked="f">
              <v:path arrowok="t"/>
            </v:shape>
            <v:shape id="_x0000_s1577" style="position:absolute;left:6327;top:-1350;width:1918;height:808;mso-position-horizontal-relative:page;mso-position-vertical-relative:page" coordsize="1918,808" o:allowincell="f" path="m1387,295r115,94l1441,427r-11,50l1380,531r-53,14l1355,545r31,-6l1415,539r-19,-8l1435,487r14,l1442,477r9,-42l1503,399r11,l1515,391r17,-12l1510,379,1387,295e" fillcolor="#2a2a29" stroked="f">
              <v:path arrowok="t"/>
            </v:shape>
            <v:shape id="_x0000_s1578" style="position:absolute;left:6327;top:-1350;width:1918;height:808;mso-position-horizontal-relative:page;mso-position-vertical-relative:page" coordsize="1918,808" o:allowincell="f" path="m40,447l,539,39,463r10,l49,457r46,l40,447e" fillcolor="#2a2a29" stroked="f">
              <v:path arrowok="t"/>
            </v:shape>
            <v:shape id="_x0000_s1579" style="position:absolute;left:6327;top:-1350;width:1918;height:808;mso-position-horizontal-relative:page;mso-position-vertical-relative:page" coordsize="1918,808" o:allowincell="f" path="m130,497r-33,l239,527,130,497e" fillcolor="#2a2a29" stroked="f">
              <v:path arrowok="t"/>
            </v:shape>
            <v:shape id="_x0000_s1580" style="position:absolute;left:6327;top:-1350;width:1918;height:808;mso-position-horizontal-relative:page;mso-position-vertical-relative:page" coordsize="1918,808" o:allowincell="f" path="m259,291r-14,l261,359r-57,l262,369,463,517,270,361,259,291e" fillcolor="#2a2a29" stroked="f">
              <v:path arrowok="t"/>
            </v:shape>
            <v:shape id="_x0000_s1581" style="position:absolute;left:6327;top:-1350;width:1918;height:808;mso-position-horizontal-relative:page;mso-position-vertical-relative:page" coordsize="1918,808" o:allowincell="f" path="m1686,465r-12,l1706,511r-20,-46e" fillcolor="#2a2a29" stroked="f">
              <v:path arrowok="t"/>
            </v:shape>
            <v:shape id="_x0000_s1582" style="position:absolute;left:6327;top:-1350;width:1918;height:808;mso-position-horizontal-relative:page;mso-position-vertical-relative:page" coordsize="1918,808" o:allowincell="f" path="m49,463r-10,l49,507r,-44e" fillcolor="#2a2a29" stroked="f">
              <v:path arrowok="t"/>
            </v:shape>
            <v:shape id="_x0000_s1583" style="position:absolute;left:6327;top:-1350;width:1918;height:808;mso-position-horizontal-relative:page;mso-position-vertical-relative:page" coordsize="1918,808" o:allowincell="f" path="m1449,487r-14,l1461,505r-12,-18e" fillcolor="#2a2a29" stroked="f">
              <v:path arrowok="t"/>
            </v:shape>
            <v:shape id="_x0000_s1584" style="position:absolute;left:6327;top:-1350;width:1918;height:808;mso-position-horizontal-relative:page;mso-position-vertical-relative:page" coordsize="1918,808" o:allowincell="f" path="m358,333r-26,l410,381r87,22l604,495,503,397,414,371r4,-8l403,363,358,333e" fillcolor="#2a2a29" stroked="f">
              <v:path arrowok="t"/>
            </v:shape>
            <v:shape id="_x0000_s1585" style="position:absolute;left:6327;top:-1350;width:1918;height:808;mso-position-horizontal-relative:page;mso-position-vertical-relative:page" coordsize="1918,808" o:allowincell="f" path="m547,241r-7,l674,491,547,241e" fillcolor="#2a2a29" stroked="f">
              <v:path arrowok="t"/>
            </v:shape>
            <v:shape id="_x0000_s1586" style="position:absolute;left:6327;top:-1350;width:1918;height:808;mso-position-horizontal-relative:page;mso-position-vertical-relative:page" coordsize="1918,808" o:allowincell="f" path="m1618,251r-27,34l1617,285r42,78l1665,437r-62,30l1667,449r12,l1672,385r26,l1675,367r-40,-84l1680,283r-62,-32e" fillcolor="#2a2a29" stroked="f">
              <v:path arrowok="t"/>
            </v:shape>
            <v:shape id="_x0000_s1587" style="position:absolute;left:6327;top:-1350;width:1918;height:808;mso-position-horizontal-relative:page;mso-position-vertical-relative:page" coordsize="1918,808" o:allowincell="f" path="m1514,399r-11,l1508,461r6,-62e" fillcolor="#2a2a29" stroked="f">
              <v:path arrowok="t"/>
            </v:shape>
            <v:shape id="_x0000_s1588" style="position:absolute;left:6327;top:-1350;width:1918;height:808;mso-position-horizontal-relative:page;mso-position-vertical-relative:page" coordsize="1918,808" o:allowincell="f" path="m573,245r76,36l702,361r129,98l746,387r1,-2l743,385,712,357,658,273r-17,-8l638,261r-18,l573,245e" fillcolor="#2a2a29" stroked="f">
              <v:path arrowok="t"/>
            </v:shape>
            <v:shape id="_x0000_s1589" style="position:absolute;left:6327;top:-1350;width:1918;height:808;mso-position-horizontal-relative:page;mso-position-vertical-relative:page" coordsize="1918,808" o:allowincell="f" path="m1411,23r-21,l1373,169r-85,116l1269,427r26,-142l1374,181r20,l1381,171,1401,31r17,l1411,23e" fillcolor="#2a2a29" stroked="f">
              <v:path arrowok="t"/>
            </v:shape>
            <v:shape id="_x0000_s1590" style="position:absolute;left:6327;top:-1350;width:1918;height:808;mso-position-horizontal-relative:page;mso-position-vertical-relative:page" coordsize="1918,808" o:allowincell="f" path="m1067,371r-4,l1037,425r30,-54e" fillcolor="#2a2a29" stroked="f">
              <v:path arrowok="t"/>
            </v:shape>
            <v:shape id="_x0000_s1591" style="position:absolute;left:6327;top:-1350;width:1918;height:808;mso-position-horizontal-relative:page;mso-position-vertical-relative:page" coordsize="1918,808" o:allowincell="f" path="m159,377r-9,l163,411r-4,-34e" fillcolor="#2a2a29" stroked="f">
              <v:path arrowok="t"/>
            </v:shape>
            <v:shape id="_x0000_s1592" style="position:absolute;left:6327;top:-1350;width:1918;height:808;mso-position-horizontal-relative:page;mso-position-vertical-relative:page" coordsize="1918,808" o:allowincell="f" path="m999,247r-7,l1001,267r19,140l1008,277r13,l1007,265r-8,-18e" fillcolor="#2a2a29" stroked="f">
              <v:path arrowok="t"/>
            </v:shape>
            <v:shape id="_x0000_s1593" style="position:absolute;left:6327;top:-1350;width:1918;height:808;mso-position-horizontal-relative:page;mso-position-vertical-relative:page" coordsize="1918,808" o:allowincell="f" path="m1698,385r-26,l1726,407r-28,-22e" fillcolor="#2a2a29" stroked="f">
              <v:path arrowok="t"/>
            </v:shape>
            <v:shape id="_x0000_s1594" style="position:absolute;left:6327;top:-1350;width:1918;height:808;mso-position-horizontal-relative:page;mso-position-vertical-relative:page" coordsize="1918,808" o:allowincell="f" path="m957,133l806,289r-9,2l743,385r4,l803,297r35,-8l815,289,949,155r11,l957,147r16,l957,133e" fillcolor="#2a2a29" stroked="f">
              <v:path arrowok="t"/>
            </v:shape>
            <v:shape id="_x0000_s1595" style="position:absolute;left:6327;top:-1350;width:1918;height:808;mso-position-horizontal-relative:page;mso-position-vertical-relative:page" coordsize="1918,808" o:allowincell="f" path="m1061,251r-10,l1084,263r18,30l1067,363r-26,18l1063,371r4,l1090,331r12,-6l1093,325r18,-32l1118,287r-14,l1087,261r-26,-10e" fillcolor="#2a2a29" stroked="f">
              <v:path arrowok="t"/>
            </v:shape>
            <v:shape id="_x0000_s1596" style="position:absolute;left:6327;top:-1350;width:1918;height:808;mso-position-horizontal-relative:page;mso-position-vertical-relative:page" coordsize="1918,808" o:allowincell="f" path="m1418,31r-17,l1473,107r35,96l1476,211r35,l1532,213r48,84l1559,349r-49,30l1532,379r35,-24l1597,345r-25,l1586,317r31,-32l1591,285r-48,-80l1516,205,1483,103,1418,31e" fillcolor="#2a2a29" stroked="f">
              <v:path arrowok="t"/>
            </v:shape>
            <v:shape id="_x0000_s1597" style="position:absolute;left:6327;top:-1350;width:1918;height:808;mso-position-horizontal-relative:page;mso-position-vertical-relative:page" coordsize="1918,808" o:allowincell="f" path="m302,271r-40,l291,279r33,48l336,369r-4,-36l358,333r-5,-4l364,317r-27,l302,271e" fillcolor="#2a2a29" stroked="f">
              <v:path arrowok="t"/>
            </v:shape>
            <v:shape id="_x0000_s1598" style="position:absolute;left:6327;top:-1350;width:1918;height:808;mso-position-horizontal-relative:page;mso-position-vertical-relative:page" coordsize="1918,808" o:allowincell="f" path="m508,165r-20,l497,167r31,68l532,369r2,-128l547,241r-4,-8l534,233,508,165e" fillcolor="#2a2a29" stroked="f">
              <v:path arrowok="t"/>
            </v:shape>
            <v:shape id="_x0000_s1599" style="position:absolute;left:6327;top:-1350;width:1918;height:808;mso-position-horizontal-relative:page;mso-position-vertical-relative:page" coordsize="1918,808" o:allowincell="f" path="m433,331r-30,32l418,363r15,-32e" fillcolor="#2a2a29" stroked="f">
              <v:path arrowok="t"/>
            </v:shape>
            <v:shape id="_x0000_s1600" style="position:absolute;left:6327;top:-1350;width:1918;height:808;mso-position-horizontal-relative:page;mso-position-vertical-relative:page" coordsize="1918,808" o:allowincell="f" path="m1615,339r-43,6l1597,345r18,-6e" fillcolor="#2a2a29" stroked="f">
              <v:path arrowok="t"/>
            </v:shape>
            <v:shape id="_x0000_s1601" style="position:absolute;left:6327;top:-1350;width:1918;height:808;mso-position-horizontal-relative:page;mso-position-vertical-relative:page" coordsize="1918,808" o:allowincell="f" path="m393,295r-8,l386,329r7,-34e" fillcolor="#2a2a29" stroked="f">
              <v:path arrowok="t"/>
            </v:shape>
            <v:shape id="_x0000_s1602" style="position:absolute;left:6327;top:-1350;width:1918;height:808;mso-position-horizontal-relative:page;mso-position-vertical-relative:page" coordsize="1918,808" o:allowincell="f" path="m1136,309r-43,16l1102,325r34,-16e" fillcolor="#2a2a29" stroked="f">
              <v:path arrowok="t"/>
            </v:shape>
            <v:shape id="_x0000_s1603" style="position:absolute;left:6327;top:-1350;width:1918;height:808;mso-position-horizontal-relative:page;mso-position-vertical-relative:page" coordsize="1918,808" o:allowincell="f" path="m496,117l428,231r-39,44l337,317r27,l385,295r8,l395,283r43,-44l463,223r-14,l488,165r20,l498,141r21,l496,117e" fillcolor="#2a2a29" stroked="f">
              <v:path arrowok="t"/>
            </v:shape>
            <v:shape id="_x0000_s1604" style="position:absolute;left:6327;top:-1350;width:1918;height:808;mso-position-horizontal-relative:page;mso-position-vertical-relative:page" coordsize="1918,808" o:allowincell="f" path="m1021,277r-13,l1055,307r-34,-30e" fillcolor="#2a2a29" stroked="f">
              <v:path arrowok="t"/>
            </v:shape>
            <v:shape id="_x0000_s1605" style="position:absolute;left:6327;top:-1350;width:1918;height:808;mso-position-horizontal-relative:page;mso-position-vertical-relative:page" coordsize="1918,808" o:allowincell="f" path="m948,201r35,26l986,239r-13,54l992,247r7,l986,215r-11,l948,201e" fillcolor="#2a2a29" stroked="f">
              <v:path arrowok="t"/>
            </v:shape>
            <v:shape id="_x0000_s1606" style="position:absolute;left:6327;top:-1350;width:1918;height:808;mso-position-horizontal-relative:page;mso-position-vertical-relative:page" coordsize="1918,808" o:allowincell="f" path="m907,273r-92,16l838,289r69,-16e" fillcolor="#2a2a29" stroked="f">
              <v:path arrowok="t"/>
            </v:shape>
            <v:shape id="_x0000_s1607" style="position:absolute;left:6327;top:-1350;width:1918;height:808;mso-position-horizontal-relative:page;mso-position-vertical-relative:page" coordsize="1918,808" o:allowincell="f" path="m1201,221r-6,l1200,289r1,-68e" fillcolor="#2a2a29" stroked="f">
              <v:path arrowok="t"/>
            </v:shape>
            <v:shape id="_x0000_s1608" style="position:absolute;left:6327;top:-1350;width:1918;height:808;mso-position-horizontal-relative:page;mso-position-vertical-relative:page" coordsize="1918,808" o:allowincell="f" path="m1390,l1212,157r-18,28l1194,209r-90,78l1118,287r77,-66l1201,221r,-10l1202,189r19,-30l1252,151r-19,l1390,23r21,l1390,e" fillcolor="#2a2a29" stroked="f">
              <v:path arrowok="t"/>
            </v:shape>
            <v:shape id="_x0000_s1609" style="position:absolute;left:6327;top:-1350;width:1918;height:808;mso-position-horizontal-relative:page;mso-position-vertical-relative:page" coordsize="1918,808" o:allowincell="f" path="m519,141r-21,l541,175r28,12l620,261r18,l576,179,545,169,519,141e" fillcolor="#2a2a29" stroked="f">
              <v:path arrowok="t"/>
            </v:shape>
            <v:shape id="_x0000_s1610" style="position:absolute;left:6327;top:-1350;width:1918;height:808;mso-position-horizontal-relative:page;mso-position-vertical-relative:page" coordsize="1918,808" o:allowincell="f" path="m1018,171r-6,l1019,193r30,54l1031,261r20,-10l1061,251r-6,-2l1025,191r-7,-20e" fillcolor="#2a2a29" stroked="f">
              <v:path arrowok="t"/>
            </v:shape>
            <v:shape id="_x0000_s1611" style="position:absolute;left:6327;top:-1350;width:1918;height:808;mso-position-horizontal-relative:page;mso-position-vertical-relative:page" coordsize="1918,808" o:allowincell="f" path="m1394,181r-20,l1462,233r-68,-52e" fillcolor="#2a2a29" stroked="f">
              <v:path arrowok="t"/>
            </v:shape>
            <v:shape id="_x0000_s1612" style="position:absolute;left:6327;top:-1350;width:1918;height:808;mso-position-horizontal-relative:page;mso-position-vertical-relative:page" coordsize="1918,808" o:allowincell="f" path="m483,211r-34,12l463,223r20,-12e" fillcolor="#2a2a29" stroked="f">
              <v:path arrowok="t"/>
            </v:shape>
            <v:shape id="_x0000_s1613" style="position:absolute;left:6327;top:-1350;width:1918;height:808;mso-position-horizontal-relative:page;mso-position-vertical-relative:page" coordsize="1918,808" o:allowincell="f" path="m960,155r-11,l975,215r11,l960,155e" fillcolor="#2a2a29" stroked="f">
              <v:path arrowok="t"/>
            </v:shape>
            <v:shape id="_x0000_s1614" style="position:absolute;left:6327;top:-1350;width:1918;height:808;mso-position-horizontal-relative:page;mso-position-vertical-relative:page" coordsize="1918,808" o:allowincell="f" path="m973,147r-16,l986,169r-7,6l1012,171r6,l1018,169r-20,l973,147e" fillcolor="#2a2a29" stroked="f">
              <v:path arrowok="t"/>
            </v:shape>
            <v:shape id="_x0000_s1615" style="position:absolute;left:6327;top:-1350;width:1918;height:808;mso-position-horizontal-relative:page;mso-position-vertical-relative:page" coordsize="1918,808" o:allowincell="f" path="m1017,167r-19,2l1018,169r-1,-2e" fillcolor="#2a2a29" stroked="f">
              <v:path arrowok="t"/>
            </v:shape>
            <v:shape id="_x0000_s1616" style="position:absolute;left:6327;top:-1350;width:1918;height:808;mso-position-horizontal-relative:page;mso-position-vertical-relative:page" coordsize="1918,808" o:allowincell="f" path="m1290,141r-57,10l1252,151r38,-10e" fillcolor="#2a2a29" stroked="f">
              <v:path arrowok="t"/>
            </v:shape>
          </v:group>
        </w:pict>
      </w:r>
      <w:r w:rsidRPr="00A94DB9">
        <w:rPr>
          <w:noProof/>
        </w:rPr>
        <w:pict>
          <v:group id="_x0000_s1617" style="position:absolute;margin-left:71.1pt;margin-top:4.5pt;width:11.45pt;height:22.3pt;z-index:-251708928" coordorigin="7597,-1310" coordsize="229,446" o:regroupid="9" o:allowincell="f">
            <v:shape id="_x0000_s1618" style="position:absolute;left:7597;top:-1310;width:229;height:446;mso-position-horizontal-relative:page;mso-position-vertical-relative:page" coordsize="229,446" o:allowincell="f" path="m229,343r-89,l94,433r7,12l169,382r60,-39e" fillcolor="#e6e6e6" stroked="f">
              <v:path arrowok="t"/>
            </v:shape>
            <v:shape id="_x0000_s1619" style="position:absolute;left:7597;top:-1310;width:229;height:446;mso-position-horizontal-relative:page;mso-position-vertical-relative:page" coordsize="229,446" o:allowincell="f" path="m116,376r-16,l82,423r34,-47e" fillcolor="#e6e6e6" stroked="f">
              <v:path arrowok="t"/>
            </v:shape>
            <v:shape id="_x0000_s1620" style="position:absolute;left:7597;top:-1310;width:229;height:446;mso-position-horizontal-relative:page;mso-position-vertical-relative:page" coordsize="229,446" o:allowincell="f" path="m253,327r-196,l63,420r8,1l100,376r16,l140,343r89,l253,327e" fillcolor="#e6e6e6" stroked="f">
              <v:path arrowok="t"/>
            </v:shape>
            <v:shape id="_x0000_s1621" style="position:absolute;left:7597;top:-1310;width:229;height:446;mso-position-horizontal-relative:page;mso-position-vertical-relative:page" coordsize="229,446" o:allowincell="f" path="m53,364r-26,l48,417r5,-53e" fillcolor="#e6e6e6" stroked="f">
              <v:path arrowok="t"/>
            </v:shape>
            <v:shape id="_x0000_s1622" style="position:absolute;left:7597;top:-1310;width:229;height:446;mso-position-horizontal-relative:page;mso-position-vertical-relative:page" coordsize="229,446" o:allowincell="f" path="m133,l115,139,30,246,,408,27,364r26,l57,327r196,l285,306r20,-50l260,177r-68,-6l232,159,199,68,133,e" fillcolor="#e6e6e6" stroked="f">
              <v:path arrowok="t"/>
            </v:shape>
          </v:group>
        </w:pict>
      </w:r>
      <w:r w:rsidRPr="00A94DB9">
        <w:rPr>
          <w:noProof/>
        </w:rPr>
        <w:pict>
          <v:group id="_x0000_s1623" style="position:absolute;margin-left:59.5pt;margin-top:4.3pt;width:17.3pt;height:20.6pt;z-index:-251709952" coordorigin="7365,-1314" coordsize="346,412" o:regroupid="9" o:allowincell="f">
            <v:shape id="_x0000_s1624" style="position:absolute;left:7365;top:-1314;width:346;height:412;mso-position-horizontal-relative:page;mso-position-vertical-relative:page" coordsize="346,412" o:allowincell="f" path="m233,329r-17,l200,410r21,2l233,329e" fillcolor="#8d8d8d" stroked="f">
              <v:path arrowok="t"/>
            </v:shape>
            <v:shape id="_x0000_s1625" style="position:absolute;left:7365;top:-1314;width:346;height:412;mso-position-horizontal-relative:page;mso-position-vertical-relative:page" coordsize="346,412" o:allowincell="f" path="m235,317r-62,l147,405r20,2l196,351r10,l216,329r17,l235,317e" fillcolor="#8d8d8d" stroked="f">
              <v:path arrowok="t"/>
            </v:shape>
            <v:shape id="_x0000_s1626" style="position:absolute;left:7365;top:-1314;width:346;height:412;mso-position-horizontal-relative:page;mso-position-vertical-relative:page" coordsize="346,412" o:allowincell="f" path="m155,358r-16,l133,404r22,-46e" fillcolor="#8d8d8d" stroked="f">
              <v:path arrowok="t"/>
            </v:shape>
            <v:shape id="_x0000_s1627" style="position:absolute;left:7365;top:-1314;width:346;height:412;mso-position-horizontal-relative:page;mso-position-vertical-relative:page" coordsize="346,412" o:allowincell="f" path="m167,330r-80,l60,398r45,4l139,358r16,l167,330e" fillcolor="#8d8d8d" stroked="f">
              <v:path arrowok="t"/>
            </v:shape>
            <v:shape id="_x0000_s1628" style="position:absolute;left:7365;top:-1314;width:346;height:412;mso-position-horizontal-relative:page;mso-position-vertical-relative:page" coordsize="346,412" o:allowincell="f" path="m74,350r-23,l45,396,74,350e" fillcolor="#8d8d8d" stroked="f">
              <v:path arrowok="t"/>
            </v:shape>
            <v:shape id="_x0000_s1629" style="position:absolute;left:7365;top:-1314;width:346;height:412;mso-position-horizontal-relative:page;mso-position-vertical-relative:page" coordsize="346,412" o:allowincell="f" path="m206,351r-10,l186,394r20,-43e" fillcolor="#8d8d8d" stroked="f">
              <v:path arrowok="t"/>
            </v:shape>
            <v:shape id="_x0000_s1630" style="position:absolute;left:7365;top:-1314;width:346;height:412;mso-position-horizontal-relative:page;mso-position-vertical-relative:page" coordsize="346,412" o:allowincell="f" path="m34,370r-12,l17,392,34,370e" fillcolor="#8d8d8d" stroked="f">
              <v:path arrowok="t"/>
            </v:shape>
            <v:shape id="_x0000_s1631" style="position:absolute;left:7365;top:-1314;width:346;height:412;mso-position-horizontal-relative:page;mso-position-vertical-relative:page" coordsize="346,412" o:allowincell="f" path="m179,96r-12,58l167,184,79,259,,391,22,370r12,l51,350r23,l87,330r80,l173,317r62,l245,246,326,134r-143,l179,96e" fillcolor="#8d8d8d" stroked="f">
              <v:path arrowok="t"/>
            </v:shape>
            <v:shape id="_x0000_s1632" style="position:absolute;left:7365;top:-1314;width:346;height:412;mso-position-horizontal-relative:page;mso-position-vertical-relative:page" coordsize="346,412" o:allowincell="f" path="m216,78r-26,47l183,134r143,l330,130r1,-9l193,121,216,78e" fillcolor="#8d8d8d" stroked="f">
              <v:path arrowok="t"/>
            </v:shape>
            <v:shape id="_x0000_s1633" style="position:absolute;left:7365;top:-1314;width:346;height:412;mso-position-horizontal-relative:page;mso-position-vertical-relative:page" coordsize="346,412" o:allowincell="f" path="m345,l196,117r-3,4l331,121,345,e" fillcolor="#8d8d8d" stroked="f">
              <v:path arrowok="t"/>
            </v:shape>
          </v:group>
        </w:pict>
      </w: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group id="_x0000_s1634" style="position:absolute;margin-left:7.1pt;margin-top:7.5pt;width:24pt;height:16.15pt;z-index:-251702784" coordorigin="6317,-1050" coordsize="480,323" o:regroupid="9" o:allowincell="f">
            <v:shape id="_x0000_s1635" style="position:absolute;left:6317;top:-1050;width:480;height:323;mso-position-horizontal-relative:page;mso-position-vertical-relative:page" coordsize="480,323" o:allowincell="f" path="m69,292r-31,l46,323,69,292e" fillcolor="#8d8d8d" stroked="f">
              <v:path arrowok="t"/>
            </v:shape>
            <v:shape id="_x0000_s1636" style="position:absolute;left:6317;top:-1050;width:480;height:323;mso-position-horizontal-relative:page;mso-position-vertical-relative:page" coordsize="480,323" o:allowincell="f" path="m93,167r-41,5l12,253,,301r38,-9l69,292r3,-3l85,278r-41,l93,186r,-19e" fillcolor="#8d8d8d" stroked="f">
              <v:path arrowok="t"/>
            </v:shape>
            <v:shape id="_x0000_s1637" style="position:absolute;left:6317;top:-1050;width:480;height:323;mso-position-horizontal-relative:page;mso-position-vertical-relative:page" coordsize="480,323" o:allowincell="f" path="m178,259r-69,l89,290r76,-16l178,259e" fillcolor="#8d8d8d" stroked="f">
              <v:path arrowok="t"/>
            </v:shape>
            <v:shape id="_x0000_s1638" style="position:absolute;left:6317;top:-1050;width:480;height:323;mso-position-horizontal-relative:page;mso-position-vertical-relative:page" coordsize="480,323" o:allowincell="f" path="m251,l175,64r-54,99l121,190,44,278r41,l109,259r69,l190,245r56,l300,226r33,l358,199r80,l268,64,251,e" fillcolor="#8d8d8d" stroked="f">
              <v:path arrowok="t"/>
            </v:shape>
            <v:shape id="_x0000_s1639" style="position:absolute;left:6317;top:-1050;width:480;height:323;mso-position-horizontal-relative:page;mso-position-vertical-relative:page" coordsize="480,323" o:allowincell="f" path="m246,245r-56,l223,262r10,-12l246,245e" fillcolor="#8d8d8d" stroked="f">
              <v:path arrowok="t"/>
            </v:shape>
            <v:shape id="_x0000_s1640" style="position:absolute;left:6317;top:-1050;width:480;height:323;mso-position-horizontal-relative:page;mso-position-vertical-relative:page" coordsize="480,323" o:allowincell="f" path="m333,226r-33,l314,248r19,-22e" fillcolor="#8d8d8d" stroked="f">
              <v:path arrowok="t"/>
            </v:shape>
            <v:shape id="_x0000_s1641" style="position:absolute;left:6317;top:-1050;width:480;height:323;mso-position-horizontal-relative:page;mso-position-vertical-relative:page" coordsize="480,323" o:allowincell="f" path="m438,199r-80,l410,239r16,-27l455,212,438,199e" fillcolor="#8d8d8d" stroked="f">
              <v:path arrowok="t"/>
            </v:shape>
            <v:shape id="_x0000_s1642" style="position:absolute;left:6317;top:-1050;width:480;height:323;mso-position-horizontal-relative:page;mso-position-vertical-relative:page" coordsize="480,323" o:allowincell="f" path="m455,212r-29,l479,231,455,212e" fillcolor="#8d8d8d" stroked="f">
              <v:path arrowok="t"/>
            </v:shape>
          </v:group>
        </w:pict>
      </w:r>
      <w:r w:rsidRPr="00A94DB9">
        <w:rPr>
          <w:noProof/>
        </w:rPr>
        <w:pict>
          <v:group id="_x0000_s1643" style="position:absolute;margin-left:20.9pt;margin-top:6.35pt;width:17.6pt;height:12.35pt;z-index:-251703808" coordorigin="6593,-1073" coordsize="352,247" o:regroupid="9" o:allowincell="f">
            <v:shape id="_x0000_s1644" style="position:absolute;left:6593;top:-1073;width:352;height:247;mso-position-horizontal-relative:page;mso-position-vertical-relative:page" coordsize="352,247" o:allowincell="f" path="m2,l,11,8,80,215,246,201,220r65,l222,196r38,-4l241,169r29,l226,130,142,110,55,54,20,5,2,e" fillcolor="#e6e6e6" stroked="f">
              <v:path arrowok="t"/>
            </v:shape>
            <v:shape id="_x0000_s1645" style="position:absolute;left:6593;top:-1073;width:352;height:247;mso-position-horizontal-relative:page;mso-position-vertical-relative:page" coordsize="352,247" o:allowincell="f" path="m270,169r-29,l351,240,270,169e" fillcolor="#e6e6e6" stroked="f">
              <v:path arrowok="t"/>
            </v:shape>
            <v:shape id="_x0000_s1646" style="position:absolute;left:6593;top:-1073;width:352;height:247;mso-position-horizontal-relative:page;mso-position-vertical-relative:page" coordsize="352,247" o:allowincell="f" path="m266,220r-65,l298,236,266,220e" fillcolor="#e6e6e6" stroked="f">
              <v:path arrowok="t"/>
            </v:shape>
          </v:group>
        </w:pict>
      </w:r>
      <w:r w:rsidRPr="00A94DB9">
        <w:rPr>
          <w:noProof/>
        </w:rPr>
        <w:pict>
          <v:group id="_x0000_s1647" style="position:absolute;margin-left:33.05pt;margin-top:.15pt;width:31.8pt;height:17.55pt;z-index:-251704832" coordorigin="6836,-1197" coordsize="636,351" o:regroupid="9" o:allowincell="f">
            <v:shape id="_x0000_s1648" style="position:absolute;left:6836;top:-1197;width:636;height:351;mso-position-horizontal-relative:page;mso-position-vertical-relative:page" coordsize="636,351" o:allowincell="f" path="m457,323r-183,l314,351,298,327r166,l457,323e" fillcolor="#e6e6e6" stroked="f">
              <v:path arrowok="t"/>
            </v:shape>
            <v:shape id="_x0000_s1649" style="position:absolute;left:6836;top:-1197;width:636;height:351;mso-position-horizontal-relative:page;mso-position-vertical-relative:page" coordsize="636,351" o:allowincell="f" path="m469,330r-113,l417,350,393,334r81,l469,330e" fillcolor="#e6e6e6" stroked="f">
              <v:path arrowok="t"/>
            </v:shape>
            <v:shape id="_x0000_s1650" style="position:absolute;left:6836;top:-1197;width:636;height:351;mso-position-horizontal-relative:page;mso-position-vertical-relative:page" coordsize="636,351" o:allowincell="f" path="m464,327r-166,l344,346r12,-16l469,330r-5,-3e" fillcolor="#e6e6e6" stroked="f">
              <v:path arrowok="t"/>
            </v:shape>
            <v:shape id="_x0000_s1651" style="position:absolute;left:6836;top:-1197;width:636;height:351;mso-position-horizontal-relative:page;mso-position-vertical-relative:page" coordsize="636,351" o:allowincell="f" path="m474,334r-81,l493,346,474,334e" fillcolor="#e6e6e6" stroked="f">
              <v:path arrowok="t"/>
            </v:shape>
            <v:shape id="_x0000_s1652" style="position:absolute;left:6836;top:-1197;width:636;height:351;mso-position-horizontal-relative:page;mso-position-vertical-relative:page" coordsize="636,351" o:allowincell="f" path="m484,300r-321,l220,340,200,308r364,l555,306r-22,-2l510,302r-26,-2e" fillcolor="#e6e6e6" stroked="f">
              <v:path arrowok="t"/>
            </v:shape>
            <v:shape id="_x0000_s1653" style="position:absolute;left:6836;top:-1197;width:636;height:351;mso-position-horizontal-relative:page;mso-position-vertical-relative:page" coordsize="636,351" o:allowincell="f" path="m599,314r-362,l256,320r-3,20l274,323r183,l449,318r165,l610,317r-11,-3e" fillcolor="#e6e6e6" stroked="f">
              <v:path arrowok="t"/>
            </v:shape>
            <v:shape id="_x0000_s1654" style="position:absolute;left:6836;top:-1197;width:636;height:351;mso-position-horizontal-relative:page;mso-position-vertical-relative:page" coordsize="636,351" o:allowincell="f" path="m614,318r-165,l555,334,537,318r78,l614,318e" fillcolor="#e6e6e6" stroked="f">
              <v:path arrowok="t"/>
            </v:shape>
            <v:shape id="_x0000_s1655" style="position:absolute;left:6836;top:-1197;width:636;height:351;mso-position-horizontal-relative:page;mso-position-vertical-relative:page" coordsize="636,351" o:allowincell="f" path="m615,318r-78,l635,326r-11,-5l615,318e" fillcolor="#e6e6e6" stroked="f">
              <v:path arrowok="t"/>
            </v:shape>
            <v:shape id="_x0000_s1656" style="position:absolute;left:6836;top:-1197;width:636;height:351;mso-position-horizontal-relative:page;mso-position-vertical-relative:page" coordsize="636,351" o:allowincell="f" path="m78,71r-39,l165,321r-2,-21l484,300,367,293r-21,-2l326,289r-17,-2l293,284r-12,-3l184,209,137,134,91,92,78,71e" fillcolor="#e6e6e6" stroked="f">
              <v:path arrowok="t"/>
            </v:shape>
            <v:shape id="_x0000_s1657" style="position:absolute;left:6836;top:-1197;width:636;height:351;mso-position-horizontal-relative:page;mso-position-vertical-relative:page" coordsize="636,351" o:allowincell="f" path="m564,308r-364,l233,321r4,-7l599,314r-5,-1l575,309r-11,-1e" fillcolor="#e6e6e6" stroked="f">
              <v:path arrowok="t"/>
            </v:shape>
            <v:shape id="_x0000_s1658" style="position:absolute;left:6836;top:-1197;width:636;height:351;mso-position-horizontal-relative:page;mso-position-vertical-relative:page" coordsize="636,351" o:allowincell="f" path="m,l27,74,39,71r39,l53,34,29,25,,e" fillcolor="#e6e6e6" stroked="f">
              <v:path arrowok="t"/>
            </v:shape>
          </v:group>
        </w:pict>
      </w:r>
      <w:r w:rsidRPr="00A94DB9">
        <w:rPr>
          <w:noProof/>
        </w:rPr>
        <w:pict>
          <v:group id="_x0000_s1659" style="position:absolute;margin-left:25.6pt;margin-top:1.1pt;width:15.95pt;height:17.1pt;z-index:-251705856" coordorigin="6687,-1178" coordsize="319,342" o:regroupid="9" o:allowincell="f">
            <v:shape id="_x0000_s1660" style="position:absolute;left:6687;top:-1178;width:319;height:342;mso-position-horizontal-relative:page;mso-position-vertical-relative:page" coordsize="319,342" o:allowincell="f" path="m304,314r-16,l318,341,304,314e" fillcolor="#8d8d8d" stroked="f">
              <v:path arrowok="t"/>
            </v:shape>
            <v:shape id="_x0000_s1661" style="position:absolute;left:6687;top:-1178;width:319;height:342;mso-position-horizontal-relative:page;mso-position-vertical-relative:page" coordsize="319,342" o:allowincell="f" path="m130,l83,69,43,113,,156r52,32l145,217,266,340,223,270r59,l183,80r-17,l137,1,130,e" fillcolor="#8d8d8d" stroked="f">
              <v:path arrowok="t"/>
            </v:shape>
            <v:shape id="_x0000_s1662" style="position:absolute;left:6687;top:-1178;width:319;height:342;mso-position-horizontal-relative:page;mso-position-vertical-relative:page" coordsize="319,342" o:allowincell="f" path="m282,270r-59,l289,331r-1,-17l304,314,282,270e" fillcolor="#8d8d8d" stroked="f">
              <v:path arrowok="t"/>
            </v:shape>
            <v:shape id="_x0000_s1663" style="position:absolute;left:6687;top:-1178;width:319;height:342;mso-position-horizontal-relative:page;mso-position-vertical-relative:page" coordsize="319,342" o:allowincell="f" path="m180,74r-14,6l183,80r-3,-6e" fillcolor="#8d8d8d" stroked="f">
              <v:path arrowok="t"/>
            </v:shape>
          </v:group>
        </w:pict>
      </w:r>
      <w:r w:rsidRPr="00A94DB9">
        <w:rPr>
          <w:noProof/>
        </w:rPr>
        <w:pict>
          <v:group id="_x0000_s1664" style="position:absolute;margin-left:56pt;margin-top:.45pt;width:6.4pt;height:13.45pt;z-index:-251706880" coordorigin="7295,-1191" coordsize="128,269" o:regroupid="9" o:allowincell="f">
            <v:shape id="_x0000_s1665" style="position:absolute;left:7295;top:-1191;width:128;height:269;mso-position-horizontal-relative:page;mso-position-vertical-relative:page" coordsize="128,269" o:allowincell="f" path="m,l47,109,59,268r51,-95l127,134,114,108,75,91,48,34,43,16r-17,l,e" fillcolor="#f2f2f2" stroked="f">
              <v:path arrowok="t"/>
            </v:shape>
            <v:shape id="_x0000_s1666" style="position:absolute;left:7295;top:-1191;width:128;height:269;mso-position-horizontal-relative:page;mso-position-vertical-relative:page" coordsize="128,269" o:allowincell="f" path="m43,15l26,16r17,l43,15e" fillcolor="#f2f2f2" stroked="f">
              <v:path arrowok="t"/>
            </v:shape>
          </v:group>
        </w:pict>
      </w:r>
      <w:r w:rsidRPr="00A94DB9">
        <w:rPr>
          <w:noProof/>
        </w:rPr>
        <w:pict>
          <v:group id="_x0000_s1667" style="position:absolute;margin-left:45.25pt;margin-top:.7pt;width:13.25pt;height:13.25pt;z-index:-251707904" coordorigin="7080,-1186" coordsize="265,265" o:regroupid="9" o:allowincell="f">
            <v:shape id="_x0000_s1668" style="position:absolute;left:7080;top:-1186;width:265;height:265;mso-position-horizontal-relative:page;mso-position-vertical-relative:page" coordsize="265,265" o:allowincell="f" path="m262,249r-8,l264,264r-2,-15e" fillcolor="#8d8d8d" stroked="f">
              <v:path arrowok="t"/>
            </v:shape>
            <v:shape id="_x0000_s1669" style="position:absolute;left:7080;top:-1186;width:265;height:265;mso-position-horizontal-relative:page;mso-position-vertical-relative:page" coordsize="265,265" o:allowincell="f" path="m257,210r-58,l194,260r46,3l254,249r8,l257,210e" fillcolor="#8d8d8d" stroked="f">
              <v:path arrowok="t"/>
            </v:shape>
            <v:shape id="_x0000_s1670" style="position:absolute;left:7080;top:-1186;width:265;height:265;mso-position-horizontal-relative:page;mso-position-vertical-relative:page" coordsize="265,265" o:allowincell="f" path="m174,230r-42,l128,260r31,l174,230e" fillcolor="#8d8d8d" stroked="f">
              <v:path arrowok="t"/>
            </v:shape>
            <v:shape id="_x0000_s1671" style="position:absolute;left:7080;top:-1186;width:265;height:265;mso-position-horizontal-relative:page;mso-position-vertical-relative:page" coordsize="265,265" o:allowincell="f" path="m180,216r-104,l66,244r-1,14l110,258r22,-28l174,230r6,-14e" fillcolor="#8d8d8d" stroked="f">
              <v:path arrowok="t"/>
            </v:shape>
            <v:shape id="_x0000_s1672" style="position:absolute;left:7080;top:-1186;width:265;height:265;mso-position-horizontal-relative:page;mso-position-vertical-relative:page" coordsize="265,265" o:allowincell="f" path="m194,l61,133r-6,1l,221r44,36l49,245,76,216r104,l181,213r16,l199,210r58,l243,102,227,64r-7,-3l194,e" fillcolor="#8d8d8d" stroked="f">
              <v:path arrowok="t"/>
            </v:shape>
            <v:shape id="_x0000_s1673" style="position:absolute;left:7080;top:-1186;width:265;height:265;mso-position-horizontal-relative:page;mso-position-vertical-relative:page" coordsize="265,265" o:allowincell="f" path="m197,213r-16,l181,244r16,-31e" fillcolor="#8d8d8d" stroked="f">
              <v:path arrowok="t"/>
            </v:shape>
          </v:group>
        </w:pict>
      </w:r>
      <w:r w:rsidRPr="00A94DB9">
        <w:rPr>
          <w:noProof/>
        </w:rPr>
        <w:pict>
          <v:group id="_x0000_s1674" style="position:absolute;margin-left:89.85pt;margin-top:7.05pt;width:13.2pt;height:25pt;z-index:-251710976" coordorigin="7972,-1059" coordsize="264,500" o:regroupid="9" o:allowincell="f">
            <v:shape id="_x0000_s1675" style="position:absolute;left:7972;top:-1059;width:264;height:500;mso-position-horizontal-relative:page;mso-position-vertical-relative:page" coordsize="264,500" o:allowincell="f" path="m220,370r-161,l66,371,94,500r9,-35l172,465,144,438r76,l220,370e" fillcolor="#e6e6e6" stroked="f">
              <v:path arrowok="t"/>
            </v:shape>
            <v:shape id="_x0000_s1676" style="position:absolute;left:7972;top:-1059;width:264;height:500;mso-position-horizontal-relative:page;mso-position-vertical-relative:page" coordsize="264,500" o:allowincell="f" path="m172,465r-69,l141,490r48,-7l172,465e" fillcolor="#e6e6e6" stroked="f">
              <v:path arrowok="t"/>
            </v:shape>
            <v:shape id="_x0000_s1677" style="position:absolute;left:7972;top:-1059;width:264;height:500;mso-position-horizontal-relative:page;mso-position-vertical-relative:page" coordsize="264,500" o:allowincell="f" path="m220,438r-76,l206,475r14,l220,438e" fillcolor="#e6e6e6" stroked="f">
              <v:path arrowok="t"/>
            </v:shape>
            <v:shape id="_x0000_s1678" style="position:absolute;left:7972;top:-1059;width:264;height:500;mso-position-horizontal-relative:page;mso-position-vertical-relative:page" coordsize="264,500" o:allowincell="f" path="m256,360r-13,l263,471,256,360e" fillcolor="#e6e6e6" stroked="f">
              <v:path arrowok="t"/>
            </v:shape>
            <v:shape id="_x0000_s1679" style="position:absolute;left:7972;top:-1059;width:264;height:500;mso-position-horizontal-relative:page;mso-position-vertical-relative:page" coordsize="264,500" o:allowincell="f" path="m243,363r-23,l234,457r8,1l243,363e" fillcolor="#e6e6e6" stroked="f">
              <v:path arrowok="t"/>
            </v:shape>
            <v:shape id="_x0000_s1680" style="position:absolute;left:7972;top:-1059;width:264;height:500;mso-position-horizontal-relative:page;mso-position-vertical-relative:page" coordsize="264,500" o:allowincell="f" path="m,l39,86r,90l14,240r15,36l24,288r1,41l48,372r11,-2l220,370r,-7l243,363r,-3l256,360r-1,-25l225,282r14,-31l231,226r-56,-5l115,152r-1,-21l84,40,,e" fillcolor="#e6e6e6" stroked="f">
              <v:path arrowok="t"/>
            </v:shape>
          </v:group>
        </w:pict>
      </w:r>
      <w:r w:rsidRPr="00A94DB9">
        <w:rPr>
          <w:noProof/>
        </w:rPr>
        <w:pict>
          <v:group id="_x0000_s1681" style="position:absolute;margin-left:43.3pt;margin-top:7.15pt;width:50.55pt;height:24.9pt;z-index:-251712000" coordorigin="7041,-1057" coordsize="1011,498" o:regroupid="9" o:allowincell="f">
            <v:shape id="_x0000_s1682" style="position:absolute;left:7041;top:-1057;width:1011;height:498;mso-position-horizontal-relative:page;mso-position-vertical-relative:page" coordsize="1011,498" o:allowincell="f" path="m999,457r-26,l974,497r15,-31l1002,466r-3,-9e" fillcolor="#8d8d8d" stroked="f">
              <v:path arrowok="t"/>
            </v:shape>
            <v:shape id="_x0000_s1683" style="position:absolute;left:7041;top:-1057;width:1011;height:498;mso-position-horizontal-relative:page;mso-position-vertical-relative:page" coordsize="1011,498" o:allowincell="f" path="m1002,466r-13,l1010,496r-8,-30e" fillcolor="#8d8d8d" stroked="f">
              <v:path arrowok="t"/>
            </v:shape>
            <v:shape id="_x0000_s1684" style="position:absolute;left:7041;top:-1057;width:1011;height:498;mso-position-horizontal-relative:page;mso-position-vertical-relative:page" coordsize="1011,498" o:allowincell="f" path="m948,478r-19,l927,494r21,-16e" fillcolor="#8d8d8d" stroked="f">
              <v:path arrowok="t"/>
            </v:shape>
            <v:shape id="_x0000_s1685" style="position:absolute;left:7041;top:-1057;width:1011;height:498;mso-position-horizontal-relative:page;mso-position-vertical-relative:page" coordsize="1011,498" o:allowincell="f" path="m911,456r-87,l760,484r38,7l911,456e" fillcolor="#8d8d8d" stroked="f">
              <v:path arrowok="t"/>
            </v:shape>
            <v:shape id="_x0000_s1686" style="position:absolute;left:7041;top:-1057;width:1011;height:498;mso-position-horizontal-relative:page;mso-position-vertical-relative:page" coordsize="1011,498" o:allowincell="f" path="m998,454r-81,l864,486r35,3l929,478r19,l973,457r26,l998,454e" fillcolor="#8d8d8d" stroked="f">
              <v:path arrowok="t"/>
            </v:shape>
            <v:shape id="_x0000_s1687" style="position:absolute;left:7041;top:-1057;width:1011;height:498;mso-position-horizontal-relative:page;mso-position-vertical-relative:page" coordsize="1011,498" o:allowincell="f" path="m994,440r-229,l710,479,824,456r87,l917,454r81,l994,440e" fillcolor="#8d8d8d" stroked="f">
              <v:path arrowok="t"/>
            </v:shape>
            <v:shape id="_x0000_s1688" style="position:absolute;left:7041;top:-1057;width:1011;height:498;mso-position-horizontal-relative:page;mso-position-vertical-relative:page" coordsize="1011,498" o:allowincell="f" path="m983,404r-393,l529,446r94,16l765,440r229,l983,404e" fillcolor="#8d8d8d" stroked="f">
              <v:path arrowok="t"/>
            </v:shape>
            <v:shape id="_x0000_s1689" style="position:absolute;left:7041;top:-1057;width:1011;height:498;mso-position-horizontal-relative:page;mso-position-vertical-relative:page" coordsize="1011,498" o:allowincell="f" path="m962,376r-440,l492,439r98,-35l983,404r-5,-18l969,386r-7,-10e" fillcolor="#8d8d8d" stroked="f">
              <v:path arrowok="t"/>
            </v:shape>
            <v:shape id="_x0000_s1690" style="position:absolute;left:7041;top:-1057;width:1011;height:498;mso-position-horizontal-relative:page;mso-position-vertical-relative:page" coordsize="1011,498" o:allowincell="f" path="m521,377r-113,l362,422r107,12l521,377e" fillcolor="#8d8d8d" stroked="f">
              <v:path arrowok="t"/>
            </v:shape>
            <v:shape id="_x0000_s1691" style="position:absolute;left:7041;top:-1057;width:1011;height:498;mso-position-horizontal-relative:page;mso-position-vertical-relative:page" coordsize="1011,498" o:allowincell="f" path="m955,366r-679,l195,386r103,1l283,408r96,-32l962,376r-7,-10e" fillcolor="#8d8d8d" stroked="f">
              <v:path arrowok="t"/>
            </v:shape>
            <v:shape id="_x0000_s1692" style="position:absolute;left:7041;top:-1057;width:1011;height:498;mso-position-horizontal-relative:page;mso-position-vertical-relative:page" coordsize="1011,498" o:allowincell="f" path="m522,376r-143,l345,404r63,-27l521,377r1,-1e" fillcolor="#8d8d8d" stroked="f">
              <v:path arrowok="t"/>
            </v:shape>
            <v:shape id="_x0000_s1693" style="position:absolute;left:7041;top:-1057;width:1011;height:498;mso-position-horizontal-relative:page;mso-position-vertical-relative:page" coordsize="1011,498" o:allowincell="f" path="m976,380r-7,6l978,386r-2,-6e" fillcolor="#8d8d8d" stroked="f">
              <v:path arrowok="t"/>
            </v:shape>
            <v:shape id="_x0000_s1694" style="position:absolute;left:7041;top:-1057;width:1011;height:498;mso-position-horizontal-relative:page;mso-position-vertical-relative:page" coordsize="1011,498" o:allowincell="f" path="m324,293l4,321r85,10l25,337r75,9l,349r51,10l154,360,79,372r197,-6l955,366,933,334r-2,-15l374,319r-6,-4l324,293e" fillcolor="#8d8d8d" stroked="f">
              <v:path arrowok="t"/>
            </v:shape>
            <v:shape id="_x0000_s1695" style="position:absolute;left:7041;top:-1057;width:1011;height:498;mso-position-horizontal-relative:page;mso-position-vertical-relative:page" coordsize="1011,498" o:allowincell="f" path="m578,248l471,302r-97,17l931,319r-5,-37l919,262r-308,l578,248e" fillcolor="#8d8d8d" stroked="f">
              <v:path arrowok="t"/>
            </v:shape>
            <v:shape id="_x0000_s1696" style="position:absolute;left:7041;top:-1057;width:1011;height:498;mso-position-horizontal-relative:page;mso-position-vertical-relative:page" coordsize="1011,498" o:allowincell="f" path="m901,l876,27,864,61r-10,7l742,143r-12,46l722,200r-39,48l611,262r308,l913,241r35,-93l941,70,901,e" fillcolor="#8d8d8d" stroked="f">
              <v:path arrowok="t"/>
            </v:shape>
          </v:group>
        </w:pict>
      </w: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rect id="_x0000_s1697" style="position:absolute;margin-left:318.9pt;margin-top:3.9pt;width:1in;height:18pt;z-index:-251701760;mso-position-horizontal-relative:page" o:regroupid="9" o:allowincell="f" filled="f" stroked="f">
            <v:textbox inset="0,0,0,0">
              <w:txbxContent>
                <w:p w:rsidR="00A90C2D" w:rsidRDefault="00CF7215">
                  <w:pPr>
                    <w:spacing w:after="0" w:line="3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5" type="#_x0000_t75" style="width:73.25pt;height:18.3pt">
                        <v:imagedata r:id="rId106" o:title=""/>
                      </v:shape>
                    </w:pict>
                  </w:r>
                </w:p>
                <w:p w:rsidR="00A90C2D" w:rsidRDefault="00A90C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tabs>
          <w:tab w:val="left" w:pos="2120"/>
        </w:tabs>
        <w:autoSpaceDE w:val="0"/>
        <w:autoSpaceDN w:val="0"/>
        <w:adjustRightInd w:val="0"/>
        <w:spacing w:after="0" w:line="228" w:lineRule="exact"/>
        <w:ind w:left="74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7.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A90C2D" w:rsidRDefault="00A90C2D">
      <w:pPr>
        <w:widowControl w:val="0"/>
        <w:tabs>
          <w:tab w:val="left" w:pos="2120"/>
        </w:tabs>
        <w:autoSpaceDE w:val="0"/>
        <w:autoSpaceDN w:val="0"/>
        <w:adjustRightInd w:val="0"/>
        <w:spacing w:before="32" w:after="0" w:line="240" w:lineRule="auto"/>
        <w:ind w:left="74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br w:type="column"/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lastRenderedPageBreak/>
        <w:t>4.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A90C2D" w:rsidRDefault="00A90C2D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Times New Roman" w:hAnsi="Times New Roman"/>
          <w:color w:val="000000"/>
        </w:rPr>
      </w:pPr>
    </w:p>
    <w:p w:rsidR="00A90C2D" w:rsidRDefault="00CF7215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</w:rPr>
        <w:pict>
          <v:shape id="_x0000_i1126" type="#_x0000_t75" style="width:110.3pt;height:78.25pt">
            <v:imagedata r:id="rId107" o:title=""/>
          </v:shape>
        </w:pict>
      </w:r>
    </w:p>
    <w:p w:rsidR="00A90C2D" w:rsidRDefault="00A90C2D">
      <w:pPr>
        <w:widowControl w:val="0"/>
        <w:autoSpaceDE w:val="0"/>
        <w:autoSpaceDN w:val="0"/>
        <w:adjustRightInd w:val="0"/>
        <w:spacing w:after="0" w:line="190" w:lineRule="exact"/>
        <w:rPr>
          <w:rFonts w:ascii="Times New Roman" w:hAnsi="Times New Roman"/>
          <w:color w:val="000000"/>
          <w:sz w:val="19"/>
          <w:szCs w:val="19"/>
        </w:rPr>
      </w:pPr>
    </w:p>
    <w:p w:rsidR="00A90C2D" w:rsidRPr="00C569E9" w:rsidRDefault="00A90C2D">
      <w:pPr>
        <w:widowControl w:val="0"/>
        <w:tabs>
          <w:tab w:val="left" w:pos="2120"/>
        </w:tabs>
        <w:autoSpaceDE w:val="0"/>
        <w:autoSpaceDN w:val="0"/>
        <w:adjustRightInd w:val="0"/>
        <w:spacing w:after="0" w:line="228" w:lineRule="exact"/>
        <w:ind w:left="74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C569E9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8.</w:t>
      </w:r>
      <w:r w:rsidRPr="00C569E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Pr="00C569E9">
        <w:rPr>
          <w:rFonts w:ascii="Times New Roman" w:hAnsi="Times New Roman"/>
          <w:b/>
          <w:bCs/>
          <w:color w:val="2A2A29"/>
          <w:spacing w:val="-12"/>
          <w:sz w:val="20"/>
          <w:szCs w:val="20"/>
          <w:lang w:val="en-US"/>
        </w:rPr>
        <w:t xml:space="preserve"> </w:t>
      </w:r>
      <w:r w:rsidRPr="00C569E9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C569E9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A90C2D" w:rsidRPr="00C569E9" w:rsidRDefault="00A90C2D">
      <w:pPr>
        <w:widowControl w:val="0"/>
        <w:tabs>
          <w:tab w:val="left" w:pos="2120"/>
        </w:tabs>
        <w:autoSpaceDE w:val="0"/>
        <w:autoSpaceDN w:val="0"/>
        <w:adjustRightInd w:val="0"/>
        <w:spacing w:after="0" w:line="228" w:lineRule="exact"/>
        <w:ind w:left="74" w:right="-20"/>
        <w:rPr>
          <w:rFonts w:ascii="Times New Roman" w:hAnsi="Times New Roman"/>
          <w:color w:val="000000"/>
          <w:sz w:val="20"/>
          <w:szCs w:val="20"/>
          <w:lang w:val="en-US"/>
        </w:rPr>
        <w:sectPr w:rsidR="00A90C2D" w:rsidRPr="00C569E9">
          <w:type w:val="continuous"/>
          <w:pgSz w:w="11920" w:h="16840"/>
          <w:pgMar w:top="1280" w:right="1060" w:bottom="280" w:left="220" w:header="720" w:footer="720" w:gutter="0"/>
          <w:cols w:num="4" w:space="720" w:equalWidth="0">
            <w:col w:w="3474" w:space="136"/>
            <w:col w:w="2209" w:space="136"/>
            <w:col w:w="2209" w:space="136"/>
            <w:col w:w="2340"/>
          </w:cols>
          <w:noEndnote/>
        </w:sectPr>
      </w:pPr>
    </w:p>
    <w:p w:rsidR="00A90C2D" w:rsidRPr="00C569E9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A90C2D" w:rsidRPr="00C569E9" w:rsidRDefault="00A90C2D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A90C2D" w:rsidRDefault="00CF7215">
      <w:pPr>
        <w:widowControl w:val="0"/>
        <w:autoSpaceDE w:val="0"/>
        <w:autoSpaceDN w:val="0"/>
        <w:adjustRightInd w:val="0"/>
        <w:spacing w:before="21" w:after="0" w:line="265" w:lineRule="auto"/>
        <w:ind w:left="1339" w:right="616" w:hanging="425"/>
        <w:rPr>
          <w:rFonts w:ascii="Arial" w:hAnsi="Arial" w:cs="Arial"/>
          <w:color w:val="000000"/>
          <w:sz w:val="24"/>
          <w:szCs w:val="24"/>
        </w:rPr>
      </w:pPr>
      <w:r w:rsidRPr="00A94DB9">
        <w:rPr>
          <w:noProof/>
        </w:rPr>
        <w:pict>
          <v:rect id="_x0000_s1698" style="position:absolute;left:0;text-align:left;margin-left:276.3pt;margin-top:4.6pt;width:77.7pt;height:13pt;z-index:-251801088;mso-position-horizontal-relative:page" o:allowincell="f" fillcolor="#dadada" stroked="f">
            <v:path arrowok="t"/>
            <w10:wrap anchorx="page"/>
          </v:rect>
        </w:pict>
      </w:r>
      <w:r w:rsidR="00A90C2D" w:rsidRPr="00C569E9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A90C2D" w:rsidRPr="00C569E9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w w:val="91"/>
          <w:sz w:val="24"/>
          <w:szCs w:val="24"/>
          <w:lang w:val="en-US"/>
        </w:rPr>
        <w:t>On</w:t>
      </w:r>
      <w:r w:rsidR="00A90C2D" w:rsidRPr="00C569E9">
        <w:rPr>
          <w:rFonts w:ascii="Arial" w:hAnsi="Arial" w:cs="Arial"/>
          <w:color w:val="2A2A29"/>
          <w:spacing w:val="-3"/>
          <w:w w:val="91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holiday</w:t>
      </w:r>
      <w:r w:rsidR="00A90C2D" w:rsidRPr="00C569E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A90C2D" w:rsidRPr="00C569E9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c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A90C2D" w:rsidRPr="00C569E9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use</w:t>
      </w:r>
      <w:r w:rsidR="00A90C2D" w:rsidRPr="00C569E9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many</w:t>
      </w:r>
      <w:r w:rsidR="00A90C2D" w:rsidRPr="00C569E9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types</w:t>
      </w:r>
      <w:r w:rsidR="00A90C2D" w:rsidRPr="00C569E9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A90C2D" w:rsidRPr="00C569E9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w w:val="104"/>
          <w:sz w:val="24"/>
          <w:szCs w:val="24"/>
          <w:lang w:val="en-US"/>
        </w:rPr>
        <w:t>t</w:t>
      </w:r>
      <w:r w:rsidR="00A90C2D" w:rsidRPr="00C569E9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r</w:t>
      </w:r>
      <w:r w:rsidR="00A90C2D" w:rsidRPr="00C569E9">
        <w:rPr>
          <w:rFonts w:ascii="Arial" w:hAnsi="Arial" w:cs="Arial"/>
          <w:color w:val="2A2A29"/>
          <w:w w:val="104"/>
          <w:sz w:val="24"/>
          <w:szCs w:val="24"/>
          <w:lang w:val="en-US"/>
        </w:rPr>
        <w:t>anspor</w:t>
      </w:r>
      <w:r w:rsidR="00A90C2D" w:rsidRPr="00C569E9">
        <w:rPr>
          <w:rFonts w:ascii="Arial" w:hAnsi="Arial" w:cs="Arial"/>
          <w:color w:val="2A2A29"/>
          <w:spacing w:val="-1"/>
          <w:w w:val="104"/>
          <w:sz w:val="24"/>
          <w:szCs w:val="24"/>
          <w:lang w:val="en-US"/>
        </w:rPr>
        <w:t>t</w:t>
      </w:r>
      <w:r w:rsidR="00A90C2D" w:rsidRPr="00C569E9">
        <w:rPr>
          <w:rFonts w:ascii="Arial" w:hAnsi="Arial" w:cs="Arial"/>
          <w:color w:val="2A2A29"/>
          <w:w w:val="104"/>
          <w:sz w:val="24"/>
          <w:szCs w:val="24"/>
          <w:lang w:val="en-US"/>
        </w:rPr>
        <w:t>ation.</w:t>
      </w:r>
      <w:r w:rsidR="00A90C2D" w:rsidRPr="00C569E9">
        <w:rPr>
          <w:rFonts w:ascii="Arial" w:hAnsi="Arial" w:cs="Arial"/>
          <w:color w:val="2A2A29"/>
          <w:spacing w:val="2"/>
          <w:w w:val="104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A90C2D" w:rsidRPr="00C569E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A90C2D" w:rsidRPr="00C569E9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A90C2D" w:rsidRPr="00C569E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pacing w:val="-6"/>
          <w:w w:val="140"/>
          <w:sz w:val="24"/>
          <w:szCs w:val="24"/>
          <w:lang w:val="en-US"/>
        </w:rPr>
        <w:t>l</w:t>
      </w:r>
      <w:r w:rsidR="00A90C2D" w:rsidRPr="00C569E9">
        <w:rPr>
          <w:rFonts w:ascii="Arial" w:hAnsi="Arial" w:cs="Arial"/>
          <w:color w:val="2A2A29"/>
          <w:w w:val="109"/>
          <w:sz w:val="24"/>
          <w:szCs w:val="24"/>
          <w:lang w:val="en-US"/>
        </w:rPr>
        <w:t>et</w:t>
      </w:r>
      <w:r w:rsidR="00A90C2D" w:rsidRPr="00C569E9">
        <w:rPr>
          <w:rFonts w:ascii="Arial" w:hAnsi="Arial" w:cs="Arial"/>
          <w:color w:val="2A2A29"/>
          <w:spacing w:val="-1"/>
          <w:w w:val="109"/>
          <w:sz w:val="24"/>
          <w:szCs w:val="24"/>
          <w:lang w:val="en-US"/>
        </w:rPr>
        <w:t>t</w:t>
      </w:r>
      <w:r w:rsidR="00A90C2D" w:rsidRPr="00C569E9">
        <w:rPr>
          <w:rFonts w:ascii="Arial" w:hAnsi="Arial" w:cs="Arial"/>
          <w:color w:val="2A2A29"/>
          <w:w w:val="110"/>
          <w:sz w:val="24"/>
          <w:szCs w:val="24"/>
          <w:lang w:val="en-US"/>
        </w:rPr>
        <w:t>e</w:t>
      </w:r>
      <w:r w:rsidR="00A90C2D" w:rsidRPr="00C569E9">
        <w:rPr>
          <w:rFonts w:ascii="Arial" w:hAnsi="Arial" w:cs="Arial"/>
          <w:color w:val="2A2A29"/>
          <w:spacing w:val="-2"/>
          <w:w w:val="110"/>
          <w:sz w:val="24"/>
          <w:szCs w:val="24"/>
          <w:lang w:val="en-US"/>
        </w:rPr>
        <w:t>r</w:t>
      </w:r>
      <w:r w:rsidR="00A90C2D" w:rsidRPr="00C569E9">
        <w:rPr>
          <w:rFonts w:ascii="Arial" w:hAnsi="Arial" w:cs="Arial"/>
          <w:color w:val="2A2A29"/>
          <w:w w:val="99"/>
          <w:sz w:val="24"/>
          <w:szCs w:val="24"/>
          <w:lang w:val="en-US"/>
        </w:rPr>
        <w:t>s</w:t>
      </w:r>
      <w:r w:rsidR="00A90C2D" w:rsidRPr="00C569E9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="00A90C2D" w:rsidRPr="00C569E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="00A90C2D" w:rsidRPr="00C569E9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A90C2D" w:rsidRPr="00C569E9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the </w:t>
      </w:r>
      <w:r w:rsidR="00A90C2D" w:rsidRPr="00C569E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A90C2D" w:rsidRPr="00C569E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esponding</w:t>
      </w:r>
      <w:r w:rsidR="00A90C2D" w:rsidRPr="00C569E9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A90C2D" w:rsidRPr="00C569E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ds.</w:t>
      </w:r>
      <w:r w:rsidR="00A90C2D" w:rsidRPr="00C569E9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A90C2D">
        <w:rPr>
          <w:rFonts w:ascii="Arial" w:hAnsi="Arial" w:cs="Arial"/>
          <w:color w:val="2A2A29"/>
          <w:w w:val="92"/>
          <w:sz w:val="24"/>
          <w:szCs w:val="24"/>
        </w:rPr>
        <w:t>One</w:t>
      </w:r>
      <w:r w:rsidR="00A90C2D">
        <w:rPr>
          <w:rFonts w:ascii="Arial" w:hAnsi="Arial" w:cs="Arial"/>
          <w:color w:val="2A2A29"/>
          <w:spacing w:val="-4"/>
          <w:w w:val="92"/>
          <w:sz w:val="24"/>
          <w:szCs w:val="24"/>
        </w:rPr>
        <w:t xml:space="preserve"> </w:t>
      </w:r>
      <w:r w:rsidR="00A90C2D">
        <w:rPr>
          <w:rFonts w:ascii="Arial" w:hAnsi="Arial" w:cs="Arial"/>
          <w:color w:val="2A2A29"/>
          <w:sz w:val="24"/>
          <w:szCs w:val="24"/>
        </w:rPr>
        <w:t>is not</w:t>
      </w:r>
      <w:r w:rsidR="00A90C2D">
        <w:rPr>
          <w:rFonts w:ascii="Arial" w:hAnsi="Arial" w:cs="Arial"/>
          <w:color w:val="2A2A29"/>
          <w:spacing w:val="4"/>
          <w:sz w:val="24"/>
          <w:szCs w:val="24"/>
        </w:rPr>
        <w:t xml:space="preserve"> </w:t>
      </w:r>
      <w:r w:rsidR="00A90C2D">
        <w:rPr>
          <w:rFonts w:ascii="Arial" w:hAnsi="Arial" w:cs="Arial"/>
          <w:color w:val="2A2A29"/>
          <w:sz w:val="24"/>
          <w:szCs w:val="24"/>
        </w:rPr>
        <w:t>ne</w:t>
      </w:r>
      <w:r w:rsidR="00A90C2D">
        <w:rPr>
          <w:rFonts w:ascii="Arial" w:hAnsi="Arial" w:cs="Arial"/>
          <w:color w:val="2A2A29"/>
          <w:spacing w:val="-4"/>
          <w:sz w:val="24"/>
          <w:szCs w:val="24"/>
        </w:rPr>
        <w:t>c</w:t>
      </w:r>
      <w:r w:rsidR="00A90C2D">
        <w:rPr>
          <w:rFonts w:ascii="Arial" w:hAnsi="Arial" w:cs="Arial"/>
          <w:color w:val="2A2A29"/>
          <w:sz w:val="24"/>
          <w:szCs w:val="24"/>
        </w:rPr>
        <w:t>e</w:t>
      </w:r>
      <w:r w:rsidR="00A90C2D">
        <w:rPr>
          <w:rFonts w:ascii="Arial" w:hAnsi="Arial" w:cs="Arial"/>
          <w:color w:val="2A2A29"/>
          <w:spacing w:val="-1"/>
          <w:sz w:val="24"/>
          <w:szCs w:val="24"/>
        </w:rPr>
        <w:t>s</w:t>
      </w:r>
      <w:r w:rsidR="00A90C2D">
        <w:rPr>
          <w:rFonts w:ascii="Arial" w:hAnsi="Arial" w:cs="Arial"/>
          <w:color w:val="2A2A29"/>
          <w:sz w:val="24"/>
          <w:szCs w:val="24"/>
        </w:rPr>
        <w:t>sar</w:t>
      </w:r>
      <w:r w:rsidR="00A90C2D">
        <w:rPr>
          <w:rFonts w:ascii="Arial" w:hAnsi="Arial" w:cs="Arial"/>
          <w:color w:val="2A2A29"/>
          <w:spacing w:val="-15"/>
          <w:sz w:val="24"/>
          <w:szCs w:val="24"/>
        </w:rPr>
        <w:t>y</w:t>
      </w:r>
      <w:r w:rsidR="00A90C2D">
        <w:rPr>
          <w:rFonts w:ascii="Arial" w:hAnsi="Arial" w:cs="Arial"/>
          <w:color w:val="2A2A29"/>
          <w:sz w:val="24"/>
          <w:szCs w:val="24"/>
        </w:rPr>
        <w:t>.</w:t>
      </w:r>
    </w:p>
    <w:p w:rsidR="00A90C2D" w:rsidRPr="00A94DB9" w:rsidRDefault="00A90C2D">
      <w:pPr>
        <w:widowControl w:val="0"/>
        <w:autoSpaceDE w:val="0"/>
        <w:autoSpaceDN w:val="0"/>
        <w:adjustRightInd w:val="0"/>
        <w:spacing w:before="28" w:after="0" w:line="320" w:lineRule="atLeast"/>
        <w:ind w:left="1339" w:right="819"/>
        <w:rPr>
          <w:rFonts w:ascii="Arial" w:hAnsi="Arial" w:cs="Arial"/>
          <w:i/>
          <w:color w:val="000000"/>
          <w:sz w:val="24"/>
          <w:szCs w:val="24"/>
        </w:rPr>
      </w:pPr>
      <w:r w:rsidRPr="00A94DB9">
        <w:rPr>
          <w:rFonts w:ascii="Arial" w:hAnsi="Arial" w:cs="Arial"/>
          <w:i/>
          <w:color w:val="2A2A29"/>
          <w:w w:val="92"/>
          <w:sz w:val="24"/>
          <w:szCs w:val="24"/>
        </w:rPr>
        <w:t>(Nas</w:t>
      </w:r>
      <w:r w:rsidRPr="00A94DB9">
        <w:rPr>
          <w:rFonts w:ascii="Arial" w:hAnsi="Arial" w:cs="Arial"/>
          <w:i/>
          <w:color w:val="2A2A29"/>
          <w:spacing w:val="-5"/>
          <w:w w:val="92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sz w:val="24"/>
          <w:szCs w:val="24"/>
        </w:rPr>
        <w:t>férias</w:t>
      </w:r>
      <w:r w:rsidRPr="00A94DB9">
        <w:rPr>
          <w:rFonts w:ascii="Arial" w:hAnsi="Arial" w:cs="Arial"/>
          <w:i/>
          <w:color w:val="2A2A29"/>
          <w:spacing w:val="-22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w w:val="93"/>
          <w:sz w:val="24"/>
          <w:szCs w:val="24"/>
        </w:rPr>
        <w:t>podemos</w:t>
      </w:r>
      <w:r w:rsidRPr="00A94DB9">
        <w:rPr>
          <w:rFonts w:ascii="Arial" w:hAnsi="Arial" w:cs="Arial"/>
          <w:i/>
          <w:color w:val="2A2A29"/>
          <w:spacing w:val="-5"/>
          <w:w w:val="93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sz w:val="24"/>
          <w:szCs w:val="24"/>
        </w:rPr>
        <w:t>usar</w:t>
      </w:r>
      <w:r w:rsidRPr="00A94DB9">
        <w:rPr>
          <w:rFonts w:ascii="Arial" w:hAnsi="Arial" w:cs="Arial"/>
          <w:i/>
          <w:color w:val="2A2A29"/>
          <w:spacing w:val="-24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spacing w:val="2"/>
          <w:w w:val="94"/>
          <w:sz w:val="24"/>
          <w:szCs w:val="24"/>
        </w:rPr>
        <w:t>v</w:t>
      </w:r>
      <w:r w:rsidRPr="00A94DB9">
        <w:rPr>
          <w:rFonts w:ascii="Arial" w:hAnsi="Arial" w:cs="Arial"/>
          <w:i/>
          <w:color w:val="2A2A29"/>
          <w:w w:val="94"/>
          <w:sz w:val="24"/>
          <w:szCs w:val="24"/>
        </w:rPr>
        <w:t>ários</w:t>
      </w:r>
      <w:r w:rsidRPr="00A94DB9">
        <w:rPr>
          <w:rFonts w:ascii="Arial" w:hAnsi="Arial" w:cs="Arial"/>
          <w:i/>
          <w:color w:val="2A2A29"/>
          <w:spacing w:val="-1"/>
          <w:w w:val="94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w w:val="94"/>
          <w:sz w:val="24"/>
          <w:szCs w:val="24"/>
        </w:rPr>
        <w:t>meios de</w:t>
      </w:r>
      <w:r w:rsidRPr="00A94DB9">
        <w:rPr>
          <w:rFonts w:ascii="Arial" w:hAnsi="Arial" w:cs="Arial"/>
          <w:i/>
          <w:color w:val="2A2A29"/>
          <w:spacing w:val="-11"/>
          <w:w w:val="94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w w:val="94"/>
          <w:sz w:val="24"/>
          <w:szCs w:val="24"/>
        </w:rPr>
        <w:t>t</w:t>
      </w:r>
      <w:r w:rsidRPr="00A94DB9">
        <w:rPr>
          <w:rFonts w:ascii="Arial" w:hAnsi="Arial" w:cs="Arial"/>
          <w:i/>
          <w:color w:val="2A2A29"/>
          <w:spacing w:val="2"/>
          <w:w w:val="94"/>
          <w:sz w:val="24"/>
          <w:szCs w:val="24"/>
        </w:rPr>
        <w:t>r</w:t>
      </w:r>
      <w:r w:rsidRPr="00A94DB9">
        <w:rPr>
          <w:rFonts w:ascii="Arial" w:hAnsi="Arial" w:cs="Arial"/>
          <w:i/>
          <w:color w:val="2A2A29"/>
          <w:w w:val="94"/>
          <w:sz w:val="24"/>
          <w:szCs w:val="24"/>
        </w:rPr>
        <w:t>anspo</w:t>
      </w:r>
      <w:r w:rsidRPr="00A94DB9">
        <w:rPr>
          <w:rFonts w:ascii="Arial" w:hAnsi="Arial" w:cs="Arial"/>
          <w:i/>
          <w:color w:val="2A2A29"/>
          <w:spacing w:val="2"/>
          <w:w w:val="94"/>
          <w:sz w:val="24"/>
          <w:szCs w:val="24"/>
        </w:rPr>
        <w:t>r</w:t>
      </w:r>
      <w:r w:rsidRPr="00A94DB9">
        <w:rPr>
          <w:rFonts w:ascii="Arial" w:hAnsi="Arial" w:cs="Arial"/>
          <w:i/>
          <w:color w:val="2A2A29"/>
          <w:spacing w:val="-1"/>
          <w:w w:val="94"/>
          <w:sz w:val="24"/>
          <w:szCs w:val="24"/>
        </w:rPr>
        <w:t>t</w:t>
      </w:r>
      <w:r w:rsidRPr="00A94DB9">
        <w:rPr>
          <w:rFonts w:ascii="Arial" w:hAnsi="Arial" w:cs="Arial"/>
          <w:i/>
          <w:color w:val="2A2A29"/>
          <w:w w:val="94"/>
          <w:sz w:val="24"/>
          <w:szCs w:val="24"/>
        </w:rPr>
        <w:t>e.</w:t>
      </w:r>
      <w:r w:rsidRPr="00A94DB9">
        <w:rPr>
          <w:rFonts w:ascii="Arial" w:hAnsi="Arial" w:cs="Arial"/>
          <w:i/>
          <w:color w:val="2A2A29"/>
          <w:spacing w:val="43"/>
          <w:w w:val="94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w w:val="91"/>
          <w:sz w:val="24"/>
          <w:szCs w:val="24"/>
        </w:rPr>
        <w:t>Esc</w:t>
      </w:r>
      <w:r w:rsidRPr="00A94DB9">
        <w:rPr>
          <w:rFonts w:ascii="Arial" w:hAnsi="Arial" w:cs="Arial"/>
          <w:i/>
          <w:color w:val="2A2A29"/>
          <w:spacing w:val="-5"/>
          <w:w w:val="91"/>
          <w:sz w:val="24"/>
          <w:szCs w:val="24"/>
        </w:rPr>
        <w:t>r</w:t>
      </w:r>
      <w:r w:rsidRPr="00A94DB9">
        <w:rPr>
          <w:rFonts w:ascii="Arial" w:hAnsi="Arial" w:cs="Arial"/>
          <w:i/>
          <w:color w:val="2A2A29"/>
          <w:spacing w:val="-2"/>
          <w:w w:val="91"/>
          <w:sz w:val="24"/>
          <w:szCs w:val="24"/>
        </w:rPr>
        <w:t>e</w:t>
      </w:r>
      <w:r w:rsidRPr="00A94DB9">
        <w:rPr>
          <w:rFonts w:ascii="Arial" w:hAnsi="Arial" w:cs="Arial"/>
          <w:i/>
          <w:color w:val="2A2A29"/>
          <w:spacing w:val="2"/>
          <w:w w:val="91"/>
          <w:sz w:val="24"/>
          <w:szCs w:val="24"/>
        </w:rPr>
        <w:t>v</w:t>
      </w:r>
      <w:r w:rsidRPr="00A94DB9">
        <w:rPr>
          <w:rFonts w:ascii="Arial" w:hAnsi="Arial" w:cs="Arial"/>
          <w:i/>
          <w:color w:val="2A2A29"/>
          <w:w w:val="91"/>
          <w:sz w:val="24"/>
          <w:szCs w:val="24"/>
        </w:rPr>
        <w:t>e</w:t>
      </w:r>
      <w:r w:rsidRPr="00A94DB9">
        <w:rPr>
          <w:rFonts w:ascii="Arial" w:hAnsi="Arial" w:cs="Arial"/>
          <w:i/>
          <w:color w:val="2A2A29"/>
          <w:spacing w:val="5"/>
          <w:w w:val="91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w w:val="91"/>
          <w:sz w:val="24"/>
          <w:szCs w:val="24"/>
        </w:rPr>
        <w:t>as</w:t>
      </w:r>
      <w:r w:rsidRPr="00A94DB9">
        <w:rPr>
          <w:rFonts w:ascii="Arial" w:hAnsi="Arial" w:cs="Arial"/>
          <w:i/>
          <w:color w:val="2A2A29"/>
          <w:spacing w:val="-4"/>
          <w:w w:val="91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spacing w:val="-2"/>
          <w:sz w:val="24"/>
          <w:szCs w:val="24"/>
        </w:rPr>
        <w:t>l</w:t>
      </w:r>
      <w:r w:rsidRPr="00A94DB9">
        <w:rPr>
          <w:rFonts w:ascii="Arial" w:hAnsi="Arial" w:cs="Arial"/>
          <w:i/>
          <w:color w:val="2A2A29"/>
          <w:spacing w:val="-1"/>
          <w:sz w:val="24"/>
          <w:szCs w:val="24"/>
        </w:rPr>
        <w:t>e</w:t>
      </w:r>
      <w:r w:rsidRPr="00A94DB9">
        <w:rPr>
          <w:rFonts w:ascii="Arial" w:hAnsi="Arial" w:cs="Arial"/>
          <w:i/>
          <w:color w:val="2A2A29"/>
          <w:sz w:val="24"/>
          <w:szCs w:val="24"/>
        </w:rPr>
        <w:t>t</w:t>
      </w:r>
      <w:r w:rsidRPr="00A94DB9">
        <w:rPr>
          <w:rFonts w:ascii="Arial" w:hAnsi="Arial" w:cs="Arial"/>
          <w:i/>
          <w:color w:val="2A2A29"/>
          <w:spacing w:val="2"/>
          <w:sz w:val="24"/>
          <w:szCs w:val="24"/>
        </w:rPr>
        <w:t>r</w:t>
      </w:r>
      <w:r w:rsidRPr="00A94DB9">
        <w:rPr>
          <w:rFonts w:ascii="Arial" w:hAnsi="Arial" w:cs="Arial"/>
          <w:i/>
          <w:color w:val="2A2A29"/>
          <w:sz w:val="24"/>
          <w:szCs w:val="24"/>
        </w:rPr>
        <w:t>as</w:t>
      </w:r>
      <w:r w:rsidRPr="00A94DB9">
        <w:rPr>
          <w:rFonts w:ascii="Arial" w:hAnsi="Arial" w:cs="Arial"/>
          <w:i/>
          <w:color w:val="2A2A29"/>
          <w:spacing w:val="-15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w w:val="91"/>
          <w:sz w:val="24"/>
          <w:szCs w:val="24"/>
        </w:rPr>
        <w:t>ao</w:t>
      </w:r>
      <w:r w:rsidRPr="00A94DB9">
        <w:rPr>
          <w:rFonts w:ascii="Arial" w:hAnsi="Arial" w:cs="Arial"/>
          <w:i/>
          <w:color w:val="2A2A29"/>
          <w:spacing w:val="-7"/>
          <w:w w:val="91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w w:val="91"/>
          <w:sz w:val="24"/>
          <w:szCs w:val="24"/>
        </w:rPr>
        <w:t>lado</w:t>
      </w:r>
      <w:r w:rsidRPr="00A94DB9">
        <w:rPr>
          <w:rFonts w:ascii="Arial" w:hAnsi="Arial" w:cs="Arial"/>
          <w:i/>
          <w:color w:val="2A2A29"/>
          <w:spacing w:val="5"/>
          <w:w w:val="91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sz w:val="24"/>
          <w:szCs w:val="24"/>
        </w:rPr>
        <w:t xml:space="preserve">das </w:t>
      </w:r>
      <w:r w:rsidRPr="00A94DB9">
        <w:rPr>
          <w:rFonts w:ascii="Arial" w:hAnsi="Arial" w:cs="Arial"/>
          <w:i/>
          <w:color w:val="2A2A29"/>
          <w:w w:val="93"/>
          <w:sz w:val="24"/>
          <w:szCs w:val="24"/>
        </w:rPr>
        <w:t>pal</w:t>
      </w:r>
      <w:r w:rsidRPr="00A94DB9">
        <w:rPr>
          <w:rFonts w:ascii="Arial" w:hAnsi="Arial" w:cs="Arial"/>
          <w:i/>
          <w:color w:val="2A2A29"/>
          <w:spacing w:val="-1"/>
          <w:w w:val="93"/>
          <w:sz w:val="24"/>
          <w:szCs w:val="24"/>
        </w:rPr>
        <w:t>a</w:t>
      </w:r>
      <w:r w:rsidRPr="00A94DB9">
        <w:rPr>
          <w:rFonts w:ascii="Arial" w:hAnsi="Arial" w:cs="Arial"/>
          <w:i/>
          <w:color w:val="2A2A29"/>
          <w:w w:val="93"/>
          <w:sz w:val="24"/>
          <w:szCs w:val="24"/>
        </w:rPr>
        <w:t>v</w:t>
      </w:r>
      <w:r w:rsidRPr="00A94DB9">
        <w:rPr>
          <w:rFonts w:ascii="Arial" w:hAnsi="Arial" w:cs="Arial"/>
          <w:i/>
          <w:color w:val="2A2A29"/>
          <w:spacing w:val="2"/>
          <w:w w:val="93"/>
          <w:sz w:val="24"/>
          <w:szCs w:val="24"/>
        </w:rPr>
        <w:t>r</w:t>
      </w:r>
      <w:r w:rsidRPr="00A94DB9">
        <w:rPr>
          <w:rFonts w:ascii="Arial" w:hAnsi="Arial" w:cs="Arial"/>
          <w:i/>
          <w:color w:val="2A2A29"/>
          <w:w w:val="93"/>
          <w:sz w:val="24"/>
          <w:szCs w:val="24"/>
        </w:rPr>
        <w:t xml:space="preserve">as </w:t>
      </w:r>
      <w:r w:rsidRPr="00A94DB9">
        <w:rPr>
          <w:rFonts w:ascii="Arial" w:hAnsi="Arial" w:cs="Arial"/>
          <w:i/>
          <w:color w:val="2A2A29"/>
          <w:spacing w:val="-2"/>
          <w:w w:val="93"/>
          <w:sz w:val="24"/>
          <w:szCs w:val="24"/>
        </w:rPr>
        <w:t>c</w:t>
      </w:r>
      <w:r w:rsidRPr="00A94DB9">
        <w:rPr>
          <w:rFonts w:ascii="Arial" w:hAnsi="Arial" w:cs="Arial"/>
          <w:i/>
          <w:color w:val="2A2A29"/>
          <w:w w:val="93"/>
          <w:sz w:val="24"/>
          <w:szCs w:val="24"/>
        </w:rPr>
        <w:t>or</w:t>
      </w:r>
      <w:r w:rsidRPr="00A94DB9">
        <w:rPr>
          <w:rFonts w:ascii="Arial" w:hAnsi="Arial" w:cs="Arial"/>
          <w:i/>
          <w:color w:val="2A2A29"/>
          <w:spacing w:val="-5"/>
          <w:w w:val="93"/>
          <w:sz w:val="24"/>
          <w:szCs w:val="24"/>
        </w:rPr>
        <w:t>r</w:t>
      </w:r>
      <w:r w:rsidRPr="00A94DB9">
        <w:rPr>
          <w:rFonts w:ascii="Arial" w:hAnsi="Arial" w:cs="Arial"/>
          <w:i/>
          <w:color w:val="2A2A29"/>
          <w:w w:val="93"/>
          <w:sz w:val="24"/>
          <w:szCs w:val="24"/>
        </w:rPr>
        <w:t>esponde</w:t>
      </w:r>
      <w:r w:rsidRPr="00A94DB9">
        <w:rPr>
          <w:rFonts w:ascii="Arial" w:hAnsi="Arial" w:cs="Arial"/>
          <w:i/>
          <w:color w:val="2A2A29"/>
          <w:spacing w:val="-1"/>
          <w:w w:val="93"/>
          <w:sz w:val="24"/>
          <w:szCs w:val="24"/>
        </w:rPr>
        <w:t>nt</w:t>
      </w:r>
      <w:r w:rsidRPr="00A94DB9">
        <w:rPr>
          <w:rFonts w:ascii="Arial" w:hAnsi="Arial" w:cs="Arial"/>
          <w:i/>
          <w:color w:val="2A2A29"/>
          <w:w w:val="93"/>
          <w:sz w:val="24"/>
          <w:szCs w:val="24"/>
        </w:rPr>
        <w:t>es.</w:t>
      </w:r>
      <w:r w:rsidRPr="00A94DB9">
        <w:rPr>
          <w:rFonts w:ascii="Arial" w:hAnsi="Arial" w:cs="Arial"/>
          <w:i/>
          <w:color w:val="2A2A29"/>
          <w:spacing w:val="43"/>
          <w:w w:val="93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w w:val="93"/>
          <w:sz w:val="24"/>
          <w:szCs w:val="24"/>
        </w:rPr>
        <w:t>Uma</w:t>
      </w:r>
      <w:r w:rsidRPr="00A94DB9">
        <w:rPr>
          <w:rFonts w:ascii="Arial" w:hAnsi="Arial" w:cs="Arial"/>
          <w:i/>
          <w:color w:val="2A2A29"/>
          <w:spacing w:val="-5"/>
          <w:w w:val="93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w w:val="93"/>
          <w:sz w:val="24"/>
          <w:szCs w:val="24"/>
        </w:rPr>
        <w:t>não</w:t>
      </w:r>
      <w:r w:rsidRPr="00A94DB9">
        <w:rPr>
          <w:rFonts w:ascii="Arial" w:hAnsi="Arial" w:cs="Arial"/>
          <w:i/>
          <w:color w:val="2A2A29"/>
          <w:spacing w:val="-9"/>
          <w:w w:val="93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sz w:val="24"/>
          <w:szCs w:val="24"/>
        </w:rPr>
        <w:t>é</w:t>
      </w:r>
      <w:r w:rsidRPr="00A94DB9">
        <w:rPr>
          <w:rFonts w:ascii="Arial" w:hAnsi="Arial" w:cs="Arial"/>
          <w:i/>
          <w:color w:val="2A2A29"/>
          <w:spacing w:val="-23"/>
          <w:sz w:val="24"/>
          <w:szCs w:val="24"/>
        </w:rPr>
        <w:t xml:space="preserve"> </w:t>
      </w:r>
      <w:r w:rsidRPr="00A94DB9">
        <w:rPr>
          <w:rFonts w:ascii="Arial" w:hAnsi="Arial" w:cs="Arial"/>
          <w:i/>
          <w:color w:val="2A2A29"/>
          <w:sz w:val="24"/>
          <w:szCs w:val="24"/>
        </w:rPr>
        <w:t>ne</w:t>
      </w:r>
      <w:r w:rsidRPr="00A94DB9">
        <w:rPr>
          <w:rFonts w:ascii="Arial" w:hAnsi="Arial" w:cs="Arial"/>
          <w:i/>
          <w:color w:val="2A2A29"/>
          <w:spacing w:val="-2"/>
          <w:sz w:val="24"/>
          <w:szCs w:val="24"/>
        </w:rPr>
        <w:t>c</w:t>
      </w:r>
      <w:r w:rsidRPr="00A94DB9">
        <w:rPr>
          <w:rFonts w:ascii="Arial" w:hAnsi="Arial" w:cs="Arial"/>
          <w:i/>
          <w:color w:val="2A2A29"/>
          <w:sz w:val="24"/>
          <w:szCs w:val="24"/>
        </w:rPr>
        <w:t>e</w:t>
      </w:r>
      <w:r w:rsidRPr="00A94DB9">
        <w:rPr>
          <w:rFonts w:ascii="Arial" w:hAnsi="Arial" w:cs="Arial"/>
          <w:i/>
          <w:color w:val="2A2A29"/>
          <w:spacing w:val="-2"/>
          <w:sz w:val="24"/>
          <w:szCs w:val="24"/>
        </w:rPr>
        <w:t>s</w:t>
      </w:r>
      <w:r w:rsidRPr="00A94DB9">
        <w:rPr>
          <w:rFonts w:ascii="Arial" w:hAnsi="Arial" w:cs="Arial"/>
          <w:i/>
          <w:color w:val="2A2A29"/>
          <w:sz w:val="24"/>
          <w:szCs w:val="24"/>
        </w:rPr>
        <w:t>sária.)</w:t>
      </w:r>
    </w:p>
    <w:p w:rsidR="00A90C2D" w:rsidRDefault="00CF7215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z w:val="24"/>
          <w:szCs w:val="24"/>
        </w:rPr>
      </w:pPr>
      <w:r w:rsidRPr="00A94DB9">
        <w:rPr>
          <w:noProof/>
        </w:rPr>
        <w:pict>
          <v:rect id="_x0000_s1699" style="position:absolute;margin-left:178.6pt;margin-top:9.25pt;width:23.25pt;height:23.25pt;z-index:-251717120" o:regroupid="8" o:allowincell="f" filled="f" fillcolor="#2a2a29" stroked="f">
            <v:path arrowok="t"/>
          </v:rect>
        </w:pict>
      </w:r>
      <w:r w:rsidRPr="00A94DB9">
        <w:rPr>
          <w:noProof/>
        </w:rPr>
        <w:pict>
          <v:rect id="_x0000_s1700" style="position:absolute;margin-left:187pt;margin-top:9.25pt;width:74.4pt;height:74.4pt;z-index:-251721216" o:regroupid="8" o:allowincell="f" filled="f" fillcolor="#d8d8d8" stroked="f">
            <v:path arrowok="t"/>
          </v:rect>
        </w:pict>
      </w:r>
      <w:r w:rsidRPr="00A94DB9">
        <w:rPr>
          <w:noProof/>
        </w:rPr>
        <w:pict>
          <v:rect id="_x0000_s1701" style="position:absolute;margin-left:266.45pt;margin-top:9.25pt;width:23.25pt;height:23.25pt;z-index:-251724288" o:regroupid="7" o:allowincell="f" filled="f" fillcolor="#2a2a29" stroked="f">
            <v:path arrowok="t"/>
          </v:rect>
        </w:pict>
      </w:r>
      <w:r w:rsidRPr="00A94DB9">
        <w:rPr>
          <w:noProof/>
        </w:rPr>
        <w:pict>
          <v:rect id="_x0000_s1702" style="position:absolute;margin-left:274.9pt;margin-top:9.25pt;width:74.4pt;height:74.4pt;z-index:-251728384" o:regroupid="7" o:allowincell="f" filled="f" fillcolor="#d8d8d8" stroked="f">
            <v:path arrowok="t"/>
          </v:rect>
        </w:pict>
      </w:r>
      <w:r w:rsidRPr="00A94DB9">
        <w:rPr>
          <w:noProof/>
        </w:rPr>
        <w:pict>
          <v:rect id="_x0000_s1703" style="position:absolute;margin-left:354.35pt;margin-top:9.25pt;width:23.25pt;height:23.25pt;z-index:-251731456" o:regroupid="6" o:allowincell="f" filled="f" fillcolor="#2a2a29" stroked="f">
            <v:path arrowok="t"/>
          </v:rect>
        </w:pict>
      </w:r>
      <w:r w:rsidRPr="00A94DB9">
        <w:rPr>
          <w:noProof/>
        </w:rPr>
        <w:pict>
          <v:rect id="_x0000_s1704" style="position:absolute;margin-left:362.75pt;margin-top:9.25pt;width:74.35pt;height:74.4pt;z-index:-251735552" o:regroupid="6" o:allowincell="f" filled="f" fillcolor="#d8d8d8" stroked="f">
            <v:path arrowok="t"/>
          </v:rect>
        </w:pict>
      </w:r>
      <w:r w:rsidRPr="00A94DB9">
        <w:rPr>
          <w:noProof/>
        </w:rPr>
        <w:pict>
          <v:rect id="_x0000_s1705" style="position:absolute;margin-left:442.2pt;margin-top:9.25pt;width:23.25pt;height:23.25pt;z-index:-251738624" o:regroupid="5" o:allowincell="f" filled="f" fillcolor="#2a2a29" stroked="f">
            <v:path arrowok="t"/>
          </v:rect>
        </w:pict>
      </w:r>
      <w:r w:rsidRPr="00A94DB9">
        <w:rPr>
          <w:noProof/>
        </w:rPr>
        <w:pict>
          <v:rect id="_x0000_s1706" style="position:absolute;margin-left:450.65pt;margin-top:9.25pt;width:74.35pt;height:74.4pt;z-index:-251750912" o:regroupid="5" o:allowincell="f" filled="f" fillcolor="#d8d8d8" stroked="f">
            <v:path arrowok="t"/>
          </v:rect>
        </w:pict>
      </w:r>
    </w:p>
    <w:p w:rsidR="00A90C2D" w:rsidRDefault="00A90C2D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z w:val="24"/>
          <w:szCs w:val="24"/>
        </w:rPr>
        <w:sectPr w:rsidR="00A90C2D">
          <w:type w:val="continuous"/>
          <w:pgSz w:w="11920" w:h="16840"/>
          <w:pgMar w:top="1280" w:right="1060" w:bottom="280" w:left="220" w:header="720" w:footer="720" w:gutter="0"/>
          <w:cols w:space="720" w:equalWidth="0">
            <w:col w:w="10640"/>
          </w:cols>
          <w:noEndnote/>
        </w:sectPr>
      </w:pPr>
    </w:p>
    <w:p w:rsidR="00A90C2D" w:rsidRDefault="00A90C2D">
      <w:pPr>
        <w:widowControl w:val="0"/>
        <w:autoSpaceDE w:val="0"/>
        <w:autoSpaceDN w:val="0"/>
        <w:adjustRightInd w:val="0"/>
        <w:spacing w:before="30" w:after="0" w:line="270" w:lineRule="exact"/>
        <w:ind w:left="1002" w:right="-76"/>
        <w:rPr>
          <w:rFonts w:ascii="Arial" w:hAnsi="Arial" w:cs="Arial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2A2A29"/>
          <w:position w:val="-1"/>
          <w:sz w:val="20"/>
          <w:szCs w:val="20"/>
        </w:rPr>
        <w:lastRenderedPageBreak/>
        <w:t xml:space="preserve">1.  </w:t>
      </w:r>
      <w:r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2A2A29"/>
          <w:position w:val="-1"/>
          <w:sz w:val="24"/>
          <w:szCs w:val="24"/>
        </w:rPr>
        <w:t>boat</w:t>
      </w:r>
    </w:p>
    <w:p w:rsidR="00A90C2D" w:rsidRDefault="00CF7215">
      <w:pPr>
        <w:widowControl w:val="0"/>
        <w:tabs>
          <w:tab w:val="left" w:pos="1760"/>
          <w:tab w:val="left" w:pos="3520"/>
          <w:tab w:val="left" w:pos="5260"/>
        </w:tabs>
        <w:autoSpaceDE w:val="0"/>
        <w:autoSpaceDN w:val="0"/>
        <w:adjustRightInd w:val="0"/>
        <w:spacing w:before="63"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shape id="_x0000_s1707" style="position:absolute;margin-left:182.05pt;margin-top:-14.35pt;width:16.4pt;height:16.5pt;z-index:-251715072" coordsize="328,330" o:regroupid="8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1708" style="position:absolute;z-index:-251716096" points="190.5pt,-14.35pt,189.3pt,-14.3pt,188.15pt,-14.1pt,187.1pt,-13.7pt,186.1pt,-13.25pt,185.2pt,-12.65pt,184.35pt,-11.9pt,183.65pt,-11.1pt,183.05pt,-10.2pt,182.6pt,-9.25pt,182.25pt,-8.2pt,182.05pt,-7.15pt,182.1pt,-5.8pt,182.3pt,-4.6pt,182.6pt,-3.45pt,183.05pt,-2.4pt,183.6pt,-1.45pt,184.25pt,-.6pt,184.95pt,.15pt,185.8pt,.8pt,186.7pt,1.3pt,187.65pt,1.7pt,188.65pt,2pt,189.75pt,2.1pt,190.2pt,2.15pt,191.35pt,2.05pt,192.45pt,1.8pt,193.5pt,1.45pt,194.5pt,.95pt,195.4pt,.3pt,196.2pt,-.4pt,196.9pt,-1.25pt,197.45pt,-2.15pt,197.95pt,-3.15pt,198.25pt,-4.25pt,198.45pt,-5.35pt,198.35pt,-6.6pt,198.15pt,-7.8pt,197.85pt,-8.95pt,197.4pt,-10pt,196.8pt,-10.9pt,196.15pt,-11.75pt,195.4pt,-12.5pt,194.55pt,-13.15pt,193.6pt,-13.65pt,192.65pt,-14pt,191.6pt,-14.25pt,190.5pt,-14.35pt" coordsize="328,330" o:regroupid="8" o:allowincell="f" stroked="f">
            <v:path arrowok="t"/>
          </v:polyline>
        </w:pict>
      </w:r>
      <w:r w:rsidRPr="00A94DB9">
        <w:rPr>
          <w:noProof/>
        </w:rPr>
        <w:pict>
          <v:shape id="_x0000_s1709" style="position:absolute;margin-left:190.75pt;margin-top:-14.1pt;width:67pt;height:67.05pt;z-index:-251718144" coordsize="1340,1341" o:regroupid="8" o:allowincell="f" path="m56,l23,,7,7,,23,,56,,1283r,33l7,1333r16,6l56,1340r1227,l1316,1339r17,-6l1339,1316r1,-32l1340,56r-1,-33l1333,7,1316,r-32,l56,xe" filled="f" strokecolor="#b3b3b3" strokeweight=".35275mm">
            <v:path arrowok="t"/>
          </v:shape>
        </w:pict>
      </w:r>
      <w:r w:rsidRPr="00A94DB9">
        <w:rPr>
          <w:noProof/>
        </w:rPr>
        <w:pict>
          <v:polyline id="_x0000_s1710" style="position:absolute;z-index:-251720192" points="193.55pt,-14.1pt,191.9pt,-14.1pt,191.1pt,-13.75pt,190.75pt,-12.95pt,190.75pt,-11.3pt,190.75pt,50.1pt,190.75pt,51.7pt,191.1pt,52.55pt,191.9pt,52.85pt,193.55pt,52.9pt,254.9pt,52.9pt,256.55pt,52.85pt,257.4pt,52.55pt,257.7pt,51.7pt,257.75pt,50.1pt,257.75pt,-11.3pt,257.7pt,-12.95pt,257.4pt,-13.75pt,256.55pt,-14.1pt,254.95pt,-14.1pt,193.55pt,-14.1pt" coordsize="1340,1341" o:regroupid="8" o:allowincell="f" stroked="f">
            <v:path arrowok="t"/>
          </v:polyline>
        </w:pict>
      </w:r>
      <w:r w:rsidRPr="00A94DB9">
        <w:rPr>
          <w:noProof/>
        </w:rPr>
        <w:pict>
          <v:shape id="_x0000_s1711" style="position:absolute;margin-left:269.9pt;margin-top:-14.35pt;width:16.45pt;height:16.5pt;z-index:-251722240" coordsize="329,330" o:regroupid="7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1712" style="position:absolute;z-index:-251723264" points="278.35pt,-14.35pt,277.15pt,-14.3pt,276pt,-14.1pt,274.95pt,-13.7pt,273.95pt,-13.25pt,273.05pt,-12.65pt,272.2pt,-11.9pt,271.5pt,-11.1pt,270.9pt,-10.2pt,270.45pt,-9.25pt,270.1pt,-8.2pt,269.9pt,-7.15pt,269.95pt,-5.8pt,270.15pt,-4.6pt,270.45pt,-3.45pt,270.9pt,-2.4pt,271.45pt,-1.45pt,272.1pt,-.6pt,272.8pt,.15pt,273.65pt,.8pt,274.55pt,1.3pt,275.5pt,1.7pt,276.5pt,2pt,277.6pt,2.1pt,278.05pt,2.15pt,279.2pt,2.05pt,280.3pt,1.8pt,281.35pt,1.45pt,282.35pt,.95pt,283.25pt,.3pt,284.05pt,-.4pt,284.75pt,-1.25pt,285.3pt,-2.15pt,285.8pt,-3.15pt,286.1pt,-4.25pt,286.3pt,-5.35pt,286.2pt,-6.6pt,286pt,-7.8pt,285.7pt,-8.95pt,285.25pt,-10pt,284.65pt,-10.9pt,284pt,-11.75pt,283.25pt,-12.5pt,282.4pt,-13.15pt,281.45pt,-13.65pt,280.5pt,-14pt,279.45pt,-14.25pt,278.35pt,-14.35pt" coordsize="329,330" o:regroupid="7" o:allowincell="f" stroked="f">
            <v:path arrowok="t"/>
          </v:polyline>
        </w:pict>
      </w:r>
      <w:r w:rsidRPr="00A94DB9">
        <w:rPr>
          <w:noProof/>
        </w:rPr>
        <w:pict>
          <v:shape id="_x0000_s1713" style="position:absolute;margin-left:278.6pt;margin-top:-14.1pt;width:67.05pt;height:67.05pt;z-index:-251725312" coordsize="1341,1341" o:regroupid="7" o:allowincell="f" path="m56,l23,,7,7,,23,,56,,1283r,33l7,1333r16,6l56,1340r1227,l1316,1339r17,-6l1339,1316r1,-32l1340,56r-1,-33l1333,7,1316,r-32,l56,xe" filled="f" strokecolor="#b3b3b3" strokeweight=".35275mm">
            <v:path arrowok="t"/>
          </v:shape>
        </w:pict>
      </w:r>
      <w:r w:rsidRPr="00A94DB9">
        <w:rPr>
          <w:noProof/>
        </w:rPr>
        <w:pict>
          <v:polyline id="_x0000_s1714" style="position:absolute;z-index:-251727360" points="281.4pt,-14.1pt,279.75pt,-14.1pt,278.95pt,-13.75pt,278.6pt,-12.95pt,278.6pt,-11.3pt,278.6pt,50.1pt,278.6pt,51.7pt,278.95pt,52.55pt,279.75pt,52.85pt,281.4pt,52.9pt,342.75pt,52.9pt,344.4pt,52.85pt,345.25pt,52.55pt,345.55pt,51.7pt,345.6pt,50.1pt,345.6pt,-11.3pt,345.55pt,-12.95pt,345.25pt,-13.75pt,344.4pt,-14.1pt,342.8pt,-14.1pt,281.4pt,-14.1pt" coordsize="1341,1341" o:regroupid="7" o:allowincell="f" stroked="f">
            <v:path arrowok="t"/>
          </v:polyline>
        </w:pict>
      </w:r>
      <w:r w:rsidRPr="00A94DB9">
        <w:rPr>
          <w:noProof/>
        </w:rPr>
        <w:pict>
          <v:shape id="_x0000_s1715" style="position:absolute;margin-left:357.8pt;margin-top:-14.35pt;width:16.4pt;height:16.5pt;z-index:-251729408" coordsize="328,330" o:regroupid="6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1716" style="position:absolute;z-index:-251730432" points="366.25pt,-14.35pt,365.05pt,-14.3pt,363.9pt,-14.1pt,362.85pt,-13.7pt,361.85pt,-13.25pt,360.95pt,-12.65pt,360.1pt,-11.9pt,359.4pt,-11.1pt,358.8pt,-10.2pt,358.35pt,-9.25pt,358pt,-8.2pt,357.8pt,-7.15pt,357.85pt,-5.8pt,358.05pt,-4.6pt,358.35pt,-3.45pt,358.8pt,-2.4pt,359.35pt,-1.45pt,5in,-.6pt,360.7pt,.15pt,361.55pt,.8pt,362.45pt,1.3pt,363.4pt,1.7pt,364.4pt,2pt,365.5pt,2.1pt,365.95pt,2.15pt,367.1pt,2.05pt,368.2pt,1.8pt,369.25pt,1.45pt,370.25pt,.95pt,371.15pt,.3pt,371.95pt,-.4pt,372.65pt,-1.25pt,373.2pt,-2.15pt,373.7pt,-3.15pt,374pt,-4.25pt,374.2pt,-5.35pt,374.1pt,-6.6pt,373.9pt,-7.8pt,373.6pt,-8.95pt,373.15pt,-10pt,372.55pt,-10.9pt,371.9pt,-11.75pt,371.15pt,-12.5pt,370.3pt,-13.15pt,369.35pt,-13.65pt,368.4pt,-14pt,367.35pt,-14.25pt,366.25pt,-14.35pt" coordsize="328,330" o:regroupid="6" o:allowincell="f" stroked="f">
            <v:path arrowok="t"/>
          </v:polyline>
        </w:pict>
      </w:r>
      <w:r w:rsidRPr="00A94DB9">
        <w:rPr>
          <w:noProof/>
        </w:rPr>
        <w:pict>
          <v:shape id="_x0000_s1717" style="position:absolute;margin-left:366.5pt;margin-top:-14.1pt;width:67pt;height:67.05pt;z-index:-251732480" coordsize="1340,1341" o:regroupid="6" o:allowincell="f" path="m56,l23,,7,7,,23,,56,,1283r,33l7,1333r16,6l56,1340r1227,l1316,1339r17,-6l1339,1316r1,-32l1340,56r-1,-33l1333,7,1316,r-32,l56,xe" filled="f" strokecolor="#b3b3b3" strokeweight=".35275mm">
            <v:path arrowok="t"/>
          </v:shape>
        </w:pict>
      </w:r>
      <w:r w:rsidRPr="00A94DB9">
        <w:rPr>
          <w:noProof/>
        </w:rPr>
        <w:pict>
          <v:group id="_x0000_s1718" style="position:absolute;margin-left:370.85pt;margin-top:-1pt;width:58.3pt;height:40.8pt;z-index:-251733504" coordorigin="7637,1188" coordsize="1166,816" o:regroupid="6" o:allowincell="f">
            <v:shape id="_x0000_s1719" style="position:absolute;left:7637;top:1188;width:1166;height:816;mso-position-horizontal-relative:page;mso-position-vertical-relative:page" coordsize="1166,816" o:allowincell="f" path="m1134,305r-1013,l102,338,83,374,73,392r-6,15l63,427r-3,21l59,471,69,717r,12l74,739r7,9l81,809r7,7l270,816r7,-7l277,765r807,l1084,748r7,-9l1096,729r,-12l1104,531r-810,l90,496,81,486r,-58l91,419r1010,l1098,405r-11,-21l1077,365r-9,-18l1059,331r-9,-16l1045,305r89,l1134,305e" fillcolor="#2a2a29" stroked="f">
              <v:path arrowok="t"/>
            </v:shape>
            <v:shape id="_x0000_s1720" style="position:absolute;left:7637;top:1188;width:1166;height:816;mso-position-horizontal-relative:page;mso-position-vertical-relative:page" coordsize="1166,816" o:allowincell="f" path="m1084,765r-196,l888,809r7,7l1077,816r7,-7l1084,765e" fillcolor="#2a2a29" stroked="f">
              <v:path arrowok="t"/>
            </v:shape>
            <v:shape id="_x0000_s1721" style="position:absolute;left:7637;top:1188;width:1166;height:816;mso-position-horizontal-relative:page;mso-position-vertical-relative:page" coordsize="1166,816" o:allowincell="f" path="m1074,419r-983,l264,442r11,8l302,522r-8,9l871,531r-8,-9l885,462r5,-12l901,442r173,-23e" fillcolor="#2a2a29" stroked="f">
              <v:path arrowok="t"/>
            </v:shape>
            <v:shape id="_x0000_s1722" style="position:absolute;left:7637;top:1188;width:1166;height:816;mso-position-horizontal-relative:page;mso-position-vertical-relative:page" coordsize="1166,816" o:allowincell="f" path="m1101,419r-27,l1084,428r,58l1075,496,871,531r233,l1106,489r,-21l1104,445r-2,-22l1101,419e" fillcolor="#2a2a29" stroked="f">
              <v:path arrowok="t"/>
            </v:shape>
            <v:shape id="_x0000_s1723" style="position:absolute;left:7637;top:1188;width:1166;height:816;mso-position-horizontal-relative:page;mso-position-vertical-relative:page" coordsize="1166,816" o:allowincell="f" path="m31,203r-20,7l,229r,44l7,294r19,10l119,305r2,l1134,305r20,-8l1159,288r-970,l184,278r16,-29l208,234r-58,l143,214,124,203r-93,e" fillcolor="#2a2a29" stroked="f">
              <v:path arrowok="t"/>
            </v:shape>
            <v:shape id="_x0000_s1724" style="position:absolute;left:7637;top:1188;width:1166;height:816;mso-position-horizontal-relative:page;mso-position-vertical-relative:page" coordsize="1166,816" o:allowincell="f" path="m1134,305r-89,l1134,305r,e" fillcolor="#2a2a29" stroked="f">
              <v:path arrowok="t"/>
            </v:shape>
            <v:shape id="_x0000_s1725" style="position:absolute;left:7637;top:1188;width:1166;height:816;mso-position-horizontal-relative:page;mso-position-vertical-relative:page" coordsize="1166,816" o:allowincell="f" path="m890,42r-87,l824,45r19,9l858,68r5,9l873,92r9,15l891,123r10,16l911,155r10,18l931,190r14,24l954,229r10,18l981,278r-5,10l1159,288r6,-9l1165,252r-150,l1002,229,987,203r-8,-15l968,169,957,151,947,134,937,117r-9,-15l919,87,911,73,902,60,890,42e" fillcolor="#2a2a29" stroked="f">
              <v:path arrowok="t"/>
            </v:shape>
            <v:shape id="_x0000_s1726" style="position:absolute;left:7637;top:1188;width:1166;height:816;mso-position-horizontal-relative:page;mso-position-vertical-relative:page" coordsize="1166,816" o:allowincell="f" path="m1134,203r-88,l1026,210r-11,19l1015,252r150,l1165,234r-7,-20l1139,203r-5,e" fillcolor="#2a2a29" stroked="f">
              <v:path arrowok="t"/>
            </v:shape>
            <v:shape id="_x0000_s1727" style="position:absolute;left:7637;top:1188;width:1166;height:816;mso-position-horizontal-relative:page;mso-position-vertical-relative:page" coordsize="1166,816" o:allowincell="f" path="m362,l340,2,321,7,302,17,286,30,272,45r-9,15l254,74r-9,15l235,105r-9,16l216,138r-10,17l195,173r-11,18l171,214r-9,17l150,234r58,l226,203r6,-10l244,173r8,-15l262,141r10,-16l282,109r9,-15l302,76,315,60,333,48r20,-6l890,42r-1,-1l874,26,857,14,839,6,820,1,362,e" fillcolor="#2a2a29" stroked="f">
              <v:path arrowok="t"/>
            </v:shape>
          </v:group>
        </w:pict>
      </w:r>
      <w:r w:rsidRPr="00A94DB9">
        <w:rPr>
          <w:noProof/>
        </w:rPr>
        <w:pict>
          <v:polyline id="_x0000_s1728" style="position:absolute;z-index:-251734528" points="369.3pt,-14.1pt,367.65pt,-14.1pt,366.85pt,-13.75pt,366.5pt,-12.95pt,366.5pt,-11.3pt,366.5pt,50.1pt,366.5pt,51.7pt,366.85pt,52.55pt,367.65pt,52.85pt,369.3pt,52.9pt,430.65pt,52.9pt,432.3pt,52.85pt,433.15pt,52.55pt,433.45pt,51.7pt,433.5pt,50.1pt,433.5pt,-11.3pt,433.45pt,-12.95pt,433.15pt,-13.75pt,432.3pt,-14.1pt,430.7pt,-14.1pt,369.3pt,-14.1pt" coordsize="1340,1341" o:regroupid="6" o:allowincell="f" stroked="f">
            <v:path arrowok="t"/>
          </v:polyline>
        </w:pict>
      </w:r>
      <w:r w:rsidRPr="00A94DB9">
        <w:rPr>
          <w:noProof/>
        </w:rPr>
        <w:pict>
          <v:shape id="_x0000_s1729" style="position:absolute;margin-left:445.65pt;margin-top:-14.35pt;width:16.4pt;height:16.5pt;z-index:-251736576" coordsize="328,330" o:regroupid="5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1730" style="position:absolute;z-index:-251737600" points="454.1pt,-14.35pt,452.9pt,-14.3pt,451.75pt,-14.1pt,450.7pt,-13.7pt,449.7pt,-13.25pt,448.8pt,-12.65pt,447.95pt,-11.9pt,447.25pt,-11.1pt,446.65pt,-10.2pt,446.2pt,-9.25pt,445.85pt,-8.2pt,445.65pt,-7.15pt,445.7pt,-5.8pt,445.9pt,-4.6pt,446.2pt,-3.45pt,446.65pt,-2.4pt,447.2pt,-1.45pt,447.85pt,-.6pt,448.55pt,.15pt,449.4pt,.8pt,450.3pt,1.3pt,451.25pt,1.7pt,452.25pt,2pt,453.35pt,2.1pt,453.8pt,2.15pt,454.95pt,2.05pt,456.05pt,1.8pt,457.1pt,1.45pt,458.1pt,.95pt,459pt,.3pt,459.8pt,-.4pt,460.5pt,-1.25pt,461.05pt,-2.15pt,461.55pt,-3.15pt,461.85pt,-4.25pt,462.05pt,-5.35pt,461.95pt,-6.6pt,461.75pt,-7.8pt,461.45pt,-8.95pt,461pt,-10pt,460.4pt,-10.9pt,459.75pt,-11.75pt,459pt,-12.5pt,458.15pt,-13.15pt,457.2pt,-13.65pt,456.25pt,-14pt,455.2pt,-14.25pt,454.1pt,-14.35pt" coordsize="328,330" o:regroupid="5" o:allowincell="f" stroked="f">
            <v:path arrowok="t"/>
          </v:polyline>
        </w:pict>
      </w:r>
      <w:r w:rsidRPr="00A94DB9">
        <w:rPr>
          <w:noProof/>
        </w:rPr>
        <w:pict>
          <v:shape id="_x0000_s1731" style="position:absolute;margin-left:454.35pt;margin-top:-14.1pt;width:67.05pt;height:67.05pt;z-index:-251739648" coordsize="1341,1341" o:regroupid="5" o:allowincell="f" path="m56,l23,,7,7,,23,,56,,1283r,33l7,1333r16,6l56,1340r1227,l1316,1339r17,-6l1339,1316r1,-32l1340,56r-1,-33l1333,7,1316,r-32,l56,xe" filled="f" strokecolor="#b3b3b3" strokeweight=".35275mm">
            <v:path arrowok="t"/>
          </v:shape>
        </w:pict>
      </w:r>
      <w:r w:rsidRPr="00A94DB9">
        <w:rPr>
          <w:noProof/>
        </w:rPr>
        <w:pict>
          <v:polyline id="_x0000_s1732" style="position:absolute;z-index:-251741696" points="468.15pt,-8.75pt,467pt,-8.65pt,465.95pt,-8.25pt,465.1pt,-7.6pt,464.35pt,-6.8pt,463.85pt,-5.85pt,463.55pt,-4.75pt,463.55pt,2.05pt,466.45pt,2.05pt,466.45pt,-2.2pt,466.75pt,-3.3pt,467.5pt,-4pt,512.15pt,-4.25pt,512.05pt,-5.3pt,511.65pt,-6.35pt,511pt,-7.2pt,510.2pt,-7.95pt,509.25pt,-8.45pt,508.15pt,-8.75pt,468.15pt,-8.75pt" coordsize="973,217" o:regroupid="5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1733" style="position:absolute;z-index:-251744768" points="512.15pt,-4.25pt,507.2pt,-4.25pt,508.3pt,-4pt,509pt,-3.2pt,509.25pt,20.15pt,509.1pt,21.3pt,508.7pt,22.35pt,508.1pt,23.2pt,507.3pt,23.95pt,506.35pt,24.45pt,505.25pt,24.75pt,471.05pt,24.75pt,512.15pt,24.75pt,512.15pt,12.4pt,517.9pt,12.4pt,517.9pt,2.05pt,512.15pt,2.05pt,512.15pt,-4.2pt,512.15pt,-4.25pt" coordsize="937,581" o:regroupid="5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1734" style="position:absolute;z-index:-251749888" points="457.15pt,-14.1pt,455.5pt,-14.1pt,454.7pt,-13.75pt,454.35pt,-12.95pt,454.35pt,-11.3pt,454.35pt,50.1pt,454.35pt,51.7pt,454.7pt,52.55pt,455.5pt,52.85pt,457.15pt,52.9pt,518.5pt,52.9pt,520.15pt,52.85pt,521pt,52.55pt,521.3pt,51.7pt,521.35pt,50.1pt,521.35pt,-11.3pt,521.3pt,-12.95pt,521pt,-13.75pt,520.15pt,-14.1pt,518.55pt,-14.1pt,457.15pt,-14.1pt" coordsize="1341,1341" o:regroupid="5" o:allowincell="f" stroked="f">
            <v:path arrowok="t"/>
          </v:polyline>
        </w:pict>
      </w:r>
      <w:r w:rsidR="00A90C2D">
        <w:rPr>
          <w:rFonts w:ascii="Arial" w:hAnsi="Arial" w:cs="Arial"/>
          <w:color w:val="000000"/>
          <w:sz w:val="24"/>
          <w:szCs w:val="24"/>
        </w:rPr>
        <w:br w:type="column"/>
      </w:r>
      <w:r w:rsidR="00A90C2D">
        <w:rPr>
          <w:rFonts w:ascii="Times New Roman" w:hAnsi="Times New Roman"/>
          <w:b/>
          <w:bCs/>
          <w:color w:val="2A2A29"/>
          <w:sz w:val="20"/>
          <w:szCs w:val="20"/>
        </w:rPr>
        <w:lastRenderedPageBreak/>
        <w:t>A</w:t>
      </w:r>
      <w:r w:rsidR="00A90C2D">
        <w:rPr>
          <w:rFonts w:ascii="Times New Roman" w:hAnsi="Times New Roman"/>
          <w:b/>
          <w:bCs/>
          <w:color w:val="2A2A29"/>
          <w:spacing w:val="-40"/>
          <w:sz w:val="20"/>
          <w:szCs w:val="20"/>
        </w:rPr>
        <w:t xml:space="preserve"> </w:t>
      </w:r>
      <w:r w:rsidR="00A90C2D">
        <w:rPr>
          <w:rFonts w:ascii="Times New Roman" w:hAnsi="Times New Roman"/>
          <w:b/>
          <w:bCs/>
          <w:color w:val="2A2A29"/>
          <w:sz w:val="20"/>
          <w:szCs w:val="20"/>
        </w:rPr>
        <w:tab/>
        <w:t>B</w:t>
      </w:r>
      <w:r w:rsidR="00A90C2D">
        <w:rPr>
          <w:rFonts w:ascii="Times New Roman" w:hAnsi="Times New Roman"/>
          <w:b/>
          <w:bCs/>
          <w:color w:val="2A2A29"/>
          <w:sz w:val="20"/>
          <w:szCs w:val="20"/>
        </w:rPr>
        <w:tab/>
        <w:t>C</w:t>
      </w:r>
      <w:r w:rsidR="00A90C2D">
        <w:rPr>
          <w:rFonts w:ascii="Times New Roman" w:hAnsi="Times New Roman"/>
          <w:b/>
          <w:bCs/>
          <w:color w:val="2A2A29"/>
          <w:sz w:val="20"/>
          <w:szCs w:val="20"/>
        </w:rPr>
        <w:tab/>
      </w:r>
      <w:r w:rsidR="00A90C2D">
        <w:rPr>
          <w:rFonts w:ascii="Times New Roman" w:hAnsi="Times New Roman"/>
          <w:b/>
          <w:bCs/>
          <w:color w:val="2A2A29"/>
          <w:w w:val="107"/>
          <w:sz w:val="20"/>
          <w:szCs w:val="20"/>
        </w:rPr>
        <w:t>D</w:t>
      </w:r>
    </w:p>
    <w:p w:rsidR="00A90C2D" w:rsidRDefault="00A90C2D">
      <w:pPr>
        <w:widowControl w:val="0"/>
        <w:tabs>
          <w:tab w:val="left" w:pos="1760"/>
          <w:tab w:val="left" w:pos="3520"/>
          <w:tab w:val="left" w:pos="5260"/>
        </w:tabs>
        <w:autoSpaceDE w:val="0"/>
        <w:autoSpaceDN w:val="0"/>
        <w:adjustRightInd w:val="0"/>
        <w:spacing w:before="63"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  <w:sectPr w:rsidR="00A90C2D">
          <w:type w:val="continuous"/>
          <w:pgSz w:w="11920" w:h="16840"/>
          <w:pgMar w:top="1280" w:right="1060" w:bottom="280" w:left="220" w:header="720" w:footer="720" w:gutter="0"/>
          <w:cols w:num="2" w:space="720" w:equalWidth="0">
            <w:col w:w="1803" w:space="1914"/>
            <w:col w:w="6923"/>
          </w:cols>
          <w:noEndnote/>
        </w:sectPr>
      </w:pPr>
    </w:p>
    <w:p w:rsidR="00A90C2D" w:rsidRDefault="00CF7215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Times New Roman" w:hAnsi="Times New Roman"/>
          <w:color w:val="000000"/>
        </w:rPr>
      </w:pPr>
      <w:r w:rsidRPr="00A94DB9">
        <w:rPr>
          <w:noProof/>
        </w:rPr>
        <w:lastRenderedPageBreak/>
        <w:pict>
          <v:group id="_x0000_s1735" style="position:absolute;margin-left:194.2pt;margin-top:1.95pt;width:60.1pt;height:34.9pt;z-index:-251719168" coordorigin="4104,1247" coordsize="1202,698" o:regroupid="8" o:allowincell="f">
            <v:shape id="_x0000_s1736" style="position:absolute;left:4104;top:1247;width:1202;height:698;mso-position-horizontal-relative:page;mso-position-vertical-relative:page" coordsize="1202,698" o:allowincell="f" path="m244,227r-24,l174,235r-21,8l132,251r-19,12l95,275,78,287,62,303,48,319,36,337,25,355r-9,20l9,395,4,417,,439r,16l,465r,20l4,507r5,22l16,551r10,20l36,589r13,18l63,623r16,16l96,653r18,12l133,675r20,8l174,691r22,4l219,697r25,l268,695r23,-6l313,683r21,-10l354,663r19,-12l390,639r16,-14l248,625r-25,-2l199,619r-22,-6l157,603,138,591,122,577,107,563,95,545,85,525,78,505,74,485,72,465r,-4l74,439r5,-22l86,397,96,377r13,-18l124,343r16,-14l159,319r20,-10l200,303r23,-4l406,299,391,285r13,-34l341,251r-18,-8l304,237r-19,-6l244,227e" fillcolor="#2a2a29" stroked="f">
              <v:path arrowok="t"/>
            </v:shape>
            <v:shape id="_x0000_s1737" style="position:absolute;left:4104;top:1247;width:1202;height:698;mso-position-horizontal-relative:page;mso-position-vertical-relative:page" coordsize="1202,698" o:allowincell="f" path="m759,247r-61,l605,389r-8,18l595,427r3,18l612,465r16,14l645,487r85,2l734,511r5,20l747,553r9,20l767,591r12,18l794,625r15,14l826,653r18,12l863,675r20,8l904,691r21,4l948,697r25,l997,695r23,-6l1042,683r21,-10l1083,663r19,-10l1119,639r16,-14l942,625r-21,-6l900,613,881,603,864,591,848,575,834,559,822,541r-9,-20l807,501,965,489r14,l991,477r,-28l979,437r-327,l649,431r-2,-4l645,423,759,247e" fillcolor="#2a2a29" stroked="f">
              <v:path arrowok="t"/>
            </v:shape>
            <v:shape id="_x0000_s1738" style="position:absolute;left:4104;top:1247;width:1202;height:698;mso-position-horizontal-relative:page;mso-position-vertical-relative:page" coordsize="1202,698" o:allowincell="f" path="m437,341r-92,l359,355r12,16l381,389r8,20l395,429r3,20l398,455r1,10l397,485r-5,22l385,529r-10,18l362,565r-15,16l330,595r-18,12l292,615r-21,6l248,625r158,l420,609r13,-18l444,573r9,-18l460,533r6,-20l470,491r1,-20l471,461r,-14l468,425r-4,-22l458,383r-8,-18l441,347r-4,-6e" fillcolor="#2a2a29" stroked="f">
              <v:path arrowok="t"/>
            </v:shape>
            <v:shape id="_x0000_s1739" style="position:absolute;left:4104;top:1247;width:1202;height:698;mso-position-horizontal-relative:page;mso-position-vertical-relative:page" coordsize="1202,698" o:allowincell="f" path="m1134,299r-182,l977,301r24,4l1023,313r20,8l1062,333r16,14l1093,363r12,16l1115,399r7,20l1127,439r1,22l1127,485r-5,22l1114,527r-10,20l1092,565r-15,16l1060,595r-18,12l1022,615r-21,6l978,625r157,l1149,609r13,-18l1173,573r9,-18l1190,535r6,-22l1199,493r2,-22l1200,447r-3,-24l1192,401r-7,-22l1176,359r-11,-20l1153,321r-14,-16l1134,299e" fillcolor="#2a2a29" stroked="f">
              <v:path arrowok="t"/>
            </v:shape>
            <v:shape id="_x0000_s1740" style="position:absolute;left:4104;top:1247;width:1202;height:698;mso-position-horizontal-relative:page;mso-position-vertical-relative:page" coordsize="1202,698" o:allowincell="f" path="m406,299r-183,l248,301r20,2l286,307,214,449r-4,6l209,461r3,14l216,481r10,6l231,489r14,l253,483,345,341r92,l430,329,419,313,406,299e" fillcolor="#2a2a29" stroked="f">
              <v:path arrowok="t"/>
            </v:shape>
            <v:shape id="_x0000_s1741" style="position:absolute;left:4104;top:1247;width:1202;height:698;mso-position-horizontal-relative:page;mso-position-vertical-relative:page" coordsize="1202,698" o:allowincell="f" path="m987,227r-45,l898,235r-20,8l858,251r-19,12l821,275r-16,14l790,305r-14,16l764,339r-10,18l745,377r-7,22l733,419r-74,18l804,437r5,-22l817,395r10,-20l840,359r14,-16l871,329r18,-10l909,309r21,-6l952,299r182,l1124,289r-16,-14l1090,263r-19,-12l1052,243r-21,-8l987,227e" fillcolor="#2a2a29" stroked="f">
              <v:path arrowok="t"/>
            </v:shape>
            <v:shape id="_x0000_s1742" style="position:absolute;left:4104;top:1247;width:1202;height:698;mso-position-horizontal-relative:page;mso-position-vertical-relative:page" coordsize="1202,698" o:allowincell="f" path="m564,l508,,482,1,460,5r-18,8l428,23,418,39r-6,16l411,73r5,22l420,113r-5,20l364,215r,l341,251r63,l406,247r353,l793,195r-355,l456,165r10,-20l471,127r1,-20l469,89,465,75r-3,-8l463,63r2,-4l476,53r25,-2l564,51,575,41r,-30l564,e" fillcolor="#2a2a29" stroked="f">
              <v:path arrowok="t"/>
            </v:shape>
            <v:shape id="_x0000_s1743" style="position:absolute;left:4104;top:1247;width:1202;height:698;mso-position-horizontal-relative:page;mso-position-vertical-relative:page" coordsize="1202,698" o:allowincell="f" path="m890,109r-132,l738,117r-10,20l728,153r9,12l749,169r-17,26l793,195r17,-26l884,169r21,-6l914,143r-6,-22l890,109e" fillcolor="#2a2a29" stroked="f">
              <v:path arrowok="t"/>
            </v:shape>
          </v:group>
        </w:pict>
      </w:r>
      <w:r w:rsidRPr="00A94DB9">
        <w:rPr>
          <w:noProof/>
        </w:rPr>
        <w:pict>
          <v:group id="_x0000_s1744" style="position:absolute;margin-left:282.1pt;margin-top:1.85pt;width:60.05pt;height:35.1pt;z-index:-251726336" coordorigin="5862,1245" coordsize="1201,702" o:regroupid="7" o:allowincell="f">
            <v:shape id="_x0000_s1745" style="position:absolute;left:5862;top:1245;width:1201;height:702;mso-position-horizontal-relative:page;mso-position-vertical-relative:page" coordsize="1201,702" o:allowincell="f" path="m221,284r-25,l172,288r-22,6l129,302r-21,8l90,322,72,336,57,350,43,366,30,384,20,402r-8,20l5,444,1,464,,484r,4l1,510r3,24l10,556r8,20l28,596r12,20l53,632r15,16l85,662r18,12l122,684r20,8l163,698r22,4l231,702r23,-4l275,692r21,-8l315,674r19,-12l350,648r16,-16l369,628r-170,l175,622r-21,-8l134,604,117,592,102,576,90,560,81,540,75,520,73,498r2,-24l80,452r8,-20l100,412r14,-16l130,382r18,-12l168,362r21,-4l370,358r-2,-2l356,342r17,-40l298,302r-18,-6l261,290r-20,-4l221,284e" fillcolor="#2a2a29" stroked="f">
              <v:path arrowok="t"/>
            </v:shape>
            <v:shape id="_x0000_s1746" style="position:absolute;left:5862;top:1245;width:1201;height:702;mso-position-horizontal-relative:page;mso-position-vertical-relative:page" coordsize="1201,702" o:allowincell="f" path="m933,520r-150,l787,542r6,20l801,582r11,20l824,620r14,16l853,650r17,14l888,676r19,10l928,694r43,8l997,702r24,-4l1045,692r22,-6l1087,676r19,-10l1124,652r16,-14l1147,630r-156,l969,628r-22,-6l928,614,910,602,894,588,880,572,869,554r-8,-20l933,520e" fillcolor="#2a2a29" stroked="f">
              <v:path arrowok="t"/>
            </v:shape>
            <v:shape id="_x0000_s1747" style="position:absolute;left:5862;top:1245;width:1201;height:702;mso-position-horizontal-relative:page;mso-position-vertical-relative:page" coordsize="1201,702" o:allowincell="f" path="m1147,356r-168,l1004,358r23,6l1049,372r19,10l1085,396r15,14l1111,428r9,20l1126,468r2,20l1128,492r-2,22l1121,536r-9,20l1100,574r-14,16l1070,604r-19,12l1031,624r-22,4l991,630r156,l1155,622r12,-16l1178,588r9,-20l1194,548r4,-20l1201,506r-1,-24l1196,458r-5,-22l1183,414r-9,-20l1162,374r-13,-16l1147,356e" fillcolor="#2a2a29" stroked="f">
              <v:path arrowok="t"/>
            </v:shape>
            <v:shape id="_x0000_s1748" style="position:absolute;left:5862;top:1245;width:1201;height:702;mso-position-horizontal-relative:page;mso-position-vertical-relative:page" coordsize="1201,702" o:allowincell="f" path="m395,396r-89,l319,410r11,18l338,446r6,20l346,488r,4l344,516r-5,22l330,558r-12,18l304,592r-17,14l268,616r-21,8l225,628r144,l379,616r12,-18l401,578r8,-20l415,536r3,-22l418,488r-3,-22l411,444r-5,-20l398,404r-3,-8e" fillcolor="#2a2a29" stroked="f">
              <v:path arrowok="t"/>
            </v:shape>
            <v:shape id="_x0000_s1749" style="position:absolute;left:5862;top:1245;width:1201;height:702;mso-position-horizontal-relative:page;mso-position-vertical-relative:page" coordsize="1201,702" o:allowincell="f" path="m893,264r-504,l401,276r11,12l423,304r11,16l443,338r9,18l459,378r6,20l469,422r5,54l479,502r7,24l496,548r11,18l520,582r15,14l551,606r18,8l587,618r98,2l709,614r17,-14l733,582r1,-20l734,540r2,-18l783,520r263,l1051,510r-2,-26l1042,464r-299,l748,438r6,-22l762,394r9,-20l782,356r11,-18l807,322r15,-14l838,294r18,-12l875,272r18,-8e" fillcolor="#2a2a29" stroked="f">
              <v:path arrowok="t"/>
            </v:shape>
            <v:shape id="_x0000_s1750" style="position:absolute;left:5862;top:1245;width:1201;height:702;mso-position-horizontal-relative:page;mso-position-vertical-relative:page" coordsize="1201,702" o:allowincell="f" path="m1046,520r-113,l945,538r16,12l981,556r26,-4l1027,544r15,-16l1046,520e" fillcolor="#2a2a29" stroked="f">
              <v:path arrowok="t"/>
            </v:shape>
            <v:shape id="_x0000_s1751" style="position:absolute;left:5862;top:1245;width:1201;height:702;mso-position-horizontal-relative:page;mso-position-vertical-relative:page" coordsize="1201,702" o:allowincell="f" path="m370,358r-153,l237,360r15,4l186,478r-5,6l180,492r3,14l188,514r11,6l204,522r16,l229,516r5,-8l306,396r89,l390,386,380,370,370,358e" fillcolor="#2a2a29" stroked="f">
              <v:path arrowok="t"/>
            </v:shape>
            <v:shape id="_x0000_s1752" style="position:absolute;left:5862;top:1245;width:1201;height:702;mso-position-horizontal-relative:page;mso-position-vertical-relative:page" coordsize="1201,702" o:allowincell="f" path="m991,282r-23,2l946,288r-21,6l905,302r-19,10l868,324r-17,12l836,352r-14,16l810,386r-10,20l792,426r-6,20l743,464r299,l1041,462r-183,l864,442r10,-20l886,406r15,-16l918,378r19,-10l957,360r22,-4l1147,356r-12,-14l1119,328r-18,-14l1083,304r-20,-8l1043,290r-22,-4l999,284r-8,-2e" fillcolor="#2a2a29" stroked="f">
              <v:path arrowok="t"/>
            </v:shape>
            <v:shape id="_x0000_s1753" style="position:absolute;left:5862;top:1245;width:1201;height:702;mso-position-horizontal-relative:page;mso-position-vertical-relative:page" coordsize="1201,702" o:allowincell="f" path="m993,430r-22,4l953,444r-14,14l858,462r183,l1029,444r-17,-10l993,430e" fillcolor="#2a2a29" stroked="f">
              <v:path arrowok="t"/>
            </v:shape>
            <v:shape id="_x0000_s1754" style="position:absolute;left:5862;top:1245;width:1201;height:702;mso-position-horizontal-relative:page;mso-position-vertical-relative:page" coordsize="1201,702" o:allowincell="f" path="m568,l521,,492,2,469,6r-19,6l435,20,424,32r-8,22l417,72r5,12l422,94r-3,10l387,104r-22,4l348,122r-12,16l329,164r-1,22l330,206r5,16l342,232r-44,70l373,302r16,-38l893,264r4,-2l920,254r24,-8l971,240r59,-8l1096,228r36,l1145,216r1,-22l795,186r-57,-4l715,178r-20,-6l677,168r-16,-8l647,154r-12,-8l620,136r-15,-6l589,122r-17,-4l553,114r-22,-4l481,106,480,86,476,66,488,56r95,l596,46r,-16l588,8,568,e" fillcolor="#2a2a29" stroked="f">
              <v:path arrowok="t"/>
            </v:shape>
          </v:group>
        </w:pict>
      </w:r>
      <w:r w:rsidRPr="00A94DB9">
        <w:rPr>
          <w:noProof/>
        </w:rPr>
        <w:pict>
          <v:polyline id="_x0000_s1755" style="position:absolute;z-index:-251740672" points="517.35pt,.85pt,512.75pt,.85pt,512.2pt,1.35pt,512.2pt,2.05pt,517.9pt,2.05pt,517.9pt,1.35pt,517.35pt,.85pt" coordsize="114,25" o:regroupid="5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1756" style="position:absolute;z-index:-251743744" points="462.95pt,.85pt,458.35pt,.85pt,457.8pt,1.35pt,457.8pt,13.05pt,458.35pt,13.6pt,462.95pt,13.6pt,463.5pt,13.05pt,463.5pt,12.4pt,466.45pt,12.4pt,466.4pt,2.05pt,463.5pt,2.05pt,463.5pt,1.35pt,462.95pt,.85pt" coordsize="174,256" o:regroupid="5" o:allowincell="f" fillcolor="#2a2a29" stroked="f">
            <v:path arrowok="t"/>
          </v:polyline>
        </w:pict>
      </w:r>
    </w:p>
    <w:p w:rsidR="00A90C2D" w:rsidRDefault="00CF7215">
      <w:pPr>
        <w:widowControl w:val="0"/>
        <w:autoSpaceDE w:val="0"/>
        <w:autoSpaceDN w:val="0"/>
        <w:adjustRightInd w:val="0"/>
        <w:spacing w:before="30" w:after="0" w:line="270" w:lineRule="exact"/>
        <w:ind w:left="1002" w:right="-20"/>
        <w:rPr>
          <w:rFonts w:ascii="Arial" w:hAnsi="Arial" w:cs="Arial"/>
          <w:color w:val="000000"/>
          <w:sz w:val="24"/>
          <w:szCs w:val="24"/>
        </w:rPr>
      </w:pPr>
      <w:r w:rsidRPr="00A94DB9">
        <w:rPr>
          <w:noProof/>
        </w:rPr>
        <w:pict>
          <v:polyline id="_x0000_s1757" style="position:absolute;left:0;text-align:left;z-index:-251742720" points="517.9pt,.8pt,512.2pt,.8pt,512.2pt,1.45pt,512.75pt,2pt,517.35pt,2pt,517.9pt,1.45pt,517.9pt,.8pt" coordsize="114,24" o:regroupid="5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1758" style="position:absolute;left:0;text-align:left;z-index:-251748864" points="466.45pt,.8pt,463.55pt,.8pt,463.55pt,28.15pt,463.65pt,29.2pt,464pt,30.15pt,464.55pt,31pt,465.1pt,34.9pt,465.1pt,35.45pt,465.55pt,35.9pt,473.95pt,35.9pt,474.4pt,35.45pt,474.4pt,32.75pt,510.6pt,32.75pt,510.6pt,31.6pt,511.3pt,30.85pt,511.8pt,29.95pt,512.1pt,29pt,512.1pt,25.55pt,465pt,25.55pt,464.75pt,25.3pt,464.75pt,22.25pt,465pt,22pt,512.15pt,22pt,512.15pt,13.15pt,471.05pt,13.15pt,469.9pt,13pt,468.9pt,12.6pt,468pt,12pt,467.25pt,11.2pt,466.75pt,10.25pt,466.45pt,9.15pt,466.45pt,.8pt" coordsize="972,702" o:regroupid="5" o:allowincell="f" fillcolor="#2a2a29" stroked="f">
            <v:path arrowok="t"/>
          </v:polyline>
        </w:pict>
      </w:r>
      <w:r w:rsidRPr="00A94DB9">
        <w:rPr>
          <w:noProof/>
        </w:rPr>
        <w:pict>
          <v:shape id="_x0000_s1759" style="position:absolute;left:0;text-align:left;margin-left:155.45pt;margin-top:-26.1pt;width:15.95pt;height:16pt;z-index:-251800064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Pr="00A94DB9">
        <w:rPr>
          <w:noProof/>
        </w:rPr>
        <w:pict>
          <v:shape id="_x0000_s1760" style="position:absolute;left:0;text-align:left;margin-left:155.45pt;margin-top:.5pt;width:15.95pt;height:16pt;z-index:-25179904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A90C2D">
        <w:rPr>
          <w:rFonts w:ascii="Times New Roman" w:hAnsi="Times New Roman"/>
          <w:b/>
          <w:bCs/>
          <w:color w:val="2A2A29"/>
          <w:position w:val="-1"/>
          <w:sz w:val="20"/>
          <w:szCs w:val="20"/>
        </w:rPr>
        <w:t xml:space="preserve">2.  </w:t>
      </w:r>
      <w:r w:rsidR="00A90C2D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</w:rPr>
        <w:t xml:space="preserve"> </w:t>
      </w:r>
      <w:r w:rsidR="00A90C2D">
        <w:rPr>
          <w:rFonts w:ascii="Arial" w:hAnsi="Arial" w:cs="Arial"/>
          <w:color w:val="2A2A29"/>
          <w:w w:val="104"/>
          <w:position w:val="-1"/>
          <w:sz w:val="24"/>
          <w:szCs w:val="24"/>
        </w:rPr>
        <w:t>mo</w:t>
      </w:r>
      <w:r w:rsidR="00A90C2D">
        <w:rPr>
          <w:rFonts w:ascii="Arial" w:hAnsi="Arial" w:cs="Arial"/>
          <w:color w:val="2A2A29"/>
          <w:spacing w:val="-2"/>
          <w:w w:val="104"/>
          <w:position w:val="-1"/>
          <w:sz w:val="24"/>
          <w:szCs w:val="24"/>
        </w:rPr>
        <w:t>t</w:t>
      </w:r>
      <w:r w:rsidR="00A90C2D">
        <w:rPr>
          <w:rFonts w:ascii="Arial" w:hAnsi="Arial" w:cs="Arial"/>
          <w:color w:val="2A2A29"/>
          <w:w w:val="105"/>
          <w:position w:val="-1"/>
          <w:sz w:val="24"/>
          <w:szCs w:val="24"/>
        </w:rPr>
        <w:t>orbi</w:t>
      </w:r>
      <w:r w:rsidR="00A90C2D">
        <w:rPr>
          <w:rFonts w:ascii="Arial" w:hAnsi="Arial" w:cs="Arial"/>
          <w:color w:val="2A2A29"/>
          <w:spacing w:val="-5"/>
          <w:w w:val="105"/>
          <w:position w:val="-1"/>
          <w:sz w:val="24"/>
          <w:szCs w:val="24"/>
        </w:rPr>
        <w:t>k</w:t>
      </w:r>
      <w:r w:rsidR="00A90C2D">
        <w:rPr>
          <w:rFonts w:ascii="Arial" w:hAnsi="Arial" w:cs="Arial"/>
          <w:color w:val="2A2A29"/>
          <w:w w:val="95"/>
          <w:position w:val="-1"/>
          <w:sz w:val="24"/>
          <w:szCs w:val="24"/>
        </w:rPr>
        <w:t>e</w:t>
      </w:r>
    </w:p>
    <w:p w:rsidR="00A90C2D" w:rsidRDefault="00CF7215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Arial" w:hAnsi="Arial" w:cs="Arial"/>
          <w:color w:val="000000"/>
        </w:rPr>
      </w:pPr>
      <w:r w:rsidRPr="00A94DB9">
        <w:rPr>
          <w:noProof/>
        </w:rPr>
        <w:pict>
          <v:polyline id="_x0000_s1761" style="position:absolute;z-index:-251745792" points="512.15pt,7pt,510.75pt,7pt,510.95pt,7.2pt,510.95pt,10.3pt,510.75pt,10.55pt,512.1pt,10.55pt,512.15pt,7pt" coordsize="28,71" o:regroupid="5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1762" style="position:absolute;z-index:-251746816" points="500.9pt,7pt,474.85pt,7pt,475.05pt,7.2pt,475.05pt,10.3pt,474.85pt,10.55pt,500.9pt,10.55pt,500.65pt,10.3pt,500.65pt,7.2pt,500.9pt,7pt" coordsize="521,71" o:regroupid="5" o:allowincell="f" fillcolor="#2a2a29" stroked="f">
            <v:path arrowok="t"/>
          </v:polyline>
        </w:pict>
      </w:r>
    </w:p>
    <w:p w:rsidR="00A90C2D" w:rsidRPr="00A94DB9" w:rsidRDefault="00CF7215">
      <w:pPr>
        <w:widowControl w:val="0"/>
        <w:autoSpaceDE w:val="0"/>
        <w:autoSpaceDN w:val="0"/>
        <w:adjustRightInd w:val="0"/>
        <w:spacing w:before="30" w:after="0" w:line="270" w:lineRule="exact"/>
        <w:ind w:left="1002" w:right="-20"/>
        <w:rPr>
          <w:rFonts w:ascii="Arial" w:hAnsi="Arial" w:cs="Arial"/>
          <w:color w:val="000000"/>
          <w:sz w:val="24"/>
          <w:szCs w:val="24"/>
        </w:rPr>
      </w:pPr>
      <w:r w:rsidRPr="00A94DB9">
        <w:rPr>
          <w:noProof/>
        </w:rPr>
        <w:pict>
          <v:polyline id="_x0000_s1763" style="position:absolute;left:0;text-align:left;z-index:-251747840" points="510.6pt,6.1pt,501.3pt,6.1pt,501.3pt,8.8pt,501.75pt,9.25pt,510.15pt,9.25pt,510.6pt,8.8pt,510.6pt,6.1pt" coordsize="187,63" o:regroupid="5" o:allowincell="f" fillcolor="#2a2a29" stroked="f">
            <v:path arrowok="t"/>
          </v:polyline>
        </w:pict>
      </w:r>
      <w:r w:rsidRPr="00A94DB9">
        <w:rPr>
          <w:noProof/>
        </w:rPr>
        <w:pict>
          <v:shape id="_x0000_s1764" style="position:absolute;left:0;text-align:left;margin-left:155.45pt;margin-top:.5pt;width:15.95pt;height:16pt;z-index:-25179801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proofErr w:type="gramStart"/>
      <w:r w:rsidR="00A90C2D">
        <w:rPr>
          <w:rFonts w:ascii="Times New Roman" w:hAnsi="Times New Roman"/>
          <w:b/>
          <w:bCs/>
          <w:color w:val="2A2A29"/>
          <w:position w:val="-1"/>
          <w:sz w:val="20"/>
          <w:szCs w:val="20"/>
        </w:rPr>
        <w:t xml:space="preserve">3.  </w:t>
      </w:r>
      <w:r w:rsidR="00A90C2D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</w:rPr>
        <w:t xml:space="preserve"> </w:t>
      </w:r>
      <w:proofErr w:type="spellStart"/>
      <w:r w:rsidR="00A90C2D" w:rsidRPr="00A94DB9">
        <w:rPr>
          <w:rFonts w:ascii="Arial" w:hAnsi="Arial" w:cs="Arial"/>
          <w:color w:val="2A2A29"/>
          <w:w w:val="123"/>
          <w:position w:val="-1"/>
          <w:sz w:val="24"/>
          <w:szCs w:val="24"/>
        </w:rPr>
        <w:t>t</w:t>
      </w:r>
      <w:r w:rsidR="00A90C2D" w:rsidRPr="00A94DB9">
        <w:rPr>
          <w:rFonts w:ascii="Arial" w:hAnsi="Arial" w:cs="Arial"/>
          <w:color w:val="2A2A29"/>
          <w:spacing w:val="-2"/>
          <w:w w:val="123"/>
          <w:position w:val="-1"/>
          <w:sz w:val="24"/>
          <w:szCs w:val="24"/>
        </w:rPr>
        <w:t>r</w:t>
      </w:r>
      <w:r w:rsidR="00A90C2D" w:rsidRPr="00A94DB9">
        <w:rPr>
          <w:rFonts w:ascii="Arial" w:hAnsi="Arial" w:cs="Arial"/>
          <w:color w:val="2A2A29"/>
          <w:position w:val="-1"/>
          <w:sz w:val="24"/>
          <w:szCs w:val="24"/>
        </w:rPr>
        <w:t>ain</w:t>
      </w:r>
      <w:proofErr w:type="spellEnd"/>
      <w:proofErr w:type="gramEnd"/>
    </w:p>
    <w:p w:rsidR="00A90C2D" w:rsidRPr="00A94DB9" w:rsidRDefault="00CF7215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Arial" w:hAnsi="Arial" w:cs="Arial"/>
          <w:color w:val="000000"/>
        </w:rPr>
      </w:pPr>
      <w:r w:rsidRPr="00A94DB9">
        <w:rPr>
          <w:noProof/>
        </w:rPr>
        <w:pict>
          <v:rect id="_x0000_s1765" style="position:absolute;margin-left:398.3pt;margin-top:9pt;width:23.25pt;height:23.25pt;z-index:-251753984" o:regroupid="4" o:allowincell="f" filled="f" fillcolor="#2a2a29" stroked="f">
            <v:path arrowok="t"/>
          </v:rect>
        </w:pict>
      </w:r>
      <w:r w:rsidRPr="00A94DB9">
        <w:rPr>
          <w:noProof/>
        </w:rPr>
        <w:pict>
          <v:rect id="_x0000_s1766" style="position:absolute;margin-left:406.7pt;margin-top:9pt;width:74.35pt;height:74.4pt;z-index:-251758080" o:regroupid="4" o:allowincell="f" filled="f" fillcolor="#d8d8d8" stroked="f">
            <v:path arrowok="t"/>
          </v:rect>
        </w:pict>
      </w:r>
      <w:r w:rsidRPr="00A94DB9">
        <w:rPr>
          <w:noProof/>
        </w:rPr>
        <w:pict>
          <v:rect id="_x0000_s1767" style="position:absolute;margin-left:310.4pt;margin-top:9pt;width:23.25pt;height:23.25pt;z-index:-251761152" o:regroupid="3" o:allowincell="f" filled="f" fillcolor="#2a2a29" stroked="f">
            <v:path arrowok="t"/>
          </v:rect>
        </w:pict>
      </w:r>
      <w:r w:rsidRPr="00A94DB9">
        <w:rPr>
          <w:noProof/>
        </w:rPr>
        <w:pict>
          <v:rect id="_x0000_s1768" style="position:absolute;margin-left:318.85pt;margin-top:9pt;width:74.4pt;height:74.4pt;z-index:-251765248" o:regroupid="3" o:allowincell="f" filled="f" fillcolor="#d8d8d8" stroked="f">
            <v:path arrowok="t"/>
          </v:rect>
        </w:pict>
      </w:r>
      <w:r w:rsidRPr="00A94DB9">
        <w:rPr>
          <w:noProof/>
        </w:rPr>
        <w:pict>
          <v:rect id="_x0000_s1769" style="position:absolute;margin-left:222.55pt;margin-top:9pt;width:23.25pt;height:23.25pt;z-index:-251768320" o:regroupid="2" o:allowincell="f" filled="f" fillcolor="#2a2a29" stroked="f">
            <v:path arrowok="t"/>
          </v:rect>
        </w:pict>
      </w:r>
      <w:r w:rsidRPr="00A94DB9">
        <w:rPr>
          <w:noProof/>
        </w:rPr>
        <w:pict>
          <v:rect id="_x0000_s1770" style="position:absolute;margin-left:230.95pt;margin-top:9pt;width:74.4pt;height:74.4pt;z-index:-251772416" o:regroupid="2" o:allowincell="f" filled="f" fillcolor="#d8d8d8" stroked="f">
            <v:path arrowok="t"/>
          </v:rect>
        </w:pict>
      </w:r>
    </w:p>
    <w:p w:rsidR="00A90C2D" w:rsidRPr="00A94DB9" w:rsidRDefault="00A90C2D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Arial" w:hAnsi="Arial" w:cs="Arial"/>
          <w:color w:val="000000"/>
        </w:rPr>
        <w:sectPr w:rsidR="00A90C2D" w:rsidRPr="00A94DB9">
          <w:type w:val="continuous"/>
          <w:pgSz w:w="11920" w:h="16840"/>
          <w:pgMar w:top="1280" w:right="1060" w:bottom="280" w:left="220" w:header="720" w:footer="720" w:gutter="0"/>
          <w:cols w:space="720" w:equalWidth="0">
            <w:col w:w="10640"/>
          </w:cols>
          <w:noEndnote/>
        </w:sectPr>
      </w:pPr>
    </w:p>
    <w:p w:rsidR="00A90C2D" w:rsidRPr="00C569E9" w:rsidRDefault="00A90C2D">
      <w:pPr>
        <w:widowControl w:val="0"/>
        <w:autoSpaceDE w:val="0"/>
        <w:autoSpaceDN w:val="0"/>
        <w:adjustRightInd w:val="0"/>
        <w:spacing w:before="30" w:after="0" w:line="270" w:lineRule="exact"/>
        <w:ind w:left="1002" w:right="-76"/>
        <w:rPr>
          <w:rFonts w:ascii="Arial" w:hAnsi="Arial" w:cs="Arial"/>
          <w:color w:val="000000"/>
          <w:sz w:val="24"/>
          <w:szCs w:val="24"/>
          <w:lang w:val="en-US"/>
        </w:rPr>
      </w:pPr>
      <w:r w:rsidRPr="00C569E9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lastRenderedPageBreak/>
        <w:t xml:space="preserve">4.  </w:t>
      </w:r>
      <w:r w:rsidRPr="00C569E9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proofErr w:type="gramStart"/>
      <w:r w:rsidRPr="00C569E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bus</w:t>
      </w:r>
      <w:proofErr w:type="gramEnd"/>
    </w:p>
    <w:p w:rsidR="00A90C2D" w:rsidRPr="00C569E9" w:rsidRDefault="00CF7215">
      <w:pPr>
        <w:widowControl w:val="0"/>
        <w:tabs>
          <w:tab w:val="left" w:pos="1740"/>
          <w:tab w:val="left" w:pos="3500"/>
        </w:tabs>
        <w:autoSpaceDE w:val="0"/>
        <w:autoSpaceDN w:val="0"/>
        <w:adjustRightInd w:val="0"/>
        <w:spacing w:before="67" w:after="0" w:line="240" w:lineRule="auto"/>
        <w:ind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A94DB9">
        <w:rPr>
          <w:noProof/>
        </w:rPr>
        <w:pict>
          <v:shape id="_x0000_s1771" style="position:absolute;margin-left:401.75pt;margin-top:-14.2pt;width:16.4pt;height:16.5pt;z-index:-251751936" coordsize="328,330" o:regroupid="4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1772" style="position:absolute;z-index:-251752960" points="410.2pt,-14.2pt,409pt,-14.15pt,407.85pt,-13.95pt,406.8pt,-13.55pt,405.8pt,-13.1pt,404.9pt,-12.5pt,404.05pt,-11.75pt,403.35pt,-10.95pt,402.75pt,-10.05pt,402.3pt,-9.1pt,401.95pt,-8.05pt,401.75pt,-7pt,401.8pt,-5.65pt,402pt,-4.45pt,402.3pt,-3.3pt,402.75pt,-2.25pt,403.3pt,-1.3pt,403.95pt,-.45pt,404.65pt,.3pt,405.5pt,.95pt,406.4pt,1.45pt,407.35pt,1.85pt,408.35pt,2.15pt,409.45pt,2.25pt,409.9pt,2.3pt,411.05pt,2.2pt,412.15pt,1.95pt,413.2pt,1.6pt,414.2pt,1.1pt,415.1pt,.45pt,415.9pt,-.25pt,416.6pt,-1.1pt,417.15pt,-2pt,417.65pt,-3pt,417.95pt,-4.1pt,418.15pt,-5.2pt,418.05pt,-6.45pt,417.85pt,-7.65pt,417.55pt,-8.8pt,417.1pt,-9.85pt,416.5pt,-10.75pt,415.85pt,-11.6pt,415.1pt,-12.35pt,414.25pt,-13pt,413.3pt,-13.5pt,412.35pt,-13.85pt,411.3pt,-14.1pt,410.2pt,-14.2pt" coordsize="328,330" o:regroupid="4" o:allowincell="f" stroked="f">
            <v:path arrowok="t"/>
          </v:polyline>
        </w:pict>
      </w:r>
      <w:r w:rsidRPr="00A94DB9">
        <w:rPr>
          <w:noProof/>
        </w:rPr>
        <w:pict>
          <v:shape id="_x0000_s1773" style="position:absolute;margin-left:410.4pt;margin-top:-13.95pt;width:67.05pt;height:67pt;z-index:-251755008" coordsize="1341,1340" o:regroupid="4" o:allowincell="f" path="m56,l23,,7,7,,23,,56,,1283r,33l7,1333r16,6l56,1340r1227,l1316,1339r17,-6l1339,1316r1,-32l1340,56r-1,-33l1333,7,1316,r-32,l56,xe" filled="f" strokecolor="#b3b3b3" strokeweight=".35275mm">
            <v:path arrowok="t"/>
          </v:shape>
        </w:pict>
      </w:r>
      <w:r w:rsidRPr="00A94DB9">
        <w:rPr>
          <w:noProof/>
        </w:rPr>
        <w:pict>
          <v:group id="_x0000_s1774" style="position:absolute;margin-left:420.15pt;margin-top:-10.55pt;width:43.65pt;height:60.2pt;z-index:-251756032" coordorigin="8623,622" coordsize="873,1204" o:regroupid="4" o:allowincell="f">
            <v:shape id="_x0000_s1775" style="position:absolute;left:8623;top:622;width:873;height:1204;mso-position-horizontal-relative:page;mso-position-vertical-relative:page" coordsize="873,1204" o:allowincell="f" path="m870,1139r-382,l501,1141r13,5l532,1156r19,12l568,1179r18,10l603,1198r18,5l643,1201r19,-6l680,1187r18,-9l732,1157r17,-10l767,1141r19,-2l870,1139r,e" fillcolor="#2a2a29" stroked="f">
              <v:path arrowok="t"/>
            </v:shape>
            <v:shape id="_x0000_s1776" style="position:absolute;left:8623;top:622;width:873;height:1204;mso-position-horizontal-relative:page;mso-position-vertical-relative:page" coordsize="873,1204" o:allowincell="f" path="m167,1049r-19,1l130,1054r-18,7l90,1076r-10,15l80,1139r-1,20l90,1163r8,-4l117,1150r19,-7l154,1140r313,-1l475,1139r395,l870,1112r-237,l618,1110r-284,l312,1109r-21,-5l273,1097r-18,-9l238,1078r-16,-10l205,1058r-19,-7l167,1049e" fillcolor="#2a2a29" stroked="f">
              <v:path arrowok="t"/>
            </v:shape>
            <v:shape id="_x0000_s1777" style="position:absolute;left:8623;top:622;width:873;height:1204;mso-position-horizontal-relative:page;mso-position-vertical-relative:page" coordsize="873,1204" o:allowincell="f" path="m870,1139r-84,l805,1141r18,5l842,1154r18,9l870,1159r,-20e" fillcolor="#2a2a29" stroked="f">
              <v:path arrowok="t"/>
            </v:shape>
            <v:shape id="_x0000_s1778" style="position:absolute;left:8623;top:622;width:873;height:1204;mso-position-horizontal-relative:page;mso-position-vertical-relative:page" coordsize="873,1204" o:allowincell="f" path="m777,1048r-18,4l738,1062r-19,12l701,1085r-17,11l667,1104r-17,6l633,1112r237,l870,1086r-7,-12l852,1068r-19,-9l814,1052r-19,-4l777,1048e" fillcolor="#2a2a29" stroked="f">
              <v:path arrowok="t"/>
            </v:shape>
            <v:shape id="_x0000_s1779" style="position:absolute;left:8623;top:622;width:873;height:1204;mso-position-horizontal-relative:page;mso-position-vertical-relative:page" coordsize="873,1204" o:allowincell="f" path="m484,1048r-24,1l443,1052r-21,11l403,1074r-18,12l368,1096r-17,8l334,1110r284,l614,1110r-18,-7l579,1094r-18,-11l543,1072r-18,-11l502,1051r-18,-3e" fillcolor="#2a2a29" stroked="f">
              <v:path arrowok="t"/>
            </v:shape>
            <v:shape id="_x0000_s1780" style="position:absolute;left:8623;top:622;width:873;height:1204;mso-position-horizontal-relative:page;mso-position-vertical-relative:page" coordsize="873,1204" o:allowincell="f" path="m772,1014r-297,l495,1015r20,4l538,1030r17,9l570,1048r20,13l609,1071r16,6l645,1075r18,-7l681,1057r20,-13l717,1034r16,-8l753,1018r19,-4l772,1014e" fillcolor="#2a2a29" stroked="f">
              <v:path arrowok="t"/>
            </v:shape>
            <v:shape id="_x0000_s1781" style="position:absolute;left:8623;top:622;width:873;height:1204;mso-position-horizontal-relative:page;mso-position-vertical-relative:page" coordsize="873,1204" o:allowincell="f" path="m430,l408,4,390,16,378,35r-3,49l243,84r-22,5l204,101r-12,19l188,222r-55,l111,227,93,239,82,258,78,390r-37,6l22,403,8,416,,434r,19l171,1014r21,3l210,1023r20,10l246,1043r24,15l289,1069r15,7l326,1075r18,-6l362,1060r21,-14l400,1036r15,-9l436,1019r19,-4l473,1014r299,l949,459r2,-20l945,421,932,406r-17,-9l872,390r,-9l135,381r,-111l192,270r28,-4l233,256r2,-79l235,165r9,-10l761,155r,-16l757,117,744,100,726,88,575,84r,-30l570,32,558,15,540,3,430,e" fillcolor="#2a2a29" stroked="f">
              <v:path arrowok="t"/>
            </v:shape>
            <v:shape id="_x0000_s1782" style="position:absolute;left:8623;top:622;width:873;height:1204;mso-position-horizontal-relative:page;mso-position-vertical-relative:page" coordsize="873,1204" o:allowincell="f" path="m475,336l135,381r680,l475,336e" fillcolor="#2a2a29" stroked="f">
              <v:path arrowok="t"/>
            </v:shape>
            <v:shape id="_x0000_s1783" style="position:absolute;left:8623;top:622;width:873;height:1204;mso-position-horizontal-relative:page;mso-position-vertical-relative:page" coordsize="873,1204" o:allowincell="f" path="m870,270r-63,l815,381r57,l872,277r-2,-7e" fillcolor="#2a2a29" stroked="f">
              <v:path arrowok="t"/>
            </v:shape>
            <v:shape id="_x0000_s1784" style="position:absolute;left:8623;top:622;width:873;height:1204;mso-position-horizontal-relative:page;mso-position-vertical-relative:page" coordsize="873,1204" o:allowincell="f" path="m761,155r-56,l715,165r,95l724,270r146,l867,255,855,237,836,226r-75,-4l761,155e" fillcolor="#2a2a29" stroked="f">
              <v:path arrowok="t"/>
            </v:shape>
            <v:shape id="_x0000_s1785" style="position:absolute;left:8623;top:622;width:873;height:1204;mso-position-horizontal-relative:page;mso-position-vertical-relative:page" coordsize="873,1204" o:allowincell="f" path="m192,270r-57,l188,270r4,e" fillcolor="#2a2a29" stroked="f">
              <v:path arrowok="t"/>
            </v:shape>
          </v:group>
        </w:pict>
      </w:r>
      <w:r w:rsidRPr="00A94DB9">
        <w:rPr>
          <w:noProof/>
        </w:rPr>
        <w:pict>
          <v:polyline id="_x0000_s1786" style="position:absolute;z-index:-251757056" points="413.2pt,-13.95pt,411.55pt,-13.95pt,410.75pt,-13.6pt,410.4pt,-12.8pt,410.4pt,-11.15pt,410.4pt,50.25pt,410.4pt,51.85pt,410.75pt,52.7pt,411.55pt,53pt,413.2pt,53.05pt,474.55pt,53.05pt,476.2pt,53pt,477.05pt,52.7pt,477.35pt,51.85pt,477.4pt,50.25pt,477.4pt,-11.15pt,477.35pt,-12.8pt,477.05pt,-13.6pt,476.2pt,-13.95pt,474.6pt,-13.95pt,413.2pt,-13.95pt" coordsize="1341,1340" o:regroupid="4" o:allowincell="f" stroked="f">
            <v:path arrowok="t"/>
          </v:polyline>
        </w:pict>
      </w:r>
      <w:r w:rsidRPr="00A94DB9">
        <w:rPr>
          <w:noProof/>
        </w:rPr>
        <w:pict>
          <v:shape id="_x0000_s1787" style="position:absolute;margin-left:313.85pt;margin-top:-14.2pt;width:16.4pt;height:16.5pt;z-index:-251759104" coordsize="328,330" o:regroupid="3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1788" style="position:absolute;z-index:-251760128" points="322.3pt,-14.2pt,321.1pt,-14.15pt,319.95pt,-13.95pt,318.9pt,-13.55pt,317.9pt,-13.1pt,317pt,-12.5pt,316.15pt,-11.75pt,315.45pt,-10.95pt,314.85pt,-10.05pt,314.4pt,-9.1pt,314.05pt,-8.05pt,313.85pt,-7pt,313.9pt,-5.65pt,314.1pt,-4.45pt,314.4pt,-3.3pt,314.85pt,-2.25pt,315.4pt,-1.3pt,316.05pt,-.45pt,316.75pt,.3pt,317.6pt,.95pt,318.5pt,1.45pt,319.45pt,1.85pt,320.45pt,2.15pt,321.55pt,2.25pt,322pt,2.3pt,323.15pt,2.2pt,324.25pt,1.95pt,325.3pt,1.6pt,326.3pt,1.1pt,327.2pt,.45pt,328pt,-.25pt,328.7pt,-1.1pt,329.25pt,-2pt,329.75pt,-3pt,330.05pt,-4.1pt,330.25pt,-5.2pt,330.15pt,-6.45pt,329.95pt,-7.65pt,329.65pt,-8.8pt,329.2pt,-9.85pt,328.6pt,-10.75pt,327.95pt,-11.6pt,327.2pt,-12.35pt,326.35pt,-13pt,325.4pt,-13.5pt,324.45pt,-13.85pt,323.4pt,-14.1pt,322.3pt,-14.2pt" coordsize="328,330" o:regroupid="3" o:allowincell="f" stroked="f">
            <v:path arrowok="t"/>
          </v:polyline>
        </w:pict>
      </w:r>
      <w:r w:rsidRPr="00A94DB9">
        <w:rPr>
          <w:noProof/>
        </w:rPr>
        <w:pict>
          <v:shape id="_x0000_s1789" style="position:absolute;margin-left:322.55pt;margin-top:-13.95pt;width:67.05pt;height:67pt;z-index:-251762176" coordsize="1341,1340" o:regroupid="3" o:allowincell="f" path="m56,l23,,7,7,,23,,56,,1283r,33l7,1333r16,6l56,1340r1227,l1316,1339r17,-6l1339,1316r1,-32l1340,56r-1,-33l1333,7,1316,r-32,l56,xe" filled="f" strokecolor="#b3b3b3" strokeweight=".35275mm">
            <v:path arrowok="t"/>
          </v:shape>
        </w:pict>
      </w:r>
      <w:r w:rsidRPr="00A94DB9">
        <w:rPr>
          <w:noProof/>
        </w:rPr>
        <w:pict>
          <v:group id="_x0000_s1790" style="position:absolute;margin-left:326.6pt;margin-top:-10.9pt;width:52pt;height:60.9pt;z-index:-251763200" coordorigin="6752,615" coordsize="1040,1218" o:regroupid="3" o:allowincell="f">
            <v:shape id="_x0000_s1791" style="position:absolute;left:6752;top:615;width:1040;height:1218;mso-position-horizontal-relative:page;mso-position-vertical-relative:page" coordsize="1040,1218" o:allowincell="f" path="m691,75r-55,l636,159r-401,l212,162r-21,8l173,182r-15,16l148,217r-6,21l141,761r,210l143,992r8,21l163,1031r16,15l198,1057r22,6l235,1064r713,l971,1061r20,-8l1009,1041r15,-16l1035,1006r6,-21l1041,971r-856,l179,965r,-67l185,892r856,l1041,784r-747,l271,781r-20,-8l233,761,218,745,207,726r-6,-21l200,305r6,-22l221,268r821,-5l1042,253r-3,-23l1031,210r-12,-18l1003,177,984,166r-21,-6l691,159r,-84e" fillcolor="#2a2a29" stroked="f">
              <v:path arrowok="t"/>
            </v:shape>
            <v:shape id="_x0000_s1792" style="position:absolute;left:6752;top:615;width:1040;height:1218;mso-position-horizontal-relative:page;mso-position-vertical-relative:page" coordsize="1040,1218" o:allowincell="f" path="m752,892r-322,l436,898r,67l430,971r322,l746,965r,-67l752,892e" fillcolor="#2a2a29" stroked="f">
              <v:path arrowok="t"/>
            </v:shape>
            <v:shape id="_x0000_s1793" style="position:absolute;left:6752;top:615;width:1040;height:1218;mso-position-horizontal-relative:page;mso-position-vertical-relative:page" coordsize="1040,1218" o:allowincell="f" path="m1041,892r-44,l1003,898r,67l997,971r44,l1041,892e" fillcolor="#2a2a29" stroked="f">
              <v:path arrowok="t"/>
            </v:shape>
            <v:shape id="_x0000_s1794" style="position:absolute;left:6752;top:615;width:1040;height:1218;mso-position-horizontal-relative:page;mso-position-vertical-relative:page" coordsize="1040,1218" o:allowincell="f" path="m1042,263r-101,l962,269r15,15l983,690r-3,23l972,733r-12,18l944,766r-19,11l903,783r-609,1l1041,784r1,-521e" fillcolor="#2a2a29" stroked="f">
              <v:path arrowok="t"/>
            </v:shape>
            <v:shape id="_x0000_s1795" style="position:absolute;left:6752;top:615;width:1040;height:1218;mso-position-horizontal-relative:page;mso-position-vertical-relative:page" coordsize="1040,1218" o:allowincell="f" path="m392,l371,6,358,22r2,28l370,67r16,8l492,75r,84l546,159r,-84l790,75r21,-6l825,52,823,25,812,8,796,,392,e" fillcolor="#2a2a29" stroked="f">
              <v:path arrowok="t"/>
            </v:shape>
            <v:shape id="_x0000_s1796" style="position:absolute;left:6752;top:615;width:1040;height:1218;mso-position-horizontal-relative:page;mso-position-vertical-relative:page" coordsize="1040,1218" o:allowincell="f" path="m874,1091r-98,l820,1139r-622,l178,1140r-19,5l2,1209r,l2,1218r,l1181,1218r,l1181,1209r,l1036,1149r-19,-6l997,1140r-56,-1l874,1091e" fillcolor="#2a2a29" stroked="f">
              <v:path arrowok="t"/>
            </v:shape>
            <v:shape id="_x0000_s1797" style="position:absolute;left:6752;top:615;width:1040;height:1218;mso-position-horizontal-relative:page;mso-position-vertical-relative:page" coordsize="1040,1218" o:allowincell="f" path="m406,1091r-98,l241,1139r122,l406,1091e" fillcolor="#2a2a29" stroked="f">
              <v:path arrowok="t"/>
            </v:shape>
          </v:group>
        </w:pict>
      </w:r>
      <w:r w:rsidRPr="00A94DB9">
        <w:rPr>
          <w:noProof/>
        </w:rPr>
        <w:pict>
          <v:polyline id="_x0000_s1798" style="position:absolute;z-index:-251764224" points="325.35pt,-13.95pt,323.7pt,-13.95pt,322.9pt,-13.6pt,322.55pt,-12.8pt,322.55pt,-11.15pt,322.55pt,50.25pt,322.55pt,51.85pt,322.9pt,52.7pt,323.7pt,53pt,325.35pt,53.05pt,386.7pt,53.05pt,388.35pt,53pt,389.2pt,52.7pt,389.5pt,51.85pt,389.55pt,50.25pt,389.55pt,-11.15pt,389.5pt,-12.8pt,389.2pt,-13.6pt,388.35pt,-13.95pt,386.75pt,-13.95pt,325.35pt,-13.95pt" coordsize="1341,1340" o:regroupid="3" o:allowincell="f" stroked="f">
            <v:path arrowok="t"/>
          </v:polyline>
        </w:pict>
      </w:r>
      <w:r w:rsidRPr="00A94DB9">
        <w:rPr>
          <w:noProof/>
        </w:rPr>
        <w:pict>
          <v:shape id="_x0000_s1799" style="position:absolute;margin-left:226pt;margin-top:-14.2pt;width:16.4pt;height:16.5pt;z-index:-251766272" coordsize="328,330" o:regroupid="2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1800" style="position:absolute;z-index:-251767296" points="234.45pt,-14.2pt,233.25pt,-14.15pt,232.1pt,-13.95pt,231.05pt,-13.55pt,230.05pt,-13.1pt,229.15pt,-12.5pt,228.3pt,-11.75pt,227.6pt,-10.95pt,227pt,-10.05pt,226.55pt,-9.1pt,226.2pt,-8.05pt,226pt,-7pt,226.05pt,-5.65pt,226.25pt,-4.45pt,226.55pt,-3.3pt,227pt,-2.25pt,227.55pt,-1.3pt,228.2pt,-.45pt,228.9pt,.3pt,229.75pt,.95pt,230.65pt,1.45pt,231.6pt,1.85pt,232.6pt,2.15pt,233.7pt,2.25pt,234.15pt,2.3pt,235.3pt,2.2pt,236.4pt,1.95pt,237.45pt,1.6pt,238.45pt,1.1pt,239.35pt,.45pt,240.15pt,-.25pt,240.85pt,-1.1pt,241.4pt,-2pt,241.9pt,-3pt,242.2pt,-4.1pt,242.4pt,-5.2pt,242.3pt,-6.45pt,242.1pt,-7.65pt,241.8pt,-8.8pt,241.35pt,-9.85pt,240.75pt,-10.75pt,240.1pt,-11.6pt,239.35pt,-12.35pt,238.5pt,-13pt,237.55pt,-13.5pt,236.6pt,-13.85pt,235.55pt,-14.1pt,234.45pt,-14.2pt" coordsize="328,330" o:regroupid="2" o:allowincell="f" stroked="f">
            <v:path arrowok="t"/>
          </v:polyline>
        </w:pict>
      </w:r>
      <w:r w:rsidRPr="00A94DB9">
        <w:rPr>
          <w:noProof/>
        </w:rPr>
        <w:pict>
          <v:shape id="_x0000_s1801" style="position:absolute;margin-left:234.65pt;margin-top:-13.95pt;width:67.05pt;height:67pt;z-index:-251769344" coordsize="1341,1340" o:regroupid="2" o:allowincell="f" path="m56,l23,,7,7,,23,,56,,1283r,33l7,1333r16,6l56,1340r1227,l1316,1339r17,-6l1339,1316r1,-32l1340,56r-1,-33l1333,7,1316,r-32,l56,xe" filled="f" strokecolor="#b3b3b3" strokeweight=".35275mm">
            <v:path arrowok="t"/>
          </v:shape>
        </w:pict>
      </w:r>
      <w:r w:rsidRPr="00A94DB9">
        <w:rPr>
          <w:noProof/>
        </w:rPr>
        <w:pict>
          <v:group id="_x0000_s1802" style="position:absolute;margin-left:238.15pt;margin-top:-11.4pt;width:60.1pt;height:61.75pt;z-index:-251770368" coordorigin="4983,605" coordsize="1202,1235" o:regroupid="2" o:allowincell="f">
            <v:shape id="_x0000_s1803" style="position:absolute;left:4983;top:605;width:1202;height:1235;mso-position-horizontal-relative:page;mso-position-vertical-relative:page" coordsize="1202,1235" o:allowincell="f" path="m832,1159r-285,l555,1188r10,21l578,1225r14,9l608,1231r16,-10l637,1205r11,-22l829,1183r3,-24e" fillcolor="#2a2a29" stroked="f">
              <v:path arrowok="t"/>
            </v:shape>
            <v:shape id="_x0000_s1804" style="position:absolute;left:4983;top:605;width:1202;height:1235;mso-position-horizontal-relative:page;mso-position-vertical-relative:page" coordsize="1202,1235" o:allowincell="f" path="m1132,790r-611,l524,832r2,41l528,913r3,39l532,970,376,1098r-8,6l364,1113r9,89l381,1208r166,-49l832,1159r3,-36l836,1113r-4,-9l669,975r2,-38l673,898r3,-41l679,795r459,l1132,790e" fillcolor="#2a2a29" stroked="f">
              <v:path arrowok="t"/>
            </v:shape>
            <v:shape id="_x0000_s1805" style="position:absolute;left:4983;top:605;width:1202;height:1235;mso-position-horizontal-relative:page;mso-position-vertical-relative:page" coordsize="1202,1235" o:allowincell="f" path="m829,1183r-181,l812,1205r8,3l827,1202r2,-19e" fillcolor="#2a2a29" stroked="f">
              <v:path arrowok="t"/>
            </v:shape>
            <v:shape id="_x0000_s1806" style="position:absolute;left:4983;top:605;width:1202;height:1235;mso-position-horizontal-relative:page;mso-position-vertical-relative:page" coordsize="1202,1235" o:allowincell="f" path="m603,l591,3r-12,8l566,25,553,42,541,63,530,85r-9,23l514,131r-5,22l508,164r-1,13l506,192r,17l505,226r,20l505,312r,25l505,362r1,26l11,841r-7,7l,857,,959r7,5l388,809r5,-1l521,790r611,l695,405r,-27l696,352r,-15l696,312r,-74l696,219r-1,-17l694,186r-1,-14l692,160r-4,-24l681,112,672,89,662,66,650,46,638,28,626,14,614,4,603,e" fillcolor="#2a2a29" stroked="f">
              <v:path arrowok="t"/>
            </v:shape>
            <v:shape id="_x0000_s1807" style="position:absolute;left:4983;top:605;width:1202;height:1235;mso-position-horizontal-relative:page;mso-position-vertical-relative:page" coordsize="1202,1235" o:allowincell="f" path="m1138,795r-459,l803,807r5,1l813,809r381,155l1201,959r,-102l1197,848r-59,-53e" fillcolor="#2a2a29" stroked="f">
              <v:path arrowok="t"/>
            </v:shape>
          </v:group>
        </w:pict>
      </w:r>
      <w:r w:rsidRPr="00A94DB9">
        <w:rPr>
          <w:noProof/>
        </w:rPr>
        <w:pict>
          <v:polyline id="_x0000_s1808" style="position:absolute;z-index:-251771392" points="237.45pt,-13.95pt,235.8pt,-13.95pt,235pt,-13.6pt,234.65pt,-12.8pt,234.65pt,-11.15pt,234.65pt,50.25pt,234.65pt,51.85pt,235pt,52.7pt,235.8pt,53pt,237.45pt,53.05pt,298.8pt,53.05pt,300.45pt,53pt,301.3pt,52.7pt,301.6pt,51.85pt,301.65pt,50.25pt,301.65pt,-11.15pt,301.6pt,-12.8pt,301.3pt,-13.6pt,300.45pt,-13.95pt,298.85pt,-13.95pt,237.45pt,-13.95pt" coordsize="1341,1340" o:regroupid="2" o:allowincell="f" stroked="f">
            <v:path arrowok="t"/>
          </v:polyline>
        </w:pict>
      </w:r>
      <w:r w:rsidR="00A90C2D" w:rsidRPr="00C569E9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  <w:r w:rsidR="00A90C2D" w:rsidRPr="00C569E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lastRenderedPageBreak/>
        <w:t>E</w:t>
      </w:r>
      <w:r w:rsidR="00A90C2D" w:rsidRPr="00C569E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F</w:t>
      </w:r>
      <w:r w:rsidR="00A90C2D" w:rsidRPr="00C569E9">
        <w:rPr>
          <w:rFonts w:ascii="Times New Roman" w:hAnsi="Times New Roman"/>
          <w:b/>
          <w:bCs/>
          <w:color w:val="2A2A29"/>
          <w:spacing w:val="-39"/>
          <w:sz w:val="20"/>
          <w:szCs w:val="20"/>
          <w:lang w:val="en-US"/>
        </w:rPr>
        <w:t xml:space="preserve"> </w:t>
      </w:r>
      <w:r w:rsidR="00A90C2D" w:rsidRPr="00C569E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G</w:t>
      </w:r>
    </w:p>
    <w:p w:rsidR="00A90C2D" w:rsidRPr="00C569E9" w:rsidRDefault="00A90C2D">
      <w:pPr>
        <w:widowControl w:val="0"/>
        <w:tabs>
          <w:tab w:val="left" w:pos="1740"/>
          <w:tab w:val="left" w:pos="3500"/>
        </w:tabs>
        <w:autoSpaceDE w:val="0"/>
        <w:autoSpaceDN w:val="0"/>
        <w:adjustRightInd w:val="0"/>
        <w:spacing w:before="67" w:after="0" w:line="240" w:lineRule="auto"/>
        <w:ind w:right="-20"/>
        <w:rPr>
          <w:rFonts w:ascii="Times New Roman" w:hAnsi="Times New Roman"/>
          <w:color w:val="000000"/>
          <w:sz w:val="20"/>
          <w:szCs w:val="20"/>
          <w:lang w:val="en-US"/>
        </w:rPr>
        <w:sectPr w:rsidR="00A90C2D" w:rsidRPr="00C569E9">
          <w:type w:val="continuous"/>
          <w:pgSz w:w="11920" w:h="16840"/>
          <w:pgMar w:top="1280" w:right="1060" w:bottom="280" w:left="220" w:header="720" w:footer="720" w:gutter="0"/>
          <w:cols w:num="2" w:space="720" w:equalWidth="0">
            <w:col w:w="1724" w:space="2883"/>
            <w:col w:w="6033"/>
          </w:cols>
          <w:noEndnote/>
        </w:sectPr>
      </w:pPr>
    </w:p>
    <w:p w:rsidR="00A90C2D" w:rsidRPr="00C569E9" w:rsidRDefault="00CF7215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Times New Roman" w:hAnsi="Times New Roman"/>
          <w:color w:val="000000"/>
          <w:lang w:val="en-US"/>
        </w:rPr>
      </w:pPr>
      <w:r w:rsidRPr="00A94DB9">
        <w:rPr>
          <w:noProof/>
        </w:rPr>
        <w:lastRenderedPageBreak/>
        <w:pict>
          <v:group id="_x0000_s1809" style="position:absolute;margin-left:285.8pt;margin-top:18.6pt;width:37.8pt;height:34.55pt;z-index:-251809280;mso-position-horizontal-relative:page;mso-position-vertical-relative:page" coordorigin="5716,372" coordsize="756,691" o:allowincell="f">
            <v:shape id="_x0000_s1810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  <v:path arrowok="t"/>
            </v:shape>
            <v:shape id="_x0000_s1811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  <v:path arrowok="t"/>
            </v:shape>
            <w10:wrap anchorx="page" anchory="page"/>
          </v:group>
        </w:pict>
      </w:r>
      <w:r w:rsidRPr="00A94DB9">
        <w:rPr>
          <w:noProof/>
        </w:rPr>
        <w:pict>
          <v:group id="_x0000_s1812" style="position:absolute;margin-left:220.05pt;margin-top:21.2pt;width:32.15pt;height:29.35pt;z-index:-251808256;mso-position-horizontal-relative:page;mso-position-vertical-relative:page" coordorigin="4401,424" coordsize="643,587" o:allowincell="f">
            <v:shape id="_x0000_s1813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  <v:path arrowok="t"/>
            </v:shape>
            <v:shape id="_x0000_s1814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  <v:path arrowok="t"/>
            </v:shape>
            <w10:wrap anchorx="page" anchory="page"/>
          </v:group>
        </w:pict>
      </w:r>
      <w:r w:rsidRPr="00A94DB9">
        <w:rPr>
          <w:noProof/>
        </w:rPr>
        <w:pict>
          <v:group id="_x0000_s1815" style="position:absolute;margin-left:154.25pt;margin-top:23.8pt;width:26.5pt;height:24.15pt;z-index:-251807232;mso-position-horizontal-relative:page;mso-position-vertical-relative:page" coordorigin="3085,476" coordsize="530,483" o:allowincell="f">
            <v:shape id="_x0000_s1816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  <v:path arrowok="t"/>
            </v:shape>
            <v:shape id="_x0000_s1817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  <v:path arrowok="t"/>
            </v:shape>
            <w10:wrap anchorx="page" anchory="page"/>
          </v:group>
        </w:pict>
      </w:r>
      <w:r w:rsidRPr="00A94DB9">
        <w:rPr>
          <w:noProof/>
        </w:rPr>
        <w:pict>
          <v:group id="_x0000_s1818" style="position:absolute;margin-left:88.55pt;margin-top:26.3pt;width:20.95pt;height:19.15pt;z-index:-251806208;mso-position-horizontal-relative:page;mso-position-vertical-relative:page" coordorigin="1771,526" coordsize="419,383" o:allowincell="f">
            <v:shape id="_x0000_s1819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  <v:path arrowok="t"/>
            </v:shape>
            <v:shape id="_x0000_s1820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  <v:path arrowok="t"/>
            </v:shape>
            <w10:wrap anchorx="page" anchory="page"/>
          </v:group>
        </w:pict>
      </w:r>
      <w:r w:rsidRPr="00A94DB9">
        <w:rPr>
          <w:noProof/>
        </w:rPr>
        <w:pict>
          <v:polyline id="_x0000_s1821" style="position:absolute;z-index:-251805184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  <v:path arrowok="t"/>
            <w10:wrap anchorx="page" anchory="page"/>
          </v:polyline>
        </w:pict>
      </w:r>
      <w:r w:rsidRPr="00A94DB9">
        <w:rPr>
          <w:noProof/>
        </w:rPr>
        <w:pict>
          <v:polyline id="_x0000_s1822" style="position:absolute;z-index:-251804160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  <v:path arrowok="t"/>
            <w10:wrap anchorx="page" anchory="page"/>
          </v:polyline>
        </w:pict>
      </w:r>
    </w:p>
    <w:p w:rsidR="00A90C2D" w:rsidRPr="00C569E9" w:rsidRDefault="00CF7215">
      <w:pPr>
        <w:widowControl w:val="0"/>
        <w:autoSpaceDE w:val="0"/>
        <w:autoSpaceDN w:val="0"/>
        <w:adjustRightInd w:val="0"/>
        <w:spacing w:before="30" w:after="0" w:line="270" w:lineRule="exact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94DB9">
        <w:rPr>
          <w:noProof/>
        </w:rPr>
        <w:pict>
          <v:shape id="_x0000_s1823" style="position:absolute;left:0;text-align:left;margin-left:155.45pt;margin-top:-26.1pt;width:15.95pt;height:16pt;z-index:-25179699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Pr="00A94DB9">
        <w:rPr>
          <w:noProof/>
        </w:rPr>
        <w:pict>
          <v:shape id="_x0000_s1824" style="position:absolute;left:0;text-align:left;margin-left:155.45pt;margin-top:.5pt;width:15.95pt;height:16pt;z-index:-25179596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A90C2D" w:rsidRPr="00C569E9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5.  </w:t>
      </w:r>
      <w:r w:rsidR="00A90C2D" w:rsidRPr="00C569E9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proofErr w:type="gramStart"/>
      <w:r w:rsidR="00A90C2D" w:rsidRPr="00C569E9">
        <w:rPr>
          <w:rFonts w:ascii="Arial" w:hAnsi="Arial" w:cs="Arial"/>
          <w:color w:val="2A2A29"/>
          <w:spacing w:val="-3"/>
          <w:w w:val="98"/>
          <w:position w:val="-1"/>
          <w:sz w:val="24"/>
          <w:szCs w:val="24"/>
          <w:lang w:val="en-US"/>
        </w:rPr>
        <w:t>c</w:t>
      </w:r>
      <w:r w:rsidR="00A90C2D" w:rsidRPr="00C569E9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ar</w:t>
      </w:r>
      <w:proofErr w:type="gramEnd"/>
    </w:p>
    <w:p w:rsidR="00A90C2D" w:rsidRPr="00C569E9" w:rsidRDefault="00A90C2D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Arial" w:hAnsi="Arial" w:cs="Arial"/>
          <w:color w:val="000000"/>
          <w:lang w:val="en-US"/>
        </w:rPr>
      </w:pPr>
    </w:p>
    <w:p w:rsidR="00A90C2D" w:rsidRPr="00C569E9" w:rsidRDefault="00CF7215">
      <w:pPr>
        <w:widowControl w:val="0"/>
        <w:autoSpaceDE w:val="0"/>
        <w:autoSpaceDN w:val="0"/>
        <w:adjustRightInd w:val="0"/>
        <w:spacing w:before="30" w:after="0" w:line="270" w:lineRule="exact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94DB9">
        <w:rPr>
          <w:noProof/>
        </w:rPr>
        <w:pict>
          <v:shape id="_x0000_s1825" style="position:absolute;left:0;text-align:left;margin-left:155.45pt;margin-top:.5pt;width:15.95pt;height:16pt;z-index:-251794944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A90C2D" w:rsidRPr="00C569E9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6.  </w:t>
      </w:r>
      <w:r w:rsidR="00A90C2D" w:rsidRPr="00C569E9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proofErr w:type="gramStart"/>
      <w:r w:rsidR="00A90C2D" w:rsidRPr="00C569E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plane</w:t>
      </w:r>
      <w:proofErr w:type="gramEnd"/>
    </w:p>
    <w:p w:rsidR="00A90C2D" w:rsidRPr="00C569E9" w:rsidRDefault="00A90C2D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A90C2D" w:rsidRPr="00C569E9" w:rsidRDefault="00A90C2D" w:rsidP="00CF7215">
      <w:pPr>
        <w:widowControl w:val="0"/>
        <w:autoSpaceDE w:val="0"/>
        <w:autoSpaceDN w:val="0"/>
        <w:adjustRightInd w:val="0"/>
        <w:spacing w:before="25" w:after="0" w:line="240" w:lineRule="auto"/>
        <w:ind w:left="709" w:right="-20"/>
        <w:rPr>
          <w:rFonts w:ascii="Arial" w:hAnsi="Arial" w:cs="Arial"/>
          <w:color w:val="000000"/>
          <w:sz w:val="28"/>
          <w:szCs w:val="28"/>
          <w:lang w:val="en-US"/>
        </w:rPr>
        <w:sectPr w:rsidR="00A90C2D" w:rsidRPr="00C569E9">
          <w:type w:val="continuous"/>
          <w:pgSz w:w="11920" w:h="16840"/>
          <w:pgMar w:top="1280" w:right="1060" w:bottom="280" w:left="220" w:header="720" w:footer="720" w:gutter="0"/>
          <w:cols w:space="720" w:equalWidth="0">
            <w:col w:w="10640"/>
          </w:cols>
          <w:noEndnote/>
        </w:sectPr>
      </w:pPr>
    </w:p>
    <w:p w:rsidR="00A90C2D" w:rsidRPr="00C569E9" w:rsidRDefault="00CF7215">
      <w:pPr>
        <w:widowControl w:val="0"/>
        <w:autoSpaceDE w:val="0"/>
        <w:autoSpaceDN w:val="0"/>
        <w:adjustRightInd w:val="0"/>
        <w:spacing w:before="71" w:after="0" w:line="202" w:lineRule="exact"/>
        <w:ind w:left="6938" w:right="-2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noProof/>
        </w:rPr>
        <w:lastRenderedPageBreak/>
        <w:pict>
          <v:polyline id="_x0000_s1843" style="position:absolute;left:0;text-align:left;z-index:-251491840" points="513.8pt,-41.5pt,465.45pt,-41.5pt,464.2pt,-41.4pt,463.05pt,-41.15pt,462pt,-40.75pt,461pt,-40.2pt,460.1pt,-39.55pt,459.35pt,-38.8pt,458.75pt,-37.9pt,458.3pt,-37pt,458pt,-36pt,457.95pt,-34.9pt,458.05pt,-33.85pt,458.35pt,-32.9pt,458.85pt,-31.95pt,459.45pt,-31.15pt,460.25pt,-30.4pt,461.15pt,-29.75pt,462.15pt,-29.2pt,463.25pt,-28.85pt,464.4pt,-28.6pt,465.65pt,-28.5pt,512.8pt,-28.5pt,512.8pt,-28.5pt,512.9pt,-28.8pt,513.5pt,-31.75pt,513.85pt,-34.8pt,514pt,-37.95pt,513.95pt,-38.95pt,513.95pt,-40pt,513.85pt,-41.05pt,513.8pt,-41.5pt" coordsize="1121,261" o:regroupid="2" o:allowincell="f" fillcolor="#d5d5d4" stroked="f">
            <v:path arrowok="t"/>
          </v:polyline>
        </w:pict>
      </w:r>
      <w:r>
        <w:rPr>
          <w:noProof/>
        </w:rPr>
        <w:pict>
          <v:polyline id="_x0000_s1842" style="position:absolute;left:0;text-align:left;z-index:-251492864" points="510.5pt,-21.95pt,469.9pt,-21.95pt,468.85pt,-21.65pt,467.9pt,-21.05pt,467.2pt,-20.25pt,466.75pt,-19.25pt,466.6pt,-18.15pt,466.6pt,-16.2pt,466.9pt,-15.15pt,467.5pt,-14.2pt,468.3pt,-13.5pt,469.3pt,-13.05pt,470.45pt,-12.85pt,504.6pt,-12.9pt,504.6pt,-12.9pt,504.85pt,-13.15pt,506.65pt,-15.45pt,508.3pt,-17.85pt,509.75pt,-20.4pt,510.5pt,-21.95pt" coordsize="878,182" o:regroupid="2" o:allowincell="f" fillcolor="#9e9e9e" stroked="f">
            <v:path arrowok="t"/>
          </v:polyline>
        </w:pict>
      </w:r>
      <w:r>
        <w:rPr>
          <w:noProof/>
        </w:rPr>
        <w:pict>
          <v:polyline id="_x0000_s1841" style="position:absolute;left:0;text-align:left;z-index:-251493888" points="438.6pt,-45pt,438.55pt,-44.8pt,438.4pt,-43.85pt,438.25pt,-42.8pt,438.1pt,-41.8pt,438.05pt,-40.8pt,437.95pt,-39.75pt,437.95pt,-38.7pt,438.05pt,-35.5pt,438.4pt,-32.3pt,439.05pt,-29.25pt,439.85pt,-26.3pt,440.9pt,-23.45pt,442.15pt,-20.7pt,443.6pt,-18.1pt,445.25pt,-15.6pt,447.05pt,-13.25pt,449.05pt,-11.1pt,451.2pt,-9.1pt,453.5pt,-7.25pt,455.9pt,-5.6pt,458.5pt,-4.1pt,461.15pt,-2.85pt,463.95pt,-1.8pt,466.8pt,-.95pt,469.8pt,-.35pt,472.85pt,.05pt,475.95pt,.15pt,479.1pt,.05pt,482.15pt,-.35pt,485.1pt,-.95pt,488pt,-1.8pt,490.75pt,-2.85pt,493.45pt,-4.1pt,496pt,-5.55pt,498.45pt,-7.2pt,500.7pt,-9pt,502.85pt,-11pt,504.85pt,-13.15pt,506.65pt,-15.4pt,508.3pt,-17.85pt,509.75pt,-20.4pt,511pt,-23.1pt,512.05pt,-25.85pt,512.9pt,-28.75pt,513.5pt,-31.7pt,513.9pt,-34.75pt,514pt,-37.9pt,514pt,-38.95pt,513.95pt,-39.95pt,513.9pt,-41pt,513.8pt,-42pt,513.65pt,-43pt,513.5pt,-44pt,513.35pt,-45pt,438.7pt,-45pt,438.7pt,-45pt,438.6pt,-45pt" coordsize="1521,903" o:regroupid="2" o:allowincell="f" fillcolor="#727272" stroked="f">
            <v:path arrowok="t"/>
          </v:polyline>
        </w:pict>
      </w:r>
      <w:r>
        <w:rPr>
          <w:noProof/>
        </w:rPr>
        <w:pict>
          <v:rect id="_x0000_s1840" style="position:absolute;left:0;text-align:left;margin-left:506.1pt;margin-top:0;width:89pt;height:29pt;z-index:-251494912;mso-position-horizontal-relative:page;mso-position-vertical-relative:page" o:regroupid="2" o:allowincell="f" filled="f" stroked="f">
            <v:textbox style="mso-next-textbox:#_x0000_s1840" inset="0,0,0,0">
              <w:txbxContent>
                <w:p w:rsidR="00C569E9" w:rsidRDefault="00CF7215" w:rsidP="00C569E9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0" type="#_x0000_t75" style="width:88.65pt;height:28.3pt">
                        <v:imagedata r:id="rId108" o:title=""/>
                      </v:shape>
                    </w:pict>
                  </w:r>
                </w:p>
                <w:p w:rsidR="00C569E9" w:rsidRDefault="00C569E9" w:rsidP="00C569E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837" style="position:absolute;left:0;text-align:left;margin-left:405.55pt;margin-top:-37.55pt;width:26.15pt;height:23.75pt;z-index:-251495936" coordorigin="9251,149" coordsize="523,475" o:regroupid="2" o:allowincell="f">
            <v:shape id="_x0000_s1838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839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836" style="position:absolute;left:0;text-align:left;z-index:-251496960" points="420.85pt,-36.7pt,419.8pt,-36.65pt,418.9pt,-36.25pt,418.6pt,-36pt,417.95pt,-35.15pt,417.7pt,-34.2pt,417.75pt,-33.15pt,418.15pt,-32.25pt,420.65pt,-29.4pt,421.4pt,-28.6pt,409.35pt,-28.6pt,408.3pt,-28.45pt,407.45pt,-27.9pt,406.8pt,-27.05pt,406.5pt,-26.1pt,406.6pt,-24.95pt,406.95pt,-24.1pt,407.9pt,-23.3pt,408.75pt,-22.9pt,420.35pt,-22.85pt,421.4pt,-22.85pt,420.65pt,-22.05pt,418.4pt,-19.55pt,417.85pt,-18.65pt,417.65pt,-17.7pt,417.85pt,-16.6pt,418.3pt,-15.75pt,418.6pt,-15.4pt,419.5pt,-14.9pt,420.45pt,-14.7pt,421.55pt,-14.85pt,422.4pt,-15.35pt,422.7pt,-15.65pt,429.85pt,-23.6pt,429.9pt,-23.6pt,430.2pt,-23.9pt,430.4pt,-24.2pt,430.55pt,-24.6pt,430.7pt,-24.95pt,430.8pt,-25.3pt,430.8pt,-26.15pt,430.7pt,-26.55pt,430.55pt,-26.9pt,430.4pt,-27.25pt,430.15pt,-27.6pt,429.85pt,-27.85pt,429.8pt,-27.85pt,422.65pt,-35.85pt,421.85pt,-36.45pt,420.85pt,-36.7pt" coordsize="486,441" o:regroupid="2" o:allowincell="f" stroked="f">
            <v:path arrowok="t"/>
          </v:polyline>
        </w:pict>
      </w:r>
      <w:r>
        <w:rPr>
          <w:noProof/>
        </w:rPr>
        <w:pict>
          <v:group id="_x0000_s1833" style="position:absolute;left:0;text-align:left;margin-left:315.8pt;margin-top:-40.55pt;width:33.05pt;height:30.1pt;z-index:-251497984" coordorigin="7456,89" coordsize="661,602" o:regroupid="2" o:allowincell="f">
            <v:shape id="_x0000_s1834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835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832" style="position:absolute;left:0;text-align:left;z-index:-251499008" points="334.35pt,-39.35pt,333.4pt,-39.2pt,332.6pt,-38.8pt,332.25pt,-38.5pt,331.6pt,-37.7pt,331.2pt,-36.75pt,331.15pt,-35.5pt,331.35pt,-34.5pt,331.7pt,-33.75pt,334.85pt,-30.2pt,335.75pt,-29.2pt,320.6pt,-29.2pt,319.55pt,-29.05pt,318.6pt,-28.65pt,317.75pt,-27.7pt,317.2pt,-26.85pt,317pt,-26pt,317.05pt,-24.8pt,317.4pt,-23.85pt,317.9pt,-23.1pt,318.75pt,-22.45pt,319.65pt,-22.05pt,334.45pt,-21.9pt,335.75pt,-21.9pt,334.85pt,-20.95pt,332pt,-17.8pt,331.45pt,-16.9pt,331.15pt,-15.95pt,331.2pt,-14.65pt,331.5pt,-13.65pt,331.9pt,-12.9pt,332.25pt,-12.6pt,333.15pt,-12pt,334.1pt,-11.7pt,335.4pt,-11.8pt,336.35pt,-12.05pt,337.1pt,-12.5pt,337.4pt,-12.85pt,346.45pt,-22.9pt,346.5pt,-22.9pt,346.85pt,-23.25pt,347.15pt,-23.65pt,347.35pt,-24.15pt,347.5pt,-24.6pt,347.6pt,-25.05pt,347.6pt,-26.05pt,347.5pt,-26.6pt,347.3pt,-27.05pt,347.1pt,-27.5pt,346.8pt,-27.9pt,346.45pt,-28.25pt,346.4pt,-28.25pt,337.4pt,-38.3pt,336.55pt,-38.95pt,335.65pt,-39.35pt,334.35pt,-39.35pt" coordsize="613,554" o:regroupid="2" o:allowincell="f" stroked="f">
            <v:path arrowok="t"/>
          </v:polyline>
        </w:pict>
      </w:r>
      <w:r>
        <w:rPr>
          <w:noProof/>
        </w:rPr>
        <w:pict>
          <v:group id="_x0000_s1829" style="position:absolute;left:0;text-align:left;margin-left:226.6pt;margin-top:-44.45pt;width:40.05pt;height:36.6pt;z-index:-251500032" coordorigin="5672,11" coordsize="801,732" o:regroupid="2" o:allowincell="f">
            <v:shape id="_x0000_s1830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831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828" style="position:absolute;left:0;text-align:left;z-index:-251501056" points="250.1pt,-43pt,248.95pt,-43pt,248pt,-42.8pt,247.15pt,-42.4pt,246.55pt,-41.9pt,245.85pt,-41.1pt,245.4pt,-40.2pt,245.15pt,-39.2pt,245.2pt,-38.1pt,245.4pt,-37.1pt,245.8pt,-36.25pt,249.75pt,-31.8pt,250.85pt,-30.6pt,232.4pt,-30.6pt,231.35pt,-30.5pt,230.4pt,-30.15pt,229.55pt,-29.6pt,228.8pt,-28.7pt,228.3pt,-27.85pt,228.05pt,-26.9pt,228.1pt,-25.6pt,228.3pt,-24.6pt,228.7pt,-23.75pt,229.2pt,-23.1pt,230pt,-22.45pt,230.9pt,-22pt,231.9pt,-21.8pt,249.25pt,-21.75pt,250.85pt,-21.75pt,249.75pt,-20.55pt,246.25pt,-16.7pt,245.65pt,-15.85pt,245.3pt,-14.9pt,245.15pt,-13.95pt,245.25pt,-12.75pt,245.55pt,-11.8pt,246.05pt,-10.95pt,246.6pt,-10.4pt,247.45pt,-9.8pt,248.35pt,-9.45pt,249.35pt,-9.3pt,250.5pt,-9.4pt,251.5pt,-9.7pt,252.3pt,-10.2pt,252.8pt,-10.7pt,263.85pt,-22.95pt,263.85pt,-22.95pt,264.3pt,-23.35pt,264.65pt,-23.9pt,264.9pt,-24.45pt,265.1pt,-25pt,265.25pt,-25.55pt,265.25pt,-26.8pt,265.1pt,-27.4pt,264.85pt,-27.95pt,264.6pt,-28.5pt,264.25pt,-29.05pt,263.8pt,-29.45pt,263.75pt,-29.45pt,252.8pt,-41.65pt,252.8pt,-41.7pt,252pt,-42.35pt,251.1pt,-42.8pt,250.1pt,-43pt" coordsize="744,675" o:regroupid="2" o:allowincell="f" stroked="f">
            <v:path arrowok="t"/>
          </v:polyline>
        </w:pict>
      </w:r>
      <w:r>
        <w:rPr>
          <w:noProof/>
        </w:rPr>
        <w:pict>
          <v:rect id="_x0000_s1827" style="position:absolute;left:0;text-align:left;margin-left:0;margin-top:0;width:510pt;height:17pt;z-index:-251502080;mso-position-horizontal-relative:page;mso-position-vertical-relative:page" o:regroupid="2" o:allowincell="f" filled="f" stroked="f">
            <v:textbox style="mso-next-textbox:#_x0000_s1827" inset="0,0,0,0">
              <w:txbxContent>
                <w:p w:rsidR="00C569E9" w:rsidRDefault="00CF7215" w:rsidP="00C569E9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8" type="#_x0000_t75" style="width:513.15pt;height:17.05pt">
                        <v:imagedata r:id="rId109" o:title=""/>
                      </v:shape>
                    </w:pict>
                  </w:r>
                </w:p>
                <w:p w:rsidR="00C569E9" w:rsidRDefault="00C569E9" w:rsidP="00C569E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A90C2D" w:rsidRPr="00C569E9">
        <w:rPr>
          <w:rFonts w:ascii="Arial" w:hAnsi="Arial" w:cs="Arial"/>
          <w:color w:val="2A2A29"/>
          <w:w w:val="88"/>
          <w:position w:val="-1"/>
          <w:sz w:val="18"/>
          <w:szCs w:val="18"/>
          <w:lang w:val="en-US"/>
        </w:rPr>
        <w:t>S</w:t>
      </w:r>
      <w:r w:rsidR="00A90C2D" w:rsidRPr="00C569E9">
        <w:rPr>
          <w:rFonts w:ascii="Arial" w:hAnsi="Arial" w:cs="Arial"/>
          <w:color w:val="2A2A29"/>
          <w:spacing w:val="-1"/>
          <w:w w:val="88"/>
          <w:position w:val="-1"/>
          <w:sz w:val="18"/>
          <w:szCs w:val="18"/>
          <w:lang w:val="en-US"/>
        </w:rPr>
        <w:t>w</w:t>
      </w:r>
      <w:r w:rsidR="00A90C2D" w:rsidRPr="00C569E9">
        <w:rPr>
          <w:rFonts w:ascii="Arial" w:hAnsi="Arial" w:cs="Arial"/>
          <w:color w:val="2A2A29"/>
          <w:w w:val="88"/>
          <w:position w:val="-1"/>
          <w:sz w:val="18"/>
          <w:szCs w:val="18"/>
          <w:lang w:val="en-US"/>
        </w:rPr>
        <w:t>oosh ·</w:t>
      </w:r>
      <w:r w:rsidR="00A90C2D" w:rsidRPr="00C569E9">
        <w:rPr>
          <w:rFonts w:ascii="Arial" w:hAnsi="Arial" w:cs="Arial"/>
          <w:color w:val="2A2A29"/>
          <w:spacing w:val="-3"/>
          <w:w w:val="88"/>
          <w:position w:val="-1"/>
          <w:sz w:val="18"/>
          <w:szCs w:val="18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8.˚</w:t>
      </w:r>
      <w:r w:rsidR="00A90C2D" w:rsidRPr="00C569E9">
        <w:rPr>
          <w:rFonts w:ascii="Arial" w:hAnsi="Arial" w:cs="Arial"/>
          <w:color w:val="2A2A29"/>
          <w:spacing w:val="16"/>
          <w:position w:val="-1"/>
          <w:sz w:val="18"/>
          <w:szCs w:val="18"/>
          <w:lang w:val="en-US"/>
        </w:rPr>
        <w:t xml:space="preserve"> </w:t>
      </w:r>
      <w:proofErr w:type="spellStart"/>
      <w:r w:rsidR="00A90C2D" w:rsidRPr="00C569E9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ano</w:t>
      </w:r>
      <w:proofErr w:type="spellEnd"/>
      <w:r w:rsidR="00A90C2D" w:rsidRPr="00C569E9">
        <w:rPr>
          <w:rFonts w:ascii="Arial" w:hAnsi="Arial" w:cs="Arial"/>
          <w:color w:val="2A2A29"/>
          <w:spacing w:val="-19"/>
          <w:position w:val="-1"/>
          <w:sz w:val="18"/>
          <w:szCs w:val="18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E</w:t>
      </w:r>
      <w:r w:rsidR="00A90C2D" w:rsidRPr="00C569E9">
        <w:rPr>
          <w:rFonts w:ascii="Arial" w:hAnsi="Arial" w:cs="Arial"/>
          <w:color w:val="2A2A29"/>
          <w:spacing w:val="-2"/>
          <w:position w:val="-1"/>
          <w:sz w:val="18"/>
          <w:szCs w:val="18"/>
          <w:lang w:val="en-US"/>
        </w:rPr>
        <w:t>v</w:t>
      </w:r>
      <w:r w:rsidR="00A90C2D" w:rsidRPr="00C569E9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aluation</w:t>
      </w:r>
      <w:r w:rsidR="00A90C2D" w:rsidRPr="00C569E9">
        <w:rPr>
          <w:rFonts w:ascii="Arial" w:hAnsi="Arial" w:cs="Arial"/>
          <w:color w:val="2A2A29"/>
          <w:spacing w:val="26"/>
          <w:position w:val="-1"/>
          <w:sz w:val="18"/>
          <w:szCs w:val="18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pacing w:val="-1"/>
          <w:w w:val="130"/>
          <w:position w:val="-1"/>
          <w:sz w:val="18"/>
          <w:szCs w:val="18"/>
          <w:lang w:val="en-US"/>
        </w:rPr>
        <w:t>t</w:t>
      </w:r>
      <w:r w:rsidR="00A90C2D" w:rsidRPr="00C569E9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e</w:t>
      </w:r>
      <w:r w:rsidR="00A90C2D" w:rsidRPr="00C569E9">
        <w:rPr>
          <w:rFonts w:ascii="Arial" w:hAnsi="Arial" w:cs="Arial"/>
          <w:color w:val="2A2A29"/>
          <w:spacing w:val="-2"/>
          <w:position w:val="-1"/>
          <w:sz w:val="18"/>
          <w:szCs w:val="18"/>
          <w:lang w:val="en-US"/>
        </w:rPr>
        <w:t>s</w:t>
      </w:r>
      <w:r w:rsidR="00A90C2D" w:rsidRPr="00C569E9">
        <w:rPr>
          <w:rFonts w:ascii="Arial" w:hAnsi="Arial" w:cs="Arial"/>
          <w:color w:val="2A2A29"/>
          <w:w w:val="111"/>
          <w:position w:val="-1"/>
          <w:sz w:val="18"/>
          <w:szCs w:val="18"/>
          <w:lang w:val="en-US"/>
        </w:rPr>
        <w:t>ts</w:t>
      </w:r>
    </w:p>
    <w:p w:rsidR="00A90C2D" w:rsidRPr="00C569E9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90C2D" w:rsidRPr="00C569E9" w:rsidRDefault="00A90C2D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  <w:color w:val="000000"/>
          <w:lang w:val="en-US"/>
        </w:rPr>
      </w:pPr>
    </w:p>
    <w:p w:rsidR="00A90C2D" w:rsidRPr="00C569E9" w:rsidRDefault="00CF7215">
      <w:pPr>
        <w:widowControl w:val="0"/>
        <w:autoSpaceDE w:val="0"/>
        <w:autoSpaceDN w:val="0"/>
        <w:adjustRightInd w:val="0"/>
        <w:spacing w:before="21" w:after="0" w:line="265" w:lineRule="auto"/>
        <w:ind w:left="532" w:right="1019" w:hanging="425"/>
        <w:rPr>
          <w:rFonts w:ascii="Arial" w:hAnsi="Arial" w:cs="Arial"/>
          <w:color w:val="000000"/>
          <w:sz w:val="24"/>
          <w:szCs w:val="24"/>
          <w:lang w:val="en-US"/>
        </w:rPr>
      </w:pPr>
      <w:r w:rsidRPr="00A94DB9">
        <w:rPr>
          <w:noProof/>
        </w:rPr>
        <w:pict>
          <v:rect id="_x0000_s1844" style="position:absolute;left:0;text-align:left;margin-left:323.4pt;margin-top:4.6pt;width:55.85pt;height:13pt;z-index:-251780608;mso-position-horizontal-relative:page" o:allowincell="f" fillcolor="#dadada" stroked="f">
            <v:path arrowok="t"/>
            <w10:wrap anchorx="page"/>
          </v:rect>
        </w:pict>
      </w:r>
      <w:r w:rsidR="00A90C2D" w:rsidRPr="00C569E9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A90C2D" w:rsidRPr="00C569E9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Look</w:t>
      </w:r>
      <w:r w:rsidR="00A90C2D" w:rsidRPr="00C569E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="00A90C2D" w:rsidRPr="00C569E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A90C2D" w:rsidRPr="00C569E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pictu</w:t>
      </w:r>
      <w:r w:rsidR="00A90C2D" w:rsidRPr="00C569E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A90C2D" w:rsidRPr="00C569E9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="00A90C2D" w:rsidRPr="00C569E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A90C2D" w:rsidRPr="00C569E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A90C2D" w:rsidRPr="00C569E9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A90C2D" w:rsidRPr="00C569E9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omp</w:t>
      </w:r>
      <w:r w:rsidR="00A90C2D" w:rsidRPr="00C569E9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A90C2D" w:rsidRPr="00C569E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A90C2D" w:rsidRPr="00C569E9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A90C2D" w:rsidRPr="00C569E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A90C2D" w:rsidRPr="00C569E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A90C2D" w:rsidRPr="00C569E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A90C2D" w:rsidRPr="00C569E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A90C2D" w:rsidRPr="00C569E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d.</w:t>
      </w:r>
      <w:r w:rsidR="00A90C2D" w:rsidRPr="00C569E9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Use</w:t>
      </w:r>
      <w:r w:rsidR="00A90C2D" w:rsidRPr="00C569E9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A90C2D" w:rsidRPr="00C569E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A90C2D" w:rsidRPr="00C569E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="00A90C2D" w:rsidRPr="00C569E9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A90C2D" w:rsidRPr="00C569E9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A90C2D" w:rsidRPr="00C569E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="00A90C2D" w:rsidRPr="00C569E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x</w:t>
      </w:r>
      <w:r w:rsidR="00A90C2D" w:rsidRPr="00C569E9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="00A90C2D" w:rsidRPr="00C569E9">
        <w:rPr>
          <w:rFonts w:ascii="Arial" w:hAnsi="Arial" w:cs="Arial"/>
          <w:color w:val="2A2A29"/>
          <w:w w:val="96"/>
          <w:sz w:val="24"/>
          <w:szCs w:val="24"/>
          <w:lang w:val="en-US"/>
        </w:rPr>
        <w:t xml:space="preserve">o 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="00A90C2D" w:rsidRPr="00C569E9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="00A90C2D" w:rsidRPr="00C569E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A90C2D" w:rsidRPr="00C569E9">
        <w:rPr>
          <w:rFonts w:ascii="Arial" w:hAnsi="Arial" w:cs="Arial"/>
          <w:color w:val="2A2A29"/>
          <w:sz w:val="24"/>
          <w:szCs w:val="24"/>
          <w:lang w:val="en-US"/>
        </w:rPr>
        <w:t>ou.</w:t>
      </w:r>
    </w:p>
    <w:p w:rsidR="00A90C2D" w:rsidRPr="00CF7215" w:rsidRDefault="00CF7215">
      <w:pPr>
        <w:widowControl w:val="0"/>
        <w:autoSpaceDE w:val="0"/>
        <w:autoSpaceDN w:val="0"/>
        <w:adjustRightInd w:val="0"/>
        <w:spacing w:before="15" w:after="0" w:line="270" w:lineRule="exact"/>
        <w:ind w:left="532" w:right="-20"/>
        <w:rPr>
          <w:rFonts w:ascii="Arial" w:hAnsi="Arial" w:cs="Arial"/>
          <w:i/>
          <w:color w:val="000000"/>
          <w:sz w:val="24"/>
          <w:szCs w:val="24"/>
        </w:rPr>
      </w:pPr>
      <w:r w:rsidRPr="00CF7215">
        <w:rPr>
          <w:i/>
          <w:noProof/>
        </w:rPr>
        <w:pict>
          <v:group id="_x0000_s1845" style="position:absolute;left:0;text-align:left;margin-left:157.2pt;margin-top:18.25pt;width:301.8pt;height:262.45pt;z-index:-251779584;mso-position-horizontal-relative:page" coordorigin="3144,365" coordsize="6036,5249" o:allowincell="f">
            <v:rect id="_x0000_s1846" style="position:absolute;left:4379;top:495;width:368;height:2494" o:allowincell="f" fillcolor="#ececec" stroked="f">
              <v:path arrowok="t"/>
            </v:rect>
            <v:rect id="_x0000_s1847" style="position:absolute;left:3642;top:2054;width:368;height:311" o:allowincell="f" fillcolor="#e3e3e3" stroked="f">
              <v:path arrowok="t"/>
            </v:rect>
            <v:rect id="_x0000_s1848" style="position:absolute;left:4011;top:1742;width:368;height:311" o:allowincell="f" fillcolor="#e3e3e3" stroked="f">
              <v:path arrowok="t"/>
            </v:rect>
            <v:rect id="_x0000_s1849" style="position:absolute;left:3642;top:1430;width:368;height:311" o:allowincell="f" fillcolor="#e3e3e3" stroked="f">
              <v:path arrowok="t"/>
            </v:rect>
            <v:shape id="_x0000_s1850" style="position:absolute;left:4374;top:495;width:379;height:20" coordsize="379,20" o:allowincell="f" path="m,l378,e" filled="f" strokecolor="#9e9e9e" strokeweight=".5pt">
              <v:path arrowok="t"/>
            </v:shape>
            <v:shape id="_x0000_s1851" style="position:absolute;left:4379;top:500;width:20;height:3732" coordsize="20,3732" o:allowincell="f" path="m,l,3731e" filled="f" strokecolor="#9e9e9e" strokeweight=".5pt">
              <v:path arrowok="t"/>
            </v:shape>
            <v:shape id="_x0000_s1852" style="position:absolute;left:4748;top:500;width:20;height:2484" coordsize="20,2484" o:allowincell="f" path="m,l,2484e" filled="f" strokecolor="#9e9e9e" strokeweight=".5pt">
              <v:path arrowok="t"/>
            </v:shape>
            <v:rect id="_x0000_s1853" style="position:absolute;left:5485;top:807;width:368;height:311" o:allowincell="f" fillcolor="#e3e3e3" stroked="f">
              <v:path arrowok="t"/>
            </v:rect>
            <v:rect id="_x0000_s1854" style="position:absolute;left:5853;top:495;width:368;height:311" o:allowincell="f" fillcolor="#e3e3e3" stroked="f">
              <v:path arrowok="t"/>
            </v:rect>
            <v:shape id="_x0000_s1855" style="position:absolute;left:5848;top:495;width:379;height:20" coordsize="379,20" o:allowincell="f" path="m,l378,e" filled="f" strokecolor="#9e9e9e" strokeweight=".5pt">
              <v:path arrowok="t"/>
            </v:shape>
            <v:shape id="_x0000_s1856" style="position:absolute;left:5853;top:500;width:20;height:1861" coordsize="20,1861" o:allowincell="f" path="m,l,1860e" filled="f" strokecolor="#9e9e9e" strokeweight=".5pt">
              <v:path arrowok="t"/>
            </v:shape>
            <v:shape id="_x0000_s1857" style="position:absolute;left:6222;top:500;width:20;height:1861" coordsize="20,1861" o:allowincell="f" path="m,l,1860e" filled="f" strokecolor="#9e9e9e" strokeweight=".5pt">
              <v:path arrowok="t"/>
            </v:shape>
            <v:rect id="_x0000_s1858" style="position:absolute;left:7327;top:495;width:368;height:311" o:allowincell="f" fillcolor="#e3e3e3" stroked="f">
              <v:path arrowok="t"/>
            </v:rect>
            <v:shape id="_x0000_s1859" style="position:absolute;left:7322;top:495;width:379;height:20" coordsize="379,20" o:allowincell="f" path="m,l378,e" filled="f" strokecolor="#9e9e9e" strokeweight=".5pt">
              <v:path arrowok="t"/>
            </v:shape>
            <v:shape id="_x0000_s1860" style="position:absolute;left:7327;top:500;width:20;height:2173" coordsize="20,2173" o:allowincell="f" path="m,l,2172e" filled="f" strokecolor="#9e9e9e" strokeweight=".5pt">
              <v:path arrowok="t"/>
            </v:shape>
            <v:shape id="_x0000_s1861" style="position:absolute;left:7696;top:500;width:20;height:2173" coordsize="20,2173" o:allowincell="f" path="m,l,2172e" filled="f" strokecolor="#9e9e9e" strokeweight=".5pt">
              <v:path arrowok="t"/>
            </v:shape>
            <v:rect id="_x0000_s1862" style="position:absolute;left:3274;top:807;width:368;height:311" o:allowincell="f" fillcolor="#e3e3e3" stroked="f">
              <v:path arrowok="t"/>
            </v:rect>
            <v:shape id="_x0000_s1863" style="position:absolute;left:3269;top:807;width:4432;height:20" coordsize="4432,20" o:allowincell="f" path="m,l4432,e" filled="f" strokecolor="#9e9e9e" strokeweight=".5pt">
              <v:path arrowok="t"/>
            </v:shape>
            <v:shape id="_x0000_s1864" style="position:absolute;left:3274;top:812;width:20;height:301" coordsize="20,301" o:allowincell="f" path="m,301l,e" filled="f" strokecolor="#9e9e9e" strokeweight=".5pt">
              <v:path arrowok="t"/>
            </v:shape>
            <v:shape id="_x0000_s1865" style="position:absolute;left:3642;top:812;width:20;height:301" coordsize="20,301" o:allowincell="f" path="m,301l,e" filled="f" strokecolor="#9e9e9e" strokeweight=".5pt">
              <v:path arrowok="t"/>
            </v:shape>
            <v:shape id="_x0000_s1866" style="position:absolute;left:4011;top:812;width:20;height:301" coordsize="20,301" o:allowincell="f" path="m,301l,e" filled="f" strokecolor="#9e9e9e" strokeweight=".5pt">
              <v:path arrowok="t"/>
            </v:shape>
            <v:shape id="_x0000_s1867" style="position:absolute;left:5116;top:812;width:20;height:301" coordsize="20,301" o:allowincell="f" path="m,301l,e" filled="f" strokecolor="#9e9e9e" strokeweight=".5pt">
              <v:path arrowok="t"/>
            </v:shape>
            <v:shape id="_x0000_s1868" style="position:absolute;left:5485;top:812;width:20;height:301" coordsize="20,301" o:allowincell="f" path="m,301l,e" filled="f" strokecolor="#9e9e9e" strokeweight=".5pt">
              <v:path arrowok="t"/>
            </v:shape>
            <v:shape id="_x0000_s1869" style="position:absolute;left:6590;top:812;width:20;height:301" coordsize="20,301" o:allowincell="f" path="m,301l,e" filled="f" strokecolor="#9e9e9e" strokeweight=".5pt">
              <v:path arrowok="t"/>
            </v:shape>
            <v:shape id="_x0000_s1870" style="position:absolute;left:6959;top:812;width:20;height:301" coordsize="20,301" o:allowincell="f" path="m,301l,e" filled="f" strokecolor="#9e9e9e" strokeweight=".5pt">
              <v:path arrowok="t"/>
            </v:shape>
            <v:shape id="_x0000_s1871" style="position:absolute;left:3269;top:1118;width:4432;height:20" coordsize="4432,20" o:allowincell="f" path="m,l4432,e" filled="f" strokecolor="#9e9e9e" strokeweight=".17642mm">
              <v:path arrowok="t"/>
            </v:shape>
            <v:shape id="_x0000_s1872" style="position:absolute;left:3637;top:1430;width:2958;height:20" coordsize="2958,20" o:allowincell="f" path="m,l2958,e" filled="f" strokecolor="#9e9e9e" strokeweight=".5pt">
              <v:path arrowok="t"/>
            </v:shape>
            <v:shape id="_x0000_s1873" style="position:absolute;left:3642;top:1435;width:20;height:302" coordsize="20,302" o:allowincell="f" path="m,301l,e" filled="f" strokecolor="#9e9e9e" strokeweight=".5pt">
              <v:path arrowok="t"/>
            </v:shape>
            <v:shape id="_x0000_s1874" style="position:absolute;left:4011;top:1435;width:20;height:2797" coordsize="20,2797" o:allowincell="f" path="m,l,2796e" filled="f" strokecolor="#9e9e9e" strokeweight=".5pt">
              <v:path arrowok="t"/>
            </v:shape>
            <v:shape id="_x0000_s1875" style="position:absolute;left:5116;top:1435;width:20;height:302" coordsize="20,302" o:allowincell="f" path="m,301l,e" filled="f" strokecolor="#9e9e9e" strokeweight=".5pt">
              <v:path arrowok="t"/>
            </v:shape>
            <v:shape id="_x0000_s1876" style="position:absolute;left:5485;top:1435;width:20;height:302" coordsize="20,302" o:allowincell="f" path="m,301l,e" filled="f" strokecolor="#9e9e9e" strokeweight=".5pt">
              <v:path arrowok="t"/>
            </v:shape>
            <v:shape id="_x0000_s1877" style="position:absolute;left:6590;top:1435;width:20;height:302" coordsize="20,302" o:allowincell="f" path="m,301l,e" filled="f" strokecolor="#9e9e9e" strokeweight=".5pt">
              <v:path arrowok="t"/>
            </v:shape>
            <v:shape id="_x0000_s1878" style="position:absolute;left:7322;top:1430;width:379;height:20" coordsize="379,20" o:allowincell="f" path="m,l378,e" filled="f" strokecolor="#9e9e9e" strokeweight=".5pt">
              <v:path arrowok="t"/>
            </v:shape>
            <v:shape id="_x0000_s1879" style="position:absolute;left:3637;top:1742;width:2958;height:20" coordsize="2958,20" o:allowincell="f" path="m,l2958,e" filled="f" strokecolor="#9e9e9e" strokeweight=".5pt">
              <v:path arrowok="t"/>
            </v:shape>
            <v:shape id="_x0000_s1880" style="position:absolute;left:7322;top:1742;width:379;height:20" coordsize="379,20" o:allowincell="f" path="m,l378,e" filled="f" strokecolor="#9e9e9e" strokeweight=".5pt">
              <v:path arrowok="t"/>
            </v:shape>
            <v:shape id="_x0000_s1881" style="position:absolute;left:3637;top:2054;width:2221;height:20" coordsize="2221,20" o:allowincell="f" path="m,l2221,e" filled="f" strokecolor="#9e9e9e" strokeweight=".5pt">
              <v:path arrowok="t"/>
            </v:shape>
            <v:shape id="_x0000_s1882" style="position:absolute;left:3642;top:2059;width:20;height:302" coordsize="20,302" o:allowincell="f" path="m,301l,e" filled="f" strokecolor="#9e9e9e" strokeweight=".5pt">
              <v:path arrowok="t"/>
            </v:shape>
            <v:shape id="_x0000_s1883" style="position:absolute;left:5116;top:2059;width:20;height:302" coordsize="20,302" o:allowincell="f" path="m,301l,e" filled="f" strokecolor="#9e9e9e" strokeweight=".5pt">
              <v:path arrowok="t"/>
            </v:shape>
            <v:shape id="_x0000_s1884" style="position:absolute;left:5485;top:2059;width:20;height:302" coordsize="20,302" o:allowincell="f" path="m,301l,e" filled="f" strokecolor="#9e9e9e" strokeweight=".5pt">
              <v:path arrowok="t"/>
            </v:shape>
            <v:shape id="_x0000_s1885" style="position:absolute;left:6217;top:2054;width:747;height:20" coordsize="747,20" o:allowincell="f" path="m,l747,e" filled="f" strokecolor="#9e9e9e" strokeweight=".5pt">
              <v:path arrowok="t"/>
            </v:shape>
            <v:shape id="_x0000_s1886" style="position:absolute;left:6590;top:2059;width:20;height:302" coordsize="20,302" o:allowincell="f" path="m,301l,e" filled="f" strokecolor="#9e9e9e" strokeweight=".5pt">
              <v:path arrowok="t"/>
            </v:shape>
            <v:shape id="_x0000_s1887" style="position:absolute;left:6959;top:2059;width:20;height:302" coordsize="20,302" o:allowincell="f" path="m,301l,e" filled="f" strokecolor="#9e9e9e" strokeweight=".5pt">
              <v:path arrowok="t"/>
            </v:shape>
            <v:shape id="_x0000_s1888" style="position:absolute;left:7322;top:2054;width:379;height:20" coordsize="379,20" o:allowincell="f" path="m,l378,e" filled="f" strokecolor="#9e9e9e" strokeweight=".5pt">
              <v:path arrowok="t"/>
            </v:shape>
            <v:shape id="_x0000_s1889" style="position:absolute;left:3637;top:2366;width:3327;height:20" coordsize="3327,20" o:allowincell="f" path="m,l3326,e" filled="f" strokecolor="#9e9e9e" strokeweight=".5pt">
              <v:path arrowok="t"/>
            </v:shape>
            <v:shape id="_x0000_s1890" style="position:absolute;left:7322;top:2366;width:379;height:20" coordsize="379,20" o:allowincell="f" path="m,l378,e" filled="f" strokecolor="#9e9e9e" strokeweight=".5pt">
              <v:path arrowok="t"/>
            </v:shape>
            <v:shape id="_x0000_s1891" style="position:absolute;left:4006;top:2678;width:747;height:20" coordsize="747,20" o:allowincell="f" path="m,l747,e" filled="f" strokecolor="#9e9e9e" strokeweight=".5pt">
              <v:path arrowok="t"/>
            </v:shape>
            <v:rect id="_x0000_s1892" style="position:absolute;left:5485;top:2678;width:368;height:311" o:allowincell="f" fillcolor="#e3e3e3" stroked="f">
              <v:path arrowok="t"/>
            </v:rect>
            <v:shape id="_x0000_s1893" style="position:absolute;left:5480;top:2678;width:378;height:20" coordsize="378,20" o:allowincell="f" path="m,l378,e" filled="f" strokecolor="#9e9e9e" strokeweight=".5pt">
              <v:path arrowok="t"/>
            </v:shape>
            <v:rect id="_x0000_s1894" style="position:absolute;left:5116;top:3925;width:368;height:311" o:allowincell="f" fillcolor="#e3e3e3" stroked="f">
              <v:path arrowok="t"/>
            </v:rect>
            <v:shape id="_x0000_s1895" style="position:absolute;left:5485;top:2683;width:20;height:2796" coordsize="20,2796" o:allowincell="f" path="m,l,2796e" filled="f" strokecolor="#9e9e9e" strokeweight=".5pt">
              <v:path arrowok="t"/>
            </v:shape>
            <v:shape id="_x0000_s1896" style="position:absolute;left:5853;top:2683;width:20;height:2796" coordsize="20,2796" o:allowincell="f" path="m,l,2796e" filled="f" strokecolor="#9e9e9e" strokeweight=".5pt">
              <v:path arrowok="t"/>
            </v:shape>
            <v:shape id="_x0000_s1897" style="position:absolute;left:7322;top:2678;width:379;height:20" coordsize="379,20" o:allowincell="f" path="m,l378,e" filled="f" strokecolor="#9e9e9e" strokeweight=".5pt">
              <v:path arrowok="t"/>
            </v:shape>
            <v:shape id="_x0000_s1898" style="position:absolute;left:4006;top:2989;width:747;height:20" coordsize="747,20" o:allowincell="f" path="m,l747,e" filled="f" strokecolor="#9e9e9e" strokeweight=".5pt">
              <v:path arrowok="t"/>
            </v:shape>
            <v:shape id="_x0000_s1899" style="position:absolute;left:5480;top:2989;width:378;height:20" coordsize="378,20" o:allowincell="f" path="m,l378,e" filled="f" strokecolor="#9e9e9e" strokeweight=".5pt">
              <v:path arrowok="t"/>
            </v:shape>
            <v:rect id="_x0000_s1900" style="position:absolute;left:3274;top:3301;width:368;height:311" o:allowincell="f" fillcolor="#e3e3e3" stroked="f">
              <v:path arrowok="t"/>
            </v:rect>
            <v:shape id="_x0000_s1901" style="position:absolute;left:3269;top:3301;width:2958;height:20" coordsize="2958,20" o:allowincell="f" path="m,l2958,e" filled="f" strokecolor="#9e9e9e" strokeweight=".5pt">
              <v:path arrowok="t"/>
            </v:shape>
            <v:shape id="_x0000_s1902" style="position:absolute;left:3274;top:3306;width:20;height:302" coordsize="20,302" o:allowincell="f" path="m,301l,e" filled="f" strokecolor="#9e9e9e" strokeweight=".5pt">
              <v:path arrowok="t"/>
            </v:shape>
            <v:shape id="_x0000_s1903" style="position:absolute;left:3642;top:3306;width:20;height:302" coordsize="20,302" o:allowincell="f" path="m,301l,e" filled="f" strokecolor="#9e9e9e" strokeweight=".5pt">
              <v:path arrowok="t"/>
            </v:shape>
            <v:shape id="_x0000_s1904" style="position:absolute;left:4748;top:3306;width:20;height:302" coordsize="20,302" o:allowincell="f" path="m,301l,e" filled="f" strokecolor="#9e9e9e" strokeweight=".5pt">
              <v:path arrowok="t"/>
            </v:shape>
            <v:shape id="_x0000_s1905" style="position:absolute;left:5116;top:3306;width:20;height:302" coordsize="20,302" o:allowincell="f" path="m,301l,e" filled="f" strokecolor="#9e9e9e" strokeweight=".5pt">
              <v:path arrowok="t"/>
            </v:shape>
            <v:shape id="_x0000_s1906" style="position:absolute;left:6222;top:3306;width:20;height:302" coordsize="20,302" o:allowincell="f" path="m,301l,e" filled="f" strokecolor="#9e9e9e" strokeweight=".5pt">
              <v:path arrowok="t"/>
            </v:shape>
            <v:rect id="_x0000_s1907" style="position:absolute;left:7327;top:3301;width:368;height:311" o:allowincell="f" fillcolor="#e3e3e3" stroked="f">
              <v:path arrowok="t"/>
            </v:rect>
            <v:shape id="_x0000_s1908" style="position:absolute;left:7322;top:3301;width:379;height:20" coordsize="379,20" o:allowincell="f" path="m,l378,e" filled="f" strokecolor="#9e9e9e" strokeweight=".5pt">
              <v:path arrowok="t"/>
            </v:shape>
            <v:shape id="_x0000_s1909" style="position:absolute;left:7327;top:3306;width:20;height:1237" coordsize="20,1237" o:allowincell="f" path="m,l,1237e" filled="f" strokecolor="#9e9e9e" strokeweight=".5pt">
              <v:path arrowok="t"/>
            </v:shape>
            <v:shape id="_x0000_s1910" style="position:absolute;left:7696;top:3306;width:20;height:1237" coordsize="20,1237" o:allowincell="f" path="m,l,1237e" filled="f" strokecolor="#9e9e9e" strokeweight=".5pt">
              <v:path arrowok="t"/>
            </v:shape>
            <v:shape id="_x0000_s1911" style="position:absolute;left:3269;top:3613;width:2958;height:20" coordsize="2958,20" o:allowincell="f" path="m,l2958,e" filled="f" strokecolor="#9e9e9e" strokeweight=".17642mm">
              <v:path arrowok="t"/>
            </v:shape>
            <v:shape id="_x0000_s1912" style="position:absolute;left:7322;top:3613;width:379;height:20" coordsize="379,20" o:allowincell="f" path="m,l378,e" filled="f" strokecolor="#9e9e9e" strokeweight=".5pt">
              <v:path arrowok="t"/>
            </v:shape>
            <v:shape id="_x0000_s1913" style="position:absolute;left:4006;top:3925;width:378;height:20" coordsize="378,20" o:allowincell="f" path="m,l378,e" filled="f" strokecolor="#9e9e9e" strokeweight=".5pt">
              <v:path arrowok="t"/>
            </v:shape>
            <v:rect id="_x0000_s1914" style="position:absolute;left:8064;top:2054;width:368;height:311" o:allowincell="f" fillcolor="#e3e3e3" stroked="f">
              <v:path arrowok="t"/>
            </v:rect>
            <v:shape id="_x0000_s1915" style="position:absolute;left:8059;top:2054;width:379;height:20" coordsize="379,20" o:allowincell="f" path="m,l378,e" filled="f" strokecolor="#9e9e9e" strokeweight=".5pt">
              <v:path arrowok="t"/>
            </v:shape>
            <v:shape id="_x0000_s1916" style="position:absolute;left:8064;top:2059;width:20;height:2796" coordsize="20,2796" o:allowincell="f" path="m,l,2796e" filled="f" strokecolor="#9e9e9e" strokeweight=".5pt">
              <v:path arrowok="t"/>
            </v:shape>
            <v:shape id="_x0000_s1917" style="position:absolute;left:8433;top:2059;width:20;height:2796" coordsize="20,2796" o:allowincell="f" path="m,l,2796e" filled="f" strokecolor="#9e9e9e" strokeweight=".5pt">
              <v:path arrowok="t"/>
            </v:shape>
            <v:shape id="_x0000_s1918" style="position:absolute;left:8059;top:2366;width:379;height:20" coordsize="379,20" o:allowincell="f" path="m,l378,e" filled="f" strokecolor="#9e9e9e" strokeweight=".5pt">
              <v:path arrowok="t"/>
            </v:shape>
            <v:shape id="_x0000_s1919" style="position:absolute;left:8059;top:2678;width:379;height:20" coordsize="379,20" o:allowincell="f" path="m,l378,e" filled="f" strokecolor="#9e9e9e" strokeweight=".5pt">
              <v:path arrowok="t"/>
            </v:shape>
            <v:shape id="_x0000_s1920" style="position:absolute;left:8059;top:2989;width:379;height:20" coordsize="379,20" o:allowincell="f" path="m,l378,e" filled="f" strokecolor="#9e9e9e" strokeweight=".5pt">
              <v:path arrowok="t"/>
            </v:shape>
            <v:shape id="_x0000_s1921" style="position:absolute;left:8059;top:3301;width:379;height:20" coordsize="379,20" o:allowincell="f" path="m,l378,e" filled="f" strokecolor="#9e9e9e" strokeweight=".5pt">
              <v:path arrowok="t"/>
            </v:shape>
            <v:shape id="_x0000_s1922" style="position:absolute;left:8059;top:3613;width:379;height:20" coordsize="379,20" o:allowincell="f" path="m,l378,e" filled="f" strokecolor="#9e9e9e" strokeweight=".5pt">
              <v:path arrowok="t"/>
            </v:shape>
            <v:shape id="_x0000_s1923" style="position:absolute;left:5111;top:3925;width:4064;height:20" coordsize="4064,20" o:allowincell="f" path="m,l4063,e" filled="f" strokecolor="#9e9e9e" strokeweight=".5pt">
              <v:path arrowok="t"/>
            </v:shape>
            <v:shape id="_x0000_s1924" style="position:absolute;left:5116;top:3930;width:20;height:302" coordsize="20,302" o:allowincell="f" path="m,301l,e" filled="f" strokecolor="#9e9e9e" strokeweight=".5pt">
              <v:path arrowok="t"/>
            </v:shape>
            <v:shape id="_x0000_s1925" style="position:absolute;left:6222;top:3930;width:20;height:302" coordsize="20,302" o:allowincell="f" path="m,301l,e" filled="f" strokecolor="#9e9e9e" strokeweight=".5pt">
              <v:path arrowok="t"/>
            </v:shape>
            <v:shape id="_x0000_s1926" style="position:absolute;left:6590;top:3930;width:20;height:302" coordsize="20,302" o:allowincell="f" path="m,301l,e" filled="f" strokecolor="#9e9e9e" strokeweight=".5pt">
              <v:path arrowok="t"/>
            </v:shape>
            <v:shape id="_x0000_s1927" style="position:absolute;left:6959;top:3930;width:20;height:302" coordsize="20,302" o:allowincell="f" path="m,301l,e" filled="f" strokecolor="#9e9e9e" strokeweight=".5pt">
              <v:path arrowok="t"/>
            </v:shape>
            <v:shape id="_x0000_s1928" style="position:absolute;left:8801;top:3930;width:20;height:302" coordsize="20,302" o:allowincell="f" path="m,301l,e" filled="f" strokecolor="#9e9e9e" strokeweight=".5pt">
              <v:path arrowok="t"/>
            </v:shape>
            <v:shape id="_x0000_s1929" style="position:absolute;left:9170;top:3930;width:20;height:302" coordsize="20,302" o:allowincell="f" path="m,301l,e" filled="f" strokecolor="#9e9e9e" strokeweight=".5pt">
              <v:path arrowok="t"/>
            </v:shape>
            <v:shape id="_x0000_s1930" style="position:absolute;left:4006;top:4237;width:378;height:20" coordsize="378,20" o:allowincell="f" path="m,l378,e" filled="f" strokecolor="#9e9e9e" strokeweight=".5pt">
              <v:path arrowok="t"/>
            </v:shape>
            <v:shape id="_x0000_s1931" style="position:absolute;left:5111;top:4237;width:4064;height:20" coordsize="4064,20" o:allowincell="f" path="m,l4063,e" filled="f" strokecolor="#9e9e9e" strokeweight=".17647mm">
              <v:path arrowok="t"/>
            </v:shape>
            <v:shape id="_x0000_s1932" style="position:absolute;left:5480;top:4548;width:378;height:20" coordsize="378,20" o:allowincell="f" path="m,l378,e" filled="f" strokecolor="#9e9e9e" strokeweight=".5pt">
              <v:path arrowok="t"/>
            </v:shape>
            <v:shape id="_x0000_s1933" style="position:absolute;left:7322;top:4548;width:379;height:20" coordsize="379,20" o:allowincell="f" path="m,l378,e" filled="f" strokecolor="#9e9e9e" strokeweight=".5pt">
              <v:path arrowok="t"/>
            </v:shape>
            <v:shape id="_x0000_s1934" style="position:absolute;left:8059;top:4548;width:379;height:20" coordsize="379,20" o:allowincell="f" path="m,l378,e" filled="f" strokecolor="#9e9e9e" strokeweight=".5pt">
              <v:path arrowok="t"/>
            </v:shape>
            <v:shape id="_x0000_s1935" style="position:absolute;left:5480;top:4860;width:378;height:20" coordsize="378,20" o:allowincell="f" path="m,l378,e" filled="f" strokecolor="#9e9e9e" strokeweight=".5pt">
              <v:path arrowok="t"/>
            </v:shape>
            <v:shape id="_x0000_s1936" style="position:absolute;left:8059;top:4860;width:379;height:20" coordsize="379,20" o:allowincell="f" path="m,l378,e" filled="f" strokecolor="#9e9e9e" strokeweight=".5pt">
              <v:path arrowok="t"/>
            </v:shape>
            <v:rect id="_x0000_s1937" style="position:absolute;left:3642;top:5172;width:368;height:311" o:allowincell="f" fillcolor="#e3e3e3" stroked="f">
              <v:path arrowok="t"/>
            </v:rect>
            <v:shape id="_x0000_s1938" style="position:absolute;left:3637;top:5172;width:2221;height:20" coordsize="2221,20" o:allowincell="f" path="m,l2221,e" filled="f" strokecolor="#9e9e9e" strokeweight=".5pt">
              <v:path arrowok="t"/>
            </v:shape>
            <v:shape id="_x0000_s1939" style="position:absolute;left:3642;top:5177;width:20;height:302" coordsize="20,302" o:allowincell="f" path="m,301l,e" filled="f" strokecolor="#9e9e9e" strokeweight=".5pt">
              <v:path arrowok="t"/>
            </v:shape>
            <v:shape id="_x0000_s1940" style="position:absolute;left:4011;top:5177;width:20;height:302" coordsize="20,302" o:allowincell="f" path="m,301l,e" filled="f" strokecolor="#9e9e9e" strokeweight=".5pt">
              <v:path arrowok="t"/>
            </v:shape>
            <v:shape id="_x0000_s1941" style="position:absolute;left:4379;top:5177;width:20;height:302" coordsize="20,302" o:allowincell="f" path="m,301l,e" filled="f" strokecolor="#9e9e9e" strokeweight=".5pt">
              <v:path arrowok="t"/>
            </v:shape>
            <v:shape id="_x0000_s1942" style="position:absolute;left:4748;top:5177;width:20;height:302" coordsize="20,302" o:allowincell="f" path="m,301l,e" filled="f" strokecolor="#9e9e9e" strokeweight=".5pt">
              <v:path arrowok="t"/>
            </v:shape>
            <v:shape id="_x0000_s1943" style="position:absolute;left:5116;top:5177;width:20;height:302" coordsize="20,302" o:allowincell="f" path="m,301l,e" filled="f" strokecolor="#9e9e9e" strokeweight=".5pt">
              <v:path arrowok="t"/>
            </v:shape>
            <v:shape id="_x0000_s1944" style="position:absolute;left:3637;top:5484;width:2221;height:20" coordsize="2221,20" o:allowincell="f" path="m,l2221,e" filled="f" strokecolor="#9e9e9e" strokeweight=".5pt">
              <v:path arrowok="t"/>
            </v:shape>
            <v:shape id="_x0000_s1945" style="position:absolute;left:5858;top:2054;width:359;height:20" coordsize="359,20" o:allowincell="f" path="m,l358,e" filled="f" strokecolor="#9e9e9e" strokeweight="2pt">
              <v:path arrowok="t"/>
            </v:shape>
            <w10:wrap anchorx="page"/>
          </v:group>
        </w:pict>
      </w:r>
      <w:r w:rsidR="00A90C2D" w:rsidRPr="00CF7215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(Obse</w:t>
      </w:r>
      <w:r w:rsidR="00A90C2D" w:rsidRPr="00CF7215">
        <w:rPr>
          <w:rFonts w:ascii="Arial" w:hAnsi="Arial" w:cs="Arial"/>
          <w:i/>
          <w:color w:val="2A2A29"/>
          <w:spacing w:val="2"/>
          <w:w w:val="91"/>
          <w:position w:val="-1"/>
          <w:sz w:val="24"/>
          <w:szCs w:val="24"/>
        </w:rPr>
        <w:t>rv</w:t>
      </w:r>
      <w:r w:rsidR="00A90C2D" w:rsidRPr="00CF7215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a</w:t>
      </w:r>
      <w:r w:rsidR="00A90C2D" w:rsidRPr="00CF7215">
        <w:rPr>
          <w:rFonts w:ascii="Arial" w:hAnsi="Arial" w:cs="Arial"/>
          <w:i/>
          <w:color w:val="2A2A29"/>
          <w:spacing w:val="-12"/>
          <w:w w:val="91"/>
          <w:position w:val="-1"/>
          <w:sz w:val="24"/>
          <w:szCs w:val="24"/>
        </w:rPr>
        <w:t xml:space="preserve"> </w:t>
      </w:r>
      <w:r w:rsidR="00A90C2D" w:rsidRPr="00CF7215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as</w:t>
      </w:r>
      <w:r w:rsidR="00A90C2D" w:rsidRPr="00CF7215">
        <w:rPr>
          <w:rFonts w:ascii="Arial" w:hAnsi="Arial" w:cs="Arial"/>
          <w:i/>
          <w:color w:val="2A2A29"/>
          <w:spacing w:val="-4"/>
          <w:w w:val="91"/>
          <w:position w:val="-1"/>
          <w:sz w:val="24"/>
          <w:szCs w:val="24"/>
        </w:rPr>
        <w:t xml:space="preserve"> </w:t>
      </w:r>
      <w:r w:rsidR="00A90C2D" w:rsidRPr="00CF7215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imagens</w:t>
      </w:r>
      <w:r w:rsidR="00A90C2D" w:rsidRPr="00CF7215">
        <w:rPr>
          <w:rFonts w:ascii="Arial" w:hAnsi="Arial" w:cs="Arial"/>
          <w:i/>
          <w:color w:val="2A2A29"/>
          <w:spacing w:val="32"/>
          <w:w w:val="91"/>
          <w:position w:val="-1"/>
          <w:sz w:val="24"/>
          <w:szCs w:val="24"/>
        </w:rPr>
        <w:t xml:space="preserve"> </w:t>
      </w:r>
      <w:r w:rsidR="00A90C2D" w:rsidRPr="00CF7215">
        <w:rPr>
          <w:rFonts w:ascii="Arial" w:hAnsi="Arial" w:cs="Arial"/>
          <w:i/>
          <w:color w:val="2A2A29"/>
          <w:position w:val="-1"/>
          <w:sz w:val="24"/>
          <w:szCs w:val="24"/>
        </w:rPr>
        <w:t>e</w:t>
      </w:r>
      <w:r w:rsidR="00A90C2D" w:rsidRPr="00CF7215">
        <w:rPr>
          <w:rFonts w:ascii="Arial" w:hAnsi="Arial" w:cs="Arial"/>
          <w:i/>
          <w:color w:val="2A2A29"/>
          <w:spacing w:val="-23"/>
          <w:position w:val="-1"/>
          <w:sz w:val="24"/>
          <w:szCs w:val="24"/>
        </w:rPr>
        <w:t xml:space="preserve"> </w:t>
      </w:r>
      <w:r w:rsidR="00A90C2D" w:rsidRPr="00CF7215">
        <w:rPr>
          <w:rFonts w:ascii="Arial" w:hAnsi="Arial" w:cs="Arial"/>
          <w:i/>
          <w:color w:val="2A2A29"/>
          <w:spacing w:val="-2"/>
          <w:w w:val="92"/>
          <w:position w:val="-1"/>
          <w:sz w:val="24"/>
          <w:szCs w:val="24"/>
        </w:rPr>
        <w:t>c</w:t>
      </w:r>
      <w:r w:rsidR="00A90C2D" w:rsidRPr="00CF7215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omp</w:t>
      </w:r>
      <w:r w:rsidR="00A90C2D" w:rsidRPr="00CF7215">
        <w:rPr>
          <w:rFonts w:ascii="Arial" w:hAnsi="Arial" w:cs="Arial"/>
          <w:i/>
          <w:color w:val="2A2A29"/>
          <w:spacing w:val="-2"/>
          <w:w w:val="92"/>
          <w:position w:val="-1"/>
          <w:sz w:val="24"/>
          <w:szCs w:val="24"/>
        </w:rPr>
        <w:t>l</w:t>
      </w:r>
      <w:r w:rsidR="00A90C2D" w:rsidRPr="00CF7215">
        <w:rPr>
          <w:rFonts w:ascii="Arial" w:hAnsi="Arial" w:cs="Arial"/>
          <w:i/>
          <w:color w:val="2A2A29"/>
          <w:spacing w:val="-1"/>
          <w:w w:val="92"/>
          <w:position w:val="-1"/>
          <w:sz w:val="24"/>
          <w:szCs w:val="24"/>
        </w:rPr>
        <w:t>e</w:t>
      </w:r>
      <w:r w:rsidR="00A90C2D" w:rsidRPr="00CF7215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ta</w:t>
      </w:r>
      <w:r w:rsidR="00A90C2D" w:rsidRPr="00CF7215">
        <w:rPr>
          <w:rFonts w:ascii="Arial" w:hAnsi="Arial" w:cs="Arial"/>
          <w:i/>
          <w:color w:val="2A2A29"/>
          <w:spacing w:val="31"/>
          <w:w w:val="92"/>
          <w:position w:val="-1"/>
          <w:sz w:val="24"/>
          <w:szCs w:val="24"/>
        </w:rPr>
        <w:t xml:space="preserve"> </w:t>
      </w:r>
      <w:r w:rsidR="00A90C2D" w:rsidRPr="00CF7215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as</w:t>
      </w:r>
      <w:r w:rsidR="00A90C2D" w:rsidRPr="00CF7215">
        <w:rPr>
          <w:rFonts w:ascii="Arial" w:hAnsi="Arial" w:cs="Arial"/>
          <w:i/>
          <w:color w:val="2A2A29"/>
          <w:spacing w:val="-7"/>
          <w:w w:val="92"/>
          <w:position w:val="-1"/>
          <w:sz w:val="24"/>
          <w:szCs w:val="24"/>
        </w:rPr>
        <w:t xml:space="preserve"> </w:t>
      </w:r>
      <w:r w:rsidR="00A90C2D" w:rsidRPr="00CF7215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pal</w:t>
      </w:r>
      <w:r w:rsidR="00A90C2D" w:rsidRPr="00CF7215">
        <w:rPr>
          <w:rFonts w:ascii="Arial" w:hAnsi="Arial" w:cs="Arial"/>
          <w:i/>
          <w:color w:val="2A2A29"/>
          <w:spacing w:val="-1"/>
          <w:w w:val="92"/>
          <w:position w:val="-1"/>
          <w:sz w:val="24"/>
          <w:szCs w:val="24"/>
        </w:rPr>
        <w:t>a</w:t>
      </w:r>
      <w:r w:rsidR="00A90C2D" w:rsidRPr="00CF7215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v</w:t>
      </w:r>
      <w:r w:rsidR="00A90C2D" w:rsidRPr="00CF7215">
        <w:rPr>
          <w:rFonts w:ascii="Arial" w:hAnsi="Arial" w:cs="Arial"/>
          <w:i/>
          <w:color w:val="2A2A29"/>
          <w:spacing w:val="2"/>
          <w:w w:val="92"/>
          <w:position w:val="-1"/>
          <w:sz w:val="24"/>
          <w:szCs w:val="24"/>
        </w:rPr>
        <w:t>r</w:t>
      </w:r>
      <w:r w:rsidR="00A90C2D" w:rsidRPr="00CF7215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as</w:t>
      </w:r>
      <w:r w:rsidR="00A90C2D" w:rsidRPr="00CF7215">
        <w:rPr>
          <w:rFonts w:ascii="Arial" w:hAnsi="Arial" w:cs="Arial"/>
          <w:i/>
          <w:color w:val="2A2A29"/>
          <w:spacing w:val="9"/>
          <w:w w:val="92"/>
          <w:position w:val="-1"/>
          <w:sz w:val="24"/>
          <w:szCs w:val="24"/>
        </w:rPr>
        <w:t xml:space="preserve"> </w:t>
      </w:r>
      <w:r w:rsidR="00A90C2D" w:rsidRPr="00CF7215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cruzadas.</w:t>
      </w:r>
      <w:r w:rsidR="00A90C2D" w:rsidRPr="00CF7215">
        <w:rPr>
          <w:rFonts w:ascii="Arial" w:hAnsi="Arial" w:cs="Arial"/>
          <w:i/>
          <w:color w:val="2A2A29"/>
          <w:spacing w:val="16"/>
          <w:w w:val="92"/>
          <w:position w:val="-1"/>
          <w:sz w:val="24"/>
          <w:szCs w:val="24"/>
        </w:rPr>
        <w:t xml:space="preserve"> </w:t>
      </w:r>
      <w:r w:rsidR="00A90C2D" w:rsidRPr="00CF7215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Usa</w:t>
      </w:r>
      <w:r w:rsidR="00A90C2D" w:rsidRPr="00CF7215">
        <w:rPr>
          <w:rFonts w:ascii="Arial" w:hAnsi="Arial" w:cs="Arial"/>
          <w:i/>
          <w:color w:val="2A2A29"/>
          <w:spacing w:val="-9"/>
          <w:w w:val="92"/>
          <w:position w:val="-1"/>
          <w:sz w:val="24"/>
          <w:szCs w:val="24"/>
        </w:rPr>
        <w:t xml:space="preserve"> </w:t>
      </w:r>
      <w:r w:rsidR="00A90C2D" w:rsidRPr="00CF7215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as</w:t>
      </w:r>
      <w:r w:rsidR="00A90C2D" w:rsidRPr="00CF7215">
        <w:rPr>
          <w:rFonts w:ascii="Arial" w:hAnsi="Arial" w:cs="Arial"/>
          <w:i/>
          <w:color w:val="2A2A29"/>
          <w:spacing w:val="-7"/>
          <w:w w:val="92"/>
          <w:position w:val="-1"/>
          <w:sz w:val="24"/>
          <w:szCs w:val="24"/>
        </w:rPr>
        <w:t xml:space="preserve"> </w:t>
      </w:r>
      <w:r w:rsidR="00A90C2D" w:rsidRPr="00CF7215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pal</w:t>
      </w:r>
      <w:r w:rsidR="00A90C2D" w:rsidRPr="00CF7215">
        <w:rPr>
          <w:rFonts w:ascii="Arial" w:hAnsi="Arial" w:cs="Arial"/>
          <w:i/>
          <w:color w:val="2A2A29"/>
          <w:spacing w:val="-1"/>
          <w:w w:val="92"/>
          <w:position w:val="-1"/>
          <w:sz w:val="24"/>
          <w:szCs w:val="24"/>
        </w:rPr>
        <w:t>a</w:t>
      </w:r>
      <w:r w:rsidR="00A90C2D" w:rsidRPr="00CF7215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v</w:t>
      </w:r>
      <w:r w:rsidR="00A90C2D" w:rsidRPr="00CF7215">
        <w:rPr>
          <w:rFonts w:ascii="Arial" w:hAnsi="Arial" w:cs="Arial"/>
          <w:i/>
          <w:color w:val="2A2A29"/>
          <w:spacing w:val="2"/>
          <w:w w:val="92"/>
          <w:position w:val="-1"/>
          <w:sz w:val="24"/>
          <w:szCs w:val="24"/>
        </w:rPr>
        <w:t>r</w:t>
      </w:r>
      <w:r w:rsidR="00A90C2D" w:rsidRPr="00CF7215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as</w:t>
      </w:r>
      <w:r w:rsidR="00A90C2D" w:rsidRPr="00CF7215">
        <w:rPr>
          <w:rFonts w:ascii="Arial" w:hAnsi="Arial" w:cs="Arial"/>
          <w:i/>
          <w:color w:val="2A2A29"/>
          <w:spacing w:val="9"/>
          <w:w w:val="92"/>
          <w:position w:val="-1"/>
          <w:sz w:val="24"/>
          <w:szCs w:val="24"/>
        </w:rPr>
        <w:t xml:space="preserve"> </w:t>
      </w:r>
      <w:r w:rsidR="00A90C2D" w:rsidRPr="00CF7215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da</w:t>
      </w:r>
      <w:r w:rsidR="00A90C2D" w:rsidRPr="00CF7215">
        <w:rPr>
          <w:rFonts w:ascii="Arial" w:hAnsi="Arial" w:cs="Arial"/>
          <w:i/>
          <w:color w:val="2A2A29"/>
          <w:spacing w:val="-7"/>
          <w:w w:val="92"/>
          <w:position w:val="-1"/>
          <w:sz w:val="24"/>
          <w:szCs w:val="24"/>
        </w:rPr>
        <w:t xml:space="preserve"> </w:t>
      </w:r>
      <w:r w:rsidR="00A90C2D" w:rsidRPr="00CF7215">
        <w:rPr>
          <w:rFonts w:ascii="Arial" w:hAnsi="Arial" w:cs="Arial"/>
          <w:i/>
          <w:color w:val="2A2A29"/>
          <w:spacing w:val="-2"/>
          <w:position w:val="-1"/>
          <w:sz w:val="24"/>
          <w:szCs w:val="24"/>
        </w:rPr>
        <w:t>c</w:t>
      </w:r>
      <w:r w:rsidR="00A90C2D" w:rsidRPr="00CF7215">
        <w:rPr>
          <w:rFonts w:ascii="Arial" w:hAnsi="Arial" w:cs="Arial"/>
          <w:i/>
          <w:color w:val="2A2A29"/>
          <w:position w:val="-1"/>
          <w:sz w:val="24"/>
          <w:szCs w:val="24"/>
        </w:rPr>
        <w:t>aixa.)</w:t>
      </w:r>
    </w:p>
    <w:p w:rsidR="00A90C2D" w:rsidRDefault="00A90C2D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A90C2D" w:rsidRDefault="00A90C2D">
      <w:pPr>
        <w:widowControl w:val="0"/>
        <w:tabs>
          <w:tab w:val="left" w:pos="4840"/>
          <w:tab w:val="left" w:pos="6260"/>
        </w:tabs>
        <w:autoSpaceDE w:val="0"/>
        <w:autoSpaceDN w:val="0"/>
        <w:adjustRightInd w:val="0"/>
        <w:spacing w:before="36" w:after="0" w:line="240" w:lineRule="auto"/>
        <w:ind w:left="3355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2A2A29"/>
          <w:sz w:val="20"/>
          <w:szCs w:val="20"/>
        </w:rPr>
        <w:t>H</w:t>
      </w:r>
      <w:r>
        <w:rPr>
          <w:rFonts w:ascii="Arial" w:hAnsi="Arial" w:cs="Arial"/>
          <w:color w:val="2A2A29"/>
          <w:sz w:val="20"/>
          <w:szCs w:val="20"/>
        </w:rPr>
        <w:tab/>
      </w:r>
      <w:r>
        <w:rPr>
          <w:rFonts w:ascii="Times New Roman" w:hAnsi="Times New Roman"/>
          <w:b/>
          <w:bCs/>
          <w:color w:val="2A2A29"/>
          <w:sz w:val="20"/>
          <w:szCs w:val="20"/>
        </w:rPr>
        <w:t>9</w:t>
      </w:r>
      <w:r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ab/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10</w:t>
      </w:r>
    </w:p>
    <w:p w:rsidR="00A90C2D" w:rsidRDefault="00A90C2D">
      <w:pPr>
        <w:widowControl w:val="0"/>
        <w:tabs>
          <w:tab w:val="left" w:pos="3340"/>
          <w:tab w:val="left" w:pos="4460"/>
          <w:tab w:val="left" w:pos="6300"/>
        </w:tabs>
        <w:autoSpaceDE w:val="0"/>
        <w:autoSpaceDN w:val="0"/>
        <w:adjustRightInd w:val="0"/>
        <w:spacing w:before="81" w:after="0" w:line="324" w:lineRule="auto"/>
        <w:ind w:left="3366" w:right="4051" w:hanging="1104"/>
        <w:rPr>
          <w:rFonts w:ascii="Arial" w:hAnsi="Arial" w:cs="Arial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sz w:val="20"/>
          <w:szCs w:val="20"/>
        </w:rPr>
        <w:t>1</w:t>
      </w:r>
      <w:r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ab/>
      </w:r>
      <w:r w:rsidRPr="00C569E9">
        <w:rPr>
          <w:rFonts w:ascii="Arial" w:hAnsi="Arial" w:cs="Arial"/>
          <w:color w:val="2A2A29"/>
          <w:sz w:val="20"/>
          <w:szCs w:val="20"/>
        </w:rPr>
        <w:t>O</w:t>
      </w:r>
      <w:r>
        <w:rPr>
          <w:rFonts w:ascii="Arial" w:hAnsi="Arial" w:cs="Arial"/>
          <w:color w:val="2A2A29"/>
          <w:sz w:val="20"/>
          <w:szCs w:val="20"/>
        </w:rPr>
        <w:tab/>
      </w:r>
      <w:r>
        <w:rPr>
          <w:rFonts w:ascii="Times New Roman" w:hAnsi="Times New Roman"/>
          <w:b/>
          <w:bCs/>
          <w:color w:val="2A2A29"/>
          <w:sz w:val="20"/>
          <w:szCs w:val="20"/>
        </w:rPr>
        <w:t>7</w:t>
      </w:r>
      <w:r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ab/>
      </w:r>
      <w:r>
        <w:rPr>
          <w:rFonts w:ascii="Arial" w:hAnsi="Arial" w:cs="Arial"/>
          <w:color w:val="2A2A29"/>
          <w:sz w:val="20"/>
          <w:szCs w:val="20"/>
        </w:rPr>
        <w:t xml:space="preserve">H </w:t>
      </w:r>
      <w:r>
        <w:rPr>
          <w:rFonts w:ascii="Arial" w:hAnsi="Arial" w:cs="Arial"/>
          <w:color w:val="2A2A29"/>
          <w:w w:val="103"/>
          <w:sz w:val="20"/>
          <w:szCs w:val="20"/>
        </w:rPr>
        <w:t>L</w:t>
      </w:r>
    </w:p>
    <w:p w:rsidR="00A90C2D" w:rsidRDefault="00A90C2D">
      <w:pPr>
        <w:widowControl w:val="0"/>
        <w:tabs>
          <w:tab w:val="left" w:pos="3380"/>
        </w:tabs>
        <w:autoSpaceDE w:val="0"/>
        <w:autoSpaceDN w:val="0"/>
        <w:adjustRightInd w:val="0"/>
        <w:spacing w:before="3" w:after="0" w:line="240" w:lineRule="auto"/>
        <w:ind w:left="263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sz w:val="20"/>
          <w:szCs w:val="20"/>
        </w:rPr>
        <w:t>2</w:t>
      </w:r>
      <w:r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ab/>
      </w:r>
      <w:r>
        <w:rPr>
          <w:rFonts w:ascii="Arial" w:hAnsi="Arial" w:cs="Arial"/>
          <w:color w:val="2A2A29"/>
          <w:w w:val="109"/>
          <w:sz w:val="20"/>
          <w:szCs w:val="20"/>
        </w:rPr>
        <w:t>I</w:t>
      </w:r>
    </w:p>
    <w:p w:rsidR="00A90C2D" w:rsidRDefault="00A90C2D">
      <w:pPr>
        <w:widowControl w:val="0"/>
        <w:tabs>
          <w:tab w:val="left" w:pos="3340"/>
        </w:tabs>
        <w:autoSpaceDE w:val="0"/>
        <w:autoSpaceDN w:val="0"/>
        <w:adjustRightInd w:val="0"/>
        <w:spacing w:before="81" w:after="0" w:line="240" w:lineRule="auto"/>
        <w:ind w:left="3000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sz w:val="20"/>
          <w:szCs w:val="20"/>
        </w:rPr>
        <w:t>8</w:t>
      </w:r>
      <w:r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ab/>
      </w:r>
      <w:r>
        <w:rPr>
          <w:rFonts w:ascii="Arial" w:hAnsi="Arial" w:cs="Arial"/>
          <w:color w:val="2A2A29"/>
          <w:sz w:val="20"/>
          <w:szCs w:val="20"/>
        </w:rPr>
        <w:t>D</w:t>
      </w:r>
    </w:p>
    <w:p w:rsidR="00A90C2D" w:rsidRDefault="00A90C2D">
      <w:pPr>
        <w:widowControl w:val="0"/>
        <w:tabs>
          <w:tab w:val="left" w:pos="3360"/>
          <w:tab w:val="left" w:pos="6980"/>
        </w:tabs>
        <w:autoSpaceDE w:val="0"/>
        <w:autoSpaceDN w:val="0"/>
        <w:adjustRightInd w:val="0"/>
        <w:spacing w:before="81" w:after="0" w:line="240" w:lineRule="auto"/>
        <w:ind w:left="2631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sz w:val="20"/>
          <w:szCs w:val="20"/>
        </w:rPr>
        <w:t>3</w:t>
      </w:r>
      <w:r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ab/>
      </w:r>
      <w:r>
        <w:rPr>
          <w:rFonts w:ascii="Arial" w:hAnsi="Arial" w:cs="Arial"/>
          <w:color w:val="2A2A29"/>
          <w:sz w:val="20"/>
          <w:szCs w:val="20"/>
        </w:rPr>
        <w:t>A</w:t>
      </w:r>
      <w:r>
        <w:rPr>
          <w:rFonts w:ascii="Arial" w:hAnsi="Arial" w:cs="Arial"/>
          <w:color w:val="2A2A29"/>
          <w:sz w:val="20"/>
          <w:szCs w:val="20"/>
        </w:rPr>
        <w:tab/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13</w:t>
      </w:r>
    </w:p>
    <w:p w:rsidR="00A90C2D" w:rsidRDefault="00A90C2D">
      <w:pPr>
        <w:widowControl w:val="0"/>
        <w:autoSpaceDE w:val="0"/>
        <w:autoSpaceDN w:val="0"/>
        <w:adjustRightInd w:val="0"/>
        <w:spacing w:before="81" w:after="0" w:line="240" w:lineRule="auto"/>
        <w:ind w:left="3367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sz w:val="20"/>
          <w:szCs w:val="20"/>
        </w:rPr>
        <w:t>Y</w:t>
      </w:r>
    </w:p>
    <w:p w:rsidR="00A90C2D" w:rsidRDefault="00A90C2D">
      <w:pPr>
        <w:widowControl w:val="0"/>
        <w:tabs>
          <w:tab w:val="left" w:pos="3360"/>
          <w:tab w:val="left" w:pos="4400"/>
        </w:tabs>
        <w:autoSpaceDE w:val="0"/>
        <w:autoSpaceDN w:val="0"/>
        <w:adjustRightInd w:val="0"/>
        <w:spacing w:before="82" w:after="0" w:line="240" w:lineRule="auto"/>
        <w:ind w:left="2974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2A2A29"/>
          <w:sz w:val="20"/>
          <w:szCs w:val="20"/>
        </w:rPr>
        <w:t>M</w:t>
      </w:r>
      <w:r>
        <w:rPr>
          <w:rFonts w:ascii="Arial" w:hAnsi="Arial" w:cs="Arial"/>
          <w:color w:val="2A2A29"/>
          <w:sz w:val="20"/>
          <w:szCs w:val="20"/>
        </w:rPr>
        <w:tab/>
        <w:t>S</w:t>
      </w:r>
      <w:r>
        <w:rPr>
          <w:rFonts w:ascii="Arial" w:hAnsi="Arial" w:cs="Arial"/>
          <w:color w:val="2A2A29"/>
          <w:sz w:val="20"/>
          <w:szCs w:val="20"/>
        </w:rPr>
        <w:tab/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11</w:t>
      </w:r>
    </w:p>
    <w:p w:rsidR="00A90C2D" w:rsidRDefault="00A90C2D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color w:val="000000"/>
          <w:sz w:val="18"/>
          <w:szCs w:val="18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tabs>
          <w:tab w:val="left" w:pos="6260"/>
        </w:tabs>
        <w:autoSpaceDE w:val="0"/>
        <w:autoSpaceDN w:val="0"/>
        <w:adjustRightInd w:val="0"/>
        <w:spacing w:after="0" w:line="240" w:lineRule="auto"/>
        <w:ind w:left="2263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sz w:val="20"/>
          <w:szCs w:val="20"/>
        </w:rPr>
        <w:t>4</w:t>
      </w:r>
      <w:r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ab/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12</w:t>
      </w:r>
    </w:p>
    <w:p w:rsidR="00A90C2D" w:rsidRDefault="00A90C2D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Times New Roman" w:hAnsi="Times New Roman"/>
          <w:color w:val="000000"/>
          <w:sz w:val="19"/>
          <w:szCs w:val="19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A90C2D">
      <w:pPr>
        <w:widowControl w:val="0"/>
        <w:tabs>
          <w:tab w:val="left" w:pos="7040"/>
        </w:tabs>
        <w:autoSpaceDE w:val="0"/>
        <w:autoSpaceDN w:val="0"/>
        <w:adjustRightInd w:val="0"/>
        <w:spacing w:after="0" w:line="240" w:lineRule="auto"/>
        <w:ind w:left="4105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sz w:val="20"/>
          <w:szCs w:val="20"/>
        </w:rPr>
        <w:t>5</w:t>
      </w:r>
      <w:r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ab/>
      </w:r>
      <w:r>
        <w:rPr>
          <w:rFonts w:ascii="Arial" w:hAnsi="Arial" w:cs="Arial"/>
          <w:color w:val="2A2A29"/>
          <w:sz w:val="20"/>
          <w:szCs w:val="20"/>
        </w:rPr>
        <w:t>A</w:t>
      </w: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A90C2D" w:rsidRDefault="00A90C2D">
      <w:pPr>
        <w:widowControl w:val="0"/>
        <w:autoSpaceDE w:val="0"/>
        <w:autoSpaceDN w:val="0"/>
        <w:adjustRightInd w:val="0"/>
        <w:spacing w:before="16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A90C2D" w:rsidRDefault="00A90C2D">
      <w:pPr>
        <w:widowControl w:val="0"/>
        <w:tabs>
          <w:tab w:val="left" w:pos="4460"/>
        </w:tabs>
        <w:autoSpaceDE w:val="0"/>
        <w:autoSpaceDN w:val="0"/>
        <w:adjustRightInd w:val="0"/>
        <w:spacing w:after="0" w:line="225" w:lineRule="exact"/>
        <w:ind w:left="263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sz w:val="20"/>
          <w:szCs w:val="20"/>
        </w:rPr>
        <w:t>6</w:t>
      </w:r>
      <w:r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ab/>
      </w:r>
      <w:r>
        <w:rPr>
          <w:rFonts w:ascii="Arial" w:hAnsi="Arial" w:cs="Arial"/>
          <w:color w:val="2A2A29"/>
          <w:position w:val="-1"/>
          <w:sz w:val="20"/>
          <w:szCs w:val="20"/>
        </w:rPr>
        <w:t>E</w:t>
      </w: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 w:rsidRPr="00A94DB9">
        <w:rPr>
          <w:noProof/>
        </w:rPr>
        <w:pict>
          <v:shape id="_x0000_s1946" style="position:absolute;margin-left:325.8pt;margin-top:6.5pt;width:84.05pt;height:41.75pt;z-index:-251681280" coordsize="1681,835" o:regroupid="11" o:allowincell="f" path="m120,l82,,53,1,32,5,17,12,8,24,3,42,,67r,33l,715r,37l1,781r4,21l12,817r12,9l42,831r25,3l100,834r1460,1l1598,834r29,-1l1648,829r15,-7l1672,810r5,-18l1680,767r,-33l1680,120r,-38l1679,53r-4,-21l1668,17,1656,8,1638,3,1613,r-33,l120,xe" filled="f" strokecolor="#5c5b5b" strokeweight="1pt">
            <v:path arrowok="t"/>
          </v:shape>
        </w:pict>
      </w:r>
      <w:bookmarkStart w:id="0" w:name="_GoBack"/>
      <w:r w:rsidRPr="00A94DB9">
        <w:rPr>
          <w:noProof/>
        </w:rPr>
        <w:pict>
          <v:polyline id="_x0000_s1947" style="position:absolute;z-index:-251682304" points="331.75pt,6.5pt,329.9pt,6.5pt,328.45pt,6.55pt,327.4pt,6.75pt,326.65pt,7.1pt,326.2pt,7.7pt,325.9pt,8.6pt,325.8pt,9.85pt,325.8pt,10.6pt,325.8pt,44.1pt,325.85pt,45.55pt,326.05pt,46.6pt,326.4pt,47.35pt,327pt,47.8pt,327.9pt,48.05pt,329.15pt,48.2pt,330.8pt,48.2pt,405.7pt,48.2pt,407.15pt,48.15pt,408.2pt,47.95pt,408.9pt,47.6pt,409.4pt,47pt,409.65pt,46.1pt,409.75pt,44.85pt,409.8pt,43.2pt,409.8pt,10.6pt,409.75pt,9.15pt,409.55pt,8.1pt,409.2pt,7.35pt,408.6pt,6.9pt,407.7pt,6.65pt,406.45pt,6.5pt,404.8pt,6.5pt,331.75pt,6.5pt" coordsize="1681,835" o:regroupid="11" o:allowincell="f" fillcolor="#e3e3e3" stroked="f">
            <v:path arrowok="t"/>
          </v:polyline>
        </w:pict>
      </w:r>
      <w:bookmarkEnd w:id="0"/>
      <w:r w:rsidRPr="00A94DB9">
        <w:rPr>
          <w:noProof/>
        </w:rPr>
        <w:pict>
          <v:shape id="_x0000_s1948" style="position:absolute;margin-left:98.3pt;margin-top:6.6pt;width:84.05pt;height:41.5pt;z-index:-251685376" coordsize="1681,830" o:regroupid="11" o:allowincell="f" path="m120,l82,,53,1,32,5,17,12,8,24,3,42,,67r,33l,710r,38l1,776r4,21l12,812r12,10l42,827r25,2l100,830r1460,l1598,830r29,-2l1648,825r15,-8l1672,805r5,-18l1680,763r,-34l1680,120r,-38l1679,53r-4,-21l1668,17,1656,8,1638,3,1613,r-33,l120,xe" filled="f" strokecolor="#5c5b5b" strokeweight="1pt">
            <v:path arrowok="t"/>
          </v:shape>
        </w:pict>
      </w:r>
      <w:r w:rsidRPr="00A94DB9">
        <w:rPr>
          <w:noProof/>
        </w:rPr>
        <w:pict>
          <v:polyline id="_x0000_s1949" style="position:absolute;z-index:-251686400" points="104.3pt,6.6pt,102.45pt,6.6pt,101pt,6.65pt,99.95pt,6.85pt,99.2pt,7.2pt,98.75pt,7.8pt,98.45pt,8.7pt,98.35pt,9.95pt,98.35pt,10.7pt,98.35pt,44pt,98.4pt,45.4pt,98.6pt,46.45pt,98.95pt,47.2pt,99.55pt,47.7pt,100.45pt,47.95pt,101.7pt,48.05pt,103.35pt,48.1pt,178.25pt,48.1pt,179.7pt,48pt,180.75pt,47.85pt,181.45pt,47.45pt,181.95pt,46.85pt,182.2pt,45.95pt,182.3pt,44.75pt,182.35pt,43.05pt,182.35pt,10.7pt,182.3pt,9.25pt,182.1pt,8.2pt,181.75pt,7.45pt,181.15pt,7pt,180.25pt,6.75pt,179pt,6.6pt,177.35pt,6.6pt,104.3pt,6.6pt" coordsize="1680,830" o:regroupid="11" o:allowincell="f" fillcolor="#e3e3e3" stroked="f">
            <v:path arrowok="t"/>
          </v:polyline>
        </w:pict>
      </w: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A90C2D">
          <w:pgSz w:w="11920" w:h="16840"/>
          <w:pgMar w:top="900" w:right="220" w:bottom="280" w:left="1140" w:header="720" w:footer="720" w:gutter="0"/>
          <w:cols w:space="720" w:equalWidth="0">
            <w:col w:w="10560"/>
          </w:cols>
          <w:noEndnote/>
        </w:sectPr>
      </w:pPr>
    </w:p>
    <w:p w:rsidR="00A90C2D" w:rsidRDefault="00A90C2D">
      <w:pPr>
        <w:widowControl w:val="0"/>
        <w:autoSpaceDE w:val="0"/>
        <w:autoSpaceDN w:val="0"/>
        <w:adjustRightInd w:val="0"/>
        <w:spacing w:before="37" w:after="0" w:line="240" w:lineRule="auto"/>
        <w:ind w:right="112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2A2A29"/>
          <w:spacing w:val="-2"/>
          <w:w w:val="95"/>
          <w:sz w:val="18"/>
          <w:szCs w:val="18"/>
        </w:rPr>
        <w:lastRenderedPageBreak/>
        <w:t>A</w:t>
      </w:r>
      <w:r>
        <w:rPr>
          <w:rFonts w:ascii="Arial" w:hAnsi="Arial" w:cs="Arial"/>
          <w:color w:val="2A2A29"/>
          <w:w w:val="86"/>
          <w:sz w:val="18"/>
          <w:szCs w:val="18"/>
        </w:rPr>
        <w:t>CRO</w:t>
      </w:r>
      <w:r>
        <w:rPr>
          <w:rFonts w:ascii="Arial" w:hAnsi="Arial" w:cs="Arial"/>
          <w:color w:val="2A2A29"/>
          <w:spacing w:val="-1"/>
          <w:w w:val="86"/>
          <w:sz w:val="18"/>
          <w:szCs w:val="18"/>
        </w:rPr>
        <w:t>S</w:t>
      </w:r>
      <w:r>
        <w:rPr>
          <w:rFonts w:ascii="Arial" w:hAnsi="Arial" w:cs="Arial"/>
          <w:color w:val="2A2A29"/>
          <w:w w:val="88"/>
          <w:sz w:val="18"/>
          <w:szCs w:val="18"/>
        </w:rPr>
        <w:t>S</w:t>
      </w:r>
    </w:p>
    <w:p w:rsidR="00A90C2D" w:rsidRDefault="00A90C2D">
      <w:pPr>
        <w:widowControl w:val="0"/>
        <w:autoSpaceDE w:val="0"/>
        <w:autoSpaceDN w:val="0"/>
        <w:adjustRightInd w:val="0"/>
        <w:spacing w:before="9" w:after="0" w:line="240" w:lineRule="auto"/>
        <w:ind w:right="-2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2A2A29"/>
          <w:sz w:val="18"/>
          <w:szCs w:val="18"/>
        </w:rPr>
        <w:t>(Horizon</w:t>
      </w:r>
      <w:r>
        <w:rPr>
          <w:rFonts w:ascii="Arial" w:hAnsi="Arial" w:cs="Arial"/>
          <w:color w:val="2A2A29"/>
          <w:spacing w:val="-1"/>
          <w:sz w:val="18"/>
          <w:szCs w:val="18"/>
        </w:rPr>
        <w:t>t</w:t>
      </w:r>
      <w:r>
        <w:rPr>
          <w:rFonts w:ascii="Arial" w:hAnsi="Arial" w:cs="Arial"/>
          <w:color w:val="2A2A29"/>
          <w:sz w:val="18"/>
          <w:szCs w:val="18"/>
        </w:rPr>
        <w:t>al)</w:t>
      </w:r>
    </w:p>
    <w:p w:rsidR="00A90C2D" w:rsidRDefault="00CF7215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color w:val="000000"/>
          <w:sz w:val="13"/>
          <w:szCs w:val="13"/>
        </w:rPr>
      </w:pPr>
      <w:r w:rsidRPr="00A94DB9">
        <w:rPr>
          <w:noProof/>
        </w:rPr>
        <w:pict>
          <v:polyline id="_x0000_s1950" style="position:absolute;z-index:-251680256" points="341.6pt,-19.45pt,341.6pt,7.55pt" coordsize="20,540" o:regroupid="11" o:allowincell="f" filled="f" strokecolor="#2a2a29" strokeweight="1pt">
            <v:path arrowok="t"/>
          </v:polyline>
        </w:pict>
      </w:r>
      <w:r w:rsidRPr="00A94DB9">
        <w:rPr>
          <w:noProof/>
        </w:rPr>
        <w:pict>
          <v:polyline id="_x0000_s1951" style="position:absolute;z-index:-251683328" points="144.75pt,3.7pt,152.15pt,6.4pt,144.75pt,9.1pt" coordsize="149,109" o:regroupid="11" o:allowincell="f" filled="f" strokecolor="#2a2a29" strokeweight="1pt">
            <v:path arrowok="t"/>
          </v:polyline>
        </w:pict>
      </w:r>
      <w:r w:rsidR="00A90C2D">
        <w:rPr>
          <w:rFonts w:ascii="Arial" w:hAnsi="Arial" w:cs="Arial"/>
          <w:color w:val="000000"/>
          <w:sz w:val="18"/>
          <w:szCs w:val="18"/>
        </w:rPr>
        <w:br w:type="column"/>
      </w:r>
    </w:p>
    <w:p w:rsidR="00A90C2D" w:rsidRDefault="00A90C2D">
      <w:pPr>
        <w:widowControl w:val="0"/>
        <w:autoSpaceDE w:val="0"/>
        <w:autoSpaceDN w:val="0"/>
        <w:adjustRightInd w:val="0"/>
        <w:spacing w:after="0" w:line="240" w:lineRule="auto"/>
        <w:ind w:left="94" w:right="-2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2A2A29"/>
          <w:sz w:val="18"/>
          <w:szCs w:val="18"/>
        </w:rPr>
        <w:t>D</w:t>
      </w:r>
      <w:r>
        <w:rPr>
          <w:rFonts w:ascii="Arial" w:hAnsi="Arial" w:cs="Arial"/>
          <w:color w:val="2A2A29"/>
          <w:spacing w:val="-2"/>
          <w:sz w:val="18"/>
          <w:szCs w:val="18"/>
        </w:rPr>
        <w:t>O</w:t>
      </w:r>
      <w:r>
        <w:rPr>
          <w:rFonts w:ascii="Arial" w:hAnsi="Arial" w:cs="Arial"/>
          <w:color w:val="2A2A29"/>
          <w:sz w:val="18"/>
          <w:szCs w:val="18"/>
        </w:rPr>
        <w:t>WN</w:t>
      </w:r>
    </w:p>
    <w:p w:rsidR="00A90C2D" w:rsidRDefault="00CF7215">
      <w:pPr>
        <w:widowControl w:val="0"/>
        <w:autoSpaceDE w:val="0"/>
        <w:autoSpaceDN w:val="0"/>
        <w:adjustRightInd w:val="0"/>
        <w:spacing w:before="9" w:after="0" w:line="202" w:lineRule="exact"/>
        <w:ind w:right="-20"/>
        <w:rPr>
          <w:rFonts w:ascii="Arial" w:hAnsi="Arial" w:cs="Arial"/>
          <w:color w:val="000000"/>
          <w:sz w:val="18"/>
          <w:szCs w:val="18"/>
        </w:rPr>
        <w:sectPr w:rsidR="00A90C2D">
          <w:type w:val="continuous"/>
          <w:pgSz w:w="11920" w:h="16840"/>
          <w:pgMar w:top="1280" w:right="220" w:bottom="280" w:left="1140" w:header="720" w:footer="720" w:gutter="0"/>
          <w:cols w:num="2" w:space="720" w:equalWidth="0">
            <w:col w:w="3265" w:space="3851"/>
            <w:col w:w="3444"/>
          </w:cols>
          <w:noEndnote/>
        </w:sectPr>
      </w:pPr>
      <w:r w:rsidRPr="00A94DB9">
        <w:rPr>
          <w:noProof/>
        </w:rPr>
        <w:pict>
          <v:polyline id="_x0000_s1952" style="position:absolute;z-index:-251679232" points="-11.5pt,5.9pt,-14.2pt,13.3pt,-16.9pt,5.9pt" coordsize="108,149" o:regroupid="11" o:allowincell="f" filled="f" strokecolor="#2a2a29" strokeweight="1pt">
            <v:path arrowok="t"/>
          </v:polyline>
        </w:pict>
      </w:r>
      <w:r w:rsidR="00A90C2D">
        <w:rPr>
          <w:rFonts w:ascii="Arial" w:hAnsi="Arial" w:cs="Arial"/>
          <w:color w:val="2A2A29"/>
          <w:position w:val="-1"/>
          <w:sz w:val="18"/>
          <w:szCs w:val="18"/>
        </w:rPr>
        <w:t>(</w:t>
      </w:r>
      <w:r w:rsidR="00A90C2D">
        <w:rPr>
          <w:rFonts w:ascii="Arial" w:hAnsi="Arial" w:cs="Arial"/>
          <w:color w:val="2A2A29"/>
          <w:spacing w:val="-7"/>
          <w:position w:val="-1"/>
          <w:sz w:val="18"/>
          <w:szCs w:val="18"/>
        </w:rPr>
        <w:t>V</w:t>
      </w:r>
      <w:r w:rsidR="00A90C2D">
        <w:rPr>
          <w:rFonts w:ascii="Arial" w:hAnsi="Arial" w:cs="Arial"/>
          <w:color w:val="2A2A29"/>
          <w:position w:val="-1"/>
          <w:sz w:val="18"/>
          <w:szCs w:val="18"/>
        </w:rPr>
        <w:t>erti</w:t>
      </w:r>
      <w:r w:rsidR="00A90C2D">
        <w:rPr>
          <w:rFonts w:ascii="Arial" w:hAnsi="Arial" w:cs="Arial"/>
          <w:color w:val="2A2A29"/>
          <w:spacing w:val="-2"/>
          <w:position w:val="-1"/>
          <w:sz w:val="18"/>
          <w:szCs w:val="18"/>
        </w:rPr>
        <w:t>c</w:t>
      </w:r>
      <w:r w:rsidR="00A90C2D">
        <w:rPr>
          <w:rFonts w:ascii="Arial" w:hAnsi="Arial" w:cs="Arial"/>
          <w:color w:val="2A2A29"/>
          <w:position w:val="-1"/>
          <w:sz w:val="18"/>
          <w:szCs w:val="18"/>
        </w:rPr>
        <w:t>al)</w:t>
      </w: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 w:rsidRPr="00A94DB9">
        <w:rPr>
          <w:noProof/>
        </w:rPr>
        <w:lastRenderedPageBreak/>
        <w:pict>
          <v:polyline id="_x0000_s1953" style="position:absolute;z-index:-251684352" points="121.15pt,1.7pt,152.15pt,1.7pt" coordsize="621,20" o:regroupid="11" o:allowincell="f" filled="f" strokecolor="#2a2a29" strokeweight="1pt">
            <v:path arrowok="t"/>
          </v:polyline>
        </w:pict>
      </w:r>
      <w:r w:rsidRPr="00A94DB9">
        <w:rPr>
          <w:noProof/>
        </w:rPr>
        <w:pict>
          <v:group id="_x0000_s1954" style="position:absolute;margin-left:0;margin-top:0;width:595.25pt;height:45.65pt;z-index:-251781632;mso-position-horizontal-relative:page;mso-position-vertical-relative:page" coordsize="11905,913" o:allowincell="f">
            <v:rect id="_x0000_s1955" style="position:absolute;width:10200;height:340;mso-position-horizontal-relative:page;mso-position-vertic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32" type="#_x0000_t75" style="width:513.15pt;height:17.05pt">
                          <v:imagedata r:id="rId110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956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  <v:path arrowok="t"/>
            </v:shape>
            <v:group id="_x0000_s1957" style="position:absolute;left:5672;top:11;width:801;height:732" coordorigin="5672,11" coordsize="801,732" o:allowincell="f">
              <v:shape id="_x0000_s1958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  <v:path arrowok="t"/>
              </v:shape>
              <v:shape id="_x0000_s1959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  <v:path arrowok="t"/>
              </v:shape>
            </v:group>
            <v:shape id="_x0000_s1960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  <v:path arrowok="t"/>
            </v:shape>
            <v:group id="_x0000_s1961" style="position:absolute;left:7456;top:89;width:661;height:602" coordorigin="7456,89" coordsize="661,602" o:allowincell="f">
              <v:shape id="_x0000_s1962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  <v:path arrowok="t"/>
              </v:shape>
              <v:shape id="_x0000_s1963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  <v:path arrowok="t"/>
              </v:shape>
            </v:group>
            <v:shape id="_x0000_s1964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  <v:path arrowok="t"/>
            </v:shape>
            <v:group id="_x0000_s1965" style="position:absolute;left:9251;top:149;width:523;height:475" coordorigin="9251,149" coordsize="523,475" o:allowincell="f">
              <v:shape id="_x0000_s1966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  <v:path arrowok="t"/>
              </v:shape>
              <v:shape id="_x0000_s1967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  <v:path arrowok="t"/>
              </v:shape>
            </v:group>
            <v:rect id="_x0000_s1968" style="position:absolute;left:10122;width:1780;height:580;mso-position-horizontal-relative:page;mso-position-vertical-relative:page" o:allowincell="f" filled="f" stroked="f">
              <v:textbox inset="0,0,0,0">
                <w:txbxContent>
                  <w:p w:rsidR="00A90C2D" w:rsidRDefault="00CF7215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34" type="#_x0000_t75" style="width:88.65pt;height:28.3pt">
                          <v:imagedata r:id="rId111" o:title=""/>
                        </v:shape>
                      </w:pict>
                    </w:r>
                  </w:p>
                  <w:p w:rsidR="00A90C2D" w:rsidRDefault="00A90C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969" style="position:absolute;left:10472;top:461;width:878;height:182" coordsize="878,182" o:allowincell="f" path="m878,l66,,45,6,26,18,12,34,3,54,,76r,39l6,136r12,19l34,169r20,9l77,182r683,-1l760,181r5,-5l801,130,834,82,863,31,878,e" fillcolor="#9e9e9e" stroked="f">
              <v:path arrowok="t"/>
            </v:shape>
            <v:shape id="_x0000_s1970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  <v:path arrowok="t"/>
            </v:shape>
            <w10:wrap anchorx="page" anchory="page"/>
          </v:group>
        </w:pict>
      </w: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 w:rsidRPr="00A94DB9">
        <w:rPr>
          <w:noProof/>
        </w:rPr>
        <w:pict>
          <v:shape id="_x0000_s1971" style="position:absolute;margin-left:382.85pt;margin-top:4.7pt;width:81.2pt;height:69.9pt;z-index:-251603456" coordsize="1624,1398" o:regroupid="11" o:allowincell="f" path="m56,l23,,7,7,,23,,56,,1340r,33l7,1390r16,6l56,1397r1511,l1600,1396r16,-6l1623,1373r1,-32l1624,56r-1,-33l1617,7,1600,r-33,l56,xe" filled="f" strokecolor="#b3b3b3" strokeweight="1pt">
            <v:path arrowok="t"/>
          </v:shape>
        </w:pict>
      </w:r>
      <w:r w:rsidRPr="00A94DB9">
        <w:rPr>
          <w:noProof/>
        </w:rPr>
        <w:pict>
          <v:polyline id="_x0000_s1972" style="position:absolute;z-index:-251619840" points="385.65pt,4.7pt,384pt,4.7pt,383.2pt,5.05pt,382.85pt,5.85pt,382.85pt,7.5pt,382.85pt,71.75pt,382.85pt,73.35pt,383.2pt,74.2pt,384pt,74.5pt,385.65pt,74.55pt,461.2pt,74.55pt,462.85pt,74.5pt,463.65pt,74.2pt,464pt,73.35pt,464.05pt,71.75pt,464.05pt,7.5pt,464pt,5.85pt,463.7pt,5.05pt,462.85pt,4.7pt,461.2pt,4.7pt,385.65pt,4.7pt" coordsize="1624,1398" o:regroupid="11" o:allowincell="f" stroked="f">
            <v:path arrowok="t"/>
          </v:polyline>
        </w:pict>
      </w:r>
      <w:r w:rsidRPr="00A94DB9">
        <w:rPr>
          <w:noProof/>
        </w:rPr>
        <w:pict>
          <v:shape id="_x0000_s1973" style="position:absolute;margin-left:183pt;margin-top:4.7pt;width:52.85pt;height:69.9pt;z-index:-251639296" coordsize="1057,1398" o:regroupid="11" o:allowincell="f" path="m56,l23,,7,7,,23,,56,,1340r,33l7,1390r16,6l56,1397r944,l1033,1396r17,-6l1056,1373r1,-32l1057,56r-1,-33l1050,7,1033,r-33,l56,xe" filled="f" strokecolor="#b3b3b3" strokeweight="1pt">
            <v:path arrowok="t"/>
          </v:shape>
        </w:pict>
      </w:r>
      <w:r w:rsidRPr="00A94DB9">
        <w:rPr>
          <w:noProof/>
        </w:rPr>
        <w:pict>
          <v:group id="_x0000_s1974" style="position:absolute;margin-left:203.5pt;margin-top:8.95pt;width:25.75pt;height:36.35pt;z-index:-251642368" coordorigin="5210,-6691" coordsize="515,727" o:regroupid="11" o:allowincell="f">
            <v:shape id="_x0000_s1975" style="position:absolute;left:5210;top:-6691;width:515;height:727;mso-position-horizontal-relative:page;mso-position-vertical-relative:page" coordsize="515,727" o:allowincell="f" path="m487,l,679r67,47l83,700,96,682r11,-12l117,664r53,l284,542r54,-58l386,432r42,-47l464,343r30,-37l515,278r,l515,34r,l508,25,487,e" fillcolor="#2a2a29" stroked="f">
              <v:path arrowok="t"/>
            </v:shape>
            <v:shape id="_x0000_s1976" style="position:absolute;left:5210;top:-6691;width:515;height:727;mso-position-horizontal-relative:page;mso-position-vertical-relative:page" coordsize="515,727" o:allowincell="f" path="m170,664r-43,l140,669r15,10l170,664e" fillcolor="#2a2a29" stroked="f">
              <v:path arrowok="t"/>
            </v:shape>
          </v:group>
        </w:pict>
      </w:r>
      <w:r w:rsidRPr="00A94DB9">
        <w:rPr>
          <w:noProof/>
        </w:rPr>
        <w:pict>
          <v:polyline id="_x0000_s1977" style="position:absolute;z-index:-251643392" points="185.8pt,4.7pt,184.15pt,4.7pt,183.35pt,5.05pt,183pt,5.85pt,183pt,7.5pt,183pt,71.75pt,183pt,73.35pt,183.35pt,74.2pt,184.15pt,74.5pt,185.8pt,74.55pt,233pt,74.55pt,234.65pt,74.5pt,235.5pt,74.2pt,235.8pt,73.35pt,235.85pt,71.75pt,235.85pt,7.5pt,235.8pt,5.85pt,235.5pt,5.05pt,234.65pt,4.7pt,233pt,4.7pt,185.8pt,4.7pt" coordsize="1057,1398" o:regroupid="11" o:allowincell="f" stroked="f">
            <v:path arrowok="t"/>
          </v:polyline>
        </w:pict>
      </w:r>
      <w:r w:rsidRPr="00A94DB9">
        <w:rPr>
          <w:noProof/>
        </w:rPr>
        <w:pict>
          <v:shape id="_x0000_s1978" style="position:absolute;margin-left:113.55pt;margin-top:4.7pt;width:52.85pt;height:69.9pt;z-index:-251644416" coordsize="1057,1398" o:regroupid="11" o:allowincell="f" path="m56,l23,,7,7,,23,,56,,1340r,33l7,1390r16,6l56,1397r944,l1033,1396r17,-6l1056,1373r1,-32l1057,56r-1,-33l1050,7,1033,r-33,l56,xe" filled="f" strokecolor="#b3b3b3" strokeweight="1pt">
            <v:path arrowok="t"/>
          </v:shape>
        </w:pict>
      </w:r>
      <w:r w:rsidRPr="00A94DB9">
        <w:rPr>
          <w:noProof/>
        </w:rPr>
        <w:pict>
          <v:group id="_x0000_s1979" style="position:absolute;margin-left:123.7pt;margin-top:8.95pt;width:33.95pt;height:45.25pt;z-index:-251648512" coordorigin="3614,-6691" coordsize="679,905" o:regroupid="11" o:allowincell="f">
            <v:shape id="_x0000_s1980" style="position:absolute;left:3614;top:-6691;width:679;height:905;mso-position-horizontal-relative:page;mso-position-vertical-relative:page" coordsize="679,905" o:allowincell="f" path="m177,829r-76,l112,847r12,16l142,876r17,10l176,895r30,8l216,904,202,891,191,871r-9,-25l177,829e" fillcolor="#2a2a29" stroked="f">
              <v:path arrowok="t"/>
            </v:shape>
            <v:shape id="_x0000_s1981" style="position:absolute;left:3614;top:-6691;width:679;height:905;mso-position-horizontal-relative:page;mso-position-vertical-relative:page" coordsize="679,905" o:allowincell="f" path="m615,697r-129,l471,732r-10,29l457,785r,6l457,806r2,15l462,832r4,7l469,843r14,17l495,861r18,-14l526,833r10,-16l546,803r15,-16l578,787r1,-1l590,768r9,-19l606,730r6,-19l615,697e" fillcolor="#2a2a29" stroked="f">
              <v:path arrowok="t"/>
            </v:shape>
            <v:shape id="_x0000_s1982" style="position:absolute;left:3614;top:-6691;width:679;height:905;mso-position-horizontal-relative:page;mso-position-vertical-relative:page" coordsize="679,905" o:allowincell="f" path="m44,483l34,507r-9,22l21,540r,l21,708r,l25,717r10,20l46,759r13,24l72,806r11,17l94,836r7,-1l101,829r76,l175,820r-6,-25l166,774r-2,-15l191,759r-1,-4l190,752r,-22l192,712r3,-13l197,692r34,l232,690r3,-27l239,640r6,-19l250,606r4,-10l257,591r29,l286,590r-177,l105,590r-8,-7l85,570,71,557,61,545,55,532,50,512,44,483e" fillcolor="#2a2a29" stroked="f">
              <v:path arrowok="t"/>
            </v:shape>
            <v:shape id="_x0000_s1983" style="position:absolute;left:3614;top:-6691;width:679;height:905;mso-position-horizontal-relative:page;mso-position-vertical-relative:page" coordsize="679,905" o:allowincell="f" path="m578,787r-17,l559,800r-6,20l567,803r11,-16e" fillcolor="#2a2a29" stroked="f">
              <v:path arrowok="t"/>
            </v:shape>
            <v:shape id="_x0000_s1984" style="position:absolute;left:3614;top:-6691;width:679;height:905;mso-position-horizontal-relative:page;mso-position-vertical-relative:page" coordsize="679,905" o:allowincell="f" path="m191,759r-27,l177,785r1,1l194,803r10,7l194,780r-3,-21e" fillcolor="#2a2a29" stroked="f">
              <v:path arrowok="t"/>
            </v:shape>
            <v:shape id="_x0000_s1985" style="position:absolute;left:3614;top:-6691;width:679;height:905;mso-position-horizontal-relative:page;mso-position-vertical-relative:page" coordsize="679,905" o:allowincell="f" path="m621,606r-267,l351,631r-1,23l352,673r5,17l365,703r18,25l397,752r10,22l412,791r3,10l428,767r14,-26l457,721r13,-13l481,700r5,-3l615,697r1,-5l619,672r1,-18l621,626r,-20e" fillcolor="#2a2a29" stroked="f">
              <v:path arrowok="t"/>
            </v:shape>
            <v:shape id="_x0000_s1986" style="position:absolute;left:3614;top:-6691;width:679;height:905;mso-position-horizontal-relative:page;mso-position-vertical-relative:page" coordsize="679,905" o:allowincell="f" path="m231,692r-34,l206,723r14,21l233,755r-2,-32l231,711r,-19e" fillcolor="#2a2a29" stroked="f">
              <v:path arrowok="t"/>
            </v:shape>
            <v:shape id="_x0000_s1987" style="position:absolute;left:3614;top:-6691;width:679;height:905;mso-position-horizontal-relative:page;mso-position-vertical-relative:page" coordsize="679,905" o:allowincell="f" path="m286,591r-29,l259,620r5,26l270,667r5,14l275,651r4,-29l285,594r1,-3e" fillcolor="#2a2a29" stroked="f">
              <v:path arrowok="t"/>
            </v:shape>
            <v:shape id="_x0000_s1988" style="position:absolute;left:3614;top:-6691;width:679;height:905;mso-position-horizontal-relative:page;mso-position-vertical-relative:page" coordsize="679,905" o:allowincell="f" path="m547,482r-214,l323,518r-5,31l316,576r2,21l321,615r4,13l329,638r4,5l334,645r20,-39l621,606r,-6l626,570r3,-9l543,561r-1,-12l542,540r,-23l546,490r1,-8e" fillcolor="#2a2a29" stroked="f">
              <v:path arrowok="t"/>
            </v:shape>
            <v:shape id="_x0000_s1989" style="position:absolute;left:3614;top:-6691;width:679;height:905;mso-position-horizontal-relative:page;mso-position-vertical-relative:page" coordsize="679,905" o:allowincell="f" path="m75,345r-6,23l63,388r-3,16l58,419r,14l59,447r4,15l69,480r8,20l87,525r11,27l105,572r4,13l109,590r177,l292,569r9,-23l309,526r9,-17l325,496r5,-9l333,482r214,l552,464r9,-24l567,427r-111,l454,424r-2,-6l452,415r-342,l90,406,80,395,76,377r,-3l75,345e" fillcolor="#2a2a29" stroked="f">
              <v:path arrowok="t"/>
            </v:shape>
            <v:shape id="_x0000_s1990" style="position:absolute;left:3614;top:-6691;width:679;height:905;mso-position-horizontal-relative:page;mso-position-vertical-relative:page" coordsize="679,905" o:allowincell="f" path="m701,456r-29,1l646,464r-23,9l604,485r-16,14l574,513r-11,14l555,540r-6,11l543,561r86,l635,543r11,-23l658,501r12,-16l682,472r9,-9l698,458r3,-2e" fillcolor="#2a2a29" stroked="f">
              <v:path arrowok="t"/>
            </v:shape>
            <v:shape id="_x0000_s1991" style="position:absolute;left:3614;top:-6691;width:679;height:905;mso-position-horizontal-relative:page;mso-position-vertical-relative:page" coordsize="679,905" o:allowincell="f" path="m581,366r-23,4l537,377r-21,10l498,398r-16,11l469,419r-8,7l456,427r111,l571,418r10,-18l590,385r8,-11l603,367r-22,-1e" fillcolor="#2a2a29" stroked="f">
              <v:path arrowok="t"/>
            </v:shape>
            <v:shape id="_x0000_s1992" style="position:absolute;left:3614;top:-6691;width:679;height:905;mso-position-horizontal-relative:page;mso-position-vertical-relative:page" coordsize="679,905" o:allowincell="f" path="m162,215r-16,13l133,240r-10,11l115,262r-6,12l106,287r-2,17l104,324r1,25l107,379r3,36l452,415r-6,-26l443,362r,-27l445,309r2,-15l161,294r-6,-33l153,240r2,-14l162,215e" fillcolor="#2a2a29" stroked="f">
              <v:path arrowok="t"/>
            </v:shape>
            <v:shape id="_x0000_s1993" style="position:absolute;left:3614;top:-6691;width:679;height:905;mso-position-horizontal-relative:page;mso-position-vertical-relative:page" coordsize="679,905" o:allowincell="f" path="m342,r3,27l347,48r-1,17l342,78r-9,12l319,104r-19,16l243,170r-20,19l206,205r-13,14l183,231r-7,12l170,254r-4,12l164,279r-3,15l447,294r1,-9l453,263r6,-20l466,226r6,-15l476,201r-52,l420,186r-9,-33l406,135r-6,-19l393,97,386,78,377,58,367,38,355,19,342,e" fillcolor="#2a2a29" stroked="f">
              <v:path arrowok="t"/>
            </v:shape>
            <v:shape id="_x0000_s1994" style="position:absolute;left:3614;top:-6691;width:679;height:905;mso-position-horizontal-relative:page;mso-position-vertical-relative:page" coordsize="679,905" o:allowincell="f" path="m484,186r-21,2l443,193r-19,8l476,201r1,-2l481,191r3,-5e" fillcolor="#2a2a29" stroked="f">
              <v:path arrowok="t"/>
            </v:shape>
          </v:group>
        </w:pict>
      </w:r>
      <w:r w:rsidRPr="00A94DB9">
        <w:rPr>
          <w:noProof/>
        </w:rPr>
        <w:pict>
          <v:polyline id="_x0000_s1995" style="position:absolute;z-index:-251649536" points="116.35pt,4.7pt,114.7pt,4.7pt,113.9pt,5.05pt,113.55pt,5.85pt,113.55pt,7.5pt,113.55pt,71.75pt,113.55pt,73.35pt,113.9pt,74.2pt,114.7pt,74.5pt,116.35pt,74.55pt,163.55pt,74.55pt,165.2pt,74.5pt,166.05pt,74.2pt,166.35pt,73.35pt,166.4pt,71.75pt,166.4pt,7.5pt,166.35pt,5.85pt,166.05pt,5.05pt,165.2pt,4.7pt,163.55pt,4.7pt,116.35pt,4.7pt" coordsize="1057,1398" o:regroupid="11" o:allowincell="f" stroked="f">
            <v:path arrowok="t"/>
          </v:polyline>
        </w:pict>
      </w:r>
      <w:r w:rsidRPr="00A94DB9">
        <w:rPr>
          <w:noProof/>
        </w:rPr>
        <w:pict>
          <v:shape id="_x0000_s1996" style="position:absolute;margin-left:44.1pt;margin-top:4.7pt;width:52.85pt;height:69.9pt;z-index:-251650560" coordsize="1057,1398" o:regroupid="11" o:allowincell="f" path="m56,l23,,7,7,,23,,56,,1340r,33l7,1390r16,6l56,1397r944,l1033,1396r17,-6l1056,1373r1,-32l1057,56r-1,-33l1050,7,1033,r-33,l56,xe" filled="f" strokecolor="#b3b3b3" strokeweight="1pt">
            <v:path arrowok="t"/>
          </v:shape>
        </w:pict>
      </w:r>
      <w:r w:rsidRPr="00A94DB9">
        <w:rPr>
          <w:noProof/>
        </w:rPr>
        <w:pict>
          <v:polyline id="_x0000_s1997" style="position:absolute;z-index:-251661824" points="70.1pt,8.95pt,68.1pt,8.95pt,67.1pt,8.95pt,66.15pt,9pt,65.15pt,9.05pt,64.15pt,9.1pt,63.2pt,9.2pt,62.2pt,9.25pt,61.2pt,9.35pt,60.15pt,9.45pt,59.15pt,9.6pt,58.1pt,9.7pt,57.05pt,10.1pt,56.15pt,10.75pt,55.5pt,11.55pt,55.05pt,12.5pt,54.95pt,13.6pt,54.95pt,39.4pt,55.05pt,65.85pt,55.45pt,66.75pt,56.05pt,67.55pt,56.9pt,68.2pt,58pt,68.65pt,59.3pt,68.95pt,60.25pt,69.05pt,61.2pt,69.15pt,62.2pt,69.25pt,63.2pt,69.3pt,64.15pt,69.35pt,65.15pt,69.45pt,66.2pt,69.5pt,67.2pt,69.5pt,68.25pt,69.55pt,70.35pt,69.55pt,72.05pt,69.55pt,73.55pt,69.5pt,75pt,69.45pt,76.35pt,69.4pt,77.55pt,69.3pt,78.65pt,69.25pt,80.5pt,69.1pt,81.75pt,68.95pt,82.4pt,68.85pt,82.95pt,68.8pt,84pt,68.5pt,84.85pt,67.9pt,85.55pt,67.05pt,85.95pt,66.05pt,86.1pt,64.9pt,86.1pt,39.05pt,86.05pt,13.05pt,85.8pt,11.95pt,85.25pt,11pt,84.45pt,10.3pt,83.5pt,9.8pt,82.35pt,9.6pt,81.8pt,9.55pt,80.6pt,9.4pt,79.75pt,9.35pt,78.75pt,9.25pt,77.65pt,9.15pt,76.35pt,9.1pt,74.95pt,9.05pt,73.45pt,8.95pt,71.8pt,8.95pt,70.1pt,8.95pt" coordsize="623,1213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1998" style="position:absolute;z-index:-251662848" points="46.9pt,4.7pt,45.25pt,4.7pt,44.45pt,5.05pt,44.1pt,5.85pt,44.1pt,7.5pt,44.1pt,71.75pt,44.1pt,73.35pt,44.45pt,74.2pt,45.25pt,74.5pt,46.9pt,74.55pt,94.1pt,74.55pt,95.75pt,74.5pt,96.6pt,74.2pt,96.9pt,73.35pt,96.95pt,71.75pt,96.95pt,7.5pt,96.9pt,5.85pt,96.6pt,5.05pt,95.75pt,4.7pt,94.1pt,4.7pt,46.9pt,4.7pt" coordsize="1057,1398" o:regroupid="11" o:allowincell="f" stroked="f">
            <v:path arrowok="t"/>
          </v:polyline>
        </w:pict>
      </w:r>
      <w:r w:rsidRPr="00A94DB9">
        <w:rPr>
          <w:noProof/>
        </w:rPr>
        <w:pict>
          <v:shape id="_x0000_s1999" style="position:absolute;margin-left:272.3pt;margin-top:4.7pt;width:81.2pt;height:69.9pt;z-index:-251663872" coordsize="1624,1398" o:regroupid="11" o:allowincell="f" path="m56,l23,,7,7,,23,,56,,1340r,33l7,1390r16,6l56,1397r1511,l1600,1396r16,-6l1623,1373r1,-32l1624,56r-1,-33l1617,7,1600,r-33,l56,xe" filled="f" strokecolor="#b3b3b3" strokeweight="1pt">
            <v:path arrowok="t"/>
          </v:shape>
        </w:pict>
      </w:r>
      <w:r w:rsidRPr="00A94DB9">
        <w:rPr>
          <w:noProof/>
        </w:rPr>
        <w:pict>
          <v:polyline id="_x0000_s2000" style="position:absolute;z-index:-251677184" points="275.1pt,4.7pt,273.45pt,4.7pt,272.65pt,5.05pt,272.3pt,5.85pt,272.3pt,7.5pt,272.3pt,71.75pt,272.3pt,73.35pt,272.65pt,74.2pt,273.45pt,74.5pt,275.1pt,74.55pt,350.65pt,74.55pt,352.3pt,74.5pt,353.1pt,74.2pt,353.45pt,73.35pt,353.5pt,71.75pt,353.5pt,7.5pt,353.45pt,5.85pt,353.15pt,5.05pt,352.3pt,4.7pt,350.65pt,4.7pt,275.1pt,4.7pt" coordsize="1624,1398" o:regroupid="11" o:allowincell="f" stroked="f">
            <v:path arrowok="t"/>
          </v:polyline>
        </w:pict>
      </w: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 w:rsidRPr="00A94DB9">
        <w:rPr>
          <w:noProof/>
        </w:rPr>
        <w:pict>
          <v:polyline id="_x0000_s2001" style="position:absolute;z-index:-251610624" points="421.25pt,8.6pt,421.25pt,53.1pt,443.8pt,53.1pt,442.1pt,51.7pt,440.45pt,50.05pt,438.85pt,48.2pt,437.3pt,46.15pt,435.8pt,43.9pt,434.35pt,41.55pt,433pt,39.05pt,431.65pt,36.5pt,430.4pt,33.85pt,429.2pt,31.15pt,428.1pt,28.5pt,427pt,25.85pt,426pt,23.25pt,425.1pt,20.7pt,424.25pt,18.25pt,423.5pt,15.95pt,422.8pt,13.8pt,422.2pt,11.85pt,421.65pt,10.1pt,421.25pt,8.6pt" coordsize="451,890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002" style="position:absolute;z-index:-251611648" points="419.7pt,8.6pt,419.25pt,10.1pt,418.75pt,11.85pt,418.1pt,13.8pt,417.45pt,15.95pt,416.65pt,18.25pt,415.8pt,20.7pt,414.9pt,23.25pt,413.9pt,25.85pt,412.85pt,28.5pt,411.7pt,31.15pt,410.5pt,33.85pt,409.25pt,36.5pt,407.95pt,39.05pt,406.55pt,41.55pt,405.1pt,43.9pt,403.6pt,46.15pt,402.05pt,48.2pt,400.45pt,50.05pt,398.8pt,51.7pt,397.15pt,53.1pt,419.7pt,53.1pt,419.7pt,8.6pt" coordsize="451,890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003" style="position:absolute;z-index:-251612672" points="456.9pt,5.85pt,422.7pt,5.85pt,423.9pt,11.25pt,425.05pt,16.15pt,426.1pt,20.5pt,427.05pt,24.45pt,428pt,27.95pt,428.85pt,31.05pt,429.75pt,33.8pt,430.6pt,36.2pt,431.45pt,38.35pt,432.4pt,40.25pt,433.35pt,41.9pt,434.4pt,43.4pt,435.55pt,44.75pt,436.85pt,46pt,438.25pt,47.2pt,439.8pt,48.3pt,441.5pt,49.45pt,443.45pt,50.6pt,445.55pt,51.85pt,447.9pt,53.2pt,464pt,53.2pt,464pt,53.2pt,464pt,28.45pt,464pt,28.45pt,463.55pt,27.4pt,462.7pt,25.25pt,461.95pt,23.25pt,461.25pt,21.35pt,460.6pt,19.55pt,460pt,17.8pt,459.5pt,16.2pt,459.05pt,14.7pt,458.65pt,13.35pt,458.3pt,12.05pt,458pt,10.9pt,457.75pt,9.85pt,457.5pt,8.9pt,457.35pt,8.1pt,457.2pt,7.4pt,457.1pt,6.85pt,457pt,6.4pt,456.95pt,6.1pt,456.9pt,5.85pt" coordsize="827,947" o:regroupid="11" o:allowincell="f" fillcolor="#2a2a29" stroked="f">
            <v:path arrowok="t"/>
          </v:polyline>
        </w:pict>
      </w:r>
      <w:r w:rsidRPr="00A94DB9">
        <w:rPr>
          <w:noProof/>
        </w:rPr>
        <w:pict>
          <v:rect id="_x0000_s2004" style="position:absolute;margin-left:58.7pt;margin-top:7.65pt;width:23.6pt;height:31.85pt;z-index:-251659776" o:regroupid="11" o:allowincell="f" stroked="f">
            <v:path arrowok="t"/>
          </v:rect>
        </w:pict>
      </w:r>
      <w:r w:rsidRPr="00A94DB9">
        <w:rPr>
          <w:noProof/>
        </w:rPr>
        <w:pict>
          <v:rect id="_x0000_s2005" style="position:absolute;margin-left:57.25pt;margin-top:5.7pt;width:26.5pt;height:35.8pt;z-index:-251660800" o:regroupid="11" o:allowincell="f" stroked="f">
            <v:path arrowok="t"/>
          </v:rect>
        </w:pict>
      </w:r>
      <w:r w:rsidRPr="00A94DB9">
        <w:rPr>
          <w:noProof/>
        </w:rPr>
        <w:pict>
          <v:group id="_x0000_s2006" style="position:absolute;margin-left:310.55pt;margin-top:9.5pt;width:4.7pt;height:5.95pt;z-index:-251666944" coordorigin="7351,-6480" coordsize="94,119" o:regroupid="11" o:allowincell="f">
            <v:shape id="_x0000_s2007" style="position:absolute;left:7351;top:-6480;width:94;height:119;mso-position-horizontal-relative:page;mso-position-vertical-relative:page" coordsize="94,119" o:allowincell="f" path="m23,l,,,118r22,l22,41r26,l23,e" fillcolor="#2a2a29" stroked="f">
              <v:path arrowok="t"/>
            </v:shape>
            <v:shape id="_x0000_s2008" style="position:absolute;left:7351;top:-6480;width:94;height:119;mso-position-horizontal-relative:page;mso-position-vertical-relative:page" coordsize="94,119" o:allowincell="f" path="m48,41r-26,l70,118r24,l94,79r-22,l48,41e" fillcolor="#2a2a29" stroked="f">
              <v:path arrowok="t"/>
            </v:shape>
            <v:rect id="_x0000_s2009" style="position:absolute;left:7423;top:-6480;width:22;height:79;mso-position-horizontal-relative:page;mso-position-vertical-relative:page" o:allowincell="f" fillcolor="#2a2a29" stroked="f">
              <v:path arrowok="t"/>
            </v:rect>
          </v:group>
        </w:pict>
      </w:r>
      <w:r w:rsidRPr="00A94DB9">
        <w:rPr>
          <w:noProof/>
        </w:rPr>
        <w:pict>
          <v:polyline id="_x0000_s2010" style="position:absolute;z-index:-251673088" points="328.5pt,5.65pt,312.9pt,5.65pt,314.9pt,5.7pt,316.85pt,5.95pt,318.75pt,6.35pt,320.6pt,6.85pt,322.4pt,7.55pt,324.15pt,8.35pt,325.8pt,9.3pt,327.35pt,10.35pt,328.8pt,11.5pt,330.2pt,12.8pt,331.45pt,14.2pt,332.65pt,15.65pt,333.7pt,17.2pt,334.65pt,18.85pt,335.45pt,20.6pt,336.1pt,22.4pt,336.65pt,24.25pt,337.05pt,26.15pt,337.3pt,28.1pt,337.35pt,30.1pt,337.3pt,32.15pt,337.05pt,34.1pt,336.65pt,36pt,336.1pt,37.85pt,335.45pt,39.65pt,334.65pt,41.4pt,333.7pt,43.05pt,332.65pt,44.6pt,331.45pt,46.05pt,330.2pt,47.45pt,328.8pt,48.7pt,327.35pt,49.9pt,325.8pt,50.95pt,324.15pt,51.9pt,322.4pt,52.7pt,320.6pt,53.35pt,318.75pt,53.9pt,316.85pt,54.3pt,314.9pt,54.55pt,312.9pt,54.6pt,328.5pt,54.6pt,330.05pt,53.55pt,331.8pt,52.2pt,333.4pt,50.65pt,334.95pt,49.05pt,336.3pt,47.3pt,337.55pt,45.45pt,338.7pt,43.45pt,339.65pt,41.45pt,340.45pt,39.3pt,341.1pt,37.1pt,341.55pt,34.85pt,341.85pt,32.5pt,341.95pt,30.1pt,341.85pt,27.75pt,341.55pt,25.4pt,341.1pt,23.15pt,340.45pt,20.95pt,339.65pt,18.8pt,338.7pt,16.75pt,337.55pt,14.8pt,336.3pt,12.95pt,334.95pt,11.2pt,333.4pt,9.6pt,331.8pt,8.05pt,330.05pt,6.65pt,328.5pt,5.65pt" coordsize="581,980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011" style="position:absolute;z-index:-251674112" points="312.9pt,1.1pt,310.5pt,1.15pt,308.15pt,1.45pt,305.9pt,1.9pt,303.7pt,2.55pt,301.55pt,3.35pt,299.55pt,4.3pt,297.6pt,5.45pt,295.7pt,6.7pt,293.95pt,8.05pt,292.35pt,9.6pt,290.8pt,11.2pt,289.45pt,12.95pt,288.2pt,14.85pt,287.05pt,16.8pt,286.1pt,18.8pt,285.3pt,20.95pt,284.65pt,23.15pt,284.2pt,25.4pt,283.9pt,27.75pt,283.85pt,30.15pt,283.9pt,32.5pt,284.2pt,34.85pt,284.65pt,37.1pt,285.3pt,39.3pt,286.1pt,41.45pt,287.05pt,43.5pt,288.2pt,45.45pt,289.45pt,47.3pt,290.8pt,49.05pt,292.35pt,50.65pt,293.95pt,52.2pt,295.7pt,53.6pt,297.6pt,54.85pt,299.55pt,55.95pt,301.55pt,56.9pt,303.7pt,57.7pt,305.9pt,58.35pt,308.15pt,58.8pt,310.5pt,59.1pt,312.9pt,59.2pt,315.25pt,59.1pt,317.6pt,58.8pt,319.85pt,58.35pt,322.05pt,57.7pt,324.2pt,56.9pt,326.25pt,55.95pt,328.2pt,54.85pt,328.5pt,54.65pt,312.9pt,54.65pt,310.85pt,54.55pt,308.9pt,54.3pt,307pt,53.9pt,305.15pt,53.4pt,303.35pt,52.7pt,301.6pt,51.9pt,300pt,50.95pt,298.4pt,49.9pt,296.95pt,48.75pt,295.55pt,47.45pt,294.3pt,46.05pt,293.1pt,44.6pt,292.05pt,43.05pt,291.1pt,41.4pt,290.3pt,39.65pt,289.65pt,37.85pt,289.1pt,36pt,288.7pt,34.1pt,288.45pt,32.15pt,288.4pt,30.15pt,288.45pt,28.1pt,288.7pt,26.15pt,289.1pt,24.25pt,289.65pt,22.4pt,290.3pt,20.6pt,291.1pt,18.85pt,292.05pt,17.25pt,293.1pt,15.65pt,294.3pt,14.2pt,295.55pt,12.8pt,296.95pt,11.55pt,298.4pt,10.35pt,300pt,9.3pt,301.6pt,8.35pt,303.35pt,7.55pt,305.15pt,6.9pt,307pt,6.35pt,308.9pt,5.95pt,310.85pt,5.7pt,312.9pt,5.65pt,328.5pt,5.65pt,328.2pt,5.45pt,326.25pt,4.3pt,324.2pt,3.35pt,322.05pt,2.55pt,319.85pt,1.9pt,317.6pt,1.45pt,315.25pt,1.15pt,312.9pt,1.1pt" coordsize="893,1162" o:regroupid="11" o:allowincell="f" fillcolor="#2a2a29" stroked="f">
            <v:path arrowok="t"/>
          </v:polyline>
        </w:pict>
      </w: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 w:rsidRPr="00A94DB9">
        <w:rPr>
          <w:noProof/>
        </w:rPr>
        <w:pict>
          <v:polyline id="_x0000_s2012" style="position:absolute;z-index:-251606528" points="391.4pt,5.9pt,390.5pt,7.65pt,389.65pt,9.3pt,388.9pt,10.85pt,388.25pt,12.25pt,387.65pt,13.55pt,387.15pt,14.7pt,386.7pt,15.7pt,386.3pt,16.6pt,386pt,17.4pt,385.7pt,18.1pt,385.5pt,18.6pt,385.35pt,19.05pt,385.25pt,19.35pt,385.15pt,19.6pt,384.95pt,20.7pt,384.9pt,21.4pt,385pt,21.75pt,385.35pt,21.8pt,386.05pt,21.45pt,387.1pt,20.85pt,394.95pt,20.85pt,394.7pt,20.4pt,394.5pt,20.1pt,397.65pt,20.1pt,397.7pt,20.05pt,397.65pt,19.7pt,397.4pt,18.85pt,397.15pt,18.1pt,396.9pt,17.4pt,396.7pt,16.8pt,396.45pt,16.2pt,396.2pt,15.6pt,395.95pt,14.95pt,395.65pt,14.3pt,395.3pt,13.55pt,394.9pt,12.7pt,394.4pt,11.7pt,393.85pt,10.6pt,393.2pt,9.35pt,391.6pt,6.2pt,391.4pt,5.9pt" coordsize="257,318" o:regroupid="11" o:allowincell="f" fillcolor="#2a2a29" stroked="f">
            <v:path arrowok="t"/>
          </v:polyline>
        </w:pict>
      </w:r>
      <w:r w:rsidRPr="00A94DB9">
        <w:rPr>
          <w:noProof/>
        </w:rPr>
        <w:pict>
          <v:group id="_x0000_s2013" style="position:absolute;margin-left:300.1pt;margin-top:1.15pt;width:25.55pt;height:38.55pt;z-index:-251671040" coordorigin="7142,-6447" coordsize="511,771" o:regroupid="11" o:allowincell="f">
            <v:shape id="_x0000_s2014" style="position:absolute;left:7142;top:-6447;width:511;height:771;mso-position-horizontal-relative:page;mso-position-vertical-relative:page" coordsize="511,771" o:allowincell="f" path="m329,345r-99,l266,369r,l303,394r,1l329,345e" fillcolor="#2a2a29" stroked="f">
              <v:path arrowok="t"/>
            </v:shape>
            <v:shape id="_x0000_s2015" style="position:absolute;left:7142;top:-6447;width:511;height:771;mso-position-horizontal-relative:page;mso-position-vertical-relative:page" coordsize="511,771" o:allowincell="f" path="m511,r-1,l229,346r1,-1l329,345,511,r,e" fillcolor="#2a2a29" stroked="f">
              <v:path arrowok="t"/>
            </v:shape>
            <v:shape id="_x0000_s2016" style="position:absolute;left:7142;top:-6447;width:511;height:771;mso-position-horizontal-relative:page;mso-position-vertical-relative:page" coordsize="511,771" o:allowincell="f" path="m510,r,l510,r1,l510,e" fillcolor="#2a2a29" stroked="f">
              <v:path arrowok="t"/>
            </v:shape>
            <v:shape id="_x0000_s2017" style="position:absolute;left:7142;top:-6447;width:511;height:771;mso-position-horizontal-relative:page;mso-position-vertical-relative:page" coordsize="511,771" o:allowincell="f" path="m1,768l,771r,-1l1,768e" fillcolor="#2a2a29" stroked="f">
              <v:path arrowok="t"/>
            </v:shape>
          </v:group>
        </w:pict>
      </w: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 w:rsidRPr="00A94DB9">
        <w:rPr>
          <w:noProof/>
        </w:rPr>
        <w:pict>
          <v:polyline id="_x0000_s2018" style="position:absolute;z-index:-251613696" points="395.2pt,13.35pt,395.45pt,13.35pt,395.35pt,12.8pt,395.3pt,12.65pt,395.2pt,12.4pt,395.2pt,12.4pt,395.2pt,12.4pt,395.2pt,13.35pt" coordsize="20,263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019" style="position:absolute;z-index:-251667968" points="313.65pt,6.6pt,312.75pt,6.6pt,311.9pt,6.9pt,311.1pt,7.45pt,310.4pt,8.3pt,310.15pt,9.15pt,310.15pt,10.05pt,310.4pt,10.95pt,310.95pt,11.75pt,311.75pt,12.45pt,312.65pt,12.8pt,313.6pt,12.85pt,314.5pt,12.65pt,315.3pt,12.2pt,315.95pt,11.5pt,316.25pt,10.9pt,316.45pt,10.05pt,316.35pt,9.2pt,316.05pt,8.35pt,315.4pt,7.55pt,314.5pt,6.8pt,313.65pt,6.6pt" coordsize="127,126" o:regroupid="11" o:allowincell="f" stroked="f">
            <v:path arrowok="t"/>
          </v:polyline>
        </w:pict>
      </w:r>
      <w:r w:rsidRPr="00A94DB9">
        <w:rPr>
          <w:noProof/>
        </w:rPr>
        <w:pict>
          <v:polyline id="_x0000_s2020" style="position:absolute;z-index:-251668992" points="312.85pt,4.6pt,311.95pt,4.7pt,311.05pt,5pt,310.25pt,5.45pt,309.55pt,6.1pt,308.9pt,6.85pt,308.5pt,7.65pt,308.2pt,8.5pt,308.15pt,9.4pt,308.2pt,10.3pt,308.4pt,11.15pt,308.8pt,12pt,309.35pt,12.85pt,310.1pt,13.6pt,310.95pt,14.25pt,311.85pt,14.65pt,312.8pt,14.85pt,313.75pt,14.85pt,314.65pt,14.75pt,315.55pt,14.45pt,316.35pt,14pt,317.1pt,13.4pt,317.7pt,12.6pt,317.75pt,12.6pt,318.15pt,11.75pt,318.4pt,10.9pt,318.5pt,10.05pt,318.45pt,9.15pt,318.2pt,8.25pt,317.8pt,7.4pt,317.25pt,6.6pt,316.55pt,5.85pt,315.65pt,5.15pt,314.75pt,4.8pt,313.8pt,4.6pt,312.85pt,4.6pt" coordsize="207,206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021" style="position:absolute;z-index:-251670016" points="313.6pt,7.15pt,312.65pt,7.15pt,311.75pt,7.55pt,311.05pt,8.3pt,310.75pt,9.2pt,310.75pt,10.2pt,311.15pt,11.15pt,311.9pt,11.85pt,312.15pt,12pt,312.4pt,12.15pt,312.7pt,12.2pt,313pt,12.3pt,314pt,12.25pt,314.85pt,11.85pt,315.55pt,11.1pt,315.9pt,10.2pt,315.85pt,9.2pt,315.45pt,8.25pt,314.75pt,7.55pt,314.5pt,7.4pt,314.2pt,7.25pt,313.6pt,7.15pt" coordsize="103,103" o:regroupid="11" o:allowincell="f" stroked="f">
            <v:path arrowok="t"/>
          </v:polyline>
        </w:pict>
      </w:r>
      <w:r w:rsidRPr="00A94DB9">
        <w:rPr>
          <w:noProof/>
        </w:rPr>
        <w:pict>
          <v:group id="_x0000_s2022" style="position:absolute;margin-left:300.1pt;margin-top:8.4pt;width:1pt;height:21.3pt;z-index:-251672064" coordorigin="7142,-6102" coordsize="20,426" o:regroupid="11" o:allowincell="f">
            <v:shape id="_x0000_s2023" style="position:absolute;left:7142;top:-6102;width:20;height:426;mso-position-horizontal-relative:page;mso-position-vertical-relative:page" coordsize="20,426" o:allowincell="f" path="m,425r,l,425r,e" fillcolor="#2a2a29" stroked="f">
              <v:path arrowok="t"/>
            </v:shape>
            <v:shape id="_x0000_s2024" style="position:absolute;left:7142;top:-6102;width:20;height:426;mso-position-horizontal-relative:page;mso-position-vertical-relative:page" coordsize="20,426" o:allowincell="f" path="m230,r-1,l5,409,,425r,l,425r,l,425,13,415,302,49r1,-1l266,23r,l230,e" fillcolor="#2a2a29" stroked="f">
              <v:path arrowok="t"/>
            </v:shape>
          </v:group>
        </w:pict>
      </w:r>
      <w:r w:rsidRPr="00A94DB9">
        <w:rPr>
          <w:noProof/>
        </w:rPr>
        <w:pict>
          <v:group id="_x0000_s2025" style="position:absolute;margin-left:327.25pt;margin-top:7.75pt;width:5.9pt;height:4.5pt;z-index:-251675136" coordorigin="7685,-6115" coordsize="118,90" o:regroupid="11" o:allowincell="f">
            <v:shape id="_x0000_s2026" style="position:absolute;left:7685;top:-6115;width:118;height:90;mso-position-horizontal-relative:page;mso-position-vertical-relative:page" coordsize="118,90" o:allowincell="f" path="m118,l,,,90r20,l20,23r98,l118,e" fillcolor="#2a2a29" stroked="f">
              <v:path arrowok="t"/>
            </v:shape>
            <v:rect id="_x0000_s2027" style="position:absolute;left:7783;top:-6092;width:20;height:64;mso-position-horizontal-relative:page;mso-position-vertical-relative:page" o:allowincell="f" fillcolor="#2a2a29" stroked="f">
              <v:path arrowok="t"/>
            </v:rect>
            <v:rect id="_x0000_s2028" style="position:absolute;left:7737;top:-6092;width:20;height:59;mso-position-horizontal-relative:page;mso-position-vertical-relative:page" o:allowincell="f" fillcolor="#2a2a29" stroked="f">
              <v:path arrowok="t"/>
            </v:rect>
          </v:group>
        </w:pict>
      </w:r>
      <w:r w:rsidRPr="00A94DB9">
        <w:rPr>
          <w:noProof/>
        </w:rPr>
        <w:pict>
          <v:polyline id="_x0000_s2029" style="position:absolute;z-index:-251676160" points="292.6pt,6.1pt,292.6pt,7.3pt,296.75pt,8.2pt,292.6pt,9.25pt,292.6pt,10.65pt,296.65pt,11.75pt,292.6pt,12.65pt,292.6pt,13.9pt,298.5pt,12.45pt,298.5pt,11.15pt,294.1pt,10pt,298.5pt,8.8pt,298.5pt,7.5pt,292.6pt,6.1pt" coordsize="119,156" o:regroupid="11" o:allowincell="f" fillcolor="#2a2a29" stroked="f">
            <v:path arrowok="t"/>
          </v:polyline>
        </w:pict>
      </w:r>
    </w:p>
    <w:p w:rsidR="00A90C2D" w:rsidRDefault="00CF7215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Arial" w:hAnsi="Arial" w:cs="Arial"/>
          <w:color w:val="000000"/>
          <w:sz w:val="26"/>
          <w:szCs w:val="26"/>
        </w:rPr>
      </w:pPr>
      <w:r w:rsidRPr="00A94DB9">
        <w:rPr>
          <w:noProof/>
        </w:rPr>
        <w:pict>
          <v:polyline id="_x0000_s2051" style="position:absolute;z-index:-251641344" points="203.05pt,4.15pt,198.75pt,7.8pt,196.95pt,9.35pt,195.35pt,10.75pt,193.95pt,12.05pt,192.75pt,13.2pt,191.7pt,14.25pt,190.85pt,15.2pt,190.15pt,16.15pt,190.05pt,16.25pt,190.05pt,16.25pt,190.05pt,25.05pt,190.05pt,25.05pt,190.5pt,26.25pt,190.75pt,26.8pt,191.05pt,27.4pt,191.55pt,28pt,192.2pt,28.55pt,193pt,28.85pt,193.95pt,28.9pt,195.15pt,28.55pt,196.2pt,28pt,196.7pt,27.45pt,196.8pt,26.7pt,196.6pt,25.35pt,196.75pt,23.9pt,196.95pt,22.95pt,197.3pt,22.3pt,198pt,21.7pt,198.95pt,21.35pt,199.8pt,21pt,200.55pt,20.7pt,201.2pt,20.35pt,201.8pt,20pt,202.3pt,19.65pt,202.8pt,19.15pt,203.2pt,18.65pt,203.65pt,18pt,204pt,17.3pt,204.4pt,16.45pt,204.8pt,15.45pt,205.2pt,14.25pt,205.6pt,12.95pt,206.05pt,11.4pt,206.55pt,9.65pt,207.1pt,7.65pt,203.05pt,4.15pt" coordsize="341,495" o:regroupid="11" o:allowincell="f" fillcolor="#2a2a29" stroked="f">
            <v:path arrowok="t"/>
          </v:polyline>
        </w:pict>
      </w:r>
      <w:r w:rsidRPr="00A94DB9">
        <w:rPr>
          <w:noProof/>
        </w:rPr>
        <w:pict>
          <v:shape id="_x0000_s2030" style="position:absolute;margin-left:442.2pt;margin-top:12.65pt;width:16.4pt;height:16.5pt;z-index:-251565568" coordsize="328,330" o:regroupid="11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2031" style="position:absolute;z-index:-251566592" points="450.65pt,12.65pt,449.45pt,12.7pt,448.3pt,12.9pt,447.25pt,13.3pt,446.25pt,13.75pt,445.35pt,14.35pt,444.5pt,15.1pt,443.8pt,15.9pt,443.2pt,16.8pt,442.75pt,17.75pt,442.4pt,18.8pt,442.2pt,19.85pt,442.25pt,21.2pt,442.45pt,22.4pt,442.75pt,23.55pt,443.2pt,24.6pt,443.75pt,25.55pt,444.4pt,26.4pt,445.1pt,27.15pt,445.95pt,27.8pt,446.85pt,28.3pt,447.8pt,28.7pt,448.8pt,29pt,449.9pt,29.1pt,450.35pt,29.15pt,451.5pt,29.05pt,452.6pt,28.8pt,453.65pt,28.45pt,454.65pt,27.95pt,455.55pt,27.3pt,456.35pt,26.6pt,457.05pt,25.75pt,457.6pt,24.85pt,458.1pt,23.85pt,458.4pt,22.75pt,458.6pt,21.65pt,458.5pt,20.4pt,458.3pt,19.2pt,458pt,18.05pt,457.55pt,17pt,456.95pt,16.1pt,456.3pt,15.25pt,455.55pt,14.5pt,454.7pt,13.85pt,453.75pt,13.35pt,452.8pt,13pt,451.75pt,12.75pt,450.65pt,12.65pt" coordsize="328,330" o:regroupid="11" o:allowincell="f" stroked="f">
            <v:path arrowok="t"/>
          </v:polyline>
        </w:pict>
      </w:r>
      <w:r w:rsidRPr="00A94DB9">
        <w:rPr>
          <w:noProof/>
        </w:rPr>
        <w:pict>
          <v:shape id="_x0000_s2032" style="position:absolute;margin-left:214pt;margin-top:12.65pt;width:16.4pt;height:16.5pt;z-index:-251571712" coordsize="328,330" o:regroupid="11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2033" style="position:absolute;z-index:-251572736" points="222.45pt,12.65pt,221.25pt,12.7pt,220.1pt,12.9pt,219.05pt,13.3pt,218.05pt,13.75pt,217.15pt,14.35pt,216.3pt,15.1pt,215.6pt,15.9pt,215pt,16.8pt,214.55pt,17.75pt,214.2pt,18.8pt,214pt,19.85pt,214.05pt,21.2pt,214.25pt,22.4pt,214.55pt,23.55pt,215pt,24.6pt,215.55pt,25.55pt,216.2pt,26.4pt,216.9pt,27.15pt,217.75pt,27.8pt,218.65pt,28.3pt,219.6pt,28.7pt,220.6pt,29pt,221.7pt,29.1pt,222.15pt,29.15pt,223.3pt,29.05pt,224.4pt,28.8pt,225.45pt,28.45pt,226.45pt,27.95pt,227.35pt,27.3pt,228.15pt,26.6pt,228.85pt,25.75pt,229.4pt,24.85pt,229.9pt,23.85pt,230.2pt,22.75pt,230.4pt,21.65pt,230.3pt,20.4pt,230.1pt,19.2pt,229.8pt,18.05pt,229.35pt,17pt,228.75pt,16.1pt,228.1pt,15.25pt,227.35pt,14.5pt,226.5pt,13.85pt,225.55pt,13.35pt,224.6pt,13pt,223.55pt,12.75pt,222.45pt,12.65pt" coordsize="328,330" o:regroupid="11" o:allowincell="f" stroked="f">
            <v:path arrowok="t"/>
          </v:polyline>
        </w:pict>
      </w:r>
      <w:r w:rsidRPr="00A94DB9">
        <w:rPr>
          <w:noProof/>
        </w:rPr>
        <w:pict>
          <v:shape id="_x0000_s2034" style="position:absolute;margin-left:144.55pt;margin-top:12.65pt;width:16.4pt;height:16.5pt;z-index:-251573760" coordsize="328,330" o:regroupid="11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2035" style="position:absolute;z-index:-251574784" points="153pt,12.65pt,151.8pt,12.7pt,150.65pt,12.9pt,149.6pt,13.3pt,148.6pt,13.75pt,147.7pt,14.35pt,146.85pt,15.1pt,146.15pt,15.9pt,145.55pt,16.8pt,145.1pt,17.75pt,144.75pt,18.8pt,144.55pt,19.85pt,144.6pt,21.2pt,144.8pt,22.4pt,145.1pt,23.55pt,145.55pt,24.6pt,146.1pt,25.55pt,146.75pt,26.4pt,147.45pt,27.15pt,148.3pt,27.8pt,149.2pt,28.3pt,150.15pt,28.7pt,151.15pt,29pt,152.25pt,29.1pt,152.7pt,29.15pt,153.85pt,29.05pt,154.95pt,28.8pt,156pt,28.45pt,157pt,27.95pt,157.9pt,27.3pt,158.7pt,26.6pt,159.4pt,25.75pt,159.95pt,24.85pt,160.45pt,23.85pt,160.75pt,22.75pt,160.95pt,21.65pt,160.85pt,20.4pt,160.65pt,19.2pt,160.35pt,18.05pt,159.9pt,17pt,159.3pt,16.1pt,158.65pt,15.25pt,157.9pt,14.5pt,157.05pt,13.85pt,156.1pt,13.35pt,155.15pt,13pt,154.1pt,12.75pt,153pt,12.65pt" coordsize="328,330" o:regroupid="11" o:allowincell="f" stroked="f">
            <v:path arrowok="t"/>
          </v:polyline>
        </w:pict>
      </w:r>
      <w:r w:rsidRPr="00A94DB9">
        <w:rPr>
          <w:noProof/>
        </w:rPr>
        <w:pict>
          <v:shape id="_x0000_s2036" style="position:absolute;margin-left:75.1pt;margin-top:12.65pt;width:16.4pt;height:16.5pt;z-index:-251575808" coordsize="328,330" o:regroupid="11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2037" style="position:absolute;z-index:-251576832" points="83.55pt,12.65pt,82.35pt,12.7pt,81.2pt,12.9pt,80.15pt,13.3pt,79.15pt,13.75pt,78.25pt,14.35pt,77.4pt,15.1pt,76.7pt,15.9pt,76.1pt,16.8pt,75.65pt,17.75pt,75.3pt,18.8pt,75.1pt,19.85pt,75.15pt,21.2pt,75.35pt,22.4pt,75.65pt,23.55pt,76.1pt,24.6pt,76.65pt,25.55pt,77.3pt,26.4pt,78pt,27.15pt,78.85pt,27.8pt,79.75pt,28.3pt,80.7pt,28.7pt,81.7pt,29pt,82.8pt,29.1pt,83.25pt,29.15pt,84.4pt,29.05pt,85.5pt,28.8pt,86.55pt,28.45pt,87.55pt,27.95pt,88.45pt,27.3pt,89.25pt,26.6pt,89.95pt,25.75pt,90.5pt,24.85pt,91pt,23.85pt,91.3pt,22.75pt,91.5pt,21.65pt,91.4pt,20.4pt,91.2pt,19.2pt,90.9pt,18.05pt,90.45pt,17pt,89.85pt,16.1pt,89.2pt,15.25pt,88.45pt,14.5pt,87.6pt,13.85pt,86.65pt,13.35pt,85.7pt,13pt,84.65pt,12.75pt,83.55pt,12.65pt" coordsize="328,330" o:regroupid="11" o:allowincell="f" stroked="f">
            <v:path arrowok="t"/>
          </v:polyline>
        </w:pict>
      </w:r>
      <w:r w:rsidRPr="00A94DB9">
        <w:rPr>
          <w:noProof/>
        </w:rPr>
        <w:pict>
          <v:shape id="_x0000_s2038" style="position:absolute;margin-left:331.65pt;margin-top:12.65pt;width:16.4pt;height:16.5pt;z-index:-251577856" coordsize="328,330" o:regroupid="11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2039" style="position:absolute;z-index:-251578880" points="340.1pt,12.65pt,338.9pt,12.7pt,337.75pt,12.9pt,336.7pt,13.3pt,335.7pt,13.75pt,334.8pt,14.35pt,333.95pt,15.1pt,333.25pt,15.9pt,332.65pt,16.8pt,332.2pt,17.75pt,331.85pt,18.8pt,331.65pt,19.85pt,331.7pt,21.2pt,331.9pt,22.4pt,332.2pt,23.55pt,332.65pt,24.6pt,333.2pt,25.55pt,333.85pt,26.4pt,334.55pt,27.15pt,335.4pt,27.8pt,336.3pt,28.3pt,337.25pt,28.7pt,338.25pt,29pt,339.35pt,29.1pt,339.8pt,29.15pt,340.95pt,29.05pt,342.05pt,28.8pt,343.1pt,28.45pt,344.1pt,27.95pt,345pt,27.3pt,345.8pt,26.6pt,346.5pt,25.75pt,347.05pt,24.85pt,347.55pt,23.85pt,347.85pt,22.75pt,348.05pt,21.65pt,347.95pt,20.4pt,347.75pt,19.2pt,347.45pt,18.05pt,347pt,17pt,346.4pt,16.1pt,345.75pt,15.25pt,345pt,14.5pt,344.15pt,13.85pt,343.2pt,13.35pt,342.25pt,13pt,341.2pt,12.75pt,340.1pt,12.65pt" coordsize="328,330" o:regroupid="11" o:allowincell="f" stroked="f">
            <v:path arrowok="t"/>
          </v:polyline>
        </w:pict>
      </w:r>
      <w:r w:rsidRPr="00A94DB9">
        <w:rPr>
          <w:noProof/>
        </w:rPr>
        <w:pict>
          <v:polyline id="_x0000_s2040" style="position:absolute;z-index:-251605504" points="397.65pt,.1pt,394.55pt,.1pt,395.9pt,.8pt,396.8pt,1pt,397.35pt,.85pt,397.6pt,.5pt,397.65pt,.1pt" coordsize="63,20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041" style="position:absolute;z-index:-251607552" points="399.55pt,9.2pt,394.55pt,9.2pt,395.55pt,9.8pt,396.5pt,10.1pt,397.4pt,10.15pt,398.15pt,10.05pt,398.85pt,9.75pt,399.4pt,9.35pt,399.55pt,9.2pt" coordsize="101,20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042" style="position:absolute;z-index:-251608576" points="395pt,.85pt,387.15pt,.85pt,387.25pt,1.5pt,387.05pt,2.1pt,386.25pt,3.1pt,385.35pt,4.2pt,385.15pt,4.85pt,385.95pt,5.6pt,386.7pt,6.15pt,387.5pt,6.8pt,388.1pt,7.6pt,388.5pt,8.45pt,388.6pt,9.35pt,388.6pt,9.4pt,388.5pt,10.4pt,388.15pt,11.35pt,387.65pt,12.2pt,387pt,13pt,386.2pt,13.65pt,386.9pt,14.2pt,387.75pt,14.65pt,388.75pt,15.1pt,390.05pt,15.65pt,391pt,16.4pt,391.55pt,17.2pt,391.8pt,18.05pt,391.8pt,18.55pt,391.85pt,18.85pt,391.75pt,19.5pt,391.55pt,19.9pt,391.3pt,20.3pt,391.45pt,20.3pt,397.1pt,20.3pt,397.75pt,20.2pt,398.8pt,20.05pt,399.75pt,19.85pt,400.65pt,19.65pt,401.45pt,19.4pt,402.1pt,19.15pt,402.7pt,18.85pt,403.15pt,18.55pt,403.45pt,18.3pt,403.65pt,18pt,403.7pt,17.75pt,403.6pt,17.5pt,403.35pt,17.3pt,403pt,17.1pt,401.35pt,16.4pt,399.95pt,15.55pt,398.7pt,14.7pt,397.7pt,13.8pt,396.8pt,12.85pt,396.1pt,12pt,395.55pt,11.15pt,395.15pt,10.45pt,394.85pt,9.85pt,394.65pt,9.4pt,394.55pt,9.15pt,399.55pt,9.15pt,399.9pt,8.85pt,400.2pt,8.3pt,400.4pt,7.75pt,400.45pt,7.25pt,400.4pt,6.8pt,400.15pt,6.5pt,399pt,5.6pt,397.95pt,4.6pt,397.05pt,3.6pt,396.25pt,2.6pt,395.6pt,1.7pt,395.1pt,.95pt,395pt,.85pt" coordsize="371,389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043" style="position:absolute;z-index:-251614720" points="385.6pt,3.5pt,385.3pt,3.5pt,385.3pt,3.5pt,385.3pt,4.65pt,385.3pt,4.65pt,385.55pt,4.7pt,385.75pt,4.45pt,385.7pt,3.8pt,385.6pt,3.5pt" coordsize="20,24" o:regroupid="11" o:allowincell="f" fillcolor="#2a2a29" stroked="f">
            <v:path arrowok="t"/>
          </v:polyline>
        </w:pict>
      </w:r>
      <w:r w:rsidRPr="00A94DB9">
        <w:rPr>
          <w:noProof/>
        </w:rPr>
        <w:pict>
          <v:group id="_x0000_s2044" style="position:absolute;margin-left:382.85pt;margin-top:3.35pt;width:2.7pt;height:8.55pt;z-index:-251615744" coordorigin="8797,-6003" coordsize="54,171" o:regroupid="11" o:allowincell="f">
            <v:shape id="_x0000_s2045" style="position:absolute;left:8797;top:-6003;width:54;height:171;mso-position-horizontal-relative:page;mso-position-vertical-relative:page" coordsize="54,171" o:allowincell="f" path="m307,r-5,l302,r,2l302,2r6,l307,e" fillcolor="#2a2a29" stroked="f">
              <v:path arrowok="t"/>
            </v:shape>
            <v:shape id="_x0000_s2046" style="position:absolute;left:8797;top:-6003;width:54;height:171;mso-position-horizontal-relative:page;mso-position-vertical-relative:page" coordsize="54,171" o:allowincell="f" path="m302,154r39,l347,148r6,-10l356,128r,-10l352,109r-7,-7l323,89,306,78r-4,-4l302,74r,80e" fillcolor="#2a2a29" stroked="f">
              <v:path arrowok="t"/>
            </v:shape>
          </v:group>
        </w:pict>
      </w:r>
      <w:r w:rsidRPr="00A94DB9">
        <w:rPr>
          <w:noProof/>
        </w:rPr>
        <w:pict>
          <v:polyline id="_x0000_s2047" style="position:absolute;z-index:-251616768" points="386.45pt,11.45pt,385.05pt,11.45pt,385.05pt,11.45pt,385.05pt,11.85pt,385.05pt,11.85pt,385.55pt,11.8pt,386.25pt,11.55pt,386.45pt,11.45pt" coordsize="28,20" o:regroupid="11" o:allowincell="f" fillcolor="#2a2a29" stroked="f">
            <v:path arrowok="t"/>
          </v:polyline>
        </w:pict>
      </w:r>
      <w:r w:rsidRPr="00A94DB9">
        <w:rPr>
          <w:noProof/>
        </w:rPr>
        <w:pict>
          <v:group id="_x0000_s2048" style="position:absolute;margin-left:382.85pt;margin-top:11.05pt;width:6.15pt;height:9.8pt;z-index:-251617792" coordorigin="8797,-5849" coordsize="123,196" o:regroupid="11" o:allowincell="f">
            <v:shape id="_x0000_s2049" style="position:absolute;left:8797;top:-5849;width:123;height:196;mso-position-horizontal-relative:page;mso-position-vertical-relative:page" coordsize="123,196" o:allowincell="f" path="m406,l366,r,l366,8r,l394,8r8,-5l406,e" fillcolor="#2a2a29" stroked="f">
              <v:path arrowok="t"/>
            </v:shape>
            <v:shape id="_x0000_s2050" style="position:absolute;left:8797;top:-5849;width:123;height:196;mso-position-horizontal-relative:page;mso-position-vertical-relative:page" coordsize="123,196" o:allowincell="f" path="m366,191r1,l389,189r19,-4l426,182r16,-5l456,173r12,-5l477,163r7,-5l488,153r1,-4l488,144r-5,-4l475,137,438,125,409,115r-23,-9l369,97r-3,-1l366,96r,95e" fillcolor="#2a2a29" stroked="f">
              <v:path arrowok="t"/>
            </v:shape>
          </v:group>
        </w:pict>
      </w:r>
    </w:p>
    <w:p w:rsidR="00A90C2D" w:rsidRDefault="00CF7215">
      <w:pPr>
        <w:widowControl w:val="0"/>
        <w:tabs>
          <w:tab w:val="left" w:pos="2980"/>
          <w:tab w:val="left" w:pos="4360"/>
          <w:tab w:val="left" w:pos="6720"/>
          <w:tab w:val="left" w:pos="8940"/>
        </w:tabs>
        <w:autoSpaceDE w:val="0"/>
        <w:autoSpaceDN w:val="0"/>
        <w:adjustRightInd w:val="0"/>
        <w:spacing w:before="32" w:after="0" w:line="228" w:lineRule="exact"/>
        <w:ind w:left="1601" w:right="-20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rect id="_x0000_s2052" style="position:absolute;left:0;text-align:left;margin-left:439.85pt;margin-top:11.3pt;width:81pt;height:10pt;z-index:-251604480;mso-position-horizontal-relative:page" o:regroupid="11" o:allowincell="f" filled="f" stroked="f">
            <v:textbox inset="0,0,0,0">
              <w:txbxContent>
                <w:p w:rsidR="00A90C2D" w:rsidRDefault="00CF7215">
                  <w:pPr>
                    <w:spacing w:after="0" w:line="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6" type="#_x0000_t75" style="width:81.55pt;height:9.55pt">
                        <v:imagedata r:id="rId112" o:title=""/>
                      </v:shape>
                    </w:pict>
                  </w:r>
                </w:p>
                <w:p w:rsidR="00A90C2D" w:rsidRDefault="00A90C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A94DB9">
        <w:rPr>
          <w:noProof/>
        </w:rPr>
        <w:pict>
          <v:polyline id="_x0000_s2053" style="position:absolute;left:0;text-align:left;z-index:-251609600" points="397.05pt,6.7pt,391.45pt,6.7pt,392.8pt,6.8pt,394.1pt,6.8pt,395.4pt,6.8pt,396.6pt,6.7pt,397.05pt,6.7pt" coordsize="113,20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054" style="position:absolute;left:0;text-align:left;z-index:-251618816" points="393.35pt,5.05pt,391.85pt,5.05pt,391.85pt,5.15pt,391.85pt,5.3pt,391.8pt,5.4pt,391.5pt,6.35pt,390.9pt,7.15pt,390.1pt,7.85pt,389.95pt,9.55pt,393.35pt,9.55pt,393.35pt,5.05pt" coordsize="68,91" o:regroupid="11" o:allowincell="f" fillcolor="#2a2a29" stroked="f">
            <v:path arrowok="t"/>
          </v:polyline>
        </w:pict>
      </w:r>
      <w:r w:rsidRPr="00A94DB9">
        <w:rPr>
          <w:noProof/>
        </w:rPr>
        <w:pict>
          <v:group id="_x0000_s2055" style="position:absolute;left:0;text-align:left;margin-left:123.7pt;margin-top:2.2pt;width:33.95pt;height:14.05pt;z-index:-251646464" coordorigin="3614,-5754" coordsize="679,281" o:regroupid="11" o:allowincell="f">
            <v:shape id="_x0000_s2056" style="position:absolute;left:3614;top:-5754;width:679;height:281;mso-position-horizontal-relative:page;mso-position-vertical-relative:page" coordsize="679,281" o:allowincell="f" path="m632,154l391,221r202,57l614,280r20,-3l652,269r14,-13l676,239r3,-21l676,199r-8,-17l655,168,639,157r-7,-3e" fillcolor="#2a2a29" stroked="f">
              <v:path arrowok="t"/>
            </v:shape>
            <v:shape id="_x0000_s2057" style="position:absolute;left:3614;top:-5754;width:679;height:281;mso-position-horizontal-relative:page;mso-position-vertical-relative:page" coordsize="679,281" o:allowincell="f" path="m65,l45,3,27,11,13,24,3,40,2,46,,65,4,84r9,17l27,115r18,10l288,58,86,2,65,e" fillcolor="#2a2a29" stroked="f">
              <v:path arrowok="t"/>
            </v:shape>
          </v:group>
        </w:pict>
      </w:r>
      <w:r w:rsidRPr="00A94DB9">
        <w:rPr>
          <w:noProof/>
        </w:rPr>
        <w:pict>
          <v:polyline id="_x0000_s2058" style="position:absolute;left:0;text-align:left;z-index:-251647488" points="154.4pt,2.2pt,153.4pt,2.3pt,125.7pt,10.05pt,124.9pt,10.55pt,124.25pt,11.3pt,123.85pt,12.15pt,123.75pt,13.1pt,123.85pt,14.15pt,124.35pt,15pt,125.1pt,15.65pt,125.95pt,16.05pt,126.95pt,16.2pt,128pt,16.1pt,155.4pt,8.45pt,156.3pt,7.95pt,157pt,7.25pt,157.5pt,6.4pt,157.7pt,5.45pt,157.6pt,4.5pt,157.5pt,4.2pt,157pt,3.4pt,156.3pt,2.75pt,155.4pt,2.35pt,154.4pt,2.2pt" coordsize="679,281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059" style="position:absolute;left:0;text-align:left;z-index:-251652608" points="83.55pt,6pt,77.85pt,6pt,77.35pt,6.5pt,77.35pt,9.6pt,77.85pt,10.15pt,83.55pt,10.15pt,84.1pt,9.6pt,84.1pt,6.5pt,83.55pt,6pt" coordsize="136,83" o:regroupid="11" o:allowincell="f" stroked="f">
            <v:path arrowok="t"/>
          </v:polyline>
        </w:pict>
      </w:r>
      <w:r w:rsidRPr="00A94DB9">
        <w:rPr>
          <w:noProof/>
        </w:rPr>
        <w:pict>
          <v:polyline id="_x0000_s2060" style="position:absolute;left:0;text-align:left;z-index:-251653632" points="83.55pt,1pt,77.85pt,1pt,77.35pt,1.5pt,77.35pt,4.6pt,77.85pt,5.15pt,83.55pt,5.15pt,84.1pt,4.6pt,84.1pt,1.5pt,83.55pt,1pt" coordsize="136,83" o:regroupid="11" o:allowincell="f" stroked="f">
            <v:path arrowok="t"/>
          </v:polyline>
        </w:pict>
      </w:r>
      <w:r w:rsidRPr="00A94DB9">
        <w:rPr>
          <w:noProof/>
        </w:rPr>
        <w:pict>
          <v:polyline id="_x0000_s2061" style="position:absolute;left:0;text-align:left;z-index:-251654656" points="63.15pt,6pt,57.45pt,6pt,56.95pt,6.5pt,56.95pt,9.6pt,57.45pt,10.15pt,63.15pt,10.15pt,63.7pt,9.6pt,63.7pt,6.5pt,63.15pt,6pt" coordsize="135,83" o:regroupid="11" o:allowincell="f" stroked="f">
            <v:path arrowok="t"/>
          </v:polyline>
        </w:pict>
      </w:r>
      <w:r w:rsidRPr="00A94DB9">
        <w:rPr>
          <w:noProof/>
        </w:rPr>
        <w:pict>
          <v:polyline id="_x0000_s2062" style="position:absolute;left:0;text-align:left;z-index:-251655680" points="63.15pt,1pt,57.45pt,1pt,56.95pt,1.5pt,56.95pt,4.6pt,57.45pt,5.15pt,63.15pt,5.15pt,63.7pt,4.6pt,63.7pt,1.5pt,63.15pt,1pt" coordsize="135,83" o:regroupid="11" o:allowincell="f" stroked="f">
            <v:path arrowok="t"/>
          </v:polyline>
        </w:pict>
      </w:r>
      <w:r w:rsidRPr="00A94DB9">
        <w:rPr>
          <w:noProof/>
        </w:rPr>
        <w:pict>
          <v:polyline id="_x0000_s2063" style="position:absolute;left:0;text-align:left;z-index:-251656704" points="72.7pt,4.1pt,68.85pt,4.1pt,68.65pt,4.3pt,68.65pt,7.35pt,68.85pt,7.55pt,72.7pt,7.55pt,72.9pt,7.35pt,72.9pt,4.3pt,72.7pt,4.1pt" coordsize="86,69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064" style="position:absolute;left:0;text-align:left;z-index:-251657728" points="72.95pt,3.6pt,68.6pt,3.6pt,68.2pt,4pt,68.2pt,7.6pt,68.6pt,8pt,72.95pt,8pt,73.4pt,7.6pt,73.4pt,4pt,72.95pt,3.6pt" coordsize="104,89" o:regroupid="11" o:allowincell="f" stroked="f">
            <v:path arrowok="t"/>
          </v:polyline>
        </w:pict>
      </w:r>
      <w:r w:rsidRPr="00A94DB9">
        <w:rPr>
          <w:noProof/>
        </w:rPr>
        <w:pict>
          <v:polyline id="_x0000_s2065" style="position:absolute;left:0;text-align:left;z-index:-251658752" points="73.85pt,.75pt,67.3pt,.75pt,66.3pt,1.2pt,65.6pt,2pt,65.35pt,3.1pt,65.35pt,8.9pt,65.8pt,9.9pt,66.6pt,10.6pt,67.7pt,10.85pt,74.3pt,10.8pt,75.3pt,10.4pt,76pt,9.55pt,76.25pt,8.5pt,76.2pt,2.7pt,75.8pt,1.7pt,74.95pt,1pt,73.85pt,.75pt" coordsize="218,203" o:regroupid="11" o:allowincell="f" stroked="f">
            <v:path arrowok="t"/>
          </v:polyline>
        </w:pict>
      </w:r>
      <w:r w:rsidRPr="00A94DB9">
        <w:rPr>
          <w:noProof/>
        </w:rPr>
        <w:pict>
          <v:group id="_x0000_s2066" style="position:absolute;left:0;text-align:left;margin-left:310.5pt;margin-top:1.65pt;width:4.8pt;height:6.15pt;z-index:-251665920" coordorigin="7350,-5765" coordsize="96,123" o:regroupid="11" o:allowincell="f">
            <v:shape id="_x0000_s2067" style="position:absolute;left:7350;top:-5765;width:96;height:123;mso-position-horizontal-relative:page;mso-position-vertical-relative:page" coordsize="96,123" o:allowincell="f" path="m23,80l,82,1,95r5,10l22,119r12,4l59,123r9,-2l81,115r6,-4l92,102r-50,l36,100,27,93,24,87,23,80e" fillcolor="#2a2a29" stroked="f">
              <v:path arrowok="t"/>
            </v:shape>
            <v:shape id="_x0000_s2068" style="position:absolute;left:7350;top:-5765;width:96;height:123;mso-position-horizontal-relative:page;mso-position-vertical-relative:page" coordsize="96,123" o:allowincell="f" path="m62,l38,,30,1,17,6r-5,4l6,21,4,26r,16l7,50r8,7l20,61r9,4l52,71r6,2l65,75r3,2l70,79r1,2l72,83r,7l70,94r-8,7l57,102r35,l94,99r2,-6l96,78,95,72,92,67,88,62,84,58,73,52,64,49,41,43,33,41,30,38,28,36,27,34r,-6l28,26r7,-5l40,19r50,l89,16,73,3,62,e" fillcolor="#2a2a29" stroked="f">
              <v:path arrowok="t"/>
            </v:shape>
            <v:shape id="_x0000_s2069" style="position:absolute;left:7350;top:-5765;width:96;height:123;mso-position-horizontal-relative:page;mso-position-vertical-relative:page" coordsize="96,123" o:allowincell="f" path="m90,19r-36,l59,21r7,5l68,30r1,7l93,36,92,25,90,19e" fillcolor="#2a2a29" stroked="f">
              <v:path arrowok="t"/>
            </v:shape>
          </v:group>
        </w:pict>
      </w:r>
      <w:r w:rsidR="00A90C2D">
        <w:rPr>
          <w:rFonts w:ascii="Times New Roman" w:hAnsi="Times New Roman"/>
          <w:b/>
          <w:bCs/>
          <w:color w:val="2A2A29"/>
          <w:sz w:val="20"/>
          <w:szCs w:val="20"/>
        </w:rPr>
        <w:t>1</w:t>
      </w:r>
      <w:r w:rsidR="00A90C2D"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 w:rsidR="00A90C2D">
        <w:rPr>
          <w:rFonts w:ascii="Times New Roman" w:hAnsi="Times New Roman"/>
          <w:b/>
          <w:bCs/>
          <w:color w:val="2A2A29"/>
          <w:sz w:val="20"/>
          <w:szCs w:val="20"/>
        </w:rPr>
        <w:tab/>
        <w:t>3</w:t>
      </w:r>
      <w:r w:rsidR="00A90C2D"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 w:rsidR="00A90C2D">
        <w:rPr>
          <w:rFonts w:ascii="Times New Roman" w:hAnsi="Times New Roman"/>
          <w:b/>
          <w:bCs/>
          <w:color w:val="2A2A29"/>
          <w:sz w:val="20"/>
          <w:szCs w:val="20"/>
        </w:rPr>
        <w:tab/>
        <w:t>6</w:t>
      </w:r>
      <w:r w:rsidR="00A90C2D"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 w:rsidR="00A90C2D">
        <w:rPr>
          <w:rFonts w:ascii="Times New Roman" w:hAnsi="Times New Roman"/>
          <w:b/>
          <w:bCs/>
          <w:color w:val="2A2A29"/>
          <w:sz w:val="20"/>
          <w:szCs w:val="20"/>
        </w:rPr>
        <w:tab/>
        <w:t>8</w:t>
      </w:r>
      <w:r w:rsidR="00A90C2D"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 w:rsidR="00A90C2D">
        <w:rPr>
          <w:rFonts w:ascii="Times New Roman" w:hAnsi="Times New Roman"/>
          <w:b/>
          <w:bCs/>
          <w:color w:val="2A2A29"/>
          <w:sz w:val="20"/>
          <w:szCs w:val="20"/>
        </w:rPr>
        <w:tab/>
      </w:r>
      <w:r w:rsidR="00A90C2D"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9</w:t>
      </w: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rect id="_x0000_s2070" style="position:absolute;margin-left:246.7pt;margin-top:3.95pt;width:6pt;height:4pt;z-index:-251640320;mso-position-horizontal-relative:page" o:regroupid="11" o:allowincell="f" filled="f" stroked="f">
            <v:textbox inset="0,0,0,0">
              <w:txbxContent>
                <w:p w:rsidR="00A90C2D" w:rsidRDefault="00CF7215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8" type="#_x0000_t75" style="width:6.65pt;height:3.75pt">
                        <v:imagedata r:id="rId113" o:title=""/>
                      </v:shape>
                    </w:pict>
                  </w:r>
                </w:p>
                <w:p w:rsidR="00A90C2D" w:rsidRDefault="00A90C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A94DB9">
        <w:rPr>
          <w:noProof/>
        </w:rPr>
        <w:pict>
          <v:rect id="_x0000_s2071" style="position:absolute;margin-left:180.7pt;margin-top:4.4pt;width:34pt;height:4pt;z-index:-251645440;mso-position-horizontal-relative:page" o:regroupid="11" o:allowincell="f" filled="f" stroked="f">
            <v:textbox inset="0,0,0,0">
              <w:txbxContent>
                <w:p w:rsidR="00A90C2D" w:rsidRDefault="00CF7215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0" type="#_x0000_t75" style="width:34.55pt;height:3.75pt">
                        <v:imagedata r:id="rId114" o:title=""/>
                      </v:shape>
                    </w:pict>
                  </w:r>
                </w:p>
                <w:p w:rsidR="00A90C2D" w:rsidRDefault="00A90C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A94DB9">
        <w:rPr>
          <w:noProof/>
        </w:rPr>
        <w:pict>
          <v:rect id="_x0000_s2072" style="position:absolute;margin-left:112.05pt;margin-top:4.15pt;width:31pt;height:4pt;z-index:-251651584;mso-position-horizontal-relative:page" o:regroupid="11" o:allowincell="f" filled="f" stroked="f">
            <v:textbox inset="0,0,0,0">
              <w:txbxContent>
                <w:p w:rsidR="00A90C2D" w:rsidRDefault="00CF7215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2" type="#_x0000_t75" style="width:31.2pt;height:3.75pt">
                        <v:imagedata r:id="rId115" o:title=""/>
                      </v:shape>
                    </w:pict>
                  </w:r>
                </w:p>
                <w:p w:rsidR="00A90C2D" w:rsidRDefault="00A90C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A94DB9">
        <w:rPr>
          <w:noProof/>
        </w:rPr>
        <w:pict>
          <v:rect id="_x0000_s2073" style="position:absolute;margin-left:355.35pt;margin-top:4.05pt;width:29pt;height:4pt;z-index:-251664896;mso-position-horizontal-relative:page" o:regroupid="11" o:allowincell="f" filled="f" stroked="f">
            <v:textbox inset="0,0,0,0">
              <w:txbxContent>
                <w:p w:rsidR="00A90C2D" w:rsidRDefault="00CF7215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4" type="#_x0000_t75" style="width:29.15pt;height:3.75pt">
                        <v:imagedata r:id="rId116" o:title=""/>
                      </v:shape>
                    </w:pict>
                  </w:r>
                </w:p>
                <w:p w:rsidR="00A90C2D" w:rsidRDefault="00A90C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shape id="_x0000_s2074" style="position:absolute;margin-left:154.65pt;margin-top:6pt;width:81.2pt;height:69.85pt;z-index:-251527680" coordsize="1624,1397" o:regroupid="11" o:allowincell="f" path="m56,l23,,7,7,,23,,56,,1340r,33l7,1390r16,6l56,1397r1511,l1600,1396r16,-6l1623,1373r1,-32l1624,56r-1,-33l1617,7,1600,r-33,l56,xe" filled="f" strokecolor="#b3b3b3" strokeweight="1pt">
            <v:path arrowok="t"/>
          </v:shape>
        </w:pict>
      </w:r>
      <w:r w:rsidRPr="00A94DB9">
        <w:rPr>
          <w:noProof/>
        </w:rPr>
        <w:pict>
          <v:polyline id="_x0000_s2075" style="position:absolute;z-index:-251536896" points="157.45pt,6pt,155.8pt,6pt,155pt,6.35pt,154.65pt,7.15pt,154.65pt,8.8pt,154.65pt,73.05pt,154.65pt,74.65pt,155pt,75.5pt,155.8pt,75.8pt,157.45pt,75.85pt,233pt,75.85pt,234.65pt,75.8pt,235.45pt,75.5pt,235.8pt,74.65pt,235.85pt,73.05pt,235.85pt,8.8pt,235.8pt,7.15pt,235.5pt,6.35pt,234.65pt,6pt,233pt,6pt,157.45pt,6pt" coordsize="1624,1397" o:regroupid="11" o:allowincell="f" stroked="f">
            <v:path arrowok="t"/>
          </v:polyline>
        </w:pict>
      </w:r>
      <w:r w:rsidRPr="00A94DB9">
        <w:rPr>
          <w:noProof/>
        </w:rPr>
        <w:pict>
          <v:shape id="_x0000_s2076" style="position:absolute;margin-left:44.1pt;margin-top:6pt;width:81.2pt;height:69.85pt;z-index:-251552256" coordsize="1624,1397" o:regroupid="11" o:allowincell="f" path="m56,l23,,7,7,,23,,56,,1340r,33l7,1390r16,6l56,1397r1511,l1600,1396r16,-6l1623,1373r1,-32l1624,56r-1,-33l1617,7,1600,r-33,l56,xe" filled="f" strokecolor="#b3b3b3" strokeweight="1pt">
            <v:path arrowok="t"/>
          </v:shape>
        </w:pict>
      </w:r>
      <w:r w:rsidRPr="00A94DB9">
        <w:rPr>
          <w:noProof/>
        </w:rPr>
        <w:pict>
          <v:group id="_x0000_s2077" style="position:absolute;margin-left:102.55pt;margin-top:6pt;width:19pt;height:40.85pt;z-index:-251557376" coordorigin="3191,-5018" coordsize="380,817" o:regroupid="11" o:allowincell="f">
            <v:shape id="_x0000_s2078" style="position:absolute;left:3191;top:-5018;width:380;height:817;mso-position-horizontal-relative:page;mso-position-vertical-relative:page" coordsize="380,817" o:allowincell="f" path="m38,l,,,547r,24l3,598r4,25l13,648r7,23l29,693r10,21l51,733r12,18l76,767r15,14l106,793r16,9l139,810r17,5l174,817r20,-1l214,812r18,-6l250,797r16,-11l281,773r-85,l178,771r-18,-4l143,760,127,750,112,738,98,724,86,707,74,689,65,668,56,647,49,623,44,599,40,573,38,547r,-299l38,e" fillcolor="#2a2a29" stroked="f">
              <v:path arrowok="t"/>
            </v:shape>
            <v:shape id="_x0000_s2079" style="position:absolute;left:3191;top:-5018;width:380;height:817;mso-position-horizontal-relative:page;mso-position-vertical-relative:page" coordsize="380,817" o:allowincell="f" path="m352,560r-80,77l307,647r-10,25l286,695r-13,20l259,732r-14,15l229,759r-16,8l196,773r85,l282,772r14,-15l309,740r13,-20l332,699r10,-22l379,668,352,560e" fillcolor="#2a2a29" stroked="f">
              <v:path arrowok="t"/>
            </v:shape>
          </v:group>
        </w:pict>
      </w:r>
      <w:r w:rsidRPr="00A94DB9">
        <w:rPr>
          <w:noProof/>
        </w:rPr>
        <w:pict>
          <v:polyline id="_x0000_s2080" style="position:absolute;z-index:-251559424" points="44.7pt,7.95pt,72.4pt,55.1pt,72.65pt,55.25pt,73.05pt,55.25pt,73.15pt,55.2pt,73.3pt,55.15pt,73.65pt,54.9pt,73.8pt,54.45pt,73.55pt,54.1pt,45.6pt,6.45pt,45.5pt,6.25pt,45.5pt,6.25pt,45.05pt,6.45pt,44.75pt,7.25pt,44.7pt,7.95pt" coordsize="582,983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081" style="position:absolute;z-index:-251560448" points="46.9pt,6pt,45.25pt,6pt,44.45pt,6.35pt,44.1pt,7.15pt,44.1pt,8.8pt,44.1pt,73.05pt,44.1pt,74.65pt,44.45pt,75.5pt,45.25pt,75.8pt,46.9pt,75.85pt,122.45pt,75.85pt,124.1pt,75.8pt,124.9pt,75.5pt,125.25pt,74.65pt,125.3pt,73.05pt,125.3pt,8.8pt,125.25pt,7.15pt,124.95pt,6.35pt,124.1pt,6pt,122.45pt,6pt,46.9pt,6pt" coordsize="1624,1397" o:regroupid="11" o:allowincell="f" stroked="f">
            <v:path arrowok="t"/>
          </v:polyline>
        </w:pict>
      </w:r>
      <w:r w:rsidRPr="00A94DB9">
        <w:rPr>
          <w:noProof/>
        </w:rPr>
        <w:pict>
          <v:shape id="_x0000_s2082" style="position:absolute;margin-left:382.85pt;margin-top:6pt;width:81.2pt;height:69.85pt;z-index:-251589120" coordsize="1624,1397" o:regroupid="11" o:allowincell="f" path="m56,l23,,7,7,,23,,56,,1340r,33l7,1390r16,6l56,1397r1511,l1600,1396r16,-6l1623,1373r1,-32l1624,56r-1,-33l1617,7,1600,r-33,l56,xe" filled="f" strokecolor="#b3b3b3" strokeweight="1pt">
            <v:path arrowok="t"/>
          </v:shape>
        </w:pict>
      </w:r>
      <w:r w:rsidRPr="00A94DB9">
        <w:rPr>
          <w:noProof/>
        </w:rPr>
        <w:pict>
          <v:polyline id="_x0000_s2083" style="position:absolute;z-index:-251602432" points="385.65pt,6pt,384pt,6pt,383.2pt,6.35pt,382.85pt,7.15pt,382.85pt,8.8pt,382.85pt,73.05pt,382.85pt,74.65pt,383.2pt,75.5pt,384pt,75.8pt,385.65pt,75.85pt,461.2pt,75.85pt,462.85pt,75.8pt,463.65pt,75.5pt,464pt,74.65pt,464.05pt,73.05pt,464.05pt,8.8pt,464pt,7.15pt,463.7pt,6.35pt,462.85pt,6pt,461.2pt,6pt,385.65pt,6pt" coordsize="1624,1397" o:regroupid="11" o:allowincell="f" stroked="f">
            <v:path arrowok="t"/>
          </v:polyline>
        </w:pict>
      </w:r>
      <w:r w:rsidRPr="00A94DB9">
        <w:rPr>
          <w:noProof/>
        </w:rPr>
        <w:pict>
          <v:shape id="_x0000_s2084" style="position:absolute;margin-left:272.3pt;margin-top:6pt;width:81.2pt;height:69.85pt;z-index:-251633152" coordsize="1624,1397" o:regroupid="11" o:allowincell="f" path="m56,l23,,7,7,,23,,56,,1340r,33l7,1390r16,6l56,1397r1511,l1600,1396r16,-6l1623,1373r1,-32l1624,56r-1,-33l1617,7,1600,r-33,l56,xe" filled="f" strokecolor="#b3b3b3" strokeweight="1pt">
            <v:path arrowok="t"/>
          </v:shape>
        </w:pict>
      </w:r>
      <w:r w:rsidRPr="00A94DB9">
        <w:rPr>
          <w:noProof/>
        </w:rPr>
        <w:pict>
          <v:polyline id="_x0000_s2085" style="position:absolute;z-index:-251638272" points="275.1pt,6pt,273.45pt,6pt,272.65pt,6.35pt,272.3pt,7.15pt,272.3pt,8.8pt,272.3pt,73.05pt,272.3pt,74.65pt,272.65pt,75.5pt,273.45pt,75.8pt,275.1pt,75.85pt,350.65pt,75.85pt,352.3pt,75.8pt,353.1pt,75.5pt,353.45pt,74.65pt,353.5pt,73.05pt,353.5pt,8.8pt,353.45pt,7.15pt,353.15pt,6.35pt,352.3pt,6pt,350.65pt,6pt,275.1pt,6pt" coordsize="1624,1397" o:regroupid="11" o:allowincell="f" stroked="f">
            <v:path arrowok="t"/>
          </v:polyline>
        </w:pict>
      </w: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polyline id="_x0000_s2086" style="position:absolute;z-index:-251554304" points="103.5pt,9pt,102.4pt,9.2pt,101.55pt,9.9pt,101.05pt,10.85pt,101.15pt,12.2pt,101.65pt,13.15pt,102.4pt,13.8pt,103.3pt,14.05pt,104.5pt,13.85pt,105.35pt,13.2pt,105.9pt,12.3pt,105.8pt,10.95pt,105.35pt,9.9pt,104.6pt,9.25pt,103.75pt,9pt,103.5pt,9pt" coordsize="98,101" o:regroupid="11" o:allowincell="f" stroked="f">
            <v:path arrowok="t"/>
          </v:polyline>
        </w:pict>
      </w:r>
      <w:r w:rsidRPr="00A94DB9">
        <w:rPr>
          <w:noProof/>
        </w:rPr>
        <w:pict>
          <v:polyline id="_x0000_s2087" style="position:absolute;z-index:-251555328" points="103.45pt,7.75pt,102.35pt,7.9pt,101.35pt,8.35pt,100.55pt,9.1pt,100pt,10.05pt,99.75pt,11.1pt,99.85pt,12.35pt,100.3pt,13.4pt,100.95pt,14.25pt,101.85pt,14.85pt,102.85pt,15.2pt,104.15pt,15.05pt,105.25pt,14.65pt,106.1pt,14.05pt,106.75pt,13.25pt,107.1pt,12.3pt,107.05pt,10.95pt,106.65pt,9.85pt,106.1pt,8.95pt,105.35pt,8.25pt,104.45pt,7.85pt,103.45pt,7.75pt" coordsize="148,149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088" style="position:absolute;z-index:-251556352" points="102.75pt,7.4pt,101.85pt,7.65pt,101pt,8.2pt,100.3pt,8.95pt,99.8pt,9.9pt,99.5pt,11.1pt,99.45pt,12.45pt,99.85pt,13.5pt,100.5pt,14.35pt,101.35pt,15.05pt,102.35pt,15.5pt,103.45pt,15.65pt,103.7pt,15.6pt,104.75pt,15.4pt,105.7pt,14.95pt,106.5pt,14.25pt,107.1pt,13.35pt,107.45pt,12.25pt,107.6pt,11pt,107.35pt,10pt,106.85pt,9.15pt,106.15pt,8.4pt,105.2pt,7.85pt,104.05pt,7.5pt,102.75pt,7.4pt" coordsize="164,166" o:regroupid="11" o:allowincell="f" fillcolor="#2a2a29" stroked="f">
            <v:path arrowok="t"/>
          </v:polyline>
        </w:pict>
      </w:r>
      <w:r w:rsidRPr="00A94DB9">
        <w:rPr>
          <w:noProof/>
        </w:rPr>
        <w:pict>
          <v:group id="_x0000_s2089" style="position:absolute;margin-left:49.4pt;margin-top:7.65pt;width:54.95pt;height:51.65pt;z-index:-251558400" coordorigin="2128,-4785" coordsize="1099,1033" o:regroupid="11" o:allowincell="f">
            <v:shape id="_x0000_s2090" style="position:absolute;left:2128;top:-4785;width:1099;height:1033;mso-position-horizontal-relative:page;mso-position-vertical-relative:page" coordsize="1099,1033" o:allowincell="f" path="m1028,831r-114,l1000,990r12,18l1028,1022r16,8l1061,1032r16,-4l1089,1017r8,-15l1099,983r-4,-21l1088,942,1028,831e" fillcolor="#2a2a29" stroked="f">
              <v:path arrowok="t"/>
            </v:shape>
            <v:shape id="_x0000_s2091" style="position:absolute;left:2128;top:-4785;width:1099;height:1033;mso-position-horizontal-relative:page;mso-position-vertical-relative:page" coordsize="1099,1033" o:allowincell="f" path="m950,698l541,924r-18,13l510,952r-8,17l499,986r5,15l515,1014r15,7l550,1023r20,-3l914,831r114,l995,771r-6,-12l976,737,963,714r-9,-15l950,699r,-1e" fillcolor="#2a2a29" stroked="f">
              <v:path arrowok="t"/>
            </v:shape>
            <v:shape id="_x0000_s2092" style="position:absolute;left:2128;top:-4785;width:1099;height:1033;mso-position-horizontal-relative:page;mso-position-vertical-relative:page" coordsize="1099,1033" o:allowincell="f" path="m839,465r-281,l658,640r31,59l912,600r-6,-10l881,542,871,523,839,465e" fillcolor="#2a2a29" stroked="f">
              <v:path arrowok="t"/>
            </v:shape>
            <v:shape id="_x0000_s2093" style="position:absolute;left:2128;top:-4785;width:1099;height:1033;mso-position-horizontal-relative:page;mso-position-vertical-relative:page" coordsize="1099,1033" o:allowincell="f" path="m471,611r-60,l412,611r1,1l414,613r21,7l454,620r16,-7l471,611e" fillcolor="#2a2a29" stroked="f">
              <v:path arrowok="t"/>
            </v:shape>
            <v:shape id="_x0000_s2094" style="position:absolute;left:2128;top:-4785;width:1099;height:1033;mso-position-horizontal-relative:page;mso-position-vertical-relative:page" coordsize="1099,1033" o:allowincell="f" path="m192,345r-18,2l157,357r-13,22l138,398r1,17l146,428,411,611r,l471,611,538,498r-115,l209,351r-17,-6e" fillcolor="#2a2a29" stroked="f">
              <v:path arrowok="t"/>
            </v:shape>
            <v:shape id="_x0000_s2095" style="position:absolute;left:2128;top:-4785;width:1099;height:1033;mso-position-horizontal-relative:page;mso-position-vertical-relative:page" coordsize="1099,1033" o:allowincell="f" path="m56,184r-22,3l15,194,2,206,,226r4,18l14,259r15,12l47,280r450,91l423,498r115,l558,465r281,l764,336,751,318,735,305r-18,-9l697,291,81,186,56,184e" fillcolor="#2a2a29" stroked="f">
              <v:path arrowok="t"/>
            </v:shape>
            <v:shape id="_x0000_s2096" style="position:absolute;left:2128;top:-4785;width:1099;height:1033;mso-position-horizontal-relative:page;mso-position-vertical-relative:page" coordsize="1099,1033" o:allowincell="f" path="m518,l496,5r-21,9l458,25,444,40,433,56r-7,19l422,94r1,20l428,136r9,19l449,171r15,14l481,195r19,7l520,205r20,-1l561,199r18,-10l595,177r14,-15l619,144r6,-19l628,104,622,80,614,58,603,40,589,24,574,13,556,5,538,,518,e" fillcolor="#2a2a29" stroked="f">
              <v:path arrowok="t"/>
            </v:shape>
          </v:group>
        </w:pict>
      </w:r>
      <w:r w:rsidRPr="00A94DB9">
        <w:rPr>
          <w:noProof/>
        </w:rPr>
        <w:pict>
          <v:polyline id="_x0000_s2097" style="position:absolute;z-index:-251591168" points="431.2pt,6.95pt,430.3pt,7.75pt,429.55pt,8.45pt,429pt,9.05pt,428.6pt,9.6pt,428.35pt,10.15pt,428.3pt,10.7pt,428.35pt,11.3pt,428.6pt,12pt,429.05pt,12.8pt,429.6pt,13.7pt,430.35pt,14.8pt,431.1pt,16.05pt,431.6pt,16.95pt,431.85pt,17.7pt,431.95pt,18.35pt,431.75pt,19.05pt,431.4pt,19.85pt,430.85pt,20.85pt,431.75pt,19.8pt,432.45pt,18.9pt,433pt,18.1pt,433.35pt,17.45pt,433.6pt,16.8pt,433.65pt,16.2pt,433.5pt,15.55pt,433.25pt,14.85pt,432.85pt,14.05pt,432.3pt,13.05pt,431.6pt,11.9pt,430.9pt,10.55pt,430.65pt,9.35pt,430.7pt,8.4pt,430.9pt,7.7pt,431.1pt,7.2pt,431.2pt,6.95pt" coordsize="107,279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098" style="position:absolute;z-index:-251592192" points="415.95pt,6.95pt,415.05pt,7.75pt,414.3pt,8.45pt,413.75pt,9.05pt,413.35pt,9.6pt,413.1pt,10.15pt,413.05pt,10.7pt,413.1pt,11.3pt,413.35pt,12pt,413.8pt,12.8pt,414.35pt,13.7pt,415.1pt,14.8pt,415.85pt,16.05pt,416.35pt,16.95pt,416.6pt,17.7pt,416.7pt,18.35pt,416.5pt,19.05pt,416.15pt,19.85pt,415.6pt,20.85pt,416.5pt,19.8pt,417.2pt,18.9pt,417.75pt,18.1pt,418.1pt,17.45pt,418.35pt,16.8pt,418.4pt,16.2pt,418.25pt,15.55pt,418pt,14.85pt,417.6pt,14.05pt,417.05pt,13.1pt,416.35pt,11.9pt,415.65pt,10.55pt,415.4pt,9.35pt,415.45pt,8.4pt,415.65pt,7.7pt,415.85pt,7.2pt,415.95pt,6.95pt" coordsize="107,279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099" style="position:absolute;z-index:-251593216" points="422.9pt,.95pt,421.85pt,1.7pt,420.95pt,2.4pt,420.2pt,3pt,419.55pt,3.55pt,419pt,4.1pt,418.6pt,4.6pt,418.3pt,5.1pt,418.15pt,5.6pt,418.15pt,6.1pt,418.2pt,6.65pt,418.4pt,7.25pt,418.75pt,7.9pt,419.2pt,8.6pt,419.8pt,9.4pt,420.5pt,10.3pt,421.3pt,11.35pt,422.25pt,12.45pt,423pt,13.55pt,423.6pt,14.4pt,423.95pt,15.1pt,424.15pt,15.75pt,424.15pt,16.4pt,423.95pt,17.05pt,423.55pt,17.8pt,423pt,18.75pt,423.95pt,17.85pt,424.8pt,17.05pt,425.5pt,16.35pt,426.05pt,15.7pt,426.5pt,15.1pt,426.75pt,14.55pt,426.9pt,14pt,426.95pt,13.4pt,426.8pt,12.8pt,426.55pt,12.15pt,426.2pt,11.45pt,425.65pt,10.65pt,425.05pt,9.7pt,424.25pt,8.65pt,423.3pt,7.2pt,422.65pt,5.9pt,422.3pt,4.8pt,422.15pt,3.85pt,422.2pt,3pt,422.3pt,2.35pt,422.5pt,1.8pt,422.7pt,1.35pt,422.85pt,1.1pt,422.9pt,.95pt" coordsize="176,357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100" style="position:absolute;z-index:-251635200" points="303.25pt,4.05pt,302.35pt,4.2pt,301.45pt,4.5pt,300.7pt,5pt,300pt,5.7pt,299.45pt,6.5pt,293.55pt,17.85pt,293.3pt,18.75pt,293.3pt,19.7pt,293.45pt,20.65pt,293.75pt,21.5pt,294.25pt,22.3pt,294.95pt,23pt,295.75pt,23.55pt,297.7pt,24.55pt,298.65pt,24.75pt,299.6pt,24.8pt,300.55pt,24.65pt,301.4pt,24.3pt,302.2pt,23.8pt,302.9pt,23.15pt,303.45pt,22.3pt,309.35pt,11pt,309.55pt,10.05pt,309.6pt,9.1pt,309.45pt,8.15pt,309.1pt,7.3pt,308.6pt,6.5pt,307.95pt,5.8pt,307.1pt,5.25pt,305.15pt,4.3pt,304.2pt,4.05pt,303.25pt,4.05pt" coordsize="327,415" o:regroupid="11" o:allowincell="f" fillcolor="#2a2a29" stroked="f">
            <v:path arrowok="t"/>
          </v:polyline>
        </w:pict>
      </w:r>
      <w:r w:rsidRPr="00A94DB9">
        <w:rPr>
          <w:noProof/>
        </w:rPr>
        <w:pict>
          <v:group id="_x0000_s2101" style="position:absolute;margin-left:290.2pt;margin-top:.95pt;width:41.9pt;height:58.9pt;z-index:-251637248" coordorigin="6944,-4919" coordsize="838,1178" o:regroupid="11" o:allowincell="f">
            <v:shape id="_x0000_s2102" style="position:absolute;left:6944;top:-4919;width:838;height:1178;mso-position-horizontal-relative:page;mso-position-vertical-relative:page" coordsize="838,1178" o:allowincell="f" path="m524,721r-190,l335,721r1,l500,883r26,245l532,1147r13,15l563,1173r21,4l598,1177r21,-6l637,1159r12,-16l655,1123,625,840r,-3l624,834r-1,-3l621,821r-5,-9l524,721e" fillcolor="#2a2a29" stroked="f">
              <v:path arrowok="t"/>
            </v:shape>
            <v:shape id="_x0000_s2103" style="position:absolute;left:6944;top:-4919;width:838;height:1178;mso-position-horizontal-relative:page;mso-position-vertical-relative:page" coordsize="838,1178" o:allowincell="f" path="m460,220r-21,1l420,226r-17,8l388,245r-13,15l364,278r-28,64l200,625r-10,17l190,658r5,8l203,671r9,6l9,1071r-7,20l,1110r2,19l10,1146r12,14l41,1168r19,2l78,1168r16,-7l108,1150r12,-15l334,721r190,l455,652,514,529r323,l840,514r-1,-5l839,507r-6,-20l824,475r-200,l622,457r-1,-18l621,418r-1,-23l618,372r-3,-23l611,329r-5,-17l600,299,590,288,578,276,562,265,544,254,524,242,504,232,484,222r-24,-2e" fillcolor="#2a2a29" stroked="f">
              <v:path arrowok="t"/>
            </v:shape>
            <v:shape id="_x0000_s2104" style="position:absolute;left:6944;top:-4919;width:838;height:1178;mso-position-horizontal-relative:page;mso-position-vertical-relative:page" coordsize="838,1178" o:allowincell="f" path="m837,529r-323,l516,546r6,20l535,582r18,11l572,597,790,572r20,-6l826,553r10,-18l837,529e" fillcolor="#2a2a29" stroked="f">
              <v:path arrowok="t"/>
            </v:shape>
            <v:shape id="_x0000_s2105" style="position:absolute;left:6944;top:-4919;width:838;height:1178;mso-position-horizontal-relative:page;mso-position-vertical-relative:page" coordsize="838,1178" o:allowincell="f" path="m782,457l624,475r200,l820,471,802,460r-20,-3e" fillcolor="#2a2a29" stroked="f">
              <v:path arrowok="t"/>
            </v:shape>
            <v:shape id="_x0000_s2106" style="position:absolute;left:6944;top:-4919;width:838;height:1178;mso-position-horizontal-relative:page;mso-position-vertical-relative:page" coordsize="838,1178" o:allowincell="f" path="m566,l544,4r-21,8l504,23,489,36,476,51,466,69r-7,19l456,108r,21l461,150r8,20l480,188r14,15l510,215r18,10l548,231r21,2l586,233r21,-5l627,220r17,-11l659,195r13,-17l681,160r6,-20l689,119,685,95,678,72,668,53,655,36,640,23,624,12,606,4,586,,566,e" fillcolor="#2a2a29" stroked="f">
              <v:path arrowok="t"/>
            </v:shape>
          </v:group>
        </w:pict>
      </w: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group id="_x0000_s2107" style="position:absolute;margin-left:158pt;margin-top:1.6pt;width:73.65pt;height:35.75pt;z-index:-251535872" coordorigin="4300,-4706" coordsize="1473,715" o:regroupid="11" o:allowincell="f">
            <v:shape id="_x0000_s2108" style="position:absolute;left:4300;top:-4706;width:1473;height:715;mso-position-horizontal-relative:page;mso-position-vertical-relative:page" coordsize="1473,715" o:allowincell="f" path="m1473,547r-384,l1114,548r25,4l1161,558r21,9l1201,578r17,14l1233,607r13,16l1257,641r8,20l1270,681r3,21l1273,715r55,l1350,713r23,-5l1394,700r19,-10l1431,677r15,-16l1458,644r9,-19l1472,604r1,-57e" fillcolor="#2a2a29" stroked="f">
              <v:path arrowok="t"/>
            </v:shape>
            <v:shape id="_x0000_s2109" style="position:absolute;left:4300;top:-4706;width:1473;height:715;mso-position-horizontal-relative:page;mso-position-vertical-relative:page" coordsize="1473,715" o:allowincell="f" path="m147,l125,1,103,6,82,15,63,26,47,39,32,55,19,73,10,93,3,114,,137,,360,,567r1,23l6,611r9,21l26,651r13,17l55,682r18,13l93,704r21,7l137,714r63,1l200,708r2,-19l206,667r8,-21l224,627r12,-18l251,593r16,-14l285,567r20,-9l326,551r23,-4l1473,547r,-20l1471,500r-5,-22l1457,460r-10,-14l1434,434r-15,-9l1404,417r-17,-7l1370,403r-17,-7l1336,388r-16,-10l1311,372r-7,-6l1301,360,1173,212r17,l1212,209r21,-8l1251,189r14,-16l1276,154r5,-22l1282,92r-3,-23l1271,49,1259,31,1243,16,1224,6,1202,,147,e" fillcolor="#2a2a29" stroked="f">
              <v:path arrowok="t"/>
            </v:shape>
            <v:shape id="_x0000_s2110" style="position:absolute;left:4300;top:-4706;width:1473;height:715;mso-position-horizontal-relative:page;mso-position-vertical-relative:page" coordsize="1473,715" o:allowincell="f" path="m1089,547r-740,l374,548r25,4l421,558r21,9l461,578r17,14l493,607r13,16l517,641r8,20l530,681r3,21l533,715r407,l940,708r2,-19l946,667r8,-21l964,627r12,-18l991,593r16,-14l1025,567r20,-9l1066,551r23,-4e" fillcolor="#2a2a29" stroked="f">
              <v:path arrowok="t"/>
            </v:shape>
          </v:group>
        </w:pict>
      </w:r>
      <w:r w:rsidRPr="00A94DB9">
        <w:rPr>
          <w:noProof/>
        </w:rPr>
        <w:pict>
          <v:polyline id="_x0000_s2111" style="position:absolute;z-index:-251636224" points="334.7pt,2.25pt,334.15pt,2.45pt,311.95pt,48.55pt,312.05pt,49.1pt,312.9pt,49.45pt,313.4pt,49.25pt,313.6pt,48.8pt,335.5pt,3.4pt,335.5pt,3.4pt,335.5pt,2.7pt,335.5pt,2.7pt,335.5pt,2.6pt,334.7pt,2.25pt" coordsize="472,945" o:regroupid="11" o:allowincell="f" fillcolor="#2a2a29" stroked="f">
            <v:path arrowok="t"/>
          </v:polyline>
        </w:pict>
      </w: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polyline id="_x0000_s2112" style="position:absolute;z-index:-251531776" points="212.45pt,4.15pt,210.5pt,4.15pt,209.45pt,4.45pt,208.8pt,5.3pt,208.7pt,10.85pt,209pt,11.9pt,209.85pt,12.55pt,215.85pt,12.7pt,216.9pt,12.35pt,217.55pt,11.5pt,217.7pt,10.3pt,212.45pt,4.15pt" coordsize="180,171" o:regroupid="11" o:allowincell="f" stroked="f">
            <v:path arrowok="t"/>
          </v:polyline>
        </w:pict>
      </w:r>
      <w:r w:rsidRPr="00A94DB9">
        <w:rPr>
          <w:noProof/>
        </w:rPr>
        <w:pict>
          <v:polyline id="_x0000_s2113" style="position:absolute;z-index:-251532800" points="200.9pt,4.4pt,193.5pt,4.5pt,192.6pt,5.1pt,192.3pt,6.1pt,192.4pt,24.2pt,193.05pt,25pt,194.1pt,25.35pt,201.55pt,25.25pt,202.4pt,24.6pt,202.75pt,23.6pt,202.65pt,5.55pt,202pt,4.7pt,200.9pt,4.4pt" coordsize="209,419" o:regroupid="11" o:allowincell="f" stroked="f">
            <v:path arrowok="t"/>
          </v:polyline>
        </w:pict>
      </w:r>
      <w:r w:rsidRPr="00A94DB9">
        <w:rPr>
          <w:noProof/>
        </w:rPr>
        <w:pict>
          <v:polyline id="_x0000_s2114" style="position:absolute;z-index:-251533824" points="184.4pt,4.15pt,178.4pt,4.25pt,177.55pt,4.95pt,177.25pt,6pt,177.35pt,11.5pt,178.05pt,12.35pt,179.1pt,12.7pt,185.05pt,12.55pt,185.9pt,11.9pt,186.25pt,10.85pt,186.1pt,5.3pt,185.45pt,4.45pt,184.4pt,4.15pt" coordsize="180,171" o:regroupid="11" o:allowincell="f" stroked="f">
            <v:path arrowok="t"/>
          </v:polyline>
        </w:pict>
      </w:r>
      <w:r w:rsidRPr="00A94DB9">
        <w:rPr>
          <w:noProof/>
        </w:rPr>
        <w:pict>
          <v:polyline id="_x0000_s2115" style="position:absolute;z-index:-251534848" points="171.45pt,4.15pt,165.45pt,4.25pt,164.6pt,4.95pt,164.3pt,6pt,164.4pt,11.5pt,165.1pt,12.35pt,166.15pt,12.7pt,172.1pt,12.55pt,172.95pt,11.9pt,173.3pt,10.85pt,173.15pt,5.3pt,172.5pt,4.45pt,171.45pt,4.15pt" coordsize="180,171" o:regroupid="11" o:allowincell="f" stroked="f">
            <v:path arrowok="t"/>
          </v:polyline>
        </w:pict>
      </w:r>
      <w:r w:rsidRPr="00A94DB9">
        <w:rPr>
          <w:noProof/>
        </w:rPr>
        <w:pict>
          <v:group id="_x0000_s2116" style="position:absolute;margin-left:420.05pt;margin-top:7.5pt;width:11.9pt;height:4.05pt;z-index:-251594240" coordorigin="9541,-4388" coordsize="238,81" o:regroupid="11" o:allowincell="f">
            <v:shape id="_x0000_s2117" style="position:absolute;left:9541;top:-4388;width:238;height:81;mso-position-horizontal-relative:page;mso-position-vertical-relative:page" coordsize="238,81" o:allowincell="f" path="m15,39l1,46,,57,6,71r23,8l49,80r20,l89,79r20,-3l128,73r20,-5l167,63r19,-7l204,48r14,-6l49,42,29,41,15,39e" fillcolor="#2a2a29" stroked="f">
              <v:path arrowok="t"/>
            </v:shape>
            <v:shape id="_x0000_s2118" style="position:absolute;left:9541;top:-4388;width:238;height:81;mso-position-horizontal-relative:page;mso-position-vertical-relative:page" coordsize="238,81" o:allowincell="f" path="m217,l203,6r-18,9l167,22r-19,7l128,34r-19,3l89,40,69,41,49,42r169,l223,39,237,25r,-16l232,,217,e" fillcolor="#2a2a29" stroked="f">
              <v:path arrowok="t"/>
            </v:shape>
          </v:group>
        </w:pict>
      </w:r>
      <w:r w:rsidRPr="00A94DB9">
        <w:rPr>
          <w:noProof/>
        </w:rPr>
        <w:pict>
          <v:group id="_x0000_s2119" style="position:absolute;margin-left:415.8pt;margin-top:5.3pt;width:11.9pt;height:4.05pt;z-index:-251595264" coordorigin="9456,-4432" coordsize="238,81" o:regroupid="11" o:allowincell="f">
            <v:shape id="_x0000_s2120" style="position:absolute;left:9456;top:-4432;width:238;height:81;mso-position-horizontal-relative:page;mso-position-vertical-relative:page" coordsize="238,81" o:allowincell="f" path="m15,39l1,46,,57,6,71r23,8l49,80r20,l89,79r20,-3l128,73r20,-5l167,63r19,-7l204,48r14,-6l49,42,29,41,15,39e" fillcolor="#2a2a29" stroked="f">
              <v:path arrowok="t"/>
            </v:shape>
            <v:shape id="_x0000_s2121" style="position:absolute;left:9456;top:-4432;width:238;height:81;mso-position-horizontal-relative:page;mso-position-vertical-relative:page" coordsize="238,81" o:allowincell="f" path="m217,l203,6r-18,9l167,22r-19,7l128,34r-19,3l89,40,69,41,49,42r169,l223,39,237,25r,-16l231,,217,e" fillcolor="#2a2a29" stroked="f">
              <v:path arrowok="t"/>
            </v:shape>
          </v:group>
        </w:pict>
      </w:r>
      <w:r w:rsidRPr="00A94DB9">
        <w:rPr>
          <w:noProof/>
        </w:rPr>
        <w:pict>
          <v:group id="_x0000_s2122" style="position:absolute;margin-left:411.65pt;margin-top:4.4pt;width:22.85pt;height:8.15pt;z-index:-251596288" coordorigin="9373,-4450" coordsize="457,163" o:regroupid="11" o:allowincell="f">
            <v:shape id="_x0000_s2123" style="position:absolute;left:9373;top:-4450;width:457;height:163;mso-position-horizontal-relative:page;mso-position-vertical-relative:page" coordsize="457,163" o:allowincell="f" path="m319,5l236,162r17,l335,7,330,6r-5,l319,5e" fillcolor="#2a2a29" stroked="f">
              <v:path arrowok="t"/>
            </v:shape>
            <v:shape id="_x0000_s2124" style="position:absolute;left:9373;top:-4450;width:457;height:163;mso-position-horizontal-relative:page;mso-position-vertical-relative:page" coordsize="457,163" o:allowincell="f" path="m248,l164,159r5,l180,160,265,,254,r-6,e" fillcolor="#2a2a29" stroked="f">
              <v:path arrowok="t"/>
            </v:shape>
            <v:shape id="_x0000_s2125" style="position:absolute;left:9373;top:-4450;width:457;height:163;mso-position-horizontal-relative:page;mso-position-vertical-relative:page" coordsize="457,163" o:allowincell="f" path="m386,18l312,158r6,-1l324,156r6,-1l400,23r-4,-2l391,20r-5,-2e" fillcolor="#2a2a29" stroked="f">
              <v:path arrowok="t"/>
            </v:shape>
            <v:shape id="_x0000_s2126" style="position:absolute;left:9373;top:-4450;width:457;height:163;mso-position-horizontal-relative:page;mso-position-vertical-relative:page" coordsize="457,163" o:allowincell="f" path="m191,1r-6,l179,2r-6,l96,147r5,1l106,149r6,1l191,1e" fillcolor="#2a2a29" stroked="f">
              <v:path arrowok="t"/>
            </v:shape>
            <v:shape id="_x0000_s2127" style="position:absolute;left:9373;top:-4450;width:457;height:163;mso-position-horizontal-relative:page;mso-position-vertical-relative:page" coordsize="457,163" o:allowincell="f" path="m445,45r-50,96l402,138r7,-2l415,133,457,54r-3,-3l450,48r-5,-3e" fillcolor="#2a2a29" stroked="f">
              <v:path arrowok="t"/>
            </v:shape>
            <v:shape id="_x0000_s2128" style="position:absolute;left:9373;top:-4450;width:457;height:163;mso-position-horizontal-relative:page;mso-position-vertical-relative:page" coordsize="457,163" o:allowincell="f" path="m112,11r-7,2l99,14r-7,2l35,124r4,2l44,128r4,3l112,11e" fillcolor="#2a2a29" stroked="f">
              <v:path arrowok="t"/>
            </v:shape>
            <v:shape id="_x0000_s2129" style="position:absolute;left:9373;top:-4450;width:457;height:163;mso-position-horizontal-relative:page;mso-position-vertical-relative:page" coordsize="457,163" o:allowincell="f" path="m18,49l6,59,,70,,83,18,49e" fillcolor="#2a2a29" stroked="f">
              <v:path arrowok="t"/>
            </v:shape>
          </v:group>
        </w:pict>
      </w:r>
      <w:r w:rsidRPr="00A94DB9">
        <w:rPr>
          <w:noProof/>
        </w:rPr>
        <w:pict>
          <v:polyline id="_x0000_s2130" style="position:absolute;z-index:-251597312" points="422.6pt,3.8pt,421.1pt,3.85pt,419.65pt,3.95pt,418.25pt,4.1pt,416.95pt,4.35pt,415.75pt,4.6pt,414.6pt,4.9pt,413.55pt,5.3pt,412.6pt,5.7pt,411.8pt,6.15pt,411.15pt,6.6pt,410.6pt,7.1pt,410.2pt,7.65pt,409.95pt,8.25pt,409.9pt,8.85pt,410.1pt,9.35pt,410.45pt,9.85pt,410.95pt,10.3pt,411.6pt,10.75pt,412.35pt,11.15pt,413.25pt,11.55pt,414.25pt,11.9pt,415.35pt,12.2pt,416.55pt,12.5pt,417.85pt,12.7pt,419.25pt,12.9pt,420.7pt,13.05pt,422.25pt,13.1pt,423.8pt,13.15pt,425.35pt,13.1pt,426.85pt,13pt,428.25pt,12.8pt,429.55pt,12.6pt,430.85pt,12.35pt,6in,12.05pt,433.05pt,11.7pt,434pt,11.35pt,434.85pt,10.9pt,435.55pt,10.5pt,436.1pt,10pt,436.5pt,9.5pt,436.75pt,9pt,436.85pt,8.45pt,436.85pt,8.45pt,436.8pt,7.95pt,436.55pt,7.45pt,436.15pt,6.95pt,435.65pt,6.5pt,435pt,6.1pt,434.2pt,5.7pt,433.3pt,5.3pt,432.3pt,4.95pt,431.15pt,4.65pt,429.95pt,4.4pt,428.65pt,4.2pt,427.25pt,4pt,425.75pt,3.9pt,424.2pt,3.8pt,422.6pt,3.8pt" coordsize="540,187" o:regroupid="11" o:allowincell="f" stroked="f">
            <v:path arrowok="t"/>
          </v:polyline>
        </w:pict>
      </w:r>
      <w:r w:rsidRPr="00A94DB9">
        <w:rPr>
          <w:noProof/>
        </w:rPr>
        <w:pict>
          <v:polyline id="_x0000_s2131" style="position:absolute;z-index:-251598336" points="424.25pt,2.75pt,422.65pt,2.75pt,421.15pt,2.8pt,419.65pt,2.95pt,418.25pt,3.1pt,416.9pt,3.3pt,415.65pt,3.55pt,414.45pt,3.8pt,413.35pt,4.1pt,412.3pt,4.45pt,411.4pt,4.85pt,410.55pt,5.25pt,409.85pt,5.65pt,409.2pt,6.1pt,408.7pt,6.6pt,408.3pt,7.1pt,408pt,7.6pt,407.85pt,8.1pt,407.85pt,8.3pt,407.85pt,8.6pt,407.9pt,9.65pt,408.1pt,10.65pt,408.35pt,11.65pt,408.7pt,12.6pt,409.15pt,13.5pt,409.7pt,14.4pt,410.3pt,15.25pt,410.95pt,16.05pt,411.7pt,16.8pt,412.5pt,17.5pt,413.4pt,18.15pt,414.3pt,18.75pt,415.3pt,19.3pt,416.35pt,19.75pt,417.45pt,20.2pt,418.55pt,20.5pt,419.7pt,20.8pt,420.9pt,21pt,422.15pt,21.1pt,423.4pt,21.15pt,424.7pt,21.1pt,425.9pt,21pt,427.1pt,20.8pt,428.3pt,20.5pt,429.4pt,20.2pt,430.5pt,19.75pt,431.55pt,19.3pt,432.5pt,18.75pt,433.45pt,18.15pt,434.3pt,17.5pt,435.15pt,16.8pt,435.9pt,16.05pt,436.55pt,15.25pt,437.15pt,14.4pt,437.7pt,13.5pt,438.1pt,12.6pt,438.5pt,11.65pt,438.75pt,10.65pt,438.9pt,9.65pt,439pt,8.6pt,439pt,8.3pt,439pt,8.3pt,438.9pt,7.75pt,438.65pt,7.2pt,438.25pt,6.7pt,437.75pt,6.2pt,437.1pt,5.7pt,436.35pt,5.25pt,435.5pt,4.85pt,434.55pt,4.45pt,433.55pt,4.1pt,432.4pt,3.75pt,431.2pt,3.5pt,429.95pt,3.25pt,428.6pt,3.05pt,427.2pt,2.9pt,425.75pt,2.8pt,424.25pt,2.75pt" coordsize="624,368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132" style="position:absolute;z-index:-251599360" points="422.8pt,9.15pt,422.05pt,9.85pt,421.75pt,10.95pt,421.75pt,36.6pt,422.05pt,37.5pt,422.85pt,38.1pt,424.1pt,38.25pt,424.85pt,37.55pt,425.2pt,36.4pt,425.15pt,10.8pt,424.85pt,9.9pt,424.1pt,9.25pt,422.8pt,9.15pt" coordsize="69,582" o:regroupid="11" o:allowincell="f" fillcolor="#2a2a29" stroked="f">
            <v:path arrowok="t"/>
          </v:polyline>
        </w:pict>
      </w:r>
    </w:p>
    <w:p w:rsidR="00A90C2D" w:rsidRDefault="00CF7215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Times New Roman" w:hAnsi="Times New Roman"/>
          <w:color w:val="000000"/>
          <w:sz w:val="28"/>
          <w:szCs w:val="28"/>
        </w:rPr>
      </w:pPr>
      <w:r w:rsidRPr="00A94DB9">
        <w:rPr>
          <w:noProof/>
        </w:rPr>
        <w:pict>
          <v:shape id="_x0000_s2133" style="position:absolute;margin-left:214pt;margin-top:13.95pt;width:16.4pt;height:16.5pt;z-index:-251509248" coordsize="328,330" o:regroupid="11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2134" style="position:absolute;z-index:-251510272" points="222.45pt,13.95pt,221.25pt,14pt,220.1pt,14.2pt,219.05pt,14.6pt,218.05pt,15.05pt,217.15pt,15.65pt,216.3pt,16.4pt,215.6pt,17.2pt,215pt,18.1pt,214.55pt,19.05pt,214.2pt,20.1pt,214pt,21.15pt,214.05pt,22.5pt,214.25pt,23.7pt,214.55pt,24.85pt,215pt,25.9pt,215.55pt,26.85pt,216.2pt,27.7pt,216.9pt,28.45pt,217.75pt,29.1pt,218.65pt,29.6pt,219.6pt,30pt,220.6pt,30.3pt,221.7pt,30.4pt,222.15pt,30.45pt,223.3pt,30.35pt,224.4pt,30.1pt,225.45pt,29.75pt,226.45pt,29.25pt,227.35pt,28.6pt,228.15pt,27.9pt,228.85pt,27.05pt,229.4pt,26.15pt,229.9pt,25.15pt,230.2pt,24.05pt,230.4pt,22.95pt,230.3pt,21.7pt,230.1pt,20.5pt,229.8pt,19.35pt,229.35pt,18.3pt,228.75pt,17.4pt,228.1pt,16.55pt,227.35pt,15.8pt,226.5pt,15.15pt,225.55pt,14.65pt,224.6pt,14.3pt,223.55pt,14.05pt,222.45pt,13.95pt" coordsize="328,330" o:regroupid="11" o:allowincell="f" stroked="f">
            <v:path arrowok="t"/>
          </v:polyline>
        </w:pict>
      </w:r>
      <w:r w:rsidRPr="00A94DB9">
        <w:rPr>
          <w:noProof/>
        </w:rPr>
        <w:pict>
          <v:shape id="_x0000_s2135" style="position:absolute;margin-left:103.45pt;margin-top:13.95pt;width:16.4pt;height:16.5pt;z-index:-251513344" coordsize="328,330" o:regroupid="11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2136" style="position:absolute;z-index:-251514368" points="111.9pt,13.95pt,110.7pt,14pt,109.55pt,14.2pt,108.5pt,14.6pt,107.5pt,15.05pt,106.6pt,15.65pt,105.75pt,16.4pt,105.05pt,17.2pt,104.45pt,18.1pt,104pt,19.05pt,103.65pt,20.1pt,103.45pt,21.15pt,103.5pt,22.5pt,103.7pt,23.7pt,104pt,24.85pt,104.45pt,25.9pt,105pt,26.85pt,105.65pt,27.7pt,106.35pt,28.45pt,107.2pt,29.1pt,108.1pt,29.6pt,109.05pt,30pt,110.05pt,30.3pt,111.15pt,30.4pt,111.6pt,30.45pt,112.75pt,30.35pt,113.85pt,30.1pt,114.9pt,29.75pt,115.9pt,29.25pt,116.8pt,28.6pt,117.6pt,27.9pt,118.3pt,27.05pt,118.85pt,26.15pt,119.35pt,25.15pt,119.65pt,24.05pt,119.85pt,22.95pt,119.75pt,21.7pt,119.55pt,20.5pt,119.25pt,19.35pt,118.8pt,18.3pt,118.2pt,17.4pt,117.55pt,16.55pt,116.8pt,15.8pt,115.95pt,15.15pt,115pt,14.65pt,114.05pt,14.3pt,113pt,14.05pt,111.9pt,13.95pt" coordsize="328,330" o:regroupid="11" o:allowincell="f" stroked="f">
            <v:path arrowok="t"/>
          </v:polyline>
        </w:pict>
      </w:r>
      <w:r w:rsidRPr="00A94DB9">
        <w:rPr>
          <w:noProof/>
        </w:rPr>
        <w:pict>
          <v:group id="_x0000_s2137" style="position:absolute;margin-left:206.85pt;margin-top:10.75pt;width:12.95pt;height:12.95pt;z-index:-251529728" coordorigin="5277,-4123" coordsize="259,259" o:regroupid="11" o:allowincell="f">
            <v:shape id="_x0000_s2138" style="position:absolute;left:5277;top:-4123;width:259;height:259;mso-position-horizontal-relative:page;mso-position-vertical-relative:page" coordsize="259,259" o:allowincell="f" path="m129,l106,2,84,7,65,17,47,29,31,44,18,62,9,81,2,103,,125r1,24l7,171r9,20l28,210r15,15l60,238r19,11l100,255r22,3l147,256r22,-5l190,242r18,-12l224,216r13,-17l242,191r-113,l107,187,88,175,75,158,68,137r3,-25l81,92,96,77r19,-8l242,69,231,51,217,35,200,21,182,11,161,4,140,,129,e" fillcolor="#2a2a29" stroked="f">
              <v:path arrowok="t"/>
            </v:shape>
            <v:shape id="_x0000_s2139" style="position:absolute;left:5277;top:-4123;width:259;height:259;mso-position-horizontal-relative:page;mso-position-vertical-relative:page" coordsize="259,259" o:allowincell="f" path="m242,69r-127,l141,71r22,9l178,93r10,17l186,138r-7,22l167,176r-16,11l132,191r-3,l242,191r6,-11l255,160r3,-22l258,137r-2,-24l251,90,242,70r,-1e" fillcolor="#2a2a29" stroked="f">
              <v:path arrowok="t"/>
            </v:shape>
          </v:group>
        </w:pict>
      </w:r>
      <w:r w:rsidRPr="00A94DB9">
        <w:rPr>
          <w:noProof/>
        </w:rPr>
        <w:pict>
          <v:group id="_x0000_s2140" style="position:absolute;margin-left:169.85pt;margin-top:10.75pt;width:12.95pt;height:12.95pt;z-index:-251530752" coordorigin="4537,-4123" coordsize="259,259" o:regroupid="11" o:allowincell="f">
            <v:shape id="_x0000_s2141" style="position:absolute;left:4537;top:-4123;width:259;height:259;mso-position-horizontal-relative:page;mso-position-vertical-relative:page" coordsize="259,259" o:allowincell="f" path="m129,l106,2,84,7,65,17,47,29,31,44,18,62,9,81,2,103,,125r1,24l7,171r9,20l28,210r15,15l60,238r19,11l100,255r22,3l147,256r22,-5l190,242r18,-12l224,216r13,-17l242,191r-113,l107,187,88,175,75,158,68,137r3,-25l81,92,96,77r19,-8l242,69,231,51,217,35,200,21,182,11,162,4,140,,129,e" fillcolor="#2a2a29" stroked="f">
              <v:path arrowok="t"/>
            </v:shape>
            <v:shape id="_x0000_s2142" style="position:absolute;left:4537;top:-4123;width:259;height:259;mso-position-horizontal-relative:page;mso-position-vertical-relative:page" coordsize="259,259" o:allowincell="f" path="m242,69r-127,l141,71r22,9l178,93r10,17l186,138r-7,22l167,176r-16,11l132,191r-3,l242,191r6,-11l255,160r3,-22l256,113,251,90,242,70r,-1e" fillcolor="#2a2a29" stroked="f">
              <v:path arrowok="t"/>
            </v:shape>
          </v:group>
        </w:pict>
      </w:r>
      <w:r w:rsidRPr="00A94DB9">
        <w:rPr>
          <w:noProof/>
        </w:rPr>
        <w:pict>
          <v:shape id="_x0000_s2143" style="position:absolute;margin-left:442.2pt;margin-top:13.95pt;width:16.4pt;height:16.5pt;z-index:-251563520" coordsize="328,330" o:regroupid="11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2144" style="position:absolute;z-index:-251564544" points="450.65pt,13.95pt,449.45pt,14pt,448.3pt,14.2pt,447.25pt,14.6pt,446.25pt,15.05pt,445.35pt,15.65pt,444.5pt,16.4pt,443.8pt,17.2pt,443.2pt,18.1pt,442.75pt,19.05pt,442.4pt,20.1pt,442.2pt,21.15pt,442.25pt,22.5pt,442.45pt,23.7pt,442.75pt,24.85pt,443.2pt,25.9pt,443.75pt,26.85pt,444.4pt,27.7pt,445.1pt,28.45pt,445.95pt,29.1pt,446.85pt,29.6pt,447.8pt,30pt,448.8pt,30.3pt,449.9pt,30.4pt,450.35pt,30.45pt,451.5pt,30.35pt,452.6pt,30.1pt,453.65pt,29.75pt,454.65pt,29.25pt,455.55pt,28.6pt,456.35pt,27.9pt,457.05pt,27.05pt,457.6pt,26.15pt,458.1pt,25.15pt,458.4pt,24.05pt,458.6pt,22.95pt,458.5pt,21.7pt,458.3pt,20.5pt,458pt,19.35pt,457.55pt,18.3pt,456.95pt,17.4pt,456.3pt,16.55pt,455.55pt,15.8pt,454.7pt,15.15pt,453.75pt,14.65pt,452.8pt,14.3pt,451.75pt,14.05pt,450.65pt,13.95pt" coordsize="328,330" o:regroupid="11" o:allowincell="f" stroked="f">
            <v:path arrowok="t"/>
          </v:polyline>
        </w:pict>
      </w:r>
      <w:r w:rsidRPr="00A94DB9">
        <w:rPr>
          <w:noProof/>
        </w:rPr>
        <w:pict>
          <v:shape id="_x0000_s2145" style="position:absolute;margin-left:331.65pt;margin-top:13.95pt;width:16.4pt;height:16.5pt;z-index:-251569664" coordsize="328,330" o:regroupid="11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2146" style="position:absolute;z-index:-251570688" points="340.1pt,13.95pt,338.9pt,14pt,337.75pt,14.2pt,336.7pt,14.6pt,335.7pt,15.05pt,334.8pt,15.65pt,333.95pt,16.4pt,333.25pt,17.2pt,332.65pt,18.1pt,332.2pt,19.05pt,331.85pt,20.1pt,331.65pt,21.15pt,331.7pt,22.5pt,331.9pt,23.7pt,332.2pt,24.85pt,332.65pt,25.9pt,333.2pt,26.85pt,333.85pt,27.7pt,334.55pt,28.45pt,335.4pt,29.1pt,336.3pt,29.6pt,337.25pt,30pt,338.25pt,30.3pt,339.35pt,30.4pt,339.8pt,30.45pt,340.95pt,30.35pt,342.05pt,30.1pt,343.1pt,29.75pt,344.1pt,29.25pt,345pt,28.6pt,345.8pt,27.9pt,346.5pt,27.05pt,347.05pt,26.15pt,347.55pt,25.15pt,347.85pt,24.05pt,348.05pt,22.95pt,347.95pt,21.7pt,347.75pt,20.5pt,347.45pt,19.35pt,347pt,18.3pt,346.4pt,17.4pt,345.75pt,16.55pt,345pt,15.8pt,344.15pt,15.15pt,343.2pt,14.65pt,342.25pt,14.3pt,341.2pt,14.05pt,340.1pt,13.95pt" coordsize="328,330" o:regroupid="11" o:allowincell="f" stroked="f">
            <v:path arrowok="t"/>
          </v:polyline>
        </w:pict>
      </w:r>
      <w:r w:rsidRPr="00A94DB9">
        <w:rPr>
          <w:noProof/>
        </w:rPr>
        <w:pict>
          <v:polyline id="_x0000_s2147" style="position:absolute;z-index:-251600384" points="424pt,.6pt,423.3pt,.75pt,422.55pt,1.35pt,422.35pt,2.3pt,431.75pt,29.25pt,432.35pt,30pt,433.3pt,30.25pt,433.95pt,30.05pt,434.7pt,29.45pt,434.95pt,28.55pt,425.5pt,1.55pt,424.9pt,.8pt,424pt,.6pt" coordsize="252,593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148" style="position:absolute;z-index:-251601408" points="422.95pt,.6pt,422pt,.8pt,421.4pt,1.55pt,412pt,28.55pt,412.2pt,29.45pt,412.95pt,30.05pt,413.65pt,30.25pt,414.55pt,30pt,415.15pt,29.25pt,424.6pt,2.3pt,424.35pt,1.35pt,423.6pt,.75pt,422.95pt,.6pt" coordsize="252,593" o:regroupid="11" o:allowincell="f" fillcolor="#2a2a29" stroked="f">
            <v:path arrowok="t"/>
          </v:polyline>
        </w:pict>
      </w:r>
    </w:p>
    <w:p w:rsidR="00A90C2D" w:rsidRDefault="00CF7215">
      <w:pPr>
        <w:widowControl w:val="0"/>
        <w:tabs>
          <w:tab w:val="left" w:pos="4360"/>
          <w:tab w:val="left" w:pos="6660"/>
          <w:tab w:val="left" w:pos="8880"/>
        </w:tabs>
        <w:autoSpaceDE w:val="0"/>
        <w:autoSpaceDN w:val="0"/>
        <w:adjustRightInd w:val="0"/>
        <w:spacing w:before="32" w:after="0" w:line="228" w:lineRule="exact"/>
        <w:ind w:left="2168" w:right="-20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rect id="_x0000_s2149" style="position:absolute;left:0;text-align:left;margin-left:215.7pt;margin-top:10.35pt;width:73pt;height:11pt;z-index:-251528704;mso-position-horizontal-relative:page" o:regroupid="11" o:allowincell="f" filled="f" stroked="f">
            <v:textbox inset="0,0,0,0">
              <w:txbxContent>
                <w:p w:rsidR="00A90C2D" w:rsidRDefault="00CF7215">
                  <w:pPr>
                    <w:spacing w:after="0" w:line="2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6" type="#_x0000_t75" style="width:72.4pt;height:10.8pt">
                        <v:imagedata r:id="rId117" o:title=""/>
                      </v:shape>
                    </w:pict>
                  </w:r>
                </w:p>
                <w:p w:rsidR="00A90C2D" w:rsidRDefault="00A90C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A90C2D">
        <w:rPr>
          <w:rFonts w:ascii="Times New Roman" w:hAnsi="Times New Roman"/>
          <w:b/>
          <w:bCs/>
          <w:color w:val="2A2A29"/>
          <w:sz w:val="20"/>
          <w:szCs w:val="20"/>
        </w:rPr>
        <w:t>2</w:t>
      </w:r>
      <w:r w:rsidR="00A90C2D"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 w:rsidR="00A90C2D">
        <w:rPr>
          <w:rFonts w:ascii="Times New Roman" w:hAnsi="Times New Roman"/>
          <w:b/>
          <w:bCs/>
          <w:color w:val="2A2A29"/>
          <w:sz w:val="20"/>
          <w:szCs w:val="20"/>
        </w:rPr>
        <w:tab/>
        <w:t>4</w:t>
      </w:r>
      <w:r w:rsidR="00A90C2D"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 w:rsidR="00A90C2D">
        <w:rPr>
          <w:rFonts w:ascii="Times New Roman" w:hAnsi="Times New Roman"/>
          <w:b/>
          <w:bCs/>
          <w:color w:val="2A2A29"/>
          <w:sz w:val="20"/>
          <w:szCs w:val="20"/>
        </w:rPr>
        <w:tab/>
        <w:t>10</w:t>
      </w:r>
      <w:r w:rsidR="00A90C2D">
        <w:rPr>
          <w:rFonts w:ascii="Times New Roman" w:hAnsi="Times New Roman"/>
          <w:b/>
          <w:bCs/>
          <w:color w:val="2A2A29"/>
          <w:spacing w:val="-28"/>
          <w:sz w:val="20"/>
          <w:szCs w:val="20"/>
        </w:rPr>
        <w:t xml:space="preserve"> </w:t>
      </w:r>
      <w:r w:rsidR="00A90C2D">
        <w:rPr>
          <w:rFonts w:ascii="Times New Roman" w:hAnsi="Times New Roman"/>
          <w:b/>
          <w:bCs/>
          <w:color w:val="2A2A29"/>
          <w:sz w:val="20"/>
          <w:szCs w:val="20"/>
        </w:rPr>
        <w:tab/>
      </w:r>
      <w:r w:rsidR="00A90C2D"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11</w:t>
      </w: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rect id="_x0000_s2150" style="position:absolute;margin-left:131.4pt;margin-top:2.7pt;width:30pt;height:5pt;z-index:-251553280;mso-position-horizontal-relative:page" o:regroupid="11" o:allowincell="f" filled="f" stroked="f">
            <v:textbox inset="0,0,0,0">
              <w:txbxContent>
                <w:p w:rsidR="00A90C2D" w:rsidRDefault="00CF7215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8" type="#_x0000_t75" style="width:29.95pt;height:5.4pt">
                        <v:imagedata r:id="rId118" o:title=""/>
                      </v:shape>
                    </w:pict>
                  </w:r>
                </w:p>
                <w:p w:rsidR="00A90C2D" w:rsidRDefault="00A90C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A94DB9">
        <w:rPr>
          <w:noProof/>
        </w:rPr>
        <w:pict>
          <v:rect id="_x0000_s2151" style="position:absolute;margin-left:469.05pt;margin-top:3.6pt;width:23pt;height:4pt;z-index:-251590144;mso-position-horizontal-relative:page" o:regroupid="11" o:allowincell="f" filled="f" stroked="f">
            <v:textbox inset="0,0,0,0">
              <w:txbxContent>
                <w:p w:rsidR="00A90C2D" w:rsidRDefault="00CF7215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0" type="#_x0000_t75" style="width:22.45pt;height:4.15pt">
                        <v:imagedata r:id="rId119" o:title=""/>
                      </v:shape>
                    </w:pict>
                  </w:r>
                </w:p>
                <w:p w:rsidR="00A90C2D" w:rsidRDefault="00A90C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A94DB9">
        <w:rPr>
          <w:noProof/>
        </w:rPr>
        <w:pict>
          <v:rect id="_x0000_s2152" style="position:absolute;margin-left:347.25pt;margin-top:3.5pt;width:33pt;height:4pt;z-index:-251634176;mso-position-horizontal-relative:page" o:regroupid="11" o:allowincell="f" filled="f" stroked="f">
            <v:textbox inset="0,0,0,0">
              <w:txbxContent>
                <w:p w:rsidR="00A90C2D" w:rsidRDefault="00CF7215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2" type="#_x0000_t75" style="width:32.9pt;height:4.15pt">
                        <v:imagedata r:id="rId120" o:title=""/>
                      </v:shape>
                    </w:pict>
                  </w:r>
                </w:p>
                <w:p w:rsidR="00A90C2D" w:rsidRDefault="00A90C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A90C2D" w:rsidRDefault="00A90C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shape id="_x0000_s2153" style="position:absolute;margin-left:154.65pt;margin-top:6pt;width:81.2pt;height:69.9pt;z-index:-251515392" coordsize="1624,1398" o:regroupid="11" o:allowincell="f" path="m56,l23,,7,7,,23,,56,,1340r,33l7,1390r16,6l56,1397r1511,l1600,1396r16,-6l1623,1373r1,-32l1624,56r-1,-33l1617,7,1600,r-33,l56,xe" filled="f" strokecolor="#b3b3b3" strokeweight="1pt">
            <v:path arrowok="t"/>
          </v:shape>
        </w:pict>
      </w:r>
      <w:r w:rsidRPr="00A94DB9">
        <w:rPr>
          <w:noProof/>
        </w:rPr>
        <w:pict>
          <v:polyline id="_x0000_s2154" style="position:absolute;z-index:-251522560" points="195.8pt,9.55pt,194.6pt,9.55pt,194.15pt,10pt,194.15pt,19.4pt,194.6pt,19.9pt,195.8pt,19.9pt,196.3pt,19.4pt,196.3pt,10pt,195.8pt,9.55pt" coordsize="44,207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155" style="position:absolute;z-index:-251526656" points="157.45pt,6pt,155.8pt,6pt,155pt,6.35pt,154.65pt,7.15pt,154.65pt,8.8pt,154.65pt,73.05pt,154.65pt,74.65pt,155pt,75.5pt,155.8pt,75.8pt,157.45pt,75.85pt,233pt,75.85pt,234.65pt,75.8pt,235.45pt,75.5pt,235.8pt,74.65pt,235.85pt,73.05pt,235.85pt,8.8pt,235.8pt,7.15pt,235.5pt,6.35pt,234.65pt,6pt,233pt,6pt,157.45pt,6pt" coordsize="1624,1398" o:regroupid="11" o:allowincell="f" stroked="f">
            <v:path arrowok="t"/>
          </v:polyline>
        </w:pict>
      </w:r>
      <w:r w:rsidRPr="00A94DB9">
        <w:rPr>
          <w:noProof/>
        </w:rPr>
        <w:pict>
          <v:shape id="_x0000_s2156" style="position:absolute;margin-left:44.1pt;margin-top:6pt;width:81.2pt;height:69.9pt;z-index:-251537920" coordsize="1624,1398" o:regroupid="11" o:allowincell="f" path="m56,l23,,7,7,,23,,56,,1340r,33l7,1390r16,6l56,1397r1511,l1600,1396r16,-6l1623,1373r1,-32l1624,56r-1,-33l1617,7,1600,r-33,l56,xe" filled="f" strokecolor="#b3b3b3" strokeweight="1pt">
            <v:path arrowok="t"/>
          </v:shape>
        </w:pict>
      </w:r>
      <w:r w:rsidRPr="00A94DB9">
        <w:rPr>
          <w:noProof/>
        </w:rPr>
        <w:pict>
          <v:polyline id="_x0000_s2157" style="position:absolute;z-index:-251551232" points="46.9pt,6pt,45.25pt,6pt,44.45pt,6.35pt,44.1pt,7.15pt,44.1pt,8.8pt,44.1pt,73.05pt,44.1pt,74.65pt,44.45pt,75.5pt,45.25pt,75.8pt,46.9pt,75.85pt,122.45pt,75.85pt,124.1pt,75.8pt,124.9pt,75.5pt,125.25pt,74.65pt,125.3pt,73.05pt,125.3pt,8.8pt,125.25pt,7.15pt,124.95pt,6.35pt,124.1pt,6pt,122.45pt,6pt,46.9pt,6pt" coordsize="1624,1398" o:regroupid="11" o:allowincell="f" stroked="f">
            <v:path arrowok="t"/>
          </v:polyline>
        </w:pict>
      </w:r>
      <w:r w:rsidRPr="00A94DB9">
        <w:rPr>
          <w:noProof/>
        </w:rPr>
        <w:pict>
          <v:shape id="_x0000_s2158" style="position:absolute;margin-left:382.85pt;margin-top:6pt;width:81.2pt;height:69.9pt;z-index:-251579904" coordsize="1624,1398" o:regroupid="11" o:allowincell="f" path="m56,l23,,7,7,,23,,56,,1340r,33l7,1390r16,6l56,1397r1511,l1600,1396r16,-6l1623,1373r1,-32l1624,56r-1,-33l1617,7,1600,r-33,l56,xe" filled="f" strokecolor="#b3b3b3" strokeweight="1pt">
            <v:path arrowok="t"/>
          </v:shape>
        </w:pict>
      </w:r>
      <w:r w:rsidRPr="00A94DB9">
        <w:rPr>
          <w:noProof/>
        </w:rPr>
        <w:pict>
          <v:polyline id="_x0000_s2159" style="position:absolute;z-index:-251588096" points="385.65pt,6pt,384pt,6pt,383.2pt,6.35pt,382.85pt,7.15pt,382.85pt,8.8pt,382.85pt,73.05pt,382.85pt,74.65pt,383.2pt,75.5pt,384pt,75.8pt,385.65pt,75.85pt,461.2pt,75.85pt,462.85pt,75.8pt,463.65pt,75.5pt,464pt,74.65pt,464.05pt,73.05pt,464.05pt,8.8pt,464pt,7.15pt,463.7pt,6.35pt,462.85pt,6pt,461.2pt,6pt,385.65pt,6pt" coordsize="1624,1398" o:regroupid="11" o:allowincell="f" stroked="f">
            <v:path arrowok="t"/>
          </v:polyline>
        </w:pict>
      </w:r>
      <w:r w:rsidRPr="00A94DB9">
        <w:rPr>
          <w:noProof/>
        </w:rPr>
        <w:pict>
          <v:shape id="_x0000_s2160" style="position:absolute;margin-left:272.3pt;margin-top:6pt;width:81.2pt;height:69.9pt;z-index:-251620864" coordsize="1624,1398" o:regroupid="11" o:allowincell="f" path="m56,l23,,7,7,,23,,56,,1340r,33l7,1390r16,6l56,1397r1511,l1600,1396r16,-6l1623,1373r1,-32l1624,56r-1,-33l1617,7,1600,r-33,l56,xe" filled="f" strokecolor="#b3b3b3" strokeweight="1pt">
            <v:path arrowok="t"/>
          </v:shape>
        </w:pict>
      </w:r>
      <w:r w:rsidRPr="00A94DB9">
        <w:rPr>
          <w:noProof/>
        </w:rPr>
        <w:pict>
          <v:polyline id="_x0000_s2161" style="position:absolute;z-index:-251632128" points="275.1pt,6pt,273.45pt,6pt,272.65pt,6.35pt,272.3pt,7.15pt,272.3pt,8.8pt,272.3pt,73.05pt,272.3pt,74.65pt,272.65pt,75.5pt,273.45pt,75.8pt,275.1pt,75.85pt,350.65pt,75.85pt,352.3pt,75.8pt,353.1pt,75.5pt,353.45pt,74.65pt,353.5pt,73.05pt,353.5pt,8.8pt,353.45pt,7.15pt,353.15pt,6.35pt,352.3pt,6pt,350.65pt,6pt,275.1pt,6pt" coordsize="1624,1398" o:regroupid="11" o:allowincell="f" stroked="f">
            <v:path arrowok="t"/>
          </v:polyline>
        </w:pict>
      </w: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polyline id="_x0000_s2162" style="position:absolute;z-index:-251518464" points="215.75pt,7.05pt,215.05pt,7.05pt,208.5pt,13.7pt,208.5pt,14.4pt,208.9pt,14.8pt,209.35pt,15.2pt,210pt,15.2pt,216.5pt,8.65pt,216.5pt,8.65pt,216.5pt,7.75pt,216.5pt,7.75pt,215.75pt,7.05pt" coordsize="160,164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163" style="position:absolute;z-index:-251519488" points="205.55pt,1.7pt,204.95pt,1.95pt,201.65pt,10.75pt,201.9pt,11.35pt,203.05pt,11.8pt,203.65pt,11.5pt,203.9pt,10.95pt,206.75pt,3.3pt,206.95pt,2.75pt,206.7pt,2.1pt,205.55pt,1.7pt" coordsize="107,202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164" style="position:absolute;z-index:-251520512" points="174.85pt,7.05pt,174.4pt,7.45pt,174.1pt,7.75pt,174.1pt,7.75pt,174.1pt,8.65pt,174.1pt,8.65pt,180.55pt,15.2pt,181.25pt,15.2pt,181.7pt,14.8pt,182.1pt,14.4pt,182.1pt,13.7pt,175.95pt,7.45pt,175.5pt,7.05pt,174.85pt,7.05pt" coordsize="161,164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165" style="position:absolute;z-index:-251521536" points="184.95pt,1.7pt,183.8pt,2.1pt,183.55pt,2.75pt,183.75pt,3.3pt,186.6pt,10.95pt,186.85pt,11.5pt,187.45pt,11.8pt,188.6pt,11.35pt,188.85pt,10.75pt,185.55pt,1.95pt,184.95pt,1.7pt" coordsize="107,202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166" style="position:absolute;z-index:-251547136" points="95.85pt,9.5pt,94.55pt,9.55pt,93.4pt,9.85pt,92.4pt,10.35pt,91.55pt,10.95pt,90.8pt,11.7pt,90.3pt,12.6pt,89.95pt,13.55pt,89.75pt,14.6pt,87.1pt,14.65pt,100.7pt,14.65pt,100.5pt,13.5pt,100.15pt,12.5pt,99.55pt,11.55pt,98.8pt,10.8pt,97.95pt,10.15pt,96.95pt,9.7pt,95.85pt,9.5pt" coordsize="272,103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167" style="position:absolute;z-index:-251549184" points="73.95pt,9.5pt,72.65pt,9.55pt,71.5pt,9.85pt,70.5pt,10.35pt,69.6pt,10.95pt,68.9pt,11.7pt,68.35pt,12.6pt,68pt,13.55pt,68pt,13.6pt,67.85pt,14.65pt,67.6pt,14.75pt,67.2pt,14.9pt,66.7pt,15.1pt,66.1pt,15.4pt,65.35pt,15.8pt,64.55pt,16.25pt,63.65pt,16.8pt,62.7pt,17.45pt,61.7pt,18.15pt,60.65pt,18.95pt,59.6pt,19.9pt,58.5pt,20.95pt,57.4pt,22.05pt,56.3pt,23.35pt,55.2pt,24.7pt,54.1pt,26.2pt,53.1pt,27.85pt,52.15pt,29.6pt,51.2pt,31.5pt,50.4pt,33.55pt,119pt,33.55pt,118.1pt,31.4pt,117.1pt,29.4pt,116.05pt,27.55pt,114.95pt,25.85pt,113.8pt,24.3pt,112.6pt,22.85pt,111.4pt,21.6pt,110.2pt,20.45pt,109pt,19.4pt,107.85pt,18.5pt,106.7pt,17.7pt,105.65pt,17pt,104.65pt,16.4pt,103.75pt,15.9pt,102.95pt,15.5pt,102.25pt,15.15pt,101.7pt,14.9pt,101.25pt,14.75pt,101pt,14.65pt,100.9pt,14.65pt,78.8pt,14.65pt,78.6pt,13.5pt,78.2pt,12.5pt,77.65pt,11.55pt,76.9pt,10.8pt,76pt,10.15pt,75pt,9.7pt,73.95pt,9.5pt" coordsize="1372,482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168" style="position:absolute;z-index:-251586048" points="422.15pt,6pt,420.75pt,6.1pt,419.45pt,6.3pt,418.15pt,6.55pt,416.95pt,6.85pt,415.8pt,7.25pt,414.7pt,7.7pt,413.7pt,8.2pt,412.8pt,8.8pt,412pt,9.4pt,411.3pt,10.05pt,410.7pt,10.75pt,410.25pt,11.45pt,409.9pt,12.2pt,409.7pt,13pt,409.65pt,13.8pt,409.7pt,14.55pt,409.9pt,15.3pt,410.2pt,16pt,410.6pt,16.7pt,411.15pt,17.35pt,411.8pt,17.95pt,412.55pt,18.55pt,413.4pt,19.1pt,414.35pt,19.6pt,415.35pt,20.05pt,416.45pt,20.45pt,417.65pt,20.8pt,418.95pt,21.05pt,420.3pt,21.3pt,421.7pt,21.45pt,423.2pt,21.55pt,424.7pt,21.6pt,426.1pt,21.5pt,427.45pt,21.3pt,428.75pt,21.05pt,429.95pt,20.7pt,431.1pt,20.3pt,432.2pt,19.85pt,433.15pt,19.35pt,434.1pt,18.8pt,434.9pt,18.2pt,435.6pt,17.55pt,436.15pt,16.85pt,436.65pt,16.15pt,437pt,15.4pt,437.2pt,14.6pt,437.25pt,13.8pt,437.25pt,13.75pt,437.2pt,13pt,437pt,12.25pt,436.7pt,11.55pt,436.25pt,10.9pt,435.75pt,10.25pt,435.1pt,9.6pt,434.35pt,9.05pt,433.5pt,8.5pt,432.55pt,8pt,431.55pt,7.55pt,430.4pt,7.15pt,429.2pt,6.8pt,427.95pt,6.5pt,426.6pt,6.25pt,425.2pt,6.1pt,423.7pt,6pt,422.15pt,6pt" coordsize="552,313" o:regroupid="11" o:allowincell="f" fillcolor="#2a2a29" stroked="f">
            <v:path arrowok="t"/>
          </v:polyline>
        </w:pict>
      </w:r>
      <w:r w:rsidRPr="00A94DB9">
        <w:rPr>
          <w:noProof/>
        </w:rPr>
        <w:pict>
          <v:group id="_x0000_s2169" style="position:absolute;margin-left:417.3pt;margin-top:.25pt;width:12.3pt;height:11.95pt;z-index:-251587072" coordorigin="9486,-3176" coordsize="246,239" o:regroupid="11" o:allowincell="f">
            <v:shape id="_x0000_s2170" style="position:absolute;left:9486;top:-3176;width:246;height:239;mso-position-horizontal-relative:page;mso-position-vertical-relative:page" coordsize="246,239" o:allowincell="f" path="m123,l100,2,78,8,58,17,40,30,25,45,13,63,4,83,,105r1,25l7,153r8,21l27,192r15,16l59,220r18,10l98,236r22,2l144,236r22,-6l186,221r18,-13l217,196r-94,l100,192,80,183,63,170,51,152,44,131r2,-25l54,84,66,66,82,53r19,-8l122,42r93,l205,31,188,18,170,8,150,2,128,r-5,e" fillcolor="#2a2a29" stroked="f">
              <v:path arrowok="t"/>
            </v:shape>
            <v:shape id="_x0000_s2171" style="position:absolute;left:9486;top:-3176;width:246;height:239;mso-position-horizontal-relative:page;mso-position-vertical-relative:page" coordsize="246,239" o:allowincell="f" path="m215,42r-93,l145,45r21,9l183,68r12,18l202,106r-3,26l192,154r-12,17l164,184r-19,9l124,196r-1,l217,196r3,-3l232,176r9,-20l246,135r-2,-26l239,86,231,65,219,46r-4,-4e" fillcolor="#2a2a29" stroked="f">
              <v:path arrowok="t"/>
            </v:shape>
          </v:group>
        </w:pict>
      </w:r>
      <w:r w:rsidRPr="00A94DB9">
        <w:rPr>
          <w:noProof/>
        </w:rPr>
        <w:pict>
          <v:group id="_x0000_s2172" style="position:absolute;margin-left:307.65pt;margin-top:1pt;width:10.2pt;height:14.1pt;z-index:-251622912" coordorigin="7293,-3161" coordsize="204,282" o:regroupid="11" o:allowincell="f">
            <v:shape id="_x0000_s2173" style="position:absolute;left:7293;top:-3161;width:204;height:282;mso-position-horizontal-relative:page;mso-position-vertical-relative:page" coordsize="204,282" o:allowincell="f" path="m104,l,281r18,-5l38,271r19,-3l77,266r21,-1l198,264,104,e" fillcolor="#2a2a29" stroked="f">
              <v:path arrowok="t"/>
            </v:shape>
            <v:shape id="_x0000_s2174" style="position:absolute;left:7293;top:-3161;width:204;height:282;mso-position-horizontal-relative:page;mso-position-vertical-relative:page" coordsize="204,282" o:allowincell="f" path="m198,264r-94,l125,265r20,2l165,270r19,4l203,280r-5,-16e" fillcolor="#2a2a29" stroked="f">
              <v:path arrowok="t"/>
            </v:shape>
          </v:group>
        </w:pict>
      </w:r>
      <w:r w:rsidRPr="00A94DB9">
        <w:rPr>
          <w:noProof/>
        </w:rPr>
        <w:pict>
          <v:polyline id="_x0000_s2175" style="position:absolute;z-index:-251623936" points="333.9pt,9.7pt,320.25pt,15.95pt,321.1pt,16.4pt,322pt,16.95pt,322.8pt,17.55pt,323.6pt,18.2pt,324.35pt,18.85pt,325.05pt,19.6pt,325.7pt,20.35pt,326.35pt,21.2pt,326.9pt,22.05pt,327.4pt,22.9pt,333.9pt,9.7pt" coordsize="274,265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176" style="position:absolute;z-index:-251630080" points="291.85pt,9.7pt,298.1pt,23.35pt,298.55pt,22.45pt,299.1pt,21.6pt,299.7pt,20.75pt,300.35pt,19.95pt,301pt,19.2pt,301.75pt,18.5pt,302.5pt,17.85pt,303.35pt,17.25pt,304.2pt,16.65pt,305.05pt,16.15pt,305.5pt,15.95pt,291.85pt,9.7pt" coordsize="273,273" o:regroupid="11" o:allowincell="f" fillcolor="#2a2a29" stroked="f">
            <v:path arrowok="t"/>
          </v:polyline>
        </w:pict>
      </w: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polyline id="_x0000_s2177" style="position:absolute;z-index:-251517440" points="210.85pt,6.25pt,178.6pt,6.5pt,177.8pt,7.2pt,177.55pt,8.3pt,177.8pt,9.95pt,178.5pt,10.75pt,179.6pt,11.05pt,211.85pt,10.8pt,212.65pt,10.05pt,212.95pt,9pt,212.65pt,7.3pt,211.95pt,6.5pt,210.85pt,6.25pt" coordsize="708,96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178" style="position:absolute;z-index:-251548160" points="84.4pt,1.6pt,83.1pt,1.7pt,82pt,2.1pt,81.2pt,2.8pt,80.7pt,3.6pt,80.45pt,4.6pt,78.8pt,4.65pt,87.05pt,4.65pt,86.8pt,3.55pt,86.25pt,2.65pt,85.4pt,1.95pt,84.4pt,1.6pt" coordsize="166,61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179" style="position:absolute;z-index:-251582976" points="426.3pt,8.1pt,420.55pt,8.1pt,420.35pt,8.3pt,420.35pt,17.65pt,420.55pt,17.9pt,426.3pt,17.9pt,426.55pt,17.65pt,426.55pt,8.3pt,426.3pt,8.1pt" coordsize="124,196" o:regroupid="11" o:allowincell="f" stroked="f">
            <v:path arrowok="t"/>
          </v:polyline>
        </w:pict>
      </w:r>
      <w:r w:rsidRPr="00A94DB9">
        <w:rPr>
          <w:noProof/>
        </w:rPr>
        <w:pict>
          <v:polyline id="_x0000_s2180" style="position:absolute;z-index:-251585024" points="410.55pt,8.95pt,410.55pt,10.35pt,410.55pt,10.9pt,410.5pt,11.65pt,410.45pt,12.65pt,410.35pt,13.75pt,410.2pt,14.85pt,409.95pt,15.95pt,409.65pt,17pt,409.3pt,18pt,408.85pt,18.95pt,408.3pt,19.75pt,407.65pt,20.4pt,407.05pt,21.05pt,406.5pt,21.7pt,406pt,22.35pt,405.5pt,23pt,405.05pt,23.7pt,404.65pt,24.4pt,404.25pt,25.15pt,403.9pt,25.95pt,403.55pt,26.75pt,403.25pt,27.7pt,402.95pt,28.65pt,402.7pt,29.7pt,402.4pt,30.85pt,402.2pt,32.15pt,401.95pt,33.5pt,401.7pt,34.95pt,401.6pt,36pt,401.6pt,37.1pt,401.6pt,38.15pt,401.75pt,39.25pt,402pt,40.4pt,402.3pt,41.45pt,402.8pt,42.55pt,403.35pt,43.6pt,404.1pt,44.65pt,404.95pt,45.6pt,405.95pt,46.55pt,407.15pt,47.4pt,408.5pt,48.2pt,410.05pt,48.9pt,411.8pt,49.5pt,413.75pt,50pt,415.9pt,50.4pt,418.3pt,50.7pt,420.9pt,50.85pt,423.75pt,50.85pt,426.4pt,50.8pt,428.8pt,50.65pt,431.05pt,50.35pt,433.1pt,49.9pt,434.95pt,49.4pt,436.6pt,48.8pt,438.1pt,48.1pt,439.45pt,47.35pt,440.65pt,46.55pt,441.65pt,45.65pt,442.55pt,44.75pt,443.3pt,43.8pt,443.95pt,42.85pt,444.45pt,41.85pt,444.8pt,40.85pt,445.1pt,39.85pt,445.3pt,38.9pt,445.35pt,37.95pt,445.4pt,37.05pt,445.3pt,36.2pt,445.05pt,34.55pt,444.85pt,33.1pt,444.6pt,31.7pt,444.35pt,30.45pt,444.05pt,29.3pt,443.8pt,28.25pt,443.5pt,27.3pt,443.15pt,26.4pt,442.85pt,25.6pt,442.45pt,24.8pt,442.1pt,24.1pt,441.65pt,23.45pt,441.2pt,22.8pt,440.75pt,22.15pt,440.2pt,21.55pt,439.65pt,20.95pt,439.1pt,20.3pt,438.45pt,19.55pt,437.9pt,18.7pt,437.5pt,17.75pt,437.1pt,16.7pt,436.85pt,15.65pt,436.65pt,14.55pt,436.5pt,13.45pt,436.45pt,13.15pt,423.9pt,13.15pt,422.65pt,13.1pt,421.45pt,13.05pt,420.25pt,12.95pt,419.15pt,12.75pt,418.05pt,12.55pt,417pt,12.3pt,416pt,12pt,415.05pt,11.65pt,414.2pt,11.3pt,413.35pt,10.9pt,412.55pt,10.45pt,411.85pt,9.95pt,411.15pt,9.45pt,410.55pt,8.95pt" coordsize="876,838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181" style="position:absolute;z-index:-251631104" points="312.35pt,7.2pt,311.25pt,7.25pt,310.15pt,7.45pt,309.05pt,7.7pt,308pt,8.05pt,307.05pt,8.5pt,306.05pt,9pt,305.15pt,9.6pt,304.3pt,10.25pt,303.5pt,10.95pt,302.75pt,11.75pt,302.1pt,12.6pt,301.45pt,13.5pt,300.9pt,14.45pt,300.45pt,15.45pt,300.05pt,16.5pt,299.75pt,17.6pt,299.5pt,18.75pt,299.35pt,19.9pt,299.35pt,21.1pt,299.4pt,22.25pt,299.6pt,23.35pt,299.85pt,24.45pt,300.2pt,25.5pt,300.6pt,26.5pt,301.1pt,27.45pt,301.7pt,28.35pt,302.35pt,29.25pt,303.05pt,30.05pt,303.85pt,30.8pt,304.7pt,31.5pt,305.55pt,32.1pt,306.5pt,32.65pt,307.5pt,33.15pt,308.55pt,33.55pt,309.65pt,33.85pt,310.75pt,34.1pt,311.9pt,34.25pt,313.1pt,34.3pt,314.25pt,34.2pt,315.35pt,34.05pt,316.45pt,33.8pt,317.5pt,33.45pt,318.55pt,33.05pt,319.5pt,32.55pt,320.45pt,32pt,321.3pt,31.35pt,322.15pt,30.6pt,322.9pt,29.85pt,323.6pt,29pt,324.25pt,28.15pt,324.8pt,27.2pt,325.3pt,26.2pt,325.7pt,25.2pt,326pt,24.1pt,326.25pt,23pt,326.4pt,21.9pt,326.45pt,20.7pt,326.4pt,20.1pt,326.35pt,19pt,326.15pt,17.9pt,325.85pt,16.8pt,325.5pt,15.8pt,325.05pt,14.8pt,324.55pt,13.85pt,323.95pt,12.95pt,323.3pt,12.1pt,322.6pt,11.3pt,321.8pt,10.6pt,320.95pt,9.9pt,320.05pt,9.3pt,319.05pt,8.75pt,318.05pt,8.3pt,317pt,7.9pt,315.9pt,7.6pt,314.75pt,7.35pt,313.6pt,7.2pt,312.35pt,7.2pt" coordsize="542,542" o:regroupid="11" o:allowincell="f" fillcolor="#2a2a29" stroked="f">
            <v:path arrowok="t"/>
          </v:polyline>
        </w:pict>
      </w:r>
    </w:p>
    <w:p w:rsidR="00A90C2D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polyline id="_x0000_s2182" style="position:absolute;z-index:-251525632" points="209pt,2.15pt,181.55pt,3.05pt,181.65pt,4.2pt,181.85pt,5.25pt,182.15pt,6.3pt,182.5pt,7.35pt,183pt,8.3pt,183.5pt,9.25pt,184.1pt,10.15pt,184.8pt,11pt,185.5pt,11.8pt,186.3pt,12.5pt,187.15pt,13.15pt,188.1pt,13.8pt,189.05pt,14.3pt,190.05pt,14.75pt,191.1pt,15.15pt,192.2pt,15.45pt,193.35pt,15.7pt,194.55pt,15.8pt,195.75pt,15.85pt,196.9pt,15.75pt,198.05pt,15.6pt,199.1pt,15.3pt,200.15pt,14.95pt,201.2pt,14.55pt,202.15pt,14pt,203.05pt,13.45pt,203.95pt,12.8pt,204.75pt,12.05pt,205.5pt,11.3pt,206.2pt,10.45pt,206.8pt,9.55pt,207.35pt,8.6pt,207.85pt,7.6pt,208.25pt,6.6pt,208.55pt,5.5pt,208.8pt,4.4pt,208.95pt,3.3pt,209pt,2.15pt" coordsize="549,275" o:regroupid="11" o:allowincell="f" fillcolor="#2a2a29" stroked="f">
            <v:path arrowok="t"/>
          </v:polyline>
        </w:pict>
      </w:r>
      <w:r w:rsidRPr="00A94DB9">
        <w:rPr>
          <w:noProof/>
        </w:rPr>
        <w:pict>
          <v:group id="_x0000_s2183" style="position:absolute;margin-left:101.2pt;margin-top:7.1pt;width:13pt;height:11.35pt;z-index:-251539968" coordorigin="3164,-2639" coordsize="260,227" o:regroupid="11" o:allowincell="f">
            <v:shape id="_x0000_s2184" style="position:absolute;left:3164;top:-2639;width:260;height:227;mso-position-horizontal-relative:page;mso-position-vertical-relative:page" coordsize="260,227" o:allowincell="f" path="m133,9l60,9r23,1l106,14r21,6l147,29r19,11l184,53r16,14l214,83r13,18l237,120r9,21l252,162r3,23l256,212r-1,14l259,207r1,-20l259,163r-4,-22l248,119,239,99,228,80,215,63,199,47,183,34,164,22,145,13,133,9e" fillcolor="#2a2a29" stroked="f">
              <v:path arrowok="t"/>
            </v:shape>
            <v:shape id="_x0000_s2185" style="position:absolute;left:3164;top:-2639;width:260;height:227;mso-position-horizontal-relative:page;mso-position-vertical-relative:page" coordsize="260,227" o:allowincell="f" path="m79,l57,1,37,4,18,9,,16,13,13,33,10,59,9r74,l124,6,102,1,79,e" fillcolor="#2a2a29" stroked="f">
              <v:path arrowok="t"/>
            </v:shape>
          </v:group>
        </w:pict>
      </w:r>
      <w:r w:rsidRPr="00A94DB9">
        <w:rPr>
          <w:noProof/>
        </w:rPr>
        <w:pict>
          <v:polyline id="_x0000_s2186" style="position:absolute;z-index:-251540992" points="104.9pt,5.6pt,103.75pt,5.65pt,102.6pt,5.8pt,101.5pt,6.05pt,100.45pt,6.45pt,99.45pt,6.9pt,98.5pt,7.45pt,97.6pt,8.1pt,96.8pt,8.8pt,96.05pt,9.55pt,95.35pt,10.4pt,94.75pt,11.3pt,94.25pt,12.3pt,93.85pt,13.3pt,93.5pt,14.35pt,93.3pt,15.45pt,93.2pt,16.6pt,93.2pt,17.2pt,93.25pt,18.35pt,93.4pt,19.45pt,93.65pt,20.55pt,94.05pt,21.6pt,94.5pt,22.6pt,95.05pt,23.55pt,95.7pt,24.4pt,96.4pt,25.25pt,97.2pt,26pt,98.05pt,26.65pt,98.95pt,27.25pt,99.95pt,27.75pt,100.95pt,28.15pt,102.05pt,28.5pt,103.15pt,28.7pt,104.3pt,28.8pt,105.5pt,28.75pt,106.7pt,28.6pt,107.8pt,28.35pt,108.9pt,27.95pt,109.9pt,27.5pt,110.9pt,27pt,111.8pt,26.4pt,112.65pt,25.7pt,113.4pt,24.95pt,114.1pt,24.1pt,114.7pt,23.25pt,115.2pt,22.3pt,115.65pt,21.3pt,116pt,20.25pt,116.25pt,19.2pt,116.35pt,18.1pt,116.35pt,16.85pt,116.2pt,15.6pt,115.95pt,14.45pt,115.6pt,13.35pt,115.15pt,12.3pt,114.65pt,11.3pt,114.05pt,10.4pt,113.4pt,9.55pt,112.65pt,8.75pt,111.85pt,8.05pt,111pt,7.4pt,110.1pt,6.9pt,109.15pt,6.45pt,108.15pt,6.05pt,107.1pt,5.8pt,106pt,5.65pt,104.9pt,5.6pt" coordsize="464,465" o:regroupid="11" o:allowincell="f" stroked="f">
            <v:path arrowok="t"/>
          </v:polyline>
        </w:pict>
      </w:r>
      <w:r w:rsidRPr="00A94DB9">
        <w:rPr>
          <w:noProof/>
        </w:rPr>
        <w:pict>
          <v:group id="_x0000_s2187" style="position:absolute;margin-left:61.35pt;margin-top:7.1pt;width:13.05pt;height:11.35pt;z-index:-251542016" coordorigin="2367,-2639" coordsize="261,227" o:regroupid="11" o:allowincell="f">
            <v:shape id="_x0000_s2188" style="position:absolute;left:2367;top:-2639;width:261;height:227;mso-position-horizontal-relative:page;mso-position-vertical-relative:page" coordsize="261,227" o:allowincell="f" path="m133,9l60,9r23,1l106,14r21,6l147,29r19,11l184,53r16,14l214,83r13,18l237,120r9,21l252,162r3,23l256,212r-1,14l259,207r1,-20l259,163r-4,-22l248,119,239,99,228,80,215,63,199,47,183,34,164,22,145,13,133,9e" fillcolor="#2a2a29" stroked="f">
              <v:path arrowok="t"/>
            </v:shape>
            <v:shape id="_x0000_s2189" style="position:absolute;left:2367;top:-2639;width:261;height:227;mso-position-horizontal-relative:page;mso-position-vertical-relative:page" coordsize="261,227" o:allowincell="f" path="m79,l57,1,37,4,18,9,,16,13,13,33,10,59,9r74,l124,6,102,1,79,e" fillcolor="#2a2a29" stroked="f">
              <v:path arrowok="t"/>
            </v:shape>
          </v:group>
        </w:pict>
      </w:r>
      <w:r w:rsidRPr="00A94DB9">
        <w:rPr>
          <w:noProof/>
        </w:rPr>
        <w:pict>
          <v:polyline id="_x0000_s2190" style="position:absolute;z-index:-251543040" points="64.45pt,5.6pt,63.35pt,5.65pt,62.25pt,5.8pt,61.2pt,6.05pt,60.2pt,6.45pt,59.25pt,6.9pt,58.35pt,7.4pt,57.5pt,8.05pt,56.7pt,8.75pt,55.95pt,9.55pt,55.3pt,10.4pt,54.7pt,11.3pt,54.2pt,12.3pt,53.75pt,13.35pt,53.4pt,14.45pt,53.15pt,15.6pt,53pt,16.85pt,53pt,18.1pt,53.1pt,19.2pt,53.35pt,20.25pt,53.7pt,21.3pt,54.15pt,22.3pt,54.65pt,23.25pt,55.25pt,24.1pt,55.95pt,24.95pt,56.7pt,25.7pt,57.55pt,26.4pt,58.45pt,27pt,59.45pt,27.5pt,60.45pt,27.95pt,61.55pt,28.35pt,62.65pt,28.6pt,63.85pt,28.75pt,65.05pt,28.8pt,66.2pt,28.7pt,67.3pt,28.5pt,68.4pt,28.15pt,69.4pt,27.75pt,70.35pt,27.25pt,71.3pt,26.65pt,72.15pt,26pt,72.95pt,25.25pt,73.65pt,24.4pt,74.3pt,23.55pt,74.85pt,22.6pt,75.3pt,21.6pt,75.7pt,20.55pt,75.95pt,19.45pt,76.1pt,18.35pt,76.15pt,17.2pt,76.15pt,16.6pt,76.05pt,15.45pt,75.85pt,14.35pt,75.5pt,13.3pt,75.1pt,12.3pt,74.6pt,11.3pt,74pt,10.4pt,73.3pt,9.55pt,72.55pt,8.8pt,71.75pt,8.1pt,70.85pt,7.45pt,69.9pt,6.9pt,68.9pt,6.45pt,67.85pt,6.05pt,66.75pt,5.8pt,65.6pt,5.65pt,64.45pt,5.6pt" coordsize="464,465" o:regroupid="11" o:allowincell="f" stroked="f">
            <v:path arrowok="t"/>
          </v:polyline>
        </w:pict>
      </w:r>
      <w:r w:rsidRPr="00A94DB9">
        <w:rPr>
          <w:noProof/>
        </w:rPr>
        <w:pict>
          <v:polyline id="_x0000_s2191" style="position:absolute;z-index:-251545088" points="104.8pt,2.65pt,103.6pt,2.65pt,102.4pt,2.8pt,101.25pt,3.05pt,100.15pt,3.35pt,99.1pt,3.75pt,98.05pt,4.25pt,97.1pt,4.8pt,96.15pt,5.45pt,95.3pt,6.15pt,94.45pt,6.9pt,93.7pt,7.7pt,93pt,8.6pt,92.35pt,9.55pt,91.8pt,10.5pt,91.3pt,11.55pt,90.9pt,12.6pt,90.6pt,13.7pt,90.35pt,14.85pt,90.2pt,16.05pt,90.2pt,17.25pt,90.2pt,18.45pt,90.35pt,19.6pt,90.6pt,20.75pt,90.9pt,21.85pt,91.3pt,22.9pt,91.8pt,23.95pt,92.35pt,24.9pt,93pt,25.85pt,93.7pt,26.75pt,94.45pt,27.55pt,95.3pt,28.3pt,96.15pt,29pt,97.1pt,29.65pt,98.05pt,30.2pt,99.1pt,30.7pt,100.15pt,31.1pt,101.25pt,31.4pt,102.4pt,31.65pt,103.6pt,31.8pt,104.8pt,31.85pt,106pt,31.8pt,107.15pt,31.65pt,108.3pt,31.4pt,109.4pt,31.1pt,110.45pt,30.7pt,111.5pt,30.2pt,112.45pt,29.65pt,113.4pt,29pt,114.3pt,28.3pt,115.1pt,27.55pt,115.85pt,26.75pt,116.55pt,25.85pt,117.2pt,24.9pt,117.75pt,23.95pt,118.25pt,22.9pt,118.65pt,21.85pt,118.95pt,20.75pt,119.2pt,19.6pt,119.35pt,18.45pt,119.4pt,17.25pt,119.35pt,16.05pt,119.2pt,14.85pt,118.95pt,13.7pt,118.65pt,12.6pt,118.25pt,11.55pt,117.75pt,10.5pt,117.2pt,9.55pt,116.55pt,8.6pt,115.85pt,7.7pt,115.1pt,6.9pt,114.3pt,6.15pt,113.4pt,5.45pt,112.45pt,4.8pt,111.5pt,4.25pt,110.45pt,3.75pt,109.4pt,3.35pt,108.3pt,3.05pt,107.15pt,2.8pt,106pt,2.65pt,104.8pt,2.65pt" coordsize="584,584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192" style="position:absolute;z-index:-251546112" points="64.55pt,2.65pt,63.35pt,2.65pt,62.15pt,2.8pt,61pt,3.05pt,59.9pt,3.35pt,58.85pt,3.75pt,57.8pt,4.25pt,56.85pt,4.8pt,55.9pt,5.45pt,55.05pt,6.15pt,54.2pt,6.9pt,53.45pt,7.7pt,52.75pt,8.6pt,52.1pt,9.55pt,51.55pt,10.5pt,51.05pt,11.55pt,50.65pt,12.6pt,50.35pt,13.7pt,50.1pt,14.85pt,49.95pt,16.05pt,49.95pt,17.25pt,49.95pt,18.45pt,50.1pt,19.6pt,50.35pt,20.75pt,50.65pt,21.85pt,51.05pt,22.9pt,51.55pt,23.95pt,52.1pt,24.9pt,52.75pt,25.85pt,53.45pt,26.75pt,54.2pt,27.55pt,55.05pt,28.3pt,55.9pt,29pt,56.85pt,29.65pt,57.8pt,30.2pt,58.85pt,30.7pt,59.9pt,31.1pt,61pt,31.4pt,62.15pt,31.65pt,63.35pt,31.8pt,64.55pt,31.85pt,65.75pt,31.8pt,66.9pt,31.65pt,68.05pt,31.4pt,69.15pt,31.1pt,70.2pt,30.7pt,71.25pt,30.2pt,72.2pt,29.65pt,73.15pt,29pt,74.05pt,28.3pt,74.85pt,27.55pt,75.6pt,26.75pt,76.3pt,25.85pt,76.95pt,24.9pt,77.5pt,23.95pt,78pt,22.9pt,78.4pt,21.85pt,78.7pt,20.75pt,78.95pt,19.6pt,79.1pt,18.45pt,79.15pt,17.25pt,79.1pt,16.05pt,78.95pt,14.85pt,78.7pt,13.7pt,78.4pt,12.6pt,78pt,11.55pt,77.5pt,10.5pt,76.95pt,9.55pt,76.3pt,8.6pt,75.6pt,7.7pt,74.85pt,6.9pt,74.05pt,6.15pt,73.15pt,5.45pt,72.2pt,4.8pt,71.25pt,4.25pt,70.2pt,3.75pt,69.15pt,3.35pt,68.05pt,3.05pt,66.9pt,2.8pt,65.75pt,2.65pt,64.55pt,2.65pt" coordsize="584,584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193" style="position:absolute;z-index:-251584000" points="436.35pt,-.45pt,435.7pt,-.05pt,435pt,.35pt,434.25pt,.75pt,433.45pt,1.15pt,432.55pt,1.5pt,431.65pt,1.85pt,430.65pt,2.15pt,429.6pt,2.4pt,428.55pt,2.65pt,427.45pt,2.85pt,426.3pt,3pt,425.15pt,3.1pt,423.95pt,3.15pt,436.45pt,3.15pt,436.4pt,2.4pt,436.35pt,1.5pt,436.35pt,1.3pt,436.35pt,.75pt,436.35pt,-.45pt" coordsize="251,72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194" style="position:absolute;z-index:-251624960" points="328.55pt,5.5pt,328.8pt,6.4pt,329.05pt,7.4pt,329.2pt,8.35pt,329.35pt,9.35pt,329.4pt,10.4pt,329.35pt,11.5pt,329.25pt,12.55pt,329.15pt,13.55pt,328.95pt,14.5pt,328.7pt,15.4pt,342.65pt,10.7pt,328.55pt,5.5pt" coordsize="282,199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195" style="position:absolute;z-index:-251629056" points="297.15pt,5.8pt,283.15pt,10.75pt,297.2pt,15.95pt,296.95pt,15.05pt,296.7pt,14.05pt,296.55pt,13.1pt,296.4pt,12.05pt,296.35pt,11.05pt,296.35pt,10.75pt,296.4pt,9.7pt,296.5pt,8.7pt,296.65pt,7.7pt,296.85pt,6.7pt,297.15pt,5.8pt" coordsize="282,204" o:regroupid="11" o:allowincell="f" fillcolor="#2a2a29" stroked="f">
            <v:path arrowok="t"/>
          </v:polyline>
        </w:pict>
      </w:r>
    </w:p>
    <w:p w:rsidR="00A90C2D" w:rsidRDefault="00CF7215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Times New Roman" w:hAnsi="Times New Roman"/>
          <w:color w:val="000000"/>
          <w:sz w:val="28"/>
          <w:szCs w:val="28"/>
        </w:rPr>
      </w:pPr>
      <w:r w:rsidRPr="00A94DB9">
        <w:rPr>
          <w:noProof/>
        </w:rPr>
        <w:pict>
          <v:shape id="_x0000_s2196" style="position:absolute;margin-left:214pt;margin-top:13.95pt;width:16.4pt;height:16.5pt;z-index:-251507200" coordsize="328,330" o:regroupid="11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2197" style="position:absolute;z-index:-251508224" points="222.45pt,13.95pt,221.25pt,14pt,220.1pt,14.2pt,219.05pt,14.6pt,218.05pt,15.05pt,217.15pt,15.65pt,216.3pt,16.4pt,215.6pt,17.2pt,215pt,18.1pt,214.55pt,19.05pt,214.2pt,20.1pt,214pt,21.15pt,214.05pt,22.5pt,214.25pt,23.7pt,214.55pt,24.85pt,215pt,25.9pt,215.55pt,26.85pt,216.2pt,27.7pt,216.9pt,28.45pt,217.75pt,29.1pt,218.65pt,29.6pt,219.6pt,30pt,220.6pt,30.3pt,221.7pt,30.4pt,222.15pt,30.45pt,223.3pt,30.35pt,224.4pt,30.1pt,225.45pt,29.75pt,226.45pt,29.25pt,227.35pt,28.6pt,228.15pt,27.9pt,228.85pt,27.05pt,229.4pt,26.15pt,229.9pt,25.15pt,230.2pt,24.05pt,230.4pt,22.95pt,230.3pt,21.7pt,230.1pt,20.5pt,229.8pt,19.35pt,229.35pt,18.3pt,228.75pt,17.4pt,228.1pt,16.55pt,227.35pt,15.8pt,226.5pt,15.15pt,225.55pt,14.65pt,224.6pt,14.3pt,223.55pt,14.05pt,222.45pt,13.95pt" coordsize="328,330" o:regroupid="11" o:allowincell="f" stroked="f">
            <v:path arrowok="t"/>
          </v:polyline>
        </w:pict>
      </w:r>
      <w:r w:rsidRPr="00A94DB9">
        <w:rPr>
          <w:noProof/>
        </w:rPr>
        <w:pict>
          <v:shape id="_x0000_s2198" style="position:absolute;margin-left:103.45pt;margin-top:13.95pt;width:16.4pt;height:16.5pt;z-index:-251511296" coordsize="328,330" o:regroupid="11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2199" style="position:absolute;z-index:-251512320" points="111.9pt,13.95pt,110.7pt,14pt,109.55pt,14.2pt,108.5pt,14.6pt,107.5pt,15.05pt,106.6pt,15.65pt,105.75pt,16.4pt,105.05pt,17.2pt,104.45pt,18.1pt,104pt,19.05pt,103.65pt,20.1pt,103.45pt,21.15pt,103.5pt,22.5pt,103.7pt,23.7pt,104pt,24.85pt,104.45pt,25.9pt,105pt,26.85pt,105.65pt,27.7pt,106.35pt,28.45pt,107.2pt,29.1pt,108.1pt,29.6pt,109.05pt,30pt,110.05pt,30.3pt,111.15pt,30.4pt,111.6pt,30.45pt,112.75pt,30.35pt,113.85pt,30.1pt,114.9pt,29.75pt,115.9pt,29.25pt,116.8pt,28.6pt,117.6pt,27.9pt,118.3pt,27.05pt,118.85pt,26.15pt,119.35pt,25.15pt,119.65pt,24.05pt,119.85pt,22.95pt,119.75pt,21.7pt,119.55pt,20.5pt,119.25pt,19.35pt,118.8pt,18.3pt,118.2pt,17.4pt,117.55pt,16.55pt,116.8pt,15.8pt,115.95pt,15.15pt,115pt,14.65pt,114.05pt,14.3pt,113pt,14.05pt,111.9pt,13.95pt" coordsize="328,330" o:regroupid="11" o:allowincell="f" stroked="f">
            <v:path arrowok="t"/>
          </v:polyline>
        </w:pict>
      </w:r>
      <w:r w:rsidRPr="00A94DB9">
        <w:rPr>
          <w:noProof/>
        </w:rPr>
        <w:pict>
          <v:polyline id="_x0000_s2200" style="position:absolute;z-index:-251523584" points="201.4pt,6.7pt,200.5pt,7.05pt,199.55pt,7.35pt,198.6pt,7.6pt,197.6pt,7.75pt,196.6pt,7.9pt,195.55pt,7.95pt,195.25pt,7.95pt,201.4pt,7.95pt,201.4pt,6.7pt" coordsize="124,25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201" style="position:absolute;z-index:-251524608" points="189.3pt,6.8pt,189.05pt,22.65pt,189.1pt,24pt,189.3pt,25.3pt,189.6pt,26.55pt,190pt,27.65pt,190.5pt,28.7pt,191.1pt,29.6pt,191.75pt,30.4pt,192.5pt,31.05pt,193.3pt,31.55pt,194.15pt,31.85pt,195.05pt,32pt,196pt,31.9pt,196.85pt,31.6pt,197.7pt,31.15pt,198.45pt,30.55pt,199.15pt,29.8pt,199.8pt,28.9pt,200.3pt,27.9pt,200.75pt,26.8pt,201.1pt,25.6pt,201.3pt,24.35pt,201.4pt,23.05pt,201.4pt,7.9pt,195.2pt,7.9pt,194.2pt,7.9pt,193.15pt,7.8pt,192.15pt,7.6pt,191.2pt,7.4pt,190.25pt,7.1pt,189.3pt,6.8pt" coordsize="248,504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202" style="position:absolute;z-index:-251544064" points="84pt,-.15pt,83.1pt,.05pt,82.25pt,.5pt,81.55pt,1.2pt,81pt,2.15pt,80.7pt,3.35pt,80.65pt,4.7pt,81.05pt,5.65pt,81.7pt,6.45pt,82.6pt,7.05pt,83.7pt,7.45pt,85pt,7.55pt,86.05pt,7.25pt,86.95pt,6.65pt,87.65pt,5.85pt,88.1pt,4.85pt,88.3pt,3.7pt,88.2pt,2.85pt,87.8pt,1.85pt,87.2pt,1.05pt,86.3pt,.4pt,85.25pt,-.05pt,84pt,-.15pt" coordsize="153,155" o:regroupid="11" o:allowincell="f" stroked="f">
            <v:path arrowok="t"/>
          </v:polyline>
        </w:pict>
      </w:r>
      <w:r w:rsidRPr="00A94DB9">
        <w:rPr>
          <w:noProof/>
        </w:rPr>
        <w:pict>
          <v:polyline id="_x0000_s2203" style="position:absolute;z-index:-251550208" points="92.1pt,3.6pt,76.7pt,3.6pt,76.7pt,3.75pt,76.75pt,4.9pt,77pt,6pt,77.4pt,7pt,77.95pt,7.95pt,78.6pt,8.85pt,79.35pt,9.6pt,80.25pt,10.25pt,81.2pt,10.75pt,82.25pt,11.15pt,83.35pt,11.4pt,84.65pt,11.35pt,85.9pt,11.15pt,87.05pt,10.8pt,88.05pt,10.35pt,89pt,9.75pt,89.8pt,9.1pt,90.55pt,8.3pt,91.1pt,7.45pt,91.55pt,6.55pt,91.9pt,5.55pt,92.05pt,4.5pt,92.1pt,3.75pt,92.1pt,3.6pt" coordsize="308,156" o:regroupid="11" o:allowincell="f" fillcolor="#2a2a29" stroked="f">
            <v:path arrowok="t"/>
          </v:polyline>
        </w:pict>
      </w:r>
      <w:r w:rsidRPr="00A94DB9">
        <w:rPr>
          <w:noProof/>
        </w:rPr>
        <w:pict>
          <v:shape id="_x0000_s2204" style="position:absolute;margin-left:442.2pt;margin-top:13.95pt;width:16.4pt;height:16.5pt;z-index:-251561472" coordsize="328,330" o:regroupid="11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2205" style="position:absolute;z-index:-251562496" points="450.65pt,13.95pt,449.45pt,14pt,448.3pt,14.2pt,447.25pt,14.6pt,446.25pt,15.05pt,445.35pt,15.65pt,444.5pt,16.4pt,443.8pt,17.2pt,443.2pt,18.1pt,442.75pt,19.05pt,442.4pt,20.1pt,442.2pt,21.15pt,442.25pt,22.5pt,442.45pt,23.7pt,442.75pt,24.85pt,443.2pt,25.9pt,443.75pt,26.85pt,444.4pt,27.7pt,445.1pt,28.45pt,445.95pt,29.1pt,446.85pt,29.6pt,447.8pt,30pt,448.8pt,30.3pt,449.9pt,30.4pt,450.35pt,30.45pt,451.5pt,30.35pt,452.6pt,30.1pt,453.65pt,29.75pt,454.65pt,29.25pt,455.55pt,28.6pt,456.35pt,27.9pt,457.05pt,27.05pt,457.6pt,26.15pt,458.1pt,25.15pt,458.4pt,24.05pt,458.6pt,22.95pt,458.5pt,21.7pt,458.3pt,20.5pt,458pt,19.35pt,457.55pt,18.3pt,456.95pt,17.4pt,456.3pt,16.55pt,455.55pt,15.8pt,454.7pt,15.15pt,453.75pt,14.65pt,452.8pt,14.3pt,451.75pt,14.05pt,450.65pt,13.95pt" coordsize="328,330" o:regroupid="11" o:allowincell="f" stroked="f">
            <v:path arrowok="t"/>
          </v:polyline>
        </w:pict>
      </w:r>
      <w:r w:rsidRPr="00A94DB9">
        <w:rPr>
          <w:noProof/>
        </w:rPr>
        <w:pict>
          <v:shape id="_x0000_s2206" style="position:absolute;margin-left:331.65pt;margin-top:13.95pt;width:16.4pt;height:16.5pt;z-index:-251567616" coordsize="328,330" o:regroupid="11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 w:rsidRPr="00A94DB9">
        <w:rPr>
          <w:noProof/>
        </w:rPr>
        <w:pict>
          <v:polyline id="_x0000_s2207" style="position:absolute;z-index:-251568640" points="340.1pt,13.95pt,338.9pt,14pt,337.75pt,14.2pt,336.7pt,14.6pt,335.7pt,15.05pt,334.8pt,15.65pt,333.95pt,16.4pt,333.25pt,17.2pt,332.65pt,18.1pt,332.2pt,19.05pt,331.85pt,20.1pt,331.65pt,21.15pt,331.7pt,22.5pt,331.9pt,23.7pt,332.2pt,24.85pt,332.65pt,25.9pt,333.2pt,26.85pt,333.85pt,27.7pt,334.55pt,28.45pt,335.4pt,29.1pt,336.3pt,29.6pt,337.25pt,30pt,338.25pt,30.3pt,339.35pt,30.4pt,339.8pt,30.45pt,340.95pt,30.35pt,342.05pt,30.1pt,343.1pt,29.75pt,344.1pt,29.25pt,345pt,28.6pt,345.8pt,27.9pt,346.5pt,27.05pt,347.05pt,26.15pt,347.55pt,25.15pt,347.85pt,24.05pt,348.05pt,22.95pt,347.95pt,21.7pt,347.75pt,20.5pt,347.45pt,19.35pt,347pt,18.3pt,346.4pt,17.4pt,345.75pt,16.55pt,345pt,15.8pt,344.15pt,15.15pt,343.2pt,14.65pt,342.25pt,14.3pt,341.2pt,14.05pt,340.1pt,13.95pt" coordsize="328,330" o:regroupid="11" o:allowincell="f" stroked="f">
            <v:path arrowok="t"/>
          </v:polyline>
        </w:pict>
      </w:r>
      <w:r w:rsidRPr="00A94DB9">
        <w:rPr>
          <w:noProof/>
        </w:rPr>
        <w:pict>
          <v:polyline id="_x0000_s2208" style="position:absolute;z-index:-251581952" points="424.25pt,11.2pt,422.25pt,11.2pt,420.45pt,11.35pt,418.8pt,11.55pt,417.3pt,11.9pt,415.95pt,12.25pt,414.8pt,12.7pt,413.7pt,13.2pt,412.8pt,13.75pt,411.95pt,14.35pt,411.3pt,14.95pt,410.7pt,15.6pt,410.2pt,16.3pt,409.85pt,17pt,409.55pt,17.65pt,409.35pt,18.35pt,409.25pt,19pt,409.2pt,19.6pt,409.2pt,20.3pt,409.35pt,21.5pt,409.45pt,22.4pt,409.55pt,22.9pt,437.35pt,22.9pt,437.5pt,21.95pt,437.6pt,20.95pt,437.7pt,20.3pt,437.7pt,19.6pt,437.65pt,18.9pt,437.5pt,18.2pt,437.3pt,17.5pt,437.05pt,16.75pt,436.65pt,16.05pt,436.2pt,15.35pt,435.6pt,14.7pt,434.9pt,14.05pt,434.1pt,13.45pt,433.15pt,12.9pt,432.05pt,12.45pt,430.85pt,12pt,429.45pt,11.65pt,427.9pt,11.4pt,426.15pt,11.25pt,424.25pt,11.2pt" coordsize="570,234" o:regroupid="11" o:allowincell="f" stroked="f">
            <v:path arrowok="t"/>
          </v:polyline>
        </w:pict>
      </w:r>
      <w:r w:rsidRPr="00A94DB9">
        <w:rPr>
          <w:noProof/>
        </w:rPr>
        <w:pict>
          <v:polyline id="_x0000_s2209" style="position:absolute;z-index:-251625984" points="327.65pt,8.1pt,327.15pt,8.95pt,326.6pt,9.85pt,326.05pt,10.65pt,325.4pt,11.45pt,324.7pt,12.2pt,324pt,12.9pt,323.2pt,13.55pt,322.4pt,14.2pt,321.55pt,14.75pt,320.7pt,15.25pt,333.9pt,21.75pt,327.65pt,8.1pt" coordsize="265,274" o:regroupid="11" o:allowincell="f" fillcolor="#2a2a29" stroked="f">
            <v:path arrowok="t"/>
          </v:polyline>
        </w:pict>
      </w:r>
      <w:r w:rsidRPr="00A94DB9">
        <w:rPr>
          <w:noProof/>
        </w:rPr>
        <w:pict>
          <v:polyline id="_x0000_s2210" style="position:absolute;z-index:-251628032" points="298.1pt,8.1pt,291.85pt,21.75pt,305.5pt,15.5pt,304.6pt,15pt,303.75pt,14.45pt,302.9pt,13.9pt,302.1pt,13.25pt,301.35pt,12.55pt,300.65pt,11.8pt,300pt,11.05pt,299.4pt,10.25pt,298.85pt,9.4pt,298.3pt,8.5pt,298.1pt,8.1pt" coordsize="273,274" o:regroupid="11" o:allowincell="f" fillcolor="#2a2a29" stroked="f">
            <v:path arrowok="t"/>
          </v:polyline>
        </w:pict>
      </w:r>
    </w:p>
    <w:p w:rsidR="00A90C2D" w:rsidRDefault="00CF7215">
      <w:pPr>
        <w:widowControl w:val="0"/>
        <w:tabs>
          <w:tab w:val="left" w:pos="4360"/>
          <w:tab w:val="left" w:pos="6660"/>
          <w:tab w:val="left" w:pos="8880"/>
        </w:tabs>
        <w:autoSpaceDE w:val="0"/>
        <w:autoSpaceDN w:val="0"/>
        <w:adjustRightInd w:val="0"/>
        <w:spacing w:before="32" w:after="0" w:line="228" w:lineRule="exact"/>
        <w:ind w:left="2168" w:right="-20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rect id="_x0000_s2211" style="position:absolute;left:0;text-align:left;margin-left:107.15pt;margin-top:8.5pt;width:69pt;height:12pt;z-index:-251538944;mso-position-horizontal-relative:page" o:regroupid="11" o:allowincell="f" filled="f" stroked="f">
            <v:textbox inset="0,0,0,0">
              <w:txbxContent>
                <w:p w:rsidR="00A90C2D" w:rsidRDefault="00CF7215">
                  <w:pPr>
                    <w:spacing w:after="0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4" type="#_x0000_t75" style="width:68.65pt;height:12.5pt">
                        <v:imagedata r:id="rId121" o:title=""/>
                      </v:shape>
                    </w:pict>
                  </w:r>
                </w:p>
                <w:p w:rsidR="00A90C2D" w:rsidRDefault="00A90C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A94DB9">
        <w:rPr>
          <w:noProof/>
        </w:rPr>
        <w:pict>
          <v:group id="_x0000_s2212" style="position:absolute;left:0;text-align:left;margin-left:307.95pt;margin-top:1.55pt;width:10.2pt;height:14.1pt;z-index:-251627008" coordorigin="7299,-2253" coordsize="204,282" o:regroupid="11" o:allowincell="f">
            <v:shape id="_x0000_s2213" style="position:absolute;left:7299;top:-2253;width:204;height:282;mso-position-horizontal-relative:page;mso-position-vertical-relative:page" coordsize="204,282" o:allowincell="f" path="m,1l99,282,197,17r-98,l78,16,58,14,38,11,18,7,,1e" fillcolor="#2a2a29" stroked="f">
              <v:path arrowok="t"/>
            </v:shape>
            <v:shape id="_x0000_s2214" style="position:absolute;left:7299;top:-2253;width:204;height:282;mso-position-horizontal-relative:page;mso-position-vertical-relative:page" coordsize="204,282" o:allowincell="f" path="m203,l184,5r-19,5l145,13r-20,3l105,17r-6,l197,17,203,e" fillcolor="#2a2a29" stroked="f">
              <v:path arrowok="t"/>
            </v:shape>
          </v:group>
        </w:pict>
      </w:r>
      <w:r w:rsidRPr="00A94DB9">
        <w:rPr>
          <w:noProof/>
        </w:rPr>
        <w:pict>
          <v:shape id="_x0000_s2216" type="#_x0000_t136" style="position:absolute;left:0;text-align:left;margin-left:151.6pt;margin-top:54.45pt;width:296.5pt;height:12pt;rotation:357;z-index:-251777536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barbecue • knife • phone • caravan • binoculars • backpack"/>
            <w10:wrap anchorx="page"/>
          </v:shape>
        </w:pict>
      </w:r>
      <w:r w:rsidR="00A90C2D">
        <w:rPr>
          <w:rFonts w:ascii="Times New Roman" w:hAnsi="Times New Roman"/>
          <w:b/>
          <w:bCs/>
          <w:color w:val="2A2A29"/>
          <w:sz w:val="20"/>
          <w:szCs w:val="20"/>
        </w:rPr>
        <w:t>5</w:t>
      </w:r>
      <w:r w:rsidR="00A90C2D"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 w:rsidR="00A90C2D">
        <w:rPr>
          <w:rFonts w:ascii="Times New Roman" w:hAnsi="Times New Roman"/>
          <w:b/>
          <w:bCs/>
          <w:color w:val="2A2A29"/>
          <w:sz w:val="20"/>
          <w:szCs w:val="20"/>
        </w:rPr>
        <w:tab/>
        <w:t>7</w:t>
      </w:r>
      <w:r w:rsidR="00A90C2D"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 w:rsidR="00A90C2D">
        <w:rPr>
          <w:rFonts w:ascii="Times New Roman" w:hAnsi="Times New Roman"/>
          <w:b/>
          <w:bCs/>
          <w:color w:val="2A2A29"/>
          <w:sz w:val="20"/>
          <w:szCs w:val="20"/>
        </w:rPr>
        <w:tab/>
        <w:t>12</w:t>
      </w:r>
      <w:r w:rsidR="00A90C2D">
        <w:rPr>
          <w:rFonts w:ascii="Times New Roman" w:hAnsi="Times New Roman"/>
          <w:b/>
          <w:bCs/>
          <w:color w:val="2A2A29"/>
          <w:spacing w:val="-28"/>
          <w:sz w:val="20"/>
          <w:szCs w:val="20"/>
        </w:rPr>
        <w:t xml:space="preserve"> </w:t>
      </w:r>
      <w:r w:rsidR="00A90C2D">
        <w:rPr>
          <w:rFonts w:ascii="Times New Roman" w:hAnsi="Times New Roman"/>
          <w:b/>
          <w:bCs/>
          <w:color w:val="2A2A29"/>
          <w:sz w:val="20"/>
          <w:szCs w:val="20"/>
        </w:rPr>
        <w:tab/>
      </w:r>
      <w:r w:rsidR="00A90C2D"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13</w:t>
      </w:r>
    </w:p>
    <w:p w:rsidR="00CF7215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CF7215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CF7215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polyline id="_x0000_s2221" style="position:absolute;z-index:-251810304" points="411.6pt,5.15pt,410.1pt,5.15pt,74pt,22.8pt,72.5pt,22.9pt,71.25pt,23.05pt,70.2pt,23.25pt,69.3pt,23.5pt,68.55pt,23.85pt,67.95pt,24.3pt,67.45pt,24.85pt,67.1pt,25.5pt,66.85pt,26.3pt,66.7pt,27.25pt,66.65pt,28.35pt,66.65pt,29.65pt,66.65pt,31.15pt,66.75pt,32.85pt,68.2pt,60.8pt,68.3pt,62.7pt,68.4pt,64.35pt,68.55pt,65.85pt,68.7pt,67.1pt,68.9pt,68.15pt,69.15pt,69.1pt,69.5pt,69.8pt,69.9pt,70.4pt,70.45pt,70.9pt,71.1pt,71.25pt,71.9pt,71.5pt,72.85pt,71.65pt,74pt,71.7pt,75.3pt,71.75pt,76.8pt,71.7pt,411.2pt,54.2pt,412.9pt,54.05pt,414.35pt,53.95pt,415.6pt,53.8pt,416.7pt,53.6pt,417.6pt,53.35pt,418.35pt,53pt,418.95pt,52.55pt,419.4pt,52pt,419.75pt,51.35pt,420pt,50.55pt,420.15pt,49.6pt,420.25pt,48.5pt,420.25pt,47.2pt,420.2pt,45.7pt,420.15pt,44pt,418.65pt,16.05pt,418.55pt,14.15pt,418.45pt,12.5pt,418.35pt,11pt,418.2pt,9.75pt,418pt,8.7pt,417.75pt,7.8pt,417.4pt,7.05pt,416.95pt,6.45pt,416.4pt,5.95pt,415.75pt,5.6pt,414.95pt,5.35pt,414pt,5.2pt,412.9pt,5.15pt,411.6pt,5.15pt" coordsize="7072,1332" o:regroupid="11" o:allowincell="f" fillcolor="#e3e3e3" stroked="f">
            <v:path arrowok="t"/>
          </v:polyline>
        </w:pict>
      </w:r>
      <w:r w:rsidRPr="00A94DB9">
        <w:rPr>
          <w:noProof/>
        </w:rPr>
        <w:pict>
          <v:shape id="_x0000_s2220" style="position:absolute;margin-left:66.65pt;margin-top:5.55pt;width:353.6pt;height:66.6pt;z-index:-251678208" coordsize="7072,1332" o:regroupid="11" o:allowincell="f" path="m218,349r-38,2l147,353r-30,2l92,358r-21,4l53,367r-15,7l26,383,16,394,9,407,4,423,1,442,,464r,26l,520r2,34l31,1113r2,38l35,1184r3,30l41,1239r4,21l50,1279r7,14l65,1305r11,10l89,1322r16,5l124,1330r23,1l173,1332r30,-1l237,1329,6853,983r38,-2l6925,978r29,-2l6979,973r22,-4l7019,964r15,-7l7046,948r9,-11l7062,924r5,-16l7070,889r2,-22l7072,841r-1,-30l7070,777,7040,218r-2,-38l7036,147r-2,-30l7031,92r-4,-21l7022,53r-7,-15l7006,26,6995,16,6982,9,6966,4,6947,1,6925,r-26,l6869,r-34,2l218,349xe" filled="f" strokecolor="#5c5b5b" strokeweight="2pt">
            <v:path arrowok="t"/>
          </v:shape>
        </w:pict>
      </w:r>
    </w:p>
    <w:p w:rsidR="00CF7215" w:rsidRDefault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CF7215" w:rsidRDefault="00CF7215" w:rsidP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 w:rsidRPr="00A94DB9">
        <w:rPr>
          <w:noProof/>
        </w:rPr>
        <w:pict>
          <v:rect id="_x0000_s2219" style="position:absolute;margin-left:368.55pt;margin-top:4.3pt;width:3pt;height:4pt;z-index:-251621888;mso-position-horizontal-relative:page" o:regroupid="11" o:allowincell="f" filled="f" stroked="f">
            <v:textbox inset="0,0,0,0">
              <w:txbxContent>
                <w:p w:rsidR="00A90C2D" w:rsidRDefault="00CF7215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60" type="#_x0000_t75" style="width:2.5pt;height:3.75pt">
                        <v:imagedata r:id="rId122" o:title=""/>
                      </v:shape>
                    </w:pict>
                  </w:r>
                </w:p>
                <w:p w:rsidR="00A90C2D" w:rsidRDefault="00A90C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CF7215" w:rsidRDefault="00CF7215" w:rsidP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CF7215" w:rsidRDefault="00CF7215" w:rsidP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CF7215" w:rsidRDefault="00CF7215" w:rsidP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CF7215" w:rsidRDefault="00CF7215" w:rsidP="00CF72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CF7215" w:rsidRDefault="00CF7215" w:rsidP="00CF7215">
      <w:pPr>
        <w:widowControl w:val="0"/>
        <w:autoSpaceDE w:val="0"/>
        <w:autoSpaceDN w:val="0"/>
        <w:adjustRightInd w:val="0"/>
        <w:spacing w:before="25" w:after="0" w:line="240" w:lineRule="auto"/>
        <w:ind w:right="921"/>
        <w:rPr>
          <w:rFonts w:ascii="Times New Roman" w:hAnsi="Times New Roman"/>
          <w:color w:val="000000"/>
          <w:sz w:val="20"/>
          <w:szCs w:val="20"/>
        </w:rPr>
      </w:pPr>
    </w:p>
    <w:p w:rsidR="00A90C2D" w:rsidRDefault="00CF7215" w:rsidP="00CF7215">
      <w:pPr>
        <w:widowControl w:val="0"/>
        <w:autoSpaceDE w:val="0"/>
        <w:autoSpaceDN w:val="0"/>
        <w:adjustRightInd w:val="0"/>
        <w:spacing w:before="25" w:after="0" w:line="240" w:lineRule="auto"/>
        <w:ind w:right="921"/>
        <w:rPr>
          <w:rFonts w:ascii="Arial" w:hAnsi="Arial" w:cs="Arial"/>
          <w:color w:val="000000"/>
          <w:sz w:val="28"/>
          <w:szCs w:val="28"/>
        </w:rPr>
      </w:pPr>
      <w:r w:rsidRPr="00A94DB9">
        <w:rPr>
          <w:noProof/>
        </w:rPr>
        <w:pict>
          <v:shape id="_x0000_s2222" type="#_x0000_t136" style="position:absolute;margin-left:159pt;margin-top:-40.95pt;width:283.7pt;height:12pt;rotation:357;z-index:-251776512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tent • campfire • sun • compass • fishing • hiking • torch"/>
            <w10:wrap anchorx="page"/>
          </v:shape>
        </w:pict>
      </w:r>
    </w:p>
    <w:sectPr w:rsidR="00A90C2D">
      <w:type w:val="continuous"/>
      <w:pgSz w:w="11920" w:h="16840"/>
      <w:pgMar w:top="1280" w:right="220" w:bottom="280" w:left="1140" w:header="720" w:footer="720" w:gutter="0"/>
      <w:cols w:space="720" w:equalWidth="0">
        <w:col w:w="105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3C16"/>
    <w:rsid w:val="009A3C16"/>
    <w:rsid w:val="00A90C2D"/>
    <w:rsid w:val="00A94DB9"/>
    <w:rsid w:val="00C569E9"/>
    <w:rsid w:val="00CF7215"/>
    <w:rsid w:val="00E5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44">
      <o:colormenu v:ext="edit" fillcolor="none" strokecolor="none"/>
    </o:shapedefaults>
    <o:shapelayout v:ext="edit">
      <o:idmap v:ext="edit" data="1,2"/>
      <o:regrouptable v:ext="edit">
        <o:entry new="1" old="0"/>
        <o:entry new="2" old="0"/>
      </o:regrouptable>
    </o:shapelayout>
  </w:shapeDefaults>
  <w:decimalSymbol w:val=","/>
  <w:listSeparator w:val=";"/>
  <w14:defaultImageDpi w14:val="0"/>
  <w15:docId w15:val="{70327732-5415-48AB-943B-F16666E9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84" Type="http://schemas.openxmlformats.org/officeDocument/2006/relationships/image" Target="media/image80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6" Type="http://schemas.openxmlformats.org/officeDocument/2006/relationships/image" Target="media/image12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fontTable" Target="fontTable.xml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90" Type="http://schemas.openxmlformats.org/officeDocument/2006/relationships/image" Target="media/image86.png"/><Relationship Id="rId95" Type="http://schemas.openxmlformats.org/officeDocument/2006/relationships/image" Target="media/image91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13" Type="http://schemas.openxmlformats.org/officeDocument/2006/relationships/image" Target="media/image109.png"/><Relationship Id="rId118" Type="http://schemas.openxmlformats.org/officeDocument/2006/relationships/image" Target="media/image114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16" Type="http://schemas.openxmlformats.org/officeDocument/2006/relationships/image" Target="media/image112.png"/><Relationship Id="rId124" Type="http://schemas.openxmlformats.org/officeDocument/2006/relationships/theme" Target="theme/theme1.xml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11" Type="http://schemas.openxmlformats.org/officeDocument/2006/relationships/image" Target="media/image107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6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81A5253C-907F-48AC-8E06-2BD87EA8F4C2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16</TotalTime>
  <Pages>2</Pages>
  <Words>277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2014-06-20T17:31:00Z</dcterms:created>
  <dcterms:modified xsi:type="dcterms:W3CDTF">2014-07-02T08:56:00Z</dcterms:modified>
</cp:coreProperties>
</file>