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834" w:rsidRDefault="003F4834">
      <w:pPr>
        <w:widowControl w:val="0"/>
        <w:autoSpaceDE w:val="0"/>
        <w:autoSpaceDN w:val="0"/>
        <w:adjustRightInd w:val="0"/>
        <w:spacing w:before="81" w:after="0" w:line="240" w:lineRule="auto"/>
        <w:ind w:left="114" w:right="-20"/>
        <w:rPr>
          <w:rFonts w:ascii="Arial" w:hAnsi="Arial" w:cs="Arial"/>
          <w:color w:val="000000"/>
          <w:sz w:val="10"/>
          <w:szCs w:val="10"/>
        </w:rPr>
      </w:pPr>
    </w:p>
    <w:p w:rsidR="003F4834" w:rsidRPr="00D96C13" w:rsidRDefault="003F4834">
      <w:pPr>
        <w:widowControl w:val="0"/>
        <w:autoSpaceDE w:val="0"/>
        <w:autoSpaceDN w:val="0"/>
        <w:adjustRightInd w:val="0"/>
        <w:spacing w:before="76" w:after="0" w:line="240" w:lineRule="auto"/>
        <w:ind w:left="114" w:right="-79"/>
        <w:rPr>
          <w:rFonts w:ascii="Times New Roman" w:hAnsi="Times New Roman"/>
          <w:color w:val="000000"/>
          <w:sz w:val="26"/>
          <w:szCs w:val="26"/>
          <w:lang w:val="en-US"/>
        </w:rPr>
      </w:pPr>
      <w:proofErr w:type="spellStart"/>
      <w:r w:rsidRPr="00D96C13">
        <w:rPr>
          <w:rFonts w:ascii="Times New Roman" w:hAnsi="Times New Roman"/>
          <w:b/>
          <w:bCs/>
          <w:color w:val="2A2A29"/>
          <w:w w:val="112"/>
          <w:sz w:val="26"/>
          <w:szCs w:val="26"/>
          <w:lang w:val="en-US"/>
        </w:rPr>
        <w:t>Grelha</w:t>
      </w:r>
      <w:proofErr w:type="spellEnd"/>
      <w:r w:rsidRPr="00D96C13">
        <w:rPr>
          <w:rFonts w:ascii="Times New Roman" w:hAnsi="Times New Roman"/>
          <w:b/>
          <w:bCs/>
          <w:color w:val="2A2A29"/>
          <w:spacing w:val="-1"/>
          <w:w w:val="112"/>
          <w:sz w:val="26"/>
          <w:szCs w:val="26"/>
          <w:lang w:val="en-US"/>
        </w:rPr>
        <w:t xml:space="preserve"> </w:t>
      </w:r>
      <w:r w:rsidRPr="00D96C13">
        <w:rPr>
          <w:rFonts w:ascii="Times New Roman" w:hAnsi="Times New Roman"/>
          <w:b/>
          <w:bCs/>
          <w:color w:val="2A2A29"/>
          <w:sz w:val="26"/>
          <w:szCs w:val="26"/>
          <w:lang w:val="en-US"/>
        </w:rPr>
        <w:t>de</w:t>
      </w:r>
      <w:r w:rsidRPr="00D96C13">
        <w:rPr>
          <w:rFonts w:ascii="Times New Roman" w:hAnsi="Times New Roman"/>
          <w:b/>
          <w:bCs/>
          <w:color w:val="2A2A29"/>
          <w:spacing w:val="64"/>
          <w:sz w:val="26"/>
          <w:szCs w:val="26"/>
          <w:lang w:val="en-US"/>
        </w:rPr>
        <w:t xml:space="preserve"> </w:t>
      </w:r>
      <w:proofErr w:type="spellStart"/>
      <w:r w:rsidRPr="00D96C13">
        <w:rPr>
          <w:rFonts w:ascii="Times New Roman" w:hAnsi="Times New Roman"/>
          <w:b/>
          <w:bCs/>
          <w:color w:val="2A2A29"/>
          <w:w w:val="113"/>
          <w:sz w:val="26"/>
          <w:szCs w:val="26"/>
          <w:lang w:val="en-US"/>
        </w:rPr>
        <w:t>Correção</w:t>
      </w:r>
      <w:proofErr w:type="spellEnd"/>
    </w:p>
    <w:p w:rsidR="003F4834" w:rsidRPr="00D96C13" w:rsidRDefault="003F4834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  <w:r w:rsidRPr="00D96C13">
        <w:rPr>
          <w:rFonts w:ascii="Times New Roman" w:hAnsi="Times New Roman"/>
          <w:color w:val="000000"/>
          <w:sz w:val="26"/>
          <w:szCs w:val="26"/>
          <w:lang w:val="en-US"/>
        </w:rPr>
        <w:br w:type="column"/>
      </w:r>
    </w:p>
    <w:p w:rsidR="003F4834" w:rsidRPr="00D96C13" w:rsidRDefault="003F48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3F4834" w:rsidRPr="00D96C13" w:rsidRDefault="003F48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3F4834" w:rsidRPr="00D96C13" w:rsidRDefault="003F48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3F4834" w:rsidRPr="00D96C13" w:rsidRDefault="003F4834">
      <w:pPr>
        <w:widowControl w:val="0"/>
        <w:autoSpaceDE w:val="0"/>
        <w:autoSpaceDN w:val="0"/>
        <w:adjustRightInd w:val="0"/>
        <w:spacing w:after="0" w:line="225" w:lineRule="exact"/>
        <w:ind w:right="-70"/>
        <w:rPr>
          <w:rFonts w:ascii="Arial" w:hAnsi="Arial" w:cs="Arial"/>
          <w:color w:val="000000"/>
          <w:sz w:val="20"/>
          <w:szCs w:val="20"/>
          <w:lang w:val="en-US"/>
        </w:rPr>
      </w:pPr>
      <w:r w:rsidRPr="00D96C13">
        <w:rPr>
          <w:rFonts w:ascii="Arial" w:hAnsi="Arial" w:cs="Arial"/>
          <w:color w:val="FFFFFF"/>
          <w:spacing w:val="-13"/>
          <w:w w:val="101"/>
          <w:position w:val="-1"/>
          <w:sz w:val="20"/>
          <w:szCs w:val="20"/>
          <w:lang w:val="en-US"/>
        </w:rPr>
        <w:t>T</w:t>
      </w:r>
      <w:r w:rsidRPr="00D96C13">
        <w:rPr>
          <w:rFonts w:ascii="Arial" w:hAnsi="Arial" w:cs="Arial"/>
          <w:color w:val="FFFFFF"/>
          <w:w w:val="101"/>
          <w:position w:val="-1"/>
          <w:sz w:val="20"/>
          <w:szCs w:val="20"/>
          <w:lang w:val="en-US"/>
        </w:rPr>
        <w:t>e</w:t>
      </w:r>
      <w:r w:rsidRPr="00D96C13">
        <w:rPr>
          <w:rFonts w:ascii="Arial" w:hAnsi="Arial" w:cs="Arial"/>
          <w:color w:val="FFFFFF"/>
          <w:spacing w:val="-2"/>
          <w:w w:val="101"/>
          <w:position w:val="-1"/>
          <w:sz w:val="20"/>
          <w:szCs w:val="20"/>
          <w:lang w:val="en-US"/>
        </w:rPr>
        <w:t>s</w:t>
      </w:r>
      <w:r w:rsidRPr="00D96C13">
        <w:rPr>
          <w:rFonts w:ascii="Arial" w:hAnsi="Arial" w:cs="Arial"/>
          <w:color w:val="FFFFFF"/>
          <w:w w:val="101"/>
          <w:position w:val="-1"/>
          <w:sz w:val="20"/>
          <w:szCs w:val="20"/>
          <w:lang w:val="en-US"/>
        </w:rPr>
        <w:t>t</w:t>
      </w:r>
      <w:r w:rsidRPr="00D96C13">
        <w:rPr>
          <w:rFonts w:ascii="Arial" w:hAnsi="Arial" w:cs="Arial"/>
          <w:color w:val="FFFFFF"/>
          <w:spacing w:val="-9"/>
          <w:w w:val="101"/>
          <w:position w:val="-1"/>
          <w:sz w:val="20"/>
          <w:szCs w:val="20"/>
          <w:lang w:val="en-US"/>
        </w:rPr>
        <w:t xml:space="preserve"> </w:t>
      </w:r>
      <w:r w:rsidRPr="00D96C13">
        <w:rPr>
          <w:rFonts w:ascii="Arial" w:hAnsi="Arial" w:cs="Arial"/>
          <w:color w:val="FFFFFF"/>
          <w:position w:val="-1"/>
          <w:sz w:val="20"/>
          <w:szCs w:val="20"/>
          <w:lang w:val="en-US"/>
        </w:rPr>
        <w:t>5</w:t>
      </w:r>
    </w:p>
    <w:p w:rsidR="003F4834" w:rsidRPr="00D96C13" w:rsidRDefault="003F4834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  <w:color w:val="000000"/>
          <w:lang w:val="en-US"/>
        </w:rPr>
      </w:pPr>
      <w:r w:rsidRPr="00D96C13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3F4834" w:rsidRPr="00D96C13" w:rsidRDefault="00277161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sz w:val="24"/>
          <w:szCs w:val="24"/>
        </w:rPr>
        <w:pict>
          <v:rect id="_x0000_s1027" style="position:absolute;margin-left:825.4pt;margin-top:1.15pt;width:17pt;height:510pt;z-index:-251655168;mso-position-horizontal-relative:page;mso-position-vertical-relative:page" o:regroupid="1" o:allowincell="f" filled="f" stroked="f">
            <v:textbox inset="0,0,0,0">
              <w:txbxContent>
                <w:p w:rsidR="00D96C13" w:rsidRDefault="00277161" w:rsidP="00D96C13">
                  <w:pPr>
                    <w:spacing w:after="0" w:line="102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.9pt;height:512.75pt">
                        <v:imagedata r:id="rId5" o:title=""/>
                      </v:shape>
                    </w:pict>
                  </w:r>
                </w:p>
                <w:p w:rsidR="00D96C13" w:rsidRDefault="00D96C13" w:rsidP="00D96C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 xml:space="preserve"> </w:t>
      </w:r>
      <w:r w:rsidR="003F4834" w:rsidRPr="00D96C13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Un</w:t>
      </w:r>
      <w:r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it</w:t>
      </w:r>
      <w:r w:rsidR="003F4834" w:rsidRPr="00D96C13">
        <w:rPr>
          <w:rFonts w:ascii="Times New Roman" w:hAnsi="Times New Roman"/>
          <w:b/>
          <w:bCs/>
          <w:color w:val="2A2A29"/>
          <w:spacing w:val="-17"/>
          <w:sz w:val="24"/>
          <w:szCs w:val="24"/>
          <w:lang w:val="en-US"/>
        </w:rPr>
        <w:t xml:space="preserve"> </w:t>
      </w:r>
      <w:r w:rsidR="003F4834" w:rsidRPr="00D96C13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ab/>
      </w:r>
      <w:r w:rsidR="003F4834" w:rsidRPr="00D96C13">
        <w:rPr>
          <w:rFonts w:ascii="Arial" w:hAnsi="Arial" w:cs="Arial"/>
          <w:color w:val="FFFFFF"/>
          <w:position w:val="-3"/>
          <w:sz w:val="34"/>
          <w:szCs w:val="34"/>
          <w:lang w:val="en-US"/>
        </w:rPr>
        <w:t>5</w:t>
      </w:r>
      <w:r w:rsidR="003F4834" w:rsidRPr="00D96C13">
        <w:rPr>
          <w:rFonts w:ascii="Arial" w:hAnsi="Arial" w:cs="Arial"/>
          <w:color w:val="FFFFFF"/>
          <w:spacing w:val="58"/>
          <w:position w:val="-3"/>
          <w:sz w:val="34"/>
          <w:szCs w:val="34"/>
          <w:lang w:val="en-US"/>
        </w:rPr>
        <w:t xml:space="preserve"> </w:t>
      </w:r>
      <w:r w:rsidR="003F4834" w:rsidRPr="00D96C13">
        <w:rPr>
          <w:rFonts w:ascii="Arial" w:hAnsi="Arial" w:cs="Arial"/>
          <w:color w:val="2A2A29"/>
          <w:w w:val="95"/>
          <w:sz w:val="26"/>
          <w:szCs w:val="26"/>
          <w:lang w:val="en-US"/>
        </w:rPr>
        <w:t>Pla</w:t>
      </w:r>
      <w:r w:rsidR="003F4834" w:rsidRPr="00D96C13">
        <w:rPr>
          <w:rFonts w:ascii="Arial" w:hAnsi="Arial" w:cs="Arial"/>
          <w:color w:val="2A2A29"/>
          <w:spacing w:val="-2"/>
          <w:w w:val="95"/>
          <w:sz w:val="26"/>
          <w:szCs w:val="26"/>
          <w:lang w:val="en-US"/>
        </w:rPr>
        <w:t>c</w:t>
      </w:r>
      <w:r w:rsidR="003F4834" w:rsidRPr="00D96C13">
        <w:rPr>
          <w:rFonts w:ascii="Arial" w:hAnsi="Arial" w:cs="Arial"/>
          <w:color w:val="2A2A29"/>
          <w:w w:val="95"/>
          <w:sz w:val="26"/>
          <w:szCs w:val="26"/>
          <w:lang w:val="en-US"/>
        </w:rPr>
        <w:t>es</w:t>
      </w:r>
      <w:r w:rsidR="003F4834" w:rsidRPr="00D96C13">
        <w:rPr>
          <w:rFonts w:ascii="Arial" w:hAnsi="Arial" w:cs="Arial"/>
          <w:color w:val="2A2A29"/>
          <w:spacing w:val="-9"/>
          <w:w w:val="95"/>
          <w:sz w:val="26"/>
          <w:szCs w:val="26"/>
          <w:lang w:val="en-US"/>
        </w:rPr>
        <w:t xml:space="preserve"> </w:t>
      </w:r>
      <w:r w:rsidR="003F4834" w:rsidRPr="00D96C13">
        <w:rPr>
          <w:rFonts w:ascii="Arial" w:hAnsi="Arial" w:cs="Arial"/>
          <w:color w:val="2A2A29"/>
          <w:spacing w:val="-1"/>
          <w:sz w:val="26"/>
          <w:szCs w:val="26"/>
          <w:lang w:val="en-US"/>
        </w:rPr>
        <w:t>t</w:t>
      </w:r>
      <w:r w:rsidR="003F4834" w:rsidRPr="00D96C13">
        <w:rPr>
          <w:rFonts w:ascii="Arial" w:hAnsi="Arial" w:cs="Arial"/>
          <w:color w:val="2A2A29"/>
          <w:sz w:val="26"/>
          <w:szCs w:val="26"/>
          <w:lang w:val="en-US"/>
        </w:rPr>
        <w:t>o</w:t>
      </w:r>
      <w:r w:rsidR="003F4834" w:rsidRPr="00D96C13">
        <w:rPr>
          <w:rFonts w:ascii="Arial" w:hAnsi="Arial" w:cs="Arial"/>
          <w:color w:val="2A2A29"/>
          <w:spacing w:val="-11"/>
          <w:sz w:val="26"/>
          <w:szCs w:val="26"/>
          <w:lang w:val="en-US"/>
        </w:rPr>
        <w:t xml:space="preserve"> </w:t>
      </w:r>
      <w:r w:rsidR="003F4834" w:rsidRPr="00D96C13">
        <w:rPr>
          <w:rFonts w:ascii="Arial" w:hAnsi="Arial" w:cs="Arial"/>
          <w:color w:val="2A2A29"/>
          <w:w w:val="104"/>
          <w:sz w:val="26"/>
          <w:szCs w:val="26"/>
          <w:lang w:val="en-US"/>
        </w:rPr>
        <w:t>visit</w:t>
      </w:r>
    </w:p>
    <w:p w:rsidR="003F4834" w:rsidRPr="00D96C13" w:rsidRDefault="003F4834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6"/>
          <w:szCs w:val="26"/>
          <w:lang w:val="en-US"/>
        </w:rPr>
        <w:sectPr w:rsidR="003F4834" w:rsidRPr="00D96C13">
          <w:type w:val="continuous"/>
          <w:pgSz w:w="16840" w:h="11920" w:orient="landscape"/>
          <w:pgMar w:top="1020" w:right="1200" w:bottom="280" w:left="1020" w:header="720" w:footer="720" w:gutter="0"/>
          <w:cols w:num="3" w:space="720" w:equalWidth="0">
            <w:col w:w="2642" w:space="5760"/>
            <w:col w:w="535" w:space="2970"/>
            <w:col w:w="2713"/>
          </w:cols>
          <w:noEndnote/>
        </w:sectPr>
      </w:pPr>
    </w:p>
    <w:p w:rsidR="003F4834" w:rsidRPr="00D96C13" w:rsidRDefault="003F4834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3F4834" w:rsidRPr="00D96C13" w:rsidRDefault="003F4834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96C13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Li</w:t>
      </w:r>
      <w:r w:rsidRPr="00D96C13">
        <w:rPr>
          <w:rFonts w:ascii="Arial" w:hAnsi="Arial" w:cs="Arial"/>
          <w:color w:val="2A2A29"/>
          <w:spacing w:val="-2"/>
          <w:w w:val="105"/>
          <w:position w:val="-1"/>
          <w:sz w:val="20"/>
          <w:szCs w:val="20"/>
          <w:lang w:val="en-US"/>
        </w:rPr>
        <w:t>s</w:t>
      </w:r>
      <w:r w:rsidRPr="00D96C13">
        <w:rPr>
          <w:rFonts w:ascii="Arial" w:hAnsi="Arial" w:cs="Arial"/>
          <w:color w:val="2A2A29"/>
          <w:spacing w:val="-1"/>
          <w:w w:val="105"/>
          <w:position w:val="-1"/>
          <w:sz w:val="20"/>
          <w:szCs w:val="20"/>
          <w:lang w:val="en-US"/>
        </w:rPr>
        <w:t>t</w:t>
      </w:r>
      <w:r w:rsidRPr="00D96C13">
        <w:rPr>
          <w:rFonts w:ascii="Arial" w:hAnsi="Arial" w:cs="Arial"/>
          <w:color w:val="2A2A29"/>
          <w:w w:val="105"/>
          <w:position w:val="-1"/>
          <w:sz w:val="20"/>
          <w:szCs w:val="20"/>
          <w:lang w:val="en-US"/>
        </w:rPr>
        <w:t>ening</w:t>
      </w:r>
      <w:r w:rsidRPr="00D96C13">
        <w:rPr>
          <w:rFonts w:ascii="Arial" w:hAnsi="Arial" w:cs="Arial"/>
          <w:color w:val="2A2A29"/>
          <w:spacing w:val="-56"/>
          <w:w w:val="105"/>
          <w:position w:val="-1"/>
          <w:sz w:val="20"/>
          <w:szCs w:val="20"/>
          <w:lang w:val="en-US"/>
        </w:rPr>
        <w:t xml:space="preserve"> </w:t>
      </w:r>
      <w:r w:rsidRPr="00D96C13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Reading</w:t>
      </w:r>
      <w:r w:rsidRPr="00D96C13">
        <w:rPr>
          <w:rFonts w:ascii="Arial" w:hAnsi="Arial" w:cs="Arial"/>
          <w:color w:val="2A2A29"/>
          <w:spacing w:val="-16"/>
          <w:position w:val="-1"/>
          <w:sz w:val="20"/>
          <w:szCs w:val="20"/>
          <w:lang w:val="en-US"/>
        </w:rPr>
        <w:t xml:space="preserve"> </w:t>
      </w:r>
      <w:r w:rsidRPr="00D96C13">
        <w:rPr>
          <w:rFonts w:ascii="Arial" w:hAnsi="Arial" w:cs="Arial"/>
          <w:color w:val="2A2A29"/>
          <w:spacing w:val="-4"/>
          <w:position w:val="-1"/>
          <w:sz w:val="20"/>
          <w:szCs w:val="20"/>
          <w:lang w:val="en-US"/>
        </w:rPr>
        <w:t>c</w:t>
      </w:r>
      <w:r w:rsidRPr="00D96C13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omp</w:t>
      </w:r>
      <w:r w:rsidRPr="00D96C13">
        <w:rPr>
          <w:rFonts w:ascii="Arial" w:hAnsi="Arial" w:cs="Arial"/>
          <w:color w:val="2A2A29"/>
          <w:spacing w:val="-6"/>
          <w:position w:val="-1"/>
          <w:sz w:val="20"/>
          <w:szCs w:val="20"/>
          <w:lang w:val="en-US"/>
        </w:rPr>
        <w:t>r</w:t>
      </w:r>
      <w:r w:rsidRPr="00D96C13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ehension</w:t>
      </w:r>
      <w:r w:rsidRPr="00D96C13">
        <w:rPr>
          <w:rFonts w:ascii="Arial" w:hAnsi="Arial" w:cs="Arial"/>
          <w:color w:val="2A2A29"/>
          <w:spacing w:val="-24"/>
          <w:position w:val="-1"/>
          <w:sz w:val="20"/>
          <w:szCs w:val="20"/>
          <w:lang w:val="en-US"/>
        </w:rPr>
        <w:t xml:space="preserve"> </w:t>
      </w:r>
      <w:r w:rsidRPr="00D96C13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  <w:t>G</w:t>
      </w:r>
      <w:r w:rsidRPr="00D96C13">
        <w:rPr>
          <w:rFonts w:ascii="Arial" w:hAnsi="Arial" w:cs="Arial"/>
          <w:color w:val="2A2A29"/>
          <w:spacing w:val="-2"/>
          <w:position w:val="-1"/>
          <w:sz w:val="20"/>
          <w:szCs w:val="20"/>
          <w:lang w:val="en-US"/>
        </w:rPr>
        <w:t>r</w:t>
      </w:r>
      <w:r w:rsidRPr="00D96C13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ammar</w:t>
      </w:r>
      <w:r w:rsidRPr="00D96C13">
        <w:rPr>
          <w:rFonts w:ascii="Arial" w:hAnsi="Arial" w:cs="Arial"/>
          <w:color w:val="2A2A29"/>
          <w:spacing w:val="-29"/>
          <w:position w:val="-1"/>
          <w:sz w:val="20"/>
          <w:szCs w:val="20"/>
          <w:lang w:val="en-US"/>
        </w:rPr>
        <w:t xml:space="preserve"> </w:t>
      </w:r>
      <w:r w:rsidRPr="00D96C13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D96C13">
        <w:rPr>
          <w:rFonts w:ascii="Arial" w:hAnsi="Arial" w:cs="Arial"/>
          <w:color w:val="2A2A29"/>
          <w:w w:val="108"/>
          <w:position w:val="-1"/>
          <w:sz w:val="20"/>
          <w:szCs w:val="20"/>
          <w:lang w:val="en-US"/>
        </w:rPr>
        <w:t>Writing</w:t>
      </w:r>
    </w:p>
    <w:p w:rsidR="003F4834" w:rsidRPr="00D96C13" w:rsidRDefault="003F4834">
      <w:pPr>
        <w:widowControl w:val="0"/>
        <w:tabs>
          <w:tab w:val="left" w:pos="5860"/>
          <w:tab w:val="left" w:pos="9540"/>
          <w:tab w:val="left" w:pos="13000"/>
        </w:tabs>
        <w:autoSpaceDE w:val="0"/>
        <w:autoSpaceDN w:val="0"/>
        <w:adjustRightInd w:val="0"/>
        <w:spacing w:after="0" w:line="225" w:lineRule="exact"/>
        <w:ind w:left="3672" w:right="-20"/>
        <w:rPr>
          <w:rFonts w:ascii="Arial" w:hAnsi="Arial" w:cs="Arial"/>
          <w:color w:val="000000"/>
          <w:sz w:val="20"/>
          <w:szCs w:val="20"/>
          <w:lang w:val="en-US"/>
        </w:rPr>
        <w:sectPr w:rsidR="003F4834" w:rsidRPr="00D96C13">
          <w:type w:val="continuous"/>
          <w:pgSz w:w="16840" w:h="11920" w:orient="landscape"/>
          <w:pgMar w:top="1020" w:right="1200" w:bottom="280" w:left="1020" w:header="720" w:footer="720" w:gutter="0"/>
          <w:cols w:space="720" w:equalWidth="0">
            <w:col w:w="14620"/>
          </w:cols>
          <w:noEndnote/>
        </w:sectPr>
      </w:pPr>
    </w:p>
    <w:p w:rsidR="003F4834" w:rsidRDefault="003F4834">
      <w:pPr>
        <w:widowControl w:val="0"/>
        <w:tabs>
          <w:tab w:val="left" w:pos="900"/>
        </w:tabs>
        <w:autoSpaceDE w:val="0"/>
        <w:autoSpaceDN w:val="0"/>
        <w:adjustRightInd w:val="0"/>
        <w:spacing w:before="95" w:after="0" w:line="240" w:lineRule="auto"/>
        <w:ind w:right="-2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7"/>
          <w:sz w:val="16"/>
          <w:szCs w:val="16"/>
        </w:rPr>
        <w:lastRenderedPageBreak/>
        <w:t>A.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9"/>
          <w:sz w:val="16"/>
          <w:szCs w:val="16"/>
        </w:rPr>
        <w:t>B.</w:t>
      </w:r>
    </w:p>
    <w:p w:rsidR="003F4834" w:rsidRDefault="003F4834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F4834" w:rsidRDefault="003F4834">
      <w:pPr>
        <w:widowControl w:val="0"/>
        <w:autoSpaceDE w:val="0"/>
        <w:autoSpaceDN w:val="0"/>
        <w:adjustRightInd w:val="0"/>
        <w:spacing w:after="0" w:line="162" w:lineRule="exact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</w:rPr>
        <w:t>TO</w:t>
      </w:r>
      <w:r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</w:rPr>
        <w:t>T</w:t>
      </w:r>
      <w:r>
        <w:rPr>
          <w:rFonts w:ascii="Arial" w:hAnsi="Arial" w:cs="Arial"/>
          <w:color w:val="2A2A29"/>
          <w:w w:val="86"/>
          <w:position w:val="-6"/>
          <w:sz w:val="20"/>
          <w:szCs w:val="20"/>
        </w:rPr>
        <w:t>A</w:t>
      </w:r>
      <w:r>
        <w:rPr>
          <w:rFonts w:ascii="Arial" w:hAnsi="Arial" w:cs="Arial"/>
          <w:color w:val="2A2A29"/>
          <w:w w:val="93"/>
          <w:position w:val="-6"/>
          <w:sz w:val="20"/>
          <w:szCs w:val="20"/>
        </w:rPr>
        <w:t>L</w:t>
      </w:r>
    </w:p>
    <w:p w:rsidR="003F4834" w:rsidRDefault="003F4834">
      <w:pPr>
        <w:widowControl w:val="0"/>
        <w:tabs>
          <w:tab w:val="left" w:pos="840"/>
          <w:tab w:val="left" w:pos="1640"/>
          <w:tab w:val="left" w:pos="2420"/>
          <w:tab w:val="left" w:pos="3300"/>
          <w:tab w:val="left" w:pos="4260"/>
          <w:tab w:val="left" w:pos="5160"/>
        </w:tabs>
        <w:autoSpaceDE w:val="0"/>
        <w:autoSpaceDN w:val="0"/>
        <w:adjustRightInd w:val="0"/>
        <w:spacing w:before="95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sz w:val="16"/>
          <w:szCs w:val="16"/>
        </w:rPr>
        <w:lastRenderedPageBreak/>
        <w:t>A.</w:t>
      </w:r>
      <w:r>
        <w:rPr>
          <w:rFonts w:ascii="Arial" w:hAnsi="Arial" w:cs="Arial"/>
          <w:color w:val="2A2A29"/>
          <w:sz w:val="16"/>
          <w:szCs w:val="16"/>
        </w:rPr>
        <w:tab/>
        <w:t>B.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1"/>
          <w:sz w:val="16"/>
          <w:szCs w:val="16"/>
        </w:rPr>
        <w:t>C.</w:t>
      </w:r>
      <w:r>
        <w:rPr>
          <w:rFonts w:ascii="Arial" w:hAnsi="Arial" w:cs="Arial"/>
          <w:color w:val="2A2A29"/>
          <w:sz w:val="16"/>
          <w:szCs w:val="16"/>
        </w:rPr>
        <w:tab/>
        <w:t>D.</w:t>
      </w:r>
      <w:r>
        <w:rPr>
          <w:rFonts w:ascii="Arial" w:hAnsi="Arial" w:cs="Arial"/>
          <w:color w:val="2A2A29"/>
          <w:sz w:val="16"/>
          <w:szCs w:val="16"/>
        </w:rPr>
        <w:tab/>
        <w:t>A.</w:t>
      </w:r>
      <w:r>
        <w:rPr>
          <w:rFonts w:ascii="Arial" w:hAnsi="Arial" w:cs="Arial"/>
          <w:color w:val="2A2A29"/>
          <w:sz w:val="16"/>
          <w:szCs w:val="16"/>
        </w:rPr>
        <w:tab/>
        <w:t>B.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1"/>
          <w:sz w:val="16"/>
          <w:szCs w:val="16"/>
        </w:rPr>
        <w:t>C.</w:t>
      </w:r>
    </w:p>
    <w:p w:rsidR="003F4834" w:rsidRDefault="003F4834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F4834" w:rsidRDefault="003F4834">
      <w:pPr>
        <w:widowControl w:val="0"/>
        <w:autoSpaceDE w:val="0"/>
        <w:autoSpaceDN w:val="0"/>
        <w:adjustRightInd w:val="0"/>
        <w:spacing w:after="0" w:line="162" w:lineRule="exact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</w:rPr>
        <w:t>TO</w:t>
      </w:r>
      <w:r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</w:rPr>
        <w:t>T</w:t>
      </w:r>
      <w:r>
        <w:rPr>
          <w:rFonts w:ascii="Arial" w:hAnsi="Arial" w:cs="Arial"/>
          <w:color w:val="2A2A29"/>
          <w:w w:val="86"/>
          <w:position w:val="-6"/>
          <w:sz w:val="20"/>
          <w:szCs w:val="20"/>
        </w:rPr>
        <w:t>A</w:t>
      </w:r>
      <w:r>
        <w:rPr>
          <w:rFonts w:ascii="Arial" w:hAnsi="Arial" w:cs="Arial"/>
          <w:color w:val="2A2A29"/>
          <w:w w:val="93"/>
          <w:position w:val="-6"/>
          <w:sz w:val="20"/>
          <w:szCs w:val="20"/>
        </w:rPr>
        <w:t>L</w:t>
      </w:r>
    </w:p>
    <w:p w:rsidR="003F4834" w:rsidRDefault="003F4834">
      <w:pPr>
        <w:widowControl w:val="0"/>
        <w:tabs>
          <w:tab w:val="left" w:pos="760"/>
        </w:tabs>
        <w:autoSpaceDE w:val="0"/>
        <w:autoSpaceDN w:val="0"/>
        <w:adjustRightInd w:val="0"/>
        <w:spacing w:before="95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sz w:val="16"/>
          <w:szCs w:val="16"/>
        </w:rPr>
        <w:lastRenderedPageBreak/>
        <w:t>A.</w:t>
      </w:r>
      <w:r>
        <w:rPr>
          <w:rFonts w:ascii="Arial" w:hAnsi="Arial" w:cs="Arial"/>
          <w:color w:val="2A2A29"/>
          <w:sz w:val="16"/>
          <w:szCs w:val="16"/>
        </w:rPr>
        <w:tab/>
        <w:t>B.</w:t>
      </w:r>
    </w:p>
    <w:p w:rsidR="003F4834" w:rsidRDefault="003F4834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F4834" w:rsidRDefault="003F4834">
      <w:pPr>
        <w:widowControl w:val="0"/>
        <w:autoSpaceDE w:val="0"/>
        <w:autoSpaceDN w:val="0"/>
        <w:adjustRightInd w:val="0"/>
        <w:spacing w:after="0" w:line="162" w:lineRule="exact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pacing w:val="-4"/>
          <w:w w:val="80"/>
          <w:position w:val="-6"/>
          <w:sz w:val="20"/>
          <w:szCs w:val="20"/>
        </w:rPr>
        <w:t>TO</w:t>
      </w:r>
      <w:r>
        <w:rPr>
          <w:rFonts w:ascii="Arial" w:hAnsi="Arial" w:cs="Arial"/>
          <w:color w:val="2A2A29"/>
          <w:spacing w:val="-11"/>
          <w:w w:val="80"/>
          <w:position w:val="-6"/>
          <w:sz w:val="20"/>
          <w:szCs w:val="20"/>
        </w:rPr>
        <w:t>T</w:t>
      </w:r>
      <w:r>
        <w:rPr>
          <w:rFonts w:ascii="Arial" w:hAnsi="Arial" w:cs="Arial"/>
          <w:color w:val="2A2A29"/>
          <w:w w:val="86"/>
          <w:position w:val="-6"/>
          <w:sz w:val="20"/>
          <w:szCs w:val="20"/>
        </w:rPr>
        <w:t>A</w:t>
      </w:r>
      <w:r>
        <w:rPr>
          <w:rFonts w:ascii="Arial" w:hAnsi="Arial" w:cs="Arial"/>
          <w:color w:val="2A2A29"/>
          <w:w w:val="93"/>
          <w:position w:val="-6"/>
          <w:sz w:val="20"/>
          <w:szCs w:val="20"/>
        </w:rPr>
        <w:t>L</w:t>
      </w:r>
    </w:p>
    <w:p w:rsidR="003F4834" w:rsidRDefault="003F4834">
      <w:pPr>
        <w:widowControl w:val="0"/>
        <w:autoSpaceDE w:val="0"/>
        <w:autoSpaceDN w:val="0"/>
        <w:adjustRightInd w:val="0"/>
        <w:spacing w:after="0" w:line="162" w:lineRule="exact"/>
        <w:ind w:right="-20"/>
        <w:rPr>
          <w:rFonts w:ascii="Arial" w:hAnsi="Arial" w:cs="Arial"/>
          <w:color w:val="000000"/>
          <w:sz w:val="20"/>
          <w:szCs w:val="20"/>
        </w:rPr>
        <w:sectPr w:rsidR="003F4834">
          <w:type w:val="continuous"/>
          <w:pgSz w:w="16840" w:h="11920" w:orient="landscape"/>
          <w:pgMar w:top="1020" w:right="1200" w:bottom="280" w:left="1020" w:header="720" w:footer="720" w:gutter="0"/>
          <w:cols w:num="6" w:space="720" w:equalWidth="0">
            <w:col w:w="4275" w:space="467"/>
            <w:col w:w="522" w:space="456"/>
            <w:col w:w="5300" w:space="512"/>
            <w:col w:w="522" w:space="535"/>
            <w:col w:w="899" w:space="365"/>
            <w:col w:w="767"/>
          </w:cols>
          <w:noEndnote/>
        </w:sectPr>
      </w:pPr>
    </w:p>
    <w:p w:rsidR="003F4834" w:rsidRDefault="00277161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</w:rPr>
      </w:pPr>
      <w:r>
        <w:rPr>
          <w:noProof/>
        </w:rPr>
        <w:lastRenderedPageBreak/>
        <w:pict>
          <v:group id="_x0000_s1045" style="position:absolute;margin-left:796.2pt;margin-top:0;width:45.65pt;height:595.25pt;z-index:-251660288;mso-position-horizontal-relative:page;mso-position-vertical-relative:page" coordorigin="15924" coordsize="913,11905" o:allowincell="f">
            <v:rect id="_x0000_s1046" style="position:absolute;left:16495;width:340;height:10200;mso-position-horizontal-relative:page;mso-position-vertical-relative:page" o:allowincell="f" filled="f" stroked="f">
              <v:textbox inset="0,0,0,0">
                <w:txbxContent>
                  <w:p w:rsidR="003F4834" w:rsidRDefault="00277161">
                    <w:pPr>
                      <w:spacing w:after="0" w:line="10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16.9pt;height:512.75pt">
                          <v:imagedata r:id="rId6" o:title=""/>
                        </v:shape>
                      </w:pict>
                    </w:r>
                  </w:p>
                  <w:p w:rsidR="003F4834" w:rsidRDefault="003F483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7" style="position:absolute;left:16122;top:5701;width:675;height:744" coordsize="675,744" o:allowincell="f" path="m674,441r,-23l670,399r-8,-17l652,370,636,356r-18,-9l598,342r-22,1l556,347r-17,8l450,434r-24,22l426,87,424,66,417,47,406,30,388,15,371,5,352,,326,1,306,5r-17,8l276,23,263,39r-9,18l250,77r-1,347l249,456,225,434,148,364,131,352r-19,-7l93,342r-24,2l50,350,33,360,22,371,10,388,3,406,,426r2,23l8,469r10,16l28,495,273,716r,l281,725r11,7l303,737r11,4l325,744r25,l362,741r11,-5l384,731r11,-7l403,715r,-1l647,495r1,l661,479r9,-18l674,441e" stroked="f">
              <v:path arrowok="t"/>
            </v:shape>
            <v:group id="_x0000_s1048" style="position:absolute;left:16094;top:5672;width:732;height:801" coordorigin="16094,5672" coordsize="732,801" o:allowincell="f">
              <v:shape id="_x0000_s1049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  <v:path arrowok="t"/>
              </v:shape>
              <v:shape id="_x0000_s1050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  <v:path arrowok="t"/>
              </v:shape>
            </v:group>
            <v:shape id="_x0000_s1051" style="position:absolute;left:16170;top:7480;width:553;height:613" coordsize="553,613" o:allowincell="f" path="m553,347r-4,-19l542,312r-6,-7l519,292r-18,-8l475,283r-19,4l440,294r-71,63l350,375r,-303l347,51,338,32,319,15,302,4,285,,261,1,242,8,228,18,215,35r-9,18l204,349r,26l184,357,121,300,103,289,84,283r-26,1l39,290r-15,8l17,305,5,323,,342r1,26l7,387r9,15l22,408,224,589r,1l230,597r9,6l248,607r9,3l267,612r20,l297,610r9,-4l315,602r9,-6l330,589r1,-1l532,408r13,-17l552,373r1,-26e" stroked="f">
              <v:path arrowok="t"/>
            </v:shape>
            <v:group id="_x0000_s1052" style="position:absolute;left:16146;top:7456;width:601;height:661" coordorigin="16146,7456" coordsize="601,661" o:allowincell="f">
              <v:shape id="_x0000_s1053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  <v:path arrowok="t"/>
              </v:shape>
              <v:shape id="_x0000_s1054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  <v:path arrowok="t"/>
              </v:shape>
            </v:group>
            <v:shape id="_x0000_s1055" style="position:absolute;left:16230;top:9270;width:441;height:486" coordsize="441,486" o:allowincell="f" path="m440,287r-1,-21l431,248r-5,-6l409,229r-19,-5l368,225r-17,8l294,283r-16,15l278,57,274,36,264,19,247,6,228,,205,2,187,9,172,28r-8,17l162,277r,21l147,283,97,238,79,227,60,223r-22,4l21,236r-7,6l3,260,,279r3,22l13,318r5,6l178,467r,1l184,474r6,4l198,481r7,3l212,486r16,l236,484r8,-3l251,478r6,-5l263,467r,-1l423,323r12,-16l440,287e" stroked="f">
              <v:path arrowok="t"/>
            </v:shape>
            <v:group id="_x0000_s1056" style="position:absolute;left:16213;top:9251;width:475;height:523" coordorigin="16213,9251" coordsize="475,523" o:allowincell="f">
              <v:shape id="_x0000_s1057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  <v:path arrowok="t"/>
              </v:shape>
              <v:shape id="_x0000_s1058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  <v:path arrowok="t"/>
              </v:shape>
            </v:group>
            <v:rect id="_x0000_s1059" style="position:absolute;left:16262;top:10122;width:580;height:1780;mso-position-horizontal-relative:page;mso-position-vertical-relative:page" o:allowincell="f" filled="f" stroked="f">
              <v:textbox inset="0,0,0,0">
                <w:txbxContent>
                  <w:p w:rsidR="003F4834" w:rsidRDefault="00277161">
                    <w:pPr>
                      <w:spacing w:after="0" w:line="1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28.8pt;height:88.9pt">
                          <v:imagedata r:id="rId7" o:title=""/>
                        </v:shape>
                      </w:pict>
                    </w:r>
                  </w:p>
                  <w:p w:rsidR="003F4834" w:rsidRDefault="003F4834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60" style="position:absolute;left:16194;top:10472;width:182;height:878" coordsize="182,878" o:allowincell="f" path="m181,878r,-812l175,45,163,26,147,12,127,3,105,,66,,45,6,26,18,12,34,3,54,,77,,760r,l5,765r46,36l99,834r52,29l181,878e" fillcolor="#9e9e9e" stroked="f">
              <v:path arrowok="t"/>
            </v:shape>
            <v:shape id="_x0000_s1061" style="position:absolute;left:16506;top:10299;width:260;height:1121" coordsize="260,1121" o:allowincell="f" path="m260,1117r,-967l258,125r-6,-23l244,81,233,61,220,43,205,28,188,16,169,7,149,1,128,,107,2,87,8,69,18,52,30,37,46,24,64,14,84,6,106,1,129,,154r,943l,1097r5,2l65,1111r61,7l188,1121r21,-1l230,1120r20,-2l260,1117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62" style="position:absolute;margin-left:55.9pt;margin-top:59.4pt;width:721.05pt;height:480.1pt;z-index:-251659264;mso-position-horizontal-relative:page;mso-position-vertical-relative:page" coordorigin="1118,1188" coordsize="14421,9602" o:allowincell="f">
            <v:rect id="_x0000_s1063" style="position:absolute;left:1128;top:1680;width:453;height:1445" o:allowincell="f" fillcolor="#c7c7c6" stroked="f">
              <v:path arrowok="t"/>
            </v:rect>
            <v:rect id="_x0000_s1064" style="position:absolute;left:1582;top:1680;width:2267;height:1445" o:allowincell="f" fillcolor="#c7c7c6" stroked="f">
              <v:path arrowok="t"/>
            </v:rect>
            <v:rect id="_x0000_s1065" style="position:absolute;left:3850;top:2021;width:2526;height:340" o:allowincell="f" fillcolor="#c7c7c6" stroked="f">
              <v:path arrowok="t"/>
            </v:rect>
            <v:rect id="_x0000_s1066" style="position:absolute;left:6376;top:2021;width:9152;height:340" o:allowincell="f" fillcolor="#c7c7c6" stroked="f">
              <v:path arrowok="t"/>
            </v:rect>
            <v:rect id="_x0000_s1067" style="position:absolute;left:3850;top:1680;width:11679;height:340" o:allowincell="f" fillcolor="#2a2a29" stroked="f">
              <v:path arrowok="t"/>
            </v:rect>
            <v:shape id="_x0000_s1068" style="position:absolute;left:3850;top:2361;width:5006;height:765" coordsize="5006,765" o:allowincell="f" path="m5006,255l5006,,,,,255r1818,l1818,765r708,l2526,255r2480,e" fillcolor="#e3e3e3" stroked="f">
              <v:path arrowok="t"/>
            </v:shape>
            <v:rect id="_x0000_s1069" style="position:absolute;left:3850;top:2616;width:1818;height:510" o:allowincell="f" fillcolor="#e3e3e3" stroked="f">
              <v:path arrowok="t"/>
            </v:rect>
            <v:rect id="_x0000_s1070" style="position:absolute;left:6376;top:2616;width:2479;height:510" o:allowincell="f" fillcolor="#e3e3e3" stroked="f">
              <v:path arrowok="t"/>
            </v:rect>
            <v:shape id="_x0000_s1071" style="position:absolute;left:8856;top:2361;width:5880;height:765" coordsize="5880,765" o:allowincell="f" path="m5880,765r,-255l4353,510,4353,,,,,255r3560,l3560,765r2320,e" fillcolor="#e3e3e3" stroked="f">
              <v:path arrowok="t"/>
            </v:shape>
            <v:rect id="_x0000_s1072" style="position:absolute;left:8856;top:2616;width:3560;height:510" o:allowincell="f" fillcolor="#e3e3e3" stroked="f">
              <v:path arrowok="t"/>
            </v:rect>
            <v:shape id="_x0000_s1073" style="position:absolute;left:13209;top:2361;width:2320;height:765" coordsize="2320,765" o:allowincell="f" path="m2319,765l2319,,,,,255r1527,l1527,765r792,e" fillcolor="#e3e3e3" stroked="f">
              <v:path arrowok="t"/>
            </v:shape>
            <v:rect id="_x0000_s1074" style="position:absolute;left:13209;top:2616;width:1527;height:255" o:allowincell="f" fillcolor="#e3e3e3" stroked="f">
              <v:path arrowok="t"/>
            </v:rect>
            <v:rect id="_x0000_s1075" style="position:absolute;left:1128;top:3126;width:453;height:255" o:allowincell="f" fillcolor="#e3e3e3" stroked="f">
              <v:path arrowok="t"/>
            </v:rect>
            <v:shape id="_x0000_s1076" style="position:absolute;left:1128;top:3381;width:454;height:20" coordsize="454,20" o:allowincell="f" path="m453,l,e" filled="f" strokecolor="#e3e3e3" strokeweight=".03561mm">
              <v:path arrowok="t"/>
            </v:shape>
            <v:rect id="_x0000_s1077" style="position:absolute;left:1128;top:3381;width:453;height:255" o:allowincell="f" fillcolor="#e3e3e3" stroked="f">
              <v:path arrowok="t"/>
            </v:rect>
            <v:rect id="_x0000_s1078" style="position:absolute;left:1128;top:3636;width:453;height:255" o:allowincell="f" fillcolor="#e3e3e3" stroked="f">
              <v:path arrowok="t"/>
            </v:rect>
            <v:rect id="_x0000_s1079" style="position:absolute;left:1128;top:3892;width:453;height:255" o:allowincell="f" fillcolor="#e3e3e3" stroked="f">
              <v:path arrowok="t"/>
            </v:rect>
            <v:rect id="_x0000_s1080" style="position:absolute;left:1128;top:4147;width:453;height:255" o:allowincell="f" fillcolor="#e3e3e3" stroked="f">
              <v:path arrowok="t"/>
            </v:rect>
            <v:rect id="_x0000_s1081" style="position:absolute;left:1128;top:4402;width:453;height:255" o:allowincell="f" fillcolor="#e3e3e3" stroked="f">
              <v:path arrowok="t"/>
            </v:rect>
            <v:rect id="_x0000_s1082" style="position:absolute;left:1128;top:4657;width:453;height:255" o:allowincell="f" fillcolor="#e3e3e3" stroked="f">
              <v:path arrowok="t"/>
            </v:rect>
            <v:rect id="_x0000_s1083" style="position:absolute;left:1128;top:4912;width:453;height:255" o:allowincell="f" fillcolor="#e3e3e3" stroked="f">
              <v:path arrowok="t"/>
            </v:rect>
            <v:rect id="_x0000_s1084" style="position:absolute;left:1128;top:5167;width:453;height:255" o:allowincell="f" fillcolor="#e3e3e3" stroked="f">
              <v:path arrowok="t"/>
            </v:rect>
            <v:rect id="_x0000_s1085" style="position:absolute;left:1128;top:5422;width:453;height:255" o:allowincell="f" fillcolor="#e3e3e3" stroked="f">
              <v:path arrowok="t"/>
            </v:rect>
            <v:rect id="_x0000_s1086" style="position:absolute;left:1128;top:5677;width:453;height:255" o:allowincell="f" fillcolor="#e3e3e3" stroked="f">
              <v:path arrowok="t"/>
            </v:rect>
            <v:shape id="_x0000_s1087" style="position:absolute;left:1128;top:5932;width:454;height:20" coordsize="454,20" o:allowincell="f" path="m453,l,e" filled="f" strokecolor="#e3e3e3" strokeweight=".03561mm">
              <v:path arrowok="t"/>
            </v:shape>
            <v:rect id="_x0000_s1088" style="position:absolute;left:1128;top:5932;width:453;height:255" o:allowincell="f" fillcolor="#e3e3e3" stroked="f">
              <v:path arrowok="t"/>
            </v:rect>
            <v:rect id="_x0000_s1089" style="position:absolute;left:1128;top:6188;width:453;height:255" o:allowincell="f" fillcolor="#e3e3e3" stroked="f">
              <v:path arrowok="t"/>
            </v:rect>
            <v:rect id="_x0000_s1090" style="position:absolute;left:1128;top:6443;width:453;height:255" o:allowincell="f" fillcolor="#e3e3e3" stroked="f">
              <v:path arrowok="t"/>
            </v:rect>
            <v:rect id="_x0000_s1091" style="position:absolute;left:1128;top:6698;width:453;height:255" o:allowincell="f" fillcolor="#e3e3e3" stroked="f">
              <v:path arrowok="t"/>
            </v:rect>
            <v:rect id="_x0000_s1092" style="position:absolute;left:1128;top:6953;width:453;height:255" o:allowincell="f" fillcolor="#e3e3e3" stroked="f">
              <v:path arrowok="t"/>
            </v:rect>
            <v:rect id="_x0000_s1093" style="position:absolute;left:1128;top:7208;width:453;height:255" o:allowincell="f" fillcolor="#e3e3e3" stroked="f">
              <v:path arrowok="t"/>
            </v:rect>
            <v:rect id="_x0000_s1094" style="position:absolute;left:1128;top:7463;width:453;height:255" o:allowincell="f" fillcolor="#e3e3e3" stroked="f">
              <v:path arrowok="t"/>
            </v:rect>
            <v:rect id="_x0000_s1095" style="position:absolute;left:1128;top:7718;width:453;height:255" o:allowincell="f" fillcolor="#e3e3e3" stroked="f">
              <v:path arrowok="t"/>
            </v:rect>
            <v:rect id="_x0000_s1096" style="position:absolute;left:1128;top:7973;width:453;height:255" o:allowincell="f" fillcolor="#e3e3e3" stroked="f">
              <v:path arrowok="t"/>
            </v:rect>
            <v:rect id="_x0000_s1097" style="position:absolute;left:1128;top:8229;width:453;height:255" o:allowincell="f" fillcolor="#e3e3e3" stroked="f">
              <v:path arrowok="t"/>
            </v:rect>
            <v:rect id="_x0000_s1098" style="position:absolute;left:1128;top:8484;width:453;height:255" o:allowincell="f" fillcolor="#e3e3e3" stroked="f">
              <v:path arrowok="t"/>
            </v:rect>
            <v:shape id="_x0000_s1099" style="position:absolute;left:1128;top:8739;width:454;height:20" coordsize="454,20" o:allowincell="f" path="m453,l,e" filled="f" strokecolor="#e3e3e3" strokeweight=".03561mm">
              <v:path arrowok="t"/>
            </v:shape>
            <v:rect id="_x0000_s1100" style="position:absolute;left:1128;top:8739;width:453;height:255" o:allowincell="f" fillcolor="#e3e3e3" stroked="f">
              <v:path arrowok="t"/>
            </v:rect>
            <v:rect id="_x0000_s1101" style="position:absolute;left:1128;top:8994;width:453;height:255" o:allowincell="f" fillcolor="#e3e3e3" stroked="f">
              <v:path arrowok="t"/>
            </v:rect>
            <v:rect id="_x0000_s1102" style="position:absolute;left:1128;top:9249;width:453;height:255" o:allowincell="f" fillcolor="#e3e3e3" stroked="f">
              <v:path arrowok="t"/>
            </v:rect>
            <v:rect id="_x0000_s1103" style="position:absolute;left:1128;top:9504;width:453;height:255" o:allowincell="f" fillcolor="#e3e3e3" stroked="f">
              <v:path arrowok="t"/>
            </v:rect>
            <v:rect id="_x0000_s1104" style="position:absolute;left:1128;top:9759;width:453;height:255" o:allowincell="f" fillcolor="#e3e3e3" stroked="f">
              <v:path arrowok="t"/>
            </v:rect>
            <v:rect id="_x0000_s1105" style="position:absolute;left:1128;top:10014;width:453;height:255" o:allowincell="f" fillcolor="#e3e3e3" stroked="f">
              <v:path arrowok="t"/>
            </v:rect>
            <v:rect id="_x0000_s1106" style="position:absolute;left:1128;top:10269;width:453;height:255" o:allowincell="f" fillcolor="#e3e3e3" stroked="f">
              <v:path arrowok="t"/>
            </v:rect>
            <v:rect id="_x0000_s1107" style="position:absolute;left:1128;top:10525;width:453;height:255" o:allowincell="f" fillcolor="#e3e3e3" stroked="f">
              <v:path arrowok="t"/>
            </v:rect>
            <v:shape id="_x0000_s1108" style="position:absolute;left:13985;top:1680;width:1549;height:20" coordsize="1549,20" o:allowincell="f" path="m1548,l,e" filled="f" strokecolor="#9e9e9e" strokeweight=".5pt">
              <v:path arrowok="t"/>
            </v:shape>
            <v:shape id="_x0000_s1109" style="position:absolute;left:1123;top:1680;width:12272;height:20" coordsize="12272,20" o:allowincell="f" path="m12271,l,e" filled="f" strokecolor="#9e9e9e" strokeweight=".5pt">
              <v:path arrowok="t"/>
            </v:shape>
            <v:shape id="_x0000_s1110" style="position:absolute;left:1128;top:1685;width:20;height:9090" coordsize="20,9090" o:allowincell="f" path="m,l,9089e" filled="f" strokecolor="#9e9e9e" strokeweight=".5pt">
              <v:path arrowok="t"/>
            </v:shape>
            <v:shape id="_x0000_s1111" style="position:absolute;left:1582;top:1685;width:20;height:9090" coordsize="20,9090" o:allowincell="f" path="m,l,9089e" filled="f" strokecolor="#9e9e9e" strokeweight=".5pt">
              <v:path arrowok="t"/>
            </v:shape>
            <v:shape id="_x0000_s1112" style="position:absolute;left:3850;top:1685;width:20;height:9090" coordsize="20,9090" o:allowincell="f" path="m,l,9089e" filled="f" strokecolor="#9e9e9e" strokeweight=".17642mm">
              <v:path arrowok="t"/>
            </v:shape>
            <v:shape id="_x0000_s1113" style="position:absolute;left:15529;top:1685;width:20;height:9090" coordsize="20,9090" o:allowincell="f" path="m,l,9089e" filled="f" strokecolor="#9e9e9e" strokeweight=".1765mm">
              <v:path arrowok="t"/>
            </v:shape>
            <v:shape id="_x0000_s1114" style="position:absolute;left:3845;top:2021;width:11689;height:20" coordsize="11689,20" o:allowincell="f" path="m11689,l,e" filled="f" strokecolor="#9e9e9e" strokeweight=".17642mm">
              <v:path arrowok="t"/>
            </v:shape>
            <v:shape id="_x0000_s1115" style="position:absolute;left:6376;top:2026;width:20;height:8749" coordsize="20,8749" o:allowincell="f" path="m,l,8749e" filled="f" strokecolor="#9e9e9e" strokeweight=".17644mm">
              <v:path arrowok="t"/>
            </v:shape>
            <v:shape id="_x0000_s1116" style="position:absolute;left:9606;top:2026;width:20;height:8749" coordsize="20,8749" o:allowincell="f" path="m,l,8749e" filled="f" strokecolor="#9e9e9e" strokeweight=".5pt">
              <v:path arrowok="t"/>
            </v:shape>
            <v:shape id="_x0000_s1117" style="position:absolute;left:12416;top:2026;width:20;height:8749" coordsize="20,8749" o:allowincell="f" path="m,l,8749e" filled="f" strokecolor="#9e9e9e" strokeweight=".17644mm">
              <v:path arrowok="t"/>
            </v:shape>
            <v:shape id="_x0000_s1118" style="position:absolute;left:13209;top:2026;width:20;height:8749" coordsize="20,8749" o:allowincell="f" path="m,l,8749e" filled="f" strokecolor="#9e9e9e" strokeweight=".1765mm">
              <v:path arrowok="t"/>
            </v:shape>
            <v:shape id="_x0000_s1119" style="position:absolute;left:3845;top:2361;width:11689;height:20" coordsize="11689,20" o:allowincell="f" path="m11689,l,e" filled="f" strokecolor="#9e9e9e" strokeweight=".17644mm">
              <v:path arrowok="t"/>
            </v:shape>
            <v:shape id="_x0000_s1120" style="position:absolute;left:4783;top:2366;width:20;height:8409" coordsize="20,8409" o:allowincell="f" path="m,l,8408e" filled="f" strokecolor="#9e9e9e" strokeweight=".17644mm">
              <v:path arrowok="t"/>
            </v:shape>
            <v:shape id="_x0000_s1121" style="position:absolute;left:5668;top:2366;width:20;height:8409" coordsize="20,8409" o:allowincell="f" path="m,l,8408e" filled="f" strokecolor="#9e9e9e" strokeweight=".17644mm">
              <v:path arrowok="t"/>
            </v:shape>
            <v:shape id="_x0000_s1122" style="position:absolute;left:7236;top:2366;width:20;height:8409" coordsize="20,8409" o:allowincell="f" path="m,l,8408e" filled="f" strokecolor="#9e9e9e" strokeweight=".5pt">
              <v:path arrowok="t"/>
            </v:shape>
            <v:shape id="_x0000_s1123" style="position:absolute;left:8063;top:2366;width:20;height:8409" coordsize="20,8409" o:allowincell="f" path="m,l,8408e" filled="f" strokecolor="#9e9e9e" strokeweight=".17653mm">
              <v:path arrowok="t"/>
            </v:shape>
            <v:shape id="_x0000_s1124" style="position:absolute;left:8856;top:2366;width:20;height:8409" coordsize="20,8409" o:allowincell="f" path="m,l,8408e" filled="f" strokecolor="#9e9e9e" strokeweight=".5pt">
              <v:path arrowok="t"/>
            </v:shape>
            <v:shape id="_x0000_s1125" style="position:absolute;left:10616;top:2366;width:20;height:8409" coordsize="20,8409" o:allowincell="f" path="m,l,8408e" filled="f" strokecolor="#9e9e9e" strokeweight=".17644mm">
              <v:path arrowok="t"/>
            </v:shape>
            <v:shape id="_x0000_s1126" style="position:absolute;left:11531;top:2366;width:20;height:8409" coordsize="20,8409" o:allowincell="f" path="m,l,8408e" filled="f" strokecolor="#9e9e9e" strokeweight=".17644mm">
              <v:path arrowok="t"/>
            </v:shape>
            <v:shape id="_x0000_s1127" style="position:absolute;left:14141;top:2366;width:20;height:500" coordsize="20,500" o:allowincell="f" path="m,l,500e" filled="f" strokecolor="#9e9e9e" strokeweight=".5pt">
              <v:path arrowok="t"/>
            </v:shape>
            <v:shape id="_x0000_s1128" style="position:absolute;left:14736;top:2366;width:20;height:8409" coordsize="20,8409" o:allowincell="f" path="m,l,8408e" filled="f" strokecolor="#9e9e9e" strokeweight=".17667mm">
              <v:path arrowok="t"/>
            </v:shape>
            <v:shape id="_x0000_s1129" style="position:absolute;left:3845;top:2616;width:1828;height:20" coordsize="1828,20" o:allowincell="f" path="m1828,l,e" filled="f" strokecolor="#9e9e9e" strokeweight=".5pt">
              <v:path arrowok="t"/>
            </v:shape>
            <v:shape id="_x0000_s1130" style="position:absolute;left:6371;top:2616;width:6050;height:20" coordsize="6050,20" o:allowincell="f" path="m6049,l,e" filled="f" strokecolor="#9e9e9e" strokeweight=".5pt">
              <v:path arrowok="t"/>
            </v:shape>
            <v:shape id="_x0000_s1131" style="position:absolute;left:13204;top:2616;width:1537;height:20" coordsize="1537,20" o:allowincell="f" path="m1537,l,e" filled="f" strokecolor="#9e9e9e" strokeweight=".5pt">
              <v:path arrowok="t"/>
            </v:shape>
            <v:shape id="_x0000_s1132" style="position:absolute;left:13204;top:2871;width:1537;height:20" coordsize="1537,20" o:allowincell="f" path="m1537,l,e" filled="f" strokecolor="#9e9e9e" strokeweight=".5pt">
              <v:path arrowok="t"/>
            </v:shape>
            <v:shape id="_x0000_s1133" style="position:absolute;left:1123;top:3126;width:14411;height:20" coordsize="14411,20" o:allowincell="f" path="m14410,l,e" filled="f" strokecolor="#9e9e9e" strokeweight=".17644mm">
              <v:path arrowok="t"/>
            </v:shape>
            <v:shape id="_x0000_s1134" style="position:absolute;left:14141;top:3131;width:20;height:7644" coordsize="20,7644" o:allowincell="f" path="m,l,7643e" filled="f" strokecolor="#9e9e9e" strokeweight=".17644mm">
              <v:path arrowok="t"/>
            </v:shape>
            <v:shape id="_x0000_s1135" style="position:absolute;left:1123;top:3381;width:14411;height:20" coordsize="14411,20" o:allowincell="f" path="m14410,l,e" filled="f" strokecolor="#9e9e9e" strokeweight=".17642mm">
              <v:path arrowok="t"/>
            </v:shape>
            <v:shape id="_x0000_s1136" style="position:absolute;left:1123;top:3636;width:14411;height:20" coordsize="14411,20" o:allowincell="f" path="m14410,l,e" filled="f" strokecolor="#9e9e9e" strokeweight=".5pt">
              <v:path arrowok="t"/>
            </v:shape>
            <v:shape id="_x0000_s1137" style="position:absolute;left:1123;top:3892;width:14411;height:20" coordsize="14411,20" o:allowincell="f" path="m14410,l,e" filled="f" strokecolor="#9e9e9e" strokeweight=".17644mm">
              <v:path arrowok="t"/>
            </v:shape>
            <v:shape id="_x0000_s1138" style="position:absolute;left:1123;top:4147;width:14411;height:20" coordsize="14411,20" o:allowincell="f" path="m14410,l,e" filled="f" strokecolor="#9e9e9e" strokeweight=".5pt">
              <v:path arrowok="t"/>
            </v:shape>
            <v:shape id="_x0000_s1139" style="position:absolute;left:1123;top:4402;width:14411;height:20" coordsize="14411,20" o:allowincell="f" path="m14410,l,e" filled="f" strokecolor="#9e9e9e" strokeweight=".17644mm">
              <v:path arrowok="t"/>
            </v:shape>
            <v:shape id="_x0000_s1140" style="position:absolute;left:1123;top:4657;width:14411;height:20" coordsize="14411,20" o:allowincell="f" path="m14410,l,e" filled="f" strokecolor="#9e9e9e" strokeweight=".17642mm">
              <v:path arrowok="t"/>
            </v:shape>
            <v:shape id="_x0000_s1141" style="position:absolute;left:1123;top:4912;width:14411;height:20" coordsize="14411,20" o:allowincell="f" path="m14410,l,e" filled="f" strokecolor="#9e9e9e" strokeweight=".5pt">
              <v:path arrowok="t"/>
            </v:shape>
            <v:shape id="_x0000_s1142" style="position:absolute;left:1123;top:5167;width:14411;height:20" coordsize="14411,20" o:allowincell="f" path="m14410,l,e" filled="f" strokecolor="#9e9e9e" strokeweight=".17644mm">
              <v:path arrowok="t"/>
            </v:shape>
            <v:shape id="_x0000_s1143" style="position:absolute;left:1123;top:5422;width:14411;height:20" coordsize="14411,20" o:allowincell="f" path="m14410,l,e" filled="f" strokecolor="#9e9e9e" strokeweight=".17642mm">
              <v:path arrowok="t"/>
            </v:shape>
            <v:shape id="_x0000_s1144" style="position:absolute;left:1123;top:5677;width:14411;height:20" coordsize="14411,20" o:allowincell="f" path="m14410,l,e" filled="f" strokecolor="#9e9e9e" strokeweight=".5pt">
              <v:path arrowok="t"/>
            </v:shape>
            <v:shape id="_x0000_s1145" style="position:absolute;left:1123;top:5932;width:14411;height:20" coordsize="14411,20" o:allowincell="f" path="m14410,l,e" filled="f" strokecolor="#9e9e9e" strokeweight=".17644mm">
              <v:path arrowok="t"/>
            </v:shape>
            <v:shape id="_x0000_s1146" style="position:absolute;left:1123;top:6188;width:14411;height:20" coordsize="14411,20" o:allowincell="f" path="m14410,l,e" filled="f" strokecolor="#9e9e9e" strokeweight=".17642mm">
              <v:path arrowok="t"/>
            </v:shape>
            <v:shape id="_x0000_s1147" style="position:absolute;left:1123;top:6443;width:14411;height:20" coordsize="14411,20" o:allowincell="f" path="m14410,l,e" filled="f" strokecolor="#9e9e9e" strokeweight=".5pt">
              <v:path arrowok="t"/>
            </v:shape>
            <v:shape id="_x0000_s1148" style="position:absolute;left:1123;top:6698;width:14411;height:20" coordsize="14411,20" o:allowincell="f" path="m14410,l,e" filled="f" strokecolor="#9e9e9e" strokeweight=".17642mm">
              <v:path arrowok="t"/>
            </v:shape>
            <v:shape id="_x0000_s1149" style="position:absolute;left:1123;top:6953;width:14411;height:20" coordsize="14411,20" o:allowincell="f" path="m14410,l,e" filled="f" strokecolor="#9e9e9e" strokeweight=".17642mm">
              <v:path arrowok="t"/>
            </v:shape>
            <v:shape id="_x0000_s1150" style="position:absolute;left:1123;top:7208;width:14411;height:20" coordsize="14411,20" o:allowincell="f" path="m14410,l,e" filled="f" strokecolor="#9e9e9e" strokeweight=".5pt">
              <v:path arrowok="t"/>
            </v:shape>
            <v:shape id="_x0000_s1151" style="position:absolute;left:1123;top:7463;width:14411;height:20" coordsize="14411,20" o:allowincell="f" path="m14410,l,e" filled="f" strokecolor="#9e9e9e" strokeweight=".5pt">
              <v:path arrowok="t"/>
            </v:shape>
            <v:shape id="_x0000_s1152" style="position:absolute;left:1123;top:7718;width:14411;height:20" coordsize="14411,20" o:allowincell="f" path="m14410,l,e" filled="f" strokecolor="#9e9e9e" strokeweight=".17642mm">
              <v:path arrowok="t"/>
            </v:shape>
            <v:shape id="_x0000_s1153" style="position:absolute;left:1123;top:7973;width:14411;height:20" coordsize="14411,20" o:allowincell="f" path="m14410,l,e" filled="f" strokecolor="#9e9e9e" strokeweight=".5pt">
              <v:path arrowok="t"/>
            </v:shape>
            <v:shape id="_x0000_s1154" style="position:absolute;left:1123;top:8229;width:14411;height:20" coordsize="14411,20" o:allowincell="f" path="m14410,l,e" filled="f" strokecolor="#9e9e9e" strokeweight=".5pt">
              <v:path arrowok="t"/>
            </v:shape>
            <v:shape id="_x0000_s1155" style="position:absolute;left:1123;top:8484;width:14411;height:20" coordsize="14411,20" o:allowincell="f" path="m14410,l,e" filled="f" strokecolor="#9e9e9e" strokeweight=".17642mm">
              <v:path arrowok="t"/>
            </v:shape>
            <v:shape id="_x0000_s1156" style="position:absolute;left:1123;top:8739;width:14411;height:20" coordsize="14411,20" o:allowincell="f" path="m14410,l,e" filled="f" strokecolor="#9e9e9e" strokeweight=".17642mm">
              <v:path arrowok="t"/>
            </v:shape>
            <v:shape id="_x0000_s1157" style="position:absolute;left:1123;top:8994;width:14411;height:20" coordsize="14411,20" o:allowincell="f" path="m14410,l,e" filled="f" strokecolor="#9e9e9e" strokeweight=".5pt">
              <v:path arrowok="t"/>
            </v:shape>
            <v:shape id="_x0000_s1158" style="position:absolute;left:1123;top:9249;width:14411;height:20" coordsize="14411,20" o:allowincell="f" path="m14410,l,e" filled="f" strokecolor="#9e9e9e" strokeweight=".5pt">
              <v:path arrowok="t"/>
            </v:shape>
            <v:shape id="_x0000_s1159" style="position:absolute;left:1123;top:9504;width:14411;height:20" coordsize="14411,20" o:allowincell="f" path="m14410,l,e" filled="f" strokecolor="#9e9e9e" strokeweight=".5pt">
              <v:path arrowok="t"/>
            </v:shape>
            <v:shape id="_x0000_s1160" style="position:absolute;left:1123;top:9759;width:14411;height:20" coordsize="14411,20" o:allowincell="f" path="m14410,l,e" filled="f" strokecolor="#9e9e9e" strokeweight=".5pt">
              <v:path arrowok="t"/>
            </v:shape>
            <v:shape id="_x0000_s1161" style="position:absolute;left:1123;top:10014;width:14411;height:20" coordsize="14411,20" o:allowincell="f" path="m14410,l,e" filled="f" strokecolor="#9e9e9e" strokeweight=".5pt">
              <v:path arrowok="t"/>
            </v:shape>
            <v:shape id="_x0000_s1162" style="position:absolute;left:1123;top:10269;width:14411;height:20" coordsize="14411,20" o:allowincell="f" path="m14410,l,e" filled="f" strokecolor="#9e9e9e" strokeweight=".5pt">
              <v:path arrowok="t"/>
            </v:shape>
            <v:shape id="_x0000_s1163" style="position:absolute;left:1123;top:10525;width:14411;height:20" coordsize="14411,20" o:allowincell="f" path="m14410,l,e" filled="f" strokecolor="#9e9e9e" strokeweight=".5pt">
              <v:path arrowok="t"/>
            </v:shape>
            <v:shape id="_x0000_s1164" style="position:absolute;left:1123;top:10780;width:14411;height:20" coordsize="14411,20" o:allowincell="f" path="m14410,l,e" filled="f" strokecolor="#9e9e9e" strokeweight=".5pt">
              <v:path arrowok="t"/>
            </v:shape>
            <v:rect id="_x0000_s1165" style="position:absolute;left:13395;top:1198;width:590;height:590" o:allowincell="f" filled="f" fillcolor="white [3212]" stroked="f">
              <v:path arrowok="t"/>
            </v:rect>
            <v:shape id="_x0000_s1166" style="position:absolute;left:13542;top:1267;width:371;height:371" coordsize="371,371" o:allowincell="f" path="m370,188r-1,-24l365,142r-7,-22l349,100,338,81,325,64,310,48,293,35,275,23,255,13,235,6,213,2,190,,166,1,143,5r-21,6l101,20,82,31,65,44,49,59,35,76,23,94r-9,19l7,134,2,155,,178r1,24l5,225r6,22l20,268r11,19l44,304r15,16l75,334r18,12l112,356r20,7l154,368r22,2l185,371r23,-2l230,365r21,-7l271,349r19,-11l307,325r16,-16l336,292r12,-18l357,254r7,-21l369,211r1,-23e" fillcolor="#2a2a29" stroked="f">
              <v:path arrowok="t"/>
            </v:shape>
            <w10:wrap anchorx="page" anchory="page"/>
          </v:group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7" type="#_x0000_t202" style="position:absolute;margin-left:781.3pt;margin-top:402.9pt;width:11pt;height:136.7pt;z-index:-251658240;mso-position-horizontal-relative:page;mso-position-vertical-relative:page" o:allowincell="f" filled="f" stroked="f">
            <v:textbox style="layout-flow:vertical" inset="0,0,0,0">
              <w:txbxContent>
                <w:p w:rsidR="003F4834" w:rsidRDefault="003F4834">
                  <w:pPr>
                    <w:widowControl w:val="0"/>
                    <w:autoSpaceDE w:val="0"/>
                    <w:autoSpaceDN w:val="0"/>
                    <w:adjustRightInd w:val="0"/>
                    <w:spacing w:after="0" w:line="205" w:lineRule="exact"/>
                    <w:ind w:left="20" w:right="-47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w w:val="88"/>
                      <w:sz w:val="18"/>
                      <w:szCs w:val="18"/>
                    </w:rPr>
                    <w:t>w</w:t>
                  </w:r>
                  <w:r>
                    <w:rPr>
                      <w:rFonts w:ascii="Arial" w:hAnsi="Arial" w:cs="Arial"/>
                      <w:color w:val="2A2A29"/>
                      <w:w w:val="88"/>
                      <w:sz w:val="18"/>
                      <w:szCs w:val="18"/>
                    </w:rPr>
                    <w:t>oosh ·</w:t>
                  </w:r>
                  <w:r>
                    <w:rPr>
                      <w:rFonts w:ascii="Arial" w:hAnsi="Arial" w:cs="Arial"/>
                      <w:color w:val="2A2A29"/>
                      <w:spacing w:val="-3"/>
                      <w:w w:val="8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8.˚</w:t>
                  </w:r>
                  <w:r>
                    <w:rPr>
                      <w:rFonts w:ascii="Arial" w:hAnsi="Arial" w:cs="Arial"/>
                      <w:color w:val="2A2A29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ano</w:t>
                  </w:r>
                  <w:proofErr w:type="gramEnd"/>
                  <w:r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r w:rsidR="00277161">
                    <w:rPr>
                      <w:rFonts w:ascii="Arial" w:hAnsi="Arial" w:cs="Arial"/>
                      <w:color w:val="2A2A29"/>
                      <w:spacing w:val="-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v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aluation</w:t>
                  </w:r>
                  <w:proofErr w:type="spellEnd"/>
                  <w:r>
                    <w:rPr>
                      <w:rFonts w:ascii="Arial" w:hAnsi="Arial" w:cs="Arial"/>
                      <w:color w:val="2A2A29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2A2A29"/>
                      <w:spacing w:val="-1"/>
                      <w:w w:val="130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color w:val="2A2A29"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color w:val="2A2A29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color w:val="2A2A29"/>
                      <w:w w:val="111"/>
                      <w:sz w:val="18"/>
                      <w:szCs w:val="18"/>
                    </w:rPr>
                    <w:t>ts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3F4834" w:rsidRDefault="003F4834">
      <w:pPr>
        <w:widowControl w:val="0"/>
        <w:autoSpaceDE w:val="0"/>
        <w:autoSpaceDN w:val="0"/>
        <w:adjustRightInd w:val="0"/>
        <w:spacing w:after="0" w:line="240" w:lineRule="auto"/>
        <w:ind w:left="182"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sz w:val="20"/>
          <w:szCs w:val="20"/>
        </w:rPr>
        <w:t xml:space="preserve">No. </w:t>
      </w:r>
      <w:r>
        <w:rPr>
          <w:rFonts w:ascii="Arial" w:hAnsi="Arial" w:cs="Arial"/>
          <w:color w:val="2A2A29"/>
          <w:spacing w:val="3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sz w:val="20"/>
          <w:szCs w:val="20"/>
        </w:rPr>
        <w:t>Name</w:t>
      </w:r>
    </w:p>
    <w:p w:rsidR="003F4834" w:rsidRDefault="003F4834">
      <w:pPr>
        <w:widowControl w:val="0"/>
        <w:autoSpaceDE w:val="0"/>
        <w:autoSpaceDN w:val="0"/>
        <w:adjustRightInd w:val="0"/>
        <w:spacing w:before="76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3.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4.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5.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6.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7.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8.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330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9.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10.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11.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12.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13.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14.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15.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16.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17.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18.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19.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20.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21.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22.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23.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24.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25.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26.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27.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28.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29.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252" w:right="-2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sz w:val="16"/>
          <w:szCs w:val="16"/>
        </w:rPr>
        <w:t>30.</w:t>
      </w:r>
    </w:p>
    <w:p w:rsidR="003F4834" w:rsidRDefault="003F4834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</w:p>
    <w:p w:rsidR="003F4834" w:rsidRDefault="003F4834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5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10</w:t>
      </w:r>
      <w:r>
        <w:rPr>
          <w:rFonts w:ascii="Arial" w:hAnsi="Arial" w:cs="Arial"/>
          <w:color w:val="2A2A29"/>
          <w:spacing w:val="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2"/>
          <w:sz w:val="16"/>
          <w:szCs w:val="16"/>
        </w:rPr>
        <w:t>5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10</w:t>
      </w:r>
      <w:r>
        <w:rPr>
          <w:rFonts w:ascii="Arial" w:hAnsi="Arial" w:cs="Arial"/>
          <w:color w:val="2A2A29"/>
          <w:spacing w:val="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</w:p>
    <w:p w:rsidR="003F4834" w:rsidRDefault="003F4834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3F4834" w:rsidRDefault="003F4834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</w:p>
    <w:p w:rsidR="003F4834" w:rsidRDefault="003F4834">
      <w:pPr>
        <w:widowControl w:val="0"/>
        <w:tabs>
          <w:tab w:val="left" w:pos="840"/>
          <w:tab w:val="left" w:pos="1640"/>
        </w:tabs>
        <w:autoSpaceDE w:val="0"/>
        <w:autoSpaceDN w:val="0"/>
        <w:adjustRightInd w:val="0"/>
        <w:spacing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16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16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 xml:space="preserve">16  </w:t>
      </w:r>
      <w:r>
        <w:rPr>
          <w:rFonts w:ascii="Arial" w:hAnsi="Arial" w:cs="Arial"/>
          <w:color w:val="2A2A29"/>
          <w:spacing w:val="2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-2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6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-2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6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pacing w:val="-1"/>
          <w:sz w:val="16"/>
          <w:szCs w:val="16"/>
        </w:rPr>
        <w:t>1</w:t>
      </w:r>
      <w:r>
        <w:rPr>
          <w:rFonts w:ascii="Arial" w:hAnsi="Arial" w:cs="Arial"/>
          <w:color w:val="2A2A29"/>
          <w:sz w:val="16"/>
          <w:szCs w:val="16"/>
        </w:rPr>
        <w:t>6</w:t>
      </w:r>
    </w:p>
    <w:p w:rsidR="003F4834" w:rsidRDefault="003F4834">
      <w:pPr>
        <w:widowControl w:val="0"/>
        <w:autoSpaceDE w:val="0"/>
        <w:autoSpaceDN w:val="0"/>
        <w:adjustRightInd w:val="0"/>
        <w:spacing w:before="18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2"/>
          <w:sz w:val="16"/>
          <w:szCs w:val="16"/>
        </w:rPr>
        <w:lastRenderedPageBreak/>
        <w:t>6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2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F4834" w:rsidRDefault="003F4834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3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F4834" w:rsidRDefault="003F4834">
      <w:pPr>
        <w:widowControl w:val="0"/>
        <w:autoSpaceDE w:val="0"/>
        <w:autoSpaceDN w:val="0"/>
        <w:adjustRightInd w:val="0"/>
        <w:spacing w:before="18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2"/>
          <w:sz w:val="16"/>
          <w:szCs w:val="16"/>
        </w:rPr>
        <w:lastRenderedPageBreak/>
        <w:t>6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2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F4834" w:rsidRDefault="003F4834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3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F4834" w:rsidRDefault="003F4834">
      <w:pPr>
        <w:widowControl w:val="0"/>
        <w:autoSpaceDE w:val="0"/>
        <w:autoSpaceDN w:val="0"/>
        <w:adjustRightInd w:val="0"/>
        <w:spacing w:before="18" w:after="0" w:line="240" w:lineRule="auto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w w:val="82"/>
          <w:sz w:val="16"/>
          <w:szCs w:val="16"/>
        </w:rPr>
        <w:lastRenderedPageBreak/>
        <w:t>6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2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F4834" w:rsidRDefault="003F4834">
      <w:pPr>
        <w:widowControl w:val="0"/>
        <w:autoSpaceDE w:val="0"/>
        <w:autoSpaceDN w:val="0"/>
        <w:adjustRightInd w:val="0"/>
        <w:spacing w:after="0" w:line="180" w:lineRule="exact"/>
        <w:ind w:right="-64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2"/>
          <w:sz w:val="16"/>
          <w:szCs w:val="16"/>
        </w:rPr>
        <w:t>4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3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12</w:t>
      </w:r>
    </w:p>
    <w:p w:rsidR="003F4834" w:rsidRDefault="003F4834">
      <w:pPr>
        <w:widowControl w:val="0"/>
        <w:autoSpaceDE w:val="0"/>
        <w:autoSpaceDN w:val="0"/>
        <w:adjustRightInd w:val="0"/>
        <w:spacing w:before="78" w:after="0" w:line="240" w:lineRule="auto"/>
        <w:ind w:right="-7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br w:type="column"/>
      </w:r>
      <w:r>
        <w:rPr>
          <w:rFonts w:ascii="Arial" w:hAnsi="Arial" w:cs="Arial"/>
          <w:color w:val="2A2A29"/>
          <w:sz w:val="20"/>
          <w:szCs w:val="20"/>
        </w:rPr>
        <w:lastRenderedPageBreak/>
        <w:t>100</w:t>
      </w:r>
    </w:p>
    <w:p w:rsidR="003F4834" w:rsidRDefault="003F4834">
      <w:pPr>
        <w:widowControl w:val="0"/>
        <w:tabs>
          <w:tab w:val="left" w:pos="980"/>
        </w:tabs>
        <w:autoSpaceDE w:val="0"/>
        <w:autoSpaceDN w:val="0"/>
        <w:adjustRightInd w:val="0"/>
        <w:spacing w:after="0" w:line="164" w:lineRule="exact"/>
        <w:ind w:left="-32" w:right="-52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br w:type="column"/>
      </w:r>
      <w:r>
        <w:rPr>
          <w:rFonts w:ascii="Arial" w:hAnsi="Arial" w:cs="Arial"/>
          <w:color w:val="2A2A29"/>
          <w:w w:val="82"/>
          <w:sz w:val="16"/>
          <w:szCs w:val="16"/>
        </w:rPr>
        <w:lastRenderedPageBreak/>
        <w:t>5</w:t>
      </w:r>
      <w:r>
        <w:rPr>
          <w:rFonts w:ascii="Arial" w:hAnsi="Arial" w:cs="Arial"/>
          <w:color w:val="2A2A29"/>
          <w:spacing w:val="1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×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10</w:t>
      </w:r>
      <w:r>
        <w:rPr>
          <w:rFonts w:ascii="Arial" w:hAnsi="Arial" w:cs="Arial"/>
          <w:color w:val="2A2A29"/>
          <w:spacing w:val="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w w:val="82"/>
          <w:sz w:val="16"/>
          <w:szCs w:val="16"/>
        </w:rPr>
        <w:t>=</w:t>
      </w:r>
      <w:r>
        <w:rPr>
          <w:rFonts w:ascii="Arial" w:hAnsi="Arial" w:cs="Arial"/>
          <w:color w:val="2A2A29"/>
          <w:spacing w:val="-3"/>
          <w:w w:val="82"/>
          <w:sz w:val="16"/>
          <w:szCs w:val="16"/>
        </w:rPr>
        <w:t xml:space="preserve"> </w:t>
      </w:r>
      <w:r>
        <w:rPr>
          <w:rFonts w:ascii="Arial" w:hAnsi="Arial" w:cs="Arial"/>
          <w:color w:val="2A2A29"/>
          <w:sz w:val="16"/>
          <w:szCs w:val="16"/>
        </w:rPr>
        <w:t>50</w:t>
      </w:r>
      <w:r>
        <w:rPr>
          <w:rFonts w:ascii="Arial" w:hAnsi="Arial" w:cs="Arial"/>
          <w:color w:val="2A2A29"/>
          <w:sz w:val="16"/>
          <w:szCs w:val="16"/>
        </w:rPr>
        <w:tab/>
      </w:r>
      <w:r>
        <w:rPr>
          <w:rFonts w:ascii="Arial" w:hAnsi="Arial" w:cs="Arial"/>
          <w:color w:val="2A2A29"/>
          <w:w w:val="84"/>
          <w:sz w:val="16"/>
          <w:szCs w:val="16"/>
        </w:rPr>
        <w:t>50</w:t>
      </w:r>
    </w:p>
    <w:p w:rsidR="003F4834" w:rsidRDefault="003F4834">
      <w:pPr>
        <w:widowControl w:val="0"/>
        <w:autoSpaceDE w:val="0"/>
        <w:autoSpaceDN w:val="0"/>
        <w:adjustRightInd w:val="0"/>
        <w:spacing w:before="71" w:after="0" w:line="240" w:lineRule="auto"/>
        <w:ind w:left="488" w:right="377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2A2A29"/>
          <w:w w:val="84"/>
          <w:sz w:val="16"/>
          <w:szCs w:val="16"/>
        </w:rPr>
        <w:t>100</w:t>
      </w:r>
    </w:p>
    <w:p w:rsidR="003F4834" w:rsidRDefault="00277161">
      <w:pPr>
        <w:widowControl w:val="0"/>
        <w:autoSpaceDE w:val="0"/>
        <w:autoSpaceDN w:val="0"/>
        <w:adjustRightInd w:val="0"/>
        <w:spacing w:before="78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3" style="position:absolute;z-index:-251644928" points="171.9pt,417.5pt,171.9pt,369.15pt,171.8pt,367.9pt,171.5pt,366.75pt,171.1pt,365.7pt,170.55pt,364.7pt,169.9pt,363.8pt,169.15pt,363.05pt,168.3pt,362.45pt,167.35pt,362pt,166.35pt,361.7pt,165.3pt,361.65pt,164.25pt,361.75pt,163.25pt,362.05pt,162.35pt,362.55pt,161.5pt,363.15pt,160.75pt,363.95pt,160.1pt,364.85pt,159.6pt,365.85pt,159.2pt,366.95pt,158.95pt,368.1pt,158.9pt,369.35pt,158.9pt,416.5pt,158.9pt,416.5pt,159.15pt,416.6pt,162.15pt,417.2pt,165.2pt,417.55pt,168.3pt,417.7pt,169.35pt,417.65pt,170.4pt,417.65pt,171.4pt,417.55pt,171.9pt,417.5pt" coordsize="260,1121" o:regroupid="1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2" style="position:absolute;z-index:-251645952" points="152.35pt,414.2pt,152.35pt,373.6pt,152.05pt,372.55pt,151.45pt,371.6pt,150.65pt,370.9pt,149.65pt,370.45pt,148.55pt,370.3pt,146.6pt,370.3pt,145.55pt,370.6pt,144.6pt,371.2pt,143.9pt,372pt,143.45pt,373pt,143.3pt,374.15pt,143.3pt,408.3pt,143.3pt,408.3pt,143.55pt,408.55pt,145.85pt,410.35pt,148.25pt,412pt,150.85pt,413.45pt,152.35pt,414.2pt" coordsize="182,878" o:regroupid="1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41" style="position:absolute;z-index:-251646976" points="175.45pt,342.3pt,175.25pt,342.25pt,174.25pt,342.1pt,173.25pt,341.95pt,172.25pt,341.8pt,171.2pt,341.75pt,170.2pt,341.65pt,169.15pt,341.65pt,165.9pt,341.75pt,162.75pt,342.1pt,159.7pt,342.75pt,156.7pt,343.55pt,153.85pt,344.6pt,151.1pt,345.85pt,148.5pt,347.3pt,146.05pt,348.95pt,143.7pt,350.75pt,141.5pt,352.75pt,139.5pt,354.9pt,137.65pt,357.2pt,136pt,359.6pt,134.55pt,362.2pt,133.3pt,364.85pt,132.2pt,367.65pt,131.4pt,370.5pt,130.75pt,373.5pt,130.4pt,376.55pt,130.3pt,379.65pt,130.4pt,382.8pt,130.75pt,385.85pt,131.4pt,388.8pt,132.2pt,391.7pt,133.25pt,394.45pt,134.5pt,397.15pt,135.95pt,399.7pt,137.6pt,402.15pt,139.45pt,404.4pt,141.4pt,406.55pt,143.55pt,408.55pt,145.85pt,410.35pt,148.3pt,412pt,150.85pt,413.45pt,153.5pt,414.7pt,156.3pt,415.75pt,159.2pt,416.6pt,162.15pt,417.2pt,165.2pt,417.6pt,168.3pt,417.7pt,169.35pt,417.7pt,170.4pt,417.65pt,171.4pt,417.6pt,172.45pt,417.5pt,173.45pt,417.35pt,174.45pt,417.2pt,175.45pt,417.05pt,175.45pt,342.4pt,175.45pt,342.4pt,175.45pt,342.3pt" coordsize="903,1521" o:regroupid="1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rect id="_x0000_s1040" style="position:absolute;margin-left:813.75pt;margin-top:507.25pt;width:29pt;height:89pt;z-index:-251648000;mso-position-horizontal-relative:page;mso-position-vertical-relative:page" o:regroupid="1" o:allowincell="f" filled="f" stroked="f">
            <v:textbox inset="0,0,0,0">
              <w:txbxContent>
                <w:p w:rsidR="00D96C13" w:rsidRDefault="00277161" w:rsidP="00D96C13">
                  <w:pPr>
                    <w:spacing w:after="0" w:line="17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28.8pt;height:88.9pt">
                        <v:imagedata r:id="rId8" o:title=""/>
                      </v:shape>
                    </w:pict>
                  </w:r>
                </w:p>
                <w:p w:rsidR="00D96C13" w:rsidRDefault="00D96C13" w:rsidP="00D96C1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7" style="position:absolute;margin-left:144.25pt;margin-top:309.25pt;width:23.75pt;height:26.15pt;z-index:-251649024" coordorigin="16213,9251" coordsize="475,523" o:regroupid="1" o:allowincell="f">
            <v:shape id="_x0000_s1038" style="position:absolute;left:16213;top:9251;width:475;height:523;mso-position-horizontal-relative:page;mso-position-vertical-relative:page" coordsize="475,523" o:allowincell="f" path="m475,295r-3,-21l465,258r-8,-11l454,244,437,232r-19,-7l394,224r-20,4l358,235r-44,38l314,75,311,54,303,36,284,17,267,5,250,,225,1,205,6r-15,9l175,33,165,50r-4,19l160,274,126,242,109,231,90,224r-27,1l43,230r-15,8l18,248,6,265,,284r1,27l6,331r8,15l17,349r,-44l19,284r8,-18l31,260,48,247r19,-5l89,243r17,8l164,301r16,15l180,75r4,-21l194,37,211,24r18,-6l253,20r17,8l286,46r8,17l295,316r16,-15l361,256r17,-11l398,241r22,4l437,254r6,6l454,278r4,19l458,349r8,-10l474,321r1,-26e" fillcolor="#8b8b8b" stroked="f">
              <v:path arrowok="t"/>
            </v:shape>
            <v:shape id="_x0000_s1039" style="position:absolute;left:16213;top:9251;width:475;height:523;mso-position-horizontal-relative:page;mso-position-vertical-relative:page" coordsize="475,523" o:allowincell="f" path="m458,349r,-52l454,319r-9,17l439,342,280,485r-5,6l268,496r-7,3l254,502r-8,2l229,504r-7,-2l215,499r-8,-3l201,492r-6,-6l195,486,35,341,23,325,17,305r,44l23,356,182,499r8,7l198,512r9,4l216,520r11,3l248,523r11,-3l268,516r10,-4l287,506r6,-8l452,355r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6" style="position:absolute;z-index:-251650048" points="167.1pt,324.55pt,167.05pt,323.5pt,166.65pt,322.6pt,166.4pt,322.3pt,165.55pt,321.65pt,164.6pt,321.4pt,163.5pt,321.45pt,162.65pt,321.85pt,159.8pt,324.35pt,159pt,325.1pt,159pt,313.05pt,158.8pt,312pt,158.3pt,311.15pt,157.45pt,310.5pt,156.5pt,310.2pt,155.35pt,310.3pt,154.45pt,310.65pt,153.7pt,311.6pt,153.3pt,312.45pt,153.2pt,324.05pt,153.2pt,325.1pt,152.45pt,324.35pt,149.95pt,322.1pt,149.05pt,321.55pt,148.1pt,321.35pt,147pt,321.55pt,146.15pt,322pt,145.8pt,322.3pt,145.25pt,323.2pt,145.1pt,324.15pt,145.25pt,325.25pt,145.75pt,326.1pt,146pt,326.4pt,154pt,333.55pt,154pt,333.6pt,154.3pt,333.9pt,154.6pt,334.1pt,155pt,334.25pt,155.35pt,334.4pt,155.7pt,334.5pt,156.5pt,334.5pt,156.9pt,334.4pt,157.3pt,334.25pt,157.65pt,334.1pt,157.95pt,333.85pt,158.25pt,333.55pt,158.25pt,333.5pt,166.25pt,326.35pt,166.85pt,325.55pt,167.1pt,324.55pt" coordsize="441,486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33" style="position:absolute;margin-left:140.9pt;margin-top:219.5pt;width:30.05pt;height:33.05pt;z-index:-251651072" coordorigin="16146,7456" coordsize="601,661" o:regroupid="1" o:allowincell="f">
            <v:shape id="_x0000_s1034" style="position:absolute;left:16146;top:7456;width:601;height:661;mso-position-horizontal-relative:page;mso-position-vertical-relative:page" coordsize="601,661" o:allowincell="f" path="m601,372r-3,-21l591,333r-9,-15l574,309,557,296r-18,-8l519,283r-22,l477,287r-18,7l443,305r-46,41l397,96,395,75,388,56,378,38,360,21,342,10,325,3,307,,284,1,264,7r-17,9l229,35,216,53r-8,17l204,87r,259l161,307,144,295r-19,-9l106,282r-25,2l60,289r-17,8l29,309r-5,5l12,331,4,349,,369r2,25l7,414r8,17l24,443r,-72l28,352r8,-16l41,329,57,316r19,-8l101,307r20,4l136,318r72,63l228,399r,-303l231,75r9,-18l258,39,275,28r17,-4l316,26r19,6l350,42r13,17l371,77r3,322l393,381r64,-57l474,313r19,-6l519,308r19,6l553,323r7,6l572,347r6,19l578,442r8,-9l595,415r6,-19l601,372e" fillcolor="#8b8b8b" stroked="f">
              <v:path arrowok="t"/>
            </v:shape>
            <v:shape id="_x0000_s1035" style="position:absolute;left:16146;top:7456;width:601;height:661;mso-position-horizontal-relative:page;mso-position-vertical-relative:page" coordsize="601,661" o:allowincell="f" path="m578,442r,-76l576,392r-5,19l562,426r-7,6l355,612r-1,1l348,620r-9,6l330,630r-9,4l311,636r-20,l281,634r-8,-3l263,627r-8,-6l248,614r,-1l46,432,33,416,25,397,24,371r,72l26,446r4,4l231,631r9,9l251,647r12,5l274,657r13,3l314,660r14,-3l339,652r13,-5l363,639r8,-10l572,449r6,-7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32" style="position:absolute;z-index:-251652096" points="169.75pt,238.05pt,169.55pt,237.1pt,169.2pt,236.3pt,168.9pt,235.95pt,168.05pt,235.3pt,167.15pt,234.9pt,165.85pt,234.85pt,164.9pt,235.05pt,164.1pt,235.4pt,160.55pt,238.55pt,159.6pt,239.45pt,159.6pt,224.3pt,159.45pt,223.25pt,159pt,222.3pt,158.05pt,221.45pt,157.2pt,220.9pt,156.35pt,220.7pt,155.15pt,220.75pt,154.2pt,221.1pt,153.5pt,221.6pt,152.85pt,222.45pt,152.4pt,223.35pt,152.3pt,238.15pt,152.3pt,239.45pt,151.3pt,238.55pt,148.15pt,235.7pt,147.25pt,235.15pt,146.3pt,234.85pt,145pt,234.9pt,144.05pt,235.2pt,143.3pt,235.6pt,142.95pt,235.95pt,142.35pt,236.85pt,142.1pt,237.8pt,142.15pt,239.1pt,142.45pt,240.05pt,142.9pt,240.8pt,143.2pt,241.1pt,153.3pt,250.15pt,153.3pt,250.2pt,153.6pt,250.55pt,154.05pt,250.85pt,154.5pt,251.05pt,154.95pt,251.2pt,155.45pt,251.3pt,156.45pt,251.3pt,156.95pt,251.2pt,157.4pt,251pt,157.85pt,250.8pt,158.3pt,250.5pt,158.6pt,250.15pt,158.65pt,250.1pt,168.7pt,241.1pt,169.35pt,240.25pt,169.7pt,239.35pt,169.75pt,238.05pt" coordsize="553,613" o:regroupid="1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group id="_x0000_s1029" style="position:absolute;margin-left:138.3pt;margin-top:130.3pt;width:36.6pt;height:40.05pt;z-index:-251653120" coordorigin="16094,5672" coordsize="732,801" o:regroupid="1" o:allowincell="f">
            <v:shape id="_x0000_s1030" style="position:absolute;left:16094;top:5672;width:732;height:801;mso-position-horizontal-relative:page;mso-position-vertical-relative:page" coordsize="732,801" o:allowincell="f" path="m732,473r,-23l729,430r-6,-19l714,394,702,379r-4,-4l682,362,664,352r-20,-7l625,342r-21,l584,346r-18,7l548,363r-64,56l484,115,482,95,476,75,467,56,456,40,439,24,421,12,403,4,384,,358,,336,4r-19,6l301,18,288,29,273,45,262,63r-8,18l249,100r-1,320l196,372,179,359r-18,-9l142,344r-20,-2l99,344r-21,5l60,356,44,367,30,380,17,397,8,415,2,435,,454r2,23l7,498r8,18l25,532r4,4l29,470r1,-23l34,427r8,-17l51,399,67,385r18,-9l105,371r22,l146,376r18,8l254,462r24,22l278,115r2,-20l288,75,298,58,316,44,333,34r19,-6l378,29r20,5l415,42r13,10l441,68r9,18l454,106r1,378l479,462r77,-69l573,381r18,-7l611,370r23,3l653,379r17,10l682,399r12,17l701,435r3,20l704,536r6,-7l720,512r8,-19l732,473e" fillcolor="#8b8b8b" stroked="f">
              <v:path arrowok="t"/>
            </v:shape>
            <v:shape id="_x0000_s1031" style="position:absolute;left:16094;top:5672;width:732;height:801;mso-position-horizontal-relative:page;mso-position-vertical-relative:page" coordsize="732,801" o:allowincell="f" path="m704,536r,-81l701,478r-6,19l685,514r-9,10l432,743r-1,1l423,752r-10,8l391,770r-12,2l354,772r-12,-2l332,766r-12,-5l310,754r-8,-9l302,744,57,524r-1,-1l43,508,33,489,29,470r,66l37,545,282,766r15,12l314,789r21,8l354,801r25,-1l398,797r24,-11l439,776r11,-11l452,763,695,545r,l704,53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16"/>
          <w:szCs w:val="16"/>
        </w:rPr>
        <w:pict>
          <v:polyline id="_x0000_s1028" style="position:absolute;z-index:-251654144" points="173.4pt,153.8pt,173.4pt,152.65pt,173.2pt,151.7pt,172.8pt,150.85pt,172.3pt,150.25pt,171.5pt,149.55pt,170.6pt,149.1pt,169.6pt,148.85pt,168.5pt,148.9pt,167.5pt,149.1pt,166.65pt,149.5pt,162.2pt,153.45pt,161pt,154.55pt,161pt,136.1pt,160.9pt,135.05pt,160.55pt,134.1pt,160pt,133.25pt,159.1pt,132.5pt,158.25pt,132pt,157.3pt,131.75pt,156pt,131.8pt,155pt,132pt,154.15pt,132.4pt,153.5pt,132.9pt,152.85pt,133.7pt,152.4pt,134.6pt,152.2pt,135.6pt,152.15pt,152.95pt,152.15pt,154.55pt,150.95pt,153.45pt,147.1pt,149.95pt,146.25pt,149.35pt,145.3pt,149pt,144.35pt,148.85pt,143.15pt,148.95pt,142.2pt,149.25pt,141.35pt,149.75pt,140.8pt,150.3pt,140.2pt,151.15pt,139.85pt,152.05pt,139.7pt,153.05pt,139.8pt,154.2pt,140.1pt,155.2pt,140.6pt,156pt,141.1pt,156.5pt,153.35pt,167.55pt,153.35pt,167.55pt,153.75pt,168pt,154.3pt,168.35pt,154.85pt,168.6pt,155.4pt,168.8pt,155.95pt,168.95pt,157.2pt,168.95pt,157.8pt,168.8pt,158.35pt,168.55pt,158.9pt,168.3pt,159.45pt,167.95pt,159.85pt,167.5pt,159.85pt,167.45pt,172.05pt,156.5pt,172.1pt,156.5pt,172.75pt,155.7pt,173.2pt,154.8pt,173.4pt,153.8pt" coordsize="675,744" o:regroupid="1" o:allowincell="f" stroked="f">
            <v:path arrowok="t"/>
          </v:polyline>
        </w:pict>
      </w:r>
      <w:r w:rsidR="003F4834">
        <w:rPr>
          <w:rFonts w:ascii="Arial" w:hAnsi="Arial" w:cs="Arial"/>
          <w:color w:val="000000"/>
          <w:sz w:val="16"/>
          <w:szCs w:val="16"/>
        </w:rPr>
        <w:br w:type="column"/>
      </w:r>
      <w:r w:rsidR="003F4834">
        <w:rPr>
          <w:rFonts w:ascii="Arial" w:hAnsi="Arial" w:cs="Arial"/>
          <w:color w:val="2A2A29"/>
          <w:sz w:val="20"/>
          <w:szCs w:val="20"/>
        </w:rPr>
        <w:lastRenderedPageBreak/>
        <w:t>100</w:t>
      </w:r>
      <w:bookmarkStart w:id="0" w:name="_GoBack"/>
      <w:bookmarkEnd w:id="0"/>
    </w:p>
    <w:sectPr w:rsidR="003F4834">
      <w:type w:val="continuous"/>
      <w:pgSz w:w="16840" w:h="11920" w:orient="landscape"/>
      <w:pgMar w:top="1020" w:right="1200" w:bottom="280" w:left="1020" w:header="720" w:footer="720" w:gutter="0"/>
      <w:cols w:num="10" w:space="720" w:equalWidth="0">
        <w:col w:w="1177" w:space="1786"/>
        <w:col w:w="1579" w:space="314"/>
        <w:col w:w="294" w:space="339"/>
        <w:col w:w="3013" w:space="292"/>
        <w:col w:w="595" w:space="368"/>
        <w:col w:w="595" w:space="305"/>
        <w:col w:w="595" w:space="394"/>
        <w:col w:w="294" w:space="381"/>
        <w:col w:w="1174" w:space="472"/>
        <w:col w:w="65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748A"/>
    <w:rsid w:val="00210CA1"/>
    <w:rsid w:val="00277161"/>
    <w:rsid w:val="003F4834"/>
    <w:rsid w:val="0056748A"/>
    <w:rsid w:val="00D9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74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3201A84F-99EC-42AC-82A9-0C0484B0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06775616-7852-493C-A0C1-7F99A743BE08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2014-06-20T17:31:00Z</dcterms:created>
  <dcterms:modified xsi:type="dcterms:W3CDTF">2014-07-02T08:57:00Z</dcterms:modified>
</cp:coreProperties>
</file>