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AF3" w:rsidRPr="00747314" w:rsidRDefault="00143D39">
      <w:pPr>
        <w:widowControl w:val="0"/>
        <w:tabs>
          <w:tab w:val="left" w:pos="2240"/>
        </w:tabs>
        <w:autoSpaceDE w:val="0"/>
        <w:autoSpaceDN w:val="0"/>
        <w:adjustRightInd w:val="0"/>
        <w:spacing w:before="92" w:after="0" w:line="817" w:lineRule="exact"/>
        <w:ind w:left="1404" w:right="-150"/>
        <w:rPr>
          <w:rFonts w:ascii="Arial" w:hAnsi="Arial" w:cs="Arial"/>
          <w:color w:val="000000"/>
          <w:sz w:val="73"/>
          <w:szCs w:val="73"/>
          <w:lang w:val="en-US"/>
        </w:rPr>
      </w:pPr>
      <w:r w:rsidRPr="00143D39">
        <w:rPr>
          <w:noProof/>
        </w:rPr>
        <w:pict>
          <v:polyline id="_x0000_s1060" style="position:absolute;left:0;text-align:left;z-index:-251676672" points="123.35pt,7.75pt,121.7pt,7.8pt,120.1pt,8pt,118.55pt,8.3pt,117.05pt,8.75pt,115.6pt,9.3pt,114.2pt,9.95pt,112.85pt,10.7pt,111.6pt,11.55pt,110.4pt,12.5pt,109.25pt,13.55pt,108.2pt,14.7pt,107.25pt,15.9pt,106.4pt,17.15pt,105.65pt,18.5pt,105pt,19.9pt,104.45pt,21.35pt,104pt,22.85pt,103.7pt,24.4pt,103.5pt,26pt,103.45pt,27.65pt,103.5pt,29.3pt,103.7pt,30.9pt,104pt,32.45pt,104.45pt,33.95pt,105pt,35.4pt,105.65pt,36.8pt,106.4pt,38.15pt,107.25pt,39.45pt,108.2pt,40.65pt,109.25pt,41.75pt,110.4pt,42.8pt,111.6pt,43.75pt,112.85pt,44.6pt,114.2pt,45.35pt,115.6pt,46pt,117.05pt,46.55pt,118.55pt,47pt,120.1pt,47.35pt,121.7pt,47.5pt,123.35pt,47.6pt,125pt,47.5pt,126.6pt,47.35pt,128.15pt,47pt,129.65pt,46.55pt,131.1pt,46pt,132.5pt,45.35pt,133.85pt,44.6pt,135.15pt,43.75pt,136.35pt,42.8pt,137.45pt,41.75pt,138.5pt,40.65pt,139.45pt,39.45pt,140.3pt,38.15pt,141.05pt,36.8pt,141.7pt,35.4pt,142.25pt,33.95pt,142.7pt,32.45pt,143.05pt,30.9pt,143.2pt,29.3pt,143.3pt,27.65pt,143.2pt,26pt,143.05pt,24.4pt,142.7pt,22.85pt,142.25pt,21.35pt,141.7pt,19.9pt,141.05pt,18.5pt,140.3pt,17.15pt,139.45pt,15.9pt,138.5pt,14.7pt,137.45pt,13.55pt,136.35pt,12.5pt,135.15pt,11.55pt,133.85pt,10.7pt,132.5pt,9.95pt,131.1pt,9.3pt,129.65pt,8.75pt,128.15pt,8.3pt,126.6pt,8pt,125pt,7.8pt,123.35pt,7.75pt" coordsize="797,797" o:regroupid="1" o:allowincell="f" fillcolor="#2a2a29" stroked="f">
            <v:path arrowok="t"/>
          </v:polyline>
        </w:pict>
      </w:r>
      <w:r w:rsidRPr="00143D39">
        <w:rPr>
          <w:noProof/>
        </w:rPr>
        <w:pict>
          <v:polyline id="_x0000_s1061" style="position:absolute;left:0;text-align:left;z-index:-251677696" points="76.5pt,5.6pt,72.65pt,5.6pt,71.05pt,5.6pt,69.6pt,5.7pt,68.3pt,5.8pt,67.2pt,5.95pt,66.2pt,6.2pt,65.4pt,6.5pt,64.7pt,6.85pt,64.1pt,7.35pt,63.6pt,7.95pt,63.25pt,8.65pt,62.95pt,9.45pt,62.7pt,10.45pt,62.55pt,11.55pt,62.45pt,12.85pt,62.35pt,14.3pt,62.35pt,15.9pt,62.35pt,17.75pt,62.35pt,37.8pt,62.35pt,39.65pt,62.35pt,41.25pt,62.45pt,42.7pt,62.55pt,44pt,62.7pt,45.1pt,62.95pt,46.1pt,63.25pt,46.9pt,63.6pt,47.6pt,64.1pt,48.2pt,64.7pt,48.7pt,65.4pt,49.05pt,66.2pt,49.35pt,67.2pt,49.6pt,68.3pt,49.75pt,69.6pt,49.85pt,71.05pt,49.95pt,72.65pt,49.95pt,74.45pt,50pt,262.75pt,50pt,264.6pt,49.95pt,266.2pt,49.95pt,267.65pt,49.85pt,268.95pt,49.75pt,270.05pt,49.6pt,271.05pt,49.35pt,271.85pt,49.05pt,272.55pt,48.7pt,273.15pt,48.2pt,273.65pt,47.6pt,274pt,46.9pt,274.3pt,46.1pt,274.55pt,45.1pt,274.7pt,44pt,274.8pt,42.7pt,274.85pt,41.25pt,274.9pt,39.65pt,274.9pt,37.8pt,274.9pt,17.75pt,274.9pt,15.9pt,274.85pt,14.3pt,274.8pt,12.85pt,274.7pt,11.55pt,274.55pt,10.45pt,274.3pt,9.45pt,274pt,8.65pt,273.65pt,7.95pt,273.15pt,7.35pt,272.55pt,6.85pt,271.85pt,6.5pt,271.05pt,6.2pt,270.05pt,5.95pt,268.95pt,5.8pt,267.65pt,5.7pt,266.2pt,5.6pt,264.6pt,5.6pt,76.5pt,5.6pt" coordsize="4252,888" o:regroupid="1" o:allowincell="f" fillcolor="#e3e3e3" stroked="f">
            <v:path arrowok="t"/>
          </v:polyline>
        </w:pict>
      </w:r>
      <w:r w:rsidRPr="00143D39">
        <w:rPr>
          <w:noProof/>
        </w:rPr>
        <w:pict>
          <v:shape id="_x0000_s1062" style="position:absolute;left:0;text-align:left;margin-left:63.35pt;margin-top:60.45pt;width:474.2pt;height:97.25pt;z-index:-251757568;mso-position-horizontal-relative:page;mso-position-vertical-relative:text" coordsize="9484,1945" o:allowincell="f" path="m283,l243,,206,,174,,145,2,119,4,97,7,77,12,61,18,47,25,35,35,25,47,18,61,12,77,7,97,4,119,2,145,,174r,32l,243r,40l,1660r,41l,1737r,33l2,1799r2,25l7,1847r5,19l18,1883r7,14l35,1908r12,10l61,1926r16,6l97,1936r22,3l145,1941r29,2l206,1943r37,1l283,1944r8917,l9241,1944r36,-1l9310,1943r29,-2l9364,1939r23,-3l9406,1932r17,-6l9437,1918r11,-10l9458,1897r8,-14l9472,1866r4,-19l9479,1824r3,-25l9483,1770r1,-33l9484,1701r,-41l9484,283r,-40l9484,206r-1,-32l9482,145r-3,-26l9476,97r-4,-20l9466,61r-8,-14l9448,35,9437,25r-14,-7l9406,12,9387,7,9364,4,9339,2,9310,r-33,l9241,r-41,l283,xe" filled="f" strokecolor="#9e9e9e" strokeweight="2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w w:val="120"/>
          <w:position w:val="9"/>
          <w:sz w:val="24"/>
          <w:szCs w:val="24"/>
          <w:lang w:val="en-US"/>
        </w:rPr>
        <w:t>Unit</w:t>
      </w:r>
      <w:r w:rsidR="006D6AF3" w:rsidRPr="00747314">
        <w:rPr>
          <w:rFonts w:ascii="Times New Roman" w:hAnsi="Times New Roman"/>
          <w:b/>
          <w:bCs/>
          <w:color w:val="2A2A29"/>
          <w:position w:val="9"/>
          <w:sz w:val="24"/>
          <w:szCs w:val="24"/>
          <w:lang w:val="en-US"/>
        </w:rPr>
        <w:tab/>
      </w:r>
      <w:r w:rsidR="006D6AF3" w:rsidRPr="00747314">
        <w:rPr>
          <w:rFonts w:ascii="Arial" w:hAnsi="Arial" w:cs="Arial"/>
          <w:color w:val="FFFFFF"/>
          <w:position w:val="-3"/>
          <w:sz w:val="73"/>
          <w:szCs w:val="73"/>
          <w:lang w:val="en-US"/>
        </w:rPr>
        <w:t>5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  <w:r w:rsidRPr="00747314">
        <w:rPr>
          <w:rFonts w:ascii="Arial" w:hAnsi="Arial" w:cs="Arial"/>
          <w:color w:val="000000"/>
          <w:sz w:val="73"/>
          <w:szCs w:val="73"/>
          <w:lang w:val="en-US"/>
        </w:rPr>
        <w:br w:type="column"/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</w:pPr>
      <w:r w:rsidRPr="00143D39">
        <w:rPr>
          <w:noProof/>
        </w:rPr>
        <w:pict>
          <v:polyline id="_x0000_s1063" style="position:absolute;z-index:-251675648;mso-position-horizontal-relative:page;mso-position-vertical-relative:text" points="530.75pt,-4.9pt,529.1pt,-4.9pt,403.75pt,-.5pt,402.25pt,-.4pt,401pt,-.25pt,399.95pt,-.05pt,399.1pt,.2pt,398.35pt,.6pt,397.8pt,1.05pt,397.35pt,1.65pt,397.05pt,2.35pt,396.8pt,3.25pt,396.7pt,4.3pt,396.65pt,5.55pt,396.65pt,7pt,396.65pt,8.65pt,396.75pt,10.55pt,396.85pt,14.5pt,396.9pt,16.15pt,397pt,17.85pt,397.1pt,19.3pt,397.25pt,20.55pt,397.45pt,21.65pt,397.7pt,22.5pt,398.05pt,23.25pt,398.55pt,23.8pt,399.15pt,24.25pt,399.85pt,24.55pt,400.75pt,24.75pt,401.8pt,24.9pt,403.05pt,24.95pt,404.5pt,24.95pt,406.15pt,24.95pt,529.8pt,20.6pt,531.5pt,20.55pt,532.95pt,20.45pt,534.2pt,20.3pt,535.25pt,20.1pt,536.15pt,19.8pt,536.85pt,19.45pt,537.45pt,19pt,537.9pt,18.4pt,538.2pt,17.7pt,538.4pt,16.8pt,538.55pt,15.75pt,538.6pt,14.5pt,538.6pt,13.05pt,538.55pt,11.4pt,538.5pt,9.5pt,538.35pt,5.55pt,538.3pt,3.85pt,538.25pt,2.2pt,538.15pt,.7pt,538pt,-.55pt,537.8pt,-1.6pt,537.5pt,-2.45pt,537.15pt,-3.2pt,536.7pt,-3.75pt,536.1pt,-4.2pt,535.35pt,-4.5pt,534.5pt,-4.75pt,533.45pt,-4.85pt,532.2pt,-4.9pt,530.75pt,-4.9pt" coordsize="2840,597" o:allowincell="f" fillcolor="#9e9e9e" stroked="f">
            <v:path arrowok="t"/>
            <w10:wrap anchorx="page"/>
          </v:polyline>
        </w:pict>
      </w:r>
      <w:r w:rsidRPr="00143D39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64" type="#_x0000_t136" style="position:absolute;margin-left:439.85pt;margin-top:4.55pt;width:23.1pt;height:14.4pt;rotation:359;z-index:-251743232;mso-position-horizontal-relative:page" o:allowincell="f" stroked="f">
            <v:shadow color="#868686"/>
            <o:extrusion v:ext="view" autorotationcenter="t"/>
            <v:textpath style="font-family:&quot;Arial&quot;;font-size:14pt;v-text-kern:t" string="for "/>
            <w10:wrap anchorx="page"/>
          </v:shape>
        </w:pict>
      </w:r>
      <w:r w:rsidRPr="00143D39">
        <w:rPr>
          <w:noProof/>
        </w:rPr>
        <w:pict>
          <v:shape id="_x0000_s1065" type="#_x0000_t136" style="position:absolute;margin-left:508.3pt;margin-top:2.15pt;width:22.9pt;height:14.4pt;rotation:359;z-index:-251742208;mso-position-horizontal-relative:page" o:allowincell="f" stroked="f">
            <v:shadow color="#868686"/>
            <o:extrusion v:ext="view" autorotationcenter="t"/>
            <v:textpath style="font-family:&quot;Arial&quot;;font-size:14pt;v-text-kern:t" string="ols "/>
            <w10:wrap anchorx="page"/>
          </v:shape>
        </w:pict>
      </w:r>
      <w:r w:rsidRPr="00143D39">
        <w:rPr>
          <w:noProof/>
        </w:rPr>
        <w:pict>
          <v:shape id="_x0000_s1066" type="#_x0000_t136" style="position:absolute;margin-left:404.7pt;margin-top:5.6pt;width:30.15pt;height:14.5pt;rotation:359;z-index:-251741184;mso-position-horizontal-relative:page" o:allowincell="f" stroked="f">
            <v:shadow color="#868686"/>
            <o:extrusion v:ext="view" autorotationcenter="t"/>
            <v:textpath style="font-family:&quot;Arial&quot;;font-size:14pt;v-text-kern:t" string="Key "/>
            <w10:wrap anchorx="page"/>
          </v:shape>
        </w:pict>
      </w:r>
      <w:r w:rsidR="006D6AF3" w:rsidRPr="00747314">
        <w:rPr>
          <w:rFonts w:ascii="Arial" w:hAnsi="Arial" w:cs="Arial"/>
          <w:color w:val="2A2A29"/>
          <w:w w:val="95"/>
          <w:sz w:val="36"/>
          <w:szCs w:val="36"/>
          <w:lang w:val="en-US"/>
        </w:rPr>
        <w:t>Pla</w:t>
      </w:r>
      <w:r w:rsidR="006D6AF3" w:rsidRPr="00747314">
        <w:rPr>
          <w:rFonts w:ascii="Arial" w:hAnsi="Arial" w:cs="Arial"/>
          <w:color w:val="2A2A29"/>
          <w:spacing w:val="-3"/>
          <w:w w:val="95"/>
          <w:sz w:val="36"/>
          <w:szCs w:val="36"/>
          <w:lang w:val="en-US"/>
        </w:rPr>
        <w:t>c</w:t>
      </w:r>
      <w:r w:rsidR="006D6AF3" w:rsidRPr="00747314">
        <w:rPr>
          <w:rFonts w:ascii="Arial" w:hAnsi="Arial" w:cs="Arial"/>
          <w:color w:val="2A2A29"/>
          <w:w w:val="95"/>
          <w:sz w:val="36"/>
          <w:szCs w:val="36"/>
          <w:lang w:val="en-US"/>
        </w:rPr>
        <w:t>es</w:t>
      </w:r>
      <w:r w:rsidR="006D6AF3" w:rsidRPr="00747314">
        <w:rPr>
          <w:rFonts w:ascii="Arial" w:hAnsi="Arial" w:cs="Arial"/>
          <w:color w:val="2A2A29"/>
          <w:spacing w:val="-13"/>
          <w:w w:val="95"/>
          <w:sz w:val="36"/>
          <w:szCs w:val="36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1"/>
          <w:sz w:val="36"/>
          <w:szCs w:val="36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36"/>
          <w:szCs w:val="36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16"/>
          <w:sz w:val="36"/>
          <w:szCs w:val="36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4"/>
          <w:sz w:val="36"/>
          <w:szCs w:val="36"/>
          <w:lang w:val="en-US"/>
        </w:rPr>
        <w:t>visit</w:t>
      </w:r>
    </w:p>
    <w:p w:rsidR="006D6AF3" w:rsidRPr="00747314" w:rsidRDefault="00143D39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6D6AF3" w:rsidRPr="00747314">
          <w:headerReference w:type="even" r:id="rId7"/>
          <w:headerReference w:type="default" r:id="rId8"/>
          <w:footerReference w:type="even" r:id="rId9"/>
          <w:footerReference w:type="default" r:id="rId10"/>
          <w:pgSz w:w="11920" w:h="16840"/>
          <w:pgMar w:top="1180" w:right="0" w:bottom="500" w:left="0" w:header="0" w:footer="318" w:gutter="0"/>
          <w:pgNumType w:start="253"/>
          <w:cols w:num="2" w:space="720" w:equalWidth="0">
            <w:col w:w="2663" w:space="341"/>
            <w:col w:w="8916"/>
          </w:cols>
          <w:noEndnote/>
        </w:sectPr>
      </w:pPr>
      <w:r w:rsidRPr="00143D39">
        <w:rPr>
          <w:noProof/>
        </w:rPr>
        <w:pict>
          <v:group id="_x0000_s1067" style="position:absolute;margin-left:0;margin-top:0;width:595.25pt;height:45.65pt;z-index:-251673600;mso-position-horizontal-relative:page;mso-position-vertical-relative:page" coordsize="11905,913" o:allowincell="f">
            <v:rect id="_x0000_s1068" style="position:absolute;width:10200;height:340;mso-position-horizontal-relative:page;mso-position-vertical-relative:page" o:allowincell="f" filled="f" stroked="f">
              <v:textbox inset="0,0,0,0">
                <w:txbxContent>
                  <w:p w:rsidR="00143D39" w:rsidRDefault="00143D39" w:rsidP="00747314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30" type="#_x0000_t75" style="width:512.75pt;height:16.9pt">
                          <v:imagedata r:id="rId11" o:title=""/>
                        </v:shape>
                      </w:pict>
                    </w:r>
                  </w:p>
                  <w:p w:rsidR="00143D39" w:rsidRDefault="00143D39" w:rsidP="0074731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69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  <v:path arrowok="t"/>
            </v:shape>
            <v:group id="_x0000_s1070" style="position:absolute;left:5672;top:11;width:801;height:732" coordorigin="5672,11" coordsize="801,732" o:allowincell="f">
              <v:shape id="_x0000_s1071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  <v:path arrowok="t"/>
              </v:shape>
              <v:shape id="_x0000_s1072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  <v:path arrowok="t"/>
              </v:shape>
            </v:group>
            <v:shape id="_x0000_s1073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  <v:path arrowok="t"/>
            </v:shape>
            <v:group id="_x0000_s1074" style="position:absolute;left:7456;top:89;width:661;height:602" coordorigin="7456,89" coordsize="661,602" o:allowincell="f">
              <v:shape id="_x0000_s1075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  <v:path arrowok="t"/>
              </v:shape>
              <v:shape id="_x0000_s1076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  <v:path arrowok="t"/>
              </v:shape>
            </v:group>
            <v:shape id="_x0000_s1077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  <v:path arrowok="t"/>
            </v:shape>
            <v:group id="_x0000_s1078" style="position:absolute;left:9251;top:149;width:523;height:475" coordorigin="9251,149" coordsize="523,475" o:allowincell="f">
              <v:shape id="_x0000_s1079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  <v:path arrowok="t"/>
              </v:shape>
              <v:shape id="_x0000_s1080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  <v:path arrowok="t"/>
              </v:shape>
            </v:group>
            <v:rect id="_x0000_s1081" style="position:absolute;left:10122;width:1780;height:580;mso-position-horizontal-relative:page;mso-position-vertical-relative:page" o:allowincell="f" filled="f" stroked="f">
              <v:textbox inset="0,0,0,0">
                <w:txbxContent>
                  <w:p w:rsidR="00143D39" w:rsidRDefault="00143D39" w:rsidP="00747314">
                    <w:pPr>
                      <w:spacing w:after="0" w:line="5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2" type="#_x0000_t75" style="width:88.9pt;height:28.15pt">
                          <v:imagedata r:id="rId12" o:title=""/>
                        </v:shape>
                      </w:pict>
                    </w:r>
                  </w:p>
                  <w:p w:rsidR="00143D39" w:rsidRDefault="00143D39" w:rsidP="0074731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82" style="position:absolute;left:9899;width:1521;height:903" coordsize="1521,903" o:allowincell="f" path="m13,l12,4,9,23,6,44,3,64,2,84,,105r,21l2,190r7,64l22,315r16,59l59,431r25,55l113,538r33,50l182,635r40,43l265,718r46,37l359,788r52,30l464,843r56,21l577,881r60,12l698,901r62,2l823,901r61,-8l943,881r58,-17l1056,843r54,-25l1161,789r49,-33l1255,720r43,-40l1338,637r36,-45l1407,543r29,-51l1461,438r21,-55l1499,325r12,-59l1519,205r2,-63l1521,121r-1,-20l1519,80r-2,-20l1514,40r-3,-20l1508,,15,r,l13,e" fillcolor="#727272" stroked="f">
              <v:path arrowok="t"/>
            </v:shape>
            <v:shape id="_x0000_s1083" style="position:absolute;left:10472;top:461;width:878;height:182" coordsize="878,182" o:allowincell="f" path="m878,l66,,45,6,26,18,12,34,3,54,,76r,39l6,136r12,19l34,169r20,9l77,182r683,-1l760,181r5,-5l801,130,834,82,863,31,878,e" fillcolor="#9e9e9e" stroked="f">
              <v:path arrowok="t"/>
            </v:shape>
            <v:shape id="_x0000_s1084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  <v:path arrowok="t"/>
            </v:shape>
            <w10:wrap anchorx="page" anchory="page"/>
          </v:group>
        </w:pict>
      </w:r>
    </w:p>
    <w:p w:rsidR="006D6AF3" w:rsidRPr="00747314" w:rsidRDefault="00143D39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  <w:r w:rsidRPr="00143D39"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5" type="#_x0000_t202" style="position:absolute;margin-left:406.85pt;margin-top:-28.85pt;width:127.45pt;height:33.85pt;z-index:251641856" filled="f" stroked="f">
            <v:textbox>
              <w:txbxContent>
                <w:p w:rsidR="00143D39" w:rsidRPr="001D5EE1" w:rsidRDefault="00143D39" w:rsidP="00747314">
                  <w:pPr>
                    <w:rPr>
                      <w:rFonts w:ascii="Arial" w:hAnsi="Arial" w:cs="Arial"/>
                      <w:b/>
                    </w:rPr>
                  </w:pPr>
                  <w:proofErr w:type="spellStart"/>
                  <w:r w:rsidRPr="001D5EE1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>Key</w:t>
                  </w:r>
                  <w:proofErr w:type="spellEnd"/>
                  <w:r w:rsidRPr="001D5EE1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 xml:space="preserve"> for </w:t>
                  </w:r>
                  <w:proofErr w:type="spellStart"/>
                  <w:r w:rsidRPr="001D5EE1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>Schools</w:t>
                  </w:r>
                  <w:proofErr w:type="spellEnd"/>
                </w:p>
              </w:txbxContent>
            </v:textbox>
          </v:shape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747314" w:rsidRPr="00747314" w:rsidRDefault="006D6AF3">
      <w:pPr>
        <w:widowControl w:val="0"/>
        <w:autoSpaceDE w:val="0"/>
        <w:autoSpaceDN w:val="0"/>
        <w:adjustRightInd w:val="0"/>
        <w:spacing w:before="30" w:after="0" w:line="352" w:lineRule="auto"/>
        <w:ind w:left="1514" w:right="1319"/>
        <w:jc w:val="both"/>
        <w:rPr>
          <w:rFonts w:ascii="Arial" w:hAnsi="Arial" w:cs="Arial"/>
          <w:color w:val="2A2A29"/>
          <w:spacing w:val="-26"/>
          <w:sz w:val="24"/>
          <w:szCs w:val="24"/>
          <w:lang w:val="en-US"/>
        </w:rPr>
      </w:pPr>
      <w:r w:rsidRPr="00747314">
        <w:rPr>
          <w:rFonts w:ascii="Arial" w:hAnsi="Arial" w:cs="Arial"/>
          <w:color w:val="2A2A29"/>
          <w:w w:val="99"/>
          <w:sz w:val="24"/>
          <w:szCs w:val="24"/>
          <w:lang w:val="en-US"/>
        </w:rPr>
        <w:t>School: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                                             </w:t>
      </w:r>
      <w:r w:rsidRPr="00747314">
        <w:rPr>
          <w:rFonts w:ascii="Arial" w:hAnsi="Arial" w:cs="Arial"/>
          <w:color w:val="2A2A29"/>
          <w:spacing w:val="16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Name: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</w:t>
      </w:r>
      <w:r w:rsidRPr="00747314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Cla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s: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747314">
        <w:rPr>
          <w:rFonts w:ascii="Arial" w:hAnsi="Arial" w:cs="Arial"/>
          <w:color w:val="2A2A29"/>
          <w:spacing w:val="54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No.: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747314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0" w:after="0" w:line="352" w:lineRule="auto"/>
        <w:ind w:left="1514" w:right="1319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Arial" w:hAnsi="Arial" w:cs="Arial"/>
          <w:color w:val="2A2A29"/>
          <w:w w:val="98"/>
          <w:sz w:val="24"/>
          <w:szCs w:val="24"/>
          <w:lang w:val="en-US"/>
        </w:rPr>
        <w:t>Da</w:t>
      </w:r>
      <w:r w:rsidRPr="00747314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e: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747314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747314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747314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747314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747314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6"/>
          <w:position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05"/>
          <w:sz w:val="24"/>
          <w:szCs w:val="24"/>
          <w:lang w:val="en-US"/>
        </w:rPr>
        <w:t>Mark: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747314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44" w:lineRule="exact"/>
        <w:ind w:left="1514" w:right="1328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Enc.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proofErr w:type="spellStart"/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Edu</w:t>
      </w:r>
      <w:r w:rsidRPr="00747314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ç</w:t>
      </w:r>
      <w:r w:rsidRPr="00747314">
        <w:rPr>
          <w:rFonts w:ascii="Arial" w:hAnsi="Arial" w:cs="Arial"/>
          <w:color w:val="2A2A29"/>
          <w:w w:val="98"/>
          <w:sz w:val="24"/>
          <w:szCs w:val="24"/>
          <w:lang w:val="en-US"/>
        </w:rPr>
        <w:t>ão</w:t>
      </w:r>
      <w:proofErr w:type="spellEnd"/>
      <w:r w:rsidRPr="00747314">
        <w:rPr>
          <w:rFonts w:ascii="Arial" w:hAnsi="Arial" w:cs="Arial"/>
          <w:color w:val="2A2A29"/>
          <w:w w:val="98"/>
          <w:sz w:val="24"/>
          <w:szCs w:val="24"/>
          <w:lang w:val="en-US"/>
        </w:rPr>
        <w:t>: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747314">
        <w:rPr>
          <w:rFonts w:ascii="Arial" w:hAnsi="Arial" w:cs="Arial"/>
          <w:color w:val="2A2A29"/>
          <w:spacing w:val="-9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6"/>
          <w:w w:val="91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w w:val="101"/>
          <w:sz w:val="24"/>
          <w:szCs w:val="24"/>
          <w:lang w:val="en-US"/>
        </w:rPr>
        <w:t>eacher: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747314">
        <w:rPr>
          <w:rFonts w:ascii="Arial" w:hAnsi="Arial" w:cs="Arial"/>
          <w:color w:val="2A2A29"/>
          <w:spacing w:val="-27"/>
          <w:sz w:val="24"/>
          <w:szCs w:val="24"/>
          <w:u w:val="single"/>
          <w:lang w:val="en-US"/>
        </w:rPr>
        <w:t xml:space="preserve"> 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6D6AF3" w:rsidRPr="00143D39" w:rsidRDefault="00143D39" w:rsidP="00143D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6"/>
          <w:szCs w:val="36"/>
          <w:lang w:val="en-US"/>
        </w:rPr>
      </w:pPr>
      <w:r w:rsidRPr="00143D39">
        <w:rPr>
          <w:noProof/>
          <w:sz w:val="36"/>
          <w:szCs w:val="36"/>
        </w:rPr>
        <w:pict>
          <v:rect id="_x0000_s1086" style="position:absolute;margin-left:63.35pt;margin-top:7.75pt;width:134pt;height:35pt;z-index:-251756544;mso-position-horizontal-relative:page" o:allowincell="f" filled="f" stroked="f">
            <v:textbox inset="0,0,0,0">
              <w:txbxContent>
                <w:p w:rsidR="00143D39" w:rsidRDefault="00143D39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0" type="#_x0000_t75" style="width:134pt;height:35.05pt">
                        <v:imagedata r:id="rId13" o:title=""/>
                      </v:shape>
                    </w:pict>
                  </w: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6D6AF3" w:rsidRDefault="00143D39" w:rsidP="00143D39">
      <w:pPr>
        <w:widowControl w:val="0"/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36"/>
          <w:szCs w:val="36"/>
          <w:lang w:val="en-US"/>
        </w:rPr>
      </w:pPr>
      <w:r w:rsidRPr="00143D39">
        <w:rPr>
          <w:rFonts w:ascii="Arial" w:hAnsi="Arial" w:cs="Arial"/>
          <w:color w:val="000000"/>
          <w:sz w:val="36"/>
          <w:szCs w:val="36"/>
          <w:lang w:val="en-US"/>
        </w:rPr>
        <w:tab/>
      </w:r>
      <w:r w:rsidRPr="00143D39">
        <w:rPr>
          <w:rFonts w:ascii="Arial" w:hAnsi="Arial" w:cs="Arial"/>
          <w:color w:val="000000"/>
          <w:sz w:val="36"/>
          <w:szCs w:val="36"/>
          <w:lang w:val="en-US"/>
        </w:rPr>
        <w:tab/>
      </w:r>
      <w:r w:rsidRPr="00143D39">
        <w:rPr>
          <w:rFonts w:ascii="Arial" w:hAnsi="Arial" w:cs="Arial"/>
          <w:color w:val="000000"/>
          <w:sz w:val="36"/>
          <w:szCs w:val="36"/>
          <w:lang w:val="en-US"/>
        </w:rPr>
        <w:tab/>
      </w:r>
      <w:r w:rsidRPr="00143D39">
        <w:rPr>
          <w:rFonts w:ascii="Arial" w:hAnsi="Arial" w:cs="Arial"/>
          <w:color w:val="000000"/>
          <w:sz w:val="36"/>
          <w:szCs w:val="36"/>
          <w:lang w:val="en-US"/>
        </w:rPr>
        <w:tab/>
      </w:r>
      <w:r w:rsidRPr="00143D39">
        <w:rPr>
          <w:rFonts w:ascii="Arial" w:hAnsi="Arial" w:cs="Arial"/>
          <w:color w:val="000000"/>
          <w:sz w:val="36"/>
          <w:szCs w:val="36"/>
          <w:lang w:val="en-US"/>
        </w:rPr>
        <w:tab/>
      </w:r>
      <w:r w:rsidRPr="00143D39">
        <w:rPr>
          <w:rFonts w:ascii="Arial" w:hAnsi="Arial" w:cs="Arial"/>
          <w:color w:val="000000"/>
          <w:sz w:val="36"/>
          <w:szCs w:val="36"/>
          <w:lang w:val="en-US"/>
        </w:rPr>
        <w:tab/>
      </w:r>
      <w:r w:rsidRPr="00143D39">
        <w:rPr>
          <w:rFonts w:ascii="Arial" w:hAnsi="Arial" w:cs="Arial"/>
          <w:color w:val="000000"/>
          <w:sz w:val="36"/>
          <w:szCs w:val="36"/>
          <w:lang w:val="en-US"/>
        </w:rPr>
        <w:tab/>
      </w:r>
      <w:r w:rsidRPr="00143D39">
        <w:rPr>
          <w:rFonts w:ascii="Arial" w:hAnsi="Arial" w:cs="Arial"/>
          <w:color w:val="000000"/>
          <w:sz w:val="36"/>
          <w:szCs w:val="36"/>
          <w:lang w:val="en-US"/>
        </w:rPr>
        <w:tab/>
      </w:r>
      <w:r w:rsidRPr="00143D39">
        <w:rPr>
          <w:rFonts w:ascii="Arial" w:hAnsi="Arial" w:cs="Arial"/>
          <w:color w:val="000000"/>
          <w:sz w:val="36"/>
          <w:szCs w:val="36"/>
          <w:lang w:val="en-US"/>
        </w:rPr>
        <w:tab/>
      </w:r>
      <w:r w:rsidRPr="00143D39">
        <w:rPr>
          <w:rFonts w:ascii="Arial" w:hAnsi="Arial" w:cs="Arial"/>
          <w:color w:val="000000"/>
          <w:sz w:val="36"/>
          <w:szCs w:val="36"/>
          <w:lang w:val="en-US"/>
        </w:rPr>
        <w:tab/>
      </w:r>
      <w:r w:rsidRPr="00143D39">
        <w:rPr>
          <w:rFonts w:ascii="Arial" w:hAnsi="Arial" w:cs="Arial"/>
          <w:color w:val="000000"/>
          <w:sz w:val="36"/>
          <w:szCs w:val="36"/>
          <w:lang w:val="en-US"/>
        </w:rPr>
        <w:tab/>
      </w:r>
      <w:r w:rsidRPr="00143D39">
        <w:rPr>
          <w:rFonts w:ascii="Arial" w:hAnsi="Arial" w:cs="Arial"/>
          <w:color w:val="000000"/>
          <w:sz w:val="36"/>
          <w:szCs w:val="36"/>
          <w:lang w:val="en-US"/>
        </w:rPr>
        <w:tab/>
      </w:r>
      <w:r w:rsidRPr="00143D39">
        <w:rPr>
          <w:rFonts w:ascii="Arial" w:hAnsi="Arial" w:cs="Arial"/>
          <w:color w:val="000000"/>
          <w:sz w:val="36"/>
          <w:szCs w:val="36"/>
          <w:lang w:val="en-US"/>
        </w:rPr>
        <w:tab/>
        <w:t>15 MINUTOS</w:t>
      </w:r>
    </w:p>
    <w:p w:rsidR="00143D39" w:rsidRPr="00143D39" w:rsidRDefault="00143D39" w:rsidP="00143D39">
      <w:pPr>
        <w:widowControl w:val="0"/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Cs w:val="36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before="21" w:after="0" w:line="265" w:lineRule="auto"/>
        <w:ind w:left="1672" w:right="1122" w:hanging="425"/>
        <w:rPr>
          <w:rFonts w:ascii="Arial" w:hAnsi="Arial" w:cs="Arial"/>
          <w:color w:val="000000"/>
          <w:sz w:val="24"/>
          <w:szCs w:val="24"/>
          <w:lang w:val="en-US"/>
        </w:rPr>
      </w:pPr>
      <w:r w:rsidRPr="00143D39">
        <w:rPr>
          <w:noProof/>
        </w:rPr>
        <w:pict>
          <v:shape id="_x0000_s1089" style="position:absolute;left:0;text-align:left;margin-left:408.65pt;margin-top:2.05pt;width:35.35pt;height:16.55pt;z-index:-251748352;mso-position-horizontal-relative:page;mso-position-vertical-relative:text" coordsize="707,331" o:allowincell="f" path="m353,330r30,-1l412,328r28,-3l468,321r26,-5l519,311r24,-7l566,297r22,-9l608,279r18,-9l643,259r15,-11l672,237r11,-12l692,212r7,-13l704,186r2,-14l705,157r-3,-14l696,129r-8,-14l678,102,666,90,652,78,636,67,619,57,600,47,580,38,558,30,535,23,510,17,485,11,458,7,431,3,403,1,374,,342,,311,2,281,4,252,8r-28,4l198,18r-26,6l149,31r-23,8l106,48,86,57,69,67,53,78,40,89,28,100,18,112r-8,13l4,138,1,151,,165r1,14l4,192r6,13l18,218r11,12l41,242r14,12l71,264r18,10l108,284r21,8l151,300r23,7l199,314r26,5l252,323r28,3l308,329r30,1l353,330xe" filled="f" strokecolor="#9e9e9e" strokeweight=".5pt">
            <v:path arrowok="t"/>
            <w10:wrap anchorx="page"/>
          </v:shape>
        </w:pict>
      </w:r>
      <w:r w:rsidRPr="00143D39">
        <w:rPr>
          <w:noProof/>
        </w:rPr>
        <w:pict>
          <v:rect id="_x0000_s1088" style="position:absolute;left:0;text-align:left;margin-left:177.5pt;margin-top:4.6pt;width:106.35pt;height:13pt;z-index:-251755520;mso-position-horizontal-relative:page" o:allowincell="f" fillcolor="#dadada" stroked="f">
            <v:path arrowok="t"/>
            <w10:wrap anchorx="page"/>
          </v:rect>
        </w:pict>
      </w:r>
      <w:r w:rsidR="006D6AF3" w:rsidRPr="0074731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6D6AF3" w:rsidRPr="00747314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6D6AF3" w:rsidRPr="00747314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6D6AF3" w:rsidRPr="00747314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6D6AF3" w:rsidRPr="0074731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fi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 short</w:t>
      </w:r>
      <w:r w:rsidR="006D6AF3" w:rsidRPr="00747314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sations.</w:t>
      </w:r>
      <w:r w:rsidR="006D6AF3" w:rsidRPr="00747314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F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6D6AF3" w:rsidRPr="0074731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each</w:t>
      </w:r>
      <w:r w:rsidR="006D6AF3" w:rsidRPr="00747314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>
        <w:rPr>
          <w:rFonts w:ascii="Arial" w:hAnsi="Arial" w:cs="Arial"/>
          <w:color w:val="2A2A29"/>
          <w:sz w:val="24"/>
          <w:szCs w:val="24"/>
          <w:lang w:val="en-US"/>
        </w:rPr>
        <w:t>sation,</w:t>
      </w:r>
      <w:r w:rsidR="006D6AF3" w:rsidRPr="0074731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proofErr w:type="gramStart"/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ci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e </w:t>
      </w:r>
      <w:r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proofErr w:type="gramEnd"/>
      <w:r w:rsidR="006D6AF3"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3"/>
          <w:sz w:val="24"/>
          <w:szCs w:val="24"/>
          <w:lang w:val="en-US"/>
        </w:rPr>
        <w:t>app</w:t>
      </w:r>
      <w:r w:rsidR="006D6AF3" w:rsidRPr="00747314">
        <w:rPr>
          <w:rFonts w:ascii="Arial" w:hAnsi="Arial" w:cs="Arial"/>
          <w:color w:val="2A2A29"/>
          <w:spacing w:val="-7"/>
          <w:w w:val="103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106"/>
          <w:sz w:val="24"/>
          <w:szCs w:val="24"/>
          <w:lang w:val="en-US"/>
        </w:rPr>
        <w:t>opria</w:t>
      </w:r>
      <w:r w:rsidR="006D6AF3" w:rsidRPr="00747314">
        <w:rPr>
          <w:rFonts w:ascii="Arial" w:hAnsi="Arial" w:cs="Arial"/>
          <w:color w:val="2A2A29"/>
          <w:spacing w:val="-1"/>
          <w:w w:val="106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 xml:space="preserve">e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pictu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(A–C).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1.  </w:t>
      </w:r>
      <w:r w:rsidRPr="00747314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Which</w:t>
      </w:r>
      <w:r w:rsidRPr="00747314">
        <w:rPr>
          <w:rFonts w:ascii="Arial" w:hAnsi="Arial" w:cs="Arial"/>
          <w:color w:val="2A2A29"/>
          <w:spacing w:val="-5"/>
          <w:w w:val="97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po</w:t>
      </w:r>
      <w:r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st</w:t>
      </w:r>
      <w:r w:rsidRPr="00747314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</w:t>
      </w:r>
      <w:r w:rsidRPr="00747314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did</w:t>
      </w:r>
      <w:r w:rsidRPr="00747314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Sophie</w:t>
      </w:r>
      <w:r w:rsidRPr="00747314">
        <w:rPr>
          <w:rFonts w:ascii="Arial" w:hAnsi="Arial" w:cs="Arial"/>
          <w:color w:val="2A2A29"/>
          <w:spacing w:val="-4"/>
          <w:w w:val="96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8"/>
          <w:w w:val="126"/>
          <w:position w:val="-1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4"/>
          <w:w w:val="96"/>
          <w:position w:val="-1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ei</w:t>
      </w:r>
      <w:r w:rsidRPr="00747314">
        <w:rPr>
          <w:rFonts w:ascii="Arial" w:hAnsi="Arial" w:cs="Arial"/>
          <w:color w:val="2A2A29"/>
          <w:spacing w:val="-2"/>
          <w:w w:val="96"/>
          <w:position w:val="-1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om</w:t>
      </w:r>
      <w:r w:rsidRPr="00747314">
        <w:rPr>
          <w:rFonts w:ascii="Arial" w:hAnsi="Arial" w:cs="Arial"/>
          <w:color w:val="2A2A29"/>
          <w:spacing w:val="26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her</w:t>
      </w:r>
      <w:r w:rsidRPr="00747314">
        <w:rPr>
          <w:rFonts w:ascii="Arial" w:hAnsi="Arial" w:cs="Arial"/>
          <w:color w:val="2A2A29"/>
          <w:spacing w:val="7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pa</w:t>
      </w:r>
      <w:r w:rsidRPr="00747314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ents?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143D39">
      <w:pPr>
        <w:widowControl w:val="0"/>
        <w:tabs>
          <w:tab w:val="left" w:pos="6140"/>
          <w:tab w:val="left" w:pos="9340"/>
        </w:tabs>
        <w:autoSpaceDE w:val="0"/>
        <w:autoSpaceDN w:val="0"/>
        <w:adjustRightInd w:val="0"/>
        <w:spacing w:before="32" w:after="0" w:line="228" w:lineRule="exact"/>
        <w:ind w:left="2918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143D39">
        <w:rPr>
          <w:noProof/>
        </w:rPr>
        <w:pict>
          <v:group id="_x0000_s1090" style="position:absolute;left:0;text-align:left;margin-left:79.9pt;margin-top:-111.1pt;width:140.65pt;height:128.35pt;z-index:-251751424;mso-position-horizontal-relative:page" coordorigin="1598,-2222" coordsize="2813,2567" o:allowincell="f">
            <v:shape id="_x0000_s1091" style="position:absolute;left:2812;top:-46;width:385;height:386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  <v:path arrowok="t"/>
            </v:shape>
            <v:rect id="_x0000_s1092" style="position:absolute;left:1608;top:-2212;width:2793;height:2112" o:allowincell="f" filled="f" fillcolor="#2a2a29" stroked="f">
              <v:path arrowok="t"/>
            </v:rect>
            <v:shape id="_x0000_s1093" style="position:absolute;left:1682;top:-2138;width:2645;height:1964" coordsize="2645,1964" o:allowincell="f" path="m56,l23,,7,7,,23,,56,,1907r,33l7,1957r16,6l56,1964r2531,l2620,1963r17,-6l2643,1940r1,-33l2644,56r-1,-33l2637,7,2620,r-32,l56,e" filled="f" stroked="f">
              <v:path arrowok="t"/>
            </v:shape>
            <v:rect id="_x0000_s1094" style="position:absolute;left:1682;top:-2139;width:2640;height:1960;mso-position-horizontal-relative:page" o:allowincell="f" filled="f" stroked="f">
              <v:textbox inset="0,0,0,0">
                <w:txbxContent>
                  <w:p w:rsidR="00143D39" w:rsidRDefault="00143D39">
                    <w:pPr>
                      <w:spacing w:after="0" w:line="19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6" type="#_x0000_t75" style="width:132.1pt;height:98.9pt">
                          <v:imagedata r:id="rId14" o:title=""/>
                        </v:shape>
                      </w:pict>
                    </w:r>
                  </w:p>
                  <w:p w:rsidR="00143D39" w:rsidRDefault="00143D3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95" style="position:absolute;left:1682;top:-2138;width:2645;height:1964" coordsize="2645,1964" o:allowincell="f" path="m56,l23,,7,7,,23,,56,,1907r,33l7,1957r16,6l56,1964r2531,l2620,1963r17,-6l2643,1940r1,-33l2644,56r-1,-33l2637,7,2620,r-32,l56,xe" filled="f" strokecolor="#b3b3b3" strokeweight="1pt">
              <v:path arrowok="t"/>
            </v:shape>
            <w10:wrap anchorx="page"/>
          </v:group>
        </w:pict>
      </w:r>
      <w:r w:rsidRPr="00143D39">
        <w:rPr>
          <w:noProof/>
        </w:rPr>
        <w:pict>
          <v:group id="_x0000_s1096" style="position:absolute;left:0;text-align:left;margin-left:401.6pt;margin-top:-111.1pt;width:140.7pt;height:128.35pt;z-index:-251750400;mso-position-horizontal-relative:page" coordorigin="8032,-2222" coordsize="2814,2567" o:allowincell="f">
            <v:shape id="_x0000_s1097" style="position:absolute;left:9247;top:-46;width:385;height:386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  <v:path arrowok="t"/>
            </v:shape>
            <v:rect id="_x0000_s1098" style="position:absolute;left:8042;top:-2212;width:2793;height:2112" o:allowincell="f" filled="f" fillcolor="#2a2a29" stroked="f">
              <v:path arrowok="t"/>
            </v:rect>
            <v:shape id="_x0000_s1099" style="position:absolute;left:8117;top:-2138;width:2644;height:1964" coordsize="2644,1964" o:allowincell="f" path="m56,l23,,7,7,,23,,56,,1907r,33l7,1957r16,6l56,1964r2531,l2620,1963r17,-6l2643,1940r1,-33l2644,56r-1,-33l2637,7,2620,r-32,l56,e" filled="f" stroked="f">
              <v:path arrowok="t"/>
            </v:shape>
            <v:rect id="_x0000_s1100" style="position:absolute;left:8117;top:-2139;width:2640;height:1960;mso-position-horizontal-relative:page" o:allowincell="f" filled="f" stroked="f">
              <v:textbox inset="0,0,0,0">
                <w:txbxContent>
                  <w:p w:rsidR="00143D39" w:rsidRDefault="00143D39">
                    <w:pPr>
                      <w:spacing w:after="0" w:line="19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8" type="#_x0000_t75" style="width:132.1pt;height:98.9pt">
                          <v:imagedata r:id="rId15" o:title=""/>
                        </v:shape>
                      </w:pict>
                    </w:r>
                  </w:p>
                  <w:p w:rsidR="00143D39" w:rsidRDefault="00143D3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01" style="position:absolute;left:8117;top:-2138;width:2644;height:1964" coordsize="2644,1964" o:allowincell="f" path="m56,l23,,7,7,,23,,56,,1907r,33l7,1957r16,6l56,1964r2531,l2620,1963r17,-6l2643,1940r1,-33l2644,56r-1,-33l2637,7,2620,r-32,l56,xe" filled="f" strokecolor="#b3b3b3" strokeweight="1pt">
              <v:path arrowok="t"/>
            </v:shape>
            <w10:wrap anchorx="page"/>
          </v:group>
        </w:pict>
      </w:r>
      <w:r w:rsidRPr="00143D39">
        <w:rPr>
          <w:noProof/>
        </w:rPr>
        <w:pict>
          <v:group id="_x0000_s1102" style="position:absolute;left:0;text-align:left;margin-left:240.75pt;margin-top:-111.1pt;width:140.7pt;height:128.35pt;z-index:-251749376;mso-position-horizontal-relative:page" coordorigin="4815,-2222" coordsize="2814,2567" o:allowincell="f">
            <v:shape id="_x0000_s1103" style="position:absolute;left:6029;top:-46;width:385;height:386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  <v:path arrowok="t"/>
            </v:shape>
            <v:rect id="_x0000_s1104" style="position:absolute;left:4825;top:-2212;width:2793;height:2112" o:allowincell="f" filled="f" fillcolor="#2a2a29" stroked="f">
              <v:path arrowok="t"/>
            </v:rect>
            <v:shape id="_x0000_s1105" style="position:absolute;left:4899;top:-2138;width:2645;height:1964" coordsize="2645,1964" o:allowincell="f" path="m56,l23,,7,7,,23,,56,,1907r,33l7,1957r16,6l56,1964r2531,l2620,1963r17,-6l2643,1940r1,-33l2644,56r-1,-33l2637,7,2620,r-32,l56,e" filled="f" stroked="f">
              <v:path arrowok="t"/>
            </v:shape>
            <v:rect id="_x0000_s1106" style="position:absolute;left:4900;top:-2139;width:2640;height:1960;mso-position-horizontal-relative:page" o:allowincell="f" filled="f" stroked="f">
              <v:textbox inset="0,0,0,0">
                <w:txbxContent>
                  <w:p w:rsidR="00143D39" w:rsidRDefault="00143D39">
                    <w:pPr>
                      <w:spacing w:after="0" w:line="19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0" type="#_x0000_t75" style="width:132.1pt;height:98.9pt">
                          <v:imagedata r:id="rId16" o:title=""/>
                        </v:shape>
                      </w:pict>
                    </w:r>
                  </w:p>
                  <w:p w:rsidR="00143D39" w:rsidRDefault="00143D3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07" style="position:absolute;left:4899;top:-2138;width:2645;height:1964" coordsize="2645,1964" o:allowincell="f" path="m56,l23,,7,7,,23,,56,,1907r,33l7,1957r16,6l56,1964r2531,l2620,1963r17,-6l2643,1940r1,-33l2644,56r-1,-33l2637,7,2620,r-32,l56,xe" filled="f" strokecolor="#b3b3b3" strokeweight="1pt">
              <v:path arrowok="t"/>
            </v:shape>
            <w10:wrap anchorx="page"/>
          </v:group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="006D6AF3" w:rsidRPr="00747314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2.  </w:t>
      </w:r>
      <w:r w:rsidRPr="00747314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When</w:t>
      </w:r>
      <w:r w:rsidRPr="00747314">
        <w:rPr>
          <w:rFonts w:ascii="Arial" w:hAnsi="Arial" w:cs="Arial"/>
          <w:color w:val="2A2A29"/>
          <w:spacing w:val="-4"/>
          <w:w w:val="96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will</w:t>
      </w:r>
      <w:r w:rsidRPr="00747314">
        <w:rPr>
          <w:rFonts w:ascii="Arial" w:hAnsi="Arial" w:cs="Arial"/>
          <w:color w:val="2A2A29"/>
          <w:spacing w:val="36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Jack</w:t>
      </w:r>
      <w:r w:rsidRPr="00747314">
        <w:rPr>
          <w:rFonts w:ascii="Arial" w:hAnsi="Arial" w:cs="Arial"/>
          <w:color w:val="2A2A29"/>
          <w:spacing w:val="-12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go</w:t>
      </w:r>
      <w:r w:rsidRPr="00747314">
        <w:rPr>
          <w:rFonts w:ascii="Arial" w:hAnsi="Arial" w:cs="Arial"/>
          <w:color w:val="2A2A29"/>
          <w:spacing w:val="-18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on</w:t>
      </w:r>
      <w:r w:rsidRPr="00747314">
        <w:rPr>
          <w:rFonts w:ascii="Arial" w:hAnsi="Arial" w:cs="Arial"/>
          <w:color w:val="2A2A29"/>
          <w:spacing w:val="-12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holiday?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1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143D39">
        <w:rPr>
          <w:noProof/>
        </w:rPr>
        <w:pict>
          <v:shape id="_x0000_s1108" type="#_x0000_t202" style="position:absolute;margin-left:431.35pt;margin-top:8.35pt;width:81.45pt;height:39.35pt;z-index:251669504" filled="f" stroked="f">
            <v:textbox>
              <w:txbxContent>
                <w:p w:rsidR="00143D39" w:rsidRPr="00747314" w:rsidRDefault="00143D39" w:rsidP="00747314">
                  <w:pPr>
                    <w:jc w:val="center"/>
                    <w:rPr>
                      <w:rFonts w:ascii="Times New Roman" w:hAnsi="Times New Roman"/>
                      <w:b/>
                      <w:sz w:val="32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sz w:val="32"/>
                    </w:rPr>
                    <w:t>August</w:t>
                  </w:r>
                  <w:proofErr w:type="spellEnd"/>
                </w:p>
              </w:txbxContent>
            </v:textbox>
          </v:shape>
        </w:pict>
      </w:r>
      <w:r w:rsidRPr="00143D39">
        <w:rPr>
          <w:noProof/>
        </w:rPr>
        <w:pict>
          <v:rect id="_x0000_s1109" style="position:absolute;margin-left:425.05pt;margin-top:.5pt;width:92.4pt;height:42.2pt;z-index:-251640832" o:regroupid="4" o:allowincell="f" fillcolor="#d8d8d8" stroked="f">
            <v:path arrowok="t"/>
          </v:rect>
        </w:pict>
      </w:r>
      <w:r w:rsidRPr="00143D39">
        <w:rPr>
          <w:noProof/>
        </w:rPr>
        <w:pict>
          <v:group id="_x0000_s1110" style="position:absolute;margin-left:429.4pt;margin-top:4.85pt;width:85.05pt;height:36.85pt;z-index:-251642880" coordorigin="8588,568" coordsize="1701,737" o:regroupid="4" o:allowincell="f">
            <v:shape id="_x0000_s1111" style="position:absolute;left:8588;top:568;width:1701;height:737;mso-position-horizontal-relative:page;mso-position-vertical-relative:page" coordsize="1701,737" o:allowincell="f" path="m1644,l56,,47,,28,7,8,23,,56,,680r,9l7,708r16,20l56,736r1588,l1653,736r19,-7l1691,713r9,-33l1700,516r-888,l788,514r-21,-6l752,495r-7,-21l841,474r,-3l598,471r-6,-3l338,468r,-32l350,436,412,268r1288,l1700,56r-1,-9l1693,28,1676,8,1644,e" fillcolor="#d8d8d8" stroked="f">
              <v:path arrowok="t"/>
            </v:shape>
            <v:shape id="_x0000_s1112" style="position:absolute;left:8588;top:568;width:1701;height:737;mso-position-horizontal-relative:page;mso-position-vertical-relative:page" coordsize="1701,737" o:allowincell="f" path="m930,346r-38,l888,480r-11,17l860,508r-22,6l812,516r888,l1700,472r-531,l1166,471r-205,l939,459r-8,-20l930,424r,-78e" fillcolor="#d8d8d8" stroked="f">
              <v:path arrowok="t"/>
            </v:shape>
            <v:shape id="_x0000_s1113" style="position:absolute;left:8588;top:568;width:1701;height:737;mso-position-horizontal-relative:page;mso-position-vertical-relative:page" coordsize="1701,737" o:allowincell="f" path="m841,474r-44,l797,478r1,3l802,483r3,3l811,487r23,l841,479r,-5e" fillcolor="#d8d8d8" stroked="f">
              <v:path arrowok="t"/>
            </v:shape>
            <v:shape id="_x0000_s1114" style="position:absolute;left:8588;top:568;width:1701;height:737;mso-position-horizontal-relative:page;mso-position-vertical-relative:page" coordsize="1701,737" o:allowincell="f" path="m1183,340r-31,l1145,345r,15l1149,364r9,3l1196,378r21,10l1228,402r4,20l1232,425r-4,20l1215,460r-20,9l1169,472r531,l1700,471r-404,l1276,461r-10,-17l1264,422r,-58l1190,364r,-16l1183,340e" fillcolor="#d8d8d8" stroked="f">
              <v:path arrowok="t"/>
            </v:shape>
            <v:shape id="_x0000_s1115" style="position:absolute;left:8588;top:568;width:1701;height:737;mso-position-horizontal-relative:page;mso-position-vertical-relative:page" coordsize="1701,737" o:allowincell="f" path="m661,445r-4,7l644,464r-19,6l598,471r243,l841,468r-180,l661,445e" fillcolor="#d8d8d8" stroked="f">
              <v:path arrowok="t"/>
            </v:shape>
            <v:shape id="_x0000_s1116" style="position:absolute;left:8588;top:568;width:1701;height:737;mso-position-horizontal-relative:page;mso-position-vertical-relative:page" coordsize="1701,737" o:allowincell="f" path="m1024,445r-4,7l1007,464r-19,6l961,471r205,l1157,468r-133,l1024,445e" fillcolor="#d8d8d8" stroked="f">
              <v:path arrowok="t"/>
            </v:shape>
            <v:shape id="_x0000_s1117" style="position:absolute;left:8588;top:568;width:1701;height:737;mso-position-horizontal-relative:page;mso-position-vertical-relative:page" coordsize="1701,737" o:allowincell="f" path="m1700,414r-339,l1357,449r-11,13l1326,470r-30,1l1700,471r,-57e" fillcolor="#d8d8d8" stroked="f">
              <v:path arrowok="t"/>
            </v:shape>
            <v:rect id="_x0000_s1118" style="position:absolute;left:9007;top:1004;width:40;height:32;mso-position-horizontal-relative:page;mso-position-vertical-relative:page" o:allowincell="f" fillcolor="#d8d8d8" stroked="f">
              <v:path arrowok="t"/>
            </v:rect>
            <v:shape id="_x0000_s1119" style="position:absolute;left:8588;top:568;width:1701;height:737;mso-position-horizontal-relative:page;mso-position-vertical-relative:page" coordsize="1701,737" o:allowincell="f" path="m1700,268r-1226,l535,436r12,l547,468r45,l576,459r-8,-20l567,424r,-78l551,346r,-30l784,316r2,-1l812,313r331,l1157,311r107,l1264,293r52,-18l1700,275r,-7e" fillcolor="#d8d8d8" stroked="f">
              <v:path arrowok="t"/>
            </v:shape>
            <v:shape id="_x0000_s1120" style="position:absolute;left:8588;top:568;width:1701;height:737;mso-position-horizontal-relative:page;mso-position-vertical-relative:page" coordsize="1701,737" o:allowincell="f" path="m784,316r-74,l710,437r14,l724,468r117,l841,465r-57,l764,458,750,444r-8,-19l737,401r-1,-25l741,353r10,-18l766,322r18,-6e" fillcolor="#d8d8d8" stroked="f">
              <v:path arrowok="t"/>
            </v:shape>
            <v:shape id="_x0000_s1121" style="position:absolute;left:8588;top:568;width:1701;height:737;mso-position-horizontal-relative:page;mso-position-vertical-relative:page" coordsize="1701,737" o:allowincell="f" path="m1131,316r-58,l1073,437r15,l1088,468r10,l1098,416r74,l1166,414r-44,-16l1109,387r-7,-18l1101,341r13,-17l1131,316e" fillcolor="#d8d8d8" stroked="f">
              <v:path arrowok="t"/>
            </v:shape>
            <v:shape id="_x0000_s1122" style="position:absolute;left:8588;top:568;width:1701;height:737;mso-position-horizontal-relative:page;mso-position-vertical-relative:page" coordsize="1701,737" o:allowincell="f" path="m1137,453r,l1137,468r20,l1147,464r-10,-11e" fillcolor="#d8d8d8" stroked="f">
              <v:path arrowok="t"/>
            </v:shape>
            <v:shape id="_x0000_s1123" style="position:absolute;left:8588;top:568;width:1701;height:737;mso-position-horizontal-relative:page;mso-position-vertical-relative:page" coordsize="1701,737" o:allowincell="f" path="m841,442r-12,14l810,463r-26,2l841,465r,-23e" fillcolor="#d8d8d8" stroked="f">
              <v:path arrowok="t"/>
            </v:shape>
            <v:shape id="_x0000_s1124" style="position:absolute;left:8588;top:568;width:1701;height:737;mso-position-horizontal-relative:page;mso-position-vertical-relative:page" coordsize="1701,737" o:allowincell="f" path="m1172,416r-32,l1140,425r2,7l1149,442r6,2l1178,444r7,-7l1185,422r-3,-3l1172,416e" fillcolor="#d8d8d8" stroked="f">
              <v:path arrowok="t"/>
            </v:shape>
            <v:shape id="_x0000_s1125" style="position:absolute;left:8588;top:568;width:1701;height:737;mso-position-horizontal-relative:page;mso-position-vertical-relative:page" coordsize="1701,737" o:allowincell="f" path="m1700,275r-384,l1316,316r34,l1350,346r-34,l1316,436r1,6l1332,442r,-28l1700,414r,-139e" fillcolor="#d8d8d8" stroked="f">
              <v:path arrowok="t"/>
            </v:shape>
            <v:shape id="_x0000_s1126" style="position:absolute;left:8588;top:568;width:1701;height:737;mso-position-horizontal-relative:page;mso-position-vertical-relative:page" coordsize="1701,737" o:allowincell="f" path="m642,316r-23,l619,427r4,9l650,436r6,-12l656,346r-14,l642,316e" fillcolor="#d8d8d8" stroked="f">
              <v:path arrowok="t"/>
            </v:shape>
            <v:shape id="_x0000_s1127" style="position:absolute;left:8588;top:568;width:1701;height:737;mso-position-horizontal-relative:page;mso-position-vertical-relative:page" coordsize="1701,737" o:allowincell="f" path="m1005,316r-23,l982,427r4,9l1013,436r7,-12l1020,346r-15,l1005,316e" fillcolor="#d8d8d8" stroked="f">
              <v:path arrowok="t"/>
            </v:shape>
            <v:shape id="_x0000_s1128" style="position:absolute;left:8588;top:568;width:1701;height:737;mso-position-horizontal-relative:page;mso-position-vertical-relative:page" coordsize="1701,737" o:allowincell="f" path="m471,411r-66,l397,436r82,l471,411e" fillcolor="#d8d8d8" stroked="f">
              <v:path arrowok="t"/>
            </v:shape>
            <v:shape id="_x0000_s1129" style="position:absolute;left:8588;top:568;width:1701;height:737;mso-position-horizontal-relative:page;mso-position-vertical-relative:page" coordsize="1701,737" o:allowincell="f" path="m813,344r-15,8l791,373r-1,27l796,422r18,11l821,433r12,-10l839,403r1,-31l831,352r-18,-8e" fillcolor="#d8d8d8" stroked="f">
              <v:path arrowok="t"/>
            </v:shape>
            <v:shape id="_x0000_s1130" style="position:absolute;left:8588;top:568;width:1701;height:737;mso-position-horizontal-relative:page;mso-position-vertical-relative:page" coordsize="1701,737" o:allowincell="f" path="m439,309r-1,l417,380r43,l439,309e" fillcolor="#d8d8d8" stroked="f">
              <v:path arrowok="t"/>
            </v:shape>
            <v:shape id="_x0000_s1131" style="position:absolute;left:8588;top:568;width:1701;height:737;mso-position-horizontal-relative:page;mso-position-vertical-relative:page" coordsize="1701,737" o:allowincell="f" path="m1246,316r-16,l1230,364r34,l1264,346r-18,l1246,316e" fillcolor="#d8d8d8" stroked="f">
              <v:path arrowok="t"/>
            </v:shape>
            <v:rect id="_x0000_s1132" style="position:absolute;left:10339;top:884;width:6;height:30;mso-position-horizontal-relative:page;mso-position-vertical-relative:page" o:allowincell="f" fillcolor="#d8d8d8" stroked="f">
              <v:path arrowok="t"/>
            </v:rect>
            <v:shape id="_x0000_s1133" style="position:absolute;left:8588;top:568;width:1701;height:737;mso-position-horizontal-relative:page;mso-position-vertical-relative:page" coordsize="1701,737" o:allowincell="f" path="m1143,313r-331,l830,322r13,15l844,337r,-21l1131,316r2,-2l1143,313e" fillcolor="#d8d8d8" stroked="f">
              <v:path arrowok="t"/>
            </v:shape>
            <v:shape id="_x0000_s1134" style="position:absolute;left:8588;top:568;width:1701;height:737;mso-position-horizontal-relative:page;mso-position-vertical-relative:page" coordsize="1701,737" o:allowincell="f" path="m1264,311r-107,l1176,316r17,12l1193,316r71,l1264,311e" fillcolor="#d8d8d8" stroked="f">
              <v:path arrowok="t"/>
            </v:shape>
          </v:group>
        </w:pict>
      </w:r>
      <w:r w:rsidRPr="00143D39">
        <w:rPr>
          <w:noProof/>
        </w:rPr>
        <w:pict>
          <v:rect id="_x0000_s1135" style="position:absolute;margin-left:264.2pt;margin-top:.5pt;width:92.4pt;height:42.2pt;z-index:-251643904" o:regroupid="3" o:allowincell="f" fillcolor="#d8d8d8" stroked="f">
            <v:path arrowok="t"/>
          </v:rect>
        </w:pict>
      </w:r>
      <w:r w:rsidRPr="00143D39">
        <w:rPr>
          <w:noProof/>
        </w:rPr>
        <w:pict>
          <v:group id="_x0000_s1136" style="position:absolute;margin-left:268.55pt;margin-top:4.85pt;width:85.05pt;height:36.85pt;z-index:-251645952" coordorigin="5371,568" coordsize="1701,737" o:regroupid="3" o:allowincell="f">
            <v:shape id="_x0000_s1137" style="position:absolute;left:5371;top:568;width:1701;height:737;mso-position-horizontal-relative:page;mso-position-vertical-relative:page" coordsize="1701,737" o:allowincell="f" path="m1644,l56,,47,,28,7,8,23,,56,,680r,9l7,708r16,20l56,736r1588,l1653,736r19,-7l1691,713r9,-33l1700,516r-689,l1007,514r-3,l1004,479r31,l1038,471r-285,l753,471r-141,l589,467,572,456,561,438r-4,-25l557,399r77,l634,300r-26,l608,268r282,l890,261r810,l1700,56r-1,-9l1693,28,1676,8,1644,e" fillcolor="#d8d8d8" stroked="f">
              <v:path arrowok="t"/>
            </v:shape>
            <v:shape id="_x0000_s1138" style="position:absolute;left:5371;top:568;width:1701;height:737;mso-position-horizontal-relative:page;mso-position-vertical-relative:page" coordsize="1701,737" o:allowincell="f" path="m1700,316r-555,l1145,346r-9,l1080,479r-4,11l1071,500r-9,7l1053,515r-13,1l1700,516r,-200e" fillcolor="#d8d8d8" stroked="f">
              <v:path arrowok="t"/>
            </v:shape>
            <v:shape id="_x0000_s1139" style="position:absolute;left:5371;top:568;width:1701;height:737;mso-position-horizontal-relative:page;mso-position-vertical-relative:page" coordsize="1701,737" o:allowincell="f" path="m1035,479r-31,l1007,479r9,3l1033,482r2,-3e" fillcolor="#d8d8d8" stroked="f">
              <v:path arrowok="t"/>
            </v:shape>
            <v:shape id="_x0000_s1140" style="position:absolute;left:5371;top:568;width:1701;height:737;mso-position-horizontal-relative:page;mso-position-vertical-relative:page" coordsize="1701,737" o:allowincell="f" path="m817,445r-4,7l800,464r-20,6l753,471r285,l1040,469r-1,-1l817,468r,-23e" fillcolor="#d8d8d8" stroked="f">
              <v:path arrowok="t"/>
            </v:shape>
            <v:shape id="_x0000_s1141" style="position:absolute;left:5371;top:568;width:1701;height:737;mso-position-horizontal-relative:page;mso-position-vertical-relative:page" coordsize="1701,737" o:allowincell="f" path="m890,268r-187,l703,300r-16,l687,406r-2,24l677,449r-14,13l642,469r-30,2l753,471,732,459r-8,-20l723,424r,-78l707,346r,-30l906,316r,-25l890,291r,-23e" fillcolor="#d8d8d8" stroked="f">
              <v:path arrowok="t"/>
            </v:shape>
            <v:rect id="_x0000_s1142" style="position:absolute;left:7094;top:1005;width:10;height:30;mso-position-horizontal-relative:page;mso-position-vertical-relative:page" o:allowincell="f" fillcolor="#d8d8d8" stroked="f">
              <v:path arrowok="t"/>
            </v:rect>
            <v:shape id="_x0000_s1143" style="position:absolute;left:5371;top:568;width:1701;height:737;mso-position-horizontal-relative:page;mso-position-vertical-relative:page" coordsize="1701,737" o:allowincell="f" path="m1700,261r-742,l958,437r14,l972,468r67,l990,346r-11,l979,316r721,l1700,261e" fillcolor="#d8d8d8" stroked="f">
              <v:path arrowok="t"/>
            </v:shape>
            <v:shape id="_x0000_s1144" style="position:absolute;left:5371;top:568;width:1701;height:737;mso-position-horizontal-relative:page;mso-position-vertical-relative:page" coordsize="1701,737" o:allowincell="f" path="m634,399r-25,l609,430r1,9l631,439r3,-7l634,399e" fillcolor="#d8d8d8" stroked="f">
              <v:path arrowok="t"/>
            </v:shape>
            <v:rect id="_x0000_s1145" style="position:absolute;left:6237;top:884;width:39;height:121;mso-position-horizontal-relative:page;mso-position-vertical-relative:page" o:allowincell="f" fillcolor="#d8d8d8" stroked="f">
              <v:path arrowok="t"/>
            </v:rect>
            <v:shape id="_x0000_s1146" style="position:absolute;left:5371;top:568;width:1701;height:737;mso-position-horizontal-relative:page;mso-position-vertical-relative:page" coordsize="1701,737" o:allowincell="f" path="m797,316r-22,l775,427r4,9l806,436r6,-12l812,346r-15,l797,316e" fillcolor="#d8d8d8" stroked="f">
              <v:path arrowok="t"/>
            </v:shape>
            <v:shape id="_x0000_s1147" style="position:absolute;left:5371;top:568;width:1701;height:737;mso-position-horizontal-relative:page;mso-position-vertical-relative:page" coordsize="1701,737" o:allowincell="f" path="m1089,346r-45,l1067,412r1,l1089,346e" fillcolor="#d8d8d8" stroked="f">
              <v:path arrowok="t"/>
            </v:shape>
            <v:rect id="_x0000_s1148" style="position:absolute;left:6430;top:884;width:16;height:30;mso-position-horizontal-relative:page;mso-position-vertical-relative:page" o:allowincell="f" fillcolor="#d8d8d8" stroked="f">
              <v:path arrowok="t"/>
            </v:rect>
          </v:group>
        </w:pict>
      </w:r>
      <w:r w:rsidRPr="00143D39">
        <w:rPr>
          <w:noProof/>
        </w:rPr>
        <w:pict>
          <v:shape id="_x0000_s1149" type="#_x0000_t202" style="position:absolute;margin-left:268.55pt;margin-top:4.85pt;width:81.45pt;height:39.35pt;z-index:251668480" filled="f" stroked="f">
            <v:textbox>
              <w:txbxContent>
                <w:p w:rsidR="00143D39" w:rsidRPr="00747314" w:rsidRDefault="00143D39" w:rsidP="00747314">
                  <w:pPr>
                    <w:jc w:val="center"/>
                    <w:rPr>
                      <w:rFonts w:ascii="Times New Roman" w:hAnsi="Times New Roman"/>
                      <w:b/>
                      <w:sz w:val="32"/>
                    </w:rPr>
                  </w:pPr>
                  <w:proofErr w:type="spellStart"/>
                  <w:r w:rsidRPr="00747314">
                    <w:rPr>
                      <w:rFonts w:ascii="Times New Roman" w:hAnsi="Times New Roman"/>
                      <w:b/>
                      <w:sz w:val="32"/>
                    </w:rPr>
                    <w:t>Ju</w:t>
                  </w:r>
                  <w:r>
                    <w:rPr>
                      <w:rFonts w:ascii="Times New Roman" w:hAnsi="Times New Roman"/>
                      <w:b/>
                      <w:sz w:val="32"/>
                    </w:rPr>
                    <w:t>ly</w:t>
                  </w:r>
                  <w:proofErr w:type="spellEnd"/>
                </w:p>
              </w:txbxContent>
            </v:textbox>
          </v:shape>
        </w:pict>
      </w:r>
      <w:r w:rsidRPr="00143D39">
        <w:rPr>
          <w:noProof/>
        </w:rPr>
        <w:pict>
          <v:shape id="_x0000_s1150" type="#_x0000_t202" style="position:absolute;margin-left:107.7pt;margin-top:8.35pt;width:81.45pt;height:39.35pt;z-index:251667456" filled="f" stroked="f">
            <v:textbox>
              <w:txbxContent>
                <w:p w:rsidR="00143D39" w:rsidRPr="00747314" w:rsidRDefault="00143D39" w:rsidP="00747314">
                  <w:pPr>
                    <w:jc w:val="center"/>
                    <w:rPr>
                      <w:rFonts w:ascii="Times New Roman" w:hAnsi="Times New Roman"/>
                      <w:b/>
                      <w:sz w:val="32"/>
                    </w:rPr>
                  </w:pPr>
                  <w:proofErr w:type="spellStart"/>
                  <w:r w:rsidRPr="00747314">
                    <w:rPr>
                      <w:rFonts w:ascii="Times New Roman" w:hAnsi="Times New Roman"/>
                      <w:b/>
                      <w:sz w:val="32"/>
                    </w:rPr>
                    <w:t>June</w:t>
                  </w:r>
                  <w:proofErr w:type="spellEnd"/>
                </w:p>
              </w:txbxContent>
            </v:textbox>
          </v:shape>
        </w:pict>
      </w:r>
      <w:r w:rsidRPr="00143D39">
        <w:rPr>
          <w:noProof/>
        </w:rPr>
        <w:pict>
          <v:rect id="_x0000_s1151" style="position:absolute;margin-left:105pt;margin-top:3.15pt;width:92.15pt;height:39.6pt;z-index:-251650048" o:regroupid="2" o:allowincell="f" fillcolor="#d8d8d8" stroked="f">
            <v:path arrowok="t"/>
          </v:rect>
        </w:pict>
      </w:r>
      <w:r w:rsidRPr="00143D39">
        <w:rPr>
          <w:noProof/>
        </w:rPr>
        <w:pict>
          <v:polyline id="_x0000_s1152" style="position:absolute;z-index:-251672576" points="189.9pt,4.85pt,110.5pt,4.85pt,110.05pt,4.85pt,109.1pt,5.2pt,108.1pt,6pt,107.7pt,7.65pt,107.7pt,38.85pt,107.7pt,39.3pt,108.05pt,40.25pt,108.85pt,41.25pt,110.5pt,41.65pt,189.9pt,41.65pt,190.35pt,41.65pt,191.3pt,41.3pt,192.25pt,40.5pt,192.7pt,38.85pt,192.7pt,28.5pt,163.15pt,28.5pt,162.75pt,28.4pt,143.4pt,28.4pt,143.4pt,28.4pt,136.35pt,28.4pt,135.2pt,28.2pt,134.35pt,27.65pt,133.8pt,26.75pt,133.6pt,25.5pt,133.6pt,24.8pt,137.45pt,24.8pt,137.45pt,19.85pt,136.15pt,19.85pt,136.15pt,18.25pt,192.7pt,18.25pt,192.7pt,7.65pt,192.65pt,7.2pt,192.35pt,6.25pt,191.5pt,5.25pt,189.9pt,4.85pt" coordsize="1701,737" o:regroupid="2" o:allowincell="f" fillcolor="#dadada" stroked="f">
            <v:path arrowok="t"/>
          </v:polyline>
        </w:pict>
      </w:r>
    </w:p>
    <w:p w:rsidR="006D6AF3" w:rsidRPr="00747314" w:rsidRDefault="00143D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143D39">
        <w:rPr>
          <w:noProof/>
        </w:rPr>
        <w:pict>
          <v:group id="_x0000_s1153" style="position:absolute;margin-left:446.35pt;margin-top:8.25pt;width:51.15pt;height:12.45pt;z-index:-251641856" coordorigin="8927,836" coordsize="1023,249" o:regroupid="4" o:allowincell="f">
            <v:shape id="_x0000_s1154" style="position:absolute;left:8927;top:836;width:1023;height:249;mso-position-horizontal-relative:page;mso-position-vertical-relative:page" coordsize="1023,249" o:allowincell="f" path="m458,206r-51,4l415,230r16,11l453,246r25,2l496,247r22,-5l537,231r9,-12l472,219r-5,-2l463,215r-3,-2l458,210r,-4e" fillcolor="#d8d8d8" stroked="f">
              <v:path arrowok="t"/>
            </v:shape>
            <v:shape id="_x0000_s1155" style="position:absolute;left:8927;top:836;width:1023;height:249;mso-position-horizontal-relative:page;mso-position-vertical-relative:page" coordsize="1023,249" o:allowincell="f" path="m553,174r-50,l503,211r-7,8l546,219r3,-5l553,190r,-16e" fillcolor="#d8d8d8" stroked="f">
              <v:path arrowok="t"/>
            </v:shape>
            <v:shape id="_x0000_s1156" style="position:absolute;left:8927;top:836;width:1023;height:249;mso-position-horizontal-relative:page;mso-position-vertical-relative:page" coordsize="1023,249" o:allowincell="f" path="m453,43r-19,4l419,58,407,75r-7,23l397,127r3,20l407,166r13,16l440,193r29,4l489,189r13,-15l553,174r,-9l472,165,457,154r-5,-22l451,107r7,-21l477,75r92,l569,68r-63,l494,56,477,46,453,43e" fillcolor="#d8d8d8" stroked="f">
              <v:path arrowok="t"/>
            </v:shape>
            <v:shape id="_x0000_s1157" style="position:absolute;left:8927;top:836;width:1023;height:249;mso-position-horizontal-relative:page;mso-position-vertical-relative:page" coordsize="1023,249" o:allowincell="f" path="m569,75r-92,l484,77r11,10l501,108r1,30l492,157r-20,8l553,165r,-87l569,78r,-3e" fillcolor="#d8d8d8" stroked="f">
              <v:path arrowok="t"/>
            </v:shape>
            <v:rect id="_x0000_s1158" style="position:absolute;left:9433;top:883;width:63;height:21;mso-position-horizontal-relative:page;mso-position-vertical-relative:page" o:allowincell="f" fillcolor="#d8d8d8" stroked="f">
              <v:path arrowok="t"/>
            </v:rect>
            <v:shape id="_x0000_s1159" style="position:absolute;left:8927;top:836;width:1023;height:249;mso-position-horizontal-relative:page;mso-position-vertical-relative:page" coordsize="1023,249" o:allowincell="f" path="m977,78r-52,l926,168r7,19l948,200r28,5l979,205r23,-5l1017,186r3,-12l978,174r-1,-6l977,78e" fillcolor="#d8d8d8" stroked="f">
              <v:path arrowok="t"/>
            </v:shape>
            <v:shape id="_x0000_s1160" style="position:absolute;left:8927;top:836;width:1023;height:249;mso-position-horizontal-relative:page;mso-position-vertical-relative:page" coordsize="1023,249" o:allowincell="f" path="m1022,146r-28,l994,174r26,l1022,163r,-17e" fillcolor="#d8d8d8" stroked="f">
              <v:path arrowok="t"/>
            </v:shape>
            <v:rect id="_x0000_s1161" style="position:absolute;left:9835;top:883;width:103;height:30;mso-position-horizontal-relative:page;mso-position-vertical-relative:page" o:allowincell="f" fillcolor="#d8d8d8" stroked="f">
              <v:path arrowok="t"/>
            </v:rect>
            <v:shape id="_x0000_s1162" style="position:absolute;left:8927;top:836;width:1023;height:249;mso-position-horizontal-relative:page;mso-position-vertical-relative:page" coordsize="1023,249" o:allowincell="f" path="m977,7l925,25r,22l977,47r,-40e" fillcolor="#d8d8d8" stroked="f">
              <v:path arrowok="t"/>
            </v:shape>
            <v:shape id="_x0000_s1163" style="position:absolute;left:8927;top:836;width:1023;height:249;mso-position-horizontal-relative:page;mso-position-vertical-relative:page" coordsize="1023,249" o:allowincell="f" path="m883,184r-85,l800,188r13,11l840,205r18,-3l877,193r6,-9e" fillcolor="#d8d8d8" stroked="f">
              <v:path arrowok="t"/>
            </v:shape>
            <v:shape id="_x0000_s1164" style="position:absolute;left:8927;top:836;width:1023;height:249;mso-position-horizontal-relative:page;mso-position-vertical-relative:page" coordsize="1023,249" o:allowincell="f" path="m801,148r-41,l760,200r38,l798,184r85,l889,176r,l817,176r-6,-3l803,164r-2,-7l801,148e" fillcolor="#d8d8d8" stroked="f">
              <v:path arrowok="t"/>
            </v:shape>
            <v:shape id="_x0000_s1165" style="position:absolute;left:8927;top:836;width:1023;height:249;mso-position-horizontal-relative:page;mso-position-vertical-relative:page" coordsize="1023,249" o:allowincell="f" path="m798,45r-20,9l765,70r-6,24l765,115r15,13l801,137r42,14l847,154r,15l840,176r49,l893,151r-5,-20l875,117r-23,-9l819,99r-9,-3l806,91r,-14l814,72r77,l891,60r-36,l842,50,824,45r-26,e" fillcolor="#d8d8d8" stroked="f">
              <v:path arrowok="t"/>
            </v:shape>
            <v:shape id="_x0000_s1166" style="position:absolute;left:8927;top:836;width:1023;height:249;mso-position-horizontal-relative:page;mso-position-vertical-relative:page" coordsize="1023,249" o:allowincell="f" path="m891,72r-47,l851,80r,16l891,96r,-24e" fillcolor="#d8d8d8" stroked="f">
              <v:path arrowok="t"/>
            </v:shape>
            <v:rect id="_x0000_s1167" style="position:absolute;left:9782;top:1000;width:36;height:12;mso-position-horizontal-relative:page;mso-position-vertical-relative:page" o:allowincell="f" fillcolor="#d8d8d8" stroked="f">
              <v:path arrowok="t"/>
            </v:rect>
            <v:shape id="_x0000_s1168" style="position:absolute;left:8927;top:836;width:1023;height:249;mso-position-horizontal-relative:page;mso-position-vertical-relative:page" coordsize="1023,249" o:allowincell="f" path="m644,47r-68,l576,78r16,l592,160r3,19l607,197r29,8l654,202r19,-9l685,177r64,l749,169r-14,l735,168r-87,l644,159r,-112e" fillcolor="#d8d8d8" stroked="f">
              <v:path arrowok="t"/>
            </v:shape>
            <v:rect id="_x0000_s1169" style="position:absolute;left:9613;top:1013;width:63;height:23;mso-position-horizontal-relative:page;mso-position-vertical-relative:page" o:allowincell="f" fillcolor="#d8d8d8" stroked="f">
              <v:path arrowok="t"/>
            </v:rect>
            <v:shape id="_x0000_s1170" style="position:absolute;left:8927;top:836;width:1023;height:249;mso-position-horizontal-relative:page;mso-position-vertical-relative:page" coordsize="1023,249" o:allowincell="f" path="m735,47r-69,l666,78r15,l681,156r-6,12l735,168r,-121e" fillcolor="#d8d8d8" stroked="f">
              <v:path arrowok="t"/>
            </v:shape>
            <v:shape id="_x0000_s1171" style="position:absolute;left:8927;top:836;width:1023;height:249;mso-position-horizontal-relative:page;mso-position-vertical-relative:page" coordsize="1023,249" o:allowincell="f" path="m281,47r-68,l213,78r16,l229,160r3,19l244,197r29,8l291,202r19,-9l322,177r64,l386,169r-14,l372,168r-87,l281,159r,-112e" fillcolor="#d8d8d8" stroked="f">
              <v:path arrowok="t"/>
            </v:shape>
            <v:rect id="_x0000_s1172" style="position:absolute;left:9249;top:1013;width:63;height:23;mso-position-horizontal-relative:page;mso-position-vertical-relative:page" o:allowincell="f" fillcolor="#d8d8d8" stroked="f">
              <v:path arrowok="t"/>
            </v:rect>
            <v:shape id="_x0000_s1173" style="position:absolute;left:8927;top:836;width:1023;height:249;mso-position-horizontal-relative:page;mso-position-vertical-relative:page" coordsize="1023,249" o:allowincell="f" path="m372,47r-69,l303,78r15,l318,156r-6,12l372,168r,-121e" fillcolor="#d8d8d8" stroked="f">
              <v:path arrowok="t"/>
            </v:shape>
            <v:rect id="_x0000_s1174" style="position:absolute;left:8927;top:1004;width:80;height:32;mso-position-horizontal-relative:page;mso-position-vertical-relative:page" o:allowincell="f" fillcolor="#d8d8d8" stroked="f">
              <v:path arrowok="t"/>
            </v:rect>
            <v:rect id="_x0000_s1175" style="position:absolute;left:9047;top:1004;width:88;height:32;mso-position-horizontal-relative:page;mso-position-vertical-relative:page" o:allowincell="f" fillcolor="#d8d8d8" stroked="f">
              <v:path arrowok="t"/>
            </v:rect>
            <v:shape id="_x0000_s1176" style="position:absolute;left:8927;top:836;width:1023;height:249;mso-position-horizontal-relative:page;mso-position-vertical-relative:page" coordsize="1023,249" o:allowincell="f" path="m136,l73,,12,168r47,l67,143r121,l177,112r-98,l100,41r51,l136,e" fillcolor="#d8d8d8" stroked="f">
              <v:path arrowok="t"/>
            </v:shape>
            <v:shape id="_x0000_s1177" style="position:absolute;left:8927;top:836;width:1023;height:249;mso-position-horizontal-relative:page;mso-position-vertical-relative:page" coordsize="1023,249" o:allowincell="f" path="m188,143r-55,l141,168r56,l188,143e" fillcolor="#d8d8d8" stroked="f">
              <v:path arrowok="t"/>
            </v:shape>
            <v:shape id="_x0000_s1178" style="position:absolute;left:8927;top:836;width:1023;height:249;mso-position-horizontal-relative:page;mso-position-vertical-relative:page" coordsize="1023,249" o:allowincell="f" path="m151,41r-51,l121,112r56,l151,41e" fillcolor="#d8d8d8" stroked="f">
              <v:path arrowok="t"/>
            </v:shape>
          </v:group>
        </w:pict>
      </w:r>
      <w:r w:rsidRPr="00143D39">
        <w:rPr>
          <w:noProof/>
        </w:rPr>
        <w:pict>
          <v:group id="_x0000_s1179" style="position:absolute;margin-left:296.45pt;margin-top:7.9pt;width:29.4pt;height:12.8pt;z-index:-251644928" coordorigin="5929,829" coordsize="588,256" o:regroupid="3" o:allowincell="f">
            <v:shape id="_x0000_s1180" style="position:absolute;left:5929;top:829;width:588;height:256;mso-position-horizontal-relative:page;mso-position-vertical-relative:page" coordsize="588,256" o:allowincell="f" path="m446,217r,35l449,253r4,2l482,255r13,-1l505,245r8,-7l518,228r3,-7l458,221r-9,-3l446,217e" fillcolor="#d8d8d8" stroked="f">
              <v:path arrowok="t"/>
            </v:shape>
            <v:shape id="_x0000_s1181" style="position:absolute;left:5929;top:829;width:588;height:256;mso-position-horizontal-relative:page;mso-position-vertical-relative:page" coordsize="588,256" o:allowincell="f" path="m486,85r-53,l482,208r-6,13l521,221r29,-70l509,151,486,85e" fillcolor="#d8d8d8" stroked="f">
              <v:path arrowok="t"/>
            </v:shape>
            <v:shape id="_x0000_s1182" style="position:absolute;left:5929;top:829;width:588;height:256;mso-position-horizontal-relative:page;mso-position-vertical-relative:page" coordsize="588,256" o:allowincell="f" path="m578,85r-47,l510,151r40,l578,85e" fillcolor="#d8d8d8" stroked="f">
              <v:path arrowok="t"/>
            </v:shape>
            <v:rect id="_x0000_s1183" style="position:absolute;left:6351;top:883;width:79;height:30;mso-position-horizontal-relative:page;mso-position-vertical-relative:page" o:allowincell="f" fillcolor="#d8d8d8" stroked="f">
              <v:path arrowok="t"/>
            </v:rect>
            <v:rect id="_x0000_s1184" style="position:absolute;left:6447;top:883;width:69;height:30;mso-position-horizontal-relative:page;mso-position-vertical-relative:page" o:allowincell="f" fillcolor="#d8d8d8" stroked="f">
              <v:path arrowok="t"/>
            </v:rect>
            <v:shape id="_x0000_s1185" style="position:absolute;left:5929;top:829;width:588;height:256;mso-position-horizontal-relative:page;mso-position-vertical-relative:page" coordsize="588,256" o:allowincell="f" path="m217,54r-68,l149,85r16,l165,167r3,19l181,204r29,8l227,209r19,-9l258,184r64,l322,176r-14,l308,175r-87,l217,166r,-112e" fillcolor="#d8d8d8" stroked="f">
              <v:path arrowok="t"/>
            </v:shape>
            <v:rect id="_x0000_s1186" style="position:absolute;left:6188;top:1013;width:63;height:23;mso-position-horizontal-relative:page;mso-position-vertical-relative:page" o:allowincell="f" fillcolor="#d8d8d8" stroked="f">
              <v:path arrowok="t"/>
            </v:rect>
            <v:shape id="_x0000_s1187" style="position:absolute;left:5929;top:829;width:588;height:256;mso-position-horizontal-relative:page;mso-position-vertical-relative:page" coordsize="588,256" o:allowincell="f" path="m308,54r-68,l240,85r14,l254,163r-6,12l308,175r,-121e" fillcolor="#d8d8d8" stroked="f">
              <v:path arrowok="t"/>
            </v:shape>
            <v:shape id="_x0000_s1188" style="position:absolute;left:5929;top:829;width:588;height:256;mso-position-horizontal-relative:page;mso-position-vertical-relative:page" coordsize="588,256" o:allowincell="f" path="m52,138l,138r,24l6,184r13,15l39,208r25,2l82,209r22,-6l119,190r5,-12l52,178r,-7l52,138e" fillcolor="#d8d8d8" stroked="f">
              <v:path arrowok="t"/>
            </v:shape>
            <v:shape id="_x0000_s1189" style="position:absolute;left:5929;top:829;width:588;height:256;mso-position-horizontal-relative:page;mso-position-vertical-relative:page" coordsize="588,256" o:allowincell="f" path="m130,39r-54,l76,171r-2,7l124,178r3,-7l130,144r,-105e" fillcolor="#d8d8d8" stroked="f">
              <v:path arrowok="t"/>
            </v:shape>
            <v:rect id="_x0000_s1190" style="position:absolute;left:5980;top:835;width:94;height:32;mso-position-horizontal-relative:page;mso-position-vertical-relative:page" o:allowincell="f" fillcolor="#d8d8d8" stroked="f">
              <v:path arrowok="t"/>
            </v:rect>
            <v:rect id="_x0000_s1191" style="position:absolute;left:6261;top:1005;width:82;height:30;mso-position-horizontal-relative:page;mso-position-vertical-relative:page" o:allowincell="f" fillcolor="#d8d8d8" stroked="f">
              <v:path arrowok="t"/>
            </v:rect>
            <v:shape id="_x0000_s1192" style="position:absolute;left:5929;top:829;width:588;height:256;mso-position-horizontal-relative:page;mso-position-vertical-relative:page" coordsize="588,256" o:allowincell="f" path="m400,l332,r,30l348,30r,146l400,176,400,e" fillcolor="#d8d8d8" stroked="f">
              <v:path arrowok="t"/>
            </v:shape>
          </v:group>
        </w:pict>
      </w:r>
      <w:r w:rsidRPr="00143D39">
        <w:rPr>
          <w:noProof/>
        </w:rPr>
        <w:pict>
          <v:polyline id="_x0000_s1193" style="position:absolute;z-index:-251669504" points="192.75pt,8.25pt,140.9pt,8.25pt,140.9pt,9.85pt,140.15pt,9.85pt,140.15pt,15.15pt,140pt,16.35pt,139.6pt,17.3pt,138.9pt,17.95pt,137.85pt,18.3pt,136.4pt,18.4pt,143.4pt,18.4pt,142.35pt,17.8pt,141.95pt,16.8pt,141.9pt,16.05pt,141.9pt,12.15pt,141.1pt,12.15pt,141.1pt,10.6pt,154.8pt,10.6pt,154.95pt,10.55pt,156.05pt,10.4pt,163.35pt,10.4pt,163.4pt,10.4pt,192.75pt,10.4pt,192.75pt,8.25pt" coordsize="1127,204" o:regroupid="2" o:allowincell="f" fillcolor="#dadada" stroked="f">
            <v:path arrowok="t"/>
          </v:polyline>
        </w:pict>
      </w:r>
    </w:p>
    <w:p w:rsidR="006D6AF3" w:rsidRPr="00747314" w:rsidRDefault="00143D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143D39">
        <w:rPr>
          <w:noProof/>
        </w:rPr>
        <w:pict>
          <v:polyline id="_x0000_s1194" style="position:absolute;z-index:-251651072" points="155pt,.55pt,154.1pt,1pt,153.55pt,1.9pt,158.1pt,1.9pt,158.05pt,1.5pt,157.4pt,.85pt,156.4pt,.55pt,155pt,.55pt" coordsize="91,28" o:regroupid="2" o:allowincell="f" fillcolor="#2a2a29" stroked="f">
            <v:path arrowok="t"/>
          </v:polyline>
        </w:pict>
      </w:r>
      <w:r w:rsidRPr="00143D39">
        <w:rPr>
          <w:noProof/>
        </w:rPr>
        <w:pict>
          <v:polyline id="_x0000_s1195" style="position:absolute;z-index:-251652096" points="158.1pt,2.15pt,155.7pt,2.15pt,155.7pt,6.75pt,158.3pt,6.75pt,158.1pt,2.15pt" coordsize="52,92" o:regroupid="2" o:allowincell="f" fillcolor="#2a2a29" stroked="f">
            <v:path arrowok="t"/>
          </v:polyline>
        </w:pict>
      </w:r>
      <w:r w:rsidRPr="00143D39">
        <w:rPr>
          <w:noProof/>
        </w:rPr>
        <w:pict>
          <v:polyline id="_x0000_s1196" style="position:absolute;z-index:-251653120" points="153.45pt,.65pt,150.25pt,.65pt,150.25pt,2.15pt,151pt,2.15pt,151pt,6.7pt,153.6pt,6.7pt,153.6pt,2.65pt,154.05pt,2.1pt,158.05pt,2.1pt,158.05pt,1.9pt,153.45pt,1.9pt,153.45pt,.65pt" coordsize="157,122" o:regroupid="2" o:allowincell="f" fillcolor="#2a2a29" stroked="f">
            <v:path arrowok="t"/>
          </v:polyline>
        </w:pict>
      </w:r>
      <w:r w:rsidRPr="00143D39">
        <w:rPr>
          <w:noProof/>
        </w:rPr>
        <w:pict>
          <v:polyline id="_x0000_s1197" style="position:absolute;z-index:-251654144" points="140.15pt,-.1pt,137.45pt,-.1pt,137.45pt,6.5pt,137.35pt,6.8pt,139.85pt,6.8pt,140pt,6.45pt,140.15pt,5.15pt,140.15pt,-.1pt" coordsize="56,139" o:regroupid="2" o:allowincell="f" fillcolor="#2a2a29" stroked="f">
            <v:path arrowok="t"/>
          </v:polyline>
        </w:pict>
      </w:r>
      <w:r w:rsidRPr="00143D39">
        <w:rPr>
          <w:noProof/>
        </w:rPr>
        <w:pict>
          <v:polyline id="_x0000_s1198" style="position:absolute;z-index:-251655168" points="136.2pt,4.85pt,133.6pt,4.85pt,133.6pt,6.05pt,133.9pt,7.15pt,134.55pt,7.9pt,135.55pt,8.35pt,136.8pt,8.45pt,137.7pt,8.4pt,138.8pt,8.1pt,139.55pt,7.45pt,139.8pt,6.85pt,136.2pt,6.85pt,136.2pt,6.5pt,136.2pt,4.85pt" coordsize="125,72" o:regroupid="2" o:allowincell="f" fillcolor="#2a2a29" stroked="f">
            <v:path arrowok="t"/>
          </v:polyline>
        </w:pict>
      </w:r>
      <w:r w:rsidRPr="00143D39">
        <w:rPr>
          <w:noProof/>
        </w:rPr>
        <w:pict>
          <v:polyline id="_x0000_s1199" style="position:absolute;z-index:-251656192" points="149pt,.65pt,145.6pt,.65pt,145.6pt,2.15pt,146.3pt,2.15pt,146.3pt,6.05pt,146pt,6.65pt,149pt,6.65pt,149pt,.65pt" coordsize="69,121" o:regroupid="2" o:allowincell="f" fillcolor="#2a2a29" stroked="f">
            <v:path arrowok="t"/>
          </v:polyline>
        </w:pict>
      </w:r>
      <w:r w:rsidRPr="00143D39">
        <w:rPr>
          <w:noProof/>
        </w:rPr>
        <w:pict>
          <v:polyline id="_x0000_s1200" style="position:absolute;z-index:-251657216" points="144.45pt,.65pt,141.1pt,.65pt,141.1pt,2.15pt,141.85pt,2.15pt,141.85pt,6.25pt,142pt,7.2pt,142.65pt,8.1pt,144.1pt,8.5pt,145pt,8.35pt,145.95pt,7.9pt,146.5pt,7.1pt,149.75pt,7.1pt,149.75pt,6.7pt,149pt,6.7pt,149pt,6.65pt,144.65pt,6.65pt,144.45pt,6.2pt,144.45pt,.65pt" coordsize="173,157" o:regroupid="2" o:allowincell="f" fillcolor="#2a2a29" stroked="f">
            <v:path arrowok="t"/>
          </v:polyline>
        </w:pict>
      </w:r>
      <w:r w:rsidRPr="00143D39">
        <w:rPr>
          <w:noProof/>
        </w:rPr>
        <w:pict>
          <v:polyline id="_x0000_s1201" style="position:absolute;z-index:-251658240" points="166.4pt,2pt,163.35pt,2pt,163.45pt,2pt,164.3pt,2.7pt,164.45pt,3.75pt,167pt,3.75pt,167pt,3.7pt,166.75pt,2.6pt,166.4pt,2pt" coordsize="73,35" o:regroupid="2" o:allowincell="f" fillcolor="#2a2a29" stroked="f">
            <v:path arrowok="t"/>
          </v:polyline>
        </w:pict>
      </w:r>
      <w:r w:rsidRPr="00143D39">
        <w:rPr>
          <w:noProof/>
        </w:rPr>
        <w:pict>
          <v:polyline id="_x0000_s1202" style="position:absolute;z-index:-251659264" points="166.95pt,6.15pt,164.5pt,6.15pt,164.5pt,6.4pt,164.3pt,6.95pt,166.65pt,6.95pt,166.95pt,6.15pt" coordsize="53,20" o:regroupid="2" o:allowincell="f" fillcolor="#2a2a29" stroked="f">
            <v:path arrowok="t"/>
          </v:polyline>
        </w:pict>
      </w:r>
      <w:r w:rsidRPr="00143D39">
        <w:rPr>
          <w:noProof/>
        </w:rPr>
        <w:pict>
          <v:polyline id="_x0000_s1203" style="position:absolute;z-index:-251660288" points="163.1pt,.45pt,162.05pt,.6pt,161.15pt,1.05pt,160.45pt,1.7pt,159.95pt,2.65pt,159.6pt,3.8pt,159.55pt,5.25pt,159.8pt,6.3pt,160.3pt,7.25pt,161.05pt,7.9pt,162.05pt,8.35pt,163.4pt,8.5pt,163.7pt,8.5pt,164.8pt,8.35pt,165.75pt,7.9pt,166.5pt,7.2pt,166.6pt,6.95pt,164.25pt,6.95pt,163pt,6.9pt,162.25pt,6.2pt,162.1pt,5.1pt,167pt,5.1pt,167pt,4.8pt,166.95pt,3.75pt,164.4pt,3.75pt,162.1pt,3.65pt,162.3pt,2.65pt,163.3pt,1.95pt,166.35pt,1.95pt,166.2pt,1.7pt,165.45pt,1pt,164.45pt,.6pt,163.1pt,.45pt" coordsize="150,161" o:regroupid="2" o:allowincell="f" fillcolor="#2a2a29" stroked="f">
            <v:path arrowok="t"/>
          </v:polyline>
        </w:pict>
      </w:r>
      <w:r w:rsidRPr="00143D39">
        <w:rPr>
          <w:noProof/>
        </w:rPr>
        <w:pict>
          <v:polyline id="_x0000_s1204" style="position:absolute;z-index:-251661312" points="154.75pt,.65pt,153.5pt,.65pt,153.5pt,1.9pt,154.05pt,1.05pt,154.75pt,.65pt" coordsize="26,26" o:regroupid="2" o:allowincell="f" fillcolor="#dadada" stroked="f">
            <v:path arrowok="t"/>
          </v:polyline>
        </w:pict>
      </w:r>
      <w:r w:rsidRPr="00143D39">
        <w:rPr>
          <w:noProof/>
        </w:rPr>
        <w:pict>
          <v:polyline id="_x0000_s1205" style="position:absolute;z-index:-251662336" points="163.1pt,2pt,162.25pt,2.8pt,162.15pt,3.75pt,164.45pt,3.75pt,164.45pt,3.55pt,164.2pt,2.5pt,163.1pt,2pt" coordsize="46,35" o:regroupid="2" o:allowincell="f" fillcolor="#dadada" stroked="f">
            <v:path arrowok="t"/>
          </v:polyline>
        </w:pict>
      </w:r>
      <w:r w:rsidRPr="00143D39">
        <w:rPr>
          <w:noProof/>
        </w:rPr>
        <w:pict>
          <v:polyline id="_x0000_s1206" style="position:absolute;z-index:-251663360" points="145.6pt,.65pt,144.5pt,.65pt,144.5pt,6.2pt,144.7pt,6.65pt,146.05pt,6.65pt,146.35pt,6.05pt,146.35pt,2.15pt,145.6pt,2.15pt,145.6pt,.65pt" coordsize="37,121" o:regroupid="2" o:allowincell="f" fillcolor="#dadada" stroked="f">
            <v:path arrowok="t"/>
          </v:polyline>
        </w:pict>
      </w:r>
      <w:r w:rsidRPr="00143D39">
        <w:rPr>
          <w:noProof/>
        </w:rPr>
        <w:pict>
          <v:polyline id="_x0000_s1207" style="position:absolute;z-index:-251664384" points="155.65pt,2.15pt,154.05pt,2.15pt,153.65pt,2.65pt,153.65pt,6.75pt,155.65pt,6.75pt,155.65pt,2.15pt" coordsize="41,92" o:regroupid="2" o:allowincell="f" fillcolor="#dadada" stroked="f">
            <v:path arrowok="t"/>
          </v:polyline>
        </w:pict>
      </w:r>
      <w:r w:rsidRPr="00143D39">
        <w:rPr>
          <w:noProof/>
        </w:rPr>
        <w:pict>
          <v:polyline id="_x0000_s1208" style="position:absolute;z-index:-251665408" points="150.25pt,.65pt,149.05pt,.65pt,149.05pt,6.7pt,151pt,6.7pt,151pt,2.15pt,150.25pt,2.15pt,150.25pt,.65pt" coordsize="40,122" o:regroupid="2" o:allowincell="f" fillcolor="#dadada" stroked="f">
            <v:path arrowok="t"/>
          </v:polyline>
        </w:pict>
      </w:r>
      <w:r w:rsidRPr="00143D39">
        <w:rPr>
          <w:noProof/>
        </w:rPr>
        <w:pict>
          <v:polyline id="_x0000_s1209" style="position:absolute;z-index:-251666432" points="137.45pt,4.85pt,136.25pt,4.85pt,136.25pt,6.4pt,136.25pt,6.85pt,137.35pt,6.85pt,137.45pt,6.5pt,137.45pt,4.85pt" coordsize="24,40" o:regroupid="2" o:allowincell="f" fillcolor="#dadada" stroked="f">
            <v:path arrowok="t"/>
          </v:polyline>
        </w:pict>
      </w:r>
      <w:r w:rsidRPr="00143D39">
        <w:rPr>
          <w:noProof/>
        </w:rPr>
        <w:pict>
          <v:polyline id="_x0000_s1210" style="position:absolute;z-index:-251667456" points="192.7pt,.45pt,163.4pt,.45pt,164.15pt,.5pt,165.2pt,.8pt,166.05pt,1.45pt,166.6pt,2.3pt,166.95pt,3.35pt,167.05pt,4.6pt,167.05pt,4.8pt,167pt,5.1pt,162.15pt,5.4pt,162.4pt,6.45pt,163.45pt,6.95pt,164.3pt,6.95pt,164.5pt,6.4pt,164.5pt,6.15pt,192.7pt,6.15pt,192.7pt,.45pt" coordsize="612,131" o:regroupid="2" o:allowincell="f" fillcolor="#dadada" stroked="f">
            <v:path arrowok="t"/>
          </v:polyline>
        </w:pict>
      </w:r>
      <w:r w:rsidRPr="00143D39">
        <w:rPr>
          <w:noProof/>
        </w:rPr>
        <w:pict>
          <v:polyline id="_x0000_s1211" style="position:absolute;z-index:-251668480" points="163.35pt,.45pt,156.1pt,.45pt,157.1pt,.6pt,157.95pt,1.25pt,158.3pt,2.5pt,158.3pt,6.75pt,159pt,6.75pt,159pt,8.3pt,161.9pt,8.3pt,161.05pt,7.9pt,160.35pt,7.2pt,159.9pt,6.25pt,159.65pt,5.1pt,159.55pt,3.75pt,159.85pt,2.6pt,160.4pt,1.7pt,161.2pt,1pt,162.2pt,.6pt,163.35pt,.45pt" coordsize="145,157" o:regroupid="2" o:allowincell="f" fillcolor="#dadada" stroked="f">
            <v:path arrowok="t"/>
          </v:polyline>
        </w:pict>
      </w:r>
      <w:r w:rsidRPr="00143D39">
        <w:rPr>
          <w:noProof/>
        </w:rPr>
        <w:pict>
          <v:polyline id="_x0000_s1212" style="position:absolute;z-index:-251670528" points="146.6pt,7.1pt,146.4pt,7.45pt,145.75pt,8pt,144.75pt,8.35pt,143.45pt,8.4pt,162.75pt,8.4pt,162pt,8.3pt,161.9pt,8.25pt,146.6pt,8.25pt,146.6pt,7.1pt" coordsize="386,27" o:regroupid="2" o:allowincell="f" fillcolor="#dadada" stroked="f">
            <v:path arrowok="t"/>
          </v:polyline>
        </w:pict>
      </w:r>
      <w:r w:rsidRPr="00143D39">
        <w:rPr>
          <w:noProof/>
        </w:rPr>
        <w:pict>
          <v:polyline id="_x0000_s1213" style="position:absolute;z-index:-251671552" points="192.7pt,6.15pt,164.5pt,6.15pt,166.8pt,6.65pt,166.25pt,7.55pt,165.4pt,8.1pt,164.35pt,8.4pt,163.15pt,8.5pt,192.7pt,8.5pt,192.7pt,6.15pt" coordsize="592,47" o:regroupid="2" o:allowincell="f" fillcolor="#dadada" stroked="f">
            <v:path arrowok="t"/>
          </v:polyline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143D39">
      <w:pPr>
        <w:widowControl w:val="0"/>
        <w:tabs>
          <w:tab w:val="left" w:pos="6140"/>
          <w:tab w:val="left" w:pos="9340"/>
        </w:tabs>
        <w:autoSpaceDE w:val="0"/>
        <w:autoSpaceDN w:val="0"/>
        <w:adjustRightInd w:val="0"/>
        <w:spacing w:before="32" w:after="0" w:line="228" w:lineRule="exact"/>
        <w:ind w:left="2918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143D39">
        <w:rPr>
          <w:noProof/>
        </w:rPr>
        <w:pict>
          <v:shape id="_x0000_s1214" style="position:absolute;left:0;text-align:left;margin-left:140.6pt;margin-top:-2.3pt;width:19.25pt;height:19.3pt;z-index:-251754496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 w:rsidRPr="00143D39">
        <w:rPr>
          <w:noProof/>
        </w:rPr>
        <w:pict>
          <v:shape id="_x0000_s1215" style="position:absolute;left:0;text-align:left;margin-left:462.35pt;margin-top:-2.3pt;width:19.25pt;height:19.3pt;z-index:-251753472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 w:rsidRPr="00143D39">
        <w:rPr>
          <w:noProof/>
        </w:rPr>
        <w:pict>
          <v:shape id="_x0000_s1216" style="position:absolute;left:0;text-align:left;margin-left:301.45pt;margin-top:-2.3pt;width:19.25pt;height:19.3pt;z-index:-251752448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="006D6AF3" w:rsidRPr="00747314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Times New Roman" w:hAnsi="Times New Roman"/>
          <w:color w:val="000000"/>
          <w:sz w:val="19"/>
          <w:szCs w:val="19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3.  </w:t>
      </w:r>
      <w:r w:rsidRPr="00747314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Whe</w:t>
      </w:r>
      <w:r w:rsidRPr="00747314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9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Susan</w:t>
      </w:r>
      <w:r w:rsidRPr="00747314">
        <w:rPr>
          <w:rFonts w:ascii="Arial" w:hAnsi="Arial" w:cs="Arial"/>
          <w:color w:val="2A2A29"/>
          <w:spacing w:val="-4"/>
          <w:w w:val="96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and</w:t>
      </w:r>
      <w:r w:rsidRPr="00747314">
        <w:rPr>
          <w:rFonts w:ascii="Arial" w:hAnsi="Arial" w:cs="Arial"/>
          <w:color w:val="2A2A29"/>
          <w:spacing w:val="-19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Rachel</w:t>
      </w:r>
      <w:r w:rsidRPr="00747314">
        <w:rPr>
          <w:rFonts w:ascii="Arial" w:hAnsi="Arial" w:cs="Arial"/>
          <w:color w:val="2A2A29"/>
          <w:spacing w:val="-22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going</w:t>
      </w:r>
      <w:r w:rsidRPr="00747314">
        <w:rPr>
          <w:rFonts w:ascii="Arial" w:hAnsi="Arial" w:cs="Arial"/>
          <w:color w:val="2A2A29"/>
          <w:spacing w:val="-13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meet</w:t>
      </w:r>
      <w:r w:rsidRPr="00747314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each</w:t>
      </w:r>
      <w:r w:rsidRPr="00747314">
        <w:rPr>
          <w:rFonts w:ascii="Arial" w:hAnsi="Arial" w:cs="Arial"/>
          <w:color w:val="2A2A29"/>
          <w:spacing w:val="-23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other?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20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6D6AF3" w:rsidRPr="00747314" w:rsidRDefault="00143D39">
      <w:pPr>
        <w:widowControl w:val="0"/>
        <w:tabs>
          <w:tab w:val="left" w:pos="6140"/>
          <w:tab w:val="left" w:pos="9340"/>
        </w:tabs>
        <w:autoSpaceDE w:val="0"/>
        <w:autoSpaceDN w:val="0"/>
        <w:adjustRightInd w:val="0"/>
        <w:spacing w:before="32" w:after="0" w:line="240" w:lineRule="auto"/>
        <w:ind w:left="2917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143D39">
        <w:rPr>
          <w:noProof/>
        </w:rPr>
        <w:pict>
          <v:group id="_x0000_s1217" style="position:absolute;left:0;text-align:left;margin-left:76.8pt;margin-top:-114.2pt;width:146.9pt;height:131.45pt;z-index:-251747328;mso-position-horizontal-relative:page" coordorigin="1536,-2284" coordsize="2938,2629" o:allowincell="f">
            <v:shape id="_x0000_s1218" style="position:absolute;left:2809;top:-46;width:389;height:386" coordsize="389,386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  <v:path arrowok="t"/>
            </v:shape>
            <v:rect id="_x0000_s1219" style="position:absolute;left:1546;top:-2274;width:2918;height:2236" o:allowincell="f" filled="f" fillcolor="#2a2a29" stroked="f">
              <v:path arrowok="t"/>
            </v:rect>
            <v:shape id="_x0000_s1220" style="position:absolute;left:1682;top:-2138;width:2644;height:1964" coordsize="2644,1964" o:allowincell="f" path="m226,l152,,121,1,95,3,73,6,55,11,40,18,28,28,19,40,12,54,6,73,3,95,1,120,,150r,35l,1778r,34l1,1842r2,26l6,1890r5,18l18,1923r10,12l40,1945r14,7l73,1957r21,3l120,1962r30,1l185,1964r2272,l2492,1963r30,-1l2548,1960r22,-3l2588,1952r15,-7l2615,1936r10,-12l2632,1909r5,-18l2640,1869r2,-26l2644,1813r,-35l2644,185r,-33l2643,121r-3,-26l2637,73r-5,-18l2625,40r-9,-12l2604,19r-15,-7l2571,7,2549,3,2523,1,2493,r-35,l226,e" filled="f" stroked="f">
              <v:path arrowok="t"/>
            </v:shape>
            <v:rect id="_x0000_s1221" style="position:absolute;left:1683;top:-2139;width:2640;height:1960;mso-position-horizontal-relative:page" o:allowincell="f" filled="f" stroked="f">
              <v:textbox inset="0,0,0,0">
                <w:txbxContent>
                  <w:p w:rsidR="00143D39" w:rsidRDefault="00143D39">
                    <w:pPr>
                      <w:spacing w:after="0" w:line="19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2" type="#_x0000_t75" style="width:132.1pt;height:98.9pt">
                          <v:imagedata r:id="rId17" o:title=""/>
                        </v:shape>
                      </w:pict>
                    </w:r>
                  </w:p>
                  <w:p w:rsidR="00143D39" w:rsidRDefault="00143D3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22" style="position:absolute;left:1682;top:-2138;width:2645;height:1964" coordsize="2645,1964" o:allowincell="f" path="m226,l186,,152,,121,1,95,3,73,6,55,11,40,18,28,28,19,40,12,54,7,73,3,95,1,120,,150r,35l,225,,1737r,40l,1812r1,30l3,1868r3,22l11,1908r7,15l28,1935r12,10l55,1952r18,5l95,1960r25,2l150,1963r35,1l225,1964r2192,l2457,1964r35,-1l2522,1962r26,-2l2570,1957r18,-5l2604,1945r12,-9l2625,1924r7,-15l2637,1891r3,-22l2643,1843r1,-30l2644,1778r,-40l2644,226r,-40l2644,152r-1,-31l2641,95r-4,-22l2632,55r-7,-15l2616,28r-12,-9l2589,12,2571,7,2549,3,2523,1,2493,r-35,l2419,,226,xe" filled="f" strokecolor="#b3b3b3" strokeweight="1pt">
              <v:path arrowok="t"/>
            </v:shape>
            <w10:wrap anchorx="page"/>
          </v:group>
        </w:pict>
      </w:r>
      <w:r w:rsidRPr="00143D39">
        <w:rPr>
          <w:noProof/>
        </w:rPr>
        <w:pict>
          <v:group id="_x0000_s1223" style="position:absolute;left:0;text-align:left;margin-left:398.55pt;margin-top:-114.2pt;width:146.9pt;height:131.45pt;z-index:-251746304;mso-position-horizontal-relative:page" coordorigin="7971,-2284" coordsize="2938,2629" o:allowincell="f">
            <v:shape id="_x0000_s1224" style="position:absolute;left:9244;top:-46;width:389;height:386" coordsize="389,386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  <v:path arrowok="t"/>
            </v:shape>
            <v:rect id="_x0000_s1225" style="position:absolute;left:7981;top:-2274;width:2918;height:2236" o:allowincell="f" filled="f" fillcolor="#2a2a29" stroked="f">
              <v:path arrowok="t"/>
            </v:rect>
            <v:shape id="_x0000_s1226" style="position:absolute;left:8117;top:-2138;width:2644;height:1964" coordsize="2644,1964" o:allowincell="f" path="m226,l152,,121,1,95,3,73,6,55,11,40,18,28,28,19,40,12,54,6,73,3,95,1,120,,150r,35l,1778r,34l1,1842r2,26l6,1890r5,18l18,1923r10,12l40,1945r14,7l73,1957r21,3l120,1962r30,1l185,1964r2272,l2492,1963r30,-1l2548,1960r22,-3l2588,1952r15,-7l2615,1936r10,-12l2632,1909r5,-18l2640,1869r2,-26l2644,1813r,-35l2644,185r,-33l2643,121r-3,-26l2637,73r-5,-18l2625,40r-9,-12l2604,19r-15,-7l2571,7,2549,3,2523,1,2493,r-35,l226,e" filled="f" stroked="f">
              <v:path arrowok="t"/>
            </v:shape>
            <v:rect id="_x0000_s1227" style="position:absolute;left:8117;top:-2139;width:2640;height:1960;mso-position-horizontal-relative:page" o:allowincell="f" filled="f" stroked="f">
              <v:textbox inset="0,0,0,0">
                <w:txbxContent>
                  <w:p w:rsidR="00143D39" w:rsidRDefault="00143D39">
                    <w:pPr>
                      <w:spacing w:after="0" w:line="19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4" type="#_x0000_t75" style="width:132.1pt;height:98.9pt">
                          <v:imagedata r:id="rId18" o:title=""/>
                        </v:shape>
                      </w:pict>
                    </w:r>
                  </w:p>
                  <w:p w:rsidR="00143D39" w:rsidRDefault="00143D3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28" style="position:absolute;left:8117;top:-2138;width:2644;height:1964" coordsize="2644,1964" o:allowincell="f" path="m226,l186,,152,,121,1,95,3,73,6,55,11,40,18,28,28,19,40,12,54,7,73,3,95,1,120,,150r,35l,225,,1737r,40l,1812r1,30l3,1868r3,22l11,1908r7,15l28,1935r12,10l55,1952r18,5l95,1960r25,2l150,1963r35,1l225,1964r2192,l2457,1964r35,-1l2522,1962r26,-2l2570,1957r18,-5l2604,1945r12,-9l2625,1924r7,-15l2637,1891r3,-22l2643,1843r1,-30l2644,1778r,-40l2644,226r,-40l2644,152r-1,-31l2641,95r-4,-22l2632,55r-7,-15l2616,28r-12,-9l2589,12,2571,7,2549,3,2523,1,2493,r-35,l2419,,226,xe" filled="f" strokecolor="#b3b3b3" strokeweight="1pt">
              <v:path arrowok="t"/>
            </v:shape>
            <w10:wrap anchorx="page"/>
          </v:group>
        </w:pict>
      </w:r>
      <w:r w:rsidRPr="00143D39">
        <w:rPr>
          <w:noProof/>
        </w:rPr>
        <w:pict>
          <v:group id="_x0000_s1229" style="position:absolute;left:0;text-align:left;margin-left:237.65pt;margin-top:-114.2pt;width:146.95pt;height:131.45pt;z-index:-251745280;mso-position-horizontal-relative:page" coordorigin="4753,-2284" coordsize="2939,2629" o:allowincell="f">
            <v:shape id="_x0000_s1230" style="position:absolute;left:6027;top:-46;width:389;height:386" coordsize="389,386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  <v:path arrowok="t"/>
            </v:shape>
            <v:rect id="_x0000_s1231" style="position:absolute;left:4763;top:-2274;width:2918;height:2236" o:allowincell="f" filled="f" fillcolor="#2a2a29" stroked="f">
              <v:path arrowok="t"/>
            </v:rect>
            <v:shape id="_x0000_s1232" style="position:absolute;left:4899;top:-2138;width:2645;height:1964" coordsize="2645,1964" o:allowincell="f" path="m226,l152,,121,1,95,3,73,6,55,11,40,18,28,28,19,40,12,54,6,73,3,95,1,120,,150r,35l,1778r,34l1,1842r2,26l6,1890r5,18l18,1923r10,12l40,1945r14,7l73,1957r21,3l120,1962r30,1l185,1964r2272,l2492,1963r30,-1l2548,1960r22,-3l2588,1952r15,-7l2615,1936r10,-12l2632,1909r5,-18l2640,1869r2,-26l2644,1813r,-35l2644,185r,-33l2643,121r-3,-26l2637,73r-5,-18l2625,40r-9,-12l2604,19r-15,-7l2571,7,2549,3,2523,1,2493,r-35,l226,e" filled="f" stroked="f">
              <v:path arrowok="t"/>
            </v:shape>
            <v:rect id="_x0000_s1233" style="position:absolute;left:4900;top:-2139;width:2640;height:1960;mso-position-horizontal-relative:page" o:allowincell="f" filled="f" stroked="f">
              <v:textbox inset="0,0,0,0">
                <w:txbxContent>
                  <w:p w:rsidR="00143D39" w:rsidRDefault="00143D39">
                    <w:pPr>
                      <w:spacing w:after="0" w:line="19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6" type="#_x0000_t75" style="width:132.1pt;height:98.9pt">
                          <v:imagedata r:id="rId19" o:title=""/>
                        </v:shape>
                      </w:pict>
                    </w:r>
                  </w:p>
                  <w:p w:rsidR="00143D39" w:rsidRDefault="00143D3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34" style="position:absolute;left:4899;top:-2138;width:2645;height:1964" coordsize="2645,1964" o:allowincell="f" path="m226,l186,,152,,121,1,95,3,73,6,55,11,40,18,28,28,19,40,12,54,7,73,3,95,1,120,,150r,35l,225,,1737r,40l,1812r1,30l3,1868r3,22l11,1908r7,15l28,1935r12,10l55,1952r18,5l95,1960r25,2l150,1963r35,1l225,1964r2192,l2457,1964r35,-1l2522,1962r26,-2l2570,1957r18,-5l2604,1945r12,-9l2625,1924r7,-15l2637,1891r3,-22l2643,1843r1,-30l2644,1778r,-40l2644,226r,-40l2644,152r-1,-31l2641,95r-4,-22l2632,55r-7,-15l2616,28r-12,-9l2589,12,2571,7,2549,3,2523,1,2493,r-35,l2419,,226,xe" filled="f" strokecolor="#b3b3b3" strokeweight="1pt">
              <v:path arrowok="t"/>
            </v:shape>
            <w10:wrap anchorx="page"/>
          </v:group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="006D6AF3" w:rsidRPr="00747314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143D39" w:rsidRDefault="00143D39">
      <w:pPr>
        <w:widowControl w:val="0"/>
        <w:tabs>
          <w:tab w:val="left" w:pos="6140"/>
          <w:tab w:val="left" w:pos="9340"/>
        </w:tabs>
        <w:autoSpaceDE w:val="0"/>
        <w:autoSpaceDN w:val="0"/>
        <w:adjustRightInd w:val="0"/>
        <w:spacing w:before="32" w:after="0" w:line="240" w:lineRule="auto"/>
        <w:ind w:left="2917" w:right="-20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43D39" w:rsidRPr="00143D39" w:rsidRDefault="00143D39" w:rsidP="00143D39">
      <w:pPr>
        <w:jc w:val="right"/>
        <w:rPr>
          <w:rFonts w:ascii="Times New Roman" w:hAnsi="Times New Roman"/>
          <w:sz w:val="20"/>
          <w:szCs w:val="20"/>
          <w:lang w:val="en-US"/>
        </w:rPr>
      </w:pPr>
    </w:p>
    <w:p w:rsidR="00143D39" w:rsidRDefault="00143D39" w:rsidP="00143D39">
      <w:pPr>
        <w:rPr>
          <w:rFonts w:ascii="Times New Roman" w:hAnsi="Times New Roman"/>
          <w:sz w:val="20"/>
          <w:szCs w:val="20"/>
          <w:lang w:val="en-US"/>
        </w:rPr>
      </w:pPr>
    </w:p>
    <w:p w:rsidR="006D6AF3" w:rsidRPr="00143D39" w:rsidRDefault="006D6AF3" w:rsidP="00143D39">
      <w:pPr>
        <w:rPr>
          <w:rFonts w:ascii="Times New Roman" w:hAnsi="Times New Roman"/>
          <w:sz w:val="20"/>
          <w:szCs w:val="20"/>
          <w:lang w:val="en-US"/>
        </w:rPr>
        <w:sectPr w:rsidR="006D6AF3" w:rsidRPr="00143D39">
          <w:type w:val="continuous"/>
          <w:pgSz w:w="11920" w:h="16840"/>
          <w:pgMar w:top="1180" w:right="0" w:bottom="500" w:left="0" w:header="720" w:footer="720" w:gutter="0"/>
          <w:cols w:space="720" w:equalWidth="0">
            <w:col w:w="11920"/>
          </w:cols>
          <w:noEndnote/>
        </w:sect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Times New Roman" w:hAnsi="Times New Roman"/>
          <w:color w:val="000000"/>
          <w:sz w:val="15"/>
          <w:szCs w:val="15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30"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4.  </w:t>
      </w:r>
      <w:r w:rsidRPr="00747314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What</w:t>
      </w:r>
      <w:r w:rsidRPr="00747314">
        <w:rPr>
          <w:rFonts w:ascii="Arial" w:hAnsi="Arial" w:cs="Arial"/>
          <w:color w:val="2A2A29"/>
          <w:spacing w:val="-24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time</w:t>
      </w:r>
      <w:r w:rsidRPr="00747314">
        <w:rPr>
          <w:rFonts w:ascii="Arial" w:hAnsi="Arial" w:cs="Arial"/>
          <w:color w:val="2A2A29"/>
          <w:spacing w:val="16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will</w:t>
      </w:r>
      <w:r w:rsidRPr="00747314">
        <w:rPr>
          <w:rFonts w:ascii="Arial" w:hAnsi="Arial" w:cs="Arial"/>
          <w:color w:val="2A2A29"/>
          <w:spacing w:val="36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 t</w:t>
      </w:r>
      <w:r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ain</w:t>
      </w:r>
      <w:r w:rsidRPr="00747314">
        <w:rPr>
          <w:rFonts w:ascii="Arial" w:hAnsi="Arial" w:cs="Arial"/>
          <w:color w:val="2A2A29"/>
          <w:spacing w:val="27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Manche</w:t>
      </w:r>
      <w:r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st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er</w:t>
      </w:r>
      <w:r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6"/>
          <w:w w:val="133"/>
          <w:position w:val="-1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ea</w:t>
      </w:r>
      <w:r w:rsidRPr="00747314">
        <w:rPr>
          <w:rFonts w:ascii="Arial" w:hAnsi="Arial" w:cs="Arial"/>
          <w:color w:val="2A2A29"/>
          <w:spacing w:val="-2"/>
          <w:w w:val="93"/>
          <w:position w:val="-1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w w:val="92"/>
          <w:position w:val="-1"/>
          <w:sz w:val="24"/>
          <w:szCs w:val="24"/>
          <w:lang w:val="en-US"/>
        </w:rPr>
        <w:t>e?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143D39">
        <w:rPr>
          <w:noProof/>
        </w:rPr>
        <w:pict>
          <v:shape id="_x0000_s1235" type="#_x0000_t202" style="position:absolute;margin-left:423.75pt;margin-top:5.55pt;width:81.45pt;height:39.35pt;z-index:251743232" filled="f" stroked="f">
            <v:textbox>
              <w:txbxContent>
                <w:p w:rsidR="00143D39" w:rsidRPr="00747314" w:rsidRDefault="00143D39" w:rsidP="00707BA0">
                  <w:pPr>
                    <w:jc w:val="center"/>
                    <w:rPr>
                      <w:rFonts w:ascii="Times New Roman" w:hAnsi="Times New Roman"/>
                      <w:b/>
                      <w:sz w:val="32"/>
                    </w:rPr>
                  </w:pPr>
                  <w:r>
                    <w:rPr>
                      <w:rFonts w:ascii="Times New Roman" w:hAnsi="Times New Roman"/>
                      <w:b/>
                      <w:sz w:val="32"/>
                    </w:rPr>
                    <w:t>11:15</w:t>
                  </w:r>
                </w:p>
              </w:txbxContent>
            </v:textbox>
          </v:shape>
        </w:pict>
      </w:r>
      <w:r w:rsidRPr="00143D39">
        <w:rPr>
          <w:noProof/>
        </w:rPr>
        <w:pict>
          <v:shape id="_x0000_s1236" type="#_x0000_t202" style="position:absolute;margin-left:262.9pt;margin-top:5.55pt;width:81.45pt;height:39.35pt;z-index:251742208" filled="f" stroked="f">
            <v:textbox>
              <w:txbxContent>
                <w:p w:rsidR="00143D39" w:rsidRPr="00747314" w:rsidRDefault="00143D39" w:rsidP="00707BA0">
                  <w:pPr>
                    <w:jc w:val="center"/>
                    <w:rPr>
                      <w:rFonts w:ascii="Times New Roman" w:hAnsi="Times New Roman"/>
                      <w:b/>
                      <w:sz w:val="32"/>
                    </w:rPr>
                  </w:pPr>
                  <w:r>
                    <w:rPr>
                      <w:rFonts w:ascii="Times New Roman" w:hAnsi="Times New Roman"/>
                      <w:b/>
                      <w:sz w:val="32"/>
                    </w:rPr>
                    <w:t>09:15</w:t>
                  </w:r>
                </w:p>
              </w:txbxContent>
            </v:textbox>
          </v:shape>
        </w:pict>
      </w:r>
      <w:r w:rsidRPr="00143D39">
        <w:rPr>
          <w:noProof/>
        </w:rPr>
        <w:pict>
          <v:shape id="_x0000_s1237" type="#_x0000_t202" style="position:absolute;margin-left:101.6pt;margin-top:5.55pt;width:81.45pt;height:39.35pt;z-index:251741184" filled="f" stroked="f">
            <v:textbox>
              <w:txbxContent>
                <w:p w:rsidR="00143D39" w:rsidRPr="00747314" w:rsidRDefault="00143D39" w:rsidP="00707BA0">
                  <w:pPr>
                    <w:jc w:val="center"/>
                    <w:rPr>
                      <w:rFonts w:ascii="Times New Roman" w:hAnsi="Times New Roman"/>
                      <w:b/>
                      <w:sz w:val="32"/>
                    </w:rPr>
                  </w:pPr>
                  <w:r>
                    <w:rPr>
                      <w:rFonts w:ascii="Times New Roman" w:hAnsi="Times New Roman"/>
                      <w:b/>
                      <w:sz w:val="32"/>
                    </w:rPr>
                    <w:t>02:00</w:t>
                  </w:r>
                </w:p>
              </w:txbxContent>
            </v:textbox>
          </v:shape>
        </w:pict>
      </w:r>
      <w:r w:rsidRPr="00143D39">
        <w:rPr>
          <w:noProof/>
        </w:rPr>
        <w:pict>
          <v:rect id="_x0000_s1238" style="position:absolute;margin-left:419.4pt;margin-top:1.2pt;width:92.4pt;height:42.2pt;z-index:-251588608" o:regroupid="7" o:allowincell="f" fillcolor="#d8d8d8" stroked="f">
            <v:path arrowok="t"/>
          </v:rect>
        </w:pict>
      </w:r>
      <w:r w:rsidRPr="00143D39">
        <w:rPr>
          <w:noProof/>
        </w:rPr>
        <w:pict>
          <v:polyline id="_x0000_s1239" style="position:absolute;z-index:-251609088" points="505.95pt,5.55pt,426.55pt,5.55pt,426.1pt,5.55pt,425.15pt,5.9pt,424.15pt,6.7pt,423.75pt,8.35pt,423.75pt,39.55pt,423.75pt,40pt,424.1pt,40.95pt,424.9pt,41.95pt,426.55pt,42.4pt,505.95pt,42.4pt,506.4pt,42.35pt,507.35pt,42pt,508.3pt,41.2pt,508.75pt,39.55pt,508.75pt,29.1pt,479.3pt,29.1pt,478.65pt,28.95pt,450.65pt,28.95pt,450.65pt,27.35pt,451.9pt,27.35pt,451.4pt,23.2pt,449.65pt,23.2pt,449.75pt,20.7pt,450.5pt,20.2pt,451.35pt,19.55pt,452.15pt,18.95pt,508.75pt,18.95pt,508.75pt,8.35pt,508.7pt,7.9pt,508.4pt,6.95pt,507.55pt,5.95pt,505.95pt,5.55pt" coordsize="1701,737" o:regroupid="7" o:allowincell="f" fillcolor="#d8d8d8" stroked="f">
            <v:path arrowok="t"/>
          </v:polyline>
        </w:pict>
      </w:r>
      <w:r w:rsidRPr="00143D39">
        <w:rPr>
          <w:noProof/>
        </w:rPr>
        <w:pict>
          <v:rect id="_x0000_s1240" style="position:absolute;margin-left:97.65pt;margin-top:1.2pt;width:92.4pt;height:42.2pt;z-index:-251610112" o:regroupid="6" o:allowincell="f" fillcolor="#d8d8d8" stroked="f">
            <v:path arrowok="t"/>
          </v:rect>
        </w:pict>
      </w:r>
      <w:r w:rsidRPr="00143D39">
        <w:rPr>
          <w:noProof/>
        </w:rPr>
        <w:pict>
          <v:group id="_x0000_s1241" style="position:absolute;margin-left:102pt;margin-top:5.55pt;width:85.05pt;height:36.85pt;z-index:-251612160" coordorigin="2040,-901" coordsize="1701,737" o:regroupid="6" o:allowincell="f">
            <v:shape id="_x0000_s1242" style="position:absolute;left:2040;top:-901;width:1701;height:737;mso-position-horizontal-relative:page;mso-position-vertical-relative:page" coordsize="1701,737" o:allowincell="f" path="m1644,l56,,47,,28,7,8,23,,56,,680r,9l7,708r16,20l56,737r1588,l1653,736r19,-7l1691,713r9,-33l1700,470r-1138,l542,462,527,448,516,430r-6,-22l507,385r-1,-24l508,337r4,-23l521,294r13,-16l553,268r24,-4l1700,264r,-208l1699,47r-6,-19l1676,8,1644,e" fillcolor="#d8d8d8" stroked="f">
              <v:path arrowok="t"/>
            </v:shape>
            <v:shape id="_x0000_s1243" style="position:absolute;left:2040;top:-901;width:1701;height:737;mso-position-horizontal-relative:page;mso-position-vertical-relative:page" coordsize="1701,737" o:allowincell="f" path="m966,264r-389,l598,267r18,9l628,289r10,18l644,330r3,25l647,377r,8l645,406r-7,20l628,444r-15,14l591,467r-29,3l951,470r-5,-2l662,468r,-42l701,386r13,-14l730,354r12,-19l744,329r-32,l663,311r8,-18l684,277r14,-7l718,266r26,-1l963,265r3,-1e" fillcolor="#d8d8d8" stroked="f">
              <v:path arrowok="t"/>
            </v:shape>
            <v:shape id="_x0000_s1244" style="position:absolute;left:2040;top:-901;width:1701;height:737;mso-position-horizontal-relative:page;mso-position-vertical-relative:page" coordsize="1701,737" o:allowincell="f" path="m1122,264r-156,l988,267r17,9l1018,289r9,18l1033,330r3,25l1037,377r,8l1034,406r-6,20l1017,444r-15,14l980,467r-29,3l1107,470r-21,-8l1071,448r-10,-18l1055,408r-3,-23l1051,361r2,-24l1057,314r9,-20l1079,278r19,-10l1122,264e" fillcolor="#d8d8d8" stroked="f">
              <v:path arrowok="t"/>
            </v:shape>
            <v:shape id="_x0000_s1245" style="position:absolute;left:2040;top:-901;width:1701;height:737;mso-position-horizontal-relative:page;mso-position-vertical-relative:page" coordsize="1701,737" o:allowincell="f" path="m1700,264r-578,l1143,267r17,9l1173,289r10,18l1189,330r3,25l1192,377r,8l1189,406r-6,20l1173,444r-16,14l1136,467r-29,3l1700,470r,-206e" fillcolor="#d8d8d8" stroked="f">
              <v:path arrowok="t"/>
            </v:shape>
            <v:shape id="_x0000_s1246" style="position:absolute;left:2040;top:-901;width:1701;height:737;mso-position-horizontal-relative:page;mso-position-vertical-relative:page" coordsize="1701,737" o:allowincell="f" path="m900,411r-96,l804,468r21,l825,421r78,l900,411e" fillcolor="#d8d8d8" stroked="f">
              <v:path arrowok="t"/>
            </v:shape>
            <v:shape id="_x0000_s1247" style="position:absolute;left:2040;top:-901;width:1701;height:737;mso-position-horizontal-relative:page;mso-position-vertical-relative:page" coordsize="1701,737" o:allowincell="f" path="m903,421r-29,l874,468r72,l931,462,916,448,906,430r-3,-9e" fillcolor="#d8d8d8" stroked="f">
              <v:path arrowok="t"/>
            </v:shape>
            <v:shape id="_x0000_s1248" style="position:absolute;left:2040;top:-901;width:1701;height:737;mso-position-horizontal-relative:page;mso-position-vertical-relative:page" coordsize="1701,737" o:allowincell="f" path="m572,298r-7,6l560,320r-3,26l557,386r2,25l565,431r12,8l578,439r10,-6l593,419r3,-21l597,372r,-32l593,315r-8,-14l572,298e" fillcolor="#d8d8d8" stroked="f">
              <v:path arrowok="t"/>
            </v:shape>
            <v:shape id="_x0000_s1249" style="position:absolute;left:2040;top:-901;width:1701;height:737;mso-position-horizontal-relative:page;mso-position-vertical-relative:page" coordsize="1701,737" o:allowincell="f" path="m961,298r-7,6l949,320r-2,26l946,386r2,25l954,431r12,8l967,439r10,-6l983,419r3,-21l986,372r,-32l982,315r-8,-14l961,298e" fillcolor="#d8d8d8" stroked="f">
              <v:path arrowok="t"/>
            </v:shape>
            <v:shape id="_x0000_s1250" style="position:absolute;left:2040;top:-901;width:1701;height:737;mso-position-horizontal-relative:page;mso-position-vertical-relative:page" coordsize="1701,737" o:allowincell="f" path="m1117,298r-7,6l1105,320r-3,26l1102,386r2,25l1110,431r12,8l1123,439r9,-6l1138,419r3,-21l1142,372r,-32l1138,315r-8,-14l1117,298e" fillcolor="#d8d8d8" stroked="f">
              <v:path arrowok="t"/>
            </v:shape>
            <v:shape id="_x0000_s1251" style="position:absolute;left:2040;top:-901;width:1701;height:737;mso-position-horizontal-relative:page;mso-position-vertical-relative:page" coordsize="1701,737" o:allowincell="f" path="m963,265r-219,l765,269r19,11l796,297r5,26l798,340r-10,17l773,377r-13,15l746,407r-14,14l718,436r43,l761,411r139,l899,408r-3,-23l895,366r-70,l825,319r76,l902,314r8,-20l924,278r18,-10l963,265e" fillcolor="#d8d8d8" stroked="f">
              <v:path arrowok="t"/>
            </v:shape>
            <v:shape id="_x0000_s1252" style="position:absolute;left:2040;top:-901;width:1701;height:737;mso-position-horizontal-relative:page;mso-position-vertical-relative:page" coordsize="1701,737" o:allowincell="f" path="m901,319r-27,l874,366r21,l895,361r2,-24l901,319e" fillcolor="#d8d8d8" stroked="f">
              <v:path arrowok="t"/>
            </v:shape>
            <v:shape id="_x0000_s1253" style="position:absolute;left:2040;top:-901;width:1701;height:737;mso-position-horizontal-relative:page;mso-position-vertical-relative:page" coordsize="1701,737" o:allowincell="f" path="m743,297r-27,l712,312r,17l744,329r3,-10l747,307r-4,-10e" fillcolor="#d8d8d8" stroked="f">
              <v:path arrowok="t"/>
            </v:shape>
          </v:group>
        </w:pict>
      </w:r>
      <w:r w:rsidRPr="00143D39">
        <w:rPr>
          <w:noProof/>
        </w:rPr>
        <w:pict>
          <v:rect id="_x0000_s1254" style="position:absolute;margin-left:258.55pt;margin-top:1.2pt;width:92.35pt;height:42.2pt;z-index:-251613184" o:regroupid="5" o:allowincell="f" fillcolor="#d8d8d8" stroked="f">
            <v:path arrowok="t"/>
          </v:rect>
        </w:pict>
      </w:r>
      <w:r w:rsidRPr="00143D39">
        <w:rPr>
          <w:noProof/>
        </w:rPr>
        <w:pict>
          <v:polyline id="_x0000_s1255" style="position:absolute;z-index:-251639808" points="345.1pt,5.55pt,265.7pt,5.55pt,265.25pt,5.55pt,264.3pt,5.9pt,263.3pt,6.7pt,262.9pt,8.35pt,262.9pt,39.55pt,262.9pt,40pt,263.25pt,40.95pt,264.05pt,41.95pt,265.7pt,42.4pt,345.1pt,42.4pt,345.55pt,42.35pt,346.5pt,42pt,347.45pt,41.2pt,347.9pt,39.55pt,347.9pt,29.15pt,299.05pt,29.15pt,298.65pt,29.05pt,291pt,29.05pt,290pt,28.65pt,289.25pt,27.95pt,288.7pt,27.05pt,288.4pt,25.95pt,288.25pt,24.8pt,288.2pt,23.85pt,288.2pt,23.3pt,288.3pt,22.4pt,288.5pt,21.25pt,288.95pt,20.25pt,289.6pt,19.45pt,290.55pt,18.95pt,291.75pt,18.75pt,347.9pt,18.75pt,347.9pt,8.35pt,347.85pt,7.9pt,347.55pt,6.95pt,346.7pt,5.95pt,345.1pt,5.55pt" coordsize="1701,737" o:regroupid="5" o:allowincell="f" fillcolor="#d8d8d8" stroked="f">
            <v:path arrowok="t"/>
          </v:polyline>
        </w:pict>
      </w:r>
    </w:p>
    <w:p w:rsidR="006D6AF3" w:rsidRPr="00747314" w:rsidRDefault="00143D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143D39">
        <w:rPr>
          <w:noProof/>
        </w:rPr>
        <w:pict>
          <v:polyline id="_x0000_s1256" style="position:absolute;z-index:-251589632" points="454.6pt,8.95pt,452.1pt,9pt,451.25pt,9.65pt,450.45pt,10.25pt,449.7pt,10.75pt,450.4pt,12.65pt,451.2pt,12pt,451.95pt,11.3pt,454.6pt,11.3pt,454.6pt,8.95pt" coordsize="99,74" o:regroupid="7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57" style="position:absolute;z-index:-251590656" points="462.4pt,8.95pt,459.9pt,9pt,459.05pt,9.65pt,458.25pt,10.25pt,457.5pt,10.75pt,458.2pt,12.65pt,459pt,12pt,459.75pt,11.3pt,462.4pt,11.3pt,462.4pt,8.95pt" coordsize="98,74" o:regroupid="7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58" style="position:absolute;z-index:-251591680" points="474.05pt,8.95pt,471.55pt,9pt,470.7pt,9.65pt,469.9pt,10.25pt,469.15pt,10.75pt,469.85pt,12.65pt,470.65pt,12pt,471.4pt,11.3pt,474.05pt,11.3pt,474.05pt,8.95pt" coordsize="99,74" o:regroupid="7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59" style="position:absolute;z-index:-251593728" points="483pt,8.95pt,476.6pt,8.95pt,476.6pt,15pt,479pt,15pt,479.05pt,14.35pt,479.4pt,14pt,483.15pt,14pt,482.65pt,13.15pt,482.55pt,13.1pt,479pt,13.1pt,479pt,10.65pt,483pt,10.65pt,483pt,8.95pt" coordsize="131,121" o:regroupid="7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60" style="position:absolute;z-index:-251596800" points="508.8pt,8.95pt,483pt,8.95pt,483pt,10.65pt,479.05pt,10.65pt,479.3pt,12.85pt,480.1pt,12.5pt,481.35pt,12.45pt,508.8pt,12.45pt,508.8pt,8.95pt" coordsize="595,79" o:regroupid="7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61" style="position:absolute;z-index:-251602944" points="459.95pt,8.95pt,454.65pt,8.95pt,454.65pt,17.35pt,459.7pt,17.35pt,459.2pt,13.2pt,457.45pt,13.2pt,457.55pt,10.7pt,458.3pt,10.2pt,459.15pt,9.55pt,459.95pt,8.95pt" coordsize="107,168" o:regroupid="7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62" style="position:absolute;z-index:-251604992" points="476.6pt,8.95pt,474.1pt,8.95pt,474.1pt,17.35pt,475.15pt,17.35pt,475.15pt,18.95pt,478.65pt,18.95pt,478.2pt,18.85pt,477.25pt,18.35pt,476.65pt,17.5pt,476.4pt,16.3pt,480.7pt,16.3pt,480.8pt,15.7pt,480.8pt,15pt,476.6pt,15pt,476.6pt,8.95pt" coordsize="135,201" o:regroupid="7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63" style="position:absolute;z-index:-251607040" points="471.6pt,8.95pt,462.4pt,8.95pt,462.4pt,17.35pt,463.45pt,17.35pt,463.45pt,18.95pt,465pt,18.95pt,465pt,16.6pt,471.25pt,16.6pt,470.9pt,13.85pt,465pt,13.85pt,465pt,11.5pt,469.15pt,11.5pt,469.2pt,10.7pt,469.95pt,10.2pt,470.8pt,9.55pt,471.6pt,8.95pt" coordsize="185,201" o:regroupid="7" o:allowincell="f" fillcolor="#d8d8d8" stroked="f">
            <v:path arrowok="t"/>
          </v:polyline>
        </w:pict>
      </w:r>
      <w:r w:rsidRPr="00143D39">
        <w:rPr>
          <w:noProof/>
        </w:rPr>
        <w:pict>
          <v:group id="_x0000_s1264" style="position:absolute;margin-left:127.35pt;margin-top:8.8pt;width:34.35pt;height:10.35pt;z-index:-251611136" coordorigin="2547,-636" coordsize="687,207" o:regroupid="6" o:allowincell="f">
            <v:shape id="_x0000_s1265" style="position:absolute;left:2547;top:-636;width:687;height:207;mso-position-horizontal-relative:page;mso-position-vertical-relative:page" coordsize="687,207" o:allowincell="f" path="m602,l582,7,567,20,556,37r-7,21l545,83r-1,26l546,133r5,22l559,175r13,17l591,203r24,4l616,207r23,-4l656,193r13,-15l673,170r-67,l599,156r-3,-21l595,112r,-33l598,51r7,-15l615,32r55,l667,26,651,12,630,3,602,e" fillcolor="#d8d8d8" stroked="f">
              <v:path arrowok="t"/>
            </v:shape>
            <v:shape id="_x0000_s1266" style="position:absolute;left:2547;top:-636;width:687;height:207;mso-position-horizontal-relative:page;mso-position-vertical-relative:page" coordsize="687,207" o:allowincell="f" path="m670,32r-55,l623,34r7,11l635,68r1,36l635,128r-3,22l623,166r-17,4l673,170r5,-11l683,137r3,-25l686,86,683,64,677,44,670,32e" fillcolor="#d8d8d8" stroked="f">
              <v:path arrowok="t"/>
            </v:shape>
            <v:shape id="_x0000_s1267" style="position:absolute;left:2547;top:-636;width:687;height:207;mso-position-horizontal-relative:page;mso-position-vertical-relative:page" coordsize="687,207" o:allowincell="f" path="m446,l426,7,411,20,401,37r-7,21l390,83r-1,26l391,133r4,22l404,175r13,17l435,203r25,4l460,207r23,-4l500,193r13,-15l517,170r-67,l444,156r-4,-21l439,112r,-33l443,51r7,-15l460,32r55,l511,26,496,12,474,3,446,e" fillcolor="#d8d8d8" stroked="f">
              <v:path arrowok="t"/>
            </v:shape>
            <v:shape id="_x0000_s1268" style="position:absolute;left:2547;top:-636;width:687;height:207;mso-position-horizontal-relative:page;mso-position-vertical-relative:page" coordsize="687,207" o:allowincell="f" path="m515,32r-55,l467,34r8,11l479,68r1,36l480,128r-4,22l467,166r-17,4l517,170r5,-11l527,137r3,-25l530,86,528,64,522,44,515,32e" fillcolor="#d8d8d8" stroked="f">
              <v:path arrowok="t"/>
            </v:shape>
            <v:shape id="_x0000_s1269" style="position:absolute;left:2547;top:-636;width:687;height:207;mso-position-horizontal-relative:page;mso-position-vertical-relative:page" coordsize="687,207" o:allowincell="f" path="m57,l37,7,22,20,11,37,4,58,1,83,,109r1,24l6,155r8,20l27,192r19,11l70,207r1,l94,203r17,-10l124,178r4,-8l61,170,55,156,51,135,50,112r,-33l54,51,60,36,70,32r55,l122,26,106,12,85,3,57,e" fillcolor="#d8d8d8" stroked="f">
              <v:path arrowok="t"/>
            </v:shape>
            <v:shape id="_x0000_s1270" style="position:absolute;left:2547;top:-636;width:687;height:207;mso-position-horizontal-relative:page;mso-position-vertical-relative:page" coordsize="687,207" o:allowincell="f" path="m125,32r-55,l78,34r7,11l90,68r1,36l90,128r-3,22l78,166r-17,4l128,170r5,-11l138,137r3,-25l141,86,139,64,132,44,125,32e" fillcolor="#d8d8d8" stroked="f">
              <v:path arrowok="t"/>
            </v:shape>
            <v:rect id="_x0000_s1271" style="position:absolute;left:2866;top:-480;width:48;height:47;mso-position-horizontal-relative:page;mso-position-vertical-relative:page" o:allowincell="f" fillcolor="#d8d8d8" stroked="f">
              <v:path arrowok="t"/>
            </v:rect>
            <v:shape id="_x0000_s1272" style="position:absolute;left:2547;top:-636;width:687;height:207;mso-position-horizontal-relative:page;mso-position-vertical-relative:page" coordsize="687,207" o:allowincell="f" path="m289,32r-52,l241,42r-1,17l232,76,218,95r-15,17l156,161r,42l297,203r,-32l254,171,223,159r14,-14l250,130r14,-15l278,99r8,-15l292,66r1,-26l289,32e" fillcolor="#d8d8d8" stroked="f">
              <v:path arrowok="t"/>
            </v:shape>
            <v:rect id="_x0000_s1273" style="position:absolute;left:2801;top:-490;width:43;height:25;mso-position-horizontal-relative:page;mso-position-vertical-relative:page" o:allowincell="f" fillcolor="#d8d8d8" stroked="f">
              <v:path arrowok="t"/>
            </v:rect>
            <v:shape id="_x0000_s1274" style="position:absolute;left:2547;top:-636;width:687;height:207;mso-position-horizontal-relative:page;mso-position-vertical-relative:page" coordsize="687,207" o:allowincell="f" path="m222,l203,2r-18,8l166,24r-8,17l155,64r50,l205,48r4,-16l289,32,283,21,267,8,245,1,222,e" fillcolor="#d8d8d8" stroked="f">
              <v:path arrowok="t"/>
            </v:shape>
            <v:rect id="_x0000_s1275" style="position:absolute;left:2866;top:-582;width:48;height:47;mso-position-horizontal-relative:page;mso-position-vertical-relative:page" o:allowincell="f" fillcolor="#d8d8d8" stroked="f">
              <v:path arrowok="t"/>
            </v:rect>
          </v:group>
        </w:pict>
      </w:r>
      <w:r w:rsidRPr="00143D39">
        <w:rPr>
          <w:noProof/>
        </w:rPr>
        <w:pict>
          <v:polyline id="_x0000_s1276" style="position:absolute;z-index:-251614208" points="313.2pt,8.95pt,310.7pt,9pt,309.85pt,9.65pt,309.05pt,10.25pt,308.3pt,10.75pt,309pt,12.65pt,309.8pt,12pt,310.55pt,11.3pt,313.2pt,11.3pt,313.2pt,8.95pt" coordsize="99,74" o:regroupid="5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77" style="position:absolute;z-index:-251616256" points="291.05pt,8.85pt,290.05pt,9.15pt,289.3pt,9.8pt,288.75pt,10.65pt,288.4pt,11.7pt,288.25pt,12.95pt,288.2pt,14.25pt,288.25pt,15.45pt,288.5pt,16.55pt,288.9pt,17.55pt,289.55pt,18.4pt,290.5pt,18.95pt,291.7pt,19.15pt,291.75pt,19.15pt,292.9pt,18.95pt,293.75pt,18.45pt,294.4pt,17.75pt,294.6pt,17.3pt,291.25pt,17.3pt,290.95pt,16.6pt,290.75pt,15.55pt,290.7pt,14.4pt,290.7pt,12.75pt,290.9pt,11.35pt,291.2pt,10.6pt,291.7pt,10.4pt,294.45pt,10.4pt,294.3pt,10.1pt,293.5pt,9.4pt,292.45pt,8.95pt,291.05pt,8.85pt" coordsize="129,206" o:regroupid="5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78" style="position:absolute;z-index:-251618304" points="298.9pt,8.8pt,297.9pt,9.05pt,297.1pt,9.6pt,296.5pt,10.45pt,296.15pt,11.55pt,296.05pt,13pt,296.35pt,14.1pt,296.95pt,14.9pt,297.9pt,15.4pt,299.1pt,15.55pt,300.05pt,15.15pt,300.65pt,14.25pt,303.05pt,14.25pt,303.05pt,13.95pt,299.3pt,13.95pt,298.65pt,13.2pt,298.5pt,12.05pt,298.65pt,11pt,299.6pt,10.25pt,302.3pt,10.25pt,301.55pt,9.5pt,300.45pt,8.95pt,298.9pt,8.8pt" coordsize="140,136" o:regroupid="5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79" style="position:absolute;z-index:-251622400" points="322.15pt,8.95pt,315.75pt,8.95pt,315.75pt,15pt,318.15pt,15pt,318.2pt,14.35pt,318.55pt,14pt,322.3pt,14pt,321.8pt,13.15pt,321.7pt,13.1pt,318.15pt,13.1pt,318.15pt,10.65pt,322.15pt,10.65pt,322.15pt,8.95pt" coordsize="131,121" o:regroupid="5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80" style="position:absolute;z-index:-251625472" points="347.9pt,8.95pt,322.1pt,8.95pt,322.1pt,10.65pt,318.15pt,10.65pt,318.4pt,12.85pt,319.2pt,12.5pt,320.45pt,12.45pt,347.9pt,12.45pt,347.9pt,8.95pt" coordsize="596,79" o:regroupid="5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81" style="position:absolute;z-index:-251634688" points="315.75pt,8.95pt,313.25pt,8.95pt,313.25pt,17.35pt,314.3pt,17.35pt,314.3pt,18.95pt,317.8pt,18.95pt,317.35pt,18.85pt,316.4pt,18.35pt,315.8pt,17.5pt,315.8pt,17.5pt,315.55pt,16.3pt,319.85pt,16.3pt,319.95pt,15.7pt,319.95pt,15pt,315.75pt,15pt,315.75pt,8.95pt" coordsize="134,201" o:regroupid="5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82" style="position:absolute;z-index:-251636736" points="347.95pt,8.8pt,291.75pt,8.8pt,292.85pt,8.9pt,293.7pt,9.35pt,294.35pt,10.05pt,294.8pt,10.95pt,295.1pt,12.05pt,295.25pt,13.35pt,295.3pt,14.3pt,295.3pt,14.8pt,295.15pt,15.85pt,294.85pt,16.85pt,294.3pt,17.75pt,293.55pt,18.45pt,292.45pt,18.95pt,291.05pt,19.05pt,298.65pt,19.05pt,297.65pt,18.9pt,296.75pt,18.35pt,296.25pt,17.5pt,296.05pt,16.55pt,300.4pt,16.55pt,300.55pt,15.65pt,298.55pt,15.65pt,297.65pt,15.45pt,296.95pt,14.9pt,296.45pt,14.05pt,296.15pt,12.9pt,296.1pt,11.55pt,296.1pt,11.3pt,296.45pt,10.4pt,297.1pt,9.75pt,298pt,9.25pt,299.2pt,8.95pt,300.65pt,8.9pt,347.95pt,8.9pt,347.95pt,8.8pt" coordsize="1138,206" o:regroupid="5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83" style="position:absolute;z-index:-251638784" points="347.9pt,8.95pt,300.65pt,8.95pt,301.6pt,9.4pt,302.3pt,10.2pt,302.7pt,11.15pt,302.95pt,12.3pt,303.05pt,13.45pt,303.05pt,14.65pt,302.9pt,15.8pt,302.6pt,16.9pt,302.1pt,17.8pt,301.35pt,18.5pt,300.35pt,19pt,299.1pt,19.15pt,347.9pt,19.15pt,347.9pt,19.1pt,318.45pt,19.1pt,317.8pt,18.95pt,304.15pt,18.95pt,304.15pt,16.6pt,310.45pt,16.6pt,310.1pt,13.9pt,304.15pt,13.9pt,304.15pt,11.5pt,308.35pt,11.5pt,308.35pt,10.7pt,309.15pt,10.2pt,309.95pt,9.6pt,310.8pt,8.95pt,347.9pt,8.95pt,347.9pt,8.95pt" coordsize="977,204" o:regroupid="5" o:allowincell="f" fillcolor="#d8d8d8" stroked="f">
            <v:path arrowok="t"/>
          </v:polyline>
        </w:pict>
      </w:r>
    </w:p>
    <w:p w:rsidR="006D6AF3" w:rsidRPr="00747314" w:rsidRDefault="00143D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143D39">
        <w:rPr>
          <w:noProof/>
        </w:rPr>
        <w:pict>
          <v:polyline id="_x0000_s1284" style="position:absolute;z-index:-251592704" points="480.75pt,2.4pt,480.1pt,2.4pt,479.45pt,2.65pt,479.05pt,3.1pt,482.6pt,3.1pt,481.8pt,2.55pt,480.75pt,2.4pt" coordsize="71,20" o:regroupid="7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85" style="position:absolute;z-index:-251594752" points="483.15pt,4pt,480.7pt,4pt,480.8pt,4.9pt,480.8pt,5.75pt,480.6pt,6.9pt,479.85pt,7.5pt,482.9pt,7.5pt,483.25pt,6.65pt,483.4pt,5.35pt,483.2pt,4.05pt,483.15pt,4pt" coordsize="72,70" o:regroupid="7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86" style="position:absolute;z-index:-251595776" points="479pt,6.35pt,476.45pt,6.85pt,476.85pt,7.9pt,477.6pt,8.6pt,478.6pt,9pt,479.8pt,9.15pt,480.05pt,9.1pt,481.25pt,8.9pt,482.15pt,8.45pt,482.85pt,7.7pt,482.9pt,7.5pt,479.5pt,7.5pt,479.3pt,7.35pt,479.15pt,7.1pt,479.05pt,6.9pt,479pt,6.6pt,479pt,6.35pt" coordsize="130,56" o:regroupid="7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87" style="position:absolute;z-index:-251597824" points="470.7pt,2pt,469.9pt,2.6pt,469.15pt,3.2pt,470.85pt,3.2pt,470.7pt,2pt" coordsize="35,24" o:regroupid="7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88" style="position:absolute;z-index:-251598848" points="459.05pt,2pt,458.25pt,2.6pt,457.5pt,3.2pt,459.2pt,3.2pt,459.05pt,2pt" coordsize="34,24" o:regroupid="7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89" style="position:absolute;z-index:-251599872" points="451.25pt,2pt,450.45pt,2.6pt,449.7pt,3.2pt,451.4pt,3.2pt,451.25pt,2pt" coordsize="34,24" o:regroupid="7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90" style="position:absolute;z-index:-251600896" points="469.15pt,1.55pt,467.45pt,1.55pt,467.45pt,3.9pt,470.9pt,3.9pt,470.85pt,3.2pt,469.1pt,3.2pt,469.15pt,1.55pt" coordsize="70,47" o:regroupid="7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91" style="position:absolute;z-index:-251601920" points="480.7pt,4pt,479.4pt,4pt,479.05pt,4.3pt,479.05pt,4.95pt,480.8pt,4.95pt,480.8pt,4.9pt,480.7pt,4pt" coordsize="36,20" o:regroupid="7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92" style="position:absolute;z-index:-251603968" points="480.75pt,6.35pt,479.05pt,6.35pt,479.05pt,6.6pt,479.1pt,6.9pt,479.2pt,7.1pt,479.35pt,7.35pt,479.55pt,7.5pt,479.9pt,7.5pt,480.65pt,6.9pt,480.75pt,6.35pt" coordsize="34,23" o:regroupid="7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93" style="position:absolute;z-index:-251606016" points="471.25pt,6.6pt,467.45pt,6.6pt,467.45pt,8.95pt,470.1pt,8.95pt,470.1pt,7.3pt,471.35pt,7.3pt,471.25pt,6.6pt" coordsize="79,48" o:regroupid="7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94" style="position:absolute;z-index:-251608064" points="508.8pt,2.45pt,481.35pt,2.45pt,482.2pt,2.8pt,482.85pt,3.5pt,483.25pt,4.6pt,483.4pt,6.1pt,483.15pt,7.15pt,482.6pt,8pt,481.8pt,8.6pt,480.7pt,9pt,479.35pt,9.1pt,508.8pt,9.1pt,508.8pt,2.45pt" coordsize="589,133" o:regroupid="7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95" style="position:absolute;z-index:-251615232" points="294.5pt,.4pt,291.75pt,.4pt,292.1pt,.5pt,292.5pt,1.05pt,292.7pt,2.15pt,292.8pt,4pt,292.75pt,5.15pt,292.55pt,6.25pt,292.1pt,7.05pt,291.3pt,7.3pt,294.6pt,7.3pt,294.85pt,6.75pt,295.1pt,5.6pt,295.25pt,4.4pt,295.3pt,3.1pt,295.15pt,2pt,294.85pt,.95pt,294.5pt,.4pt" coordsize="80,138" o:regroupid="5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96" style="position:absolute;z-index:-251617280" points="302.25pt,.3pt,299.6pt,.3pt,299.85pt,.3pt,300.35pt,1pt,300.55pt,2.35pt,300.25pt,3.45pt,299.3pt,3.95pt,303.05pt,3.95pt,303.05pt,3.45pt,303.05pt,3.2pt,303pt,2.25pt,302.75pt,1.25pt,302.3pt,.3pt,302.25pt,.3pt" coordsize="76,74" o:regroupid="5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97" style="position:absolute;z-index:-251619328" points="303.05pt,4.3pt,300.65pt,4.3pt,300.6pt,5pt,300.45pt,6.25pt,300.1pt,7.2pt,299.35pt,7.6pt,302.15pt,7.6pt,302.5pt,6.9pt,302.85pt,5.85pt,303.05pt,4.6pt,303.05pt,4.3pt" coordsize="74,66" o:regroupid="5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98" style="position:absolute;z-index:-251620352" points="298.55pt,6.55pt,296.05pt,6.55pt,296.2pt,7.55pt,296.75pt,8.35pt,297.65pt,8.9pt,299.1pt,9.15pt,299.2pt,9.15pt,300.4pt,8.95pt,301.3pt,8.5pt,302pt,7.8pt,302.15pt,7.6pt,299pt,7.6pt,298.85pt,7.45pt,298.7pt,7.25pt,298.6pt,7.05pt,298.55pt,6.75pt,298.55pt,6.55pt" coordsize="122,52" o:regroupid="5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299" style="position:absolute;z-index:-251621376" points="319.85pt,2.4pt,319.2pt,2.4pt,318.55pt,2.65pt,318.15pt,3.1pt,321.7pt,3.1pt,320.9pt,2.55pt,319.85pt,2.4pt" coordsize="72,20" o:regroupid="5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300" style="position:absolute;z-index:-251623424" points="322.3pt,4pt,319.85pt,4pt,319.95pt,4.9pt,319.95pt,5.75pt,319.75pt,6.9pt,319pt,7.5pt,322.05pt,7.5pt,322.4pt,6.65pt,322.55pt,5.35pt,322.35pt,4.05pt,322.3pt,4pt" coordsize="71,70" o:regroupid="5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301" style="position:absolute;z-index:-251624448" points="318.15pt,6.35pt,315.6pt,6.85pt,316pt,7.9pt,316.75pt,8.6pt,317.75pt,9pt,318.95pt,9.15pt,319.2pt,9.1pt,320.4pt,8.9pt,321.3pt,8.45pt,322pt,7.7pt,322.05pt,7.5pt,318.65pt,7.5pt,318.45pt,7.35pt,318.3pt,7.1pt,318.2pt,6.9pt,318.15pt,6.6pt,318.15pt,6.35pt" coordsize="130,56" o:regroupid="5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302" style="position:absolute;z-index:-251626496" points="309.85pt,2pt,309.05pt,2.6pt,308.3pt,3.2pt,310pt,3.2pt,309.85pt,2pt" coordsize="34,24" o:regroupid="5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303" style="position:absolute;z-index:-251627520" points="308.3pt,1.55pt,306.6pt,1.55pt,306.6pt,3.9pt,310.05pt,3.9pt,310pt,3.2pt,308.25pt,3.2pt,308.3pt,1.55pt" coordsize="70,47" o:regroupid="5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304" style="position:absolute;z-index:-251628544" points="299.25pt,.35pt,298.6pt,1.2pt,298.5pt,2.2pt,298.65pt,3.35pt,299.45pt,4pt,299.9pt,3.85pt,300.45pt,3pt,300.55pt,1.8pt,300.25pt,.75pt,299.25pt,.35pt" coordsize="41,73" o:regroupid="5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305" style="position:absolute;z-index:-251629568" points="319.8pt,4pt,318.5pt,4pt,318.15pt,4.3pt,318.15pt,4.95pt,319.9pt,4.95pt,319.9pt,4.85pt,319.8pt,4pt" coordsize="36,20" o:regroupid="5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306" style="position:absolute;z-index:-251630592" points="300.65pt,4.3pt,300.4pt,4.75pt,299.65pt,5.4pt,298.55pt,5.65pt,300.55pt,5.65pt,300.6pt,5.5pt,300.65pt,4.3pt" coordsize="42,27" o:regroupid="5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307" style="position:absolute;z-index:-251631616" points="319.85pt,6.35pt,318.15pt,6.35pt,318.15pt,6.6pt,318.2pt,6.85pt,318.2pt,6.9pt,318.3pt,7.1pt,318.45pt,7.35pt,318.65pt,7.5pt,319pt,7.5pt,319.75pt,6.9pt,319.85pt,6.35pt" coordsize="34,23" o:regroupid="5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308" style="position:absolute;z-index:-251632640" points="291.5pt,.45pt,291.15pt,.75pt,290.9pt,1.55pt,290.75pt,2.8pt,290.75pt,3pt,290.75pt,4.25pt,290.75pt,4.9pt,290.85pt,6.1pt,291.15pt,7.1pt,291.75pt,7.5pt,291.8pt,7.5pt,292.25pt,7.2pt,292.55pt,6.5pt,292.7pt,5.4pt,292.75pt,4.35pt,292.75pt,2.5pt,292.55pt,1.3pt,292.15pt,.6pt,291.5pt,.45pt" coordsize="40,141" o:regroupid="5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309" style="position:absolute;z-index:-251633664" points="300.4pt,6.55pt,298.6pt,6.55pt,298.6pt,6.75pt,298.6pt,7.05pt,298.75pt,7.25pt,298.85pt,7.45pt,299.05pt,7.6pt,299.85pt,7.45pt,300.35pt,6.7pt,300.4pt,6.55pt" coordsize="36,21" o:regroupid="5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310" style="position:absolute;z-index:-251635712" points="310.4pt,6.6pt,306.6pt,6.6pt,306.6pt,8.95pt,309.25pt,8.95pt,309.25pt,7.3pt,310.5pt,7.3pt,310.4pt,6.6pt" coordsize="79,48" o:regroupid="5" o:allowincell="f" fillcolor="#d8d8d8" stroked="f">
            <v:path arrowok="t"/>
          </v:polyline>
        </w:pict>
      </w:r>
      <w:r w:rsidRPr="00143D39">
        <w:rPr>
          <w:noProof/>
        </w:rPr>
        <w:pict>
          <v:polyline id="_x0000_s1311" style="position:absolute;z-index:-251637760" points="347.95pt,2.45pt,320.5pt,2.45pt,321.35pt,2.8pt,322pt,3.5pt,322.4pt,4.6pt,322.5pt,5.95pt,322.55pt,6.1pt,322.3pt,7.15pt,321.75pt,8pt,320.95pt,8.6pt,319.85pt,9pt,318.5pt,9.1pt,347.95pt,9.1pt,347.95pt,2.45pt" coordsize="589,133" o:regroupid="5" o:allowincell="f" fillcolor="#d8d8d8" stroked="f">
            <v:path arrowok="t"/>
          </v:polyline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before="12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143D39">
        <w:rPr>
          <w:noProof/>
        </w:rPr>
        <w:pict>
          <v:group id="_x0000_s1312" style="position:absolute;margin-left:0;margin-top:-145.75pt;width:447.65pt;height:53.2pt;z-index:251749376" coordsize="8953,1064">
            <v:shape id="_x0000_s1313" type="#_x0000_t75" style="position:absolute;width:8953;height:1064;mso-position-horizontal-relative:margin">
              <v:imagedata r:id="rId20" o:title=""/>
            </v:shape>
            <v:shape id="_x0000_s1314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</w:p>
    <w:p w:rsidR="006D6AF3" w:rsidRPr="00747314" w:rsidRDefault="00143D39">
      <w:pPr>
        <w:widowControl w:val="0"/>
        <w:tabs>
          <w:tab w:val="left" w:pos="6020"/>
          <w:tab w:val="left" w:pos="9240"/>
        </w:tabs>
        <w:autoSpaceDE w:val="0"/>
        <w:autoSpaceDN w:val="0"/>
        <w:adjustRightInd w:val="0"/>
        <w:spacing w:before="32" w:after="0" w:line="228" w:lineRule="exact"/>
        <w:ind w:left="2805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143D39">
        <w:rPr>
          <w:noProof/>
        </w:rPr>
        <w:pict>
          <v:shape id="_x0000_s1315" style="position:absolute;left:0;text-align:left;margin-left:134.9pt;margin-top:-2.3pt;width:19.3pt;height:19.3pt;z-index:-251737088;mso-position-horizontal-relative:page;mso-position-vertical-relative:text" coordsize="386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 w:rsidRPr="00143D39">
        <w:rPr>
          <w:noProof/>
        </w:rPr>
        <w:pict>
          <v:shape id="_x0000_s1316" style="position:absolute;left:0;text-align:left;margin-left:456.65pt;margin-top:-2.3pt;width:19.25pt;height:19.3pt;z-index:-251736064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 w:rsidRPr="00143D39">
        <w:rPr>
          <w:noProof/>
        </w:rPr>
        <w:pict>
          <v:shape id="_x0000_s1317" style="position:absolute;left:0;text-align:left;margin-left:295.8pt;margin-top:-2.3pt;width:19.25pt;height:19.3pt;z-index:-251735040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="006D6AF3" w:rsidRPr="00747314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color w:val="000000"/>
          <w:sz w:val="11"/>
          <w:szCs w:val="11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30"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5.  </w:t>
      </w:r>
      <w:r w:rsidRPr="00747314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</w:t>
      </w:r>
      <w:r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pacing w:val="-22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will</w:t>
      </w:r>
      <w:r w:rsidRPr="00747314">
        <w:rPr>
          <w:rFonts w:ascii="Arial" w:hAnsi="Arial" w:cs="Arial"/>
          <w:color w:val="2A2A29"/>
          <w:spacing w:val="36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P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er</w:t>
      </w:r>
      <w:r w:rsidRPr="00747314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el</w:t>
      </w:r>
      <w:r w:rsidRPr="00747314">
        <w:rPr>
          <w:rFonts w:ascii="Arial" w:hAnsi="Arial" w:cs="Arial"/>
          <w:color w:val="2A2A29"/>
          <w:spacing w:val="18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London?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143D39">
        <w:rPr>
          <w:noProof/>
        </w:rPr>
        <w:pict>
          <v:shape id="_x0000_s1318" style="position:absolute;margin-left:78.45pt;margin-top:7.5pt;width:132.2pt;height:98.2pt;z-index:-251576320" coordsize="2644,1964" o:regroupid="10" o:allowincell="f" path="m226,l186,,152,,121,1,95,3,73,6,55,11,40,18,28,28,19,40,12,54,7,73,3,95,1,120,,150r,35l,225,,1737r,40l,1812r1,30l3,1868r3,22l11,1908r7,15l28,1935r12,10l55,1952r18,5l95,1960r25,2l150,1963r35,1l225,1964r2192,l2457,1964r35,-1l2522,1962r26,-2l2570,1957r18,-5l2604,1945r12,-9l2625,1924r7,-15l2637,1891r3,-22l2643,1843r1,-30l2644,1778r,-40l2644,226r,-40l2644,152r-1,-31l2641,95r-4,-22l2632,55r-7,-15l2616,28r-12,-9l2589,12,2571,7,2549,3,2523,1,2493,r-35,l2419,,226,xe" filled="f" strokecolor="#b3b3b3" strokeweight="1pt">
            <v:path arrowok="t"/>
          </v:shape>
        </w:pict>
      </w:r>
      <w:r w:rsidRPr="00143D39">
        <w:rPr>
          <w:noProof/>
        </w:rPr>
        <w:pict>
          <v:rect id="_x0000_s1319" style="position:absolute;margin-left:78.45pt;margin-top:7.45pt;width:132pt;height:98pt;z-index:-251577344;mso-position-horizontal-relative:page" o:regroupid="10" o:allowincell="f" filled="f" stroked="f">
            <v:textbox inset="0,0,0,0">
              <w:txbxContent>
                <w:p w:rsidR="00143D39" w:rsidRDefault="00143D39">
                  <w:pPr>
                    <w:spacing w:after="0" w:line="19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8" type="#_x0000_t75" style="width:132.1pt;height:98.9pt">
                        <v:imagedata r:id="rId21" o:title=""/>
                      </v:shape>
                    </w:pict>
                  </w: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Pr="00143D39">
        <w:rPr>
          <w:noProof/>
        </w:rPr>
        <w:pict>
          <v:polyline id="_x0000_s1320" style="position:absolute;z-index:-251578368" points="89.75pt,7.5pt,86.05pt,7.5pt,84.5pt,7.55pt,83.2pt,7.65pt,82.1pt,7.8pt,81.2pt,8.05pt,80.45pt,8.4pt,79.85pt,8.9pt,79.4pt,9.5pt,79.05pt,10.2pt,78.75pt,11.15pt,78.6pt,12.25pt,78.5pt,13.5pt,78.45pt,15pt,78.45pt,16.75pt,78.45pt,96.4pt,78.45pt,98.1pt,78.5pt,99.6pt,78.6pt,100.9pt,78.75pt,102pt,79pt,102.9pt,79.35pt,103.65pt,79.85pt,104.25pt,80.45pt,104.75pt,81.15pt,105.1pt,82.1pt,105.35pt,83.15pt,105.5pt,84.45pt,105.6pt,85.95pt,105.65pt,87.7pt,105.7pt,201.3pt,105.7pt,203.05pt,105.65pt,204.55pt,105.6pt,205.85pt,105.5pt,206.95pt,105.35pt,207.85pt,105.1pt,208.6pt,104.75pt,209.2pt,104.3pt,209.7pt,103.7pt,210.05pt,102.95pt,210.3pt,102.05pt,210.45pt,100.95pt,210.55pt,99.65pt,210.65pt,98.15pt,210.65pt,96.4pt,210.65pt,16.75pt,210.65pt,15.1pt,210.6pt,13.55pt,210.45pt,12.25pt,210.3pt,11.15pt,210.05pt,10.25pt,209.7pt,9.5pt,209.25pt,8.9pt,208.65pt,8.45pt,207.9pt,8.1pt,207pt,7.85pt,205.9pt,7.65pt,204.6pt,7.55pt,203.1pt,7.5pt,201.35pt,7.5pt,89.75pt,7.5pt" coordsize="2644,1964" o:regroupid="10" o:allowincell="f" stroked="f">
            <v:path arrowok="t"/>
          </v:polyline>
        </w:pict>
      </w:r>
      <w:r w:rsidRPr="00143D39">
        <w:rPr>
          <w:noProof/>
        </w:rPr>
        <w:pict>
          <v:shape id="_x0000_s1321" style="position:absolute;margin-left:239.3pt;margin-top:7.5pt;width:132.2pt;height:98.2pt;z-index:-251580416" coordsize="2644,1964" o:regroupid="9" o:allowincell="f" path="m226,l186,,152,,121,1,95,3,73,6,55,11,40,18,28,28,19,40,12,54,7,73,3,95,1,120,,150r,35l,225,,1737r,40l,1812r1,30l3,1868r3,22l11,1908r7,15l28,1935r12,10l55,1952r18,5l95,1960r25,2l150,1963r35,1l225,1964r2192,l2457,1964r35,-1l2522,1962r26,-2l2570,1957r18,-5l2604,1945r12,-9l2625,1924r7,-15l2637,1891r3,-22l2643,1843r1,-30l2644,1778r,-40l2644,226r,-40l2644,152r-1,-31l2641,95r-4,-22l2632,55r-7,-15l2616,28r-12,-9l2589,12,2571,7,2549,3,2523,1,2493,r-35,l2419,,226,xe" filled="f" strokecolor="#b3b3b3" strokeweight="1pt">
            <v:path arrowok="t"/>
          </v:shape>
        </w:pict>
      </w:r>
      <w:r w:rsidRPr="00143D39">
        <w:rPr>
          <w:noProof/>
        </w:rPr>
        <w:pict>
          <v:rect id="_x0000_s1322" style="position:absolute;margin-left:239.3pt;margin-top:7.45pt;width:132pt;height:98pt;z-index:-251581440;mso-position-horizontal-relative:page" o:regroupid="9" o:allowincell="f" filled="f" stroked="f">
            <v:textbox inset="0,0,0,0">
              <w:txbxContent>
                <w:p w:rsidR="00143D39" w:rsidRDefault="00143D39">
                  <w:pPr>
                    <w:spacing w:after="0" w:line="19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0" type="#_x0000_t75" style="width:132.1pt;height:98.9pt">
                        <v:imagedata r:id="rId22" o:title=""/>
                      </v:shape>
                    </w:pict>
                  </w: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Pr="00143D39">
        <w:rPr>
          <w:noProof/>
        </w:rPr>
        <w:pict>
          <v:polyline id="_x0000_s1323" style="position:absolute;z-index:-251582464" points="250.6pt,7.5pt,246.9pt,7.5pt,245.35pt,7.55pt,244.05pt,7.65pt,242.95pt,7.8pt,242.05pt,8.05pt,241.3pt,8.4pt,240.7pt,8.9pt,240.25pt,9.5pt,239.9pt,10.2pt,239.6pt,11.15pt,239.45pt,12.25pt,239.35pt,13.5pt,239.3pt,15pt,239.3pt,16.75pt,239.3pt,96.4pt,239.3pt,98.1pt,239.35pt,99.6pt,239.45pt,100.9pt,239.6pt,102pt,239.85pt,102.9pt,240.2pt,103.65pt,240.7pt,104.25pt,241.3pt,104.75pt,242pt,105.1pt,242.95pt,105.35pt,244pt,105.5pt,245.3pt,105.6pt,246.8pt,105.65pt,248.55pt,105.7pt,362.15pt,105.7pt,363.9pt,105.65pt,365.4pt,105.6pt,366.7pt,105.5pt,367.8pt,105.35pt,368.7pt,105.1pt,369.45pt,104.75pt,370.05pt,104.3pt,370.55pt,103.7pt,370.9pt,102.95pt,371.15pt,102.05pt,371.3pt,100.95pt,371.4pt,99.65pt,371.5pt,98.15pt,371.5pt,96.4pt,371.5pt,16.75pt,371.5pt,15.1pt,371.45pt,13.55pt,371.3pt,12.25pt,371.15pt,11.15pt,370.9pt,10.25pt,370.55pt,9.5pt,370.1pt,8.9pt,369.5pt,8.45pt,368.75pt,8.1pt,367.85pt,7.85pt,366.75pt,7.65pt,365.45pt,7.55pt,363.95pt,7.5pt,362.2pt,7.5pt,250.6pt,7.5pt" coordsize="2644,1964" o:regroupid="9" o:allowincell="f" stroked="f">
            <v:path arrowok="t"/>
          </v:polyline>
        </w:pict>
      </w:r>
      <w:r w:rsidRPr="00143D39">
        <w:rPr>
          <w:noProof/>
        </w:rPr>
        <w:pict>
          <v:shape id="_x0000_s1324" style="position:absolute;margin-left:400.15pt;margin-top:7.5pt;width:132.25pt;height:98.2pt;z-index:-251584512" coordsize="2645,1964" o:regroupid="8" o:allowincell="f" path="m226,l186,,152,,121,1,95,3,73,6,55,11,40,18,28,28,19,40,12,54,7,73,3,95,1,120,,150r,35l,225,,1737r,40l,1812r1,30l3,1868r3,22l11,1908r7,15l28,1935r12,10l55,1952r18,5l95,1960r25,2l150,1963r35,1l225,1964r2192,l2457,1964r35,-1l2522,1962r26,-2l2570,1957r18,-5l2604,1945r12,-9l2625,1924r7,-15l2637,1891r3,-22l2643,1843r1,-30l2644,1778r,-40l2644,226r,-40l2644,152r-1,-31l2641,95r-4,-22l2632,55r-7,-15l2616,28r-12,-9l2589,12,2571,7,2549,3,2523,1,2493,r-35,l2419,,226,xe" filled="f" strokecolor="#b3b3b3" strokeweight="1pt">
            <v:path arrowok="t"/>
          </v:shape>
        </w:pict>
      </w:r>
      <w:r w:rsidRPr="00143D39">
        <w:rPr>
          <w:noProof/>
        </w:rPr>
        <w:pict>
          <v:polyline id="_x0000_s1325" style="position:absolute;z-index:-251586560" points="411.45pt,7.5pt,407.75pt,7.5pt,406.2pt,7.55pt,404.9pt,7.65pt,403.8pt,7.8pt,402.9pt,8.05pt,402.15pt,8.4pt,401.55pt,8.9pt,401.1pt,9.5pt,400.75pt,10.2pt,400.45pt,11.15pt,400.3pt,12.25pt,400.2pt,13.5pt,400.15pt,15pt,400.15pt,16.75pt,400.15pt,96.4pt,400.15pt,98.1pt,400.2pt,99.6pt,400.3pt,100.9pt,400.45pt,102pt,400.7pt,102.9pt,401.05pt,103.65pt,401.55pt,104.25pt,402.15pt,104.75pt,402.85pt,105.1pt,403.8pt,105.35pt,404.85pt,105.5pt,406.15pt,105.6pt,407.65pt,105.65pt,409.4pt,105.7pt,523pt,105.7pt,524.75pt,105.65pt,526.25pt,105.6pt,527.55pt,105.5pt,528.65pt,105.35pt,529.55pt,105.1pt,530.3pt,104.75pt,530.9pt,104.3pt,531.4pt,103.7pt,531.75pt,102.95pt,532pt,102.05pt,532.15pt,100.95pt,532.25pt,99.65pt,532.35pt,98.15pt,532.35pt,96.4pt,532.35pt,16.75pt,532.35pt,15.1pt,532.3pt,13.55pt,532.15pt,12.25pt,532pt,11.15pt,531.75pt,10.25pt,531.4pt,9.5pt,530.95pt,8.9pt,530.35pt,8.45pt,529.6pt,8.1pt,528.7pt,7.85pt,527.6pt,7.65pt,526.3pt,7.55pt,524.8pt,7.5pt,523.05pt,7.5pt,411.45pt,7.5pt" coordsize="2645,1964" o:regroupid="8" o:allowincell="f" stroked="f">
            <v:path arrowok="t"/>
          </v:polyline>
        </w:pict>
      </w:r>
    </w:p>
    <w:p w:rsidR="006D6AF3" w:rsidRPr="00747314" w:rsidRDefault="00143D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143D39">
        <w:rPr>
          <w:noProof/>
        </w:rPr>
        <w:pict>
          <v:rect id="_x0000_s1326" style="position:absolute;margin-left:402.5pt;margin-top:4.7pt;width:130pt;height:88pt;z-index:-251585536;mso-position-horizontal-relative:page" o:regroupid="8" o:allowincell="f" filled="f" stroked="f">
            <v:textbox inset="0,0,0,0">
              <w:txbxContent>
                <w:p w:rsidR="00143D39" w:rsidRDefault="00143D39">
                  <w:pPr>
                    <w:spacing w:after="0" w:line="17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2" type="#_x0000_t75" style="width:129.6pt;height:88.9pt">
                        <v:imagedata r:id="rId23" o:title=""/>
                      </v:shape>
                    </w:pict>
                  </w: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before="8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  <w:r w:rsidRPr="00143D39">
        <w:rPr>
          <w:noProof/>
        </w:rPr>
        <w:pict>
          <v:shape id="_x0000_s1327" style="position:absolute;margin-left:134.8pt;margin-top:12.1pt;width:19.45pt;height:19.3pt;z-index:-251579392" coordsize="389,386" o:regroupid="10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<v:path arrowok="t"/>
          </v:shape>
        </w:pict>
      </w:r>
      <w:r w:rsidRPr="00143D39">
        <w:rPr>
          <w:noProof/>
        </w:rPr>
        <w:pict>
          <v:shape id="_x0000_s1328" style="position:absolute;margin-left:295.65pt;margin-top:12.1pt;width:19.45pt;height:19.3pt;z-index:-251583488" coordsize="389,386" o:regroupid="9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<v:path arrowok="t"/>
          </v:shape>
        </w:pict>
      </w:r>
      <w:r w:rsidRPr="00143D39">
        <w:rPr>
          <w:noProof/>
        </w:rPr>
        <w:pict>
          <v:shape id="_x0000_s1329" style="position:absolute;margin-left:456.5pt;margin-top:12.1pt;width:19.5pt;height:19.3pt;z-index:-251587584" coordsize="390,386" o:regroupid="8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<v:path arrowok="t"/>
          </v:shape>
        </w:pict>
      </w:r>
    </w:p>
    <w:p w:rsidR="006D6AF3" w:rsidRPr="00747314" w:rsidRDefault="00143D39">
      <w:pPr>
        <w:widowControl w:val="0"/>
        <w:tabs>
          <w:tab w:val="left" w:pos="6020"/>
          <w:tab w:val="left" w:pos="9240"/>
        </w:tabs>
        <w:autoSpaceDE w:val="0"/>
        <w:autoSpaceDN w:val="0"/>
        <w:adjustRightInd w:val="0"/>
        <w:spacing w:before="32" w:after="0" w:line="228" w:lineRule="exact"/>
        <w:ind w:left="2804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143D39">
        <w:rPr>
          <w:noProof/>
        </w:rPr>
        <w:pict>
          <v:shape id="_x0000_s1330" type="#_x0000_t202" style="position:absolute;left:0;text-align:left;margin-left:393.4pt;margin-top:-113.7pt;width:145.95pt;height:111.85pt;z-index:-251740160;mso-position-horizontal-relative:page" o:allowincell="f" filled="f" stroked="f">
            <v:textbox inset="0,0,0,0">
              <w:txbxContent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20" w:lineRule="exact"/>
                    <w:rPr>
                      <w:rFonts w:ascii="Times New Roman" w:hAnsi="Times New Roman"/>
                    </w:rPr>
                  </w:pP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20"/>
                    <w:jc w:val="right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before="15" w:after="0" w:line="220" w:lineRule="exact"/>
                    <w:rPr>
                      <w:rFonts w:ascii="Arial" w:hAnsi="Arial" w:cs="Arial"/>
                      <w:color w:val="000000"/>
                    </w:rPr>
                  </w:pP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before="94" w:after="0" w:line="92" w:lineRule="exact"/>
                    <w:ind w:left="2802" w:right="-20"/>
                    <w:jc w:val="right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xbxContent>
            </v:textbox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="006D6AF3" w:rsidRPr="00747314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Times New Roman" w:hAnsi="Times New Roman"/>
          <w:color w:val="000000"/>
          <w:sz w:val="18"/>
          <w:szCs w:val="18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before="21"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43D39">
        <w:rPr>
          <w:noProof/>
        </w:rPr>
        <w:pict>
          <v:rect id="_x0000_s1331" style="position:absolute;left:0;text-align:left;margin-left:159.05pt;margin-top:4.6pt;width:55.15pt;height:13pt;z-index:-251738112;mso-position-horizontal-relative:page" o:allowincell="f" fillcolor="#dadada" stroked="f">
            <v:path arrowok="t"/>
            <w10:wrap anchorx="page"/>
          </v:rect>
        </w:pict>
      </w:r>
      <w:r w:rsidR="006D6AF3" w:rsidRPr="0074731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6D6AF3" w:rsidRPr="00747314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6D6AF3" w:rsidRPr="00747314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6D6AF3" w:rsidRPr="00747314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6D6AF3" w:rsidRPr="0074731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="006D6AF3" w:rsidRPr="00747314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guide</w:t>
      </w:r>
      <w:r w:rsidR="006D6AF3"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alking</w:t>
      </w:r>
      <w:r w:rsidR="006D6AF3" w:rsidRPr="00747314">
        <w:rPr>
          <w:rFonts w:ascii="Arial" w:hAnsi="Arial" w:cs="Arial"/>
          <w:color w:val="2A2A29"/>
          <w:spacing w:val="4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="006D6AF3" w:rsidRPr="00747314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="006D6AF3"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ouri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ts</w:t>
      </w:r>
      <w:r w:rsidR="006D6AF3" w:rsidRPr="00747314">
        <w:rPr>
          <w:rFonts w:ascii="Arial" w:hAnsi="Arial" w:cs="Arial"/>
          <w:color w:val="2A2A29"/>
          <w:spacing w:val="5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6D6AF3"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Opor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o,</w:t>
      </w:r>
      <w:r w:rsidR="006D6AF3" w:rsidRPr="0074731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6D6AF3" w:rsidRPr="0074731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P</w:t>
      </w:r>
      <w:r w:rsidR="006D6AF3" w:rsidRPr="00747314">
        <w:rPr>
          <w:rFonts w:ascii="Arial" w:hAnsi="Arial" w:cs="Arial"/>
          <w:color w:val="2A2A29"/>
          <w:w w:val="104"/>
          <w:sz w:val="24"/>
          <w:szCs w:val="24"/>
          <w:lang w:val="en-US"/>
        </w:rPr>
        <w:t>ortugal.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4" w:after="0" w:line="270" w:lineRule="exact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Li</w:t>
      </w:r>
      <w:r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en</w:t>
      </w:r>
      <w:r w:rsidRPr="00747314">
        <w:rPr>
          <w:rFonts w:ascii="Arial" w:hAnsi="Arial" w:cs="Arial"/>
          <w:color w:val="2A2A29"/>
          <w:spacing w:val="16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and</w:t>
      </w:r>
      <w:r w:rsidRPr="00747314">
        <w:rPr>
          <w:rFonts w:ascii="Arial" w:hAnsi="Arial" w:cs="Arial"/>
          <w:color w:val="2A2A29"/>
          <w:spacing w:val="-17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omp</w:t>
      </w:r>
      <w:r w:rsidRPr="00747314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18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w w:val="123"/>
          <w:position w:val="-1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w w:val="104"/>
          <w:position w:val="-1"/>
          <w:sz w:val="24"/>
          <w:szCs w:val="24"/>
          <w:lang w:val="en-US"/>
        </w:rPr>
        <w:t>ab</w:t>
      </w:r>
      <w:r w:rsidRPr="00747314">
        <w:rPr>
          <w:rFonts w:ascii="Arial" w:hAnsi="Arial" w:cs="Arial"/>
          <w:color w:val="2A2A29"/>
          <w:spacing w:val="-6"/>
          <w:w w:val="104"/>
          <w:position w:val="-1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e.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before="8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noProof/>
          <w:color w:val="000000"/>
          <w:sz w:val="24"/>
          <w:szCs w:val="24"/>
        </w:rPr>
        <w:pict>
          <v:polyline id="_x0000_s1344" style="position:absolute;z-index:-251547648" points="532.65pt,9.95pt,532.65pt,190.85pt" coordsize="20,3618" o:regroupid="1" o:allowincell="f" filled="f" strokecolor="#9e9e9e" strokeweight=".5pt">
            <v:path arrowok="t"/>
          </v:polyline>
        </w:pict>
      </w:r>
      <w:r>
        <w:rPr>
          <w:rFonts w:ascii="Arial" w:hAnsi="Arial" w:cs="Arial"/>
          <w:noProof/>
          <w:color w:val="000000"/>
          <w:sz w:val="24"/>
          <w:szCs w:val="24"/>
        </w:rPr>
        <w:pict>
          <v:polyline id="_x0000_s1343" style="position:absolute;z-index:-251548672" points="78.2pt,9.95pt,78.2pt,190.85pt" coordsize="20,3618" o:regroupid="1" o:allowincell="f" filled="f" strokecolor="#9e9e9e" strokeweight=".5pt">
            <v:path arrowok="t"/>
          </v:polyline>
        </w:pict>
      </w:r>
      <w:r>
        <w:rPr>
          <w:rFonts w:ascii="Arial" w:hAnsi="Arial" w:cs="Arial"/>
          <w:noProof/>
          <w:color w:val="000000"/>
          <w:sz w:val="24"/>
          <w:szCs w:val="24"/>
        </w:rPr>
        <w:pict>
          <v:polyline id="_x0000_s1342" style="position:absolute;z-index:-251549696" points="77.95pt,9.7pt,532.9pt,9.7pt" coordsize="9099,20" o:regroupid="1" o:allowincell="f" filled="f" strokecolor="#9e9e9e" strokeweight=".5pt">
            <v:path arrowok="t"/>
          </v:polyline>
        </w:pict>
      </w:r>
      <w:r>
        <w:rPr>
          <w:rFonts w:ascii="Arial" w:hAnsi="Arial" w:cs="Arial"/>
          <w:noProof/>
          <w:color w:val="000000"/>
          <w:sz w:val="24"/>
          <w:szCs w:val="24"/>
        </w:rPr>
        <w:pict>
          <v:polyline id="_x0000_s1337" style="position:absolute;z-index:-251554816" points="532.65pt,9.7pt,78.2pt,9.7pt,78.2pt,168.4pt,183.05pt,168.4pt,183.05pt,32.35pt,532.65pt,32.35pt,532.65pt,9.7pt" coordsize="9089,3175" o:regroupid="1" o:allowincell="f" stroked="f">
            <v:path arrowok="t"/>
          </v:polyline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8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  <w:sectPr w:rsidR="006D6AF3" w:rsidRPr="00747314">
          <w:footerReference w:type="even" r:id="rId24"/>
          <w:footerReference w:type="default" r:id="rId25"/>
          <w:pgSz w:w="11920" w:h="16840"/>
          <w:pgMar w:top="1060" w:right="1140" w:bottom="280" w:left="0" w:header="172" w:footer="0" w:gutter="0"/>
          <w:cols w:space="720" w:equalWidth="0">
            <w:col w:w="10780"/>
          </w:cols>
          <w:noEndnote/>
        </w:sect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rFonts w:ascii="Arial" w:hAnsi="Arial" w:cs="Arial"/>
          <w:noProof/>
          <w:color w:val="000000"/>
          <w:sz w:val="28"/>
          <w:szCs w:val="28"/>
        </w:rPr>
        <w:pict>
          <v:polyline id="_x0000_s1346" style="position:absolute;z-index:-251545600" points="183.05pt,10.2pt,183.05pt,168.4pt" coordsize="20,3165" o:regroupid="1" o:allowincell="f" filled="f" strokecolor="#9e9e9e" strokeweight=".5pt">
            <v:path arrowok="t"/>
          </v:polyline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polyline id="_x0000_s1345" style="position:absolute;z-index:-251546624" points="77.95pt,9.95pt,532.9pt,9.95pt" coordsize="9099,20" o:regroupid="1" o:allowincell="f" filled="f" strokecolor="#9e9e9e" strokeweight=".5pt">
            <v:path arrowok="t"/>
          </v:polyline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rect id="_x0000_s1339" style="position:absolute;margin-left:183.05pt;margin-top:9.95pt;width:349.55pt;height:136.05pt;z-index:-251552768" o:regroupid="1" o:allowincell="f" stroked="f">
            <v:path arrowok="t"/>
          </v:rect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polyline id="_x0000_s1338" style="position:absolute;z-index:-251553792" points="183.05pt,9.95pt,183.05pt,168.65pt" coordsize="20,3175" o:regroupid="1" o:allowincell="f" filled="f" strokecolor="white" strokeweight=".03561mm">
            <v:path arrowok="t"/>
          </v:polyline>
        </w:pict>
      </w:r>
    </w:p>
    <w:p w:rsidR="006D6AF3" w:rsidRPr="00747314" w:rsidRDefault="006D6AF3">
      <w:pPr>
        <w:widowControl w:val="0"/>
        <w:tabs>
          <w:tab w:val="left" w:pos="3760"/>
        </w:tabs>
        <w:autoSpaceDE w:val="0"/>
        <w:autoSpaceDN w:val="0"/>
        <w:adjustRightInd w:val="0"/>
        <w:spacing w:after="0" w:line="258" w:lineRule="exact"/>
        <w:ind w:left="1677" w:right="-74"/>
        <w:rPr>
          <w:rFonts w:ascii="Arial" w:hAnsi="Arial" w:cs="Arial"/>
          <w:color w:val="000000"/>
          <w:sz w:val="23"/>
          <w:szCs w:val="23"/>
          <w:lang w:val="en-US"/>
        </w:rPr>
      </w:pPr>
      <w:r w:rsidRPr="00747314">
        <w:rPr>
          <w:rFonts w:ascii="Arial" w:hAnsi="Arial" w:cs="Arial"/>
          <w:color w:val="2A2A29"/>
          <w:w w:val="96"/>
          <w:position w:val="-1"/>
          <w:sz w:val="23"/>
          <w:szCs w:val="23"/>
          <w:lang w:val="en-US"/>
        </w:rPr>
        <w:t>Guide</w:t>
      </w:r>
      <w:r w:rsidRPr="00747314">
        <w:rPr>
          <w:rFonts w:ascii="Arial" w:hAnsi="Arial" w:cs="Arial"/>
          <w:color w:val="2A2A29"/>
          <w:spacing w:val="-13"/>
          <w:w w:val="96"/>
          <w:position w:val="-1"/>
          <w:sz w:val="23"/>
          <w:szCs w:val="23"/>
          <w:lang w:val="en-US"/>
        </w:rPr>
        <w:t>’</w:t>
      </w:r>
      <w:r w:rsidRPr="00747314">
        <w:rPr>
          <w:rFonts w:ascii="Arial" w:hAnsi="Arial" w:cs="Arial"/>
          <w:color w:val="2A2A29"/>
          <w:w w:val="96"/>
          <w:position w:val="-1"/>
          <w:sz w:val="23"/>
          <w:szCs w:val="23"/>
          <w:lang w:val="en-US"/>
        </w:rPr>
        <w:t>s</w:t>
      </w:r>
      <w:r w:rsidRPr="00747314">
        <w:rPr>
          <w:rFonts w:ascii="Arial" w:hAnsi="Arial" w:cs="Arial"/>
          <w:color w:val="2A2A29"/>
          <w:spacing w:val="-1"/>
          <w:w w:val="96"/>
          <w:position w:val="-1"/>
          <w:sz w:val="23"/>
          <w:szCs w:val="23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>name</w:t>
      </w:r>
      <w:r w:rsidRPr="00747314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ab/>
        <w:t>Maria</w:t>
      </w:r>
    </w:p>
    <w:p w:rsidR="006D6AF3" w:rsidRPr="00747314" w:rsidRDefault="00143D39">
      <w:pPr>
        <w:widowControl w:val="0"/>
        <w:autoSpaceDE w:val="0"/>
        <w:autoSpaceDN w:val="0"/>
        <w:adjustRightInd w:val="0"/>
        <w:spacing w:before="31" w:after="0" w:line="240" w:lineRule="auto"/>
        <w:ind w:right="-20"/>
        <w:rPr>
          <w:rFonts w:ascii="Arial" w:hAnsi="Arial" w:cs="Arial"/>
          <w:color w:val="000000"/>
          <w:sz w:val="23"/>
          <w:szCs w:val="23"/>
          <w:lang w:val="en-US"/>
        </w:rPr>
      </w:pPr>
      <w:r>
        <w:rPr>
          <w:rFonts w:ascii="Arial" w:hAnsi="Arial" w:cs="Arial"/>
          <w:noProof/>
          <w:color w:val="000000"/>
          <w:sz w:val="23"/>
          <w:szCs w:val="23"/>
        </w:rPr>
        <w:pict>
          <v:polyline id="_x0000_s1347" style="position:absolute;z-index:-251544576" points="77.95pt,5.5pt,532.9pt,5.5pt" coordsize="9099,20" o:regroupid="1" o:allowincell="f" filled="f" strokecolor="#9e9e9e" strokeweight=".5pt">
            <v:path arrowok="t"/>
          </v:polyline>
        </w:pict>
      </w:r>
      <w:r w:rsidR="006D6AF3" w:rsidRPr="00747314">
        <w:rPr>
          <w:rFonts w:ascii="Arial" w:hAnsi="Arial" w:cs="Arial"/>
          <w:color w:val="000000"/>
          <w:sz w:val="23"/>
          <w:szCs w:val="23"/>
          <w:lang w:val="en-US"/>
        </w:rPr>
        <w:br w:type="column"/>
      </w:r>
      <w:r w:rsidR="006D6AF3" w:rsidRPr="00747314">
        <w:rPr>
          <w:rFonts w:ascii="Arial" w:hAnsi="Arial" w:cs="Arial"/>
          <w:color w:val="2A2A29"/>
          <w:spacing w:val="-4"/>
          <w:w w:val="89"/>
          <w:sz w:val="23"/>
          <w:szCs w:val="23"/>
          <w:lang w:val="en-US"/>
        </w:rPr>
        <w:lastRenderedPageBreak/>
        <w:t>T</w:t>
      </w:r>
      <w:r w:rsidR="006D6AF3" w:rsidRPr="00747314">
        <w:rPr>
          <w:rFonts w:ascii="Arial" w:hAnsi="Arial" w:cs="Arial"/>
          <w:color w:val="2A2A29"/>
          <w:w w:val="89"/>
          <w:sz w:val="23"/>
          <w:szCs w:val="23"/>
          <w:lang w:val="en-US"/>
        </w:rPr>
        <w:t>OUR</w:t>
      </w:r>
      <w:r w:rsidR="006D6AF3" w:rsidRPr="00747314">
        <w:rPr>
          <w:rFonts w:ascii="Arial" w:hAnsi="Arial" w:cs="Arial"/>
          <w:color w:val="2A2A29"/>
          <w:spacing w:val="-4"/>
          <w:w w:val="89"/>
          <w:sz w:val="23"/>
          <w:szCs w:val="23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3"/>
          <w:szCs w:val="23"/>
          <w:lang w:val="en-US"/>
        </w:rPr>
        <w:t>GUIDE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1" w:after="0" w:line="240" w:lineRule="auto"/>
        <w:ind w:right="-20"/>
        <w:rPr>
          <w:rFonts w:ascii="Arial" w:hAnsi="Arial" w:cs="Arial"/>
          <w:color w:val="000000"/>
          <w:sz w:val="23"/>
          <w:szCs w:val="23"/>
          <w:lang w:val="en-US"/>
        </w:rPr>
        <w:sectPr w:rsidR="006D6AF3" w:rsidRPr="00747314">
          <w:type w:val="continuous"/>
          <w:pgSz w:w="11920" w:h="16840"/>
          <w:pgMar w:top="1180" w:right="1140" w:bottom="500" w:left="0" w:header="720" w:footer="720" w:gutter="0"/>
          <w:cols w:num="2" w:space="720" w:equalWidth="0">
            <w:col w:w="4326" w:space="1136"/>
            <w:col w:w="5318"/>
          </w:cols>
          <w:noEndnote/>
        </w:sect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6D6AF3" w:rsidRPr="00143D39" w:rsidRDefault="006D6AF3">
      <w:pPr>
        <w:widowControl w:val="0"/>
        <w:tabs>
          <w:tab w:val="left" w:pos="3760"/>
          <w:tab w:val="left" w:pos="10540"/>
        </w:tabs>
        <w:autoSpaceDE w:val="0"/>
        <w:autoSpaceDN w:val="0"/>
        <w:adjustRightInd w:val="0"/>
        <w:spacing w:before="35" w:after="0" w:line="240" w:lineRule="auto"/>
        <w:ind w:left="1677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747314">
        <w:rPr>
          <w:rFonts w:ascii="Arial" w:hAnsi="Arial" w:cs="Arial"/>
          <w:color w:val="2A2A29"/>
          <w:sz w:val="23"/>
          <w:szCs w:val="23"/>
          <w:lang w:val="en-US"/>
        </w:rPr>
        <w:t>Bank</w:t>
      </w:r>
      <w:r w:rsidRPr="00747314">
        <w:rPr>
          <w:rFonts w:ascii="Arial" w:hAnsi="Arial" w:cs="Arial"/>
          <w:color w:val="2A2A29"/>
          <w:spacing w:val="-5"/>
          <w:sz w:val="23"/>
          <w:szCs w:val="23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6"/>
          <w:sz w:val="23"/>
          <w:szCs w:val="23"/>
          <w:lang w:val="en-US"/>
        </w:rPr>
        <w:t>opens</w:t>
      </w:r>
      <w:r w:rsidRPr="00747314">
        <w:rPr>
          <w:rFonts w:ascii="Arial" w:hAnsi="Arial" w:cs="Arial"/>
          <w:color w:val="2A2A29"/>
          <w:spacing w:val="-5"/>
          <w:sz w:val="23"/>
          <w:szCs w:val="23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16"/>
          <w:sz w:val="23"/>
          <w:szCs w:val="23"/>
          <w:lang w:val="en-US"/>
        </w:rPr>
        <w:t>f</w:t>
      </w:r>
      <w:r w:rsidRPr="00747314">
        <w:rPr>
          <w:rFonts w:ascii="Arial" w:hAnsi="Arial" w:cs="Arial"/>
          <w:color w:val="2A2A29"/>
          <w:spacing w:val="-7"/>
          <w:w w:val="116"/>
          <w:sz w:val="23"/>
          <w:szCs w:val="23"/>
          <w:lang w:val="en-US"/>
        </w:rPr>
        <w:t>r</w:t>
      </w:r>
      <w:r w:rsidRPr="00747314">
        <w:rPr>
          <w:rFonts w:ascii="Arial" w:hAnsi="Arial" w:cs="Arial"/>
          <w:color w:val="2A2A29"/>
          <w:w w:val="101"/>
          <w:sz w:val="23"/>
          <w:szCs w:val="23"/>
          <w:lang w:val="en-US"/>
        </w:rPr>
        <w:t>om</w:t>
      </w:r>
      <w:r w:rsidRPr="00747314">
        <w:rPr>
          <w:rFonts w:ascii="Arial" w:hAnsi="Arial" w:cs="Arial"/>
          <w:color w:val="2A2A29"/>
          <w:sz w:val="23"/>
          <w:szCs w:val="23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1.</w:t>
      </w:r>
      <w:r w:rsidRPr="00747314">
        <w:rPr>
          <w:rFonts w:ascii="Times New Roman" w:hAnsi="Times New Roman"/>
          <w:b/>
          <w:bCs/>
          <w:color w:val="2A2A29"/>
          <w:spacing w:val="1"/>
          <w:sz w:val="20"/>
          <w:szCs w:val="20"/>
          <w:lang w:val="en-US"/>
        </w:rPr>
        <w:t xml:space="preserve"> </w:t>
      </w:r>
      <w:r w:rsidRPr="00747314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143D39">
        <w:rPr>
          <w:rFonts w:ascii="Times New Roman" w:hAnsi="Times New Roman"/>
          <w:bCs/>
          <w:color w:val="2A2A29"/>
          <w:sz w:val="20"/>
          <w:szCs w:val="20"/>
          <w:u w:val="single"/>
          <w:lang w:val="en-US"/>
        </w:rPr>
        <w:tab/>
      </w:r>
    </w:p>
    <w:p w:rsidR="006D6AF3" w:rsidRPr="00143D39" w:rsidRDefault="00143D39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Times New Roman" w:hAnsi="Times New Roman"/>
          <w:color w:val="000000"/>
          <w:sz w:val="18"/>
          <w:szCs w:val="18"/>
          <w:lang w:val="en-US"/>
        </w:rPr>
      </w:pPr>
      <w:r>
        <w:rPr>
          <w:rFonts w:ascii="Times New Roman" w:hAnsi="Times New Roman"/>
          <w:noProof/>
          <w:color w:val="000000"/>
          <w:sz w:val="18"/>
          <w:szCs w:val="18"/>
        </w:rPr>
        <w:pict>
          <v:polyline id="_x0000_s1348" style="position:absolute;z-index:-251543552" points="77.95pt,5.05pt,532.9pt,5.05pt" coordsize="9099,20" o:regroupid="1" o:allowincell="f" filled="f" strokecolor="#9e9e9e" strokeweight=".5pt">
            <v:path arrowok="t"/>
          </v:polyline>
        </w:pict>
      </w:r>
    </w:p>
    <w:p w:rsidR="006D6AF3" w:rsidRPr="00143D39" w:rsidRDefault="006D6AF3">
      <w:pPr>
        <w:widowControl w:val="0"/>
        <w:tabs>
          <w:tab w:val="left" w:pos="3760"/>
          <w:tab w:val="left" w:pos="10540"/>
        </w:tabs>
        <w:autoSpaceDE w:val="0"/>
        <w:autoSpaceDN w:val="0"/>
        <w:adjustRightInd w:val="0"/>
        <w:spacing w:after="0" w:line="240" w:lineRule="auto"/>
        <w:ind w:left="1677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143D39">
        <w:rPr>
          <w:rFonts w:ascii="Arial" w:hAnsi="Arial" w:cs="Arial"/>
          <w:color w:val="2A2A29"/>
          <w:w w:val="105"/>
          <w:sz w:val="23"/>
          <w:szCs w:val="23"/>
          <w:lang w:val="en-US"/>
        </w:rPr>
        <w:t>Until</w:t>
      </w:r>
      <w:r w:rsidRPr="00143D39">
        <w:rPr>
          <w:rFonts w:ascii="Arial" w:hAnsi="Arial" w:cs="Arial"/>
          <w:color w:val="2A2A29"/>
          <w:sz w:val="23"/>
          <w:szCs w:val="23"/>
          <w:lang w:val="en-US"/>
        </w:rPr>
        <w:tab/>
      </w:r>
      <w:r w:rsidRPr="00143D39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2.</w:t>
      </w:r>
      <w:r w:rsidRPr="00143D39">
        <w:rPr>
          <w:rFonts w:ascii="Times New Roman" w:hAnsi="Times New Roman"/>
          <w:bCs/>
          <w:color w:val="2A2A29"/>
          <w:spacing w:val="1"/>
          <w:sz w:val="20"/>
          <w:szCs w:val="20"/>
          <w:lang w:val="en-US"/>
        </w:rPr>
        <w:t xml:space="preserve"> </w:t>
      </w:r>
      <w:r w:rsidRPr="00143D39">
        <w:rPr>
          <w:rFonts w:ascii="Times New Roman" w:hAnsi="Times New Roman"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143D39">
        <w:rPr>
          <w:rFonts w:ascii="Times New Roman" w:hAnsi="Times New Roman"/>
          <w:bCs/>
          <w:color w:val="2A2A29"/>
          <w:sz w:val="20"/>
          <w:szCs w:val="20"/>
          <w:u w:val="single"/>
          <w:lang w:val="en-US"/>
        </w:rPr>
        <w:tab/>
      </w:r>
    </w:p>
    <w:p w:rsidR="006D6AF3" w:rsidRPr="00143D39" w:rsidRDefault="00143D39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Times New Roman" w:hAnsi="Times New Roman"/>
          <w:color w:val="000000"/>
          <w:sz w:val="18"/>
          <w:szCs w:val="18"/>
          <w:lang w:val="en-US"/>
        </w:rPr>
      </w:pPr>
      <w:r>
        <w:rPr>
          <w:rFonts w:ascii="Times New Roman" w:hAnsi="Times New Roman"/>
          <w:noProof/>
          <w:color w:val="000000"/>
          <w:sz w:val="18"/>
          <w:szCs w:val="18"/>
        </w:rPr>
        <w:pict>
          <v:polyline id="_x0000_s1349" style="position:absolute;z-index:-251542528" points="77.95pt,5pt,532.9pt,5pt" coordsize="9099,20" o:regroupid="1" o:allowincell="f" filled="f" strokecolor="#9e9e9e" strokeweight=".5pt">
            <v:path arrowok="t"/>
          </v:polyline>
        </w:pict>
      </w:r>
    </w:p>
    <w:p w:rsidR="006D6AF3" w:rsidRPr="00747314" w:rsidRDefault="006D6AF3">
      <w:pPr>
        <w:widowControl w:val="0"/>
        <w:tabs>
          <w:tab w:val="left" w:pos="3760"/>
          <w:tab w:val="left" w:pos="10540"/>
        </w:tabs>
        <w:autoSpaceDE w:val="0"/>
        <w:autoSpaceDN w:val="0"/>
        <w:adjustRightInd w:val="0"/>
        <w:spacing w:after="0" w:line="257" w:lineRule="exact"/>
        <w:ind w:left="1677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143D39">
        <w:rPr>
          <w:rFonts w:ascii="Arial" w:hAnsi="Arial" w:cs="Arial"/>
          <w:color w:val="2A2A29"/>
          <w:w w:val="98"/>
          <w:position w:val="-1"/>
          <w:sz w:val="23"/>
          <w:szCs w:val="23"/>
          <w:lang w:val="en-US"/>
        </w:rPr>
        <w:t>C</w:t>
      </w:r>
      <w:r w:rsidRPr="00143D39">
        <w:rPr>
          <w:rFonts w:ascii="Arial" w:hAnsi="Arial" w:cs="Arial"/>
          <w:color w:val="2A2A29"/>
          <w:spacing w:val="-5"/>
          <w:w w:val="98"/>
          <w:position w:val="-1"/>
          <w:sz w:val="23"/>
          <w:szCs w:val="23"/>
          <w:lang w:val="en-US"/>
        </w:rPr>
        <w:t>l</w:t>
      </w:r>
      <w:r w:rsidRPr="00143D39">
        <w:rPr>
          <w:rFonts w:ascii="Arial" w:hAnsi="Arial" w:cs="Arial"/>
          <w:color w:val="2A2A29"/>
          <w:w w:val="96"/>
          <w:position w:val="-1"/>
          <w:sz w:val="23"/>
          <w:szCs w:val="23"/>
          <w:lang w:val="en-US"/>
        </w:rPr>
        <w:t>osed</w:t>
      </w:r>
      <w:r w:rsidRPr="00143D39">
        <w:rPr>
          <w:rFonts w:ascii="Arial" w:hAnsi="Arial" w:cs="Arial"/>
          <w:color w:val="2A2A29"/>
          <w:spacing w:val="-5"/>
          <w:position w:val="-1"/>
          <w:sz w:val="23"/>
          <w:szCs w:val="23"/>
          <w:lang w:val="en-US"/>
        </w:rPr>
        <w:t xml:space="preserve"> </w:t>
      </w:r>
      <w:r w:rsidRPr="00143D39">
        <w:rPr>
          <w:rFonts w:ascii="Arial" w:hAnsi="Arial" w:cs="Arial"/>
          <w:color w:val="2A2A29"/>
          <w:w w:val="97"/>
          <w:position w:val="-1"/>
          <w:sz w:val="23"/>
          <w:szCs w:val="23"/>
          <w:lang w:val="en-US"/>
        </w:rPr>
        <w:t>on</w:t>
      </w:r>
      <w:r w:rsidRPr="00143D39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ab/>
      </w:r>
      <w:r w:rsidRPr="00143D39">
        <w:rPr>
          <w:rFonts w:ascii="Times New Roman" w:hAnsi="Times New Roman"/>
          <w:b/>
          <w:bCs/>
          <w:color w:val="2A2A29"/>
          <w:w w:val="111"/>
          <w:position w:val="-1"/>
          <w:sz w:val="20"/>
          <w:szCs w:val="20"/>
          <w:lang w:val="en-US"/>
        </w:rPr>
        <w:t>3.</w:t>
      </w:r>
      <w:r w:rsidRPr="00143D39">
        <w:rPr>
          <w:rFonts w:ascii="Times New Roman" w:hAnsi="Times New Roman"/>
          <w:bCs/>
          <w:color w:val="2A2A29"/>
          <w:spacing w:val="1"/>
          <w:position w:val="-1"/>
          <w:sz w:val="20"/>
          <w:szCs w:val="20"/>
          <w:lang w:val="en-US"/>
        </w:rPr>
        <w:t xml:space="preserve"> </w:t>
      </w:r>
      <w:r w:rsidRPr="00143D39">
        <w:rPr>
          <w:rFonts w:ascii="Times New Roman" w:hAnsi="Times New Roman"/>
          <w:bCs/>
          <w:color w:val="2A2A29"/>
          <w:w w:val="111"/>
          <w:position w:val="-1"/>
          <w:sz w:val="20"/>
          <w:szCs w:val="20"/>
          <w:u w:val="single"/>
          <w:lang w:val="en-US"/>
        </w:rPr>
        <w:t xml:space="preserve"> </w:t>
      </w:r>
      <w:r w:rsidRPr="00143D39">
        <w:rPr>
          <w:rFonts w:ascii="Times New Roman" w:hAnsi="Times New Roman"/>
          <w:bCs/>
          <w:color w:val="2A2A29"/>
          <w:position w:val="-1"/>
          <w:sz w:val="20"/>
          <w:szCs w:val="20"/>
          <w:u w:val="single"/>
          <w:lang w:val="en-US"/>
        </w:rPr>
        <w:tab/>
      </w:r>
    </w:p>
    <w:p w:rsidR="006D6AF3" w:rsidRPr="00747314" w:rsidRDefault="00143D39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/>
          <w:noProof/>
          <w:color w:val="000000"/>
          <w:sz w:val="20"/>
          <w:szCs w:val="20"/>
        </w:rPr>
        <w:pict>
          <v:polyline id="_x0000_s1350" style="position:absolute;z-index:-251541504" points="77.95pt,5.4pt,532.9pt,5.4pt" coordsize="9099,20" o:regroupid="1" o:allowincell="f" filled="f" strokecolor="#9e9e9e" strokeweight=".5pt">
            <v:path arrowok="t"/>
          </v:polyline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1" w:after="0" w:line="240" w:lineRule="auto"/>
        <w:ind w:left="1677" w:right="-20"/>
        <w:rPr>
          <w:rFonts w:ascii="Arial" w:hAnsi="Arial" w:cs="Arial"/>
          <w:color w:val="000000"/>
          <w:sz w:val="23"/>
          <w:szCs w:val="23"/>
          <w:lang w:val="en-US"/>
        </w:rPr>
      </w:pPr>
      <w:r w:rsidRPr="00747314">
        <w:rPr>
          <w:rFonts w:ascii="Arial" w:hAnsi="Arial" w:cs="Arial"/>
          <w:color w:val="2A2A29"/>
          <w:sz w:val="23"/>
          <w:szCs w:val="23"/>
          <w:lang w:val="en-US"/>
        </w:rPr>
        <w:t>Bus</w:t>
      </w:r>
      <w:r w:rsidRPr="00747314">
        <w:rPr>
          <w:rFonts w:ascii="Arial" w:hAnsi="Arial" w:cs="Arial"/>
          <w:color w:val="2A2A29"/>
          <w:spacing w:val="-5"/>
          <w:sz w:val="23"/>
          <w:szCs w:val="23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sz w:val="23"/>
          <w:szCs w:val="23"/>
          <w:lang w:val="en-US"/>
        </w:rPr>
        <w:t>t</w:t>
      </w:r>
      <w:r w:rsidRPr="00747314">
        <w:rPr>
          <w:rFonts w:ascii="Arial" w:hAnsi="Arial" w:cs="Arial"/>
          <w:color w:val="2A2A29"/>
          <w:sz w:val="23"/>
          <w:szCs w:val="23"/>
          <w:lang w:val="en-US"/>
        </w:rPr>
        <w:t>o</w:t>
      </w:r>
      <w:r w:rsidRPr="00747314">
        <w:rPr>
          <w:rFonts w:ascii="Arial" w:hAnsi="Arial" w:cs="Arial"/>
          <w:color w:val="2A2A29"/>
          <w:spacing w:val="-2"/>
          <w:sz w:val="23"/>
          <w:szCs w:val="23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3"/>
          <w:szCs w:val="23"/>
          <w:lang w:val="en-US"/>
        </w:rPr>
        <w:t>city</w:t>
      </w:r>
      <w:r w:rsidRPr="00747314">
        <w:rPr>
          <w:rFonts w:ascii="Arial" w:hAnsi="Arial" w:cs="Arial"/>
          <w:color w:val="2A2A29"/>
          <w:spacing w:val="-8"/>
          <w:sz w:val="23"/>
          <w:szCs w:val="23"/>
          <w:lang w:val="en-US"/>
        </w:rPr>
        <w:t xml:space="preserve"> </w:t>
      </w:r>
      <w:proofErr w:type="spellStart"/>
      <w:r w:rsidRPr="00747314">
        <w:rPr>
          <w:rFonts w:ascii="Arial" w:hAnsi="Arial" w:cs="Arial"/>
          <w:color w:val="2A2A29"/>
          <w:spacing w:val="-4"/>
          <w:w w:val="98"/>
          <w:sz w:val="23"/>
          <w:szCs w:val="23"/>
          <w:lang w:val="en-US"/>
        </w:rPr>
        <w:t>c</w:t>
      </w:r>
      <w:r w:rsidRPr="00747314">
        <w:rPr>
          <w:rFonts w:ascii="Arial" w:hAnsi="Arial" w:cs="Arial"/>
          <w:color w:val="2A2A29"/>
          <w:w w:val="105"/>
          <w:sz w:val="23"/>
          <w:szCs w:val="23"/>
          <w:lang w:val="en-US"/>
        </w:rPr>
        <w:t>ent</w:t>
      </w:r>
      <w:r w:rsidRPr="00747314">
        <w:rPr>
          <w:rFonts w:ascii="Arial" w:hAnsi="Arial" w:cs="Arial"/>
          <w:color w:val="2A2A29"/>
          <w:spacing w:val="-7"/>
          <w:w w:val="105"/>
          <w:sz w:val="23"/>
          <w:szCs w:val="23"/>
          <w:lang w:val="en-US"/>
        </w:rPr>
        <w:t>r</w:t>
      </w:r>
      <w:r w:rsidRPr="00747314">
        <w:rPr>
          <w:rFonts w:ascii="Arial" w:hAnsi="Arial" w:cs="Arial"/>
          <w:color w:val="2A2A29"/>
          <w:w w:val="97"/>
          <w:sz w:val="23"/>
          <w:szCs w:val="23"/>
          <w:lang w:val="en-US"/>
        </w:rPr>
        <w:t>e</w:t>
      </w:r>
      <w:proofErr w:type="spellEnd"/>
      <w:r w:rsidRPr="00747314">
        <w:rPr>
          <w:rFonts w:ascii="Arial" w:hAnsi="Arial" w:cs="Arial"/>
          <w:color w:val="2A2A29"/>
          <w:w w:val="97"/>
          <w:sz w:val="23"/>
          <w:szCs w:val="23"/>
          <w:lang w:val="en-US"/>
        </w:rPr>
        <w:t>: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6D6AF3" w:rsidRPr="00747314" w:rsidRDefault="00143D39">
      <w:pPr>
        <w:widowControl w:val="0"/>
        <w:tabs>
          <w:tab w:val="left" w:pos="3760"/>
        </w:tabs>
        <w:autoSpaceDE w:val="0"/>
        <w:autoSpaceDN w:val="0"/>
        <w:adjustRightInd w:val="0"/>
        <w:spacing w:after="0" w:line="267" w:lineRule="exact"/>
        <w:ind w:left="2103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rFonts w:ascii="Arial" w:hAnsi="Arial" w:cs="Arial"/>
          <w:noProof/>
          <w:color w:val="2A2A29"/>
          <w:sz w:val="23"/>
          <w:szCs w:val="23"/>
        </w:rPr>
        <w:pict>
          <v:polyline id="_x0000_s1353" style="position:absolute;left:0;text-align:left;z-index:-251538432" points="199.6pt,11.65pt,526.95pt,11.65pt" coordsize="6547,20" o:regroupid="1" o:allowincell="f" filled="f" strokecolor="#2a2a29" strokeweight=".25pt">
            <v:path arrowok="t"/>
          </v:polyline>
        </w:pict>
      </w:r>
      <w:r>
        <w:rPr>
          <w:rFonts w:ascii="Arial" w:hAnsi="Arial" w:cs="Arial"/>
          <w:noProof/>
          <w:color w:val="2A2A29"/>
          <w:sz w:val="23"/>
          <w:szCs w:val="23"/>
        </w:rPr>
        <w:pict>
          <v:rect id="_x0000_s1336" style="position:absolute;left:0;text-align:left;margin-left:88.95pt;margin-top:563.6pt;width:350pt;height:278pt;z-index:-251555840;mso-position-horizontal-relative:page;mso-position-vertical-relative:page" o:regroupid="1" o:allowincell="f" filled="f" stroked="f">
            <v:textbox inset="0,0,0,0">
              <w:txbxContent>
                <w:p w:rsidR="00143D39" w:rsidRDefault="00143D39">
                  <w:pPr>
                    <w:spacing w:after="0" w:line="55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4" type="#_x0000_t75" style="width:350pt;height:278pt">
                        <v:imagedata r:id="rId26" o:title=""/>
                      </v:shape>
                    </w:pict>
                  </w: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6D6AF3" w:rsidRPr="00747314">
        <w:rPr>
          <w:rFonts w:ascii="Arial" w:hAnsi="Arial" w:cs="Arial"/>
          <w:color w:val="2A2A29"/>
          <w:w w:val="156"/>
          <w:sz w:val="23"/>
          <w:szCs w:val="23"/>
          <w:lang w:val="en-US"/>
        </w:rPr>
        <w:t>•</w:t>
      </w:r>
      <w:r w:rsidR="006D6AF3" w:rsidRPr="00747314">
        <w:rPr>
          <w:rFonts w:ascii="Arial" w:hAnsi="Arial" w:cs="Arial"/>
          <w:color w:val="2A2A29"/>
          <w:spacing w:val="15"/>
          <w:w w:val="156"/>
          <w:sz w:val="23"/>
          <w:szCs w:val="23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3"/>
          <w:szCs w:val="23"/>
          <w:lang w:val="en-US"/>
        </w:rPr>
        <w:t>Number</w:t>
      </w:r>
      <w:r w:rsidR="006D6AF3" w:rsidRPr="00747314">
        <w:rPr>
          <w:rFonts w:ascii="Arial" w:hAnsi="Arial" w:cs="Arial"/>
          <w:color w:val="2A2A29"/>
          <w:spacing w:val="-48"/>
          <w:sz w:val="23"/>
          <w:szCs w:val="23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3"/>
          <w:szCs w:val="23"/>
          <w:lang w:val="en-US"/>
        </w:rPr>
        <w:tab/>
      </w:r>
      <w:r w:rsidR="006D6AF3" w:rsidRPr="00747314">
        <w:rPr>
          <w:rFonts w:ascii="Times New Roman" w:hAnsi="Times New Roman"/>
          <w:b/>
          <w:bCs/>
          <w:color w:val="2A2A29"/>
          <w:w w:val="111"/>
          <w:position w:val="-1"/>
          <w:sz w:val="20"/>
          <w:szCs w:val="20"/>
          <w:lang w:val="en-US"/>
        </w:rPr>
        <w:t>4.</w:t>
      </w:r>
    </w:p>
    <w:p w:rsidR="006D6AF3" w:rsidRPr="00747314" w:rsidRDefault="00143D39">
      <w:pPr>
        <w:widowControl w:val="0"/>
        <w:autoSpaceDE w:val="0"/>
        <w:autoSpaceDN w:val="0"/>
        <w:adjustRightInd w:val="0"/>
        <w:spacing w:before="1" w:after="0" w:line="190" w:lineRule="exact"/>
        <w:rPr>
          <w:rFonts w:ascii="Times New Roman" w:hAnsi="Times New Roman"/>
          <w:color w:val="000000"/>
          <w:sz w:val="19"/>
          <w:szCs w:val="19"/>
          <w:lang w:val="en-US"/>
        </w:rPr>
      </w:pPr>
      <w:r>
        <w:rPr>
          <w:rFonts w:ascii="Times New Roman" w:hAnsi="Times New Roman"/>
          <w:noProof/>
          <w:color w:val="000000"/>
          <w:sz w:val="19"/>
          <w:szCs w:val="19"/>
        </w:rPr>
        <w:pict>
          <v:polyline id="_x0000_s1351" style="position:absolute;z-index:-251540480" points="77.95pt,6.95pt,532.9pt,6.95pt" coordsize="9099,20" o:regroupid="1" o:allowincell="f" filled="f" strokecolor="#9e9e9e" strokeweight=".5pt">
            <v:path arrowok="t"/>
          </v:polyline>
        </w:pict>
      </w:r>
      <w:r>
        <w:rPr>
          <w:rFonts w:ascii="Times New Roman" w:hAnsi="Times New Roman"/>
          <w:noProof/>
          <w:color w:val="000000"/>
          <w:sz w:val="19"/>
          <w:szCs w:val="19"/>
        </w:rPr>
        <w:pict>
          <v:rect id="_x0000_s1341" style="position:absolute;margin-left:183.05pt;margin-top:6.95pt;width:349.55pt;height:22.65pt;z-index:-251550720" o:regroupid="1" o:allowincell="f" stroked="f">
            <v:path arrowok="t"/>
          </v:rect>
        </w:pict>
      </w:r>
      <w:r>
        <w:rPr>
          <w:rFonts w:ascii="Times New Roman" w:hAnsi="Times New Roman"/>
          <w:noProof/>
          <w:color w:val="000000"/>
          <w:sz w:val="19"/>
          <w:szCs w:val="19"/>
        </w:rPr>
        <w:pict>
          <v:rect id="_x0000_s1340" style="position:absolute;margin-left:78.2pt;margin-top:6.95pt;width:104.85pt;height:22.65pt;z-index:-251551744" o:regroupid="1" o:allowincell="f" stroked="f">
            <v:path arrowok="t"/>
          </v:rect>
        </w:pict>
      </w:r>
    </w:p>
    <w:p w:rsidR="006D6AF3" w:rsidRPr="00747314" w:rsidRDefault="00143D39">
      <w:pPr>
        <w:widowControl w:val="0"/>
        <w:tabs>
          <w:tab w:val="left" w:pos="3760"/>
        </w:tabs>
        <w:autoSpaceDE w:val="0"/>
        <w:autoSpaceDN w:val="0"/>
        <w:adjustRightInd w:val="0"/>
        <w:spacing w:before="35" w:after="0" w:line="257" w:lineRule="exact"/>
        <w:ind w:left="2103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rFonts w:ascii="Arial" w:hAnsi="Arial" w:cs="Arial"/>
          <w:noProof/>
          <w:color w:val="2A2A29"/>
          <w:position w:val="-1"/>
          <w:sz w:val="23"/>
          <w:szCs w:val="23"/>
        </w:rPr>
        <w:pict>
          <v:polyline id="_x0000_s1354" style="position:absolute;left:0;text-align:left;z-index:-251537408" points="199.6pt,12.95pt,526.95pt,12.95pt" coordsize="6547,20" o:regroupid="1" o:allowincell="f" filled="f" strokecolor="#2a2a29" strokeweight=".25pt">
            <v:path arrowok="t"/>
          </v:polyline>
        </w:pict>
      </w:r>
      <w:r w:rsidR="006D6AF3" w:rsidRPr="00747314">
        <w:rPr>
          <w:rFonts w:ascii="Arial" w:hAnsi="Arial" w:cs="Arial"/>
          <w:color w:val="2A2A29"/>
          <w:w w:val="156"/>
          <w:position w:val="-1"/>
          <w:sz w:val="23"/>
          <w:szCs w:val="23"/>
          <w:lang w:val="en-US"/>
        </w:rPr>
        <w:t>•</w:t>
      </w:r>
      <w:r w:rsidR="006D6AF3" w:rsidRPr="00747314">
        <w:rPr>
          <w:rFonts w:ascii="Arial" w:hAnsi="Arial" w:cs="Arial"/>
          <w:color w:val="2A2A29"/>
          <w:spacing w:val="15"/>
          <w:w w:val="156"/>
          <w:position w:val="-1"/>
          <w:sz w:val="23"/>
          <w:szCs w:val="23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>Co</w:t>
      </w:r>
      <w:r w:rsidR="006D6AF3" w:rsidRPr="00747314">
        <w:rPr>
          <w:rFonts w:ascii="Arial" w:hAnsi="Arial" w:cs="Arial"/>
          <w:color w:val="2A2A29"/>
          <w:spacing w:val="-2"/>
          <w:position w:val="-1"/>
          <w:sz w:val="23"/>
          <w:szCs w:val="23"/>
          <w:lang w:val="en-US"/>
        </w:rPr>
        <w:t>s</w:t>
      </w:r>
      <w:r w:rsidR="006D6AF3" w:rsidRPr="00747314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>t</w:t>
      </w:r>
      <w:r w:rsidR="006D6AF3" w:rsidRPr="00747314">
        <w:rPr>
          <w:rFonts w:ascii="Arial" w:hAnsi="Arial" w:cs="Arial"/>
          <w:color w:val="2A2A29"/>
          <w:position w:val="-1"/>
          <w:sz w:val="23"/>
          <w:szCs w:val="23"/>
          <w:lang w:val="en-US"/>
        </w:rPr>
        <w:tab/>
      </w:r>
      <w:r w:rsidR="006D6AF3" w:rsidRPr="00747314">
        <w:rPr>
          <w:rFonts w:ascii="Times New Roman" w:hAnsi="Times New Roman"/>
          <w:b/>
          <w:bCs/>
          <w:color w:val="2A2A29"/>
          <w:w w:val="111"/>
          <w:position w:val="-1"/>
          <w:sz w:val="20"/>
          <w:szCs w:val="20"/>
          <w:lang w:val="en-US"/>
        </w:rPr>
        <w:t>5.</w:t>
      </w:r>
    </w:p>
    <w:p w:rsidR="006D6AF3" w:rsidRPr="00747314" w:rsidRDefault="00143D3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/>
          <w:noProof/>
          <w:color w:val="000000"/>
          <w:sz w:val="20"/>
          <w:szCs w:val="20"/>
        </w:rPr>
        <w:pict>
          <v:polyline id="_x0000_s1352" style="position:absolute;z-index:-251539456" points="77.95pt,5.45pt,532.9pt,5.45pt" coordsize="9099,20" o:regroupid="1" o:allowincell="f" filled="f" strokecolor="#9e9e9e" strokeweight=".5pt">
            <v:path arrowok="t"/>
          </v:polyline>
        </w:pict>
      </w:r>
    </w:p>
    <w:p w:rsidR="006D6AF3" w:rsidRPr="00747314" w:rsidRDefault="006D6AF3" w:rsidP="00143D39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/>
          <w:noProof/>
          <w:color w:val="000000"/>
          <w:sz w:val="20"/>
          <w:szCs w:val="20"/>
        </w:rPr>
        <w:pict>
          <v:group id="_x0000_s1333" style="position:absolute;margin-left:79.6pt;margin-top:4pt;width:368pt;height:153.3pt;z-index:-251556864" coordorigin="1592,13771" coordsize="7360,3066" o:regroupid="1" o:allowincell="f">
            <v:shape id="_x0000_s1334" style="position:absolute;left:1592;top:13771;width:7360;height:3066;mso-position-horizontal-relative:page;mso-position-vertical-relative:page" coordsize="7360,3066" o:allowincell="f" path="m6355,l6198,1r-160,9l5877,23,5718,40,5563,59r-421,57l5023,130,159,616r-10,4l138,632r-11,19l115,676r-12,31l91,742,78,781,66,824,55,870,44,916,34,964r-9,48l16,1059r-6,47l5,1150r-4,42l,1230r,34l3,1293r5,23l34,1387r28,64l92,1510r31,54l155,1614r31,46l246,1746r28,41l299,1827r22,41l339,1909r14,44l362,1998r3,49l362,2099r-10,57l335,2218r-24,68l277,2361r-75,181l167,2701r3,137l206,2957r67,100l283,3066r,l5066,3066r,l5078,3064r201,-14l5478,3044r1778,l7284,2937r24,-122l7327,2687r14,-133l7351,2417r6,-141l7359,2133r,-145l7356,1843r-5,-146l7345,1552r-6,-143l7325,1131r-6,-133l7313,869r-3,-121l7309,632,7296,495,7259,378r-58,-98l7122,198r-96,-65l6914,83,6789,46,6653,20,6507,5,6355,e" fillcolor="#d8d8d8" stroked="f">
              <v:path arrowok="t"/>
            </v:shape>
            <v:shape id="_x0000_s1335" style="position:absolute;left:1592;top:13771;width:7360;height:3066;mso-position-horizontal-relative:page;mso-position-vertical-relative:page" coordsize="7360,3066" o:allowincell="f" path="m7256,3044r-1778,l5674,3046r192,11l5935,3066r,l7249,3066r,l7254,3051r2,-7e" fillcolor="#d8d8d8" stroked="f">
              <v:path arrowok="t"/>
            </v:shape>
          </v:group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Times New Roman" w:hAnsi="Times New Roman"/>
          <w:color w:val="000000"/>
          <w:sz w:val="26"/>
          <w:szCs w:val="26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35" w:after="0" w:line="240" w:lineRule="auto"/>
        <w:ind w:right="87"/>
        <w:jc w:val="right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Arial" w:hAnsi="Arial" w:cs="Arial"/>
          <w:color w:val="2A2A29"/>
          <w:w w:val="96"/>
          <w:sz w:val="20"/>
          <w:szCs w:val="20"/>
          <w:lang w:val="en-US"/>
        </w:rPr>
        <w:t>(Adap</w:t>
      </w:r>
      <w:r w:rsidRPr="00747314">
        <w:rPr>
          <w:rFonts w:ascii="Arial" w:hAnsi="Arial" w:cs="Arial"/>
          <w:color w:val="2A2A29"/>
          <w:spacing w:val="-2"/>
          <w:w w:val="96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w w:val="96"/>
          <w:sz w:val="20"/>
          <w:szCs w:val="20"/>
          <w:lang w:val="en-US"/>
        </w:rPr>
        <w:t>ed</w:t>
      </w:r>
      <w:r w:rsidRPr="00747314">
        <w:rPr>
          <w:rFonts w:ascii="Arial" w:hAnsi="Arial" w:cs="Arial"/>
          <w:color w:val="2A2A29"/>
          <w:spacing w:val="-4"/>
          <w:w w:val="9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20"/>
          <w:sz w:val="20"/>
          <w:szCs w:val="20"/>
          <w:lang w:val="en-US"/>
        </w:rPr>
        <w:t>f</w:t>
      </w:r>
      <w:r w:rsidRPr="00747314">
        <w:rPr>
          <w:rFonts w:ascii="Arial" w:hAnsi="Arial" w:cs="Arial"/>
          <w:color w:val="2A2A29"/>
          <w:spacing w:val="-7"/>
          <w:w w:val="120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w w:val="102"/>
          <w:sz w:val="20"/>
          <w:szCs w:val="20"/>
          <w:lang w:val="en-US"/>
        </w:rPr>
        <w:t>om: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10" w:after="0" w:line="225" w:lineRule="exact"/>
        <w:ind w:right="87"/>
        <w:jc w:val="right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Arial" w:hAnsi="Arial" w:cs="Arial"/>
          <w:color w:val="2A2A29"/>
          <w:w w:val="94"/>
          <w:position w:val="-1"/>
          <w:sz w:val="20"/>
          <w:szCs w:val="20"/>
          <w:lang w:val="en-US"/>
        </w:rPr>
        <w:t>Cambridge</w:t>
      </w:r>
      <w:r w:rsidRPr="00747314">
        <w:rPr>
          <w:rFonts w:ascii="Arial" w:hAnsi="Arial" w:cs="Arial"/>
          <w:color w:val="2A2A29"/>
          <w:spacing w:val="-5"/>
          <w:w w:val="94"/>
          <w:position w:val="-1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5"/>
          <w:w w:val="85"/>
          <w:position w:val="-1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w w:val="96"/>
          <w:position w:val="-1"/>
          <w:sz w:val="20"/>
          <w:szCs w:val="20"/>
          <w:lang w:val="en-US"/>
        </w:rPr>
        <w:t>ests</w:t>
      </w:r>
      <w:r w:rsidRPr="00747314">
        <w:rPr>
          <w:rFonts w:ascii="Arial" w:hAnsi="Arial" w:cs="Arial"/>
          <w:color w:val="2A2A29"/>
          <w:w w:val="89"/>
          <w:position w:val="-1"/>
          <w:sz w:val="20"/>
          <w:szCs w:val="20"/>
          <w:lang w:val="en-US"/>
        </w:rPr>
        <w:t>)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10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6D6AF3" w:rsidRPr="00747314" w:rsidRDefault="006D6AF3" w:rsidP="00143D39">
      <w:pPr>
        <w:widowControl w:val="0"/>
        <w:autoSpaceDE w:val="0"/>
        <w:autoSpaceDN w:val="0"/>
        <w:adjustRightInd w:val="0"/>
        <w:spacing w:before="25" w:after="0" w:line="240" w:lineRule="auto"/>
        <w:ind w:right="-20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6D6AF3" w:rsidRPr="00747314" w:rsidRDefault="006D6AF3" w:rsidP="00143D39">
      <w:pPr>
        <w:widowControl w:val="0"/>
        <w:autoSpaceDE w:val="0"/>
        <w:autoSpaceDN w:val="0"/>
        <w:adjustRightInd w:val="0"/>
        <w:spacing w:before="25" w:after="0" w:line="240" w:lineRule="auto"/>
        <w:ind w:right="-20"/>
        <w:rPr>
          <w:rFonts w:ascii="Arial" w:hAnsi="Arial" w:cs="Arial"/>
          <w:color w:val="000000"/>
          <w:sz w:val="28"/>
          <w:szCs w:val="28"/>
          <w:lang w:val="en-US"/>
        </w:rPr>
        <w:sectPr w:rsidR="006D6AF3" w:rsidRPr="00747314">
          <w:type w:val="continuous"/>
          <w:pgSz w:w="11920" w:h="16840"/>
          <w:pgMar w:top="1180" w:right="1140" w:bottom="500" w:left="0" w:header="720" w:footer="720" w:gutter="0"/>
          <w:cols w:space="720" w:equalWidth="0">
            <w:col w:w="10780"/>
          </w:cols>
          <w:noEndnote/>
        </w:sect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before="6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noProof/>
        </w:rPr>
        <w:lastRenderedPageBreak/>
        <w:pict>
          <v:polyline id="_x0000_s1406" style="position:absolute;z-index:-251526144" points="570.8pt,-55.5pt,522.45pt,-55.5pt,521.2pt,-55.4pt,520.05pt,-55.15pt,519pt,-54.75pt,518pt,-54.2pt,517.1pt,-53.55pt,516.35pt,-52.8pt,515.75pt,-51.9pt,515.3pt,-51pt,515pt,-50pt,514.95pt,-48.9pt,515.05pt,-47.85pt,515.35pt,-46.9pt,515.85pt,-45.95pt,516.45pt,-45.15pt,517.25pt,-44.4pt,518.15pt,-43.75pt,519.15pt,-43.2pt,520.25pt,-42.85pt,521.4pt,-42.6pt,522.65pt,-42.5pt,569.8pt,-42.5pt,569.8pt,-42.5pt,569.9pt,-42.8pt,570.5pt,-45.75pt,570.85pt,-48.8pt,571pt,-51.95pt,570.95pt,-52.95pt,570.95pt,-54pt,570.85pt,-55.05pt,570.8pt,-55.5pt" coordsize="1121,261" o:regroupid="2" o:allowincell="f" fillcolor="#d5d5d4" stroked="f">
            <v:path arrowok="t"/>
          </v:polyline>
        </w:pict>
      </w:r>
      <w:r>
        <w:rPr>
          <w:noProof/>
        </w:rPr>
        <w:pict>
          <v:polyline id="_x0000_s1405" style="position:absolute;z-index:-251527168" points="567.5pt,-35.95pt,526.9pt,-35.95pt,525.85pt,-35.65pt,524.9pt,-35.05pt,524.2pt,-34.25pt,523.75pt,-33.25pt,523.6pt,-32.15pt,523.6pt,-30.2pt,523.9pt,-29.15pt,524.5pt,-28.2pt,525.3pt,-27.5pt,526.3pt,-27.05pt,527.45pt,-26.85pt,561.6pt,-26.9pt,561.6pt,-26.9pt,561.85pt,-27.15pt,563.65pt,-29.45pt,565.3pt,-31.85pt,566.75pt,-34.4pt,567.5pt,-35.95pt" coordsize="878,182" o:regroupid="2" o:allowincell="f" fillcolor="#9e9e9e" stroked="f">
            <v:path arrowok="t"/>
          </v:polyline>
        </w:pict>
      </w:r>
      <w:r>
        <w:rPr>
          <w:noProof/>
        </w:rPr>
        <w:pict>
          <v:polyline id="_x0000_s1404" style="position:absolute;z-index:-251528192" points="495.6pt,-59pt,495.55pt,-58.8pt,495.4pt,-57.85pt,495.25pt,-56.8pt,495.1pt,-55.8pt,495.05pt,-54.8pt,494.95pt,-53.75pt,494.95pt,-52.7pt,495.05pt,-49.5pt,495.4pt,-46.3pt,496.05pt,-43.25pt,496.85pt,-40.3pt,497.9pt,-37.45pt,499.15pt,-34.7pt,500.6pt,-32.1pt,502.25pt,-29.6pt,504.05pt,-27.25pt,506.05pt,-25.1pt,508.2pt,-23.1pt,510.5pt,-21.25pt,512.9pt,-19.6pt,515.5pt,-18.1pt,518.15pt,-16.85pt,520.95pt,-15.8pt,523.8pt,-14.95pt,526.8pt,-14.35pt,529.85pt,-13.95pt,532.95pt,-13.85pt,536.1pt,-13.95pt,539.15pt,-14.35pt,542.1pt,-14.95pt,545pt,-15.8pt,547.75pt,-16.85pt,550.45pt,-18.1pt,553pt,-19.55pt,555.45pt,-21.2pt,557.7pt,-23pt,559.85pt,-25pt,561.85pt,-27.15pt,563.65pt,-29.4pt,565.3pt,-31.85pt,566.75pt,-34.4pt,568pt,-37.1pt,569.05pt,-39.85pt,569.9pt,-42.75pt,570.5pt,-45.7pt,570.9pt,-48.75pt,571pt,-51.9pt,571pt,-52.95pt,570.95pt,-53.95pt,570.9pt,-55pt,570.8pt,-56pt,570.65pt,-57pt,570.5pt,-58pt,570.35pt,-59pt,495.7pt,-59pt,495.7pt,-59pt,495.6pt,-59pt" coordsize="1521,903" o:regroupid="2" o:allowincell="f" fillcolor="#727272" stroked="f">
            <v:path arrowok="t"/>
          </v:polyline>
        </w:pict>
      </w:r>
      <w:r>
        <w:rPr>
          <w:noProof/>
        </w:rPr>
        <w:pict>
          <v:rect id="_x0000_s1403" style="position:absolute;margin-left:506.1pt;margin-top:0;width:89pt;height:29pt;z-index:-251529216;mso-position-horizontal-relative:page;mso-position-vertical-relative:page" o:regroupid="2" o:allowincell="f" filled="f" stroked="f">
            <v:textbox inset="0,0,0,0">
              <w:txbxContent>
                <w:p w:rsidR="00143D39" w:rsidRDefault="00143D39" w:rsidP="00707BA0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8" type="#_x0000_t75" style="width:88.9pt;height:28.15pt">
                        <v:imagedata r:id="rId12" o:title=""/>
                      </v:shape>
                    </w:pict>
                  </w:r>
                </w:p>
                <w:p w:rsidR="00143D39" w:rsidRDefault="00143D39" w:rsidP="00707B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400" style="position:absolute;margin-left:462.55pt;margin-top:-51.55pt;width:26.15pt;height:23.75pt;z-index:-251530240" coordorigin="9251,149" coordsize="523,475" o:regroupid="2" o:allowincell="f">
            <v:shape id="_x0000_s1401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402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399" style="position:absolute;z-index:-251531264" points="477.85pt,-50.7pt,476.8pt,-50.65pt,475.9pt,-50.25pt,475.6pt,-50pt,474.95pt,-49.15pt,474.7pt,-48.2pt,474.75pt,-47.15pt,475.15pt,-46.25pt,477.65pt,-43.4pt,478.4pt,-42.6pt,466.35pt,-42.6pt,465.3pt,-42.45pt,464.45pt,-41.9pt,463.8pt,-41.05pt,463.5pt,-40.1pt,463.6pt,-38.95pt,463.95pt,-38.1pt,464.9pt,-37.3pt,465.75pt,-36.9pt,477.35pt,-36.85pt,478.4pt,-36.85pt,477.65pt,-36.05pt,475.4pt,-33.55pt,474.85pt,-32.65pt,474.65pt,-31.7pt,474.85pt,-30.6pt,475.3pt,-29.75pt,475.6pt,-29.4pt,476.5pt,-28.9pt,477.45pt,-28.7pt,478.55pt,-28.85pt,479.4pt,-29.35pt,479.7pt,-29.65pt,486.85pt,-37.6pt,486.9pt,-37.6pt,487.2pt,-37.9pt,487.4pt,-38.2pt,487.55pt,-38.6pt,487.7pt,-38.95pt,487.8pt,-39.3pt,487.8pt,-40.15pt,487.7pt,-40.55pt,487.55pt,-40.9pt,487.4pt,-41.25pt,487.15pt,-41.6pt,486.85pt,-41.85pt,486.8pt,-41.85pt,479.65pt,-49.85pt,478.85pt,-50.45pt,477.85pt,-50.7pt" coordsize="486,441" o:regroupid="2" o:allowincell="f" stroked="f">
            <v:path arrowok="t"/>
          </v:polyline>
        </w:pict>
      </w:r>
      <w:r>
        <w:rPr>
          <w:noProof/>
        </w:rPr>
        <w:pict>
          <v:group id="_x0000_s1396" style="position:absolute;margin-left:372.8pt;margin-top:-54.55pt;width:33.05pt;height:30.1pt;z-index:-251532288" coordorigin="7456,89" coordsize="661,602" o:regroupid="2" o:allowincell="f">
            <v:shape id="_x0000_s1397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398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395" style="position:absolute;z-index:-251533312" points="391.35pt,-53.35pt,390.4pt,-53.2pt,389.6pt,-52.8pt,389.25pt,-52.5pt,388.6pt,-51.7pt,388.2pt,-50.75pt,388.15pt,-49.5pt,388.35pt,-48.5pt,388.7pt,-47.75pt,391.85pt,-44.2pt,392.75pt,-43.2pt,377.6pt,-43.2pt,376.55pt,-43.05pt,375.6pt,-42.65pt,374.75pt,-41.7pt,374.2pt,-40.85pt,374pt,-40pt,374.05pt,-38.8pt,374.4pt,-37.85pt,374.9pt,-37.1pt,375.75pt,-36.45pt,376.65pt,-36.05pt,391.45pt,-35.9pt,392.75pt,-35.9pt,391.85pt,-34.95pt,389pt,-31.8pt,388.45pt,-30.9pt,388.15pt,-29.95pt,388.2pt,-28.65pt,388.5pt,-27.65pt,388.9pt,-26.9pt,389.25pt,-26.6pt,390.15pt,-26pt,391.1pt,-25.7pt,392.4pt,-25.8pt,393.35pt,-26.05pt,394.1pt,-26.5pt,394.4pt,-26.85pt,403.45pt,-36.9pt,403.5pt,-36.9pt,403.85pt,-37.25pt,404.15pt,-37.65pt,404.35pt,-38.15pt,404.5pt,-38.6pt,404.6pt,-39.05pt,404.6pt,-40.05pt,404.5pt,-40.6pt,404.3pt,-41.05pt,404.1pt,-41.5pt,403.8pt,-41.9pt,403.45pt,-42.25pt,403.4pt,-42.25pt,394.4pt,-52.3pt,393.55pt,-52.95pt,392.65pt,-53.35pt,391.35pt,-53.35pt" coordsize="613,554" o:regroupid="2" o:allowincell="f" stroked="f">
            <v:path arrowok="t"/>
          </v:polyline>
        </w:pict>
      </w:r>
      <w:r>
        <w:rPr>
          <w:noProof/>
        </w:rPr>
        <w:pict>
          <v:group id="_x0000_s1392" style="position:absolute;margin-left:283.6pt;margin-top:-58.45pt;width:40.05pt;height:36.6pt;z-index:-251534336" coordorigin="5672,11" coordsize="801,732" o:regroupid="2" o:allowincell="f">
            <v:shape id="_x0000_s1393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394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391" style="position:absolute;z-index:-251535360" points="307.1pt,-57pt,305.95pt,-57pt,305pt,-56.8pt,304.15pt,-56.4pt,303.55pt,-55.9pt,302.85pt,-55.1pt,302.4pt,-54.2pt,302.15pt,-53.2pt,302.2pt,-52.1pt,302.4pt,-51.1pt,302.8pt,-50.25pt,306.75pt,-45.8pt,307.85pt,-44.6pt,289.4pt,-44.6pt,288.35pt,-44.5pt,287.4pt,-44.15pt,286.55pt,-43.6pt,285.8pt,-42.7pt,285.3pt,-41.85pt,285.05pt,-40.9pt,285.1pt,-39.6pt,285.3pt,-38.6pt,285.7pt,-37.75pt,286.2pt,-37.1pt,287pt,-36.45pt,287.9pt,-36pt,288.9pt,-35.8pt,306.25pt,-35.75pt,307.85pt,-35.75pt,306.75pt,-34.55pt,303.25pt,-30.7pt,302.65pt,-29.85pt,302.3pt,-28.9pt,302.15pt,-27.95pt,302.25pt,-26.75pt,302.55pt,-25.8pt,303.05pt,-24.95pt,303.6pt,-24.4pt,304.45pt,-23.8pt,305.35pt,-23.45pt,306.35pt,-23.3pt,307.5pt,-23.4pt,308.5pt,-23.7pt,309.3pt,-24.2pt,309.8pt,-24.7pt,320.85pt,-36.95pt,320.85pt,-36.95pt,321.3pt,-37.35pt,321.65pt,-37.9pt,321.9pt,-38.45pt,322.1pt,-39pt,322.25pt,-39.55pt,322.25pt,-40.8pt,322.1pt,-41.4pt,321.85pt,-41.95pt,321.6pt,-42.5pt,321.25pt,-43.05pt,320.8pt,-43.45pt,320.75pt,-43.45pt,309.8pt,-55.65pt,309.8pt,-55.7pt,309pt,-56.35pt,308.1pt,-56.8pt,307.1pt,-57pt" coordsize="744,675" o:regroupid="2" o:allowincell="f" stroked="f">
            <v:path arrowok="t"/>
          </v:polyline>
        </w:pict>
      </w:r>
      <w:r>
        <w:rPr>
          <w:noProof/>
        </w:rPr>
        <w:pict>
          <v:rect id="_x0000_s1390" style="position:absolute;margin-left:0;margin-top:0;width:510pt;height:17pt;z-index:-251536384;mso-position-horizontal-relative:page;mso-position-vertical-relative:page" o:regroupid="2" o:allowincell="f" filled="f" stroked="f">
            <v:textbox inset="0,0,0,0">
              <w:txbxContent>
                <w:p w:rsidR="00143D39" w:rsidRDefault="00143D39" w:rsidP="00707BA0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6" type="#_x0000_t75" style="width:512.75pt;height:16.9pt">
                        <v:imagedata r:id="rId11" o:title=""/>
                      </v:shape>
                    </w:pict>
                  </w:r>
                </w:p>
                <w:p w:rsidR="00143D39" w:rsidRDefault="00143D39" w:rsidP="00707B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6D6AF3" w:rsidRPr="00747314" w:rsidRDefault="00143D39" w:rsidP="00707BA0">
      <w:pPr>
        <w:widowControl w:val="0"/>
        <w:autoSpaceDE w:val="0"/>
        <w:autoSpaceDN w:val="0"/>
        <w:adjustRightInd w:val="0"/>
        <w:spacing w:after="0" w:line="413" w:lineRule="exact"/>
        <w:ind w:right="1147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 w:rsidRPr="00143D39">
        <w:rPr>
          <w:noProof/>
        </w:rPr>
        <w:pict>
          <v:group id="_x0000_s1407" style="position:absolute;left:0;text-align:left;margin-left:61.5pt;margin-top:-8.75pt;width:241.3pt;height:38.85pt;z-index:-251734016;mso-position-horizontal-relative:page" coordorigin="1230,-175" coordsize="4826,777" o:allowincell="f">
            <v:rect id="_x0000_s1408" style="position:absolute;left:1538;top:-7;width:4160;height:420;mso-position-horizontal-relative:page" o:allowincell="f" filled="f" stroked="f">
              <v:textbox inset="0,0,0,0">
                <w:txbxContent>
                  <w:p w:rsidR="00143D39" w:rsidRDefault="00143D39">
                    <w:pPr>
                      <w:spacing w:after="0" w:line="4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  <w:p w:rsidR="00143D39" w:rsidRDefault="00143D3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409" style="position:absolute;left:1250;top:-155;width:4786;height:737" coordsize="4786,737" o:allowincell="f" path="m221,153r-39,1l148,156r-30,2l93,160r-22,4l53,169r-15,7l26,185r-9,11l10,210,5,226,2,246,,270r,27l,328r1,36l6,517r2,39l9,590r2,29l14,645r4,21l23,685r7,15l39,712r11,9l63,728r17,5l100,736r23,2l151,738r31,l218,737,4564,585r38,-1l4636,582r30,-2l4691,577r22,-3l4731,568r15,-6l4758,553r9,-11l4774,528r5,-17l4782,491r2,-23l4785,441r-1,-31l4783,374r-5,-153l4776,182r-1,-34l4773,118r-3,-25l4766,71r-5,-18l4754,38r-8,-12l4734,17r-13,-7l4704,5,4684,2,4661,r-27,l4602,r-36,1l221,153xe" filled="f" strokecolor="#2a2a29" strokeweight="2pt">
              <v:path arrowok="t"/>
            </v:shape>
            <w10:wrap anchorx="page"/>
          </v:group>
        </w:pict>
      </w:r>
      <w:r w:rsidRPr="00143D39">
        <w:rPr>
          <w:noProof/>
        </w:rPr>
        <w:pict>
          <v:shape id="_x0000_s1410" type="#_x0000_t136" style="position:absolute;left:0;text-align:left;margin-left:77.8pt;margin-top:2.65pt;width:208.05pt;height:18pt;rotation:358;z-index:-251701248;mso-position-horizontal-relative:page" o:allowincell="f" fillcolor="#2a2a29" stroked="f">
            <v:shadow color="#868686"/>
            <o:extrusion v:ext="view" autorotationcenter="t"/>
            <v:textpath style="font-family:&quot;Arial&quot;;font-size:18pt;v-text-kern:t" string="READING COMPREHENSION"/>
            <w10:wrap anchorx="page"/>
          </v:shape>
        </w:pict>
      </w:r>
      <w:r w:rsidR="006D6AF3" w:rsidRPr="00747314">
        <w:rPr>
          <w:rFonts w:ascii="Arial" w:hAnsi="Arial" w:cs="Arial"/>
          <w:color w:val="2A2A29"/>
          <w:position w:val="-1"/>
          <w:sz w:val="36"/>
          <w:szCs w:val="36"/>
          <w:lang w:val="en-US"/>
        </w:rPr>
        <w:t>30</w:t>
      </w:r>
      <w:r w:rsidR="006D6AF3" w:rsidRPr="00747314">
        <w:rPr>
          <w:rFonts w:ascii="Arial" w:hAnsi="Arial" w:cs="Arial"/>
          <w:color w:val="2A2A29"/>
          <w:spacing w:val="-8"/>
          <w:position w:val="-1"/>
          <w:sz w:val="36"/>
          <w:szCs w:val="36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83"/>
          <w:position w:val="-1"/>
          <w:sz w:val="36"/>
          <w:szCs w:val="36"/>
          <w:lang w:val="en-US"/>
        </w:rPr>
        <w:t>Minu</w:t>
      </w:r>
      <w:r w:rsidR="006D6AF3" w:rsidRPr="00747314">
        <w:rPr>
          <w:rFonts w:ascii="Arial" w:hAnsi="Arial" w:cs="Arial"/>
          <w:color w:val="2A2A29"/>
          <w:spacing w:val="-16"/>
          <w:w w:val="83"/>
          <w:position w:val="-1"/>
          <w:sz w:val="36"/>
          <w:szCs w:val="36"/>
          <w:lang w:val="en-US"/>
        </w:rPr>
        <w:t>t</w:t>
      </w:r>
      <w:r w:rsidR="006D6AF3" w:rsidRPr="00747314">
        <w:rPr>
          <w:rFonts w:ascii="Arial" w:hAnsi="Arial" w:cs="Arial"/>
          <w:color w:val="2A2A29"/>
          <w:w w:val="76"/>
          <w:position w:val="-1"/>
          <w:sz w:val="36"/>
          <w:szCs w:val="36"/>
          <w:lang w:val="en-US"/>
        </w:rPr>
        <w:t>es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before="21" w:after="0" w:line="310" w:lineRule="atLeast"/>
        <w:ind w:left="1672" w:right="1298" w:hanging="425"/>
        <w:rPr>
          <w:rFonts w:ascii="Arial" w:hAnsi="Arial" w:cs="Arial"/>
          <w:color w:val="000000"/>
          <w:sz w:val="24"/>
          <w:szCs w:val="24"/>
          <w:lang w:val="en-US"/>
        </w:rPr>
      </w:pPr>
      <w:r w:rsidRPr="00143D39">
        <w:rPr>
          <w:noProof/>
        </w:rPr>
        <w:pict>
          <v:group id="_x0000_s1411" style="position:absolute;left:0;text-align:left;margin-left:113pt;margin-top:-1.85pt;width:59.8pt;height:25.95pt;z-index:-251732992;mso-position-horizontal-relative:page" coordorigin="2260,-37" coordsize="1196,519" o:allowincell="f">
            <v:rect id="_x0000_s1412" style="position:absolute;left:2390;top:92;width:652;height:260" o:allowincell="f" fillcolor="#dadada" stroked="f">
              <v:path arrowok="t"/>
            </v:rect>
            <v:rect id="_x0000_s1413" style="position:absolute;left:3176;top:92;width:150;height:260" o:allowincell="f" fillcolor="#dadada" stroked="f">
              <v:path arrowok="t"/>
            </v:rect>
            <w10:wrap anchorx="page"/>
          </v:group>
        </w:pict>
      </w:r>
      <w:r w:rsidRPr="00143D39">
        <w:rPr>
          <w:noProof/>
        </w:rPr>
        <w:pict>
          <v:rect id="_x0000_s1414" style="position:absolute;left:0;text-align:left;margin-left:172.7pt;margin-top:4.6pt;width:7.75pt;height:13pt;z-index:-251731968;mso-position-horizontal-relative:page" o:allowincell="f" fillcolor="#dadada" stroked="f">
            <v:path arrowok="t"/>
            <w10:wrap anchorx="page"/>
          </v:rect>
        </w:pict>
      </w:r>
      <w:r w:rsidRPr="00143D39">
        <w:rPr>
          <w:noProof/>
        </w:rPr>
        <w:pict>
          <v:polyline id="_x0000_s1415" style="position:absolute;left:0;text-align:left;z-index:-251730944;mso-position-horizontal-relative:page;mso-position-vertical-relative:text" points="342.45pt,4.6pt,342.45pt,17.6pt" coordsize="20,260" o:allowincell="f" filled="f" strokecolor="#dadada" strokeweight="2.25636mm">
            <v:path arrowok="t"/>
            <w10:wrap anchorx="page"/>
          </v:polyline>
        </w:pict>
      </w:r>
      <w:r w:rsidRPr="00143D39">
        <w:rPr>
          <w:noProof/>
        </w:rPr>
        <w:pict>
          <v:polyline id="_x0000_s1416" style="position:absolute;left:0;text-align:left;z-index:-251729920;mso-position-horizontal-relative:page;mso-position-vertical-relative:text" points="355.25pt,4.6pt,355.25pt,17.6pt" coordsize="20,260" o:allowincell="f" filled="f" strokecolor="#dadada" strokeweight="2.25636mm">
            <v:path arrowok="t"/>
            <w10:wrap anchorx="page"/>
          </v:polyline>
        </w:pict>
      </w:r>
      <w:r w:rsidR="006D6AF3" w:rsidRPr="0074731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6D6AF3" w:rsidRPr="00747314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Which</w:t>
      </w:r>
      <w:r w:rsidR="006D6AF3"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noti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1"/>
          <w:sz w:val="24"/>
          <w:szCs w:val="24"/>
          <w:lang w:val="en-US"/>
        </w:rPr>
        <w:t>(A–G)</w:t>
      </w:r>
      <w:r w:rsidR="006D6AF3" w:rsidRPr="00747314">
        <w:rPr>
          <w:rFonts w:ascii="Arial" w:hAnsi="Arial" w:cs="Arial"/>
          <w:color w:val="2A2A29"/>
          <w:spacing w:val="-3"/>
          <w:w w:val="9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says</w:t>
      </w:r>
      <w:r w:rsidR="006D6AF3" w:rsidRPr="00747314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same</w:t>
      </w:r>
      <w:r w:rsidR="006D6AF3"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as</w:t>
      </w:r>
      <w:r w:rsidR="006D6AF3"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1–5?</w:t>
      </w:r>
      <w:r w:rsidR="006D6AF3" w:rsidRPr="00747314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ect</w:t>
      </w:r>
      <w:r w:rsidR="006D6AF3" w:rsidRPr="00747314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7"/>
          <w:w w:val="112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w w:val="112"/>
          <w:sz w:val="24"/>
          <w:szCs w:val="24"/>
          <w:lang w:val="en-US"/>
        </w:rPr>
        <w:t>et</w:t>
      </w:r>
      <w:r w:rsidR="006D6AF3" w:rsidRPr="00747314">
        <w:rPr>
          <w:rFonts w:ascii="Arial" w:hAnsi="Arial" w:cs="Arial"/>
          <w:color w:val="2A2A29"/>
          <w:spacing w:val="-1"/>
          <w:w w:val="112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w w:val="112"/>
          <w:sz w:val="24"/>
          <w:szCs w:val="24"/>
          <w:lang w:val="en-US"/>
        </w:rPr>
        <w:t>er</w:t>
      </w:r>
      <w:r w:rsidR="006D6AF3" w:rsidRPr="00747314">
        <w:rPr>
          <w:rFonts w:ascii="Arial" w:hAnsi="Arial" w:cs="Arial"/>
          <w:color w:val="2A2A29"/>
          <w:spacing w:val="-13"/>
          <w:w w:val="11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6D6AF3" w:rsidRPr="0074731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4"/>
          <w:sz w:val="24"/>
          <w:szCs w:val="24"/>
          <w:lang w:val="en-US"/>
        </w:rPr>
        <w:t xml:space="preserve">the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esponding</w:t>
      </w:r>
      <w:r w:rsidR="006D6AF3" w:rsidRPr="00747314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="006D6AF3"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x.</w:t>
      </w:r>
      <w:r w:rsidR="006D6AF3"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Some</w:t>
      </w:r>
      <w:r w:rsidR="006D6AF3" w:rsidRPr="00747314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not</w:t>
      </w:r>
      <w:r w:rsidR="006D6AF3"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ne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sar</w:t>
      </w:r>
      <w:r w:rsidR="006D6AF3" w:rsidRPr="0074731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6D6AF3" w:rsidRPr="00747314" w:rsidRDefault="00143D39">
      <w:pPr>
        <w:widowControl w:val="0"/>
        <w:autoSpaceDE w:val="0"/>
        <w:autoSpaceDN w:val="0"/>
        <w:adjustRightInd w:val="0"/>
        <w:spacing w:before="17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  <w:r w:rsidRPr="00143D39">
        <w:rPr>
          <w:noProof/>
        </w:rPr>
        <w:pict>
          <v:shape id="_x0000_s1417" style="position:absolute;margin-left:394.55pt;margin-top:9.3pt;width:145.5pt;height:81.75pt;z-index:-251572224" coordsize="2910,1635" o:regroupid="12" o:allowincell="f" path="m,245l121,1636,2667,1414r242,-184l2802,,,245xe" filled="f" strokecolor="#b3b3b3" strokeweight="1pt">
            <v:path arrowok="t"/>
          </v:shape>
        </w:pict>
      </w:r>
      <w:r w:rsidRPr="00143D39">
        <w:rPr>
          <w:noProof/>
        </w:rPr>
        <w:pict>
          <v:polyline id="_x0000_s1418" style="position:absolute;z-index:-251758592" points="534.65pt,9.3pt,394.55pt,21.55pt,400.6pt,91.1pt,527.9pt,80pt,540pt,70.8pt,534.65pt,9.3pt" coordsize="2910,1635" o:regroupid="12" o:allowincell="f" stroked="f">
            <v:path arrowok="t"/>
          </v:polyline>
        </w:pict>
      </w:r>
    </w:p>
    <w:p w:rsidR="006D6AF3" w:rsidRPr="00747314" w:rsidRDefault="00143D39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43D39">
        <w:rPr>
          <w:noProof/>
        </w:rPr>
        <w:pict>
          <v:shape id="_x0000_s1419" style="position:absolute;left:0;text-align:left;margin-left:291.65pt;margin-top:.5pt;width:15.95pt;height:16pt;z-index:-251727872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Pr="00143D39">
        <w:rPr>
          <w:noProof/>
        </w:rPr>
        <w:pict>
          <v:shape id="_x0000_s1420" type="#_x0000_t136" style="position:absolute;left:0;text-align:left;margin-left:416.4pt;margin-top:13.85pt;width:99.8pt;height:19pt;rotation:355;z-index:-251709440;mso-position-horizontal-relative:page" o:allowincell="f" fillcolor="#5c5b5b" stroked="f">
            <v:shadow color="#868686"/>
            <o:extrusion v:ext="view" autorotationcenter="t"/>
            <v:textpath style="font-family:&quot;Calibri&quot;;font-size:19pt;v-text-kern:t" string="Family Menu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1.  </w:t>
      </w:r>
      <w:r w:rsidR="006D6AF3" w:rsidRPr="00747314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proofErr w:type="gramStart"/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It</w:t>
      </w:r>
      <w:r w:rsidR="006D6AF3" w:rsidRPr="00747314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>’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</w:t>
      </w:r>
      <w:proofErr w:type="gramEnd"/>
      <w:r w:rsidR="006D6AF3" w:rsidRPr="00747314">
        <w:rPr>
          <w:rFonts w:ascii="Arial" w:hAnsi="Arial" w:cs="Arial"/>
          <w:color w:val="2A2A29"/>
          <w:spacing w:val="14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not </w:t>
      </w:r>
      <w:r w:rsidR="006D6AF3" w:rsidRPr="00747314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f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or</w:t>
      </w:r>
      <w:r w:rsidR="006D6AF3" w:rsidRPr="00747314">
        <w:rPr>
          <w:rFonts w:ascii="Arial" w:hAnsi="Arial" w:cs="Arial"/>
          <w:color w:val="2A2A29"/>
          <w:spacing w:val="14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adults.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43D39">
        <w:rPr>
          <w:noProof/>
        </w:rPr>
        <w:pict>
          <v:shape id="_x0000_s1421" style="position:absolute;left:0;text-align:left;margin-left:291.65pt;margin-top:.5pt;width:15.95pt;height:16pt;z-index:-251726848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2.  </w:t>
      </w:r>
      <w:r w:rsidR="006D6AF3" w:rsidRPr="00747314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9"/>
          <w:w w:val="91"/>
          <w:position w:val="-1"/>
          <w:sz w:val="24"/>
          <w:szCs w:val="24"/>
          <w:lang w:val="en-US"/>
        </w:rPr>
        <w:t>W</w:t>
      </w:r>
      <w:r w:rsidR="006D6AF3" w:rsidRPr="00747314">
        <w:rPr>
          <w:rFonts w:ascii="Arial" w:hAnsi="Arial" w:cs="Arial"/>
          <w:color w:val="2A2A29"/>
          <w:w w:val="91"/>
          <w:position w:val="-1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1"/>
          <w:w w:val="91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an</w:t>
      </w:r>
      <w:r w:rsidR="006D6AF3" w:rsidRPr="00747314">
        <w:rPr>
          <w:rFonts w:ascii="Arial" w:hAnsi="Arial" w:cs="Arial"/>
          <w:color w:val="2A2A29"/>
          <w:spacing w:val="-17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help</w:t>
      </w:r>
      <w:r w:rsidR="006D6AF3" w:rsidRPr="00747314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ou</w:t>
      </w:r>
      <w:r w:rsidR="006D6AF3" w:rsidRPr="00747314">
        <w:rPr>
          <w:rFonts w:ascii="Arial" w:hAnsi="Arial" w:cs="Arial"/>
          <w:color w:val="2A2A29"/>
          <w:spacing w:val="-26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4"/>
          <w:position w:val="-1"/>
          <w:sz w:val="24"/>
          <w:szCs w:val="24"/>
          <w:lang w:val="en-US"/>
        </w:rPr>
        <w:t>day</w:t>
      </w:r>
      <w:r w:rsidR="006D6AF3" w:rsidRPr="00747314">
        <w:rPr>
          <w:rFonts w:ascii="Arial" w:hAnsi="Arial" w:cs="Arial"/>
          <w:color w:val="2A2A29"/>
          <w:spacing w:val="-3"/>
          <w:w w:val="94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and</w:t>
      </w:r>
      <w:r w:rsidR="006D6AF3" w:rsidRPr="00747314">
        <w:rPr>
          <w:rFonts w:ascii="Arial" w:hAnsi="Arial" w:cs="Arial"/>
          <w:color w:val="2A2A29"/>
          <w:spacing w:val="-19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3"/>
          <w:position w:val="-1"/>
          <w:sz w:val="24"/>
          <w:szCs w:val="24"/>
          <w:lang w:val="en-US"/>
        </w:rPr>
        <w:t>night.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D6AF3" w:rsidRPr="00747314" w:rsidRDefault="00AB1448">
      <w:pPr>
        <w:widowControl w:val="0"/>
        <w:autoSpaceDE w:val="0"/>
        <w:autoSpaceDN w:val="0"/>
        <w:adjustRightInd w:val="0"/>
        <w:spacing w:before="30"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43D39">
        <w:rPr>
          <w:noProof/>
        </w:rPr>
        <w:pict>
          <v:shape id="_x0000_s1426" style="position:absolute;left:0;text-align:left;margin-left:409.4pt;margin-top:14.95pt;width:19.45pt;height:19.45pt;z-index:-251568128" coordsize="389,389" o:regroupid="12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 w:rsidR="00143D39" w:rsidRPr="00143D39">
        <w:rPr>
          <w:noProof/>
        </w:rPr>
        <w:pict>
          <v:shape id="_x0000_s1422" style="position:absolute;left:0;text-align:left;margin-left:528.15pt;margin-top:6.3pt;width:12pt;height:9.8pt;z-index:-251570176" coordsize="240,196" o:regroupid="12" o:allowincell="f" path="m,195l239,12,25,,,195xe" filled="f" strokecolor="#b3b3b3" strokeweight="1pt">
            <v:path arrowok="t"/>
          </v:shape>
        </w:pict>
      </w:r>
      <w:r w:rsidR="00143D39" w:rsidRPr="00143D39">
        <w:rPr>
          <w:noProof/>
        </w:rPr>
        <w:pict>
          <v:polyline id="_x0000_s1423" style="position:absolute;left:0;text-align:left;z-index:-251571200" points="529.4pt,6.3pt,528.15pt,16.05pt,540.1pt,6.9pt,529.4pt,6.3pt" coordsize="240,196" o:regroupid="12" o:allowincell="f" fillcolor="#e3e3e3" stroked="f">
            <v:path arrowok="t"/>
          </v:polyline>
        </w:pict>
      </w:r>
      <w:r w:rsidR="00143D39" w:rsidRPr="00143D39">
        <w:rPr>
          <w:noProof/>
        </w:rPr>
        <w:pict>
          <v:shape id="_x0000_s1424" style="position:absolute;left:0;text-align:left;margin-left:291.65pt;margin-top:.5pt;width:15.95pt;height:16pt;z-index:-251725824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143D39" w:rsidRPr="00143D39">
        <w:rPr>
          <w:noProof/>
        </w:rPr>
        <w:pict>
          <v:shape id="_x0000_s1425" type="#_x0000_t136" style="position:absolute;left:0;text-align:left;margin-left:431pt;margin-top:-7.6pt;width:75.4pt;height:19pt;rotation:355;z-index:-251708416;mso-position-horizontal-relative:page" o:allowincell="f" fillcolor="#5c5b5b" stroked="f">
            <v:shadow color="#868686"/>
            <o:extrusion v:ext="view" autorotationcenter="t"/>
            <v:textpath style="font-family:&quot;Calibri&quot;;font-size:19pt;font-weight:bold;v-text-kern:t" string="Half Price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="006D6AF3"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17"/>
          <w:w w:val="89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w w:val="89"/>
          <w:sz w:val="24"/>
          <w:szCs w:val="24"/>
          <w:lang w:val="en-US"/>
        </w:rPr>
        <w:t>ou</w:t>
      </w:r>
      <w:r w:rsidR="006D6AF3" w:rsidRPr="00747314">
        <w:rPr>
          <w:rFonts w:ascii="Arial" w:hAnsi="Arial" w:cs="Arial"/>
          <w:color w:val="2A2A29"/>
          <w:spacing w:val="3"/>
          <w:w w:val="89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="006D6AF3"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ha</w:t>
      </w:r>
      <w:r w:rsidR="006D6AF3" w:rsidRPr="00747314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="006D6AF3"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lunch</w:t>
      </w:r>
      <w:r w:rsidR="006D6AF3" w:rsidRPr="00747314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4"/>
          <w:sz w:val="24"/>
          <w:szCs w:val="24"/>
          <w:lang w:val="en-US"/>
        </w:rPr>
        <w:t>he</w:t>
      </w:r>
      <w:r w:rsidR="006D6AF3" w:rsidRPr="00747314">
        <w:rPr>
          <w:rFonts w:ascii="Arial" w:hAnsi="Arial" w:cs="Arial"/>
          <w:color w:val="2A2A29"/>
          <w:spacing w:val="-8"/>
          <w:w w:val="104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e.</w:t>
      </w:r>
    </w:p>
    <w:p w:rsidR="006D6AF3" w:rsidRPr="00747314" w:rsidRDefault="00143D39">
      <w:pPr>
        <w:widowControl w:val="0"/>
        <w:autoSpaceDE w:val="0"/>
        <w:autoSpaceDN w:val="0"/>
        <w:adjustRightInd w:val="0"/>
        <w:spacing w:before="72" w:after="0" w:line="200" w:lineRule="exact"/>
        <w:ind w:right="3434"/>
        <w:jc w:val="right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143D39">
        <w:rPr>
          <w:noProof/>
        </w:rPr>
        <w:pict>
          <v:polyline id="_x0000_s1427" style="position:absolute;left:0;text-align:left;z-index:-251569152" points="419.65pt,-.35pt,418.4pt,-.3pt,417.25pt,-.15pt,416.15pt,.15pt,415.1pt,.6pt,414.1pt,1.1pt,413.2pt,1.7pt,412.35pt,2.4pt,411.65pt,3.2pt,411pt,4.05pt,410.45pt,4.95pt,410pt,5.95pt,409.65pt,6.95pt,409.45pt,8.05pt,409.4pt,9.15pt,409.45pt,10.35pt,409.65pt,11.5pt,409.95pt,12.55pt,410.35pt,13.6pt,410.9pt,14.55pt,411.55pt,15.45pt,412.25pt,16.25pt,413.05pt,17pt,413.95pt,17.6pt,414.9pt,18.15pt,415.9pt,18.55pt,416.95pt,18.85pt,418.05pt,19.05pt,419.1pt,19.1pt,420.3pt,19.05pt,421.4pt,18.85pt,422.45pt,18.55pt,423.45pt,18.1pt,424.4pt,17.55pt,425.3pt,16.9pt,426.1pt,16.15pt,426.8pt,15.35pt,427.45pt,14.45pt,427.95pt,13.5pt,428.35pt,12.5pt,428.65pt,11.4pt,428.85pt,10.25pt,428.8pt,9pt,428.6pt,7.8pt,428.3pt,6.65pt,427.95pt,5.55pt,427.45pt,4.55pt,426.85pt,3.6pt,426.2pt,2.75pt,425.45pt,2pt,424.6pt,1.35pt,423.75pt,.8pt,422.8pt,.35pt,421.8pt,0,420.75pt,-.25pt,419.65pt,-.35pt" coordsize="389,389" o:regroupid="12" o:allowincell="f" stroked="f">
            <v:path arrowok="t"/>
          </v:polyline>
        </w:pict>
      </w:r>
      <w:r w:rsidRPr="00143D39">
        <w:rPr>
          <w:noProof/>
        </w:rPr>
        <w:pict>
          <v:shape id="_x0000_s1428" style="position:absolute;left:0;text-align:left;margin-left:291.65pt;margin-top:9.65pt;width:15.95pt;height:16pt;z-index:-251724800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w w:val="107"/>
          <w:position w:val="-3"/>
          <w:sz w:val="20"/>
          <w:szCs w:val="20"/>
          <w:lang w:val="en-US"/>
        </w:rPr>
        <w:t>A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11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Confirm</w:t>
      </w:r>
      <w:r w:rsidRPr="00747314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 time</w:t>
      </w:r>
      <w:r w:rsidRPr="00747314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 visit</w:t>
      </w:r>
      <w:r w:rsidRPr="0074731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begins.</w:t>
      </w:r>
    </w:p>
    <w:p w:rsidR="006D6AF3" w:rsidRPr="00747314" w:rsidRDefault="00143D39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  <w:r w:rsidRPr="00143D39">
        <w:rPr>
          <w:noProof/>
        </w:rPr>
        <w:pict>
          <v:shape id="_x0000_s1429" type="#_x0000_t75" style="position:absolute;margin-left:392pt;margin-top:.7pt;width:150.7pt;height:110.5pt;z-index:-251558912">
            <v:imagedata r:id="rId27" o:title=""/>
          </v:shape>
        </w:pict>
      </w:r>
    </w:p>
    <w:p w:rsidR="006D6AF3" w:rsidRPr="00747314" w:rsidRDefault="00143D39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43D39">
        <w:rPr>
          <w:noProof/>
        </w:rPr>
        <w:pict>
          <v:shape id="_x0000_s1430" style="position:absolute;left:0;text-align:left;margin-left:291.65pt;margin-top:.5pt;width:15.95pt;height:16pt;z-index:-251723776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5.  </w:t>
      </w:r>
      <w:r w:rsidR="006D6AF3" w:rsidRPr="00747314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Come</w:t>
      </w:r>
      <w:r w:rsidR="006D6AF3" w:rsidRPr="00747314">
        <w:rPr>
          <w:rFonts w:ascii="Arial" w:hAnsi="Arial" w:cs="Arial"/>
          <w:color w:val="2A2A29"/>
          <w:spacing w:val="-4"/>
          <w:w w:val="96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he</w:t>
      </w:r>
      <w:r w:rsidR="006D6AF3" w:rsidRPr="00747314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e </w:t>
      </w:r>
      <w:r w:rsidR="006D6AF3"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book</w:t>
      </w:r>
      <w:r w:rsidR="006D6AF3" w:rsidRPr="00747314">
        <w:rPr>
          <w:rFonts w:ascii="Arial" w:hAnsi="Arial" w:cs="Arial"/>
          <w:color w:val="2A2A29"/>
          <w:spacing w:val="-17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15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holida</w:t>
      </w:r>
      <w:r w:rsidR="006D6AF3" w:rsidRPr="00747314">
        <w:rPr>
          <w:rFonts w:ascii="Arial" w:hAnsi="Arial" w:cs="Arial"/>
          <w:color w:val="2A2A29"/>
          <w:spacing w:val="-16"/>
          <w:position w:val="-1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.</w:t>
      </w:r>
    </w:p>
    <w:p w:rsidR="006D6AF3" w:rsidRPr="00747314" w:rsidRDefault="00143D39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  <w:r>
        <w:rPr>
          <w:rFonts w:ascii="Arial" w:hAnsi="Arial" w:cs="Arial"/>
          <w:noProof/>
          <w:color w:val="000000"/>
          <w:sz w:val="10"/>
          <w:szCs w:val="10"/>
        </w:rPr>
        <w:pict>
          <v:rect id="_x0000_s1432" style="position:absolute;margin-left:226.65pt;margin-top:5pt;width:150.95pt;height:74.85pt;z-index:-251768834" o:regroupid="5" o:allowincell="f" filled="f" fillcolor="#2a2a29" stroked="f">
            <v:path arrowok="t"/>
          </v:rect>
        </w:pict>
      </w:r>
    </w:p>
    <w:p w:rsidR="006D6AF3" w:rsidRPr="00747314" w:rsidRDefault="00143D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434" style="position:absolute;margin-left:229.85pt;margin-top:3.35pt;width:144.3pt;height:67.9pt;z-index:-251766786" coordsize="2886,1358" o:regroupid="5" o:allowincell="f" path="m160,221r-36,3l93,228r-25,3l47,236r-16,6l19,250r-9,11l4,274,1,291,,312r,26l2,368r3,36l75,1199r3,36l81,1265r4,26l90,1311r6,17l104,1340r11,9l128,1355r17,3l166,1359r26,l222,1357r36,-3l2724,1138r36,-3l2791,1131r25,-3l2837,1123r16,-6l2866,1109r9,-11l2880,1085r4,-17l2885,1047r-1,-26l2882,991r-3,-36l2809,160r-3,-36l2803,93r-4,-25l2795,47r-7,-16l2780,19r-10,-9l2756,4,2739,1,2718,r-25,l2662,2r-36,3l160,221xe" filled="f" strokecolor="#b3b3b3" strokeweight="1pt">
            <v:path arrowok="t"/>
          </v:shape>
        </w:pict>
      </w:r>
      <w:r>
        <w:rPr>
          <w:noProof/>
        </w:rPr>
        <w:pict>
          <v:rect id="_x0000_s1433" style="position:absolute;margin-left:229.9pt;margin-top:3.55pt;width:2in;height:68pt;z-index:-251767810;mso-position-horizontal-relative:page" o:regroupid="5" o:allowincell="f" filled="f" stroked="f">
            <v:textbox style="mso-next-textbox:#_x0000_s1433" inset="0,0,0,0">
              <w:txbxContent>
                <w:p w:rsidR="00143D39" w:rsidRDefault="00143D39">
                  <w:pPr>
                    <w:spacing w:after="0" w:line="13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0" type="#_x0000_t75" style="width:144.65pt;height:67pt">
                        <v:imagedata r:id="rId28" o:title=""/>
                      </v:shape>
                    </w:pict>
                  </w: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436" style="position:absolute;margin-left:359.5pt;margin-top:26.95pt;width:19.45pt;height:19.5pt;z-index:-251764738" coordsize="389,390" o:regroupid="5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435" style="position:absolute;z-index:-251765762" points="369.75pt,26.95pt,368.5pt,27pt,367.35pt,27.15pt,366.25pt,27.45pt,365.2pt,27.9pt,364.2pt,28.4pt,363.3pt,29pt,362.45pt,29.7pt,361.75pt,30.5pt,361.1pt,31.35pt,360.55pt,32.25pt,360.1pt,33.25pt,359.75pt,34.25pt,359.55pt,35.35pt,359.5pt,36.45pt,359.55pt,37.65pt,359.75pt,38.8pt,360.05pt,39.85pt,360.45pt,40.9pt,361pt,41.85pt,361.65pt,42.75pt,362.35pt,43.55pt,363.15pt,44.3pt,364.05pt,44.9pt,365pt,45.45pt,366pt,45.85pt,367.05pt,46.15pt,368.15pt,46.35pt,369.2pt,46.4pt,370.4pt,46.35pt,371.5pt,46.15pt,372.55pt,45.85pt,373.55pt,45.4pt,374.5pt,44.85pt,375.4pt,44.2pt,376.2pt,43.45pt,376.9pt,42.65pt,377.55pt,41.75pt,378.05pt,40.8pt,378.45pt,39.8pt,378.75pt,38.7pt,378.95pt,37.55pt,378.9pt,36.3pt,378.7pt,35.1pt,378.4pt,33.95pt,378.05pt,32.85pt,377.55pt,31.85pt,376.95pt,30.9pt,376.3pt,30.05pt,375.55pt,29.3pt,374.7pt,28.65pt,373.85pt,28.1pt,372.9pt,27.65pt,371.9pt,27.3pt,370.85pt,27.05pt,369.75pt,26.95pt" coordsize="389,390" o:regroupid="5" o:allowincell="f" stroked="f">
            <v:path arrowok="t"/>
          </v:polyline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  <w:sectPr w:rsidR="006D6AF3" w:rsidRPr="00747314">
          <w:headerReference w:type="even" r:id="rId29"/>
          <w:headerReference w:type="default" r:id="rId30"/>
          <w:footerReference w:type="even" r:id="rId31"/>
          <w:footerReference w:type="default" r:id="rId32"/>
          <w:pgSz w:w="11920" w:h="16840"/>
          <w:pgMar w:top="1180" w:right="0" w:bottom="500" w:left="0" w:header="0" w:footer="318" w:gutter="0"/>
          <w:pgNumType w:start="255"/>
          <w:cols w:space="720" w:equalWidth="0">
            <w:col w:w="11920"/>
          </w:cols>
          <w:noEndnote/>
        </w:sect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before="25" w:after="0" w:line="298" w:lineRule="auto"/>
        <w:ind w:left="1711" w:right="-68" w:hanging="191"/>
        <w:rPr>
          <w:rFonts w:ascii="Arial" w:hAnsi="Arial" w:cs="Arial"/>
          <w:color w:val="000000"/>
          <w:sz w:val="28"/>
          <w:szCs w:val="28"/>
          <w:lang w:val="en-US"/>
        </w:rPr>
      </w:pPr>
      <w:r w:rsidRPr="00143D39">
        <w:rPr>
          <w:noProof/>
        </w:rPr>
        <w:lastRenderedPageBreak/>
        <w:pict>
          <v:shape id="_x0000_s1437" type="#_x0000_t136" style="position:absolute;left:0;text-align:left;margin-left:259.3pt;margin-top:-9.95pt;width:82pt;height:12pt;rotation:355;z-index:-251707392;mso-position-horizontal-relative:page" o:allowincell="f" fillcolor="#2a2a29" stroked="f">
            <v:shadow color="#868686"/>
            <o:extrusion v:ext="view" autorotationcenter="t"/>
            <v:textpath style="font-family:&quot;Times New Roman&quot;;font-size:12pt;v-text-kern:t" string="CITY CENTRE"/>
            <w10:wrap anchorx="page"/>
          </v:shape>
        </w:pict>
      </w:r>
      <w:r w:rsidR="006D6AF3" w:rsidRPr="00747314">
        <w:rPr>
          <w:rFonts w:ascii="Arial" w:hAnsi="Arial" w:cs="Arial"/>
          <w:color w:val="676766"/>
          <w:spacing w:val="-3"/>
          <w:w w:val="89"/>
          <w:sz w:val="28"/>
          <w:szCs w:val="28"/>
          <w:lang w:val="en-US"/>
        </w:rPr>
        <w:t>Y</w:t>
      </w:r>
      <w:r w:rsidR="006D6AF3" w:rsidRPr="00747314">
        <w:rPr>
          <w:rFonts w:ascii="Arial" w:hAnsi="Arial" w:cs="Arial"/>
          <w:color w:val="676766"/>
          <w:w w:val="89"/>
          <w:sz w:val="28"/>
          <w:szCs w:val="28"/>
          <w:lang w:val="en-US"/>
        </w:rPr>
        <w:t>OUTH</w:t>
      </w:r>
      <w:r w:rsidR="006D6AF3" w:rsidRPr="00747314">
        <w:rPr>
          <w:rFonts w:ascii="Arial" w:hAnsi="Arial" w:cs="Arial"/>
          <w:color w:val="676766"/>
          <w:spacing w:val="-4"/>
          <w:w w:val="89"/>
          <w:sz w:val="28"/>
          <w:szCs w:val="28"/>
          <w:lang w:val="en-US"/>
        </w:rPr>
        <w:t xml:space="preserve"> </w:t>
      </w:r>
      <w:r w:rsidR="006D6AF3" w:rsidRPr="00747314">
        <w:rPr>
          <w:rFonts w:ascii="Arial" w:hAnsi="Arial" w:cs="Arial"/>
          <w:color w:val="676766"/>
          <w:spacing w:val="-3"/>
          <w:w w:val="85"/>
          <w:sz w:val="28"/>
          <w:szCs w:val="28"/>
          <w:lang w:val="en-US"/>
        </w:rPr>
        <w:t>C</w:t>
      </w:r>
      <w:r w:rsidR="006D6AF3" w:rsidRPr="00747314">
        <w:rPr>
          <w:rFonts w:ascii="Arial" w:hAnsi="Arial" w:cs="Arial"/>
          <w:color w:val="676766"/>
          <w:w w:val="94"/>
          <w:sz w:val="28"/>
          <w:szCs w:val="28"/>
          <w:lang w:val="en-US"/>
        </w:rPr>
        <w:t xml:space="preserve">AMPSITE </w:t>
      </w:r>
      <w:proofErr w:type="gramStart"/>
      <w:r w:rsidR="006D6AF3" w:rsidRPr="00747314">
        <w:rPr>
          <w:rFonts w:ascii="Arial" w:hAnsi="Arial" w:cs="Arial"/>
          <w:color w:val="676766"/>
          <w:sz w:val="28"/>
          <w:szCs w:val="28"/>
          <w:lang w:val="en-US"/>
        </w:rPr>
        <w:t>Under</w:t>
      </w:r>
      <w:proofErr w:type="gramEnd"/>
      <w:r w:rsidR="006D6AF3" w:rsidRPr="00747314">
        <w:rPr>
          <w:rFonts w:ascii="Arial" w:hAnsi="Arial" w:cs="Arial"/>
          <w:color w:val="676766"/>
          <w:spacing w:val="10"/>
          <w:sz w:val="28"/>
          <w:szCs w:val="28"/>
          <w:lang w:val="en-US"/>
        </w:rPr>
        <w:t xml:space="preserve"> </w:t>
      </w:r>
      <w:r w:rsidR="006D6AF3" w:rsidRPr="00747314">
        <w:rPr>
          <w:rFonts w:ascii="Arial" w:hAnsi="Arial" w:cs="Arial"/>
          <w:color w:val="676766"/>
          <w:sz w:val="28"/>
          <w:szCs w:val="28"/>
          <w:lang w:val="en-US"/>
        </w:rPr>
        <w:t>16s</w:t>
      </w:r>
      <w:r w:rsidR="006D6AF3" w:rsidRPr="00747314">
        <w:rPr>
          <w:rFonts w:ascii="Arial" w:hAnsi="Arial" w:cs="Arial"/>
          <w:color w:val="676766"/>
          <w:spacing w:val="-22"/>
          <w:sz w:val="28"/>
          <w:szCs w:val="28"/>
          <w:lang w:val="en-US"/>
        </w:rPr>
        <w:t xml:space="preserve"> </w:t>
      </w:r>
      <w:r w:rsidR="006D6AF3" w:rsidRPr="00747314">
        <w:rPr>
          <w:rFonts w:ascii="Arial" w:hAnsi="Arial" w:cs="Arial"/>
          <w:color w:val="676766"/>
          <w:w w:val="108"/>
          <w:sz w:val="28"/>
          <w:szCs w:val="28"/>
          <w:lang w:val="en-US"/>
        </w:rPr>
        <w:t>on</w:t>
      </w:r>
      <w:r w:rsidR="006D6AF3" w:rsidRPr="00747314">
        <w:rPr>
          <w:rFonts w:ascii="Arial" w:hAnsi="Arial" w:cs="Arial"/>
          <w:color w:val="676766"/>
          <w:spacing w:val="-9"/>
          <w:w w:val="108"/>
          <w:sz w:val="28"/>
          <w:szCs w:val="28"/>
          <w:lang w:val="en-US"/>
        </w:rPr>
        <w:t>l</w:t>
      </w:r>
      <w:r w:rsidR="006D6AF3" w:rsidRPr="00747314">
        <w:rPr>
          <w:rFonts w:ascii="Arial" w:hAnsi="Arial" w:cs="Arial"/>
          <w:color w:val="676766"/>
          <w:w w:val="98"/>
          <w:sz w:val="28"/>
          <w:szCs w:val="28"/>
          <w:lang w:val="en-US"/>
        </w:rPr>
        <w:t>y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80" w:after="0" w:line="228" w:lineRule="exact"/>
        <w:ind w:left="1506" w:right="2043"/>
        <w:jc w:val="center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747314">
        <w:rPr>
          <w:rFonts w:ascii="Times New Roman" w:hAnsi="Times New Roman"/>
          <w:b/>
          <w:bCs/>
          <w:color w:val="2A2A29"/>
          <w:w w:val="107"/>
          <w:sz w:val="20"/>
          <w:szCs w:val="20"/>
          <w:lang w:val="en-US"/>
        </w:rPr>
        <w:t>D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15" w:after="0" w:line="240" w:lineRule="auto"/>
        <w:ind w:right="1322"/>
        <w:jc w:val="right"/>
        <w:rPr>
          <w:rFonts w:ascii="Arial" w:hAnsi="Arial" w:cs="Arial"/>
          <w:color w:val="000000"/>
          <w:sz w:val="30"/>
          <w:szCs w:val="30"/>
          <w:lang w:val="en-US"/>
        </w:rPr>
      </w:pPr>
      <w:r w:rsidRPr="00747314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</w:p>
    <w:p w:rsidR="006D6AF3" w:rsidRPr="00747314" w:rsidRDefault="00143D39">
      <w:pPr>
        <w:widowControl w:val="0"/>
        <w:tabs>
          <w:tab w:val="left" w:pos="1120"/>
        </w:tabs>
        <w:autoSpaceDE w:val="0"/>
        <w:autoSpaceDN w:val="0"/>
        <w:adjustRightInd w:val="0"/>
        <w:spacing w:before="55" w:after="0" w:line="240" w:lineRule="auto"/>
        <w:ind w:right="-20"/>
        <w:rPr>
          <w:rFonts w:ascii="Arial" w:hAnsi="Arial" w:cs="Arial"/>
          <w:color w:val="000000"/>
          <w:sz w:val="30"/>
          <w:szCs w:val="30"/>
          <w:lang w:val="en-US"/>
        </w:rPr>
      </w:pPr>
      <w:r w:rsidRPr="00143D39">
        <w:rPr>
          <w:noProof/>
        </w:rPr>
        <w:pict>
          <v:shape id="_x0000_s1442" type="#_x0000_t136" style="position:absolute;margin-left:239.05pt;margin-top:-12pt;width:125.35pt;height:12pt;rotation:355;z-index:-251706368;mso-position-horizontal-relative:page" o:allowincell="f" fillcolor="#2a2a29" stroked="f">
            <v:shadow color="#868686"/>
            <o:extrusion v:ext="view" autorotationcenter="t"/>
            <v:textpath style="font-family:&quot;Times New Roman&quot;;font-size:12pt;v-text-kern:t" string="CLOSED TO TRAFFIC"/>
            <w10:wrap anchorx="page"/>
          </v:shape>
        </w:pict>
      </w:r>
      <w:r w:rsidRPr="00143D39">
        <w:rPr>
          <w:noProof/>
        </w:rPr>
        <w:pict>
          <v:shape id="_x0000_s1443" type="#_x0000_t136" style="position:absolute;margin-left:254pt;margin-top:3.95pt;width:98.2pt;height:12pt;rotation:355;z-index:-251705344;mso-position-horizontal-relative:page" o:allowincell="f" fillcolor="#2a2a29" stroked="f">
            <v:shadow color="#868686"/>
            <o:extrusion v:ext="view" autorotationcenter="t"/>
            <v:textpath style="font-family:&quot;Times New Roman&quot;;font-size:12pt;v-text-kern:t" string="ALL DAY TODAY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position w:val="1"/>
          <w:sz w:val="20"/>
          <w:szCs w:val="20"/>
          <w:lang w:val="en-US"/>
        </w:rPr>
        <w:t>C</w:t>
      </w:r>
      <w:r w:rsidR="006D6AF3" w:rsidRPr="00747314">
        <w:rPr>
          <w:rFonts w:ascii="Times New Roman" w:hAnsi="Times New Roman"/>
          <w:b/>
          <w:bCs/>
          <w:color w:val="2A2A29"/>
          <w:position w:val="1"/>
          <w:sz w:val="20"/>
          <w:szCs w:val="20"/>
          <w:lang w:val="en-US"/>
        </w:rPr>
        <w:tab/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77" w:after="0" w:line="240" w:lineRule="auto"/>
        <w:ind w:right="1259"/>
        <w:jc w:val="right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B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77" w:after="0" w:line="240" w:lineRule="auto"/>
        <w:ind w:right="1259"/>
        <w:jc w:val="right"/>
        <w:rPr>
          <w:rFonts w:ascii="Times New Roman" w:hAnsi="Times New Roman"/>
          <w:color w:val="000000"/>
          <w:sz w:val="20"/>
          <w:szCs w:val="20"/>
          <w:lang w:val="en-US"/>
        </w:rPr>
        <w:sectPr w:rsidR="006D6AF3" w:rsidRPr="00747314">
          <w:type w:val="continuous"/>
          <w:pgSz w:w="11920" w:h="16840"/>
          <w:pgMar w:top="1180" w:right="0" w:bottom="500" w:left="0" w:header="720" w:footer="720" w:gutter="0"/>
          <w:cols w:num="2" w:space="720" w:equalWidth="0">
            <w:col w:w="3795" w:space="3509"/>
            <w:col w:w="4616"/>
          </w:cols>
          <w:noEndnote/>
        </w:sect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before="20" w:after="0" w:line="220" w:lineRule="exact"/>
        <w:rPr>
          <w:rFonts w:ascii="Times New Roman" w:hAnsi="Times New Roman"/>
          <w:color w:val="000000"/>
          <w:lang w:val="en-US"/>
        </w:rPr>
      </w:pPr>
      <w:r>
        <w:rPr>
          <w:noProof/>
        </w:rPr>
        <w:lastRenderedPageBreak/>
        <w:pict>
          <v:shape id="_x0000_s1441" style="position:absolute;margin-left:290.7pt;margin-top:9.6pt;width:19.45pt;height:19.45pt;z-index:-251523072" coordsize="389,389" o:regroupid="4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>
        <w:rPr>
          <w:noProof/>
        </w:rPr>
        <w:pict>
          <v:polyline id="_x0000_s1440" style="position:absolute;z-index:-251524096" points="300.95pt,9.6pt,299.7pt,9.65pt,298.55pt,9.8pt,297.45pt,10.1pt,296.4pt,10.55pt,295.4pt,11.05pt,294.5pt,11.65pt,293.65pt,12.35pt,292.95pt,13.15pt,292.3pt,14pt,291.75pt,14.9pt,291.3pt,15.9pt,290.95pt,16.9pt,290.75pt,18pt,290.7pt,19.1pt,290.75pt,20.3pt,290.95pt,21.45pt,291.25pt,22.5pt,291.65pt,23.55pt,292.2pt,24.5pt,292.85pt,25.4pt,293.55pt,26.2pt,294.35pt,26.95pt,295.25pt,27.55pt,296.2pt,28.1pt,297.2pt,28.5pt,298.25pt,28.8pt,299.35pt,29pt,300.4pt,29.05pt,301.6pt,29pt,302.7pt,28.8pt,303.75pt,28.5pt,304.75pt,28.05pt,305.7pt,27.5pt,306.6pt,26.85pt,307.4pt,26.1pt,308.1pt,25.3pt,308.75pt,24.4pt,309.25pt,23.45pt,309.65pt,22.45pt,309.95pt,21.35pt,310.15pt,20.2pt,310.1pt,18.95pt,309.9pt,17.75pt,309.6pt,16.6pt,309.25pt,15.5pt,308.75pt,14.5pt,308.15pt,13.55pt,307.5pt,12.7pt,306.75pt,11.95pt,305.9pt,11.3pt,305.05pt,10.75pt,304.1pt,10.3pt,303.1pt,9.95pt,302.05pt,9.7pt,300.95pt,9.6pt" coordsize="389,389" o:regroupid="4" o:allowincell="f" stroked="f">
            <v:path arrowok="t"/>
          </v:polyline>
        </w:pict>
      </w:r>
      <w:r w:rsidRPr="00143D39">
        <w:rPr>
          <w:noProof/>
        </w:rPr>
        <w:pict>
          <v:shape id="_x0000_s1444" style="position:absolute;margin-left:290.15pt;margin-top:628.75pt;width:15.95pt;height:15.95pt;z-index:-251720704;mso-position-horizontal-relative:page;mso-position-vertical-relative:page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 anchory="page"/>
          </v:shape>
        </w:pict>
      </w:r>
    </w:p>
    <w:p w:rsidR="006D6AF3" w:rsidRPr="00747314" w:rsidRDefault="00AB1448">
      <w:pPr>
        <w:widowControl w:val="0"/>
        <w:autoSpaceDE w:val="0"/>
        <w:autoSpaceDN w:val="0"/>
        <w:adjustRightInd w:val="0"/>
        <w:spacing w:before="32" w:after="0" w:line="228" w:lineRule="exact"/>
        <w:ind w:left="5898" w:right="5784"/>
        <w:jc w:val="center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461" style="position:absolute;left:0;text-align:left;margin-left:394.55pt;margin-top:7.85pt;width:146.2pt;height:80.75pt;z-index:-251778053" coordsize="2924,1615" o:regroupid="6" o:allowincell="f" path="m121,l,1391r2545,223l2816,1475,2923,245,121,xe" filled="f" strokecolor="#b3b3b3" strokeweight="1pt">
            <v:path arrowok="t"/>
          </v:shape>
        </w:pict>
      </w:r>
      <w:r>
        <w:rPr>
          <w:noProof/>
        </w:rPr>
        <w:pict>
          <v:polyline id="_x0000_s1460" style="position:absolute;left:0;text-align:left;z-index:-251774979" points="400.6pt,7.85pt,394.55pt,77.4pt,521.8pt,88.55pt,535.35pt,81.6pt,540.7pt,20.1pt,400.6pt,7.85pt" coordsize="2924,1615" o:regroupid="6" o:allowincell="f" stroked="f">
            <v:path arrowok="t"/>
          </v:polyline>
        </w:pict>
      </w:r>
      <w:r>
        <w:rPr>
          <w:noProof/>
        </w:rPr>
        <w:pict>
          <v:rect id="_x0000_s1459" style="position:absolute;left:0;text-align:left;margin-left:391.05pt;margin-top:4.4pt;width:153.35pt;height:87.8pt;z-index:-251776003" o:regroupid="6" o:allowincell="f" filled="f" fillcolor="#2a2a29" stroked="f">
            <v:path arrowok="t"/>
          </v:rect>
        </w:pict>
      </w:r>
      <w:r w:rsidR="00143D39">
        <w:rPr>
          <w:noProof/>
        </w:rPr>
        <w:pict>
          <v:rect id="_x0000_s1439" style="position:absolute;left:0;text-align:left;margin-left:232.45pt;margin-top:2.05pt;width:136pt;height:94pt;z-index:-251525120;mso-position-horizontal-relative:page" o:regroupid="4" o:allowincell="f" filled="f" stroked="f">
            <v:textbox style="mso-next-textbox:#_x0000_s1439" inset="0,0,0,0">
              <w:txbxContent>
                <w:p w:rsidR="00143D39" w:rsidRDefault="00143D39">
                  <w:pPr>
                    <w:spacing w:after="0" w:line="18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58" type="#_x0000_t75" style="width:135.85pt;height:93.9pt">
                        <v:imagedata r:id="rId33" o:title=""/>
                      </v:shape>
                    </w:pict>
                  </w: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143D39" w:rsidRPr="00143D39">
        <w:rPr>
          <w:noProof/>
        </w:rPr>
        <w:pict>
          <v:group id="_x0000_s1451" style="position:absolute;left:0;text-align:left;margin-left:58.55pt;margin-top:-88.7pt;width:149.1pt;height:81.1pt;z-index:-251714560;mso-position-horizontal-relative:page" coordorigin="1171,-1774" coordsize="2982,1622" o:allowincell="f">
            <v:rect id="_x0000_s1452" style="position:absolute;left:1181;top:-1764;width:2961;height:1545" o:allowincell="f" filled="f" fillcolor="#2a2a29" stroked="f">
              <v:path arrowok="t"/>
            </v:rect>
            <v:shape id="_x0000_s1453" style="position:absolute;left:1297;top:-1649;width:2734;height:1317" coordsize="2734,1317" o:allowincell="f" path="m56,l23,,7,7,,23,,56,,1261r,32l7,1310r16,6l56,1317r2621,l2710,1316r17,-6l2733,1293r1,-32l2734,56r-1,-33l2727,7,2710,r-32,l56,e" stroked="f">
              <v:path arrowok="t"/>
            </v:shape>
            <v:shape id="_x0000_s1454" style="position:absolute;left:1272;top:-1674;width:2784;height:1367" coordsize="2784,1367" o:allowincell="f" path="m81,l63,2,44,8,26,19,11,36,2,59,,1285r2,18l8,1322r11,18l36,1355r23,9l2702,1367r19,-2l2740,1358r17,-11l2772,1330r10,-23l2784,81r-2,-18l2776,44,2764,26,2747,11,2725,2,81,xe" filled="f" strokecolor="#b3b3b3" strokeweight="2.5pt">
              <v:path arrowok="t"/>
            </v:shape>
            <v:shape id="_x0000_s1455" style="position:absolute;left:1338;top:-1607;width:2652;height:1234" coordsize="2652,1234" o:allowincell="f" path="m15,l,,,8r,7l,1218r,16l8,1234r7,l2636,1234r15,-1l2651,1225r,-7l2651,15,2650,r-8,l2636,,15,xe" filled="f" strokecolor="#b3b3b3" strokeweight=".29456mm">
              <v:path arrowok="t"/>
            </v:shape>
            <v:shape id="_x0000_s1456" style="position:absolute;left:1433;top:-547;width:389;height:390" coordsize="389,390" o:allowincell="f" path="m205,l180,1,157,4r-22,6l114,19,94,29,76,41,59,55,45,71,32,88,21,106r-9,20l5,146,1,168,,190r1,24l5,237r6,21l19,279r11,19l43,316r14,16l73,347r18,12l110,370r20,8l151,384r22,4l194,389r24,-1l240,384r21,-6l281,369r19,-11l318,345r16,-15l348,314r13,-18l371,277r8,-20l385,235r4,-23l388,187r-4,-24l378,140r-7,-22l361,98,349,79,336,62,321,47,304,34,287,23,268,14,248,7,227,2,205,e" stroked="f">
              <v:path arrowok="t"/>
            </v:shape>
            <v:shape id="_x0000_s1457" style="position:absolute;left:1433;top:-547;width:389;height:390" coordsize="389,390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  <v:path arrowok="t"/>
            </v:shape>
            <w10:wrap anchorx="page"/>
          </v:group>
        </w:pict>
      </w:r>
      <w:r w:rsidR="006D6AF3" w:rsidRPr="00747314">
        <w:rPr>
          <w:rFonts w:ascii="Times New Roman" w:hAnsi="Times New Roman"/>
          <w:b/>
          <w:bCs/>
          <w:color w:val="2A2A29"/>
          <w:w w:val="109"/>
          <w:sz w:val="20"/>
          <w:szCs w:val="20"/>
          <w:lang w:val="en-US"/>
        </w:rPr>
        <w:t>F</w:t>
      </w:r>
    </w:p>
    <w:p w:rsidR="006D6AF3" w:rsidRPr="00747314" w:rsidRDefault="00143D39">
      <w:pPr>
        <w:widowControl w:val="0"/>
        <w:autoSpaceDE w:val="0"/>
        <w:autoSpaceDN w:val="0"/>
        <w:adjustRightInd w:val="0"/>
        <w:spacing w:before="10" w:after="0" w:line="130" w:lineRule="exact"/>
        <w:rPr>
          <w:rFonts w:ascii="Times New Roman" w:hAnsi="Times New Roman"/>
          <w:color w:val="000000"/>
          <w:sz w:val="13"/>
          <w:szCs w:val="13"/>
          <w:lang w:val="en-US"/>
        </w:rPr>
      </w:pPr>
      <w:r>
        <w:rPr>
          <w:rFonts w:ascii="Times New Roman" w:hAnsi="Times New Roman"/>
          <w:noProof/>
          <w:color w:val="000000"/>
          <w:sz w:val="13"/>
          <w:szCs w:val="13"/>
        </w:rPr>
        <w:pict>
          <v:shape id="_x0000_s1448" style="position:absolute;margin-left:64.85pt;margin-top:1.75pt;width:2in;height:58.95pt;z-index:-251777028" coordsize="2880,1179" o:regroupid="3" o:allowincell="f" path="m53,237r-31,3l6,246,,260r,26l74,1125r3,31l83,1172r14,6l123,1178,2826,941r31,-3l2873,932r6,-14l2879,892,2805,53r-3,-31l2795,6,2782,r-26,l53,237xe" filled="f" strokecolor="#b3b3b3" strokeweight="1pt">
            <v:path arrowok="t"/>
          </v:shape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AB1448" w:rsidRDefault="00AB1448" w:rsidP="00AB1448">
      <w:pPr>
        <w:widowControl w:val="0"/>
        <w:autoSpaceDE w:val="0"/>
        <w:autoSpaceDN w:val="0"/>
        <w:adjustRightInd w:val="0"/>
        <w:spacing w:before="21" w:after="0" w:line="360" w:lineRule="exact"/>
        <w:ind w:left="4820" w:right="4407" w:firstLine="425"/>
        <w:jc w:val="center"/>
        <w:rPr>
          <w:rFonts w:ascii="Times New Roman" w:hAnsi="Times New Roman"/>
          <w:b/>
          <w:bCs/>
          <w:color w:val="FFFFFF"/>
          <w:spacing w:val="23"/>
          <w:sz w:val="32"/>
          <w:szCs w:val="32"/>
          <w:lang w:val="en-US"/>
        </w:rPr>
      </w:pPr>
      <w:r>
        <w:rPr>
          <w:rFonts w:ascii="Times New Roman" w:hAnsi="Times New Roman"/>
          <w:b/>
          <w:bCs/>
          <w:noProof/>
          <w:color w:val="2A2A29"/>
          <w:position w:val="6"/>
          <w:sz w:val="20"/>
          <w:szCs w:val="20"/>
        </w:rPr>
        <w:pict>
          <v:polyline id="_x0000_s1464" style="position:absolute;left:0;text-align:left;z-index:-251770883" points="-126pt,36.6pt,-127.25pt,36.65pt,-128.4pt,36.8pt,-129.5pt,37.1pt,-130.55pt,37.55pt,-131.55pt,38.05pt,-132.45pt,38.65pt,-133.3pt,39.35pt,-134pt,40.15pt,-134.65pt,41pt,-135.2pt,41.9pt,-135.65pt,42.9pt,-136pt,43.9pt,-136.2pt,45pt,-136.25pt,46.1pt,-136.2pt,47.3pt,-136pt,48.45pt,-135.7pt,49.5pt,-135.3pt,50.55pt,-134.75pt,51.5pt,-134.1pt,52.4pt,-133.4pt,53.2pt,-132.6pt,53.95pt,-131.7pt,54.55pt,-130.75pt,55.1pt,-129.75pt,55.5pt,-128.7pt,55.8pt,-127.6pt,56pt,-126.55pt,56.05pt,-125.35pt,56pt,-124.25pt,55.8pt,-123.2pt,55.5pt,-122.2pt,55.05pt,-121.25pt,54.5pt,-120.35pt,53.85pt,-119.55pt,53.1pt,-118.85pt,52.3pt,-118.2pt,51.4pt,-117.7pt,50.45pt,-117.3pt,49.45pt,-117pt,48.35pt,-116.8pt,47.2pt,-116.85pt,45.95pt,-117.05pt,44.75pt,-117.35pt,43.6pt,-117.7pt,42.5pt,-118.2pt,41.5pt,-118.8pt,40.55pt,-119.45pt,39.7pt,-120.2pt,38.95pt,-121.05pt,38.3pt,-121.9pt,37.75pt,-122.85pt,37.3pt,-123.85pt,36.95pt,-124.9pt,36.7pt,-126pt,36.6pt" coordsize="389,390" o:regroupid="6" o:allowincell="f" stroked="f">
            <v:path arrowok="t"/>
          </v:polyline>
        </w:pict>
      </w:r>
      <w:r>
        <w:rPr>
          <w:rFonts w:ascii="Times New Roman" w:hAnsi="Times New Roman"/>
          <w:b/>
          <w:bCs/>
          <w:noProof/>
          <w:color w:val="2A2A29"/>
          <w:position w:val="6"/>
          <w:sz w:val="20"/>
          <w:szCs w:val="20"/>
        </w:rPr>
        <w:pict>
          <v:shape id="_x0000_s1570" style="position:absolute;left:0;text-align:left;margin-left:-136.25pt;margin-top:36.6pt;width:19.45pt;height:19.5pt;z-index:-251520000" coordsize="389,390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 w:rsidR="00143D39">
        <w:rPr>
          <w:noProof/>
        </w:rPr>
        <w:pict>
          <v:shape id="Text Box 2" o:spid="_x0000_s1569" type="#_x0000_t202" style="position:absolute;left:0;text-align:left;margin-left:143.05pt;margin-top:13.25pt;width:55.85pt;height:23.35pt;z-index:25179545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" filled="f" stroked="f">
            <v:textbox>
              <w:txbxContent>
                <w:p w:rsidR="00143D39" w:rsidRPr="00143D39" w:rsidRDefault="00143D39">
                  <w:pPr>
                    <w:rPr>
                      <w:rFonts w:ascii="Arial" w:hAnsi="Arial" w:cs="Arial"/>
                      <w:sz w:val="24"/>
                      <w:lang w:val="en-US"/>
                    </w:rPr>
                  </w:pPr>
                  <w:r w:rsidRPr="00143D39">
                    <w:rPr>
                      <w:rFonts w:ascii="Arial" w:hAnsi="Arial" w:cs="Arial"/>
                      <w:sz w:val="24"/>
                    </w:rPr>
                    <w:t>LUNCH</w:t>
                  </w:r>
                </w:p>
              </w:txbxContent>
            </v:textbox>
            <w10:wrap type="square"/>
          </v:shape>
        </w:pict>
      </w:r>
      <w:r w:rsidR="00143D39">
        <w:rPr>
          <w:noProof/>
        </w:rPr>
        <w:pict>
          <v:shape id="_x0000_s1450" style="position:absolute;left:0;text-align:left;margin-left:71.15pt;margin-top:36.15pt;width:19.45pt;height:19.5pt;z-index:-251759617" coordsize="389,390" o:regroupid="3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 w:rsidR="00143D39">
        <w:rPr>
          <w:noProof/>
        </w:rPr>
        <w:pict>
          <v:polyline id="_x0000_s1449" style="position:absolute;left:0;text-align:left;z-index:-251760641" points="81.4pt,36.15pt,80.15pt,36.2pt,79pt,36.35pt,77.9pt,36.65pt,76.85pt,37.1pt,75.85pt,37.6pt,74.95pt,38.2pt,74.1pt,38.9pt,73.4pt,39.7pt,72.75pt,40.55pt,72.2pt,41.45pt,71.75pt,42.45pt,71.4pt,43.45pt,71.2pt,44.55pt,71.15pt,45.65pt,71.2pt,46.85pt,71.4pt,48pt,71.7pt,49.05pt,72.1pt,50.1pt,72.65pt,51.05pt,73.3pt,51.95pt,74pt,52.75pt,74.8pt,53.5pt,75.7pt,54.1pt,76.65pt,54.65pt,77.65pt,55.05pt,78.7pt,55.35pt,79.8pt,55.55pt,80.85pt,55.6pt,82.05pt,55.55pt,83.15pt,55.35pt,84.2pt,55.05pt,85.2pt,54.6pt,86.15pt,54.05pt,87.05pt,53.4pt,87.85pt,52.65pt,88.55pt,51.85pt,89.2pt,50.95pt,89.7pt,50pt,90.1pt,49pt,90.4pt,47.9pt,90.6pt,46.75pt,90.55pt,45.5pt,90.35pt,44.3pt,90.05pt,43.15pt,89.7pt,42.05pt,89.2pt,41.05pt,88.6pt,40.1pt,87.95pt,39.25pt,87.2pt,38.5pt,86.35pt,37.85pt,85.5pt,37.3pt,84.55pt,36.85pt,83.55pt,36.5pt,82.5pt,36.25pt,81.4pt,36.15pt" coordsize="389,390" o:regroupid="3" o:allowincell="f" stroked="f">
            <v:path arrowok="t"/>
          </v:polyline>
        </w:pict>
      </w:r>
      <w:r w:rsidR="00143D39" w:rsidRPr="00143D39">
        <w:rPr>
          <w:noProof/>
        </w:rPr>
        <w:pict>
          <v:shape id="_x0000_s1466" type="#_x0000_t136" style="position:absolute;left:0;text-align:left;margin-left:415.7pt;margin-top:-4.65pt;width:106.15pt;height:14pt;rotation:5;z-index:-251712512;mso-position-horizontal-relative:page" o:allowincell="f" fillcolor="#2a2a29" stroked="f">
            <v:shadow color="#868686"/>
            <o:extrusion v:ext="view" autorotationcenter="t"/>
            <v:textpath style="font-family:&quot;Arial&quot;;font-size:14pt;v-text-kern:t" string="TRAVEL AGENCY"/>
            <w10:wrap anchorx="page"/>
          </v:shape>
        </w:pict>
      </w:r>
      <w:r w:rsidR="00143D39" w:rsidRPr="00143D39">
        <w:rPr>
          <w:noProof/>
        </w:rPr>
        <w:pict>
          <v:shape id="_x0000_s1467" type="#_x0000_t136" style="position:absolute;left:0;text-align:left;margin-left:416.6pt;margin-top:15.75pt;width:101pt;height:12pt;rotation:5;z-index:-251711488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Fly away to the sun"/>
            <w10:wrap anchorx="page"/>
          </v:shape>
        </w:pict>
      </w:r>
      <w:r w:rsidR="00143D39" w:rsidRPr="00143D39">
        <w:rPr>
          <w:noProof/>
        </w:rPr>
        <w:pict>
          <v:shape id="_x0000_s1468" type="#_x0000_t136" style="position:absolute;left:0;text-align:left;margin-left:437.45pt;margin-top:31.7pt;width:56.5pt;height:12pt;rotation:5;z-index:-251710464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this winter"/>
            <w10:wrap anchorx="page"/>
          </v:shape>
        </w:pict>
      </w:r>
      <w:r w:rsidR="00143D39" w:rsidRPr="00143D39">
        <w:rPr>
          <w:noProof/>
        </w:rPr>
        <w:pict>
          <v:shape id="_x0000_s1469" type="#_x0000_t136" style="position:absolute;left:0;text-align:left;margin-left:81.3pt;margin-top:1.15pt;width:101.45pt;height:16pt;rotation:355;z-index:-251704320;mso-position-horizontal-relative:page" o:allowincell="f" fillcolor="#2a2a29" stroked="f">
            <v:shadow color="#868686"/>
            <o:extrusion v:ext="view" autorotationcenter="t"/>
            <v:textpath style="font-family:&quot;Arial&quot;;font-size:16pt;v-text-kern:t" string="ART GALLERY"/>
            <w10:wrap anchorx="page"/>
          </v:shape>
        </w:pict>
      </w:r>
      <w:r w:rsidR="00143D39" w:rsidRPr="00143D39">
        <w:rPr>
          <w:noProof/>
        </w:rPr>
        <w:pict>
          <v:shape id="_x0000_s1470" type="#_x0000_t136" style="position:absolute;left:0;text-align:left;margin-left:82.65pt;margin-top:22.25pt;width:63.65pt;height:12.1pt;rotation:356;z-index:-251703296;mso-position-horizontal-relative:page" o:allowincell="f" fillcolor="#2a2a29" stroked="f">
            <v:shadow color="#868686"/>
            <o:extrusion v:ext="view" autorotationcenter="t"/>
            <v:textpath style="font-family:&quot;Arial&quot;;font-size:11pt;v-text-kern:t" string="CLOSED FOR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FFFFFF"/>
          <w:spacing w:val="-23"/>
          <w:sz w:val="32"/>
          <w:szCs w:val="32"/>
          <w:lang w:val="en-US"/>
        </w:rPr>
        <w:t>T</w:t>
      </w:r>
      <w:r w:rsidR="006D6AF3" w:rsidRPr="00747314">
        <w:rPr>
          <w:rFonts w:ascii="Times New Roman" w:hAnsi="Times New Roman"/>
          <w:b/>
          <w:bCs/>
          <w:color w:val="FFFFFF"/>
          <w:sz w:val="32"/>
          <w:szCs w:val="32"/>
          <w:lang w:val="en-US"/>
        </w:rPr>
        <w:t>our</w:t>
      </w:r>
      <w:r w:rsidR="006D6AF3" w:rsidRPr="00747314">
        <w:rPr>
          <w:rFonts w:ascii="Times New Roman" w:hAnsi="Times New Roman"/>
          <w:b/>
          <w:bCs/>
          <w:color w:val="FFFFFF"/>
          <w:spacing w:val="56"/>
          <w:sz w:val="32"/>
          <w:szCs w:val="32"/>
          <w:lang w:val="en-US"/>
        </w:rPr>
        <w:t xml:space="preserve"> </w:t>
      </w:r>
      <w:r w:rsidR="006D6AF3" w:rsidRPr="00747314">
        <w:rPr>
          <w:rFonts w:ascii="Times New Roman" w:hAnsi="Times New Roman"/>
          <w:b/>
          <w:bCs/>
          <w:color w:val="FFFFFF"/>
          <w:sz w:val="32"/>
          <w:szCs w:val="32"/>
          <w:lang w:val="en-US"/>
        </w:rPr>
        <w:t>sta</w:t>
      </w:r>
      <w:r w:rsidR="006D6AF3" w:rsidRPr="00747314">
        <w:rPr>
          <w:rFonts w:ascii="Times New Roman" w:hAnsi="Times New Roman"/>
          <w:b/>
          <w:bCs/>
          <w:color w:val="FFFFFF"/>
          <w:spacing w:val="11"/>
          <w:sz w:val="32"/>
          <w:szCs w:val="32"/>
          <w:lang w:val="en-US"/>
        </w:rPr>
        <w:t>r</w:t>
      </w:r>
      <w:r w:rsidR="006D6AF3" w:rsidRPr="00747314">
        <w:rPr>
          <w:rFonts w:ascii="Times New Roman" w:hAnsi="Times New Roman"/>
          <w:b/>
          <w:bCs/>
          <w:color w:val="FFFFFF"/>
          <w:sz w:val="32"/>
          <w:szCs w:val="32"/>
          <w:lang w:val="en-US"/>
        </w:rPr>
        <w:t xml:space="preserve">ts </w:t>
      </w:r>
      <w:r w:rsidR="006D6AF3" w:rsidRPr="00747314">
        <w:rPr>
          <w:rFonts w:ascii="Times New Roman" w:hAnsi="Times New Roman"/>
          <w:b/>
          <w:bCs/>
          <w:color w:val="FFFFFF"/>
          <w:w w:val="113"/>
          <w:sz w:val="32"/>
          <w:szCs w:val="32"/>
          <w:lang w:val="en-US"/>
        </w:rPr>
        <w:t>in</w:t>
      </w:r>
    </w:p>
    <w:p w:rsidR="006D6AF3" w:rsidRPr="00747314" w:rsidRDefault="006D6AF3" w:rsidP="00AB1448">
      <w:pPr>
        <w:widowControl w:val="0"/>
        <w:autoSpaceDE w:val="0"/>
        <w:autoSpaceDN w:val="0"/>
        <w:adjustRightInd w:val="0"/>
        <w:spacing w:before="21" w:after="0" w:line="360" w:lineRule="exact"/>
        <w:ind w:left="4820" w:right="4407" w:firstLine="425"/>
        <w:jc w:val="center"/>
        <w:rPr>
          <w:rFonts w:ascii="Times New Roman" w:hAnsi="Times New Roman"/>
          <w:color w:val="000000"/>
          <w:sz w:val="32"/>
          <w:szCs w:val="32"/>
          <w:lang w:val="en-US"/>
        </w:rPr>
      </w:pPr>
      <w:r w:rsidRPr="00747314">
        <w:rPr>
          <w:rFonts w:ascii="Times New Roman" w:hAnsi="Times New Roman"/>
          <w:b/>
          <w:bCs/>
          <w:color w:val="FFFFFF"/>
          <w:sz w:val="32"/>
          <w:szCs w:val="32"/>
          <w:lang w:val="en-US"/>
        </w:rPr>
        <w:t>10</w:t>
      </w:r>
      <w:r w:rsidRPr="00747314">
        <w:rPr>
          <w:rFonts w:ascii="Times New Roman" w:hAnsi="Times New Roman"/>
          <w:b/>
          <w:bCs/>
          <w:color w:val="FFFFFF"/>
          <w:spacing w:val="1"/>
          <w:sz w:val="32"/>
          <w:szCs w:val="32"/>
          <w:lang w:val="en-US"/>
        </w:rPr>
        <w:t xml:space="preserve"> </w:t>
      </w:r>
      <w:r w:rsidRPr="00747314">
        <w:rPr>
          <w:rFonts w:ascii="Times New Roman" w:hAnsi="Times New Roman"/>
          <w:b/>
          <w:bCs/>
          <w:color w:val="FFFFFF"/>
          <w:w w:val="112"/>
          <w:sz w:val="32"/>
          <w:szCs w:val="32"/>
          <w:lang w:val="en-US"/>
        </w:rPr>
        <w:t>minutes</w:t>
      </w:r>
    </w:p>
    <w:p w:rsidR="006D6AF3" w:rsidRPr="00747314" w:rsidRDefault="00AB1448">
      <w:pPr>
        <w:widowControl w:val="0"/>
        <w:tabs>
          <w:tab w:val="left" w:pos="8100"/>
        </w:tabs>
        <w:autoSpaceDE w:val="0"/>
        <w:autoSpaceDN w:val="0"/>
        <w:adjustRightInd w:val="0"/>
        <w:spacing w:before="62" w:after="0" w:line="306" w:lineRule="exact"/>
        <w:ind w:left="1542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/>
          <w:b/>
          <w:bCs/>
          <w:noProof/>
          <w:color w:val="2A2A29"/>
          <w:position w:val="6"/>
          <w:sz w:val="20"/>
          <w:szCs w:val="20"/>
        </w:rPr>
        <w:pict>
          <v:shape id="_x0000_s1572" type="#_x0000_t202" style="position:absolute;left:0;text-align:left;margin-left:403.35pt;margin-top:6.65pt;width:20.65pt;height:19.3pt;z-index:25179852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" filled="f" stroked="f">
            <v:textbox>
              <w:txbxContent>
                <w:p w:rsidR="00AB1448" w:rsidRPr="00AB1448" w:rsidRDefault="00AB1448">
                  <w:pPr>
                    <w:rPr>
                      <w:rFonts w:ascii="Times New Roman" w:hAnsi="Times New Roman"/>
                      <w:b/>
                      <w:sz w:val="20"/>
                      <w:lang w:val="en-US"/>
                    </w:rPr>
                  </w:pPr>
                  <w:r w:rsidRPr="00AB1448">
                    <w:rPr>
                      <w:rFonts w:ascii="Times New Roman" w:hAnsi="Times New Roman"/>
                      <w:b/>
                      <w:sz w:val="20"/>
                    </w:rPr>
                    <w:t>G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polyline id="_x0000_s1571" style="position:absolute;left:0;text-align:left;z-index:-251518976" points="414.9pt,5.7pt,413.65pt,5.75pt,412.5pt,5.9pt,411.4pt,6.2pt,410.35pt,6.65pt,409.35pt,7.15pt,408.45pt,7.75pt,407.6pt,8.45pt,406.9pt,9.25pt,406.25pt,10.1pt,405.7pt,11pt,405.25pt,12pt,404.9pt,13pt,404.7pt,14.1pt,404.65pt,15.2pt,404.7pt,16.4pt,404.9pt,17.55pt,405.2pt,18.6pt,405.6pt,19.65pt,406.15pt,20.6pt,406.8pt,21.5pt,407.5pt,22.3pt,408.3pt,23.05pt,409.2pt,23.65pt,410.15pt,24.2pt,411.15pt,24.6pt,412.2pt,24.9pt,413.3pt,25.1pt,414.35pt,25.15pt,415.55pt,25.1pt,416.65pt,24.9pt,417.7pt,24.6pt,418.7pt,24.15pt,419.65pt,23.6pt,420.55pt,22.95pt,421.35pt,22.2pt,422.05pt,21.4pt,422.7pt,20.5pt,423.2pt,19.55pt,423.6pt,18.55pt,423.9pt,17.45pt,424.1pt,16.3pt,424.05pt,15.05pt,423.85pt,13.85pt,423.55pt,12.7pt,423.2pt,11.6pt,422.7pt,10.6pt,422.1pt,9.65pt,421.45pt,8.8pt,420.7pt,8.05pt,419.85pt,7.4pt,419pt,6.85pt,418.05pt,6.4pt,417.05pt,6.05pt,416pt,5.8pt,414.9pt,5.7pt" coordsize="389,389" o:allowincell="f" stroked="f">
            <v:path arrowok="t"/>
          </v:polyline>
        </w:pict>
      </w:r>
      <w:r>
        <w:rPr>
          <w:rFonts w:ascii="Times New Roman" w:hAnsi="Times New Roman"/>
          <w:b/>
          <w:bCs/>
          <w:noProof/>
          <w:color w:val="2A2A29"/>
          <w:position w:val="6"/>
          <w:sz w:val="20"/>
          <w:szCs w:val="20"/>
        </w:rPr>
        <w:pict>
          <v:shape id="_x0000_s1465" style="position:absolute;left:0;text-align:left;margin-left:404.65pt;margin-top:5.65pt;width:19.45pt;height:19.5pt;z-index:-251769859" coordsize="389,390" o:regroupid="6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>
        <w:rPr>
          <w:rFonts w:ascii="Times New Roman" w:hAnsi="Times New Roman"/>
          <w:b/>
          <w:bCs/>
          <w:noProof/>
          <w:color w:val="2A2A29"/>
          <w:position w:val="6"/>
          <w:sz w:val="20"/>
          <w:szCs w:val="20"/>
        </w:rPr>
        <w:pict>
          <v:shape id="_x0000_s1463" style="position:absolute;left:0;text-align:left;margin-left:522.05pt;margin-top:12.15pt;width:13.4pt;height:9.45pt;z-index:-251771907" coordsize="268,189" o:regroupid="6" o:allowincell="f" path="m,188l268,49,59,,,188xe" filled="f" strokecolor="#b3b3b3" strokeweight="1pt">
            <v:path arrowok="t"/>
          </v:shape>
        </w:pict>
      </w:r>
      <w:r>
        <w:rPr>
          <w:rFonts w:ascii="Times New Roman" w:hAnsi="Times New Roman"/>
          <w:b/>
          <w:bCs/>
          <w:noProof/>
          <w:color w:val="2A2A29"/>
          <w:position w:val="6"/>
          <w:sz w:val="20"/>
          <w:szCs w:val="20"/>
        </w:rPr>
        <w:pict>
          <v:polyline id="_x0000_s1462" style="position:absolute;left:0;text-align:left;z-index:-251772931" points="525pt,12.15pt,522.05pt,21.55pt,535.45pt,14.6pt,525pt,12.15pt" coordsize="268,189" o:regroupid="6" o:allowincell="f" fillcolor="#e3e3e3" stroked="f">
            <v:path arrowok="t"/>
          </v:polyline>
        </w:pict>
      </w:r>
      <w:r w:rsidR="006D6AF3" w:rsidRPr="00747314">
        <w:rPr>
          <w:rFonts w:ascii="Times New Roman" w:hAnsi="Times New Roman"/>
          <w:b/>
          <w:bCs/>
          <w:color w:val="2A2A29"/>
          <w:position w:val="6"/>
          <w:sz w:val="20"/>
          <w:szCs w:val="20"/>
          <w:lang w:val="en-US"/>
        </w:rPr>
        <w:t>E</w:t>
      </w:r>
      <w:r>
        <w:rPr>
          <w:rFonts w:ascii="Times New Roman" w:hAnsi="Times New Roman"/>
          <w:b/>
          <w:bCs/>
          <w:color w:val="2A2A29"/>
          <w:position w:val="6"/>
          <w:sz w:val="20"/>
          <w:szCs w:val="20"/>
          <w:lang w:val="en-US"/>
        </w:rPr>
        <w:tab/>
      </w:r>
      <w:r>
        <w:rPr>
          <w:rFonts w:ascii="Times New Roman" w:hAnsi="Times New Roman"/>
          <w:b/>
          <w:bCs/>
          <w:color w:val="2A2A29"/>
          <w:position w:val="6"/>
          <w:sz w:val="20"/>
          <w:szCs w:val="20"/>
          <w:lang w:val="en-US"/>
        </w:rPr>
        <w:tab/>
      </w:r>
      <w:r>
        <w:rPr>
          <w:rFonts w:ascii="Times New Roman" w:hAnsi="Times New Roman"/>
          <w:b/>
          <w:bCs/>
          <w:color w:val="2A2A29"/>
          <w:position w:val="6"/>
          <w:sz w:val="20"/>
          <w:szCs w:val="20"/>
          <w:lang w:val="en-US"/>
        </w:rPr>
        <w:tab/>
      </w:r>
      <w:r>
        <w:rPr>
          <w:rFonts w:ascii="Times New Roman" w:hAnsi="Times New Roman"/>
          <w:b/>
          <w:bCs/>
          <w:color w:val="2A2A29"/>
          <w:position w:val="6"/>
          <w:sz w:val="20"/>
          <w:szCs w:val="20"/>
          <w:lang w:val="en-US"/>
        </w:rPr>
        <w:tab/>
      </w:r>
      <w:r>
        <w:rPr>
          <w:rFonts w:ascii="Times New Roman" w:hAnsi="Times New Roman"/>
          <w:b/>
          <w:bCs/>
          <w:color w:val="2A2A29"/>
          <w:position w:val="6"/>
          <w:sz w:val="20"/>
          <w:szCs w:val="20"/>
          <w:lang w:val="en-US"/>
        </w:rPr>
        <w:tab/>
      </w:r>
      <w:r>
        <w:rPr>
          <w:rFonts w:ascii="Times New Roman" w:hAnsi="Times New Roman"/>
          <w:b/>
          <w:bCs/>
          <w:color w:val="2A2A29"/>
          <w:position w:val="6"/>
          <w:sz w:val="20"/>
          <w:szCs w:val="20"/>
          <w:lang w:val="en-US"/>
        </w:rPr>
        <w:tab/>
      </w:r>
      <w:r>
        <w:rPr>
          <w:rFonts w:ascii="Times New Roman" w:hAnsi="Times New Roman"/>
          <w:b/>
          <w:bCs/>
          <w:color w:val="2A2A29"/>
          <w:position w:val="6"/>
          <w:sz w:val="20"/>
          <w:szCs w:val="20"/>
          <w:lang w:val="en-US"/>
        </w:rPr>
        <w:tab/>
      </w:r>
      <w:r>
        <w:rPr>
          <w:rFonts w:ascii="Times New Roman" w:hAnsi="Times New Roman"/>
          <w:b/>
          <w:bCs/>
          <w:color w:val="2A2A29"/>
          <w:position w:val="6"/>
          <w:sz w:val="20"/>
          <w:szCs w:val="20"/>
          <w:lang w:val="en-US"/>
        </w:rPr>
        <w:tab/>
      </w:r>
      <w:r>
        <w:rPr>
          <w:rFonts w:ascii="Times New Roman" w:hAnsi="Times New Roman"/>
          <w:b/>
          <w:bCs/>
          <w:color w:val="2A2A29"/>
          <w:position w:val="6"/>
          <w:sz w:val="20"/>
          <w:szCs w:val="20"/>
          <w:lang w:val="en-US"/>
        </w:rPr>
        <w:tab/>
        <w:t>G</w:t>
      </w:r>
      <w:r>
        <w:rPr>
          <w:rFonts w:ascii="Times New Roman" w:hAnsi="Times New Roman"/>
          <w:b/>
          <w:bCs/>
          <w:color w:val="2A2A29"/>
          <w:position w:val="6"/>
          <w:sz w:val="20"/>
          <w:szCs w:val="20"/>
          <w:lang w:val="en-US"/>
        </w:rPr>
        <w:tab/>
      </w:r>
      <w:r>
        <w:rPr>
          <w:rFonts w:ascii="Times New Roman" w:hAnsi="Times New Roman"/>
          <w:b/>
          <w:bCs/>
          <w:color w:val="2A2A29"/>
          <w:position w:val="6"/>
          <w:sz w:val="20"/>
          <w:szCs w:val="20"/>
          <w:lang w:val="en-US"/>
        </w:rPr>
        <w:tab/>
      </w:r>
      <w:r w:rsidR="006D6AF3" w:rsidRPr="00747314">
        <w:rPr>
          <w:rFonts w:ascii="Times New Roman" w:hAnsi="Times New Roman"/>
          <w:b/>
          <w:bCs/>
          <w:color w:val="2A2A29"/>
          <w:position w:val="6"/>
          <w:sz w:val="20"/>
          <w:szCs w:val="20"/>
          <w:lang w:val="en-US"/>
        </w:rPr>
        <w:tab/>
      </w:r>
      <w:proofErr w:type="spellStart"/>
      <w:r w:rsidR="006D6AF3" w:rsidRPr="00747314">
        <w:rPr>
          <w:rFonts w:ascii="Times New Roman" w:hAnsi="Times New Roman"/>
          <w:b/>
          <w:bCs/>
          <w:color w:val="2A2A29"/>
          <w:position w:val="-2"/>
          <w:sz w:val="20"/>
          <w:szCs w:val="20"/>
          <w:lang w:val="en-US"/>
        </w:rPr>
        <w:t>G</w:t>
      </w:r>
      <w:proofErr w:type="spellEnd"/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3"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before="21" w:after="0" w:line="319" w:lineRule="exact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43D39">
        <w:rPr>
          <w:noProof/>
        </w:rPr>
        <w:pict>
          <v:rect id="_x0000_s1472" style="position:absolute;left:0;text-align:left;margin-left:374.35pt;margin-top:4.6pt;width:74.85pt;height:13pt;z-index:-251728896;mso-position-horizontal-relative:page" o:allowincell="f" fillcolor="#dadada" stroked="f">
            <v:path arrowok="t"/>
            <w10:wrap anchorx="page"/>
          </v:rect>
        </w:pict>
      </w:r>
      <w:r w:rsidRPr="00143D39">
        <w:rPr>
          <w:noProof/>
        </w:rPr>
        <w:pict>
          <v:shape id="_x0000_s1473" style="position:absolute;left:0;text-align:left;margin-left:290.15pt;margin-top:29.85pt;width:15.95pt;height:16pt;z-index:-251722752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Pr="00143D39">
        <w:rPr>
          <w:noProof/>
        </w:rPr>
        <w:pict>
          <v:shape id="_x0000_s1474" style="position:absolute;left:0;text-align:left;margin-left:290.15pt;margin-top:79.75pt;width:15.95pt;height:16pt;z-index:-251721728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 xml:space="preserve">B. </w:t>
      </w:r>
      <w:r w:rsidR="006D6AF3" w:rsidRPr="00747314">
        <w:rPr>
          <w:rFonts w:ascii="Times New Roman" w:hAnsi="Times New Roman"/>
          <w:b/>
          <w:bCs/>
          <w:color w:val="2A2A29"/>
          <w:spacing w:val="29"/>
          <w:position w:val="-1"/>
          <w:sz w:val="28"/>
          <w:szCs w:val="28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Choose</w:t>
      </w:r>
      <w:r w:rsidR="006D6AF3" w:rsidRPr="00747314">
        <w:rPr>
          <w:rFonts w:ascii="Arial" w:hAnsi="Arial" w:cs="Arial"/>
          <w:color w:val="2A2A29"/>
          <w:spacing w:val="-6"/>
          <w:w w:val="95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app</w:t>
      </w:r>
      <w:r w:rsidR="006D6AF3" w:rsidRPr="00747314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opria</w:t>
      </w:r>
      <w:r w:rsidR="006D6AF3"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36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7"/>
          <w:w w:val="106"/>
          <w:position w:val="-1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ep</w:t>
      </w:r>
      <w:r w:rsidR="006D6AF3" w:rsidRPr="00747314">
        <w:rPr>
          <w:rFonts w:ascii="Arial" w:hAnsi="Arial" w:cs="Arial"/>
          <w:color w:val="2A2A29"/>
          <w:spacing w:val="-8"/>
          <w:w w:val="106"/>
          <w:position w:val="-1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spacing w:val="-11"/>
          <w:w w:val="106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or</w:t>
      </w:r>
      <w:r w:rsidR="006D6AF3" w:rsidRPr="00747314">
        <w:rPr>
          <w:rFonts w:ascii="Arial" w:hAnsi="Arial" w:cs="Arial"/>
          <w:color w:val="2A2A29"/>
          <w:spacing w:val="22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each</w:t>
      </w:r>
      <w:r w:rsidR="006D6AF3" w:rsidRPr="00747314">
        <w:rPr>
          <w:rFonts w:ascii="Arial" w:hAnsi="Arial" w:cs="Arial"/>
          <w:color w:val="2A2A29"/>
          <w:spacing w:val="-25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of</w:t>
      </w:r>
      <w:r w:rsidR="006D6AF3" w:rsidRPr="00747314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ol</w:t>
      </w:r>
      <w:r w:rsidR="006D6AF3" w:rsidRPr="00747314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wing</w:t>
      </w:r>
      <w:r w:rsidR="006D6AF3" w:rsidRPr="00747314">
        <w:rPr>
          <w:rFonts w:ascii="Arial" w:hAnsi="Arial" w:cs="Arial"/>
          <w:color w:val="2A2A29"/>
          <w:spacing w:val="48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w w:val="97"/>
          <w:position w:val="-1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on</w:t>
      </w:r>
      <w:r w:rsidR="006D6AF3" w:rsidRPr="00747314">
        <w:rPr>
          <w:rFonts w:ascii="Arial" w:hAnsi="Arial" w:cs="Arial"/>
          <w:color w:val="2A2A29"/>
          <w:spacing w:val="-2"/>
          <w:w w:val="97"/>
          <w:position w:val="-1"/>
          <w:sz w:val="24"/>
          <w:szCs w:val="24"/>
          <w:lang w:val="en-US"/>
        </w:rPr>
        <w:t>v</w:t>
      </w:r>
      <w:r w:rsidR="006D6AF3" w:rsidRPr="00747314">
        <w:rPr>
          <w:rFonts w:ascii="Arial" w:hAnsi="Arial" w:cs="Arial"/>
          <w:color w:val="2A2A29"/>
          <w:w w:val="110"/>
          <w:position w:val="-1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2"/>
          <w:w w:val="110"/>
          <w:position w:val="-1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sations.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5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tbl>
      <w:tblPr>
        <w:tblW w:w="0" w:type="auto"/>
        <w:tblInd w:w="12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32"/>
        <w:gridCol w:w="4493"/>
      </w:tblGrid>
      <w:tr w:rsidR="006D6AF3" w:rsidRPr="00143D39">
        <w:trPr>
          <w:trHeight w:hRule="exact" w:val="986"/>
        </w:trPr>
        <w:tc>
          <w:tcPr>
            <w:tcW w:w="5032" w:type="dxa"/>
            <w:tcBorders>
              <w:top w:val="nil"/>
              <w:left w:val="nil"/>
              <w:bottom w:val="single" w:sz="4" w:space="0" w:color="9E9E9E"/>
              <w:right w:val="single" w:sz="4" w:space="0" w:color="9E9E9E"/>
            </w:tcBorders>
          </w:tcPr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78" w:after="0" w:line="240" w:lineRule="auto"/>
              <w:ind w:left="12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1.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6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9"/>
                <w:w w:val="91"/>
                <w:sz w:val="24"/>
                <w:szCs w:val="24"/>
                <w:lang w:val="en-US"/>
              </w:rPr>
              <w:t>W</w:t>
            </w:r>
            <w:r w:rsidRPr="00143D39">
              <w:rPr>
                <w:rFonts w:ascii="Arial" w:hAnsi="Arial" w:cs="Arial"/>
                <w:color w:val="2A2A29"/>
                <w:w w:val="91"/>
                <w:sz w:val="24"/>
                <w:szCs w:val="24"/>
                <w:lang w:val="en-US"/>
              </w:rPr>
              <w:t>e</w:t>
            </w:r>
            <w:r w:rsidRPr="00143D39">
              <w:rPr>
                <w:rFonts w:ascii="Arial" w:hAnsi="Arial" w:cs="Arial"/>
                <w:color w:val="2A2A29"/>
                <w:spacing w:val="-1"/>
                <w:w w:val="91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w w:val="91"/>
                <w:sz w:val="24"/>
                <w:szCs w:val="24"/>
                <w:lang w:val="en-US"/>
              </w:rPr>
              <w:t>ha</w:t>
            </w:r>
            <w:r w:rsidRPr="00143D39">
              <w:rPr>
                <w:rFonts w:ascii="Arial" w:hAnsi="Arial" w:cs="Arial"/>
                <w:color w:val="2A2A29"/>
                <w:spacing w:val="-2"/>
                <w:w w:val="91"/>
                <w:sz w:val="24"/>
                <w:szCs w:val="24"/>
                <w:lang w:val="en-US"/>
              </w:rPr>
              <w:t>v</w:t>
            </w:r>
            <w:r w:rsidRPr="00143D39">
              <w:rPr>
                <w:rFonts w:ascii="Arial" w:hAnsi="Arial" w:cs="Arial"/>
                <w:color w:val="2A2A29"/>
                <w:w w:val="91"/>
                <w:sz w:val="24"/>
                <w:szCs w:val="24"/>
                <w:lang w:val="en-US"/>
              </w:rPr>
              <w:t>e</w:t>
            </w:r>
            <w:r w:rsidRPr="00143D39">
              <w:rPr>
                <w:rFonts w:ascii="Arial" w:hAnsi="Arial" w:cs="Arial"/>
                <w:color w:val="2A2A29"/>
                <w:spacing w:val="12"/>
                <w:w w:val="91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ju</w:t>
            </w:r>
            <w:r w:rsidRPr="00143D39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s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t</w:t>
            </w:r>
            <w:r w:rsidRPr="00143D39">
              <w:rPr>
                <w:rFonts w:ascii="Arial" w:hAnsi="Arial" w:cs="Arial"/>
                <w:color w:val="2A2A29"/>
                <w:spacing w:val="8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arri</w:t>
            </w:r>
            <w:r w:rsidRPr="00143D39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v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ed</w:t>
            </w:r>
            <w:r w:rsidRPr="00143D39">
              <w:rPr>
                <w:rFonts w:ascii="Arial" w:hAnsi="Arial" w:cs="Arial"/>
                <w:color w:val="2A2A29"/>
                <w:spacing w:val="-5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f</w:t>
            </w:r>
            <w:r w:rsidRPr="00143D39">
              <w:rPr>
                <w:rFonts w:ascii="Arial" w:hAnsi="Arial" w:cs="Arial"/>
                <w:color w:val="2A2A29"/>
                <w:spacing w:val="-7"/>
                <w:sz w:val="24"/>
                <w:szCs w:val="24"/>
                <w:lang w:val="en-US"/>
              </w:rPr>
              <w:t>r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om</w:t>
            </w:r>
            <w:r w:rsidRPr="00143D39">
              <w:rPr>
                <w:rFonts w:ascii="Arial" w:hAnsi="Arial" w:cs="Arial"/>
                <w:color w:val="2A2A29"/>
                <w:spacing w:val="21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London.</w:t>
            </w:r>
          </w:p>
        </w:tc>
        <w:tc>
          <w:tcPr>
            <w:tcW w:w="4493" w:type="dxa"/>
            <w:tcBorders>
              <w:top w:val="nil"/>
              <w:left w:val="single" w:sz="4" w:space="0" w:color="9E9E9E"/>
              <w:bottom w:val="single" w:sz="4" w:space="0" w:color="9E9E9E"/>
              <w:right w:val="nil"/>
            </w:tcBorders>
          </w:tcPr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85" w:after="0" w:line="240" w:lineRule="auto"/>
              <w:ind w:left="11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A.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5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It</w:t>
            </w:r>
            <w:r w:rsidRPr="00143D39">
              <w:rPr>
                <w:rFonts w:ascii="Arial" w:hAnsi="Arial" w:cs="Arial"/>
                <w:color w:val="2A2A29"/>
                <w:spacing w:val="-12"/>
                <w:sz w:val="20"/>
                <w:szCs w:val="20"/>
                <w:lang w:val="en-US"/>
              </w:rPr>
              <w:t>’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s</w:t>
            </w:r>
            <w:r w:rsidRPr="00143D39">
              <w:rPr>
                <w:rFonts w:ascii="Arial" w:hAnsi="Arial" w:cs="Arial"/>
                <w:color w:val="2A2A29"/>
                <w:spacing w:val="9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not</w:t>
            </w:r>
            <w:r w:rsidRPr="00143D39">
              <w:rPr>
                <w:rFonts w:ascii="Arial" w:hAnsi="Arial" w:cs="Arial"/>
                <w:color w:val="2A2A29"/>
                <w:spacing w:val="-2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he</w:t>
            </w:r>
            <w:r w:rsidRPr="00143D39">
              <w:rPr>
                <w:rFonts w:ascii="Arial" w:hAnsi="Arial" w:cs="Arial"/>
                <w:color w:val="2A2A29"/>
                <w:spacing w:val="-6"/>
                <w:sz w:val="20"/>
                <w:szCs w:val="20"/>
                <w:lang w:val="en-US"/>
              </w:rPr>
              <w:t>r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e.</w:t>
            </w:r>
          </w:p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1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pacing w:val="-8"/>
                <w:sz w:val="20"/>
                <w:szCs w:val="20"/>
                <w:lang w:val="en-US"/>
              </w:rPr>
              <w:t>B</w:t>
            </w: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3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It</w:t>
            </w:r>
            <w:r w:rsidRPr="00143D39">
              <w:rPr>
                <w:rFonts w:ascii="Arial" w:hAnsi="Arial" w:cs="Arial"/>
                <w:color w:val="2A2A29"/>
                <w:spacing w:val="-12"/>
                <w:sz w:val="20"/>
                <w:szCs w:val="20"/>
                <w:lang w:val="en-US"/>
              </w:rPr>
              <w:t>’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s</w:t>
            </w:r>
            <w:r w:rsidRPr="00143D39">
              <w:rPr>
                <w:rFonts w:ascii="Arial" w:hAnsi="Arial" w:cs="Arial"/>
                <w:color w:val="2A2A29"/>
                <w:spacing w:val="9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enough.</w:t>
            </w:r>
          </w:p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C.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Did</w:t>
            </w:r>
            <w:r w:rsidRPr="00143D39">
              <w:rPr>
                <w:rFonts w:ascii="Arial" w:hAnsi="Arial" w:cs="Arial"/>
                <w:color w:val="2A2A29"/>
                <w:spacing w:val="-1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2"/>
                <w:w w:val="94"/>
                <w:sz w:val="20"/>
                <w:szCs w:val="20"/>
                <w:lang w:val="en-US"/>
              </w:rPr>
              <w:t>y</w:t>
            </w:r>
            <w:r w:rsidRPr="00143D39">
              <w:rPr>
                <w:rFonts w:ascii="Arial" w:hAnsi="Arial" w:cs="Arial"/>
                <w:color w:val="2A2A29"/>
                <w:w w:val="94"/>
                <w:sz w:val="20"/>
                <w:szCs w:val="20"/>
                <w:lang w:val="en-US"/>
              </w:rPr>
              <w:t>ou</w:t>
            </w:r>
            <w:r w:rsidRPr="00143D39">
              <w:rPr>
                <w:rFonts w:ascii="Arial" w:hAnsi="Arial" w:cs="Arial"/>
                <w:color w:val="2A2A29"/>
                <w:spacing w:val="-3"/>
                <w:w w:val="9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w w:val="94"/>
                <w:sz w:val="20"/>
                <w:szCs w:val="20"/>
                <w:lang w:val="en-US"/>
              </w:rPr>
              <w:t>enj</w:t>
            </w:r>
            <w:r w:rsidRPr="00143D39">
              <w:rPr>
                <w:rFonts w:ascii="Arial" w:hAnsi="Arial" w:cs="Arial"/>
                <w:color w:val="2A2A29"/>
                <w:spacing w:val="-2"/>
                <w:w w:val="94"/>
                <w:sz w:val="20"/>
                <w:szCs w:val="20"/>
                <w:lang w:val="en-US"/>
              </w:rPr>
              <w:t>o</w:t>
            </w:r>
            <w:r w:rsidRPr="00143D39">
              <w:rPr>
                <w:rFonts w:ascii="Arial" w:hAnsi="Arial" w:cs="Arial"/>
                <w:color w:val="2A2A29"/>
                <w:w w:val="94"/>
                <w:sz w:val="20"/>
                <w:szCs w:val="20"/>
                <w:lang w:val="en-US"/>
              </w:rPr>
              <w:t>y</w:t>
            </w:r>
            <w:r w:rsidRPr="00143D39">
              <w:rPr>
                <w:rFonts w:ascii="Arial" w:hAnsi="Arial" w:cs="Arial"/>
                <w:color w:val="2A2A29"/>
                <w:spacing w:val="5"/>
                <w:w w:val="9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it?</w:t>
            </w:r>
          </w:p>
        </w:tc>
      </w:tr>
      <w:tr w:rsidR="006D6AF3" w:rsidRPr="00143D39">
        <w:trPr>
          <w:trHeight w:hRule="exact" w:val="986"/>
        </w:trPr>
        <w:tc>
          <w:tcPr>
            <w:tcW w:w="5032" w:type="dxa"/>
            <w:tcBorders>
              <w:top w:val="single" w:sz="4" w:space="0" w:color="9E9E9E"/>
              <w:left w:val="nil"/>
              <w:bottom w:val="single" w:sz="4" w:space="0" w:color="9E9E9E"/>
              <w:right w:val="single" w:sz="4" w:space="0" w:color="9E9E9E"/>
            </w:tcBorders>
          </w:tcPr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12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2.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6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I</w:t>
            </w:r>
            <w:r w:rsidRPr="00143D39">
              <w:rPr>
                <w:rFonts w:ascii="Arial" w:hAnsi="Arial" w:cs="Arial"/>
                <w:color w:val="2A2A29"/>
                <w:spacing w:val="-7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w w:val="93"/>
                <w:sz w:val="24"/>
                <w:szCs w:val="24"/>
                <w:lang w:val="en-US"/>
              </w:rPr>
              <w:t>ha</w:t>
            </w:r>
            <w:r w:rsidRPr="00143D39">
              <w:rPr>
                <w:rFonts w:ascii="Arial" w:hAnsi="Arial" w:cs="Arial"/>
                <w:color w:val="2A2A29"/>
                <w:spacing w:val="-2"/>
                <w:w w:val="93"/>
                <w:sz w:val="24"/>
                <w:szCs w:val="24"/>
                <w:lang w:val="en-US"/>
              </w:rPr>
              <w:t>v</w:t>
            </w:r>
            <w:r w:rsidRPr="00143D39">
              <w:rPr>
                <w:rFonts w:ascii="Arial" w:hAnsi="Arial" w:cs="Arial"/>
                <w:color w:val="2A2A29"/>
                <w:w w:val="93"/>
                <w:sz w:val="24"/>
                <w:szCs w:val="24"/>
                <w:lang w:val="en-US"/>
              </w:rPr>
              <w:t xml:space="preserve">e </w:t>
            </w:r>
            <w:r w:rsidRPr="00143D39">
              <w:rPr>
                <w:rFonts w:ascii="Arial" w:hAnsi="Arial" w:cs="Arial"/>
                <w:color w:val="2A2A29"/>
                <w:spacing w:val="-1"/>
                <w:sz w:val="24"/>
                <w:szCs w:val="24"/>
                <w:lang w:val="en-US"/>
              </w:rPr>
              <w:t>t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o</w:t>
            </w:r>
            <w:r w:rsidRPr="00143D39">
              <w:rPr>
                <w:rFonts w:ascii="Arial" w:hAnsi="Arial" w:cs="Arial"/>
                <w:color w:val="2A2A29"/>
                <w:spacing w:val="-3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6"/>
                <w:w w:val="129"/>
                <w:sz w:val="24"/>
                <w:szCs w:val="24"/>
                <w:lang w:val="en-US"/>
              </w:rPr>
              <w:t>l</w:t>
            </w:r>
            <w:r w:rsidRPr="00143D39">
              <w:rPr>
                <w:rFonts w:ascii="Arial" w:hAnsi="Arial" w:cs="Arial"/>
                <w:color w:val="2A2A29"/>
                <w:w w:val="91"/>
                <w:sz w:val="24"/>
                <w:szCs w:val="24"/>
                <w:lang w:val="en-US"/>
              </w:rPr>
              <w:t>ea</w:t>
            </w:r>
            <w:r w:rsidRPr="00143D39">
              <w:rPr>
                <w:rFonts w:ascii="Arial" w:hAnsi="Arial" w:cs="Arial"/>
                <w:color w:val="2A2A29"/>
                <w:spacing w:val="-2"/>
                <w:w w:val="91"/>
                <w:sz w:val="24"/>
                <w:szCs w:val="24"/>
                <w:lang w:val="en-US"/>
              </w:rPr>
              <w:t>v</w:t>
            </w:r>
            <w:r w:rsidRPr="00143D39">
              <w:rPr>
                <w:rFonts w:ascii="Arial" w:hAnsi="Arial" w:cs="Arial"/>
                <w:color w:val="2A2A29"/>
                <w:w w:val="94"/>
                <w:sz w:val="24"/>
                <w:szCs w:val="24"/>
                <w:lang w:val="en-US"/>
              </w:rPr>
              <w:t>e</w:t>
            </w:r>
            <w:r w:rsidRPr="00143D39">
              <w:rPr>
                <w:rFonts w:ascii="Arial" w:hAnsi="Arial" w:cs="Arial"/>
                <w:color w:val="2A2A29"/>
                <w:spacing w:val="-6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n</w:t>
            </w:r>
            <w:r w:rsidRPr="00143D39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o</w:t>
            </w:r>
            <w:r w:rsidRPr="00143D39">
              <w:rPr>
                <w:rFonts w:ascii="Arial" w:hAnsi="Arial" w:cs="Arial"/>
                <w:color w:val="2A2A29"/>
                <w:spacing w:val="-9"/>
                <w:sz w:val="24"/>
                <w:szCs w:val="24"/>
                <w:lang w:val="en-US"/>
              </w:rPr>
              <w:t>w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.</w:t>
            </w:r>
          </w:p>
        </w:tc>
        <w:tc>
          <w:tcPr>
            <w:tcW w:w="449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80" w:after="0" w:line="240" w:lineRule="auto"/>
              <w:ind w:left="11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A.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5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It</w:t>
            </w:r>
            <w:r w:rsidRPr="00143D39">
              <w:rPr>
                <w:rFonts w:ascii="Arial" w:hAnsi="Arial" w:cs="Arial"/>
                <w:color w:val="2A2A29"/>
                <w:spacing w:val="-12"/>
                <w:sz w:val="20"/>
                <w:szCs w:val="20"/>
                <w:lang w:val="en-US"/>
              </w:rPr>
              <w:t>’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s</w:t>
            </w:r>
            <w:r w:rsidRPr="00143D39">
              <w:rPr>
                <w:rFonts w:ascii="Arial" w:hAnsi="Arial" w:cs="Arial"/>
                <w:color w:val="2A2A29"/>
                <w:spacing w:val="9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1"/>
                <w:sz w:val="20"/>
                <w:szCs w:val="20"/>
                <w:lang w:val="en-US"/>
              </w:rPr>
              <w:t>t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oo</w:t>
            </w:r>
            <w:r w:rsidRPr="00143D39">
              <w:rPr>
                <w:rFonts w:ascii="Arial" w:hAnsi="Arial" w:cs="Arial"/>
                <w:color w:val="2A2A29"/>
                <w:spacing w:val="-9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ear</w:t>
            </w:r>
            <w:r w:rsidRPr="00143D39">
              <w:rPr>
                <w:rFonts w:ascii="Arial" w:hAnsi="Arial" w:cs="Arial"/>
                <w:color w:val="2A2A29"/>
                <w:spacing w:val="-7"/>
                <w:sz w:val="20"/>
                <w:szCs w:val="20"/>
                <w:lang w:val="en-US"/>
              </w:rPr>
              <w:t>l</w:t>
            </w:r>
            <w:r w:rsidRPr="00143D39">
              <w:rPr>
                <w:rFonts w:ascii="Arial" w:hAnsi="Arial" w:cs="Arial"/>
                <w:color w:val="2A2A29"/>
                <w:spacing w:val="-13"/>
                <w:sz w:val="20"/>
                <w:szCs w:val="20"/>
                <w:lang w:val="en-US"/>
              </w:rPr>
              <w:t>y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.</w:t>
            </w:r>
          </w:p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1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pacing w:val="-8"/>
                <w:sz w:val="20"/>
                <w:szCs w:val="20"/>
                <w:lang w:val="en-US"/>
              </w:rPr>
              <w:t>B</w:t>
            </w: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3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w w:val="94"/>
                <w:sz w:val="20"/>
                <w:szCs w:val="20"/>
                <w:lang w:val="en-US"/>
              </w:rPr>
              <w:t>Whe</w:t>
            </w:r>
            <w:r w:rsidRPr="00143D39">
              <w:rPr>
                <w:rFonts w:ascii="Arial" w:hAnsi="Arial" w:cs="Arial"/>
                <w:color w:val="2A2A29"/>
                <w:spacing w:val="-6"/>
                <w:w w:val="94"/>
                <w:sz w:val="20"/>
                <w:szCs w:val="20"/>
                <w:lang w:val="en-US"/>
              </w:rPr>
              <w:t>r</w:t>
            </w:r>
            <w:r w:rsidRPr="00143D39">
              <w:rPr>
                <w:rFonts w:ascii="Arial" w:hAnsi="Arial" w:cs="Arial"/>
                <w:color w:val="2A2A29"/>
                <w:w w:val="94"/>
                <w:sz w:val="20"/>
                <w:szCs w:val="20"/>
                <w:lang w:val="en-US"/>
              </w:rPr>
              <w:t>e</w:t>
            </w:r>
            <w:r w:rsidRPr="00143D39">
              <w:rPr>
                <w:rFonts w:ascii="Arial" w:hAnsi="Arial" w:cs="Arial"/>
                <w:color w:val="2A2A29"/>
                <w:spacing w:val="12"/>
                <w:w w:val="9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w w:val="94"/>
                <w:sz w:val="20"/>
                <w:szCs w:val="20"/>
                <w:lang w:val="en-US"/>
              </w:rPr>
              <w:t>ha</w:t>
            </w:r>
            <w:r w:rsidRPr="00143D39">
              <w:rPr>
                <w:rFonts w:ascii="Arial" w:hAnsi="Arial" w:cs="Arial"/>
                <w:color w:val="2A2A29"/>
                <w:spacing w:val="-2"/>
                <w:w w:val="94"/>
                <w:sz w:val="20"/>
                <w:szCs w:val="20"/>
                <w:lang w:val="en-US"/>
              </w:rPr>
              <w:t>v</w:t>
            </w:r>
            <w:r w:rsidRPr="00143D39">
              <w:rPr>
                <w:rFonts w:ascii="Arial" w:hAnsi="Arial" w:cs="Arial"/>
                <w:color w:val="2A2A29"/>
                <w:w w:val="94"/>
                <w:sz w:val="20"/>
                <w:szCs w:val="20"/>
                <w:lang w:val="en-US"/>
              </w:rPr>
              <w:t>e</w:t>
            </w:r>
            <w:r w:rsidRPr="00143D39">
              <w:rPr>
                <w:rFonts w:ascii="Arial" w:hAnsi="Arial" w:cs="Arial"/>
                <w:color w:val="2A2A29"/>
                <w:spacing w:val="-5"/>
                <w:w w:val="9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2"/>
                <w:w w:val="94"/>
                <w:sz w:val="20"/>
                <w:szCs w:val="20"/>
                <w:lang w:val="en-US"/>
              </w:rPr>
              <w:t>y</w:t>
            </w:r>
            <w:r w:rsidRPr="00143D39">
              <w:rPr>
                <w:rFonts w:ascii="Arial" w:hAnsi="Arial" w:cs="Arial"/>
                <w:color w:val="2A2A29"/>
                <w:w w:val="94"/>
                <w:sz w:val="20"/>
                <w:szCs w:val="20"/>
                <w:lang w:val="en-US"/>
              </w:rPr>
              <w:t>ou</w:t>
            </w:r>
            <w:r w:rsidRPr="00143D39">
              <w:rPr>
                <w:rFonts w:ascii="Arial" w:hAnsi="Arial" w:cs="Arial"/>
                <w:color w:val="2A2A29"/>
                <w:spacing w:val="-3"/>
                <w:w w:val="9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been?</w:t>
            </w:r>
          </w:p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C.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H</w:t>
            </w:r>
            <w:r w:rsidRPr="00143D39">
              <w:rPr>
                <w:rFonts w:ascii="Arial" w:hAnsi="Arial" w:cs="Arial"/>
                <w:color w:val="2A2A29"/>
                <w:spacing w:val="-2"/>
                <w:sz w:val="20"/>
                <w:szCs w:val="20"/>
                <w:lang w:val="en-US"/>
              </w:rPr>
              <w:t>o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w</w:t>
            </w:r>
            <w:r w:rsidRPr="00143D39">
              <w:rPr>
                <w:rFonts w:ascii="Arial" w:hAnsi="Arial" w:cs="Arial"/>
                <w:color w:val="2A2A29"/>
                <w:spacing w:val="-21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4"/>
                <w:w w:val="129"/>
                <w:sz w:val="20"/>
                <w:szCs w:val="20"/>
                <w:lang w:val="en-US"/>
              </w:rPr>
              <w:t>l</w:t>
            </w:r>
            <w:r w:rsidRPr="00143D39">
              <w:rPr>
                <w:rFonts w:ascii="Arial" w:hAnsi="Arial" w:cs="Arial"/>
                <w:color w:val="2A2A29"/>
                <w:w w:val="97"/>
                <w:sz w:val="20"/>
                <w:szCs w:val="20"/>
                <w:lang w:val="en-US"/>
              </w:rPr>
              <w:t>ong</w:t>
            </w:r>
            <w:r w:rsidRPr="00143D39">
              <w:rPr>
                <w:rFonts w:ascii="Arial" w:hAnsi="Arial" w:cs="Arial"/>
                <w:color w:val="2A2A29"/>
                <w:spacing w:val="-5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was</w:t>
            </w:r>
            <w:r w:rsidRPr="00143D39">
              <w:rPr>
                <w:rFonts w:ascii="Arial" w:hAnsi="Arial" w:cs="Arial"/>
                <w:color w:val="2A2A29"/>
                <w:spacing w:val="-16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the</w:t>
            </w:r>
            <w:r w:rsidRPr="00143D39">
              <w:rPr>
                <w:rFonts w:ascii="Arial" w:hAnsi="Arial" w:cs="Arial"/>
                <w:color w:val="2A2A29"/>
                <w:spacing w:val="-2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w w:val="103"/>
                <w:sz w:val="20"/>
                <w:szCs w:val="20"/>
                <w:lang w:val="en-US"/>
              </w:rPr>
              <w:t>trip?</w:t>
            </w:r>
          </w:p>
        </w:tc>
      </w:tr>
      <w:tr w:rsidR="006D6AF3" w:rsidRPr="00143D39">
        <w:trPr>
          <w:trHeight w:hRule="exact" w:val="986"/>
        </w:trPr>
        <w:tc>
          <w:tcPr>
            <w:tcW w:w="5032" w:type="dxa"/>
            <w:tcBorders>
              <w:top w:val="single" w:sz="4" w:space="0" w:color="9E9E9E"/>
              <w:left w:val="nil"/>
              <w:bottom w:val="single" w:sz="4" w:space="0" w:color="9E9E9E"/>
              <w:right w:val="single" w:sz="4" w:space="0" w:color="9E9E9E"/>
            </w:tcBorders>
          </w:tcPr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90" w:after="0" w:line="260" w:lineRule="exact"/>
              <w:ind w:left="387" w:right="767" w:hanging="26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3.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6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w w:val="91"/>
                <w:sz w:val="24"/>
                <w:szCs w:val="24"/>
                <w:lang w:val="en-US"/>
              </w:rPr>
              <w:t xml:space="preserve">Why 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didn’t</w:t>
            </w:r>
            <w:r w:rsidRPr="00143D39">
              <w:rPr>
                <w:rFonts w:ascii="Arial" w:hAnsi="Arial" w:cs="Arial"/>
                <w:color w:val="2A2A29"/>
                <w:spacing w:val="11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2"/>
                <w:w w:val="93"/>
                <w:sz w:val="24"/>
                <w:szCs w:val="24"/>
                <w:lang w:val="en-US"/>
              </w:rPr>
              <w:t>y</w:t>
            </w:r>
            <w:r w:rsidRPr="00143D39">
              <w:rPr>
                <w:rFonts w:ascii="Arial" w:hAnsi="Arial" w:cs="Arial"/>
                <w:color w:val="2A2A29"/>
                <w:w w:val="93"/>
                <w:sz w:val="24"/>
                <w:szCs w:val="24"/>
                <w:lang w:val="en-US"/>
              </w:rPr>
              <w:t>ou</w:t>
            </w:r>
            <w:r w:rsidRPr="00143D39">
              <w:rPr>
                <w:rFonts w:ascii="Arial" w:hAnsi="Arial" w:cs="Arial"/>
                <w:color w:val="2A2A29"/>
                <w:spacing w:val="1"/>
                <w:w w:val="93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4"/>
                <w:sz w:val="24"/>
                <w:szCs w:val="24"/>
                <w:lang w:val="en-US"/>
              </w:rPr>
              <w:t>c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ome</w:t>
            </w:r>
            <w:r w:rsidRPr="00143D39">
              <w:rPr>
                <w:rFonts w:ascii="Arial" w:hAnsi="Arial" w:cs="Arial"/>
                <w:color w:val="2A2A29"/>
                <w:spacing w:val="-13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1"/>
                <w:sz w:val="24"/>
                <w:szCs w:val="24"/>
                <w:lang w:val="en-US"/>
              </w:rPr>
              <w:t>t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o</w:t>
            </w:r>
            <w:r w:rsidRPr="00143D39">
              <w:rPr>
                <w:rFonts w:ascii="Arial" w:hAnsi="Arial" w:cs="Arial"/>
                <w:color w:val="2A2A29"/>
                <w:spacing w:val="-3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the</w:t>
            </w:r>
            <w:r w:rsidRPr="00143D39">
              <w:rPr>
                <w:rFonts w:ascii="Arial" w:hAnsi="Arial" w:cs="Arial"/>
                <w:color w:val="2A2A29"/>
                <w:spacing w:val="-3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w w:val="101"/>
                <w:sz w:val="24"/>
                <w:szCs w:val="24"/>
                <w:lang w:val="en-US"/>
              </w:rPr>
              <w:t xml:space="preserve">museum </w:t>
            </w:r>
            <w:r w:rsidRPr="00143D39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y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</w:t>
            </w:r>
            <w:r w:rsidRPr="00143D39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s</w:t>
            </w:r>
            <w:r w:rsidRPr="00143D39">
              <w:rPr>
                <w:rFonts w:ascii="Arial" w:hAnsi="Arial" w:cs="Arial"/>
                <w:color w:val="2A2A29"/>
                <w:spacing w:val="-1"/>
                <w:sz w:val="24"/>
                <w:szCs w:val="24"/>
                <w:lang w:val="en-US"/>
              </w:rPr>
              <w:t>t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</w:t>
            </w:r>
            <w:r w:rsidRPr="00143D39">
              <w:rPr>
                <w:rFonts w:ascii="Arial" w:hAnsi="Arial" w:cs="Arial"/>
                <w:color w:val="2A2A29"/>
                <w:spacing w:val="-7"/>
                <w:sz w:val="24"/>
                <w:szCs w:val="24"/>
                <w:lang w:val="en-US"/>
              </w:rPr>
              <w:t>r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day?</w:t>
            </w:r>
          </w:p>
        </w:tc>
        <w:tc>
          <w:tcPr>
            <w:tcW w:w="449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80" w:after="0" w:line="240" w:lineRule="auto"/>
              <w:ind w:left="11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A.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5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</w:t>
            </w:r>
            <w:r w:rsidRPr="00143D39">
              <w:rPr>
                <w:rFonts w:ascii="Arial" w:hAnsi="Arial" w:cs="Arial"/>
                <w:color w:val="2A2A29"/>
                <w:spacing w:val="-6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didn’t</w:t>
            </w:r>
            <w:r w:rsidRPr="00143D39">
              <w:rPr>
                <w:rFonts w:ascii="Arial" w:hAnsi="Arial" w:cs="Arial"/>
                <w:color w:val="2A2A29"/>
                <w:spacing w:val="9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see</w:t>
            </w:r>
            <w:r w:rsidRPr="00143D39">
              <w:rPr>
                <w:rFonts w:ascii="Arial" w:hAnsi="Arial" w:cs="Arial"/>
                <w:color w:val="2A2A29"/>
                <w:spacing w:val="-21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them</w:t>
            </w:r>
            <w:r w:rsidRPr="00143D39">
              <w:rPr>
                <w:rFonts w:ascii="Arial" w:hAnsi="Arial" w:cs="Arial"/>
                <w:color w:val="2A2A29"/>
                <w:spacing w:val="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w w:val="105"/>
                <w:sz w:val="20"/>
                <w:szCs w:val="20"/>
                <w:lang w:val="en-US"/>
              </w:rPr>
              <w:t>the</w:t>
            </w:r>
            <w:r w:rsidRPr="00143D39">
              <w:rPr>
                <w:rFonts w:ascii="Arial" w:hAnsi="Arial" w:cs="Arial"/>
                <w:color w:val="2A2A29"/>
                <w:spacing w:val="-6"/>
                <w:w w:val="105"/>
                <w:sz w:val="20"/>
                <w:szCs w:val="20"/>
                <w:lang w:val="en-US"/>
              </w:rPr>
              <w:t>r</w:t>
            </w:r>
            <w:r w:rsidRPr="00143D39">
              <w:rPr>
                <w:rFonts w:ascii="Arial" w:hAnsi="Arial" w:cs="Arial"/>
                <w:color w:val="2A2A29"/>
                <w:w w:val="94"/>
                <w:sz w:val="20"/>
                <w:szCs w:val="20"/>
                <w:lang w:val="en-US"/>
              </w:rPr>
              <w:t>e.</w:t>
            </w:r>
          </w:p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1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pacing w:val="-8"/>
                <w:sz w:val="20"/>
                <w:szCs w:val="20"/>
                <w:lang w:val="en-US"/>
              </w:rPr>
              <w:t>B</w:t>
            </w: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3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It</w:t>
            </w:r>
            <w:r w:rsidRPr="00143D39">
              <w:rPr>
                <w:rFonts w:ascii="Arial" w:hAnsi="Arial" w:cs="Arial"/>
                <w:color w:val="2A2A29"/>
                <w:spacing w:val="3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was</w:t>
            </w:r>
            <w:r w:rsidRPr="00143D39">
              <w:rPr>
                <w:rFonts w:ascii="Arial" w:hAnsi="Arial" w:cs="Arial"/>
                <w:color w:val="2A2A29"/>
                <w:spacing w:val="-16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a</w:t>
            </w:r>
            <w:r w:rsidRPr="00143D39">
              <w:rPr>
                <w:rFonts w:ascii="Arial" w:hAnsi="Arial" w:cs="Arial"/>
                <w:color w:val="2A2A29"/>
                <w:spacing w:val="-12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g</w:t>
            </w:r>
            <w:r w:rsidRPr="00143D39">
              <w:rPr>
                <w:rFonts w:ascii="Arial" w:hAnsi="Arial" w:cs="Arial"/>
                <w:color w:val="2A2A29"/>
                <w:spacing w:val="-6"/>
                <w:sz w:val="20"/>
                <w:szCs w:val="20"/>
                <w:lang w:val="en-US"/>
              </w:rPr>
              <w:t>r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eat da</w:t>
            </w:r>
            <w:r w:rsidRPr="00143D39">
              <w:rPr>
                <w:rFonts w:ascii="Arial" w:hAnsi="Arial" w:cs="Arial"/>
                <w:color w:val="2A2A29"/>
                <w:spacing w:val="-13"/>
                <w:sz w:val="20"/>
                <w:szCs w:val="20"/>
                <w:lang w:val="en-US"/>
              </w:rPr>
              <w:t>y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.</w:t>
            </w:r>
          </w:p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C.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</w:t>
            </w:r>
            <w:r w:rsidRPr="00143D39">
              <w:rPr>
                <w:rFonts w:ascii="Arial" w:hAnsi="Arial" w:cs="Arial"/>
                <w:color w:val="2A2A29"/>
                <w:spacing w:val="-6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had</w:t>
            </w:r>
            <w:r w:rsidRPr="00143D39">
              <w:rPr>
                <w:rFonts w:ascii="Arial" w:hAnsi="Arial" w:cs="Arial"/>
                <w:color w:val="2A2A29"/>
                <w:spacing w:val="-15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1"/>
                <w:sz w:val="20"/>
                <w:szCs w:val="20"/>
                <w:lang w:val="en-US"/>
              </w:rPr>
              <w:t>t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o</w:t>
            </w:r>
            <w:r w:rsidRPr="00143D39">
              <w:rPr>
                <w:rFonts w:ascii="Arial" w:hAnsi="Arial" w:cs="Arial"/>
                <w:color w:val="2A2A29"/>
                <w:spacing w:val="-3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do</w:t>
            </w:r>
            <w:r w:rsidRPr="00143D39">
              <w:rPr>
                <w:rFonts w:ascii="Arial" w:hAnsi="Arial" w:cs="Arial"/>
                <w:color w:val="2A2A29"/>
                <w:spacing w:val="-16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something.</w:t>
            </w:r>
          </w:p>
        </w:tc>
      </w:tr>
      <w:tr w:rsidR="006D6AF3" w:rsidRPr="00143D39">
        <w:trPr>
          <w:trHeight w:hRule="exact" w:val="986"/>
        </w:trPr>
        <w:tc>
          <w:tcPr>
            <w:tcW w:w="5032" w:type="dxa"/>
            <w:tcBorders>
              <w:top w:val="single" w:sz="4" w:space="0" w:color="9E9E9E"/>
              <w:left w:val="nil"/>
              <w:bottom w:val="single" w:sz="4" w:space="0" w:color="9E9E9E"/>
              <w:right w:val="single" w:sz="4" w:space="0" w:color="9E9E9E"/>
            </w:tcBorders>
          </w:tcPr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12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4.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6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w w:val="92"/>
                <w:sz w:val="24"/>
                <w:szCs w:val="24"/>
                <w:lang w:val="en-US"/>
              </w:rPr>
              <w:t>Ha</w:t>
            </w:r>
            <w:r w:rsidRPr="00143D39">
              <w:rPr>
                <w:rFonts w:ascii="Arial" w:hAnsi="Arial" w:cs="Arial"/>
                <w:color w:val="2A2A29"/>
                <w:spacing w:val="-2"/>
                <w:w w:val="92"/>
                <w:sz w:val="24"/>
                <w:szCs w:val="24"/>
                <w:lang w:val="en-US"/>
              </w:rPr>
              <w:t>v</w:t>
            </w:r>
            <w:r w:rsidRPr="00143D39">
              <w:rPr>
                <w:rFonts w:ascii="Arial" w:hAnsi="Arial" w:cs="Arial"/>
                <w:color w:val="2A2A29"/>
                <w:w w:val="92"/>
                <w:sz w:val="24"/>
                <w:szCs w:val="24"/>
                <w:lang w:val="en-US"/>
              </w:rPr>
              <w:t>e</w:t>
            </w:r>
            <w:r w:rsidRPr="00143D39">
              <w:rPr>
                <w:rFonts w:ascii="Arial" w:hAnsi="Arial" w:cs="Arial"/>
                <w:color w:val="2A2A29"/>
                <w:spacing w:val="2"/>
                <w:w w:val="92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2"/>
                <w:w w:val="92"/>
                <w:sz w:val="24"/>
                <w:szCs w:val="24"/>
                <w:lang w:val="en-US"/>
              </w:rPr>
              <w:t>y</w:t>
            </w:r>
            <w:r w:rsidRPr="00143D39">
              <w:rPr>
                <w:rFonts w:ascii="Arial" w:hAnsi="Arial" w:cs="Arial"/>
                <w:color w:val="2A2A29"/>
                <w:w w:val="92"/>
                <w:sz w:val="24"/>
                <w:szCs w:val="24"/>
                <w:lang w:val="en-US"/>
              </w:rPr>
              <w:t>ou</w:t>
            </w:r>
            <w:r w:rsidRPr="00143D39">
              <w:rPr>
                <w:rFonts w:ascii="Arial" w:hAnsi="Arial" w:cs="Arial"/>
                <w:color w:val="2A2A29"/>
                <w:spacing w:val="5"/>
                <w:w w:val="92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ev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er</w:t>
            </w:r>
            <w:r w:rsidRPr="00143D39">
              <w:rPr>
                <w:rFonts w:ascii="Arial" w:hAnsi="Arial" w:cs="Arial"/>
                <w:color w:val="2A2A29"/>
                <w:spacing w:val="-22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w w:val="96"/>
                <w:sz w:val="24"/>
                <w:szCs w:val="24"/>
                <w:lang w:val="en-US"/>
              </w:rPr>
              <w:t>been</w:t>
            </w:r>
            <w:r w:rsidRPr="00143D39">
              <w:rPr>
                <w:rFonts w:ascii="Arial" w:hAnsi="Arial" w:cs="Arial"/>
                <w:color w:val="2A2A29"/>
                <w:spacing w:val="-3"/>
                <w:w w:val="96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1"/>
                <w:sz w:val="24"/>
                <w:szCs w:val="24"/>
                <w:lang w:val="en-US"/>
              </w:rPr>
              <w:t>t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o</w:t>
            </w:r>
            <w:r w:rsidRPr="00143D39">
              <w:rPr>
                <w:rFonts w:ascii="Arial" w:hAnsi="Arial" w:cs="Arial"/>
                <w:color w:val="2A2A29"/>
                <w:spacing w:val="-3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England?</w:t>
            </w:r>
          </w:p>
        </w:tc>
        <w:tc>
          <w:tcPr>
            <w:tcW w:w="449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80" w:after="0" w:line="240" w:lineRule="auto"/>
              <w:ind w:left="11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A.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5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That</w:t>
            </w:r>
            <w:r w:rsidRPr="00143D39">
              <w:rPr>
                <w:rFonts w:ascii="Arial" w:hAnsi="Arial" w:cs="Arial"/>
                <w:color w:val="2A2A29"/>
                <w:spacing w:val="-12"/>
                <w:sz w:val="20"/>
                <w:szCs w:val="20"/>
                <w:lang w:val="en-US"/>
              </w:rPr>
              <w:t>’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s</w:t>
            </w:r>
            <w:r w:rsidRPr="00143D39">
              <w:rPr>
                <w:rFonts w:ascii="Arial" w:hAnsi="Arial" w:cs="Arial"/>
                <w:color w:val="2A2A29"/>
                <w:spacing w:val="-11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w w:val="106"/>
                <w:sz w:val="20"/>
                <w:szCs w:val="20"/>
                <w:lang w:val="en-US"/>
              </w:rPr>
              <w:t>g</w:t>
            </w:r>
            <w:r w:rsidRPr="00143D39">
              <w:rPr>
                <w:rFonts w:ascii="Arial" w:hAnsi="Arial" w:cs="Arial"/>
                <w:color w:val="2A2A29"/>
                <w:spacing w:val="-6"/>
                <w:w w:val="106"/>
                <w:sz w:val="20"/>
                <w:szCs w:val="20"/>
                <w:lang w:val="en-US"/>
              </w:rPr>
              <w:t>r</w:t>
            </w:r>
            <w:r w:rsidRPr="00143D39">
              <w:rPr>
                <w:rFonts w:ascii="Arial" w:hAnsi="Arial" w:cs="Arial"/>
                <w:color w:val="2A2A29"/>
                <w:w w:val="98"/>
                <w:sz w:val="20"/>
                <w:szCs w:val="20"/>
                <w:lang w:val="en-US"/>
              </w:rPr>
              <w:t>eat.</w:t>
            </w:r>
          </w:p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1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pacing w:val="-8"/>
                <w:sz w:val="20"/>
                <w:szCs w:val="20"/>
                <w:lang w:val="en-US"/>
              </w:rPr>
              <w:t>B</w:t>
            </w: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3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14"/>
                <w:w w:val="87"/>
                <w:sz w:val="20"/>
                <w:szCs w:val="20"/>
                <w:lang w:val="en-US"/>
              </w:rPr>
              <w:t>Y</w:t>
            </w:r>
            <w:r w:rsidRPr="00143D39">
              <w:rPr>
                <w:rFonts w:ascii="Arial" w:hAnsi="Arial" w:cs="Arial"/>
                <w:color w:val="2A2A29"/>
                <w:w w:val="87"/>
                <w:sz w:val="20"/>
                <w:szCs w:val="20"/>
                <w:lang w:val="en-US"/>
              </w:rPr>
              <w:t>es,</w:t>
            </w:r>
            <w:r w:rsidRPr="00143D39">
              <w:rPr>
                <w:rFonts w:ascii="Arial" w:hAnsi="Arial" w:cs="Arial"/>
                <w:color w:val="2A2A29"/>
                <w:spacing w:val="4"/>
                <w:w w:val="87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</w:t>
            </w:r>
            <w:r w:rsidRPr="00143D39">
              <w:rPr>
                <w:rFonts w:ascii="Arial" w:hAnsi="Arial" w:cs="Arial"/>
                <w:color w:val="2A2A29"/>
                <w:spacing w:val="-6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do.</w:t>
            </w:r>
          </w:p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</w:rPr>
              <w:t xml:space="preserve">C.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4"/>
                <w:sz w:val="20"/>
                <w:szCs w:val="20"/>
              </w:rPr>
              <w:t xml:space="preserve"> </w:t>
            </w:r>
            <w:proofErr w:type="spellStart"/>
            <w:r w:rsidRPr="00143D39">
              <w:rPr>
                <w:rFonts w:ascii="Arial" w:hAnsi="Arial" w:cs="Arial"/>
                <w:color w:val="2A2A29"/>
                <w:sz w:val="20"/>
                <w:szCs w:val="20"/>
              </w:rPr>
              <w:t>N</w:t>
            </w:r>
            <w:r w:rsidRPr="00143D39">
              <w:rPr>
                <w:rFonts w:ascii="Arial" w:hAnsi="Arial" w:cs="Arial"/>
                <w:color w:val="2A2A29"/>
                <w:spacing w:val="-2"/>
                <w:sz w:val="20"/>
                <w:szCs w:val="20"/>
              </w:rPr>
              <w:t>ev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</w:rPr>
              <w:t>e</w:t>
            </w:r>
            <w:r w:rsidRPr="00143D39">
              <w:rPr>
                <w:rFonts w:ascii="Arial" w:hAnsi="Arial" w:cs="Arial"/>
                <w:color w:val="2A2A29"/>
                <w:spacing w:val="-24"/>
                <w:sz w:val="20"/>
                <w:szCs w:val="20"/>
              </w:rPr>
              <w:t>r</w:t>
            </w:r>
            <w:proofErr w:type="spellEnd"/>
            <w:r w:rsidRPr="00143D39">
              <w:rPr>
                <w:rFonts w:ascii="Arial" w:hAnsi="Arial" w:cs="Arial"/>
                <w:color w:val="2A2A29"/>
                <w:sz w:val="20"/>
                <w:szCs w:val="20"/>
              </w:rPr>
              <w:t>.</w:t>
            </w:r>
            <w:proofErr w:type="gramEnd"/>
          </w:p>
        </w:tc>
      </w:tr>
      <w:tr w:rsidR="006D6AF3" w:rsidRPr="00143D39">
        <w:trPr>
          <w:trHeight w:hRule="exact" w:val="986"/>
        </w:trPr>
        <w:tc>
          <w:tcPr>
            <w:tcW w:w="5032" w:type="dxa"/>
            <w:tcBorders>
              <w:top w:val="single" w:sz="4" w:space="0" w:color="9E9E9E"/>
              <w:left w:val="nil"/>
              <w:bottom w:val="nil"/>
              <w:right w:val="single" w:sz="4" w:space="0" w:color="9E9E9E"/>
            </w:tcBorders>
          </w:tcPr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12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5.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6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H</w:t>
            </w:r>
            <w:r w:rsidRPr="00143D39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o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w</w:t>
            </w:r>
            <w:r w:rsidRPr="00143D39">
              <w:rPr>
                <w:rFonts w:ascii="Arial" w:hAnsi="Arial" w:cs="Arial"/>
                <w:color w:val="2A2A29"/>
                <w:spacing w:val="-25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5"/>
                <w:w w:val="129"/>
                <w:sz w:val="24"/>
                <w:szCs w:val="24"/>
                <w:lang w:val="en-US"/>
              </w:rPr>
              <w:t>l</w:t>
            </w:r>
            <w:r w:rsidRPr="00143D39">
              <w:rPr>
                <w:rFonts w:ascii="Arial" w:hAnsi="Arial" w:cs="Arial"/>
                <w:color w:val="2A2A29"/>
                <w:w w:val="97"/>
                <w:sz w:val="24"/>
                <w:szCs w:val="24"/>
                <w:lang w:val="en-US"/>
              </w:rPr>
              <w:t>ong</w:t>
            </w:r>
            <w:r w:rsidRPr="00143D39">
              <w:rPr>
                <w:rFonts w:ascii="Arial" w:hAnsi="Arial" w:cs="Arial"/>
                <w:color w:val="2A2A29"/>
                <w:spacing w:val="-6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did</w:t>
            </w:r>
            <w:r w:rsidRPr="00143D39">
              <w:rPr>
                <w:rFonts w:ascii="Arial" w:hAnsi="Arial" w:cs="Arial"/>
                <w:color w:val="2A2A29"/>
                <w:spacing w:val="-9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the</w:t>
            </w:r>
            <w:r w:rsidRPr="00143D39">
              <w:rPr>
                <w:rFonts w:ascii="Arial" w:hAnsi="Arial" w:cs="Arial"/>
                <w:color w:val="2A2A29"/>
                <w:spacing w:val="-3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journ</w:t>
            </w:r>
            <w:r w:rsidRPr="00143D39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e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y</w:t>
            </w:r>
            <w:r w:rsidRPr="00143D39">
              <w:rPr>
                <w:rFonts w:ascii="Arial" w:hAnsi="Arial" w:cs="Arial"/>
                <w:color w:val="2A2A29"/>
                <w:spacing w:val="-16"/>
                <w:sz w:val="24"/>
                <w:szCs w:val="24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pacing w:val="-1"/>
                <w:sz w:val="24"/>
                <w:szCs w:val="24"/>
                <w:lang w:val="en-US"/>
              </w:rPr>
              <w:t>t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a</w:t>
            </w:r>
            <w:r w:rsidRPr="00143D39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k</w:t>
            </w:r>
            <w:r w:rsidRPr="00143D39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e?</w:t>
            </w:r>
          </w:p>
        </w:tc>
        <w:tc>
          <w:tcPr>
            <w:tcW w:w="4493" w:type="dxa"/>
            <w:tcBorders>
              <w:top w:val="single" w:sz="4" w:space="0" w:color="9E9E9E"/>
              <w:left w:val="single" w:sz="4" w:space="0" w:color="9E9E9E"/>
              <w:bottom w:val="nil"/>
              <w:right w:val="nil"/>
            </w:tcBorders>
          </w:tcPr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80" w:after="0" w:line="240" w:lineRule="auto"/>
              <w:ind w:left="11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A.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5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About</w:t>
            </w:r>
            <w:r w:rsidRPr="00143D39">
              <w:rPr>
                <w:rFonts w:ascii="Arial" w:hAnsi="Arial" w:cs="Arial"/>
                <w:color w:val="2A2A29"/>
                <w:spacing w:val="-21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w w:val="92"/>
                <w:sz w:val="20"/>
                <w:szCs w:val="20"/>
                <w:lang w:val="en-US"/>
              </w:rPr>
              <w:t>300</w:t>
            </w:r>
            <w:r w:rsidRPr="00143D39">
              <w:rPr>
                <w:rFonts w:ascii="Arial" w:hAnsi="Arial" w:cs="Arial"/>
                <w:color w:val="2A2A29"/>
                <w:spacing w:val="-1"/>
                <w:w w:val="9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3D39">
              <w:rPr>
                <w:rFonts w:ascii="Arial" w:hAnsi="Arial" w:cs="Arial"/>
                <w:color w:val="2A2A29"/>
                <w:w w:val="112"/>
                <w:sz w:val="20"/>
                <w:szCs w:val="20"/>
                <w:lang w:val="en-US"/>
              </w:rPr>
              <w:t>ki</w:t>
            </w:r>
            <w:r w:rsidRPr="00143D39">
              <w:rPr>
                <w:rFonts w:ascii="Arial" w:hAnsi="Arial" w:cs="Arial"/>
                <w:color w:val="2A2A29"/>
                <w:spacing w:val="-4"/>
                <w:w w:val="112"/>
                <w:sz w:val="20"/>
                <w:szCs w:val="20"/>
                <w:lang w:val="en-US"/>
              </w:rPr>
              <w:t>l</w:t>
            </w:r>
            <w:r w:rsidRPr="00143D39">
              <w:rPr>
                <w:rFonts w:ascii="Arial" w:hAnsi="Arial" w:cs="Arial"/>
                <w:color w:val="2A2A29"/>
                <w:w w:val="104"/>
                <w:sz w:val="20"/>
                <w:szCs w:val="20"/>
                <w:lang w:val="en-US"/>
              </w:rPr>
              <w:t>omet</w:t>
            </w:r>
            <w:r w:rsidRPr="00143D39">
              <w:rPr>
                <w:rFonts w:ascii="Arial" w:hAnsi="Arial" w:cs="Arial"/>
                <w:color w:val="2A2A29"/>
                <w:spacing w:val="-6"/>
                <w:w w:val="104"/>
                <w:sz w:val="20"/>
                <w:szCs w:val="20"/>
                <w:lang w:val="en-US"/>
              </w:rPr>
              <w:t>r</w:t>
            </w:r>
            <w:r w:rsidRPr="00143D39">
              <w:rPr>
                <w:rFonts w:ascii="Arial" w:hAnsi="Arial" w:cs="Arial"/>
                <w:color w:val="2A2A29"/>
                <w:w w:val="96"/>
                <w:sz w:val="20"/>
                <w:szCs w:val="20"/>
                <w:lang w:val="en-US"/>
              </w:rPr>
              <w:t>es</w:t>
            </w:r>
            <w:proofErr w:type="spellEnd"/>
            <w:r w:rsidRPr="00143D39">
              <w:rPr>
                <w:rFonts w:ascii="Arial" w:hAnsi="Arial" w:cs="Arial"/>
                <w:color w:val="2A2A29"/>
                <w:w w:val="96"/>
                <w:sz w:val="20"/>
                <w:szCs w:val="20"/>
                <w:lang w:val="en-US"/>
              </w:rPr>
              <w:t>.</w:t>
            </w:r>
          </w:p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1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143D39">
              <w:rPr>
                <w:rFonts w:ascii="Times New Roman" w:hAnsi="Times New Roman"/>
                <w:b/>
                <w:bCs/>
                <w:color w:val="2A2A29"/>
                <w:spacing w:val="-8"/>
                <w:sz w:val="20"/>
                <w:szCs w:val="20"/>
                <w:lang w:val="en-US"/>
              </w:rPr>
              <w:t>B</w:t>
            </w:r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3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Almo</w:t>
            </w:r>
            <w:r w:rsidRPr="00143D39">
              <w:rPr>
                <w:rFonts w:ascii="Arial" w:hAnsi="Arial" w:cs="Arial"/>
                <w:color w:val="2A2A29"/>
                <w:spacing w:val="-2"/>
                <w:sz w:val="20"/>
                <w:szCs w:val="20"/>
                <w:lang w:val="en-US"/>
              </w:rPr>
              <w:t>s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t</w:t>
            </w:r>
            <w:r w:rsidRPr="00143D39">
              <w:rPr>
                <w:rFonts w:ascii="Arial" w:hAnsi="Arial" w:cs="Arial"/>
                <w:color w:val="2A2A29"/>
                <w:spacing w:val="4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t</w:t>
            </w:r>
            <w:r w:rsidRPr="00143D39">
              <w:rPr>
                <w:rFonts w:ascii="Arial" w:hAnsi="Arial" w:cs="Arial"/>
                <w:color w:val="2A2A29"/>
                <w:spacing w:val="-2"/>
                <w:sz w:val="20"/>
                <w:szCs w:val="20"/>
                <w:lang w:val="en-US"/>
              </w:rPr>
              <w:t>w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o</w:t>
            </w:r>
            <w:r w:rsidRPr="00143D39">
              <w:rPr>
                <w:rFonts w:ascii="Arial" w:hAnsi="Arial" w:cs="Arial"/>
                <w:color w:val="2A2A29"/>
                <w:spacing w:val="-6"/>
                <w:sz w:val="20"/>
                <w:szCs w:val="20"/>
                <w:lang w:val="en-US"/>
              </w:rPr>
              <w:t xml:space="preserve"> </w:t>
            </w:r>
            <w:r w:rsidRPr="00143D39">
              <w:rPr>
                <w:rFonts w:ascii="Arial" w:hAnsi="Arial" w:cs="Arial"/>
                <w:color w:val="2A2A29"/>
                <w:w w:val="102"/>
                <w:sz w:val="20"/>
                <w:szCs w:val="20"/>
                <w:lang w:val="en-US"/>
              </w:rPr>
              <w:t>hou</w:t>
            </w:r>
            <w:r w:rsidRPr="00143D39">
              <w:rPr>
                <w:rFonts w:ascii="Arial" w:hAnsi="Arial" w:cs="Arial"/>
                <w:color w:val="2A2A29"/>
                <w:spacing w:val="-2"/>
                <w:w w:val="102"/>
                <w:sz w:val="20"/>
                <w:szCs w:val="20"/>
                <w:lang w:val="en-US"/>
              </w:rPr>
              <w:t>r</w:t>
            </w:r>
            <w:r w:rsidRPr="00143D39">
              <w:rPr>
                <w:rFonts w:ascii="Arial" w:hAnsi="Arial" w:cs="Arial"/>
                <w:color w:val="2A2A29"/>
                <w:w w:val="97"/>
                <w:sz w:val="20"/>
                <w:szCs w:val="20"/>
                <w:lang w:val="en-US"/>
              </w:rPr>
              <w:t>s.</w:t>
            </w:r>
          </w:p>
          <w:p w:rsidR="006D6AF3" w:rsidRPr="00143D39" w:rsidRDefault="006D6AF3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43D39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</w:rPr>
              <w:t xml:space="preserve">C.  </w:t>
            </w:r>
            <w:r w:rsidRPr="00143D39">
              <w:rPr>
                <w:rFonts w:ascii="Times New Roman" w:hAnsi="Times New Roman"/>
                <w:b/>
                <w:bCs/>
                <w:color w:val="2A2A29"/>
                <w:spacing w:val="14"/>
                <w:sz w:val="20"/>
                <w:szCs w:val="20"/>
              </w:rPr>
              <w:t xml:space="preserve"> </w:t>
            </w:r>
            <w:proofErr w:type="spellStart"/>
            <w:r w:rsidRPr="00143D39">
              <w:rPr>
                <w:rFonts w:ascii="Arial" w:hAnsi="Arial" w:cs="Arial"/>
                <w:color w:val="2A2A29"/>
                <w:sz w:val="20"/>
                <w:szCs w:val="20"/>
              </w:rPr>
              <w:t>La</w:t>
            </w:r>
            <w:r w:rsidRPr="00143D39">
              <w:rPr>
                <w:rFonts w:ascii="Arial" w:hAnsi="Arial" w:cs="Arial"/>
                <w:color w:val="2A2A29"/>
                <w:spacing w:val="-2"/>
                <w:sz w:val="20"/>
                <w:szCs w:val="20"/>
              </w:rPr>
              <w:t>s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</w:rPr>
              <w:t>t</w:t>
            </w:r>
            <w:proofErr w:type="spellEnd"/>
            <w:proofErr w:type="gramEnd"/>
            <w:r w:rsidRPr="00143D39">
              <w:rPr>
                <w:rFonts w:ascii="Arial" w:hAnsi="Arial" w:cs="Arial"/>
                <w:color w:val="2A2A29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143D39">
              <w:rPr>
                <w:rFonts w:ascii="Arial" w:hAnsi="Arial" w:cs="Arial"/>
                <w:color w:val="2A2A29"/>
                <w:spacing w:val="-2"/>
                <w:sz w:val="20"/>
                <w:szCs w:val="20"/>
              </w:rPr>
              <w:t>w</w:t>
            </w:r>
            <w:r w:rsidRPr="00143D39">
              <w:rPr>
                <w:rFonts w:ascii="Arial" w:hAnsi="Arial" w:cs="Arial"/>
                <w:color w:val="2A2A29"/>
                <w:sz w:val="20"/>
                <w:szCs w:val="20"/>
              </w:rPr>
              <w:t>eek</w:t>
            </w:r>
            <w:proofErr w:type="spellEnd"/>
            <w:r w:rsidRPr="00143D39">
              <w:rPr>
                <w:rFonts w:ascii="Arial" w:hAnsi="Arial" w:cs="Arial"/>
                <w:color w:val="2A2A29"/>
                <w:sz w:val="20"/>
                <w:szCs w:val="20"/>
              </w:rPr>
              <w:t>.</w:t>
            </w:r>
          </w:p>
        </w:tc>
      </w:tr>
    </w:tbl>
    <w:p w:rsidR="006D6AF3" w:rsidRPr="00143D39" w:rsidRDefault="00143D39">
      <w:pPr>
        <w:widowControl w:val="0"/>
        <w:autoSpaceDE w:val="0"/>
        <w:autoSpaceDN w:val="0"/>
        <w:adjustRightInd w:val="0"/>
        <w:spacing w:before="40" w:after="0" w:line="225" w:lineRule="exact"/>
        <w:ind w:left="792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143D39">
        <w:rPr>
          <w:noProof/>
        </w:rPr>
        <w:pict>
          <v:shape id="_x0000_s1475" style="position:absolute;left:0;text-align:left;margin-left:290.15pt;margin-top:-95.6pt;width:15.95pt;height:16pt;z-index:-251719680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Pr="00143D39">
        <w:rPr>
          <w:noProof/>
        </w:rPr>
        <w:pict>
          <v:shape id="_x0000_s1476" style="position:absolute;left:0;text-align:left;margin-left:290.15pt;margin-top:-45.7pt;width:15.95pt;height:15.95pt;z-index:-251718656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D6AF3" w:rsidRPr="00143D39">
        <w:rPr>
          <w:rFonts w:ascii="Arial" w:hAnsi="Arial" w:cs="Arial"/>
          <w:color w:val="2A2A29"/>
          <w:w w:val="96"/>
          <w:position w:val="-1"/>
          <w:sz w:val="20"/>
          <w:szCs w:val="20"/>
          <w:lang w:val="en-US"/>
        </w:rPr>
        <w:t>(Adap</w:t>
      </w:r>
      <w:r w:rsidR="006D6AF3" w:rsidRPr="00143D39">
        <w:rPr>
          <w:rFonts w:ascii="Arial" w:hAnsi="Arial" w:cs="Arial"/>
          <w:color w:val="2A2A29"/>
          <w:spacing w:val="-2"/>
          <w:w w:val="96"/>
          <w:position w:val="-1"/>
          <w:sz w:val="20"/>
          <w:szCs w:val="20"/>
          <w:lang w:val="en-US"/>
        </w:rPr>
        <w:t>t</w:t>
      </w:r>
      <w:r w:rsidR="006D6AF3" w:rsidRPr="00143D39">
        <w:rPr>
          <w:rFonts w:ascii="Arial" w:hAnsi="Arial" w:cs="Arial"/>
          <w:color w:val="2A2A29"/>
          <w:w w:val="96"/>
          <w:position w:val="-1"/>
          <w:sz w:val="20"/>
          <w:szCs w:val="20"/>
          <w:lang w:val="en-US"/>
        </w:rPr>
        <w:t>ed</w:t>
      </w:r>
      <w:r w:rsidR="006D6AF3" w:rsidRPr="00143D39">
        <w:rPr>
          <w:rFonts w:ascii="Arial" w:hAnsi="Arial" w:cs="Arial"/>
          <w:color w:val="2A2A29"/>
          <w:spacing w:val="-4"/>
          <w:w w:val="96"/>
          <w:position w:val="-1"/>
          <w:sz w:val="20"/>
          <w:szCs w:val="20"/>
          <w:lang w:val="en-US"/>
        </w:rPr>
        <w:t xml:space="preserve"> </w:t>
      </w:r>
      <w:r w:rsidR="006D6AF3" w:rsidRPr="00143D39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f</w:t>
      </w:r>
      <w:r w:rsidR="006D6AF3" w:rsidRPr="00143D39">
        <w:rPr>
          <w:rFonts w:ascii="Arial" w:hAnsi="Arial" w:cs="Arial"/>
          <w:color w:val="2A2A29"/>
          <w:spacing w:val="-7"/>
          <w:position w:val="-1"/>
          <w:sz w:val="20"/>
          <w:szCs w:val="20"/>
          <w:lang w:val="en-US"/>
        </w:rPr>
        <w:t>r</w:t>
      </w:r>
      <w:r w:rsidR="006D6AF3" w:rsidRPr="00143D39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om:</w:t>
      </w:r>
      <w:r w:rsidR="006D6AF3" w:rsidRPr="00143D39">
        <w:rPr>
          <w:rFonts w:ascii="Arial" w:hAnsi="Arial" w:cs="Arial"/>
          <w:color w:val="2A2A29"/>
          <w:spacing w:val="25"/>
          <w:position w:val="-1"/>
          <w:sz w:val="20"/>
          <w:szCs w:val="20"/>
          <w:lang w:val="en-US"/>
        </w:rPr>
        <w:t xml:space="preserve"> </w:t>
      </w:r>
      <w:r w:rsidR="006D6AF3" w:rsidRPr="00143D39">
        <w:rPr>
          <w:rFonts w:ascii="Arial" w:hAnsi="Arial" w:cs="Arial"/>
          <w:color w:val="2A2A29"/>
          <w:w w:val="94"/>
          <w:position w:val="-1"/>
          <w:sz w:val="20"/>
          <w:szCs w:val="20"/>
          <w:lang w:val="en-US"/>
        </w:rPr>
        <w:t>Cambridge</w:t>
      </w:r>
      <w:r w:rsidR="006D6AF3" w:rsidRPr="00143D39">
        <w:rPr>
          <w:rFonts w:ascii="Arial" w:hAnsi="Arial" w:cs="Arial"/>
          <w:color w:val="2A2A29"/>
          <w:spacing w:val="-5"/>
          <w:w w:val="94"/>
          <w:position w:val="-1"/>
          <w:sz w:val="20"/>
          <w:szCs w:val="20"/>
          <w:lang w:val="en-US"/>
        </w:rPr>
        <w:t xml:space="preserve"> </w:t>
      </w:r>
      <w:r w:rsidR="006D6AF3" w:rsidRPr="00143D39">
        <w:rPr>
          <w:rFonts w:ascii="Arial" w:hAnsi="Arial" w:cs="Arial"/>
          <w:color w:val="2A2A29"/>
          <w:spacing w:val="-15"/>
          <w:position w:val="-1"/>
          <w:sz w:val="20"/>
          <w:szCs w:val="20"/>
          <w:lang w:val="en-US"/>
        </w:rPr>
        <w:t>T</w:t>
      </w:r>
      <w:r w:rsidR="006D6AF3" w:rsidRPr="00143D39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ests)</w:t>
      </w:r>
    </w:p>
    <w:p w:rsidR="006D6AF3" w:rsidRPr="00143D39" w:rsidRDefault="006D6AF3">
      <w:pPr>
        <w:widowControl w:val="0"/>
        <w:autoSpaceDE w:val="0"/>
        <w:autoSpaceDN w:val="0"/>
        <w:adjustRightInd w:val="0"/>
        <w:spacing w:before="18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143D39" w:rsidRDefault="006D6AF3">
      <w:pPr>
        <w:widowControl w:val="0"/>
        <w:autoSpaceDE w:val="0"/>
        <w:autoSpaceDN w:val="0"/>
        <w:adjustRightInd w:val="0"/>
        <w:spacing w:before="47" w:after="0" w:line="240" w:lineRule="auto"/>
        <w:ind w:left="1134" w:right="-20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6D6AF3" w:rsidRPr="00143D39" w:rsidRDefault="006D6AF3">
      <w:pPr>
        <w:widowControl w:val="0"/>
        <w:autoSpaceDE w:val="0"/>
        <w:autoSpaceDN w:val="0"/>
        <w:adjustRightInd w:val="0"/>
        <w:spacing w:before="47" w:after="0" w:line="240" w:lineRule="auto"/>
        <w:ind w:left="1134" w:right="-20"/>
        <w:rPr>
          <w:rFonts w:ascii="Arial" w:hAnsi="Arial" w:cs="Arial"/>
          <w:color w:val="000000"/>
          <w:sz w:val="10"/>
          <w:szCs w:val="10"/>
          <w:lang w:val="en-US"/>
        </w:rPr>
        <w:sectPr w:rsidR="006D6AF3" w:rsidRPr="00143D39">
          <w:type w:val="continuous"/>
          <w:pgSz w:w="11920" w:h="16840"/>
          <w:pgMar w:top="1180" w:right="0" w:bottom="500" w:left="0" w:header="720" w:footer="720" w:gutter="0"/>
          <w:cols w:space="720" w:equalWidth="0">
            <w:col w:w="11920"/>
          </w:cols>
          <w:noEndnote/>
        </w:sectPr>
      </w:pPr>
    </w:p>
    <w:p w:rsidR="006D6AF3" w:rsidRPr="00143D39" w:rsidRDefault="00143D39">
      <w:pPr>
        <w:widowControl w:val="0"/>
        <w:autoSpaceDE w:val="0"/>
        <w:autoSpaceDN w:val="0"/>
        <w:adjustRightInd w:val="0"/>
        <w:spacing w:before="6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  <w:r w:rsidRPr="00143D39">
        <w:rPr>
          <w:noProof/>
        </w:rPr>
        <w:lastRenderedPageBreak/>
        <w:pict>
          <v:group id="_x0000_s1477" style="position:absolute;margin-left:0;margin-top:-53pt;width:447.65pt;height:53.2pt;z-index:251750400" coordsize="8953,1064">
            <v:shape id="_x0000_s1478" type="#_x0000_t75" style="position:absolute;width:8953;height:1064;mso-position-horizontal-relative:margin">
              <v:imagedata r:id="rId20" o:title=""/>
            </v:shape>
            <v:shape id="_x0000_s1479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</w:p>
    <w:p w:rsidR="006D6AF3" w:rsidRPr="00143D39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143D39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before="21"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43D39">
        <w:rPr>
          <w:noProof/>
        </w:rPr>
        <w:pict>
          <v:rect id="_x0000_s1480" style="position:absolute;left:0;text-align:left;margin-left:335.55pt;margin-top:4.6pt;width:26.75pt;height:13pt;z-index:-251699200;mso-position-horizontal-relative:page" o:allowincell="f" fillcolor="#dadada" stroked="f">
            <v:path arrowok="t"/>
            <w10:wrap anchorx="page"/>
          </v:rect>
        </w:pict>
      </w:r>
      <w:r w:rsidR="006D6AF3" w:rsidRPr="0074731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6D6AF3" w:rsidRPr="00747314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="006D6AF3" w:rsidRPr="00747314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6D6AF3"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choose</w:t>
      </w:r>
      <w:r w:rsidR="006D6AF3" w:rsidRPr="00747314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app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opria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="006D6AF3" w:rsidRPr="00747314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6D6AF3" w:rsidRPr="00747314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each</w:t>
      </w:r>
      <w:r w:rsidR="006D6AF3" w:rsidRPr="00747314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spa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6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6D6AF3" w:rsidRPr="00747314" w:rsidRDefault="006D6AF3">
      <w:pPr>
        <w:widowControl w:val="0"/>
        <w:tabs>
          <w:tab w:val="left" w:pos="79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shouldn’t</w:t>
      </w:r>
      <w:r w:rsidRPr="00747314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ha</w:t>
      </w:r>
      <w:r w:rsidRPr="00747314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said</w:t>
      </w:r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that,</w:t>
      </w:r>
      <w:r w:rsidRPr="00747314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sorry!</w:t>
      </w:r>
      <w:r w:rsidRPr="00747314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I’d</w:t>
      </w:r>
      <w:r w:rsidRPr="0074731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747314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2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6D6AF3" w:rsidRPr="00747314" w:rsidRDefault="006D6AF3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before="81"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3"/>
          <w:sz w:val="20"/>
          <w:szCs w:val="20"/>
          <w:lang w:val="en-US"/>
        </w:rPr>
        <w:t>ov</w:t>
      </w:r>
      <w:r w:rsidRPr="00747314">
        <w:rPr>
          <w:rFonts w:ascii="Arial" w:hAnsi="Arial" w:cs="Arial"/>
          <w:color w:val="2A2A29"/>
          <w:w w:val="93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w w:val="126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back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747314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af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er</w:t>
      </w:r>
      <w:r w:rsidRPr="00747314">
        <w:rPr>
          <w:rFonts w:ascii="Arial" w:hAnsi="Arial" w:cs="Arial"/>
          <w:color w:val="2A2A29"/>
          <w:spacing w:val="-3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04"/>
          <w:sz w:val="20"/>
          <w:szCs w:val="20"/>
          <w:lang w:val="en-US"/>
        </w:rPr>
        <w:t>off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D6AF3" w:rsidRPr="00747314" w:rsidRDefault="006D6AF3">
      <w:pPr>
        <w:widowControl w:val="0"/>
        <w:tabs>
          <w:tab w:val="left" w:pos="38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Ha</w:t>
      </w:r>
      <w:r w:rsidRPr="00747314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 xml:space="preserve">e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AB1448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been</w:t>
      </w:r>
      <w:r w:rsidRPr="0074731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otland?</w:t>
      </w:r>
    </w:p>
    <w:p w:rsidR="006D6AF3" w:rsidRPr="00747314" w:rsidRDefault="006D6AF3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before="81"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f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or</w:t>
      </w:r>
      <w:r w:rsidRPr="00747314">
        <w:rPr>
          <w:rFonts w:ascii="Arial" w:hAnsi="Arial" w:cs="Arial"/>
          <w:color w:val="2A2A29"/>
          <w:spacing w:val="-38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sin</w:t>
      </w:r>
      <w:r w:rsidRPr="00747314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c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747314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3"/>
          <w:sz w:val="20"/>
          <w:szCs w:val="20"/>
          <w:lang w:val="en-US"/>
        </w:rPr>
        <w:t>ev</w:t>
      </w:r>
      <w:r w:rsidRPr="00747314">
        <w:rPr>
          <w:rFonts w:ascii="Arial" w:hAnsi="Arial" w:cs="Arial"/>
          <w:color w:val="2A2A29"/>
          <w:w w:val="93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w w:val="126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al</w:t>
      </w:r>
      <w:r w:rsidRPr="00747314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eady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D6AF3" w:rsidRPr="00747314" w:rsidRDefault="006D6AF3">
      <w:pPr>
        <w:widowControl w:val="0"/>
        <w:tabs>
          <w:tab w:val="left" w:pos="624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Pr="0074731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ather</w:t>
      </w:r>
      <w:r w:rsidRPr="00747314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Pr="0074731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74731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in London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AB1448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y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s.</w:t>
      </w:r>
      <w:r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back.</w:t>
      </w:r>
    </w:p>
    <w:p w:rsidR="006D6AF3" w:rsidRPr="00747314" w:rsidRDefault="006D6AF3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before="81"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f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or</w:t>
      </w:r>
      <w:r w:rsidRPr="00747314">
        <w:rPr>
          <w:rFonts w:ascii="Arial" w:hAnsi="Arial" w:cs="Arial"/>
          <w:color w:val="2A2A29"/>
          <w:spacing w:val="-38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sin</w:t>
      </w:r>
      <w:r w:rsidRPr="00747314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c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747314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3"/>
          <w:sz w:val="20"/>
          <w:szCs w:val="20"/>
          <w:lang w:val="en-US"/>
        </w:rPr>
        <w:t>ev</w:t>
      </w:r>
      <w:r w:rsidRPr="00747314">
        <w:rPr>
          <w:rFonts w:ascii="Arial" w:hAnsi="Arial" w:cs="Arial"/>
          <w:color w:val="2A2A29"/>
          <w:w w:val="93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w w:val="126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22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al</w:t>
      </w:r>
      <w:r w:rsidRPr="00747314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eady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D6AF3" w:rsidRPr="00747314" w:rsidRDefault="006D6AF3">
      <w:pPr>
        <w:widowControl w:val="0"/>
        <w:tabs>
          <w:tab w:val="left" w:pos="664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Hurry</w:t>
      </w:r>
      <w:r w:rsidRPr="00747314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up!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plane</w:t>
      </w:r>
      <w:r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6D6AF3" w:rsidRPr="00747314" w:rsidRDefault="006D6AF3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before="81"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3"/>
          <w:sz w:val="20"/>
          <w:szCs w:val="20"/>
          <w:lang w:val="en-US"/>
        </w:rPr>
        <w:t>ov</w:t>
      </w:r>
      <w:r w:rsidRPr="00747314">
        <w:rPr>
          <w:rFonts w:ascii="Arial" w:hAnsi="Arial" w:cs="Arial"/>
          <w:color w:val="2A2A29"/>
          <w:w w:val="93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w w:val="126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back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747314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af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er</w:t>
      </w:r>
      <w:r w:rsidRPr="00747314">
        <w:rPr>
          <w:rFonts w:ascii="Arial" w:hAnsi="Arial" w:cs="Arial"/>
          <w:color w:val="2A2A29"/>
          <w:spacing w:val="-3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04"/>
          <w:sz w:val="20"/>
          <w:szCs w:val="20"/>
          <w:lang w:val="en-US"/>
        </w:rPr>
        <w:t>off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D6AF3" w:rsidRPr="00747314" w:rsidRDefault="006D6AF3">
      <w:pPr>
        <w:widowControl w:val="0"/>
        <w:tabs>
          <w:tab w:val="left" w:pos="394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La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y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ear</w:t>
      </w:r>
      <w:r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I </w:t>
      </w:r>
      <w:r w:rsidRPr="00747314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AB1448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otland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747314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03"/>
          <w:sz w:val="24"/>
          <w:szCs w:val="24"/>
          <w:lang w:val="en-US"/>
        </w:rPr>
        <w:t>pa</w:t>
      </w:r>
      <w:r w:rsidRPr="00747314">
        <w:rPr>
          <w:rFonts w:ascii="Arial" w:hAnsi="Arial" w:cs="Arial"/>
          <w:color w:val="2A2A29"/>
          <w:spacing w:val="-8"/>
          <w:w w:val="103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101"/>
          <w:sz w:val="24"/>
          <w:szCs w:val="24"/>
          <w:lang w:val="en-US"/>
        </w:rPr>
        <w:t>ents.</w:t>
      </w:r>
    </w:p>
    <w:p w:rsidR="006D6AF3" w:rsidRPr="00747314" w:rsidRDefault="006D6AF3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before="81"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v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el</w:t>
      </w:r>
      <w:r w:rsidRPr="00747314">
        <w:rPr>
          <w:rFonts w:ascii="Arial" w:hAnsi="Arial" w:cs="Arial"/>
          <w:color w:val="2A2A29"/>
          <w:spacing w:val="-35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v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el</w:t>
      </w:r>
      <w:r w:rsidRPr="00747314">
        <w:rPr>
          <w:rFonts w:ascii="Arial" w:hAnsi="Arial" w:cs="Arial"/>
          <w:color w:val="2A2A29"/>
          <w:spacing w:val="-5"/>
          <w:sz w:val="20"/>
          <w:szCs w:val="20"/>
          <w:lang w:val="en-US"/>
        </w:rPr>
        <w:t>l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ed</w:t>
      </w:r>
      <w:r w:rsidRPr="00747314">
        <w:rPr>
          <w:rFonts w:ascii="Arial" w:hAnsi="Arial" w:cs="Arial"/>
          <w:color w:val="2A2A29"/>
          <w:spacing w:val="-29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747314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4"/>
          <w:sz w:val="20"/>
          <w:szCs w:val="20"/>
          <w:lang w:val="en-US"/>
        </w:rPr>
        <w:t>ha</w:t>
      </w:r>
      <w:r w:rsidRPr="00747314">
        <w:rPr>
          <w:rFonts w:ascii="Arial" w:hAnsi="Arial" w:cs="Arial"/>
          <w:color w:val="2A2A29"/>
          <w:spacing w:val="-2"/>
          <w:w w:val="94"/>
          <w:sz w:val="20"/>
          <w:szCs w:val="20"/>
          <w:lang w:val="en-US"/>
        </w:rPr>
        <w:t>v</w:t>
      </w:r>
      <w:r w:rsidRPr="00747314">
        <w:rPr>
          <w:rFonts w:ascii="Arial" w:hAnsi="Arial" w:cs="Arial"/>
          <w:color w:val="2A2A29"/>
          <w:w w:val="94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spacing w:val="2"/>
          <w:w w:val="9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v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el</w:t>
      </w:r>
      <w:r w:rsidRPr="00747314">
        <w:rPr>
          <w:rFonts w:ascii="Arial" w:hAnsi="Arial" w:cs="Arial"/>
          <w:color w:val="2A2A29"/>
          <w:spacing w:val="-5"/>
          <w:sz w:val="20"/>
          <w:szCs w:val="20"/>
          <w:lang w:val="en-US"/>
        </w:rPr>
        <w:t>l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ed</w:t>
      </w:r>
      <w:r w:rsidRPr="00747314">
        <w:rPr>
          <w:rFonts w:ascii="Arial" w:hAnsi="Arial" w:cs="Arial"/>
          <w:color w:val="2A2A29"/>
          <w:spacing w:val="-29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am</w:t>
      </w:r>
      <w:r w:rsidRPr="00747314">
        <w:rPr>
          <w:rFonts w:ascii="Arial" w:hAnsi="Arial" w:cs="Arial"/>
          <w:color w:val="2A2A29"/>
          <w:spacing w:val="-3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23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w w:val="123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w w:val="92"/>
          <w:sz w:val="20"/>
          <w:szCs w:val="20"/>
          <w:lang w:val="en-US"/>
        </w:rPr>
        <w:t>a</w:t>
      </w:r>
      <w:r w:rsidRPr="00747314">
        <w:rPr>
          <w:rFonts w:ascii="Arial" w:hAnsi="Arial" w:cs="Arial"/>
          <w:color w:val="2A2A29"/>
          <w:spacing w:val="-2"/>
          <w:w w:val="92"/>
          <w:sz w:val="20"/>
          <w:szCs w:val="20"/>
          <w:lang w:val="en-US"/>
        </w:rPr>
        <w:t>v</w:t>
      </w:r>
      <w:r w:rsidRPr="00747314">
        <w:rPr>
          <w:rFonts w:ascii="Arial" w:hAnsi="Arial" w:cs="Arial"/>
          <w:color w:val="2A2A29"/>
          <w:w w:val="106"/>
          <w:sz w:val="20"/>
          <w:szCs w:val="20"/>
          <w:lang w:val="en-US"/>
        </w:rPr>
        <w:t>elling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D6AF3" w:rsidRPr="00747314" w:rsidRDefault="006D6AF3">
      <w:pPr>
        <w:widowControl w:val="0"/>
        <w:tabs>
          <w:tab w:val="left" w:pos="46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6.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I’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kn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wn</w:t>
      </w:r>
      <w:r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74731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3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AB1448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2004.</w:t>
      </w:r>
    </w:p>
    <w:p w:rsidR="006D6AF3" w:rsidRPr="00747314" w:rsidRDefault="006D6AF3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before="81"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sin</w:t>
      </w:r>
      <w:r w:rsidRPr="00747314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c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f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or</w:t>
      </w:r>
      <w:r w:rsidRPr="00747314">
        <w:rPr>
          <w:rFonts w:ascii="Arial" w:hAnsi="Arial" w:cs="Arial"/>
          <w:color w:val="2A2A29"/>
          <w:spacing w:val="-38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747314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3"/>
          <w:sz w:val="20"/>
          <w:szCs w:val="20"/>
          <w:lang w:val="en-US"/>
        </w:rPr>
        <w:t>ev</w:t>
      </w:r>
      <w:r w:rsidRPr="00747314">
        <w:rPr>
          <w:rFonts w:ascii="Arial" w:hAnsi="Arial" w:cs="Arial"/>
          <w:color w:val="2A2A29"/>
          <w:w w:val="93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w w:val="126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al</w:t>
      </w:r>
      <w:r w:rsidRPr="00747314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eady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D6AF3" w:rsidRPr="00747314" w:rsidRDefault="006D6AF3">
      <w:pPr>
        <w:widowControl w:val="0"/>
        <w:tabs>
          <w:tab w:val="left" w:pos="51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7.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erybody</w:t>
      </w:r>
      <w:r w:rsidRPr="00747314">
        <w:rPr>
          <w:rFonts w:ascii="Arial" w:hAnsi="Arial" w:cs="Arial"/>
          <w:color w:val="2A2A29"/>
          <w:spacing w:val="-3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says</w:t>
      </w:r>
      <w:r w:rsidRPr="00747314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AB1448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5"/>
          <w:w w:val="104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w w:val="104"/>
          <w:sz w:val="24"/>
          <w:szCs w:val="24"/>
          <w:lang w:val="en-US"/>
        </w:rPr>
        <w:t>athe</w:t>
      </w:r>
      <w:r w:rsidRPr="00747314">
        <w:rPr>
          <w:rFonts w:ascii="Arial" w:hAnsi="Arial" w:cs="Arial"/>
          <w:color w:val="2A2A29"/>
          <w:spacing w:val="-30"/>
          <w:w w:val="104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104"/>
          <w:sz w:val="24"/>
          <w:szCs w:val="24"/>
          <w:lang w:val="en-US"/>
        </w:rPr>
        <w:t>.</w:t>
      </w:r>
      <w:r w:rsidRPr="00747314">
        <w:rPr>
          <w:rFonts w:ascii="Arial" w:hAnsi="Arial" w:cs="Arial"/>
          <w:color w:val="2A2A29"/>
          <w:spacing w:val="-9"/>
          <w:w w:val="10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9"/>
          <w:w w:val="92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3"/>
          <w:w w:val="9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ha</w:t>
      </w:r>
      <w:r w:rsidRPr="00747314">
        <w:rPr>
          <w:rFonts w:ascii="Arial" w:hAnsi="Arial" w:cs="Arial"/>
          <w:color w:val="2A2A29"/>
          <w:spacing w:val="-2"/>
          <w:w w:val="92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14"/>
          <w:w w:val="9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 same</w:t>
      </w:r>
      <w:r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ey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 xml:space="preserve">es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74731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02"/>
          <w:sz w:val="24"/>
          <w:szCs w:val="24"/>
          <w:lang w:val="en-US"/>
        </w:rPr>
        <w:t>ea</w:t>
      </w:r>
      <w:r w:rsidRPr="00747314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8"/>
          <w:sz w:val="24"/>
          <w:szCs w:val="24"/>
          <w:lang w:val="en-US"/>
        </w:rPr>
        <w:t>s.</w:t>
      </w:r>
    </w:p>
    <w:p w:rsidR="006D6AF3" w:rsidRPr="00747314" w:rsidRDefault="006D6AF3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before="81"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3"/>
          <w:sz w:val="20"/>
          <w:szCs w:val="20"/>
          <w:lang w:val="en-US"/>
        </w:rPr>
        <w:t>ov</w:t>
      </w:r>
      <w:r w:rsidRPr="00747314">
        <w:rPr>
          <w:rFonts w:ascii="Arial" w:hAnsi="Arial" w:cs="Arial"/>
          <w:color w:val="2A2A29"/>
          <w:w w:val="93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w w:val="126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back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747314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af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er</w:t>
      </w:r>
      <w:r w:rsidRPr="00747314">
        <w:rPr>
          <w:rFonts w:ascii="Arial" w:hAnsi="Arial" w:cs="Arial"/>
          <w:color w:val="2A2A29"/>
          <w:spacing w:val="-3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04"/>
          <w:sz w:val="20"/>
          <w:szCs w:val="20"/>
          <w:lang w:val="en-US"/>
        </w:rPr>
        <w:t>off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D6AF3" w:rsidRPr="00747314" w:rsidRDefault="006D6AF3">
      <w:pPr>
        <w:widowControl w:val="0"/>
        <w:tabs>
          <w:tab w:val="left" w:pos="69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8.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Sorr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en’t</w:t>
      </w:r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finished</w:t>
      </w:r>
      <w:r w:rsidRPr="00747314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hom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ork</w:t>
      </w:r>
      <w:r w:rsidRPr="00747314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4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,</w:t>
      </w:r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so</w:t>
      </w:r>
      <w:r w:rsidRPr="0074731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an’t</w:t>
      </w:r>
      <w:r w:rsidRPr="0074731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go</w:t>
      </w:r>
      <w:r w:rsidRPr="00747314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 cinema.</w:t>
      </w:r>
    </w:p>
    <w:p w:rsidR="006D6AF3" w:rsidRPr="00747314" w:rsidRDefault="006D6AF3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before="81"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n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ev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3"/>
          <w:sz w:val="20"/>
          <w:szCs w:val="20"/>
          <w:lang w:val="en-US"/>
        </w:rPr>
        <w:t>ev</w:t>
      </w:r>
      <w:r w:rsidRPr="00747314">
        <w:rPr>
          <w:rFonts w:ascii="Arial" w:hAnsi="Arial" w:cs="Arial"/>
          <w:color w:val="2A2A29"/>
          <w:w w:val="93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w w:val="126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747314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y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et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02"/>
          <w:sz w:val="20"/>
          <w:szCs w:val="20"/>
          <w:lang w:val="en-US"/>
        </w:rPr>
        <w:t>ju</w:t>
      </w:r>
      <w:r w:rsidRPr="00747314">
        <w:rPr>
          <w:rFonts w:ascii="Arial" w:hAnsi="Arial" w:cs="Arial"/>
          <w:color w:val="2A2A29"/>
          <w:spacing w:val="-2"/>
          <w:w w:val="102"/>
          <w:sz w:val="20"/>
          <w:szCs w:val="20"/>
          <w:lang w:val="en-US"/>
        </w:rPr>
        <w:t>s</w:t>
      </w:r>
      <w:r w:rsidRPr="00747314">
        <w:rPr>
          <w:rFonts w:ascii="Arial" w:hAnsi="Arial" w:cs="Arial"/>
          <w:color w:val="2A2A29"/>
          <w:w w:val="119"/>
          <w:sz w:val="20"/>
          <w:szCs w:val="20"/>
          <w:lang w:val="en-US"/>
        </w:rPr>
        <w:t>t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D6AF3" w:rsidRPr="00747314" w:rsidRDefault="006D6AF3">
      <w:pPr>
        <w:widowControl w:val="0"/>
        <w:tabs>
          <w:tab w:val="left" w:pos="356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9.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8"/>
          <w:w w:val="105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105"/>
          <w:sz w:val="24"/>
          <w:szCs w:val="24"/>
          <w:lang w:val="en-US"/>
        </w:rPr>
        <w:t>eal</w:t>
      </w:r>
      <w:r w:rsidRPr="00747314">
        <w:rPr>
          <w:rFonts w:ascii="Arial" w:hAnsi="Arial" w:cs="Arial"/>
          <w:color w:val="2A2A29"/>
          <w:spacing w:val="-6"/>
          <w:w w:val="105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w w:val="105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spacing w:val="-2"/>
          <w:w w:val="10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0"/>
          <w:w w:val="105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AB1448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visiting</w:t>
      </w:r>
      <w:r w:rsidRPr="00747314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 museums</w:t>
      </w:r>
      <w:r w:rsidRPr="0074731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in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wn.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Th</w:t>
      </w:r>
      <w:r w:rsidRPr="00747314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spacing w:val="1"/>
          <w:w w:val="9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so</w:t>
      </w:r>
      <w:r w:rsidRPr="0074731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08"/>
          <w:sz w:val="24"/>
          <w:szCs w:val="24"/>
          <w:lang w:val="en-US"/>
        </w:rPr>
        <w:t>in</w:t>
      </w:r>
      <w:r w:rsidRPr="00747314">
        <w:rPr>
          <w:rFonts w:ascii="Arial" w:hAnsi="Arial" w:cs="Arial"/>
          <w:color w:val="2A2A29"/>
          <w:spacing w:val="-2"/>
          <w:w w:val="108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w w:val="106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8"/>
          <w:w w:val="106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w w:val="106"/>
          <w:sz w:val="24"/>
          <w:szCs w:val="24"/>
          <w:lang w:val="en-US"/>
        </w:rPr>
        <w:t>ting!</w:t>
      </w:r>
    </w:p>
    <w:p w:rsidR="006D6AF3" w:rsidRPr="00747314" w:rsidRDefault="006D6AF3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before="81"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wan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ed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enj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oy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ed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747314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saw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02"/>
          <w:sz w:val="20"/>
          <w:szCs w:val="20"/>
          <w:lang w:val="en-US"/>
        </w:rPr>
        <w:t>en</w:t>
      </w:r>
      <w:r w:rsidRPr="00747314">
        <w:rPr>
          <w:rFonts w:ascii="Arial" w:hAnsi="Arial" w:cs="Arial"/>
          <w:color w:val="2A2A29"/>
          <w:spacing w:val="-2"/>
          <w:w w:val="102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w w:val="106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spacing w:val="-7"/>
          <w:w w:val="106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w w:val="96"/>
          <w:sz w:val="20"/>
          <w:szCs w:val="20"/>
          <w:lang w:val="en-US"/>
        </w:rPr>
        <w:t>ed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D6AF3" w:rsidRPr="00747314" w:rsidRDefault="006D6AF3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10.  </w:t>
      </w:r>
      <w:r w:rsidRPr="00747314">
        <w:rPr>
          <w:rFonts w:ascii="Times New Roman" w:hAnsi="Times New Roman"/>
          <w:b/>
          <w:bCs/>
          <w:color w:val="2A2A29"/>
          <w:spacing w:val="25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xt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eme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3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AB1448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be</w:t>
      </w:r>
      <w:r w:rsidRPr="00747314">
        <w:rPr>
          <w:rFonts w:ascii="Arial" w:hAnsi="Arial" w:cs="Arial"/>
          <w:color w:val="2A2A29"/>
          <w:spacing w:val="-3"/>
          <w:w w:val="97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ause</w:t>
      </w:r>
      <w:r w:rsidRPr="00747314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6"/>
          <w:w w:val="133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w w:val="104"/>
          <w:sz w:val="24"/>
          <w:szCs w:val="24"/>
          <w:lang w:val="en-US"/>
        </w:rPr>
        <w:t>earnt</w:t>
      </w:r>
      <w:r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5"/>
          <w:w w:val="109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w w:val="109"/>
          <w:sz w:val="24"/>
          <w:szCs w:val="24"/>
          <w:lang w:val="en-US"/>
        </w:rPr>
        <w:t>ot</w:t>
      </w:r>
      <w:r w:rsidRPr="00747314">
        <w:rPr>
          <w:rFonts w:ascii="Arial" w:hAnsi="Arial" w:cs="Arial"/>
          <w:color w:val="2A2A29"/>
          <w:spacing w:val="-12"/>
          <w:w w:val="10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in the </w:t>
      </w:r>
      <w:r w:rsidRPr="00747314">
        <w:rPr>
          <w:rFonts w:ascii="Arial" w:hAnsi="Arial" w:cs="Arial"/>
          <w:color w:val="2A2A29"/>
          <w:spacing w:val="-2"/>
          <w:w w:val="119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w w:val="98"/>
          <w:sz w:val="24"/>
          <w:szCs w:val="24"/>
          <w:lang w:val="en-US"/>
        </w:rPr>
        <w:t>ou</w:t>
      </w:r>
      <w:r w:rsidRPr="00747314">
        <w:rPr>
          <w:rFonts w:ascii="Arial" w:hAnsi="Arial" w:cs="Arial"/>
          <w:color w:val="2A2A29"/>
          <w:spacing w:val="-29"/>
          <w:w w:val="126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</w:p>
    <w:p w:rsidR="006D6AF3" w:rsidRPr="00747314" w:rsidRDefault="006D6AF3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before="81"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in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s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ting</w:t>
      </w:r>
      <w:r w:rsidRPr="00747314">
        <w:rPr>
          <w:rFonts w:ascii="Arial" w:hAnsi="Arial" w:cs="Arial"/>
          <w:color w:val="2A2A29"/>
          <w:spacing w:val="-21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p</w:t>
      </w:r>
      <w:r w:rsidRPr="00747314">
        <w:rPr>
          <w:rFonts w:ascii="Arial" w:hAnsi="Arial" w:cs="Arial"/>
          <w:color w:val="2A2A29"/>
          <w:spacing w:val="-5"/>
          <w:sz w:val="20"/>
          <w:szCs w:val="20"/>
          <w:lang w:val="en-US"/>
        </w:rPr>
        <w:t>l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easant</w:t>
      </w:r>
      <w:r w:rsidRPr="00747314">
        <w:rPr>
          <w:rFonts w:ascii="Arial" w:hAnsi="Arial" w:cs="Arial"/>
          <w:color w:val="2A2A29"/>
          <w:spacing w:val="-49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747314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ni</w:t>
      </w:r>
      <w:r w:rsidRPr="00747314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c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47314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747314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happy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19" w:after="0" w:line="220" w:lineRule="exact"/>
        <w:rPr>
          <w:rFonts w:ascii="Arial" w:hAnsi="Arial" w:cs="Arial"/>
          <w:color w:val="00000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D. </w:t>
      </w:r>
      <w:r w:rsidRPr="00747314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Pr="00747314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Pr="00747314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artic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4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1"/>
          <w:sz w:val="24"/>
          <w:szCs w:val="24"/>
          <w:lang w:val="en-US"/>
        </w:rPr>
        <w:t>Couch</w:t>
      </w:r>
      <w:r w:rsidRPr="00747314">
        <w:rPr>
          <w:rFonts w:ascii="Arial" w:hAnsi="Arial" w:cs="Arial"/>
          <w:color w:val="2A2A29"/>
          <w:spacing w:val="-6"/>
          <w:w w:val="9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1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u</w:t>
      </w:r>
      <w:r w:rsidRPr="00747314">
        <w:rPr>
          <w:rFonts w:ascii="Arial" w:hAnsi="Arial" w:cs="Arial"/>
          <w:color w:val="2A2A29"/>
          <w:spacing w:val="1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fing</w:t>
      </w:r>
      <w:r w:rsidRPr="0074731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choose</w:t>
      </w:r>
      <w:r w:rsidRPr="00747314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app</w:t>
      </w:r>
      <w:r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opria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w w:val="10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7"/>
          <w:w w:val="109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9"/>
          <w:sz w:val="24"/>
          <w:szCs w:val="24"/>
          <w:lang w:val="en-US"/>
        </w:rPr>
        <w:t>d.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AB1448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  <w:r w:rsidRPr="00143D39">
        <w:rPr>
          <w:noProof/>
        </w:rPr>
        <w:pict>
          <v:group id="_x0000_s1481" style="position:absolute;margin-left:77.95pt;margin-top:2.45pt;width:454.95pt;height:252.35pt;z-index:-251698176;mso-position-horizontal-relative:page" coordorigin="1559,571" coordsize="9099,4932" o:allowincell="f">
            <v:shape id="_x0000_s1482" style="position:absolute;left:1579;top:591;width:9059;height:4892" coordsize="9059,4892" o:allowincell="f" path="m340,l291,,247,,208,1,174,2,143,5,116,9,93,14,73,21,56,30,42,42,30,56,21,73,14,93,9,116,5,143,2,174,1,208,,247r,44l,340,,4552r,48l,4644r1,39l2,4718r3,30l9,4775r5,23l21,4818r9,17l42,4849r14,12l73,4870r20,7l116,4883r27,3l174,4889r34,2l247,4891r44,1l340,4892r8379,l8767,4892r44,-1l8850,4891r35,-2l8915,4886r27,-3l8965,4877r20,-7l9002,4861r14,-12l9028,4835r9,-17l9044,4798r6,-23l9053,4748r3,-30l9058,4683r,-39l9059,4600r,-48l9059,340r,-49l9058,247r,-39l9056,174r-3,-31l9050,116r-6,-23l9037,73r-9,-17l9016,42,9002,30r-17,-9l8965,14,8942,9,8915,5,8885,2,8850,1,8811,r-44,l8719,,340,xe" filled="f" strokecolor="#9e9e9e" strokeweight="2pt">
              <v:path arrowok="t"/>
            </v:shape>
            <v:rect id="_x0000_s1483" style="position:absolute;left:8093;top:713;width:2460;height:2500;mso-position-horizontal-relative:page" o:allowincell="f" filled="f" stroked="f">
              <v:textbox inset="0,0,0,0">
                <w:txbxContent>
                  <w:p w:rsidR="00143D39" w:rsidRDefault="00143D39">
                    <w:pPr>
                      <w:spacing w:after="0" w:line="25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8" type="#_x0000_t75" style="width:122.1pt;height:125.85pt">
                          <v:imagedata r:id="rId34" o:title=""/>
                        </v:shape>
                      </w:pict>
                    </w:r>
                  </w:p>
                  <w:p w:rsidR="00143D39" w:rsidRDefault="00143D3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/>
          </v:group>
        </w:pict>
      </w:r>
    </w:p>
    <w:p w:rsidR="006D6AF3" w:rsidRPr="00747314" w:rsidRDefault="00143D39">
      <w:pPr>
        <w:widowControl w:val="0"/>
        <w:autoSpaceDE w:val="0"/>
        <w:autoSpaceDN w:val="0"/>
        <w:adjustRightInd w:val="0"/>
        <w:spacing w:after="0" w:line="278" w:lineRule="auto"/>
        <w:ind w:left="1769" w:right="2432" w:firstLine="20"/>
        <w:rPr>
          <w:rFonts w:ascii="Arial" w:hAnsi="Arial" w:cs="Arial"/>
          <w:color w:val="000000"/>
          <w:sz w:val="24"/>
          <w:szCs w:val="24"/>
          <w:lang w:val="en-US"/>
        </w:rPr>
      </w:pPr>
      <w:r w:rsidRPr="00143D39">
        <w:rPr>
          <w:noProof/>
        </w:rPr>
        <w:pict>
          <v:shape id="_x0000_s1484" type="#_x0000_t202" style="position:absolute;left:0;text-align:left;margin-left:396.3pt;margin-top:-3.5pt;width:130.95pt;height:128.95pt;z-index:-251700224;mso-position-horizontal-relative:page" o:allowincell="f" filled="f" stroked="f">
            <v:textbox inset="0,0,0,0">
              <w:txbxContent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before="10" w:after="0" w:line="190" w:lineRule="exact"/>
                    <w:rPr>
                      <w:rFonts w:ascii="Arial" w:hAnsi="Arial" w:cs="Arial"/>
                      <w:color w:val="000000"/>
                      <w:sz w:val="19"/>
                      <w:szCs w:val="19"/>
                    </w:rPr>
                  </w:pP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320" w:lineRule="atLeast"/>
                    <w:ind w:left="126" w:right="2074" w:hanging="126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</w:p>
              </w:txbxContent>
            </v:textbox>
            <w10:wrap anchorx="page"/>
          </v:shape>
        </w:pict>
      </w:r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Thousands</w:t>
      </w:r>
      <w:r w:rsidR="006D6AF3" w:rsidRPr="00747314">
        <w:rPr>
          <w:rFonts w:ascii="Arial" w:hAnsi="Arial" w:cs="Arial"/>
          <w:color w:val="2A2A29"/>
          <w:spacing w:val="-8"/>
          <w:w w:val="9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6D6AF3"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peop</w:t>
      </w:r>
      <w:r w:rsidR="006D6AF3" w:rsidRPr="00747314">
        <w:rPr>
          <w:rFonts w:ascii="Arial" w:hAnsi="Arial" w:cs="Arial"/>
          <w:color w:val="2A2A29"/>
          <w:spacing w:val="-6"/>
          <w:w w:val="97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10"/>
          <w:w w:val="9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ound</w:t>
      </w:r>
      <w:r w:rsidR="006D6AF3" w:rsidRPr="00747314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orld</w:t>
      </w:r>
      <w:r w:rsidR="006D6AF3" w:rsidRPr="0074731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w w:val="92"/>
          <w:sz w:val="24"/>
          <w:szCs w:val="24"/>
          <w:lang w:val="en-US"/>
        </w:rPr>
        <w:t>(1)</w:t>
      </w:r>
      <w:r w:rsidR="006D6AF3" w:rsidRPr="00707BA0">
        <w:rPr>
          <w:rFonts w:ascii="Arial" w:hAnsi="Arial" w:cs="Arial"/>
          <w:b/>
          <w:color w:val="2A2A29"/>
          <w:spacing w:val="-13"/>
          <w:w w:val="92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w w:val="92"/>
          <w:sz w:val="24"/>
          <w:szCs w:val="24"/>
          <w:lang w:val="en-US"/>
        </w:rPr>
        <w:t>had</w:t>
      </w:r>
      <w:r w:rsidR="006D6AF3" w:rsidRPr="00707BA0">
        <w:rPr>
          <w:rFonts w:ascii="Arial" w:hAnsi="Arial" w:cs="Arial"/>
          <w:b/>
          <w:color w:val="2A2A29"/>
          <w:spacing w:val="-9"/>
          <w:w w:val="92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="006D6AF3" w:rsidRPr="00707BA0">
        <w:rPr>
          <w:rFonts w:ascii="Arial" w:hAnsi="Arial" w:cs="Arial"/>
          <w:b/>
          <w:color w:val="2A2A29"/>
          <w:spacing w:val="-1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w w:val="91"/>
          <w:sz w:val="24"/>
          <w:szCs w:val="24"/>
          <w:lang w:val="en-US"/>
        </w:rPr>
        <w:t>h</w:t>
      </w:r>
      <w:r w:rsidR="006D6AF3" w:rsidRPr="00707BA0">
        <w:rPr>
          <w:rFonts w:ascii="Arial" w:hAnsi="Arial" w:cs="Arial"/>
          <w:b/>
          <w:color w:val="2A2A29"/>
          <w:spacing w:val="-2"/>
          <w:w w:val="91"/>
          <w:sz w:val="24"/>
          <w:szCs w:val="24"/>
          <w:lang w:val="en-US"/>
        </w:rPr>
        <w:t>a</w:t>
      </w:r>
      <w:r w:rsidR="006D6AF3" w:rsidRPr="00707BA0">
        <w:rPr>
          <w:rFonts w:ascii="Arial" w:hAnsi="Arial" w:cs="Arial"/>
          <w:b/>
          <w:color w:val="2A2A29"/>
          <w:spacing w:val="1"/>
          <w:w w:val="91"/>
          <w:sz w:val="24"/>
          <w:szCs w:val="24"/>
          <w:lang w:val="en-US"/>
        </w:rPr>
        <w:t>v</w:t>
      </w:r>
      <w:r w:rsidR="006D6AF3" w:rsidRPr="00707BA0">
        <w:rPr>
          <w:rFonts w:ascii="Arial" w:hAnsi="Arial" w:cs="Arial"/>
          <w:b/>
          <w:color w:val="2A2A29"/>
          <w:w w:val="91"/>
          <w:sz w:val="24"/>
          <w:szCs w:val="24"/>
          <w:lang w:val="en-US"/>
        </w:rPr>
        <w:t>e</w:t>
      </w:r>
      <w:r w:rsidR="006D6AF3" w:rsidRPr="00707BA0">
        <w:rPr>
          <w:rFonts w:ascii="Arial" w:hAnsi="Arial" w:cs="Arial"/>
          <w:b/>
          <w:color w:val="2A2A29"/>
          <w:spacing w:val="-8"/>
          <w:w w:val="91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="00AB1448">
        <w:rPr>
          <w:rFonts w:ascii="Arial" w:hAnsi="Arial" w:cs="Arial"/>
          <w:b/>
          <w:color w:val="2A2A29"/>
          <w:spacing w:val="-1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h</w:t>
      </w:r>
      <w:r w:rsidR="006D6AF3" w:rsidRPr="00707BA0">
        <w:rPr>
          <w:rFonts w:ascii="Arial" w:hAnsi="Arial" w:cs="Arial"/>
          <w:b/>
          <w:color w:val="2A2A29"/>
          <w:spacing w:val="-2"/>
          <w:sz w:val="24"/>
          <w:szCs w:val="24"/>
          <w:lang w:val="en-US"/>
        </w:rPr>
        <w:t>a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ving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="00AB1448">
        <w:rPr>
          <w:rFonts w:ascii="Arial" w:hAnsi="Arial" w:cs="Arial"/>
          <w:color w:val="2A2A29"/>
          <w:sz w:val="24"/>
          <w:szCs w:val="24"/>
          <w:lang w:val="en-US"/>
        </w:rPr>
        <w:t xml:space="preserve">a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6D6AF3"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hobby</w:t>
      </w:r>
      <w:r w:rsidR="006D6AF3" w:rsidRPr="00747314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–</w:t>
      </w:r>
      <w:r w:rsidR="006D6AF3" w:rsidRPr="00747314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="006D6AF3" w:rsidRPr="00AB1448">
        <w:rPr>
          <w:rFonts w:ascii="Arial" w:hAnsi="Arial" w:cs="Arial"/>
          <w:i/>
          <w:color w:val="2A2A29"/>
          <w:w w:val="91"/>
          <w:sz w:val="24"/>
          <w:szCs w:val="24"/>
          <w:lang w:val="en-US"/>
        </w:rPr>
        <w:t>Couch</w:t>
      </w:r>
      <w:r w:rsidR="006D6AF3" w:rsidRPr="00AB1448">
        <w:rPr>
          <w:rFonts w:ascii="Arial" w:hAnsi="Arial" w:cs="Arial"/>
          <w:i/>
          <w:color w:val="2A2A29"/>
          <w:spacing w:val="5"/>
          <w:w w:val="91"/>
          <w:sz w:val="24"/>
          <w:szCs w:val="24"/>
          <w:lang w:val="en-US"/>
        </w:rPr>
        <w:t xml:space="preserve"> </w:t>
      </w:r>
      <w:r w:rsidR="006D6AF3" w:rsidRPr="00AB1448">
        <w:rPr>
          <w:rFonts w:ascii="Arial" w:hAnsi="Arial" w:cs="Arial"/>
          <w:i/>
          <w:color w:val="2A2A29"/>
          <w:spacing w:val="2"/>
          <w:w w:val="91"/>
          <w:sz w:val="24"/>
          <w:szCs w:val="24"/>
          <w:lang w:val="en-US"/>
        </w:rPr>
        <w:t>S</w:t>
      </w:r>
      <w:r w:rsidR="006D6AF3" w:rsidRPr="00AB1448">
        <w:rPr>
          <w:rFonts w:ascii="Arial" w:hAnsi="Arial" w:cs="Arial"/>
          <w:i/>
          <w:color w:val="2A2A29"/>
          <w:w w:val="91"/>
          <w:sz w:val="24"/>
          <w:szCs w:val="24"/>
          <w:lang w:val="en-US"/>
        </w:rPr>
        <w:t>u</w:t>
      </w:r>
      <w:r w:rsidR="006D6AF3" w:rsidRPr="00AB1448">
        <w:rPr>
          <w:rFonts w:ascii="Arial" w:hAnsi="Arial" w:cs="Arial"/>
          <w:i/>
          <w:color w:val="2A2A29"/>
          <w:spacing w:val="2"/>
          <w:w w:val="91"/>
          <w:sz w:val="24"/>
          <w:szCs w:val="24"/>
          <w:lang w:val="en-US"/>
        </w:rPr>
        <w:t>r</w:t>
      </w:r>
      <w:r w:rsidR="006D6AF3" w:rsidRPr="00AB1448">
        <w:rPr>
          <w:rFonts w:ascii="Arial" w:hAnsi="Arial" w:cs="Arial"/>
          <w:i/>
          <w:color w:val="2A2A29"/>
          <w:w w:val="91"/>
          <w:sz w:val="24"/>
          <w:szCs w:val="24"/>
          <w:lang w:val="en-US"/>
        </w:rPr>
        <w:t>fing</w:t>
      </w:r>
      <w:r w:rsidR="006D6AF3" w:rsidRPr="00747314">
        <w:rPr>
          <w:rFonts w:ascii="Arial" w:hAnsi="Arial" w:cs="Arial"/>
          <w:color w:val="2A2A29"/>
          <w:w w:val="91"/>
          <w:sz w:val="24"/>
          <w:szCs w:val="24"/>
          <w:lang w:val="en-US"/>
        </w:rPr>
        <w:t>.</w:t>
      </w:r>
      <w:r w:rsidR="006D6AF3" w:rsidRPr="00747314">
        <w:rPr>
          <w:rFonts w:ascii="Arial" w:hAnsi="Arial" w:cs="Arial"/>
          <w:color w:val="2A2A29"/>
          <w:spacing w:val="55"/>
          <w:w w:val="9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6D6AF3" w:rsidRPr="00747314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almo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(2)</w:t>
      </w:r>
      <w:r w:rsidR="006D6AF3" w:rsidRPr="00707BA0">
        <w:rPr>
          <w:rFonts w:ascii="Arial" w:hAnsi="Arial" w:cs="Arial"/>
          <w:b/>
          <w:color w:val="2A2A29"/>
          <w:spacing w:val="-15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all</w:t>
      </w:r>
      <w:r w:rsidR="006D6AF3" w:rsidRPr="00707BA0">
        <w:rPr>
          <w:rFonts w:ascii="Arial" w:hAnsi="Arial" w:cs="Arial"/>
          <w:b/>
          <w:color w:val="2A2A29"/>
          <w:spacing w:val="32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="006D6AF3" w:rsidRPr="00707BA0">
        <w:rPr>
          <w:rFonts w:ascii="Arial" w:hAnsi="Arial" w:cs="Arial"/>
          <w:b/>
          <w:color w:val="2A2A29"/>
          <w:spacing w:val="25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w w:val="93"/>
          <w:sz w:val="24"/>
          <w:szCs w:val="24"/>
          <w:lang w:val="en-US"/>
        </w:rPr>
        <w:t>some</w:t>
      </w:r>
      <w:r w:rsidR="006D6AF3" w:rsidRPr="00707BA0">
        <w:rPr>
          <w:rFonts w:ascii="Arial" w:hAnsi="Arial" w:cs="Arial"/>
          <w:b/>
          <w:color w:val="2A2A29"/>
          <w:spacing w:val="13"/>
          <w:w w:val="93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="006D6AF3" w:rsidRPr="00707BA0">
        <w:rPr>
          <w:rFonts w:ascii="Arial" w:hAnsi="Arial" w:cs="Arial"/>
          <w:b/>
          <w:color w:val="2A2A29"/>
          <w:spacing w:val="25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pacing w:val="-3"/>
          <w:w w:val="92"/>
          <w:sz w:val="24"/>
          <w:szCs w:val="24"/>
          <w:lang w:val="en-US"/>
        </w:rPr>
        <w:t>e</w:t>
      </w:r>
      <w:r w:rsidR="006D6AF3" w:rsidRPr="00707BA0">
        <w:rPr>
          <w:rFonts w:ascii="Arial" w:hAnsi="Arial" w:cs="Arial"/>
          <w:b/>
          <w:color w:val="2A2A29"/>
          <w:spacing w:val="1"/>
          <w:w w:val="92"/>
          <w:sz w:val="24"/>
          <w:szCs w:val="24"/>
          <w:lang w:val="en-US"/>
        </w:rPr>
        <w:t>v</w:t>
      </w:r>
      <w:r w:rsidR="006D6AF3" w:rsidRPr="00707BA0">
        <w:rPr>
          <w:rFonts w:ascii="Arial" w:hAnsi="Arial" w:cs="Arial"/>
          <w:b/>
          <w:color w:val="2A2A29"/>
          <w:w w:val="92"/>
          <w:sz w:val="24"/>
          <w:szCs w:val="24"/>
          <w:lang w:val="en-US"/>
        </w:rPr>
        <w:t>e</w:t>
      </w:r>
      <w:r w:rsidR="006D6AF3" w:rsidRPr="00707BA0">
        <w:rPr>
          <w:rFonts w:ascii="Arial" w:hAnsi="Arial" w:cs="Arial"/>
          <w:b/>
          <w:color w:val="2A2A29"/>
          <w:spacing w:val="1"/>
          <w:w w:val="126"/>
          <w:sz w:val="24"/>
          <w:szCs w:val="24"/>
          <w:lang w:val="en-US"/>
        </w:rPr>
        <w:t>r</w:t>
      </w:r>
      <w:r w:rsidR="006D6AF3" w:rsidRPr="00707BA0">
        <w:rPr>
          <w:rFonts w:ascii="Arial" w:hAnsi="Arial" w:cs="Arial"/>
          <w:b/>
          <w:color w:val="2A2A29"/>
          <w:w w:val="90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w w:val="90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ountr</w:t>
      </w:r>
      <w:r w:rsidR="006D6AF3" w:rsidRPr="0074731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, 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="006D6AF3" w:rsidRPr="00747314">
        <w:rPr>
          <w:rFonts w:ascii="Arial" w:hAnsi="Arial" w:cs="Arial"/>
          <w:color w:val="2A2A29"/>
          <w:spacing w:val="6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will find peop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 that enj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spacing w:val="6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ho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ting </w:t>
      </w:r>
      <w:r w:rsidR="006D6AF3" w:rsidRPr="00747314">
        <w:rPr>
          <w:rFonts w:ascii="Arial" w:hAnsi="Arial" w:cs="Arial"/>
          <w:color w:val="2A2A29"/>
          <w:w w:val="102"/>
          <w:sz w:val="24"/>
          <w:szCs w:val="24"/>
          <w:lang w:val="en-US"/>
        </w:rPr>
        <w:t xml:space="preserve">other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peop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="006D6AF3" w:rsidRPr="00747314">
        <w:rPr>
          <w:rFonts w:ascii="Arial" w:hAnsi="Arial" w:cs="Arial"/>
          <w:color w:val="2A2A29"/>
          <w:spacing w:val="4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their</w:t>
      </w:r>
      <w:r w:rsidR="00AB1448">
        <w:rPr>
          <w:rFonts w:ascii="Arial" w:hAnsi="Arial" w:cs="Arial"/>
          <w:color w:val="2A2A29"/>
          <w:spacing w:val="6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homes.</w:t>
      </w:r>
      <w:r w:rsidR="006D6AF3" w:rsidRPr="00747314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27"/>
          <w:sz w:val="24"/>
          <w:szCs w:val="24"/>
          <w:lang w:val="en-US"/>
        </w:rPr>
        <w:t>“</w:t>
      </w:r>
      <w:r w:rsidR="006D6AF3" w:rsidRPr="00747314">
        <w:rPr>
          <w:rFonts w:ascii="Arial" w:hAnsi="Arial" w:cs="Arial"/>
          <w:color w:val="2A2A29"/>
          <w:w w:val="89"/>
          <w:sz w:val="24"/>
          <w:szCs w:val="24"/>
          <w:lang w:val="en-US"/>
        </w:rPr>
        <w:t>Couch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u</w:t>
      </w:r>
      <w:r w:rsidR="006D6AF3" w:rsidRPr="00747314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fing</w:t>
      </w:r>
      <w:r w:rsidR="006D6AF3" w:rsidRPr="00747314">
        <w:rPr>
          <w:rFonts w:ascii="Arial" w:hAnsi="Arial" w:cs="Arial"/>
          <w:color w:val="2A2A29"/>
          <w:spacing w:val="46"/>
          <w:w w:val="9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6D6AF3" w:rsidRPr="00747314">
        <w:rPr>
          <w:rFonts w:ascii="Arial" w:hAnsi="Arial" w:cs="Arial"/>
          <w:color w:val="2A2A29"/>
          <w:spacing w:val="4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cheap</w:t>
      </w:r>
      <w:r w:rsidR="006D6AF3" w:rsidRPr="00747314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way</w:t>
      </w:r>
      <w:r w:rsidR="006D6AF3" w:rsidRPr="00747314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of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findin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g</w:t>
      </w:r>
      <w:r w:rsidR="006D6AF3" w:rsidRPr="00747314">
        <w:rPr>
          <w:rFonts w:ascii="Arial" w:hAnsi="Arial" w:cs="Arial"/>
          <w:color w:val="2A2A29"/>
          <w:spacing w:val="-3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6D6AF3"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>cc</w:t>
      </w:r>
      <w:r w:rsidR="006D6AF3" w:rsidRPr="00747314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ommodatio</w:t>
      </w:r>
      <w:r w:rsidR="006D6AF3"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n</w:t>
      </w:r>
      <w:r w:rsidR="006D6AF3" w:rsidRPr="00747314">
        <w:rPr>
          <w:rFonts w:ascii="Arial" w:hAnsi="Arial" w:cs="Arial"/>
          <w:color w:val="2A2A29"/>
          <w:spacing w:val="-14"/>
          <w:w w:val="9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>an</w:t>
      </w:r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d</w:t>
      </w:r>
      <w:r w:rsidR="006D6AF3" w:rsidRPr="00747314">
        <w:rPr>
          <w:rFonts w:ascii="Arial" w:hAnsi="Arial" w:cs="Arial"/>
          <w:color w:val="2A2A29"/>
          <w:spacing w:val="-3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9"/>
          <w:w w:val="131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spacing w:val="-4"/>
          <w:w w:val="99"/>
          <w:sz w:val="24"/>
          <w:szCs w:val="24"/>
          <w:lang w:val="en-US"/>
        </w:rPr>
        <w:t>earnin</w:t>
      </w:r>
      <w:r w:rsidR="006D6AF3" w:rsidRPr="00747314">
        <w:rPr>
          <w:rFonts w:ascii="Arial" w:hAnsi="Arial" w:cs="Arial"/>
          <w:color w:val="2A2A29"/>
          <w:w w:val="99"/>
          <w:sz w:val="24"/>
          <w:szCs w:val="24"/>
          <w:lang w:val="en-US"/>
        </w:rPr>
        <w:t>g</w:t>
      </w:r>
      <w:r w:rsidR="006D6AF3" w:rsidRPr="00747314">
        <w:rPr>
          <w:rFonts w:ascii="Arial" w:hAnsi="Arial" w:cs="Arial"/>
          <w:color w:val="2A2A29"/>
          <w:spacing w:val="-3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abou</w:t>
      </w:r>
      <w:r w:rsidR="006D6AF3"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pacing w:val="-24"/>
          <w:w w:val="9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3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n</w:t>
      </w:r>
      <w:r w:rsidR="006D6AF3" w:rsidRPr="00747314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w w:val="98"/>
          <w:sz w:val="24"/>
          <w:szCs w:val="24"/>
          <w:lang w:val="en-US"/>
        </w:rPr>
        <w:t>w</w:t>
      </w:r>
      <w:r w:rsidR="006D6AF3" w:rsidRPr="00747314">
        <w:rPr>
          <w:rFonts w:ascii="Arial" w:hAnsi="Arial" w:cs="Arial"/>
          <w:color w:val="2A2A29"/>
          <w:spacing w:val="-3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w w:val="106"/>
          <w:sz w:val="24"/>
          <w:szCs w:val="24"/>
          <w:lang w:val="en-US"/>
        </w:rPr>
        <w:t>cultu</w:t>
      </w:r>
      <w:r w:rsidR="006D6AF3" w:rsidRPr="00747314">
        <w:rPr>
          <w:rFonts w:ascii="Arial" w:hAnsi="Arial" w:cs="Arial"/>
          <w:color w:val="2A2A29"/>
          <w:spacing w:val="-12"/>
          <w:w w:val="106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pacing w:val="-4"/>
          <w:w w:val="103"/>
          <w:sz w:val="24"/>
          <w:szCs w:val="24"/>
          <w:lang w:val="en-US"/>
        </w:rPr>
        <w:t xml:space="preserve">e,” </w:t>
      </w:r>
      <w:r w:rsidR="006D6AF3" w:rsidRPr="00707BA0">
        <w:rPr>
          <w:rFonts w:ascii="Arial" w:hAnsi="Arial" w:cs="Arial"/>
          <w:b/>
          <w:color w:val="2A2A29"/>
          <w:spacing w:val="-4"/>
          <w:w w:val="90"/>
          <w:sz w:val="24"/>
          <w:szCs w:val="24"/>
          <w:lang w:val="en-US"/>
        </w:rPr>
        <w:t>(3</w:t>
      </w:r>
      <w:r w:rsidR="006D6AF3" w:rsidRPr="00707BA0">
        <w:rPr>
          <w:rFonts w:ascii="Arial" w:hAnsi="Arial" w:cs="Arial"/>
          <w:b/>
          <w:color w:val="2A2A29"/>
          <w:w w:val="90"/>
          <w:sz w:val="24"/>
          <w:szCs w:val="24"/>
          <w:lang w:val="en-US"/>
        </w:rPr>
        <w:t>)</w:t>
      </w:r>
      <w:r w:rsidR="006D6AF3" w:rsidRPr="00707BA0">
        <w:rPr>
          <w:rFonts w:ascii="Arial" w:hAnsi="Arial" w:cs="Arial"/>
          <w:b/>
          <w:color w:val="2A2A29"/>
          <w:spacing w:val="8"/>
          <w:w w:val="90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pacing w:val="-4"/>
          <w:w w:val="90"/>
          <w:sz w:val="24"/>
          <w:szCs w:val="24"/>
          <w:lang w:val="en-US"/>
        </w:rPr>
        <w:t>s</w:t>
      </w:r>
      <w:r w:rsidR="006D6AF3" w:rsidRPr="00707BA0">
        <w:rPr>
          <w:rFonts w:ascii="Arial" w:hAnsi="Arial" w:cs="Arial"/>
          <w:b/>
          <w:color w:val="2A2A29"/>
          <w:spacing w:val="-5"/>
          <w:w w:val="90"/>
          <w:sz w:val="24"/>
          <w:szCs w:val="24"/>
          <w:lang w:val="en-US"/>
        </w:rPr>
        <w:t>a</w:t>
      </w:r>
      <w:r w:rsidR="006D6AF3" w:rsidRPr="00707BA0">
        <w:rPr>
          <w:rFonts w:ascii="Arial" w:hAnsi="Arial" w:cs="Arial"/>
          <w:b/>
          <w:color w:val="2A2A29"/>
          <w:w w:val="90"/>
          <w:sz w:val="24"/>
          <w:szCs w:val="24"/>
          <w:lang w:val="en-US"/>
        </w:rPr>
        <w:t>y</w:t>
      </w:r>
      <w:r w:rsidR="006D6AF3" w:rsidRPr="00707BA0">
        <w:rPr>
          <w:rFonts w:ascii="Arial" w:hAnsi="Arial" w:cs="Arial"/>
          <w:b/>
          <w:color w:val="2A2A29"/>
          <w:spacing w:val="4"/>
          <w:w w:val="90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="006D6AF3" w:rsidRPr="00707BA0">
        <w:rPr>
          <w:rFonts w:ascii="Arial" w:hAnsi="Arial" w:cs="Arial"/>
          <w:b/>
          <w:color w:val="2A2A29"/>
          <w:spacing w:val="13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pacing w:val="-4"/>
          <w:w w:val="91"/>
          <w:sz w:val="24"/>
          <w:szCs w:val="24"/>
          <w:lang w:val="en-US"/>
        </w:rPr>
        <w:t>s</w:t>
      </w:r>
      <w:r w:rsidR="006D6AF3" w:rsidRPr="00707BA0">
        <w:rPr>
          <w:rFonts w:ascii="Arial" w:hAnsi="Arial" w:cs="Arial"/>
          <w:b/>
          <w:color w:val="2A2A29"/>
          <w:spacing w:val="-5"/>
          <w:w w:val="91"/>
          <w:sz w:val="24"/>
          <w:szCs w:val="24"/>
          <w:lang w:val="en-US"/>
        </w:rPr>
        <w:t>a</w:t>
      </w:r>
      <w:r w:rsidR="006D6AF3" w:rsidRPr="00707BA0">
        <w:rPr>
          <w:rFonts w:ascii="Arial" w:hAnsi="Arial" w:cs="Arial"/>
          <w:b/>
          <w:color w:val="2A2A29"/>
          <w:spacing w:val="-2"/>
          <w:w w:val="91"/>
          <w:sz w:val="24"/>
          <w:szCs w:val="24"/>
          <w:lang w:val="en-US"/>
        </w:rPr>
        <w:t>y</w:t>
      </w:r>
      <w:r w:rsidR="006D6AF3" w:rsidRPr="00707BA0">
        <w:rPr>
          <w:rFonts w:ascii="Arial" w:hAnsi="Arial" w:cs="Arial"/>
          <w:b/>
          <w:color w:val="2A2A29"/>
          <w:w w:val="91"/>
          <w:sz w:val="24"/>
          <w:szCs w:val="24"/>
          <w:lang w:val="en-US"/>
        </w:rPr>
        <w:t>s</w:t>
      </w:r>
      <w:r w:rsidR="006D6AF3" w:rsidRPr="00707BA0">
        <w:rPr>
          <w:rFonts w:ascii="Arial" w:hAnsi="Arial" w:cs="Arial"/>
          <w:b/>
          <w:color w:val="2A2A29"/>
          <w:spacing w:val="2"/>
          <w:w w:val="91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="006D6AF3" w:rsidRPr="00707BA0">
        <w:rPr>
          <w:rFonts w:ascii="Arial" w:hAnsi="Arial" w:cs="Arial"/>
          <w:b/>
          <w:color w:val="2A2A29"/>
          <w:spacing w:val="13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pacing w:val="-4"/>
          <w:w w:val="93"/>
          <w:sz w:val="24"/>
          <w:szCs w:val="24"/>
          <w:lang w:val="en-US"/>
        </w:rPr>
        <w:t>s</w:t>
      </w:r>
      <w:r w:rsidR="006D6AF3" w:rsidRPr="00707BA0">
        <w:rPr>
          <w:rFonts w:ascii="Arial" w:hAnsi="Arial" w:cs="Arial"/>
          <w:b/>
          <w:color w:val="2A2A29"/>
          <w:spacing w:val="-6"/>
          <w:w w:val="93"/>
          <w:sz w:val="24"/>
          <w:szCs w:val="24"/>
          <w:lang w:val="en-US"/>
        </w:rPr>
        <w:t>a</w:t>
      </w:r>
      <w:r w:rsidR="006D6AF3" w:rsidRPr="00707BA0">
        <w:rPr>
          <w:rFonts w:ascii="Arial" w:hAnsi="Arial" w:cs="Arial"/>
          <w:b/>
          <w:color w:val="2A2A29"/>
          <w:spacing w:val="-4"/>
          <w:w w:val="93"/>
          <w:sz w:val="24"/>
          <w:szCs w:val="24"/>
          <w:lang w:val="en-US"/>
        </w:rPr>
        <w:t>yin</w:t>
      </w:r>
      <w:r w:rsidR="006D6AF3" w:rsidRPr="00707BA0">
        <w:rPr>
          <w:rFonts w:ascii="Arial" w:hAnsi="Arial" w:cs="Arial"/>
          <w:b/>
          <w:color w:val="2A2A29"/>
          <w:w w:val="93"/>
          <w:sz w:val="24"/>
          <w:szCs w:val="24"/>
          <w:lang w:val="en-US"/>
        </w:rPr>
        <w:t>g</w:t>
      </w:r>
      <w:r w:rsidR="006D6AF3" w:rsidRPr="00747314">
        <w:rPr>
          <w:rFonts w:ascii="Arial" w:hAnsi="Arial" w:cs="Arial"/>
          <w:color w:val="2A2A29"/>
          <w:spacing w:val="16"/>
          <w:w w:val="9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en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Collins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="006D6AF3"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It</w:t>
      </w:r>
      <w:r w:rsidR="006D6AF3" w:rsidRPr="00747314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>’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v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w w:val="91"/>
          <w:sz w:val="24"/>
          <w:szCs w:val="24"/>
          <w:lang w:val="en-US"/>
        </w:rPr>
        <w:t>eas</w:t>
      </w:r>
      <w:r w:rsidR="006D6AF3" w:rsidRPr="00747314">
        <w:rPr>
          <w:rFonts w:ascii="Arial" w:hAnsi="Arial" w:cs="Arial"/>
          <w:color w:val="2A2A29"/>
          <w:w w:val="91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spacing w:val="15"/>
          <w:w w:val="9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an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="006D6AF3" w:rsidRPr="0074731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u</w:t>
      </w:r>
      <w:r w:rsidR="006D6AF3" w:rsidRPr="00747314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an </w:t>
      </w:r>
      <w:r w:rsidR="006D6AF3" w:rsidRPr="00747314">
        <w:rPr>
          <w:rFonts w:ascii="Arial" w:hAnsi="Arial" w:cs="Arial"/>
          <w:color w:val="2A2A29"/>
          <w:spacing w:val="-6"/>
          <w:w w:val="92"/>
          <w:sz w:val="24"/>
          <w:szCs w:val="24"/>
          <w:lang w:val="en-US"/>
        </w:rPr>
        <w:t>ev</w:t>
      </w:r>
      <w:r w:rsidR="006D6AF3" w:rsidRPr="00747314">
        <w:rPr>
          <w:rFonts w:ascii="Arial" w:hAnsi="Arial" w:cs="Arial"/>
          <w:color w:val="2A2A29"/>
          <w:spacing w:val="-4"/>
          <w:w w:val="92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n</w:t>
      </w:r>
      <w:r w:rsidR="006D6AF3" w:rsidRPr="00747314">
        <w:rPr>
          <w:rFonts w:ascii="Arial" w:hAnsi="Arial" w:cs="Arial"/>
          <w:color w:val="2A2A29"/>
          <w:spacing w:val="11"/>
          <w:w w:val="9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v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pacing w:val="-4"/>
          <w:w w:val="91"/>
          <w:sz w:val="24"/>
          <w:szCs w:val="24"/>
          <w:lang w:val="en-US"/>
        </w:rPr>
        <w:t>(4</w:t>
      </w:r>
      <w:r w:rsidR="006D6AF3" w:rsidRPr="00707BA0">
        <w:rPr>
          <w:rFonts w:ascii="Arial" w:hAnsi="Arial" w:cs="Arial"/>
          <w:b/>
          <w:color w:val="2A2A29"/>
          <w:w w:val="91"/>
          <w:sz w:val="24"/>
          <w:szCs w:val="24"/>
          <w:lang w:val="en-US"/>
        </w:rPr>
        <w:t>)</w:t>
      </w:r>
      <w:r w:rsidR="006D6AF3" w:rsidRPr="00707BA0">
        <w:rPr>
          <w:rFonts w:ascii="Arial" w:hAnsi="Arial" w:cs="Arial"/>
          <w:b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pacing w:val="-4"/>
          <w:sz w:val="24"/>
          <w:szCs w:val="24"/>
          <w:lang w:val="en-US"/>
        </w:rPr>
        <w:t>a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t</w:t>
      </w:r>
      <w:r w:rsidR="006D6AF3" w:rsidRPr="00707BA0">
        <w:rPr>
          <w:rFonts w:ascii="Arial" w:hAnsi="Arial" w:cs="Arial"/>
          <w:b/>
          <w:color w:val="2A2A29"/>
          <w:spacing w:val="-10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="006D6AF3" w:rsidRPr="00707BA0">
        <w:rPr>
          <w:rFonts w:ascii="Arial" w:hAnsi="Arial" w:cs="Arial"/>
          <w:b/>
          <w:color w:val="2A2A29"/>
          <w:spacing w:val="9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pacing w:val="-4"/>
          <w:sz w:val="24"/>
          <w:szCs w:val="24"/>
          <w:lang w:val="en-US"/>
        </w:rPr>
        <w:t>t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o</w:t>
      </w:r>
      <w:r w:rsidR="006D6AF3" w:rsidRPr="00707BA0">
        <w:rPr>
          <w:rFonts w:ascii="Arial" w:hAnsi="Arial" w:cs="Arial"/>
          <w:b/>
          <w:color w:val="2A2A29"/>
          <w:spacing w:val="-9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="006D6AF3" w:rsidRPr="00707BA0">
        <w:rPr>
          <w:rFonts w:ascii="Arial" w:hAnsi="Arial" w:cs="Arial"/>
          <w:b/>
          <w:color w:val="2A2A29"/>
          <w:spacing w:val="9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pacing w:val="-4"/>
          <w:sz w:val="24"/>
          <w:szCs w:val="24"/>
          <w:lang w:val="en-US"/>
        </w:rPr>
        <w:t>i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n</w:t>
      </w:r>
      <w:r w:rsidR="006D6AF3" w:rsidRPr="0074731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g</w:t>
      </w:r>
      <w:r w:rsidR="006D6AF3"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oups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="006D6AF3"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It</w:t>
      </w:r>
      <w:r w:rsidR="006D6AF3" w:rsidRPr="00747314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>’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th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pacing w:val="-4"/>
          <w:w w:val="91"/>
          <w:sz w:val="24"/>
          <w:szCs w:val="24"/>
          <w:lang w:val="en-US"/>
        </w:rPr>
        <w:t>(5</w:t>
      </w:r>
      <w:r w:rsidR="006D6AF3" w:rsidRPr="00707BA0">
        <w:rPr>
          <w:rFonts w:ascii="Arial" w:hAnsi="Arial" w:cs="Arial"/>
          <w:b/>
          <w:color w:val="2A2A29"/>
          <w:w w:val="91"/>
          <w:sz w:val="24"/>
          <w:szCs w:val="24"/>
          <w:lang w:val="en-US"/>
        </w:rPr>
        <w:t>)</w:t>
      </w:r>
      <w:r w:rsidR="006D6AF3" w:rsidRPr="00707BA0">
        <w:rPr>
          <w:rFonts w:ascii="Arial" w:hAnsi="Arial" w:cs="Arial"/>
          <w:b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pacing w:val="-4"/>
          <w:sz w:val="24"/>
          <w:szCs w:val="24"/>
          <w:lang w:val="en-US"/>
        </w:rPr>
        <w:t>bes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t</w:t>
      </w:r>
      <w:r w:rsidR="006D6AF3" w:rsidRPr="00707BA0">
        <w:rPr>
          <w:rFonts w:ascii="Arial" w:hAnsi="Arial" w:cs="Arial"/>
          <w:b/>
          <w:color w:val="2A2A29"/>
          <w:spacing w:val="-25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="006D6AF3" w:rsidRPr="00707BA0">
        <w:rPr>
          <w:rFonts w:ascii="Arial" w:hAnsi="Arial" w:cs="Arial"/>
          <w:b/>
          <w:color w:val="2A2A29"/>
          <w:spacing w:val="9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pacing w:val="-4"/>
          <w:sz w:val="24"/>
          <w:szCs w:val="24"/>
          <w:lang w:val="en-US"/>
        </w:rPr>
        <w:t>bette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r</w:t>
      </w:r>
      <w:r w:rsidR="006D6AF3" w:rsidRPr="00707BA0">
        <w:rPr>
          <w:rFonts w:ascii="Arial" w:hAnsi="Arial" w:cs="Arial"/>
          <w:b/>
          <w:color w:val="2A2A29"/>
          <w:spacing w:val="9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="006D6AF3" w:rsidRPr="00707BA0">
        <w:rPr>
          <w:rFonts w:ascii="Arial" w:hAnsi="Arial" w:cs="Arial"/>
          <w:b/>
          <w:color w:val="2A2A29"/>
          <w:spacing w:val="9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pacing w:val="-4"/>
          <w:sz w:val="24"/>
          <w:szCs w:val="24"/>
          <w:lang w:val="en-US"/>
        </w:rPr>
        <w:t>go</w:t>
      </w:r>
      <w:r w:rsidR="00AB1448">
        <w:rPr>
          <w:rFonts w:ascii="Arial" w:hAnsi="Arial" w:cs="Arial"/>
          <w:b/>
          <w:color w:val="2A2A29"/>
          <w:spacing w:val="-4"/>
          <w:sz w:val="24"/>
          <w:szCs w:val="24"/>
          <w:lang w:val="en-US"/>
        </w:rPr>
        <w:t>od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way</w:t>
      </w:r>
      <w:r w:rsidR="006D6AF3" w:rsidRPr="00747314">
        <w:rPr>
          <w:rFonts w:ascii="Arial" w:hAnsi="Arial" w:cs="Arial"/>
          <w:color w:val="2A2A29"/>
          <w:spacing w:val="-8"/>
          <w:w w:val="9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="006D6AF3"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n</w:t>
      </w:r>
      <w:r w:rsidR="006D6AF3" w:rsidRPr="00747314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w</w:t>
      </w:r>
      <w:r w:rsidR="006D6AF3" w:rsidRPr="00747314">
        <w:rPr>
          <w:rFonts w:ascii="Arial" w:hAnsi="Arial" w:cs="Arial"/>
          <w:color w:val="2A2A29"/>
          <w:spacing w:val="-7"/>
          <w:w w:val="9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friends.</w:t>
      </w:r>
      <w:r w:rsidR="006D6AF3"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8"/>
          <w:w w:val="97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ound</w:t>
      </w:r>
      <w:r w:rsidR="006D6AF3" w:rsidRPr="00747314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orld</w:t>
      </w:r>
      <w:r w:rsidR="006D6AF3"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w w:val="92"/>
          <w:sz w:val="24"/>
          <w:szCs w:val="24"/>
          <w:lang w:val="en-US"/>
        </w:rPr>
        <w:t>(6)</w:t>
      </w:r>
      <w:r w:rsidR="006D6AF3" w:rsidRPr="00707BA0">
        <w:rPr>
          <w:rFonts w:ascii="Arial" w:hAnsi="Arial" w:cs="Arial"/>
          <w:b/>
          <w:color w:val="2A2A29"/>
          <w:spacing w:val="-14"/>
          <w:w w:val="92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he</w:t>
      </w:r>
      <w:r w:rsidR="006D6AF3" w:rsidRPr="00707BA0">
        <w:rPr>
          <w:rFonts w:ascii="Arial" w:hAnsi="Arial" w:cs="Arial"/>
          <w:b/>
          <w:color w:val="2A2A29"/>
          <w:spacing w:val="-4"/>
          <w:sz w:val="24"/>
          <w:szCs w:val="24"/>
          <w:lang w:val="en-US"/>
        </w:rPr>
        <w:t>r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e</w:t>
      </w:r>
      <w:r w:rsidR="006D6AF3" w:rsidRPr="00707BA0">
        <w:rPr>
          <w:rFonts w:ascii="Arial" w:hAnsi="Arial" w:cs="Arial"/>
          <w:b/>
          <w:color w:val="2A2A29"/>
          <w:spacing w:val="-26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="006D6AF3" w:rsidRPr="00707BA0">
        <w:rPr>
          <w:rFonts w:ascii="Arial" w:hAnsi="Arial" w:cs="Arial"/>
          <w:b/>
          <w:color w:val="2A2A29"/>
          <w:spacing w:val="-2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the</w:t>
      </w:r>
      <w:r w:rsidR="006D6AF3" w:rsidRPr="00707BA0">
        <w:rPr>
          <w:rFonts w:ascii="Arial" w:hAnsi="Arial" w:cs="Arial"/>
          <w:b/>
          <w:color w:val="2A2A29"/>
          <w:spacing w:val="-4"/>
          <w:sz w:val="24"/>
          <w:szCs w:val="24"/>
          <w:lang w:val="en-US"/>
        </w:rPr>
        <w:t>r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e</w:t>
      </w:r>
      <w:r w:rsidR="006D6AF3" w:rsidRPr="00707BA0">
        <w:rPr>
          <w:rFonts w:ascii="Arial" w:hAnsi="Arial" w:cs="Arial"/>
          <w:b/>
          <w:color w:val="2A2A29"/>
          <w:spacing w:val="-13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="006D6AF3" w:rsidRPr="00707BA0">
        <w:rPr>
          <w:rFonts w:ascii="Arial" w:hAnsi="Arial" w:cs="Arial"/>
          <w:b/>
          <w:color w:val="2A2A29"/>
          <w:spacing w:val="-2"/>
          <w:sz w:val="24"/>
          <w:szCs w:val="24"/>
          <w:lang w:val="en-US"/>
        </w:rPr>
        <w:t xml:space="preserve"> </w:t>
      </w:r>
      <w:r w:rsidR="006D6AF3" w:rsidRPr="00707BA0">
        <w:rPr>
          <w:rFonts w:ascii="Arial" w:hAnsi="Arial" w:cs="Arial"/>
          <w:b/>
          <w:color w:val="2A2A29"/>
          <w:w w:val="118"/>
          <w:sz w:val="24"/>
          <w:szCs w:val="24"/>
          <w:lang w:val="en-US"/>
        </w:rPr>
        <w:t>t</w:t>
      </w:r>
      <w:r w:rsidR="00707BA0" w:rsidRPr="00707BA0">
        <w:rPr>
          <w:rFonts w:ascii="Arial" w:hAnsi="Arial" w:cs="Arial"/>
          <w:b/>
          <w:color w:val="2A2A29"/>
          <w:w w:val="118"/>
          <w:sz w:val="24"/>
          <w:szCs w:val="24"/>
          <w:lang w:val="en-US"/>
        </w:rPr>
        <w:t>hey</w:t>
      </w:r>
      <w:r w:rsidR="006D6AF3" w:rsidRPr="00747314">
        <w:rPr>
          <w:rFonts w:ascii="Arial" w:hAnsi="Arial" w:cs="Arial"/>
          <w:color w:val="2A2A29"/>
          <w:w w:val="118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6D6AF3" w:rsidRPr="0074731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600.000</w:t>
      </w:r>
      <w:r w:rsidR="006D6AF3" w:rsidRPr="00747314">
        <w:rPr>
          <w:rFonts w:ascii="Arial" w:hAnsi="Arial" w:cs="Arial"/>
          <w:color w:val="2A2A29"/>
          <w:spacing w:val="-3"/>
          <w:w w:val="9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1"/>
          <w:sz w:val="24"/>
          <w:szCs w:val="24"/>
          <w:lang w:val="en-US"/>
        </w:rPr>
        <w:t>membe</w:t>
      </w:r>
      <w:r w:rsidR="006D6AF3" w:rsidRPr="00747314">
        <w:rPr>
          <w:rFonts w:ascii="Arial" w:hAnsi="Arial" w:cs="Arial"/>
          <w:color w:val="2A2A29"/>
          <w:spacing w:val="-2"/>
          <w:w w:val="101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s.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86" w:after="0" w:line="278" w:lineRule="auto"/>
        <w:ind w:left="1769" w:right="55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Whe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747314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pacing w:val="-2"/>
          <w:sz w:val="24"/>
          <w:szCs w:val="24"/>
          <w:lang w:val="en-US"/>
        </w:rPr>
        <w:t>(7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)</w:t>
      </w:r>
      <w:r w:rsidRPr="00707BA0">
        <w:rPr>
          <w:rFonts w:ascii="Arial" w:hAnsi="Arial" w:cs="Arial"/>
          <w:b/>
          <w:color w:val="2A2A29"/>
          <w:spacing w:val="-19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pacing w:val="-2"/>
          <w:w w:val="91"/>
          <w:sz w:val="24"/>
          <w:szCs w:val="24"/>
          <w:lang w:val="en-US"/>
        </w:rPr>
        <w:t>ha</w:t>
      </w:r>
      <w:r w:rsidRPr="00707BA0">
        <w:rPr>
          <w:rFonts w:ascii="Arial" w:hAnsi="Arial" w:cs="Arial"/>
          <w:b/>
          <w:color w:val="2A2A29"/>
          <w:w w:val="91"/>
          <w:sz w:val="24"/>
          <w:szCs w:val="24"/>
          <w:lang w:val="en-US"/>
        </w:rPr>
        <w:t>s</w:t>
      </w:r>
      <w:r w:rsidRPr="00707BA0">
        <w:rPr>
          <w:rFonts w:ascii="Arial" w:hAnsi="Arial" w:cs="Arial"/>
          <w:b/>
          <w:color w:val="2A2A29"/>
          <w:spacing w:val="13"/>
          <w:w w:val="91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Pr="00707BA0">
        <w:rPr>
          <w:rFonts w:ascii="Arial" w:hAnsi="Arial" w:cs="Arial"/>
          <w:b/>
          <w:color w:val="2A2A29"/>
          <w:spacing w:val="21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pacing w:val="-2"/>
          <w:sz w:val="24"/>
          <w:szCs w:val="24"/>
          <w:lang w:val="en-US"/>
        </w:rPr>
        <w:t>i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s</w:t>
      </w:r>
      <w:r w:rsidRPr="00707BA0">
        <w:rPr>
          <w:rFonts w:ascii="Arial" w:hAnsi="Arial" w:cs="Arial"/>
          <w:b/>
          <w:color w:val="2A2A29"/>
          <w:spacing w:val="4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Pr="00707BA0">
        <w:rPr>
          <w:rFonts w:ascii="Arial" w:hAnsi="Arial" w:cs="Arial"/>
          <w:b/>
          <w:color w:val="2A2A29"/>
          <w:spacing w:val="21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pacing w:val="-2"/>
          <w:sz w:val="24"/>
          <w:szCs w:val="24"/>
          <w:lang w:val="en-US"/>
        </w:rPr>
        <w:t>di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d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1"/>
          <w:sz w:val="24"/>
          <w:szCs w:val="24"/>
          <w:lang w:val="en-US"/>
        </w:rPr>
        <w:t>Couc</w:t>
      </w:r>
      <w:r w:rsidRPr="00747314">
        <w:rPr>
          <w:rFonts w:ascii="Arial" w:hAnsi="Arial" w:cs="Arial"/>
          <w:color w:val="2A2A29"/>
          <w:w w:val="91"/>
          <w:sz w:val="24"/>
          <w:szCs w:val="24"/>
          <w:lang w:val="en-US"/>
        </w:rPr>
        <w:t>h S</w:t>
      </w:r>
      <w:r w:rsidRPr="00747314">
        <w:rPr>
          <w:rFonts w:ascii="Arial" w:hAnsi="Arial" w:cs="Arial"/>
          <w:color w:val="2A2A29"/>
          <w:spacing w:val="-2"/>
          <w:w w:val="91"/>
          <w:sz w:val="24"/>
          <w:szCs w:val="24"/>
          <w:lang w:val="en-US"/>
        </w:rPr>
        <w:t>u</w:t>
      </w:r>
      <w:r w:rsidRPr="00747314">
        <w:rPr>
          <w:rFonts w:ascii="Arial" w:hAnsi="Arial" w:cs="Arial"/>
          <w:color w:val="2A2A29"/>
          <w:w w:val="91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pacing w:val="-2"/>
          <w:w w:val="91"/>
          <w:sz w:val="24"/>
          <w:szCs w:val="24"/>
          <w:lang w:val="en-US"/>
        </w:rPr>
        <w:t>fin</w:t>
      </w:r>
      <w:r w:rsidRPr="00747314">
        <w:rPr>
          <w:rFonts w:ascii="Arial" w:hAnsi="Arial" w:cs="Arial"/>
          <w:color w:val="2A2A29"/>
          <w:w w:val="91"/>
          <w:sz w:val="24"/>
          <w:szCs w:val="24"/>
          <w:lang w:val="en-US"/>
        </w:rPr>
        <w:t>g</w:t>
      </w:r>
      <w:r w:rsidRPr="00747314">
        <w:rPr>
          <w:rFonts w:ascii="Arial" w:hAnsi="Arial" w:cs="Arial"/>
          <w:color w:val="2A2A29"/>
          <w:spacing w:val="43"/>
          <w:w w:val="9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begin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?</w:t>
      </w:r>
      <w:r w:rsidRPr="00747314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0"/>
          <w:sz w:val="24"/>
          <w:szCs w:val="24"/>
          <w:lang w:val="en-US"/>
        </w:rPr>
        <w:t>Cas</w:t>
      </w:r>
      <w:r w:rsidRPr="00747314">
        <w:rPr>
          <w:rFonts w:ascii="Arial" w:hAnsi="Arial" w:cs="Arial"/>
          <w:color w:val="2A2A29"/>
          <w:spacing w:val="-4"/>
          <w:w w:val="90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w w:val="90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spacing w:val="22"/>
          <w:w w:val="9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en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ar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747314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7"/>
          <w:w w:val="110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our</w:t>
      </w:r>
      <w:r w:rsidRPr="00747314">
        <w:rPr>
          <w:rFonts w:ascii="Arial" w:hAnsi="Arial" w:cs="Arial"/>
          <w:color w:val="2A2A29"/>
          <w:spacing w:val="-4"/>
          <w:w w:val="104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 xml:space="preserve">een </w:t>
      </w:r>
      <w:r w:rsidRPr="00747314">
        <w:rPr>
          <w:rFonts w:ascii="Arial" w:hAnsi="Arial" w:cs="Arial"/>
          <w:color w:val="2A2A29"/>
          <w:spacing w:val="-5"/>
          <w:w w:val="93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>ea</w:t>
      </w:r>
      <w:r w:rsidRPr="00747314">
        <w:rPr>
          <w:rFonts w:ascii="Arial" w:hAnsi="Arial" w:cs="Arial"/>
          <w:color w:val="2A2A29"/>
          <w:spacing w:val="-5"/>
          <w:w w:val="93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10"/>
          <w:w w:val="93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pacing w:val="-2"/>
          <w:w w:val="93"/>
          <w:sz w:val="24"/>
          <w:szCs w:val="24"/>
          <w:lang w:val="en-US"/>
        </w:rPr>
        <w:t>(8</w:t>
      </w:r>
      <w:r w:rsidRPr="00707BA0">
        <w:rPr>
          <w:rFonts w:ascii="Arial" w:hAnsi="Arial" w:cs="Arial"/>
          <w:b/>
          <w:color w:val="2A2A29"/>
          <w:w w:val="93"/>
          <w:sz w:val="24"/>
          <w:szCs w:val="24"/>
          <w:lang w:val="en-US"/>
        </w:rPr>
        <w:t>)</w:t>
      </w:r>
      <w:r w:rsidRPr="00707BA0">
        <w:rPr>
          <w:rFonts w:ascii="Arial" w:hAnsi="Arial" w:cs="Arial"/>
          <w:b/>
          <w:color w:val="2A2A29"/>
          <w:spacing w:val="-22"/>
          <w:w w:val="93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pacing w:val="-3"/>
          <w:sz w:val="24"/>
          <w:szCs w:val="24"/>
          <w:lang w:val="en-US"/>
        </w:rPr>
        <w:t>a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f</w:t>
      </w:r>
      <w:r w:rsidRPr="00707BA0">
        <w:rPr>
          <w:rFonts w:ascii="Arial" w:hAnsi="Arial" w:cs="Arial"/>
          <w:b/>
          <w:color w:val="2A2A29"/>
          <w:spacing w:val="-3"/>
          <w:sz w:val="24"/>
          <w:szCs w:val="24"/>
          <w:lang w:val="en-US"/>
        </w:rPr>
        <w:t>t</w:t>
      </w:r>
      <w:r w:rsidRPr="00707BA0">
        <w:rPr>
          <w:rFonts w:ascii="Arial" w:hAnsi="Arial" w:cs="Arial"/>
          <w:b/>
          <w:color w:val="2A2A29"/>
          <w:spacing w:val="-2"/>
          <w:sz w:val="24"/>
          <w:szCs w:val="24"/>
          <w:lang w:val="en-US"/>
        </w:rPr>
        <w:t>e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r</w:t>
      </w:r>
      <w:r w:rsidRPr="00707BA0">
        <w:rPr>
          <w:rFonts w:ascii="Arial" w:hAnsi="Arial" w:cs="Arial"/>
          <w:b/>
          <w:color w:val="2A2A29"/>
          <w:spacing w:val="-6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Pr="00707BA0">
        <w:rPr>
          <w:rFonts w:ascii="Arial" w:hAnsi="Arial" w:cs="Arial"/>
          <w:b/>
          <w:color w:val="2A2A29"/>
          <w:spacing w:val="-6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pacing w:val="-2"/>
          <w:w w:val="90"/>
          <w:sz w:val="24"/>
          <w:szCs w:val="24"/>
          <w:lang w:val="en-US"/>
        </w:rPr>
        <w:t>ag</w:t>
      </w:r>
      <w:r w:rsidRPr="00707BA0">
        <w:rPr>
          <w:rFonts w:ascii="Arial" w:hAnsi="Arial" w:cs="Arial"/>
          <w:b/>
          <w:color w:val="2A2A29"/>
          <w:w w:val="90"/>
          <w:sz w:val="24"/>
          <w:szCs w:val="24"/>
          <w:lang w:val="en-US"/>
        </w:rPr>
        <w:t>o</w:t>
      </w:r>
      <w:r w:rsidRPr="00707BA0">
        <w:rPr>
          <w:rFonts w:ascii="Arial" w:hAnsi="Arial" w:cs="Arial"/>
          <w:b/>
          <w:color w:val="2A2A29"/>
          <w:spacing w:val="-13"/>
          <w:w w:val="90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Pr="00707BA0">
        <w:rPr>
          <w:rFonts w:ascii="Arial" w:hAnsi="Arial" w:cs="Arial"/>
          <w:b/>
          <w:color w:val="2A2A29"/>
          <w:spacing w:val="-6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pacing w:val="-2"/>
          <w:w w:val="95"/>
          <w:sz w:val="24"/>
          <w:szCs w:val="24"/>
          <w:lang w:val="en-US"/>
        </w:rPr>
        <w:t>sin</w:t>
      </w:r>
      <w:r w:rsidRPr="00707BA0">
        <w:rPr>
          <w:rFonts w:ascii="Arial" w:hAnsi="Arial" w:cs="Arial"/>
          <w:b/>
          <w:color w:val="2A2A29"/>
          <w:spacing w:val="-4"/>
          <w:w w:val="95"/>
          <w:sz w:val="24"/>
          <w:szCs w:val="24"/>
          <w:lang w:val="en-US"/>
        </w:rPr>
        <w:t>c</w:t>
      </w:r>
      <w:r w:rsidRPr="00707BA0">
        <w:rPr>
          <w:rFonts w:ascii="Arial" w:hAnsi="Arial" w:cs="Arial"/>
          <w:b/>
          <w:color w:val="2A2A29"/>
          <w:w w:val="95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7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whe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n</w:t>
      </w:r>
      <w:r w:rsidRPr="00747314">
        <w:rPr>
          <w:rFonts w:ascii="Arial" w:hAnsi="Arial" w:cs="Arial"/>
          <w:color w:val="2A2A29"/>
          <w:spacing w:val="-1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h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oun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d</w:t>
      </w:r>
      <w:r w:rsidRPr="00747314">
        <w:rPr>
          <w:rFonts w:ascii="Arial" w:hAnsi="Arial" w:cs="Arial"/>
          <w:color w:val="2A2A29"/>
          <w:spacing w:val="-11"/>
          <w:w w:val="9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5"/>
          <w:w w:val="94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er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spacing w:val="-8"/>
          <w:w w:val="9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chea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p</w:t>
      </w:r>
      <w:r w:rsidRPr="00747314">
        <w:rPr>
          <w:rFonts w:ascii="Arial" w:hAnsi="Arial" w:cs="Arial"/>
          <w:color w:val="2A2A29"/>
          <w:spacing w:val="-6"/>
          <w:w w:val="9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fligh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m</w:t>
      </w:r>
      <w:r w:rsidRPr="0074731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Bo</w:t>
      </w:r>
      <w:r w:rsidRPr="00747314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n</w:t>
      </w:r>
      <w:r w:rsidRPr="00747314">
        <w:rPr>
          <w:rFonts w:ascii="Arial" w:hAnsi="Arial" w:cs="Arial"/>
          <w:color w:val="2A2A29"/>
          <w:spacing w:val="-8"/>
          <w:w w:val="97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pacing w:val="-2"/>
          <w:w w:val="93"/>
          <w:sz w:val="24"/>
          <w:szCs w:val="24"/>
          <w:lang w:val="en-US"/>
        </w:rPr>
        <w:t>(9</w:t>
      </w:r>
      <w:r w:rsidRPr="00707BA0">
        <w:rPr>
          <w:rFonts w:ascii="Arial" w:hAnsi="Arial" w:cs="Arial"/>
          <w:b/>
          <w:color w:val="2A2A29"/>
          <w:w w:val="93"/>
          <w:sz w:val="24"/>
          <w:szCs w:val="24"/>
          <w:lang w:val="en-US"/>
        </w:rPr>
        <w:t>)</w:t>
      </w:r>
      <w:r w:rsidRPr="00707BA0">
        <w:rPr>
          <w:rFonts w:ascii="Arial" w:hAnsi="Arial" w:cs="Arial"/>
          <w:b/>
          <w:color w:val="2A2A29"/>
          <w:spacing w:val="-22"/>
          <w:w w:val="93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pacing w:val="-4"/>
          <w:w w:val="93"/>
          <w:sz w:val="24"/>
          <w:szCs w:val="24"/>
          <w:lang w:val="en-US"/>
        </w:rPr>
        <w:t>o</w:t>
      </w:r>
      <w:r w:rsidRPr="00707BA0">
        <w:rPr>
          <w:rFonts w:ascii="Arial" w:hAnsi="Arial" w:cs="Arial"/>
          <w:b/>
          <w:color w:val="2A2A29"/>
          <w:w w:val="93"/>
          <w:sz w:val="24"/>
          <w:szCs w:val="24"/>
          <w:lang w:val="en-US"/>
        </w:rPr>
        <w:t>f</w:t>
      </w:r>
      <w:r w:rsidRPr="00707BA0">
        <w:rPr>
          <w:rFonts w:ascii="Arial" w:hAnsi="Arial" w:cs="Arial"/>
          <w:b/>
          <w:color w:val="2A2A29"/>
          <w:spacing w:val="-9"/>
          <w:w w:val="93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Pr="00707BA0">
        <w:rPr>
          <w:rFonts w:ascii="Arial" w:hAnsi="Arial" w:cs="Arial"/>
          <w:b/>
          <w:color w:val="2A2A29"/>
          <w:spacing w:val="-5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pacing w:val="-3"/>
          <w:sz w:val="24"/>
          <w:szCs w:val="24"/>
          <w:lang w:val="en-US"/>
        </w:rPr>
        <w:t>a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t</w:t>
      </w:r>
      <w:r w:rsidRPr="00707BA0">
        <w:rPr>
          <w:rFonts w:ascii="Arial" w:hAnsi="Arial" w:cs="Arial"/>
          <w:b/>
          <w:color w:val="2A2A29"/>
          <w:spacing w:val="-25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Pr="00707BA0">
        <w:rPr>
          <w:rFonts w:ascii="Arial" w:hAnsi="Arial" w:cs="Arial"/>
          <w:b/>
          <w:color w:val="2A2A29"/>
          <w:spacing w:val="-6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pacing w:val="-3"/>
          <w:sz w:val="24"/>
          <w:szCs w:val="24"/>
          <w:lang w:val="en-US"/>
        </w:rPr>
        <w:t>to</w:t>
      </w:r>
      <w:r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eland.</w:t>
      </w:r>
      <w:r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then</w:t>
      </w:r>
      <w:r w:rsidRPr="0074731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emai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1.500</w:t>
      </w:r>
      <w:r w:rsidRPr="00747314">
        <w:rPr>
          <w:rFonts w:ascii="Arial" w:hAnsi="Arial" w:cs="Arial"/>
          <w:color w:val="2A2A29"/>
          <w:spacing w:val="7"/>
          <w:w w:val="9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tudents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om</w:t>
      </w:r>
      <w:r w:rsidRPr="00747314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Uni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sity</w:t>
      </w:r>
      <w:r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of I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eland</w:t>
      </w:r>
      <w:r w:rsidRPr="0074731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asking</w:t>
      </w:r>
      <w:r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if</w:t>
      </w:r>
      <w:r w:rsidRPr="00747314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he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ould</w:t>
      </w:r>
      <w:r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747314">
        <w:rPr>
          <w:rFonts w:ascii="Arial" w:hAnsi="Arial" w:cs="Arial"/>
          <w:color w:val="2A2A29"/>
          <w:spacing w:val="5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8"/>
          <w:w w:val="123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ei</w:t>
      </w:r>
      <w:r w:rsidRPr="00747314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ed</w:t>
      </w:r>
      <w:r w:rsidRPr="0074731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mo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w w:val="92"/>
          <w:sz w:val="24"/>
          <w:szCs w:val="24"/>
          <w:lang w:val="en-US"/>
        </w:rPr>
        <w:t>(10)</w:t>
      </w:r>
      <w:r w:rsidRPr="00707BA0">
        <w:rPr>
          <w:rFonts w:ascii="Arial" w:hAnsi="Arial" w:cs="Arial"/>
          <w:b/>
          <w:color w:val="2A2A29"/>
          <w:spacing w:val="-1"/>
          <w:w w:val="92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than</w:t>
      </w:r>
      <w:r w:rsidRPr="00707BA0">
        <w:rPr>
          <w:rFonts w:ascii="Arial" w:hAnsi="Arial" w:cs="Arial"/>
          <w:b/>
          <w:color w:val="2A2A29"/>
          <w:spacing w:val="-20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Pr="00707BA0">
        <w:rPr>
          <w:rFonts w:ascii="Arial" w:hAnsi="Arial" w:cs="Arial"/>
          <w:b/>
          <w:color w:val="2A2A29"/>
          <w:spacing w:val="11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in</w:t>
      </w:r>
      <w:r w:rsidRPr="00707BA0">
        <w:rPr>
          <w:rFonts w:ascii="Arial" w:hAnsi="Arial" w:cs="Arial"/>
          <w:b/>
          <w:color w:val="2A2A29"/>
          <w:spacing w:val="-4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Pr="00707BA0">
        <w:rPr>
          <w:rFonts w:ascii="Arial" w:hAnsi="Arial" w:cs="Arial"/>
          <w:b/>
          <w:color w:val="2A2A29"/>
          <w:spacing w:val="11"/>
          <w:sz w:val="24"/>
          <w:szCs w:val="24"/>
          <w:lang w:val="en-US"/>
        </w:rPr>
        <w:t xml:space="preserve"> </w:t>
      </w:r>
      <w:r w:rsidRPr="00707BA0">
        <w:rPr>
          <w:rFonts w:ascii="Arial" w:hAnsi="Arial" w:cs="Arial"/>
          <w:b/>
          <w:color w:val="2A2A29"/>
          <w:sz w:val="24"/>
          <w:szCs w:val="24"/>
          <w:lang w:val="en-US"/>
        </w:rPr>
        <w:t>to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50</w:t>
      </w:r>
      <w:r w:rsidRPr="0074731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of 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4"/>
          <w:w w:val="93"/>
          <w:sz w:val="24"/>
          <w:szCs w:val="24"/>
          <w:lang w:val="en-US"/>
        </w:rPr>
        <w:t>cc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 xml:space="preserve">ommodation. </w:t>
      </w:r>
      <w:r w:rsidRPr="00747314">
        <w:rPr>
          <w:rFonts w:ascii="Arial" w:hAnsi="Arial" w:cs="Arial"/>
          <w:color w:val="2A2A29"/>
          <w:spacing w:val="20"/>
          <w:w w:val="9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On</w:t>
      </w:r>
      <w:r w:rsidRPr="00747314">
        <w:rPr>
          <w:rFonts w:ascii="Arial" w:hAnsi="Arial" w:cs="Arial"/>
          <w:color w:val="2A2A29"/>
          <w:spacing w:val="-6"/>
          <w:w w:val="9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eturn</w:t>
      </w:r>
      <w:r w:rsidRPr="00747314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flight</w:t>
      </w:r>
      <w:r w:rsidRPr="00747314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Bo</w:t>
      </w:r>
      <w:r w:rsidRPr="00747314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st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on,</w:t>
      </w:r>
      <w:r w:rsidRPr="00747314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74731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began</w:t>
      </w:r>
      <w:r w:rsidRPr="00747314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d</w:t>
      </w:r>
      <w:r w:rsidRPr="00747314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ev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op</w:t>
      </w:r>
      <w:r w:rsidRPr="00747314">
        <w:rPr>
          <w:rFonts w:ascii="Arial" w:hAnsi="Arial" w:cs="Arial"/>
          <w:color w:val="2A2A29"/>
          <w:spacing w:val="-3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idea</w:t>
      </w:r>
      <w:r w:rsidRPr="0074731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1"/>
          <w:sz w:val="24"/>
          <w:szCs w:val="24"/>
          <w:lang w:val="en-US"/>
        </w:rPr>
        <w:t>Couch</w:t>
      </w:r>
      <w:r w:rsidRPr="00747314">
        <w:rPr>
          <w:rFonts w:ascii="Arial" w:hAnsi="Arial" w:cs="Arial"/>
          <w:color w:val="2A2A29"/>
          <w:spacing w:val="-19"/>
          <w:w w:val="9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2"/>
          <w:w w:val="91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w w:val="91"/>
          <w:sz w:val="24"/>
          <w:szCs w:val="24"/>
          <w:lang w:val="en-US"/>
        </w:rPr>
        <w:t>u</w:t>
      </w:r>
      <w:r w:rsidRPr="00747314">
        <w:rPr>
          <w:rFonts w:ascii="Arial" w:hAnsi="Arial" w:cs="Arial"/>
          <w:color w:val="2A2A29"/>
          <w:spacing w:val="2"/>
          <w:w w:val="91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1"/>
          <w:sz w:val="24"/>
          <w:szCs w:val="24"/>
          <w:lang w:val="en-US"/>
        </w:rPr>
        <w:t>fing</w:t>
      </w:r>
      <w:r w:rsidRPr="00747314">
        <w:rPr>
          <w:rFonts w:ascii="Arial" w:hAnsi="Arial" w:cs="Arial"/>
          <w:color w:val="2A2A29"/>
          <w:spacing w:val="24"/>
          <w:w w:val="9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06"/>
          <w:sz w:val="24"/>
          <w:szCs w:val="24"/>
          <w:lang w:val="en-US"/>
        </w:rPr>
        <w:t>p</w:t>
      </w:r>
      <w:r w:rsidRPr="00747314">
        <w:rPr>
          <w:rFonts w:ascii="Arial" w:hAnsi="Arial" w:cs="Arial"/>
          <w:color w:val="2A2A29"/>
          <w:spacing w:val="-8"/>
          <w:w w:val="106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8"/>
          <w:sz w:val="24"/>
          <w:szCs w:val="24"/>
          <w:lang w:val="en-US"/>
        </w:rPr>
        <w:t>oject.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86" w:after="0" w:line="278" w:lineRule="auto"/>
        <w:ind w:left="1769" w:right="55"/>
        <w:jc w:val="both"/>
        <w:rPr>
          <w:rFonts w:ascii="Arial" w:hAnsi="Arial" w:cs="Arial"/>
          <w:color w:val="000000"/>
          <w:sz w:val="24"/>
          <w:szCs w:val="24"/>
          <w:lang w:val="en-US"/>
        </w:rPr>
        <w:sectPr w:rsidR="006D6AF3" w:rsidRPr="00747314">
          <w:pgSz w:w="11920" w:h="16840"/>
          <w:pgMar w:top="1060" w:right="1360" w:bottom="800" w:left="0" w:header="172" w:footer="608" w:gutter="0"/>
          <w:cols w:space="720" w:equalWidth="0">
            <w:col w:w="10560"/>
          </w:cols>
          <w:noEndnote/>
        </w:sectPr>
      </w:pPr>
    </w:p>
    <w:p w:rsidR="006D6AF3" w:rsidRPr="00747314" w:rsidRDefault="00AB144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polyline id="_x0000_s1502" style="position:absolute;z-index:-251506688" points="570.8pt,-55.5pt,522.45pt,-55.5pt,521.2pt,-55.4pt,520.05pt,-55.15pt,519pt,-54.75pt,518pt,-54.2pt,517.1pt,-53.55pt,516.35pt,-52.8pt,515.75pt,-51.9pt,515.3pt,-51pt,515pt,-50pt,514.95pt,-48.9pt,515.05pt,-47.85pt,515.35pt,-46.9pt,515.85pt,-45.95pt,516.45pt,-45.15pt,517.25pt,-44.4pt,518.15pt,-43.75pt,519.15pt,-43.2pt,520.25pt,-42.85pt,521.4pt,-42.6pt,522.65pt,-42.5pt,569.8pt,-42.5pt,569.8pt,-42.5pt,569.9pt,-42.8pt,570.5pt,-45.75pt,570.85pt,-48.8pt,571pt,-51.95pt,570.95pt,-52.95pt,570.95pt,-54pt,570.85pt,-55.05pt,570.8pt,-55.5pt" coordsize="1121,261" o:regroupid="7" o:allowincell="f" fillcolor="#d5d5d4" stroked="f">
            <v:path arrowok="t"/>
          </v:polyline>
        </w:pict>
      </w:r>
      <w:r>
        <w:rPr>
          <w:noProof/>
        </w:rPr>
        <w:pict>
          <v:polyline id="_x0000_s1501" style="position:absolute;z-index:-251507712" points="567.5pt,-35.95pt,526.9pt,-35.95pt,525.85pt,-35.65pt,524.9pt,-35.05pt,524.2pt,-34.25pt,523.75pt,-33.25pt,523.6pt,-32.15pt,523.6pt,-30.2pt,523.9pt,-29.15pt,524.5pt,-28.2pt,525.3pt,-27.5pt,526.3pt,-27.05pt,527.45pt,-26.85pt,561.6pt,-26.9pt,561.6pt,-26.9pt,561.85pt,-27.15pt,563.65pt,-29.45pt,565.3pt,-31.85pt,566.75pt,-34.4pt,567.5pt,-35.95pt" coordsize="878,182" o:regroupid="7" o:allowincell="f" fillcolor="#9e9e9e" stroked="f">
            <v:path arrowok="t"/>
          </v:polyline>
        </w:pict>
      </w:r>
      <w:r>
        <w:rPr>
          <w:noProof/>
        </w:rPr>
        <w:pict>
          <v:polyline id="_x0000_s1500" style="position:absolute;z-index:-251508736" points="495.6pt,-59pt,495.55pt,-58.8pt,495.4pt,-57.85pt,495.25pt,-56.8pt,495.1pt,-55.8pt,495.05pt,-54.8pt,494.95pt,-53.75pt,494.95pt,-52.7pt,495.05pt,-49.5pt,495.4pt,-46.3pt,496.05pt,-43.25pt,496.85pt,-40.3pt,497.9pt,-37.45pt,499.15pt,-34.7pt,500.6pt,-32.1pt,502.25pt,-29.6pt,504.05pt,-27.25pt,506.05pt,-25.1pt,508.2pt,-23.1pt,510.5pt,-21.25pt,512.9pt,-19.6pt,515.5pt,-18.1pt,518.15pt,-16.85pt,520.95pt,-15.8pt,523.8pt,-14.95pt,526.8pt,-14.35pt,529.85pt,-13.95pt,532.95pt,-13.85pt,536.1pt,-13.95pt,539.15pt,-14.35pt,542.1pt,-14.95pt,545pt,-15.8pt,547.75pt,-16.85pt,550.45pt,-18.1pt,553pt,-19.55pt,555.45pt,-21.2pt,557.7pt,-23pt,559.85pt,-25pt,561.85pt,-27.15pt,563.65pt,-29.4pt,565.3pt,-31.85pt,566.75pt,-34.4pt,568pt,-37.1pt,569.05pt,-39.85pt,569.9pt,-42.75pt,570.5pt,-45.7pt,570.9pt,-48.75pt,571pt,-51.9pt,571pt,-52.95pt,570.95pt,-53.95pt,570.9pt,-55pt,570.8pt,-56pt,570.65pt,-57pt,570.5pt,-58pt,570.35pt,-59pt,495.7pt,-59pt,495.7pt,-59pt,495.6pt,-59pt" coordsize="1521,903" o:regroupid="7" o:allowincell="f" fillcolor="#727272" stroked="f">
            <v:path arrowok="t"/>
          </v:polyline>
        </w:pict>
      </w:r>
      <w:r>
        <w:rPr>
          <w:noProof/>
        </w:rPr>
        <w:pict>
          <v:rect id="_x0000_s1499" style="position:absolute;margin-left:506.1pt;margin-top:0;width:89pt;height:29pt;z-index:-251509760;mso-position-horizontal-relative:page;mso-position-vertical-relative:page" o:regroupid="7" o:allowincell="f" filled="f" stroked="f">
            <v:textbox inset="0,0,0,0">
              <w:txbxContent>
                <w:p w:rsidR="00143D39" w:rsidRDefault="00143D39" w:rsidP="00707BA0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2" type="#_x0000_t75" style="width:88.9pt;height:28.15pt">
                        <v:imagedata r:id="rId12" o:title=""/>
                      </v:shape>
                    </w:pict>
                  </w:r>
                </w:p>
                <w:p w:rsidR="00143D39" w:rsidRDefault="00143D39" w:rsidP="00707B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496" style="position:absolute;margin-left:462.55pt;margin-top:-51.55pt;width:26.15pt;height:23.75pt;z-index:-251510784" coordorigin="9251,149" coordsize="523,475" o:regroupid="7" o:allowincell="f">
            <v:shape id="_x0000_s1497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498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495" style="position:absolute;z-index:-251511808" points="477.85pt,-50.7pt,476.8pt,-50.65pt,475.9pt,-50.25pt,475.6pt,-50pt,474.95pt,-49.15pt,474.7pt,-48.2pt,474.75pt,-47.15pt,475.15pt,-46.25pt,477.65pt,-43.4pt,478.4pt,-42.6pt,466.35pt,-42.6pt,465.3pt,-42.45pt,464.45pt,-41.9pt,463.8pt,-41.05pt,463.5pt,-40.1pt,463.6pt,-38.95pt,463.95pt,-38.1pt,464.9pt,-37.3pt,465.75pt,-36.9pt,477.35pt,-36.85pt,478.4pt,-36.85pt,477.65pt,-36.05pt,475.4pt,-33.55pt,474.85pt,-32.65pt,474.65pt,-31.7pt,474.85pt,-30.6pt,475.3pt,-29.75pt,475.6pt,-29.4pt,476.5pt,-28.9pt,477.45pt,-28.7pt,478.55pt,-28.85pt,479.4pt,-29.35pt,479.7pt,-29.65pt,486.85pt,-37.6pt,486.9pt,-37.6pt,487.2pt,-37.9pt,487.4pt,-38.2pt,487.55pt,-38.6pt,487.7pt,-38.95pt,487.8pt,-39.3pt,487.8pt,-40.15pt,487.7pt,-40.55pt,487.55pt,-40.9pt,487.4pt,-41.25pt,487.15pt,-41.6pt,486.85pt,-41.85pt,486.8pt,-41.85pt,479.65pt,-49.85pt,478.85pt,-50.45pt,477.85pt,-50.7pt" coordsize="486,441" o:regroupid="7" o:allowincell="f" stroked="f">
            <v:path arrowok="t"/>
          </v:polyline>
        </w:pict>
      </w:r>
      <w:r>
        <w:rPr>
          <w:noProof/>
        </w:rPr>
        <w:pict>
          <v:group id="_x0000_s1492" style="position:absolute;margin-left:372.8pt;margin-top:-54.55pt;width:33.05pt;height:30.1pt;z-index:-251512832" coordorigin="7456,89" coordsize="661,602" o:regroupid="7" o:allowincell="f">
            <v:shape id="_x0000_s1493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494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491" style="position:absolute;z-index:-251513856" points="391.35pt,-53.35pt,390.4pt,-53.2pt,389.6pt,-52.8pt,389.25pt,-52.5pt,388.6pt,-51.7pt,388.2pt,-50.75pt,388.15pt,-49.5pt,388.35pt,-48.5pt,388.7pt,-47.75pt,391.85pt,-44.2pt,392.75pt,-43.2pt,377.6pt,-43.2pt,376.55pt,-43.05pt,375.6pt,-42.65pt,374.75pt,-41.7pt,374.2pt,-40.85pt,374pt,-40pt,374.05pt,-38.8pt,374.4pt,-37.85pt,374.9pt,-37.1pt,375.75pt,-36.45pt,376.65pt,-36.05pt,391.45pt,-35.9pt,392.75pt,-35.9pt,391.85pt,-34.95pt,389pt,-31.8pt,388.45pt,-30.9pt,388.15pt,-29.95pt,388.2pt,-28.65pt,388.5pt,-27.65pt,388.9pt,-26.9pt,389.25pt,-26.6pt,390.15pt,-26pt,391.1pt,-25.7pt,392.4pt,-25.8pt,393.35pt,-26.05pt,394.1pt,-26.5pt,394.4pt,-26.85pt,403.45pt,-36.9pt,403.5pt,-36.9pt,403.85pt,-37.25pt,404.15pt,-37.65pt,404.35pt,-38.15pt,404.5pt,-38.6pt,404.6pt,-39.05pt,404.6pt,-40.05pt,404.5pt,-40.6pt,404.3pt,-41.05pt,404.1pt,-41.5pt,403.8pt,-41.9pt,403.45pt,-42.25pt,403.4pt,-42.25pt,394.4pt,-52.3pt,393.55pt,-52.95pt,392.65pt,-53.35pt,391.35pt,-53.35pt" coordsize="613,554" o:regroupid="7" o:allowincell="f" stroked="f">
            <v:path arrowok="t"/>
          </v:polyline>
        </w:pict>
      </w:r>
      <w:r>
        <w:rPr>
          <w:noProof/>
        </w:rPr>
        <w:pict>
          <v:group id="_x0000_s1488" style="position:absolute;margin-left:283.6pt;margin-top:-58.45pt;width:40.05pt;height:36.6pt;z-index:-251514880" coordorigin="5672,11" coordsize="801,732" o:regroupid="7" o:allowincell="f">
            <v:shape id="_x0000_s1489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490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487" style="position:absolute;z-index:-251515904" points="307.1pt,-57pt,305.95pt,-57pt,305pt,-56.8pt,304.15pt,-56.4pt,303.55pt,-55.9pt,302.85pt,-55.1pt,302.4pt,-54.2pt,302.15pt,-53.2pt,302.2pt,-52.1pt,302.4pt,-51.1pt,302.8pt,-50.25pt,306.75pt,-45.8pt,307.85pt,-44.6pt,289.4pt,-44.6pt,288.35pt,-44.5pt,287.4pt,-44.15pt,286.55pt,-43.6pt,285.8pt,-42.7pt,285.3pt,-41.85pt,285.05pt,-40.9pt,285.1pt,-39.6pt,285.3pt,-38.6pt,285.7pt,-37.75pt,286.2pt,-37.1pt,287pt,-36.45pt,287.9pt,-36pt,288.9pt,-35.8pt,306.25pt,-35.75pt,307.85pt,-35.75pt,306.75pt,-34.55pt,303.25pt,-30.7pt,302.65pt,-29.85pt,302.3pt,-28.9pt,302.15pt,-27.95pt,302.25pt,-26.75pt,302.55pt,-25.8pt,303.05pt,-24.95pt,303.6pt,-24.4pt,304.45pt,-23.8pt,305.35pt,-23.45pt,306.35pt,-23.3pt,307.5pt,-23.4pt,308.5pt,-23.7pt,309.3pt,-24.2pt,309.8pt,-24.7pt,320.85pt,-36.95pt,320.85pt,-36.95pt,321.3pt,-37.35pt,321.65pt,-37.9pt,321.9pt,-38.45pt,322.1pt,-39pt,322.25pt,-39.55pt,322.25pt,-40.8pt,322.1pt,-41.4pt,321.85pt,-41.95pt,321.6pt,-42.5pt,321.25pt,-43.05pt,320.8pt,-43.45pt,320.75pt,-43.45pt,309.8pt,-55.65pt,309.8pt,-55.7pt,309pt,-56.35pt,308.1pt,-56.8pt,307.1pt,-57pt" coordsize="744,675" o:regroupid="7" o:allowincell="f" stroked="f">
            <v:path arrowok="t"/>
          </v:polyline>
        </w:pict>
      </w:r>
      <w:r>
        <w:rPr>
          <w:noProof/>
        </w:rPr>
        <w:pict>
          <v:rect id="_x0000_s1486" style="position:absolute;margin-left:0;margin-top:0;width:510pt;height:17pt;z-index:-251516928;mso-position-horizontal-relative:page;mso-position-vertical-relative:page" o:regroupid="7" o:allowincell="f" filled="f" stroked="f">
            <v:textbox inset="0,0,0,0">
              <w:txbxContent>
                <w:p w:rsidR="00143D39" w:rsidRDefault="00143D39" w:rsidP="00707BA0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0" type="#_x0000_t75" style="width:512.75pt;height:16.9pt">
                        <v:imagedata r:id="rId11" o:title=""/>
                      </v:shape>
                    </w:pict>
                  </w:r>
                </w:p>
                <w:p w:rsidR="00143D39" w:rsidRDefault="00143D39" w:rsidP="00707B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Arial" w:hAnsi="Arial" w:cs="Arial"/>
          <w:color w:val="000000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before="21"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43D39">
        <w:rPr>
          <w:noProof/>
        </w:rPr>
        <w:pict>
          <v:rect id="_x0000_s1503" style="position:absolute;left:0;text-align:left;margin-left:136.75pt;margin-top:4.6pt;width:34.6pt;height:13pt;z-index:-251684864;mso-position-horizontal-relative:page" o:allowincell="f" fillcolor="#dadada" stroked="f">
            <v:path arrowok="t"/>
            <w10:wrap anchorx="page"/>
          </v:rect>
        </w:pict>
      </w:r>
      <w:r w:rsidRPr="00143D39">
        <w:rPr>
          <w:noProof/>
        </w:rPr>
        <w:pict>
          <v:shape id="_x0000_s1504" style="position:absolute;left:0;text-align:left;margin-left:84.6pt;margin-top:27.75pt;width:452.95pt;height:394.85pt;z-index:-251683840;mso-position-horizontal-relative:page;mso-position-vertical-relative:text" coordsize="9059,7897" o:allowincell="f" path="m340,l291,,247,,208,1,174,2,143,5,116,9,93,14,73,21,56,30,42,42,30,56,21,73,14,93,9,116,5,143,2,174,1,208,,247r,44l,340,,7556r,49l,7649r1,39l2,7722r3,31l9,7780r5,23l21,7823r9,17l42,7854r14,12l73,7875r20,7l116,7887r27,4l174,7894r34,1l247,7896r44,l340,7897r8379,l8767,7896r44,l8850,7895r35,-1l8915,7891r27,-4l8965,7882r20,-7l9002,7866r14,-12l9028,7840r9,-17l9044,7803r6,-23l9053,7753r3,-31l9058,7688r,-39l9059,7605r,-49l9059,340r,-49l9058,247r,-39l9056,174r-3,-31l9050,116r-6,-23l9037,73r-9,-17l9016,42,9002,30r-17,-9l8965,14,8942,9,8915,5,8885,2,8850,1,8811,r-44,l8719,,340,xe" filled="f" strokecolor="#9e9e9e" strokeweight="2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E. </w:t>
      </w:r>
      <w:r w:rsidR="006D6AF3" w:rsidRPr="00747314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="006D6AF3" w:rsidRPr="00747314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="006D6AF3" w:rsidRPr="00747314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artic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4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6D6AF3"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proofErr w:type="spellStart"/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Lino</w:t>
      </w:r>
      <w:proofErr w:type="spellEnd"/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9"/>
          <w:sz w:val="24"/>
          <w:szCs w:val="24"/>
          <w:lang w:val="en-US"/>
        </w:rPr>
        <w:t>Pi</w:t>
      </w:r>
      <w:r w:rsidR="006D6AF3" w:rsidRPr="00747314">
        <w:rPr>
          <w:rFonts w:ascii="Arial" w:hAnsi="Arial" w:cs="Arial"/>
          <w:color w:val="2A2A29"/>
          <w:spacing w:val="-7"/>
          <w:w w:val="109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98"/>
          <w:sz w:val="24"/>
          <w:szCs w:val="24"/>
          <w:lang w:val="en-US"/>
        </w:rPr>
        <w:t>es.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40" w:lineRule="auto"/>
        <w:ind w:left="305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Arial" w:hAnsi="Arial" w:cs="Arial"/>
          <w:color w:val="2A2A29"/>
          <w:spacing w:val="1"/>
          <w:w w:val="93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INO</w:t>
      </w:r>
      <w:r w:rsidRPr="00747314">
        <w:rPr>
          <w:rFonts w:ascii="Arial" w:hAnsi="Arial" w:cs="Arial"/>
          <w:color w:val="2A2A29"/>
          <w:spacing w:val="8"/>
          <w:w w:val="9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2"/>
          <w:w w:val="93"/>
          <w:sz w:val="24"/>
          <w:szCs w:val="24"/>
          <w:lang w:val="en-US"/>
        </w:rPr>
        <w:t>PIRE</w:t>
      </w:r>
      <w:r w:rsidRPr="00747314">
        <w:rPr>
          <w:rFonts w:ascii="Arial" w:hAnsi="Arial" w:cs="Arial"/>
          <w:color w:val="2A2A29"/>
          <w:spacing w:val="1"/>
          <w:w w:val="93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,</w:t>
      </w:r>
      <w:r w:rsidRPr="00747314">
        <w:rPr>
          <w:rFonts w:ascii="Arial" w:hAnsi="Arial" w:cs="Arial"/>
          <w:color w:val="2A2A29"/>
          <w:spacing w:val="-6"/>
          <w:w w:val="9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1"/>
          <w:w w:val="90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pacing w:val="2"/>
          <w:w w:val="90"/>
          <w:sz w:val="24"/>
          <w:szCs w:val="24"/>
          <w:lang w:val="en-US"/>
        </w:rPr>
        <w:t>AMOU</w:t>
      </w:r>
      <w:r w:rsidRPr="00747314">
        <w:rPr>
          <w:rFonts w:ascii="Arial" w:hAnsi="Arial" w:cs="Arial"/>
          <w:color w:val="2A2A29"/>
          <w:w w:val="90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13"/>
          <w:w w:val="9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2"/>
          <w:w w:val="90"/>
          <w:sz w:val="24"/>
          <w:szCs w:val="24"/>
          <w:lang w:val="en-US"/>
        </w:rPr>
        <w:t>PORTUGUES</w:t>
      </w:r>
      <w:r w:rsidRPr="00747314">
        <w:rPr>
          <w:rFonts w:ascii="Arial" w:hAnsi="Arial" w:cs="Arial"/>
          <w:color w:val="2A2A29"/>
          <w:w w:val="90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8"/>
          <w:w w:val="9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2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ARWICKSHIR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78" w:lineRule="auto"/>
        <w:ind w:left="1883" w:right="1301" w:firstLine="283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Born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near</w:t>
      </w:r>
      <w:r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proofErr w:type="spellStart"/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Ca</w:t>
      </w:r>
      <w:r w:rsidRPr="00747314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st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o</w:t>
      </w:r>
      <w:proofErr w:type="spellEnd"/>
      <w:r w:rsidRPr="00747314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 xml:space="preserve"> </w:t>
      </w:r>
      <w:proofErr w:type="spellStart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proofErr w:type="spellEnd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,</w:t>
      </w:r>
      <w:r w:rsidRPr="0074731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proofErr w:type="spellStart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Lino</w:t>
      </w:r>
      <w:proofErr w:type="spellEnd"/>
      <w:r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Pi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proofErr w:type="gramStart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emig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ed</w:t>
      </w:r>
      <w:proofErr w:type="gramEnd"/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England</w:t>
      </w:r>
      <w:r w:rsidRPr="00747314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1960</w:t>
      </w:r>
      <w:r w:rsidRPr="00747314">
        <w:rPr>
          <w:rFonts w:ascii="Arial" w:hAnsi="Arial" w:cs="Arial"/>
          <w:color w:val="2A2A29"/>
          <w:spacing w:val="-2"/>
          <w:w w:val="9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ause his b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other-in-law</w:t>
      </w:r>
      <w:r w:rsidRPr="00747314">
        <w:rPr>
          <w:rFonts w:ascii="Arial" w:hAnsi="Arial" w:cs="Arial"/>
          <w:color w:val="2A2A29"/>
          <w:spacing w:val="6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did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not a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ept</w:t>
      </w:r>
      <w:r w:rsidRPr="0074731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oposition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finan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 pu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chase</w:t>
      </w:r>
      <w:r w:rsidRPr="00747314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é.</w:t>
      </w:r>
      <w:r w:rsidRPr="00747314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In the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UK,</w:t>
      </w:r>
      <w:r w:rsidRPr="00747314">
        <w:rPr>
          <w:rFonts w:ascii="Arial" w:hAnsi="Arial" w:cs="Arial"/>
          <w:color w:val="2A2A29"/>
          <w:spacing w:val="-3"/>
          <w:w w:val="9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74731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ound</w:t>
      </w:r>
      <w:r w:rsidRPr="0074731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opportunity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ha</w:t>
      </w:r>
      <w:r w:rsidRPr="00747314">
        <w:rPr>
          <w:rFonts w:ascii="Arial" w:hAnsi="Arial" w:cs="Arial"/>
          <w:color w:val="2A2A29"/>
          <w:spacing w:val="-2"/>
          <w:w w:val="92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2"/>
          <w:w w:val="9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busine</w:t>
      </w:r>
      <w:r w:rsidRPr="00747314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4"/>
          <w:w w:val="9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his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wn.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1" w:after="0" w:line="278" w:lineRule="auto"/>
        <w:ind w:left="1883" w:right="1301" w:firstLine="283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proofErr w:type="spellStart"/>
      <w:r w:rsidRPr="00747314">
        <w:rPr>
          <w:rFonts w:ascii="Arial" w:hAnsi="Arial" w:cs="Arial"/>
          <w:color w:val="2A2A29"/>
          <w:w w:val="99"/>
          <w:sz w:val="24"/>
          <w:szCs w:val="24"/>
          <w:lang w:val="en-US"/>
        </w:rPr>
        <w:t>Lino</w:t>
      </w:r>
      <w:proofErr w:type="spellEnd"/>
      <w:r w:rsidRPr="00747314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9"/>
          <w:sz w:val="24"/>
          <w:szCs w:val="24"/>
          <w:lang w:val="en-US"/>
        </w:rPr>
        <w:t>Pi</w:t>
      </w:r>
      <w:r w:rsidRPr="00747314">
        <w:rPr>
          <w:rFonts w:ascii="Arial" w:hAnsi="Arial" w:cs="Arial"/>
          <w:color w:val="2A2A29"/>
          <w:spacing w:val="-8"/>
          <w:w w:val="99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9"/>
          <w:sz w:val="24"/>
          <w:szCs w:val="24"/>
          <w:lang w:val="en-US"/>
        </w:rPr>
        <w:t>es</w:t>
      </w:r>
      <w:r w:rsidRPr="00747314">
        <w:rPr>
          <w:rFonts w:ascii="Arial" w:hAnsi="Arial" w:cs="Arial"/>
          <w:color w:val="2A2A29"/>
          <w:spacing w:val="-22"/>
          <w:w w:val="9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8"/>
          <w:sz w:val="24"/>
          <w:szCs w:val="24"/>
          <w:lang w:val="en-US"/>
        </w:rPr>
        <w:t>bought</w:t>
      </w:r>
      <w:r w:rsidRPr="00747314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5"/>
          <w:w w:val="131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w w:val="103"/>
          <w:sz w:val="24"/>
          <w:szCs w:val="24"/>
          <w:lang w:val="en-US"/>
        </w:rPr>
        <w:t>al</w:t>
      </w:r>
      <w:r w:rsidRPr="00747314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pub</w:t>
      </w:r>
      <w:r w:rsidRPr="00747314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74731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Prio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9"/>
          <w:sz w:val="24"/>
          <w:szCs w:val="24"/>
          <w:lang w:val="en-US"/>
        </w:rPr>
        <w:t>Ha</w:t>
      </w:r>
      <w:r w:rsidRPr="00747314">
        <w:rPr>
          <w:rFonts w:ascii="Arial" w:hAnsi="Arial" w:cs="Arial"/>
          <w:color w:val="2A2A29"/>
          <w:spacing w:val="-8"/>
          <w:w w:val="99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9"/>
          <w:sz w:val="24"/>
          <w:szCs w:val="24"/>
          <w:lang w:val="en-US"/>
        </w:rPr>
        <w:t>dwick,</w:t>
      </w:r>
      <w:r w:rsidRPr="00747314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small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village</w:t>
      </w:r>
      <w:r w:rsidRPr="00747314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74731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arwickshi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e, in</w:t>
      </w:r>
      <w:r w:rsidRPr="00747314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1973</w:t>
      </w:r>
      <w:r w:rsidRPr="00747314">
        <w:rPr>
          <w:rFonts w:ascii="Arial" w:hAnsi="Arial" w:cs="Arial"/>
          <w:color w:val="2A2A29"/>
          <w:spacing w:val="13"/>
          <w:w w:val="9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om</w:t>
      </w:r>
      <w:r w:rsidRPr="00747314">
        <w:rPr>
          <w:rFonts w:ascii="Arial" w:hAnsi="Arial" w:cs="Arial"/>
          <w:color w:val="2A2A29"/>
          <w:spacing w:val="3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cu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omer</w:t>
      </w:r>
      <w:r w:rsidRPr="00747314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747314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bar</w:t>
      </w:r>
      <w:r w:rsidRPr="00747314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747314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747314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morning.</w:t>
      </w:r>
      <w:r w:rsidRPr="00747314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sea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deal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747314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a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handsha</w:t>
      </w:r>
      <w:r w:rsidRPr="00747314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>k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8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and</w:t>
      </w:r>
      <w:r w:rsidRPr="00747314">
        <w:rPr>
          <w:rFonts w:ascii="Arial" w:hAnsi="Arial" w:cs="Arial"/>
          <w:color w:val="2A2A29"/>
          <w:spacing w:val="-10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then</w:t>
      </w:r>
      <w:r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as</w:t>
      </w:r>
      <w:r w:rsidRPr="00747314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>k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ed</w:t>
      </w:r>
      <w:r w:rsidRPr="00747314">
        <w:rPr>
          <w:rFonts w:ascii="Arial" w:hAnsi="Arial" w:cs="Arial"/>
          <w:color w:val="2A2A29"/>
          <w:spacing w:val="-8"/>
          <w:w w:val="9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whe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pub</w:t>
      </w:r>
      <w:r w:rsidRPr="00747314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was.</w:t>
      </w:r>
      <w:r w:rsidRPr="00747314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When</w:t>
      </w:r>
      <w:r w:rsidRPr="00747314">
        <w:rPr>
          <w:rFonts w:ascii="Arial" w:hAnsi="Arial" w:cs="Arial"/>
          <w:color w:val="2A2A29"/>
          <w:spacing w:val="-16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747314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arri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pub,</w:t>
      </w:r>
      <w:r w:rsidRPr="00747314">
        <w:rPr>
          <w:rFonts w:ascii="Arial" w:hAnsi="Arial" w:cs="Arial"/>
          <w:color w:val="2A2A29"/>
          <w:spacing w:val="-10"/>
          <w:w w:val="9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747314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ound a</w:t>
      </w:r>
      <w:r w:rsidRPr="00747314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ern,</w:t>
      </w:r>
      <w:r w:rsidRPr="0074731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74731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ju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10</w:t>
      </w:r>
      <w:r w:rsidRPr="00747314">
        <w:rPr>
          <w:rFonts w:ascii="Arial" w:hAnsi="Arial" w:cs="Arial"/>
          <w:color w:val="2A2A29"/>
          <w:spacing w:val="-8"/>
          <w:w w:val="9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12</w:t>
      </w:r>
      <w:r w:rsidRPr="00747314">
        <w:rPr>
          <w:rFonts w:ascii="Arial" w:hAnsi="Arial" w:cs="Arial"/>
          <w:color w:val="2A2A29"/>
          <w:spacing w:val="-14"/>
          <w:w w:val="9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gue</w:t>
      </w:r>
      <w:r w:rsidRPr="00747314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ts.</w:t>
      </w:r>
      <w:r w:rsidRPr="00747314">
        <w:rPr>
          <w:rFonts w:ascii="Arial" w:hAnsi="Arial" w:cs="Arial"/>
          <w:color w:val="2A2A29"/>
          <w:spacing w:val="19"/>
          <w:w w:val="9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His</w:t>
      </w:r>
      <w:r w:rsidRPr="00747314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wi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was</w:t>
      </w:r>
      <w:r w:rsidRPr="00747314">
        <w:rPr>
          <w:rFonts w:ascii="Arial" w:hAnsi="Arial" w:cs="Arial"/>
          <w:color w:val="2A2A29"/>
          <w:spacing w:val="-10"/>
          <w:w w:val="9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orried,</w:t>
      </w:r>
      <w:r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but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proofErr w:type="spellStart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Lino</w:t>
      </w:r>
      <w:proofErr w:type="spellEnd"/>
      <w:r w:rsidRPr="00747314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Pi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was</w:t>
      </w:r>
      <w:r w:rsidRPr="00747314">
        <w:rPr>
          <w:rFonts w:ascii="Arial" w:hAnsi="Arial" w:cs="Arial"/>
          <w:color w:val="2A2A29"/>
          <w:spacing w:val="-10"/>
          <w:w w:val="9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onfident. 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er</w:t>
      </w:r>
      <w:r w:rsidRPr="00747314">
        <w:rPr>
          <w:rFonts w:ascii="Arial" w:hAnsi="Arial" w:cs="Arial"/>
          <w:color w:val="2A2A29"/>
          <w:spacing w:val="-7"/>
          <w:w w:val="9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20</w:t>
      </w:r>
      <w:r w:rsidRPr="00747314">
        <w:rPr>
          <w:rFonts w:ascii="Arial" w:hAnsi="Arial" w:cs="Arial"/>
          <w:color w:val="2A2A29"/>
          <w:spacing w:val="-5"/>
          <w:w w:val="9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w w:val="93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x</w:t>
      </w:r>
      <w:r w:rsidRPr="00747314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ensions</w:t>
      </w:r>
      <w:r w:rsidRPr="00747314">
        <w:rPr>
          <w:rFonts w:ascii="Arial" w:hAnsi="Arial" w:cs="Arial"/>
          <w:color w:val="2A2A29"/>
          <w:spacing w:val="47"/>
          <w:w w:val="9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built</w:t>
      </w:r>
      <w:r w:rsidRPr="00747314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ov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74731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ea</w:t>
      </w:r>
      <w:r w:rsidRPr="00747314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s.</w:t>
      </w:r>
      <w:r w:rsidRPr="00747314">
        <w:rPr>
          <w:rFonts w:ascii="Arial" w:hAnsi="Arial" w:cs="Arial"/>
          <w:color w:val="2A2A29"/>
          <w:spacing w:val="6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Some</w:t>
      </w:r>
      <w:r w:rsidRPr="00747314">
        <w:rPr>
          <w:rFonts w:ascii="Arial" w:hAnsi="Arial" w:cs="Arial"/>
          <w:color w:val="2A2A29"/>
          <w:spacing w:val="-10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walls</w:t>
      </w:r>
      <w:r w:rsidRPr="00747314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truc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74731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old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one</w:t>
      </w:r>
      <w:r w:rsidRPr="00747314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be</w:t>
      </w:r>
      <w:r w:rsidRPr="00747314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onging</w:t>
      </w:r>
      <w:r w:rsidRPr="00747314">
        <w:rPr>
          <w:rFonts w:ascii="Arial" w:hAnsi="Arial" w:cs="Arial"/>
          <w:color w:val="2A2A29"/>
          <w:spacing w:val="1"/>
          <w:w w:val="9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chu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ch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bought</w:t>
      </w:r>
      <w:r w:rsidRPr="00747314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ruins.</w:t>
      </w:r>
      <w:r w:rsidRPr="0074731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5"/>
          <w:w w:val="9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ooms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de</w:t>
      </w:r>
      <w:r w:rsidRPr="00747314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ed</w:t>
      </w:r>
      <w:r w:rsidRPr="00747314">
        <w:rPr>
          <w:rFonts w:ascii="Arial" w:hAnsi="Arial" w:cs="Arial"/>
          <w:color w:val="2A2A29"/>
          <w:spacing w:val="-3"/>
          <w:w w:val="9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74731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antiques f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om</w:t>
      </w:r>
      <w:r w:rsidRPr="00747314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egion</w:t>
      </w:r>
      <w:r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and</w:t>
      </w:r>
      <w:r w:rsidRPr="00747314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also</w:t>
      </w:r>
      <w:r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om</w:t>
      </w:r>
      <w:r w:rsidRPr="00747314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ortugal.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3"/>
          <w:w w:val="9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ea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oom</w:t>
      </w:r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full</w:t>
      </w:r>
      <w:r w:rsidRPr="00747314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n</w:t>
      </w:r>
      <w:r w:rsidRPr="00747314">
        <w:rPr>
          <w:rFonts w:ascii="Arial" w:hAnsi="Arial" w:cs="Arial"/>
          <w:color w:val="2A2A29"/>
          <w:spacing w:val="-1"/>
          <w:w w:val="97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 xml:space="preserve">wspaper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clippings, t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ophies,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pho</w:t>
      </w:r>
      <w:r w:rsidRPr="00747314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og</w:t>
      </w:r>
      <w:r w:rsidRPr="00747314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aphs</w:t>
      </w:r>
      <w:r w:rsidRPr="00747314">
        <w:rPr>
          <w:rFonts w:ascii="Arial" w:hAnsi="Arial" w:cs="Arial"/>
          <w:color w:val="2A2A29"/>
          <w:spacing w:val="26"/>
          <w:w w:val="9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and</w:t>
      </w:r>
      <w:r w:rsidRPr="00747314">
        <w:rPr>
          <w:rFonts w:ascii="Arial" w:hAnsi="Arial" w:cs="Arial"/>
          <w:color w:val="2A2A29"/>
          <w:spacing w:val="-9"/>
          <w:w w:val="9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au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og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aphs.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1" w:after="0" w:line="278" w:lineRule="auto"/>
        <w:ind w:left="1883" w:right="1301" w:firstLine="283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40</w:t>
      </w:r>
      <w:r w:rsidRPr="00747314">
        <w:rPr>
          <w:rFonts w:ascii="Arial" w:hAnsi="Arial" w:cs="Arial"/>
          <w:color w:val="2A2A29"/>
          <w:spacing w:val="-7"/>
          <w:w w:val="9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ea</w:t>
      </w:r>
      <w:r w:rsidRPr="00747314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s,</w:t>
      </w:r>
      <w:r w:rsidRPr="00747314">
        <w:rPr>
          <w:rFonts w:ascii="Arial" w:hAnsi="Arial" w:cs="Arial"/>
          <w:color w:val="2A2A29"/>
          <w:spacing w:val="12"/>
          <w:w w:val="9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Bu</w:t>
      </w:r>
      <w:r w:rsidRPr="00747314">
        <w:rPr>
          <w:rFonts w:ascii="Arial" w:hAnsi="Arial" w:cs="Arial"/>
          <w:color w:val="2A2A29"/>
          <w:spacing w:val="-1"/>
          <w:w w:val="95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cher</w:t>
      </w:r>
      <w:r w:rsidRPr="00747314">
        <w:rPr>
          <w:rFonts w:ascii="Arial" w:hAnsi="Arial" w:cs="Arial"/>
          <w:color w:val="2A2A29"/>
          <w:spacing w:val="-13"/>
          <w:w w:val="95"/>
          <w:sz w:val="24"/>
          <w:szCs w:val="24"/>
          <w:lang w:val="en-US"/>
        </w:rPr>
        <w:t>’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8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Arms</w:t>
      </w:r>
      <w:r w:rsidRPr="00747314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Pr="00747314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be</w:t>
      </w:r>
      <w:r w:rsidRPr="00747314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ome</w:t>
      </w:r>
      <w:r w:rsidRPr="00747314">
        <w:rPr>
          <w:rFonts w:ascii="Arial" w:hAnsi="Arial" w:cs="Arial"/>
          <w:color w:val="2A2A29"/>
          <w:spacing w:val="-3"/>
          <w:w w:val="9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amous</w:t>
      </w:r>
      <w:r w:rsidRPr="00747314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egion,</w:t>
      </w:r>
      <w:r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eiving</w:t>
      </w:r>
      <w:r w:rsidRPr="00747314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04"/>
          <w:sz w:val="24"/>
          <w:szCs w:val="24"/>
          <w:lang w:val="en-US"/>
        </w:rPr>
        <w:t>mo</w:t>
      </w:r>
      <w:r w:rsidRPr="00747314">
        <w:rPr>
          <w:rFonts w:ascii="Arial" w:hAnsi="Arial" w:cs="Arial"/>
          <w:color w:val="2A2A29"/>
          <w:spacing w:val="-8"/>
          <w:w w:val="104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 xml:space="preserve">e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peop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than</w:t>
      </w:r>
      <w:r w:rsidRPr="0074731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100</w:t>
      </w:r>
      <w:r w:rsidRPr="00747314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who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inhabit</w:t>
      </w:r>
      <w:r w:rsidRPr="00747314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village</w:t>
      </w:r>
      <w:r w:rsidRPr="00747314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each</w:t>
      </w:r>
      <w:r w:rsidRPr="0074731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da</w:t>
      </w:r>
      <w:r w:rsidRPr="00747314">
        <w:rPr>
          <w:rFonts w:ascii="Arial" w:hAnsi="Arial" w:cs="Arial"/>
          <w:color w:val="2A2A29"/>
          <w:spacing w:val="-15"/>
          <w:w w:val="92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.</w:t>
      </w:r>
      <w:r w:rsidRPr="00747314">
        <w:rPr>
          <w:rFonts w:ascii="Arial" w:hAnsi="Arial" w:cs="Arial"/>
          <w:color w:val="2A2A29"/>
          <w:spacing w:val="13"/>
          <w:w w:val="9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At the</w:t>
      </w:r>
      <w:r w:rsidRPr="00747314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ee</w:t>
      </w:r>
      <w:r w:rsidRPr="00747314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>k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end,</w:t>
      </w:r>
      <w:r w:rsidRPr="00747314">
        <w:rPr>
          <w:rFonts w:ascii="Arial" w:hAnsi="Arial" w:cs="Arial"/>
          <w:color w:val="2A2A29"/>
          <w:spacing w:val="12"/>
          <w:w w:val="9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01"/>
          <w:sz w:val="24"/>
          <w:szCs w:val="24"/>
          <w:lang w:val="en-US"/>
        </w:rPr>
        <w:t xml:space="preserve">number 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eaches</w:t>
      </w:r>
      <w:r w:rsidRPr="0074731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up</w:t>
      </w:r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500</w:t>
      </w:r>
      <w:r w:rsidRPr="00747314">
        <w:rPr>
          <w:rFonts w:ascii="Arial" w:hAnsi="Arial" w:cs="Arial"/>
          <w:color w:val="2A2A29"/>
          <w:spacing w:val="2"/>
          <w:w w:val="9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per 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da</w:t>
      </w:r>
      <w:r w:rsidRPr="00747314">
        <w:rPr>
          <w:rFonts w:ascii="Arial" w:hAnsi="Arial" w:cs="Arial"/>
          <w:color w:val="2A2A29"/>
          <w:spacing w:val="-15"/>
          <w:w w:val="92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.</w:t>
      </w:r>
      <w:r w:rsidRPr="00747314">
        <w:rPr>
          <w:rFonts w:ascii="Arial" w:hAnsi="Arial" w:cs="Arial"/>
          <w:color w:val="2A2A29"/>
          <w:spacing w:val="3"/>
          <w:w w:val="9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6"/>
          <w:w w:val="9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ood</w:t>
      </w:r>
      <w:r w:rsidRPr="00747314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described</w:t>
      </w:r>
      <w:r w:rsidRPr="00747314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by</w:t>
      </w:r>
      <w:r w:rsidRPr="0074731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proofErr w:type="spellStart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Lino</w:t>
      </w:r>
      <w:proofErr w:type="spellEnd"/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Pi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as</w:t>
      </w:r>
      <w:r w:rsidRPr="00747314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“pu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e”,</w:t>
      </w:r>
      <w:r w:rsidRPr="00747314">
        <w:rPr>
          <w:rFonts w:ascii="Arial" w:hAnsi="Arial" w:cs="Arial"/>
          <w:color w:val="2A2A29"/>
          <w:spacing w:val="4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747314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17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pacing w:val="-8"/>
          <w:w w:val="117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 xml:space="preserve">esh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ing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edients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and</w:t>
      </w:r>
      <w:r w:rsidRPr="00747314">
        <w:rPr>
          <w:rFonts w:ascii="Arial" w:hAnsi="Arial" w:cs="Arial"/>
          <w:color w:val="2A2A29"/>
          <w:spacing w:val="-8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oo</w:t>
      </w:r>
      <w:r w:rsidRPr="00747314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>k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ed</w:t>
      </w:r>
      <w:r w:rsidRPr="00747314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de</w:t>
      </w:r>
      <w:r w:rsidRPr="00747314">
        <w:rPr>
          <w:rFonts w:ascii="Arial" w:hAnsi="Arial" w:cs="Arial"/>
          <w:color w:val="2A2A29"/>
          <w:spacing w:val="-2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,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without</w:t>
      </w:r>
      <w:r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esorting</w:t>
      </w:r>
      <w:r w:rsidRPr="00747314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shor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cuts</w:t>
      </w:r>
      <w:r w:rsidRPr="0074731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such</w:t>
      </w:r>
      <w:r w:rsidRPr="0074731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as</w:t>
      </w:r>
      <w:r w:rsidRPr="0074731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mic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es.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1" w:after="0" w:line="278" w:lineRule="auto"/>
        <w:ind w:left="1883" w:right="1301" w:firstLine="283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proofErr w:type="spellStart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Lino</w:t>
      </w:r>
      <w:proofErr w:type="spellEnd"/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Pi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ecipe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eg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ortuguese</w:t>
      </w:r>
      <w:r w:rsidRPr="00747314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peop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oming</w:t>
      </w:r>
      <w:r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UK:</w:t>
      </w:r>
      <w:r w:rsidRPr="00747314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104"/>
          <w:sz w:val="24"/>
          <w:szCs w:val="24"/>
          <w:lang w:val="en-US"/>
        </w:rPr>
        <w:t>“Invi</w:t>
      </w:r>
      <w:r w:rsidRPr="00747314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 xml:space="preserve">e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English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home.</w:t>
      </w:r>
      <w:r w:rsidRPr="00747314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8"/>
          <w:w w:val="89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w w:val="8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7"/>
          <w:w w:val="8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an’t</w:t>
      </w:r>
      <w:r w:rsidRPr="0074731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omplain</w:t>
      </w:r>
      <w:r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747314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British</w:t>
      </w:r>
      <w:r w:rsidRPr="00747314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being</w:t>
      </w:r>
      <w:r w:rsidRPr="00747314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old!</w:t>
      </w:r>
      <w:r w:rsidRPr="0074731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8"/>
          <w:w w:val="89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w w:val="8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7"/>
          <w:w w:val="8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 the</w:t>
      </w:r>
      <w:r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ones</w:t>
      </w:r>
      <w:r w:rsidRPr="00747314">
        <w:rPr>
          <w:rFonts w:ascii="Arial" w:hAnsi="Arial" w:cs="Arial"/>
          <w:color w:val="2A2A29"/>
          <w:spacing w:val="-11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oming</w:t>
      </w:r>
      <w:r w:rsidRPr="00747314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and</w:t>
      </w:r>
      <w:r w:rsidRPr="00747314">
        <w:rPr>
          <w:rFonts w:ascii="Arial" w:hAnsi="Arial" w:cs="Arial"/>
          <w:color w:val="2A2A29"/>
          <w:spacing w:val="-6"/>
          <w:w w:val="9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w w:val="94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ha</w:t>
      </w:r>
      <w:r w:rsidRPr="00747314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5"/>
          <w:w w:val="9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ef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ort</w:t>
      </w:r>
      <w:r w:rsidRPr="00747314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adju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English</w:t>
      </w:r>
      <w:r w:rsidRPr="00747314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peop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e. This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ways</w:t>
      </w:r>
      <w:r w:rsidRPr="00747314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been</w:t>
      </w:r>
      <w:r w:rsidRPr="00747314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phi</w:t>
      </w:r>
      <w:r w:rsidRPr="00747314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osophy</w:t>
      </w:r>
      <w:r w:rsidRPr="00747314">
        <w:rPr>
          <w:rFonts w:ascii="Arial" w:hAnsi="Arial" w:cs="Arial"/>
          <w:color w:val="2A2A29"/>
          <w:spacing w:val="7"/>
          <w:w w:val="9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747314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wi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oo.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She</w:t>
      </w:r>
      <w:r w:rsidRPr="00747314">
        <w:rPr>
          <w:rFonts w:ascii="Arial" w:hAnsi="Arial" w:cs="Arial"/>
          <w:color w:val="2A2A29"/>
          <w:spacing w:val="7"/>
          <w:w w:val="9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ould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ba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and invi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proofErr w:type="spellStart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neighbour</w:t>
      </w:r>
      <w:proofErr w:type="spellEnd"/>
      <w:r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747314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of</w:t>
      </w:r>
      <w:r w:rsidRPr="00747314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ee.</w:t>
      </w:r>
      <w:r w:rsidRPr="00747314">
        <w:rPr>
          <w:rFonts w:ascii="Arial" w:hAnsi="Arial" w:cs="Arial"/>
          <w:color w:val="2A2A29"/>
          <w:spacing w:val="2"/>
          <w:w w:val="9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ar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74731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ha</w:t>
      </w:r>
      <w:r w:rsidRPr="00747314">
        <w:rPr>
          <w:rFonts w:ascii="Arial" w:hAnsi="Arial" w:cs="Arial"/>
          <w:color w:val="2A2A29"/>
          <w:spacing w:val="-2"/>
          <w:w w:val="92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4"/>
          <w:w w:val="9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as</w:t>
      </w:r>
      <w:r w:rsidRPr="00747314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many</w:t>
      </w:r>
      <w:r w:rsidRPr="00747314">
        <w:rPr>
          <w:rFonts w:ascii="Arial" w:hAnsi="Arial" w:cs="Arial"/>
          <w:color w:val="2A2A29"/>
          <w:spacing w:val="-3"/>
          <w:w w:val="9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friends</w:t>
      </w:r>
      <w:r w:rsidRPr="0074731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as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1" w:after="0" w:line="270" w:lineRule="exact"/>
        <w:ind w:left="1883" w:right="-20"/>
        <w:rPr>
          <w:rFonts w:ascii="Arial" w:hAnsi="Arial" w:cs="Arial"/>
          <w:color w:val="000000"/>
          <w:sz w:val="24"/>
          <w:szCs w:val="24"/>
          <w:lang w:val="en-US"/>
        </w:rPr>
      </w:pPr>
      <w:proofErr w:type="gramStart"/>
      <w:r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proofErr w:type="gramEnd"/>
      <w:r w:rsidRPr="00747314">
        <w:rPr>
          <w:rFonts w:ascii="Arial" w:hAnsi="Arial" w:cs="Arial"/>
          <w:color w:val="2A2A29"/>
          <w:spacing w:val="-21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do</w:t>
      </w:r>
      <w:r w:rsidRPr="00747314">
        <w:rPr>
          <w:rFonts w:ascii="Arial" w:hAnsi="Arial" w:cs="Arial"/>
          <w:color w:val="2A2A29"/>
          <w:spacing w:val="-24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in</w:t>
      </w:r>
      <w:r w:rsidRPr="00747314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92"/>
          <w:position w:val="-1"/>
          <w:sz w:val="24"/>
          <w:szCs w:val="24"/>
          <w:lang w:val="en-US"/>
        </w:rPr>
        <w:t>P</w:t>
      </w:r>
      <w:r w:rsidRPr="00747314">
        <w:rPr>
          <w:rFonts w:ascii="Arial" w:hAnsi="Arial" w:cs="Arial"/>
          <w:color w:val="2A2A29"/>
          <w:w w:val="104"/>
          <w:position w:val="-1"/>
          <w:sz w:val="24"/>
          <w:szCs w:val="24"/>
          <w:lang w:val="en-US"/>
        </w:rPr>
        <w:t>ortugal.”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89" w:after="0" w:line="225" w:lineRule="exact"/>
        <w:ind w:left="707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Arial" w:hAnsi="Arial" w:cs="Arial"/>
          <w:color w:val="2A2A29"/>
          <w:w w:val="96"/>
          <w:position w:val="-1"/>
          <w:sz w:val="20"/>
          <w:szCs w:val="20"/>
          <w:lang w:val="en-US"/>
        </w:rPr>
        <w:t>(Adap</w:t>
      </w:r>
      <w:r w:rsidRPr="00747314">
        <w:rPr>
          <w:rFonts w:ascii="Arial" w:hAnsi="Arial" w:cs="Arial"/>
          <w:color w:val="2A2A29"/>
          <w:spacing w:val="-2"/>
          <w:w w:val="96"/>
          <w:position w:val="-1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w w:val="96"/>
          <w:position w:val="-1"/>
          <w:sz w:val="20"/>
          <w:szCs w:val="20"/>
          <w:lang w:val="en-US"/>
        </w:rPr>
        <w:t>ed</w:t>
      </w:r>
      <w:r w:rsidRPr="00747314">
        <w:rPr>
          <w:rFonts w:ascii="Arial" w:hAnsi="Arial" w:cs="Arial"/>
          <w:color w:val="2A2A29"/>
          <w:spacing w:val="-4"/>
          <w:w w:val="96"/>
          <w:position w:val="-1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f</w:t>
      </w:r>
      <w:r w:rsidRPr="00747314">
        <w:rPr>
          <w:rFonts w:ascii="Arial" w:hAnsi="Arial" w:cs="Arial"/>
          <w:color w:val="2A2A29"/>
          <w:spacing w:val="-7"/>
          <w:position w:val="-1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om:</w:t>
      </w:r>
      <w:r w:rsidRPr="00747314">
        <w:rPr>
          <w:rFonts w:ascii="Arial" w:hAnsi="Arial" w:cs="Arial"/>
          <w:color w:val="2A2A29"/>
          <w:spacing w:val="25"/>
          <w:position w:val="-1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ww</w:t>
      </w:r>
      <w:r w:rsidRPr="00747314">
        <w:rPr>
          <w:rFonts w:ascii="Arial" w:hAnsi="Arial" w:cs="Arial"/>
          <w:color w:val="2A2A29"/>
          <w:spacing w:val="-11"/>
          <w:position w:val="-1"/>
          <w:sz w:val="20"/>
          <w:szCs w:val="20"/>
          <w:lang w:val="en-US"/>
        </w:rPr>
        <w:t>w</w:t>
      </w:r>
      <w:r w:rsidRPr="00747314">
        <w:rPr>
          <w:rFonts w:ascii="Arial" w:hAnsi="Arial" w:cs="Arial"/>
          <w:color w:val="2A2A29"/>
          <w:w w:val="103"/>
          <w:position w:val="-1"/>
          <w:sz w:val="20"/>
          <w:szCs w:val="20"/>
          <w:lang w:val="en-US"/>
        </w:rPr>
        <w:t>.portugalinuk.</w:t>
      </w:r>
      <w:r w:rsidRPr="00747314">
        <w:rPr>
          <w:rFonts w:ascii="Arial" w:hAnsi="Arial" w:cs="Arial"/>
          <w:color w:val="2A2A29"/>
          <w:spacing w:val="-3"/>
          <w:w w:val="103"/>
          <w:position w:val="-1"/>
          <w:sz w:val="20"/>
          <w:szCs w:val="20"/>
          <w:lang w:val="en-US"/>
        </w:rPr>
        <w:t>c</w:t>
      </w:r>
      <w:r w:rsidRPr="00747314">
        <w:rPr>
          <w:rFonts w:ascii="Arial" w:hAnsi="Arial" w:cs="Arial"/>
          <w:color w:val="2A2A29"/>
          <w:w w:val="99"/>
          <w:position w:val="-1"/>
          <w:sz w:val="20"/>
          <w:szCs w:val="20"/>
          <w:lang w:val="en-US"/>
        </w:rPr>
        <w:t>om)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6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before="30"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43D39">
        <w:rPr>
          <w:noProof/>
        </w:rPr>
        <w:pict>
          <v:rect id="_x0000_s1505" style="position:absolute;left:0;text-align:left;margin-left:210.15pt;margin-top:3.25pt;width:44.25pt;height:13pt;z-index:-251697152;mso-position-horizontal-relative:page" o:allowincell="f" fillcolor="#dadada" stroked="f">
            <v:path arrowok="t"/>
            <w10:wrap anchorx="page"/>
          </v:rect>
        </w:pict>
      </w:r>
      <w:r w:rsidRPr="00143D39">
        <w:rPr>
          <w:noProof/>
        </w:rPr>
        <w:pict>
          <v:rect id="_x0000_s1506" style="position:absolute;left:0;text-align:left;margin-left:271.9pt;margin-top:3.25pt;width:54.55pt;height:13pt;z-index:-251696128;mso-position-horizontal-relative:page" o:allowincell="f" fillcolor="#dadada" stroked="f">
            <v:path arrowok="t"/>
            <w10:wrap anchorx="page"/>
          </v:rect>
        </w:pict>
      </w:r>
      <w:r w:rsidR="006D6AF3"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Decide</w:t>
      </w:r>
      <w:r w:rsidR="006D6AF3" w:rsidRPr="00747314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if</w:t>
      </w:r>
      <w:r w:rsidR="006D6AF3" w:rsidRPr="00747314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right</w:t>
      </w:r>
      <w:r w:rsidR="006D6AF3" w:rsidRPr="00747314">
        <w:rPr>
          <w:rFonts w:ascii="Arial" w:hAnsi="Arial" w:cs="Arial"/>
          <w:color w:val="2A2A29"/>
          <w:spacing w:val="4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2"/>
          <w:sz w:val="24"/>
          <w:szCs w:val="24"/>
          <w:lang w:val="en-US"/>
        </w:rPr>
        <w:t>(R)</w:t>
      </w:r>
      <w:r w:rsidR="006D6AF3" w:rsidRPr="00747314">
        <w:rPr>
          <w:rFonts w:ascii="Arial" w:hAnsi="Arial" w:cs="Arial"/>
          <w:color w:val="2A2A29"/>
          <w:spacing w:val="-4"/>
          <w:w w:val="9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6D6AF3" w:rsidRPr="00747314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ong</w:t>
      </w:r>
      <w:r w:rsidR="006D6AF3" w:rsidRPr="00747314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(W)</w:t>
      </w:r>
      <w:r w:rsidR="006D6AF3" w:rsidRPr="00747314">
        <w:rPr>
          <w:rFonts w:ascii="Arial" w:hAnsi="Arial" w:cs="Arial"/>
          <w:color w:val="2A2A29"/>
          <w:spacing w:val="-4"/>
          <w:w w:val="9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ding</w:t>
      </w:r>
      <w:r w:rsidR="006D6AF3" w:rsidRPr="0074731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1"/>
          <w:w w:val="123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w w:val="106"/>
          <w:sz w:val="24"/>
          <w:szCs w:val="24"/>
          <w:lang w:val="en-US"/>
        </w:rPr>
        <w:t>xt.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43D39">
        <w:rPr>
          <w:noProof/>
        </w:rPr>
        <w:pict>
          <v:shape id="_x0000_s1507" style="position:absolute;left:0;text-align:left;margin-left:499.65pt;margin-top:-.95pt;width:15.95pt;height:15.95pt;z-index:-251695104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="006D6AF3"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proofErr w:type="spellStart"/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Lino</w:t>
      </w:r>
      <w:proofErr w:type="spellEnd"/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Pi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6D6AF3" w:rsidRPr="0074731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el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="006D6AF3" w:rsidRPr="00747314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England</w:t>
      </w:r>
      <w:r w:rsidR="006D6AF3"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5"/>
          <w:w w:val="133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w w:val="99"/>
          <w:sz w:val="24"/>
          <w:szCs w:val="24"/>
          <w:lang w:val="en-US"/>
        </w:rPr>
        <w:t>ook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6D6AF3" w:rsidRPr="00747314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job</w:t>
      </w:r>
      <w:r w:rsidR="006D6AF3"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2"/>
          <w:sz w:val="24"/>
          <w:szCs w:val="24"/>
          <w:lang w:val="en-US"/>
        </w:rPr>
        <w:t>opportunit</w:t>
      </w:r>
      <w:r w:rsidR="006D6AF3" w:rsidRPr="00747314">
        <w:rPr>
          <w:rFonts w:ascii="Arial" w:hAnsi="Arial" w:cs="Arial"/>
          <w:color w:val="2A2A29"/>
          <w:spacing w:val="-16"/>
          <w:w w:val="102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43D39">
        <w:rPr>
          <w:noProof/>
        </w:rPr>
        <w:pict>
          <v:shape id="_x0000_s1508" style="position:absolute;left:0;text-align:left;margin-left:499.65pt;margin-top:-.95pt;width:15.95pt;height:15.95pt;z-index:-251694080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="006D6AF3"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5"/>
          <w:w w:val="133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3"/>
          <w:w w:val="96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w w:val="105"/>
          <w:sz w:val="24"/>
          <w:szCs w:val="24"/>
          <w:lang w:val="en-US"/>
        </w:rPr>
        <w:t>al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pub</w:t>
      </w:r>
      <w:r w:rsidR="006D6AF3"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="006D6AF3"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bought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in Prio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Ha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dwick</w:t>
      </w:r>
      <w:r w:rsidR="006D6AF3" w:rsidRPr="0074731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in </w:t>
      </w:r>
      <w:r w:rsidR="006D6AF3"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1973</w:t>
      </w:r>
      <w:r w:rsidR="006D6AF3" w:rsidRPr="00747314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="006D6AF3"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ery</w:t>
      </w:r>
      <w:r w:rsidR="006D6AF3" w:rsidRPr="00747314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big.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43D39">
        <w:rPr>
          <w:noProof/>
        </w:rPr>
        <w:pict>
          <v:shape id="_x0000_s1509" style="position:absolute;left:0;text-align:left;margin-left:499.65pt;margin-top:-.95pt;width:15.95pt;height:15.95pt;z-index:-251693056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17636mm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="006D6AF3"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His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wi</w:t>
      </w:r>
      <w:r w:rsidR="006D6AF3"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="006D6AF3"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onfident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when</w:t>
      </w:r>
      <w:r w:rsidR="006D6AF3"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she</w:t>
      </w:r>
      <w:r w:rsidR="006D6AF3" w:rsidRPr="0074731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saw</w:t>
      </w:r>
      <w:r w:rsidR="006D6AF3"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 pub.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43D39">
        <w:rPr>
          <w:noProof/>
        </w:rPr>
        <w:pict>
          <v:shape id="_x0000_s1510" style="position:absolute;left:0;text-align:left;margin-left:499.65pt;margin-top:-.95pt;width:15.95pt;height:15.95pt;z-index:-251692032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="006D6AF3"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="006D6AF3" w:rsidRPr="00747314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9"/>
          <w:w w:val="107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107"/>
          <w:sz w:val="24"/>
          <w:szCs w:val="24"/>
          <w:lang w:val="en-US"/>
        </w:rPr>
        <w:t>ebuilt</w:t>
      </w:r>
      <w:r w:rsidR="006D6AF3" w:rsidRPr="00747314">
        <w:rPr>
          <w:rFonts w:ascii="Arial" w:hAnsi="Arial" w:cs="Arial"/>
          <w:color w:val="2A2A29"/>
          <w:spacing w:val="-7"/>
          <w:w w:val="10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 pub</w:t>
      </w:r>
      <w:r w:rsidR="006D6AF3"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bigger</w:t>
      </w:r>
      <w:r w:rsidR="006D6AF3" w:rsidRPr="0074731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8"/>
          <w:w w:val="104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104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st</w:t>
      </w:r>
      <w:r w:rsidR="006D6AF3" w:rsidRPr="00747314">
        <w:rPr>
          <w:rFonts w:ascii="Arial" w:hAnsi="Arial" w:cs="Arial"/>
          <w:color w:val="2A2A29"/>
          <w:w w:val="104"/>
          <w:sz w:val="24"/>
          <w:szCs w:val="24"/>
          <w:lang w:val="en-US"/>
        </w:rPr>
        <w:t>au</w:t>
      </w:r>
      <w:r w:rsidR="006D6AF3" w:rsidRPr="00747314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104"/>
          <w:sz w:val="24"/>
          <w:szCs w:val="24"/>
          <w:lang w:val="en-US"/>
        </w:rPr>
        <w:t>ant</w:t>
      </w:r>
      <w:r w:rsidR="006D6AF3" w:rsidRPr="00747314">
        <w:rPr>
          <w:rFonts w:ascii="Arial" w:hAnsi="Arial" w:cs="Arial"/>
          <w:color w:val="2A2A29"/>
          <w:spacing w:val="-6"/>
          <w:w w:val="10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ev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al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3"/>
          <w:sz w:val="24"/>
          <w:szCs w:val="24"/>
          <w:lang w:val="en-US"/>
        </w:rPr>
        <w:t>times.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43D39">
        <w:rPr>
          <w:noProof/>
        </w:rPr>
        <w:pict>
          <v:shape id="_x0000_s1511" style="position:absolute;left:0;text-align:left;margin-left:499.65pt;margin-top:-.95pt;width:15.95pt;height:15.95pt;z-index:-251691008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="006D6AF3"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name</w:t>
      </w:r>
      <w:r w:rsidR="006D6AF3"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6D6AF3"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="006D6AF3" w:rsidRPr="00747314">
        <w:rPr>
          <w:rFonts w:ascii="Arial" w:hAnsi="Arial" w:cs="Arial"/>
          <w:color w:val="2A2A29"/>
          <w:spacing w:val="-8"/>
          <w:w w:val="104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104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st</w:t>
      </w:r>
      <w:r w:rsidR="006D6AF3" w:rsidRPr="00747314">
        <w:rPr>
          <w:rFonts w:ascii="Arial" w:hAnsi="Arial" w:cs="Arial"/>
          <w:color w:val="2A2A29"/>
          <w:w w:val="104"/>
          <w:sz w:val="24"/>
          <w:szCs w:val="24"/>
          <w:lang w:val="en-US"/>
        </w:rPr>
        <w:t>au</w:t>
      </w:r>
      <w:r w:rsidR="006D6AF3" w:rsidRPr="00747314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104"/>
          <w:sz w:val="24"/>
          <w:szCs w:val="24"/>
          <w:lang w:val="en-US"/>
        </w:rPr>
        <w:t>ant</w:t>
      </w:r>
      <w:r w:rsidR="006D6AF3" w:rsidRPr="00747314">
        <w:rPr>
          <w:rFonts w:ascii="Arial" w:hAnsi="Arial" w:cs="Arial"/>
          <w:color w:val="2A2A29"/>
          <w:spacing w:val="-6"/>
          <w:w w:val="10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 Bu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cher</w:t>
      </w:r>
      <w:r w:rsidR="006D6AF3"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Arms.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43D39">
        <w:rPr>
          <w:noProof/>
        </w:rPr>
        <w:pict>
          <v:shape id="_x0000_s1512" style="position:absolute;left:0;text-align:left;margin-left:499.65pt;margin-top:-.95pt;width:15.95pt;height:15.95pt;z-index:-251689984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6.  </w:t>
      </w:r>
      <w:r w:rsidR="006D6AF3"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Bu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cher</w:t>
      </w:r>
      <w:r w:rsidR="006D6AF3"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Arms</w:t>
      </w:r>
      <w:r w:rsidR="006D6AF3" w:rsidRPr="00747314">
        <w:rPr>
          <w:rFonts w:ascii="Arial" w:hAnsi="Arial" w:cs="Arial"/>
          <w:color w:val="2A2A29"/>
          <w:spacing w:val="-8"/>
          <w:w w:val="9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amous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in Prio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1"/>
          <w:sz w:val="24"/>
          <w:szCs w:val="24"/>
          <w:lang w:val="en-US"/>
        </w:rPr>
        <w:t>Ha</w:t>
      </w:r>
      <w:r w:rsidR="006D6AF3" w:rsidRPr="00747314">
        <w:rPr>
          <w:rFonts w:ascii="Arial" w:hAnsi="Arial" w:cs="Arial"/>
          <w:color w:val="2A2A29"/>
          <w:spacing w:val="-8"/>
          <w:w w:val="101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101"/>
          <w:sz w:val="24"/>
          <w:szCs w:val="24"/>
          <w:lang w:val="en-US"/>
        </w:rPr>
        <w:t>dwick.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43D39">
        <w:rPr>
          <w:noProof/>
        </w:rPr>
        <w:pict>
          <v:shape id="_x0000_s1513" style="position:absolute;left:0;text-align:left;margin-left:499.65pt;margin-top:-.95pt;width:15.95pt;height:15.95pt;z-index:-251688960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7.  </w:t>
      </w:r>
      <w:r w:rsidR="006D6AF3"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pub</w:t>
      </w:r>
      <w:r w:rsidR="006D6AF3"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5"/>
          <w:w w:val="133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3"/>
          <w:w w:val="96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w w:val="102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>ed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in a</w:t>
      </w:r>
      <w:r w:rsidR="006D6AF3" w:rsidRPr="0074731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village</w:t>
      </w:r>
      <w:r w:rsidR="006D6AF3" w:rsidRPr="00747314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whe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mo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than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500</w:t>
      </w:r>
      <w:r w:rsidR="006D6AF3" w:rsidRPr="00747314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peop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5"/>
          <w:sz w:val="24"/>
          <w:szCs w:val="24"/>
          <w:lang w:val="en-US"/>
        </w:rPr>
        <w:t>li</w:t>
      </w:r>
      <w:r w:rsidR="006D6AF3" w:rsidRPr="00747314">
        <w:rPr>
          <w:rFonts w:ascii="Arial" w:hAnsi="Arial" w:cs="Arial"/>
          <w:color w:val="2A2A29"/>
          <w:spacing w:val="-2"/>
          <w:w w:val="105"/>
          <w:sz w:val="24"/>
          <w:szCs w:val="24"/>
          <w:lang w:val="en-US"/>
        </w:rPr>
        <w:t>v</w:t>
      </w:r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e.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43D39">
        <w:rPr>
          <w:noProof/>
        </w:rPr>
        <w:pict>
          <v:shape id="_x0000_s1514" style="position:absolute;left:0;text-align:left;margin-left:499.65pt;margin-top:-.95pt;width:15.95pt;height:15.95pt;z-index:-251687936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8.  </w:t>
      </w:r>
      <w:r w:rsidR="006D6AF3"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sec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et</w:t>
      </w:r>
      <w:r w:rsidR="006D6AF3" w:rsidRPr="00747314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6D6AF3"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his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ood</w:t>
      </w:r>
      <w:r w:rsidR="006D6AF3" w:rsidRPr="0074731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using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 mic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wa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6D6AF3" w:rsidRPr="0074731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esh</w:t>
      </w:r>
      <w:r w:rsidR="006D6AF3" w:rsidRPr="00747314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6"/>
          <w:sz w:val="24"/>
          <w:szCs w:val="24"/>
          <w:lang w:val="en-US"/>
        </w:rPr>
        <w:t>ing</w:t>
      </w:r>
      <w:r w:rsidR="006D6AF3" w:rsidRPr="00747314">
        <w:rPr>
          <w:rFonts w:ascii="Arial" w:hAnsi="Arial" w:cs="Arial"/>
          <w:color w:val="2A2A29"/>
          <w:spacing w:val="-8"/>
          <w:w w:val="106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edients.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after="0" w:line="278" w:lineRule="auto"/>
        <w:ind w:left="1673" w:right="2452" w:hanging="337"/>
        <w:rPr>
          <w:rFonts w:ascii="Arial" w:hAnsi="Arial" w:cs="Arial"/>
          <w:color w:val="000000"/>
          <w:sz w:val="24"/>
          <w:szCs w:val="24"/>
          <w:lang w:val="en-US"/>
        </w:rPr>
      </w:pPr>
      <w:r w:rsidRPr="00143D39">
        <w:rPr>
          <w:noProof/>
        </w:rPr>
        <w:pict>
          <v:shape id="_x0000_s1515" style="position:absolute;left:0;text-align:left;margin-left:499.65pt;margin-top:15pt;width:15.95pt;height:16pt;z-index:-251686912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9.  </w:t>
      </w:r>
      <w:r w:rsidR="006D6AF3"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proofErr w:type="spellStart"/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Lino</w:t>
      </w:r>
      <w:proofErr w:type="spellEnd"/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Pi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6D6AF3" w:rsidRPr="00747314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gi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6D6AF3" w:rsidRPr="00747314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="006D6AF3" w:rsidRPr="00747314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advi</w:t>
      </w:r>
      <w:r w:rsidR="006D6AF3" w:rsidRPr="00747314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2"/>
          <w:w w:val="9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ortuguese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peop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who</w:t>
      </w:r>
      <w:r w:rsidR="006D6AF3" w:rsidRPr="00747314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want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proofErr w:type="gramStart"/>
      <w:r w:rsidR="006D6AF3" w:rsidRPr="00747314">
        <w:rPr>
          <w:rFonts w:ascii="Arial" w:hAnsi="Arial" w:cs="Arial"/>
          <w:color w:val="2A2A29"/>
          <w:w w:val="105"/>
          <w:sz w:val="24"/>
          <w:szCs w:val="24"/>
          <w:lang w:val="en-US"/>
        </w:rPr>
        <w:t>emig</w:t>
      </w:r>
      <w:r w:rsidR="006D6AF3" w:rsidRPr="00747314">
        <w:rPr>
          <w:rFonts w:ascii="Arial" w:hAnsi="Arial" w:cs="Arial"/>
          <w:color w:val="2A2A29"/>
          <w:spacing w:val="-2"/>
          <w:w w:val="105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w w:val="102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proofErr w:type="gramEnd"/>
      <w:r w:rsidR="006D6AF3"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England.</w:t>
      </w:r>
    </w:p>
    <w:p w:rsidR="006D6AF3" w:rsidRPr="00747314" w:rsidRDefault="00143D39">
      <w:pPr>
        <w:widowControl w:val="0"/>
        <w:autoSpaceDE w:val="0"/>
        <w:autoSpaceDN w:val="0"/>
        <w:adjustRightInd w:val="0"/>
        <w:spacing w:before="71" w:after="0" w:line="320" w:lineRule="atLeast"/>
        <w:ind w:left="1672" w:right="3105" w:hanging="425"/>
        <w:rPr>
          <w:rFonts w:ascii="Arial" w:hAnsi="Arial" w:cs="Arial"/>
          <w:color w:val="000000"/>
          <w:sz w:val="24"/>
          <w:szCs w:val="24"/>
          <w:lang w:val="en-US"/>
        </w:rPr>
      </w:pPr>
      <w:r w:rsidRPr="00143D39">
        <w:rPr>
          <w:noProof/>
        </w:rPr>
        <w:pict>
          <v:shape id="_x0000_s1516" style="position:absolute;left:0;text-align:left;margin-left:499.65pt;margin-top:8pt;width:15.95pt;height:16pt;z-index:-251685888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6D6AF3"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10.  </w:t>
      </w:r>
      <w:r w:rsidR="006D6AF3" w:rsidRPr="00747314">
        <w:rPr>
          <w:rFonts w:ascii="Times New Roman" w:hAnsi="Times New Roman"/>
          <w:b/>
          <w:bCs/>
          <w:color w:val="2A2A29"/>
          <w:spacing w:val="25"/>
          <w:sz w:val="20"/>
          <w:szCs w:val="20"/>
          <w:lang w:val="en-US"/>
        </w:rPr>
        <w:t xml:space="preserve"> </w:t>
      </w:r>
      <w:proofErr w:type="spellStart"/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Lino</w:t>
      </w:r>
      <w:proofErr w:type="spellEnd"/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6D6AF3" w:rsidRPr="0074731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his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wi</w:t>
      </w:r>
      <w:r w:rsidR="006D6AF3"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ar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="006D6AF3" w:rsidRPr="00747314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ha</w:t>
      </w:r>
      <w:r w:rsidR="006D6AF3" w:rsidRPr="00747314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="006D6AF3"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many</w:t>
      </w:r>
      <w:r w:rsidR="006D6AF3" w:rsidRPr="0074731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friends</w:t>
      </w:r>
      <w:r w:rsidR="006D6AF3" w:rsidRPr="00747314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be</w:t>
      </w:r>
      <w:r w:rsidR="006D6AF3" w:rsidRPr="00747314">
        <w:rPr>
          <w:rFonts w:ascii="Arial" w:hAnsi="Arial" w:cs="Arial"/>
          <w:color w:val="2A2A29"/>
          <w:spacing w:val="-3"/>
          <w:w w:val="97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ause</w:t>
      </w:r>
      <w:r w:rsidR="006D6AF3" w:rsidRPr="00747314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6D6AF3"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3"/>
          <w:sz w:val="24"/>
          <w:szCs w:val="24"/>
          <w:lang w:val="en-US"/>
        </w:rPr>
        <w:t>invi</w:t>
      </w:r>
      <w:r w:rsidR="006D6AF3" w:rsidRPr="00747314">
        <w:rPr>
          <w:rFonts w:ascii="Arial" w:hAnsi="Arial" w:cs="Arial"/>
          <w:color w:val="2A2A29"/>
          <w:spacing w:val="-2"/>
          <w:w w:val="103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w w:val="96"/>
          <w:sz w:val="24"/>
          <w:szCs w:val="24"/>
          <w:lang w:val="en-US"/>
        </w:rPr>
        <w:t xml:space="preserve">ed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peop</w:t>
      </w:r>
      <w:r w:rsidR="006D6AF3"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their</w:t>
      </w:r>
      <w:r w:rsidR="006D6AF3" w:rsidRPr="00747314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home.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Arial" w:hAnsi="Arial" w:cs="Arial"/>
          <w:color w:val="00000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47" w:after="0" w:line="240" w:lineRule="auto"/>
        <w:ind w:left="1247" w:right="-20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47" w:after="0" w:line="240" w:lineRule="auto"/>
        <w:ind w:left="1247" w:right="-20"/>
        <w:rPr>
          <w:rFonts w:ascii="Arial" w:hAnsi="Arial" w:cs="Arial"/>
          <w:color w:val="000000"/>
          <w:sz w:val="10"/>
          <w:szCs w:val="10"/>
          <w:lang w:val="en-US"/>
        </w:rPr>
        <w:sectPr w:rsidR="006D6AF3" w:rsidRPr="00747314">
          <w:pgSz w:w="11920" w:h="16840"/>
          <w:pgMar w:top="1180" w:right="0" w:bottom="500" w:left="0" w:header="0" w:footer="318" w:gutter="0"/>
          <w:cols w:space="720" w:equalWidth="0">
            <w:col w:w="11920"/>
          </w:cols>
          <w:noEndnote/>
        </w:sect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  <w:r w:rsidRPr="00143D39">
        <w:rPr>
          <w:noProof/>
        </w:rPr>
        <w:lastRenderedPageBreak/>
        <w:pict>
          <v:group id="_x0000_s1517" style="position:absolute;margin-left:0;margin-top:-53pt;width:447.65pt;height:53.2pt;z-index:251751424" coordsize="8953,1064">
            <v:shape id="_x0000_s1518" type="#_x0000_t75" style="position:absolute;width:8953;height:1064;mso-position-horizontal-relative:margin">
              <v:imagedata r:id="rId20" o:title=""/>
            </v:shape>
            <v:shape id="_x0000_s1519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143D39" w:rsidP="00990E7B">
      <w:pPr>
        <w:widowControl w:val="0"/>
        <w:autoSpaceDE w:val="0"/>
        <w:autoSpaceDN w:val="0"/>
        <w:adjustRightInd w:val="0"/>
        <w:spacing w:after="0" w:line="413" w:lineRule="exact"/>
        <w:ind w:right="148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 w:rsidRPr="00143D39">
        <w:rPr>
          <w:noProof/>
        </w:rPr>
        <w:pict>
          <v:rect id="_x0000_s1520" style="position:absolute;left:0;text-align:left;margin-left:56.6pt;margin-top:-6.9pt;width:134pt;height:35pt;z-index:-251680768;mso-position-horizontal-relative:page" o:allowincell="f" filled="f" stroked="f">
            <v:textbox inset="0,0,0,0">
              <w:txbxContent>
                <w:p w:rsidR="00143D39" w:rsidRDefault="00143D39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4" type="#_x0000_t75" style="width:134pt;height:35.05pt">
                        <v:imagedata r:id="rId35" o:title=""/>
                      </v:shape>
                    </w:pict>
                  </w: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6D6AF3" w:rsidRPr="00747314">
        <w:rPr>
          <w:rFonts w:ascii="Arial" w:hAnsi="Arial" w:cs="Arial"/>
          <w:color w:val="2A2A29"/>
          <w:w w:val="92"/>
          <w:position w:val="-1"/>
          <w:sz w:val="36"/>
          <w:szCs w:val="36"/>
          <w:lang w:val="en-US"/>
        </w:rPr>
        <w:t>35</w:t>
      </w:r>
      <w:r w:rsidR="006D6AF3" w:rsidRPr="00747314">
        <w:rPr>
          <w:rFonts w:ascii="Arial" w:hAnsi="Arial" w:cs="Arial"/>
          <w:color w:val="2A2A29"/>
          <w:spacing w:val="-16"/>
          <w:w w:val="92"/>
          <w:position w:val="-1"/>
          <w:sz w:val="36"/>
          <w:szCs w:val="36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83"/>
          <w:position w:val="-1"/>
          <w:sz w:val="36"/>
          <w:szCs w:val="36"/>
          <w:lang w:val="en-US"/>
        </w:rPr>
        <w:t>Minu</w:t>
      </w:r>
      <w:r w:rsidR="006D6AF3" w:rsidRPr="00747314">
        <w:rPr>
          <w:rFonts w:ascii="Arial" w:hAnsi="Arial" w:cs="Arial"/>
          <w:color w:val="2A2A29"/>
          <w:spacing w:val="-16"/>
          <w:w w:val="83"/>
          <w:position w:val="-1"/>
          <w:sz w:val="36"/>
          <w:szCs w:val="36"/>
          <w:lang w:val="en-US"/>
        </w:rPr>
        <w:t>t</w:t>
      </w:r>
      <w:r w:rsidR="006D6AF3" w:rsidRPr="00747314">
        <w:rPr>
          <w:rFonts w:ascii="Arial" w:hAnsi="Arial" w:cs="Arial"/>
          <w:color w:val="2A2A29"/>
          <w:w w:val="76"/>
          <w:position w:val="-1"/>
          <w:sz w:val="36"/>
          <w:szCs w:val="36"/>
          <w:lang w:val="en-US"/>
        </w:rPr>
        <w:t>es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6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before="21"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43D39">
        <w:rPr>
          <w:noProof/>
        </w:rPr>
        <w:pict>
          <v:rect id="_x0000_s1521" style="position:absolute;left:0;text-align:left;margin-left:77.95pt;margin-top:4.6pt;width:42.1pt;height:13pt;z-index:-251681792;mso-position-horizontal-relative:page" o:allowincell="f" fillcolor="#dadada" stroked="f">
            <v:path arrowok="t"/>
            <w10:wrap anchorx="page"/>
          </v:rect>
        </w:pict>
      </w:r>
      <w:r w:rsidR="006D6AF3" w:rsidRPr="00747314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6D6AF3" w:rsidRPr="00747314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6D6AF3"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6D6AF3"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6D6AF3"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using</w:t>
      </w:r>
      <w:r w:rsidR="006D6AF3" w:rsidRPr="00747314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="006D6AF3" w:rsidRPr="00747314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gi</w:t>
      </w:r>
      <w:r w:rsidR="006D6AF3"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6D6AF3"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without</w:t>
      </w:r>
      <w:r w:rsidR="006D6AF3" w:rsidRPr="00747314">
        <w:rPr>
          <w:rFonts w:ascii="Arial" w:hAnsi="Arial" w:cs="Arial"/>
          <w:color w:val="2A2A29"/>
          <w:spacing w:val="37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changing</w:t>
      </w:r>
      <w:r w:rsidR="006D6AF3"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6D6AF3" w:rsidRPr="00747314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101"/>
          <w:sz w:val="24"/>
          <w:szCs w:val="24"/>
          <w:lang w:val="en-US"/>
        </w:rPr>
        <w:t>meaning.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4" w:after="0" w:line="240" w:lineRule="auto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Arial" w:hAnsi="Arial" w:cs="Arial"/>
          <w:color w:val="2A2A29"/>
          <w:sz w:val="24"/>
          <w:szCs w:val="24"/>
          <w:lang w:val="en-US"/>
        </w:rPr>
        <w:t>Use</w:t>
      </w:r>
      <w:r w:rsidRPr="00747314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bet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een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sz w:val="24"/>
          <w:szCs w:val="24"/>
          <w:u w:val="single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>o</w:t>
      </w:r>
      <w:r w:rsidRPr="00747314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>our</w:t>
      </w:r>
      <w:r w:rsidRPr="00747314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w w:val="10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7"/>
          <w:w w:val="109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9"/>
          <w:sz w:val="24"/>
          <w:szCs w:val="24"/>
          <w:lang w:val="en-US"/>
        </w:rPr>
        <w:t>ds.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6D6AF3" w:rsidRPr="00747314" w:rsidRDefault="006D6AF3">
      <w:pPr>
        <w:widowControl w:val="0"/>
        <w:tabs>
          <w:tab w:val="left" w:pos="86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Pr="00747314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la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time</w:t>
      </w:r>
      <w:r w:rsidRPr="00747314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el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747314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ab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oad</w:t>
      </w:r>
      <w:r w:rsidRPr="00747314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ee</w:t>
      </w:r>
      <w:r w:rsidRPr="00747314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ago.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747314">
        <w:rPr>
          <w:rFonts w:ascii="Arial" w:hAnsi="Arial" w:cs="Arial"/>
          <w:color w:val="2A2A29"/>
          <w:w w:val="110"/>
          <w:sz w:val="24"/>
          <w:szCs w:val="24"/>
          <w:lang w:val="en-US"/>
        </w:rPr>
        <w:t>(</w:t>
      </w:r>
      <w:proofErr w:type="gramStart"/>
      <w:r w:rsidRPr="00747314">
        <w:rPr>
          <w:rFonts w:ascii="Arial" w:hAnsi="Arial" w:cs="Arial"/>
          <w:color w:val="2A2A29"/>
          <w:spacing w:val="-4"/>
          <w:w w:val="110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w w:val="109"/>
          <w:sz w:val="24"/>
          <w:szCs w:val="24"/>
          <w:lang w:val="en-US"/>
        </w:rPr>
        <w:t>or</w:t>
      </w:r>
      <w:proofErr w:type="gramEnd"/>
      <w:r w:rsidRPr="00747314">
        <w:rPr>
          <w:rFonts w:ascii="Arial" w:hAnsi="Arial" w:cs="Arial"/>
          <w:color w:val="2A2A29"/>
          <w:w w:val="109"/>
          <w:sz w:val="24"/>
          <w:szCs w:val="24"/>
          <w:lang w:val="en-US"/>
        </w:rPr>
        <w:t>)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6D6AF3" w:rsidRPr="00747314" w:rsidRDefault="006D6AF3">
      <w:pPr>
        <w:widowControl w:val="0"/>
        <w:tabs>
          <w:tab w:val="left" w:pos="59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en’t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5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6F1E7F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ee</w:t>
      </w:r>
      <w:r w:rsidRPr="00747314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6D6AF3" w:rsidRPr="00747314" w:rsidRDefault="006D6AF3">
      <w:pPr>
        <w:widowControl w:val="0"/>
        <w:tabs>
          <w:tab w:val="left" w:pos="86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proofErr w:type="gramStart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proofErr w:type="gramEnd"/>
      <w:r w:rsidRPr="00747314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3"/>
          <w:sz w:val="24"/>
          <w:szCs w:val="24"/>
          <w:lang w:val="en-US"/>
        </w:rPr>
        <w:t>2014</w:t>
      </w:r>
      <w:r w:rsidRPr="00747314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747314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hadn’t</w:t>
      </w:r>
      <w:r w:rsidRPr="0074731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been</w:t>
      </w:r>
      <w:r w:rsidRPr="00747314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England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747314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ee</w:t>
      </w:r>
      <w:r w:rsidRPr="00747314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s.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747314">
        <w:rPr>
          <w:rFonts w:ascii="Arial" w:hAnsi="Arial" w:cs="Arial"/>
          <w:color w:val="2A2A29"/>
          <w:w w:val="102"/>
          <w:sz w:val="24"/>
          <w:szCs w:val="24"/>
          <w:lang w:val="en-US"/>
        </w:rPr>
        <w:t>(</w:t>
      </w:r>
      <w:proofErr w:type="gramStart"/>
      <w:r w:rsidRPr="00747314">
        <w:rPr>
          <w:rFonts w:ascii="Arial" w:hAnsi="Arial" w:cs="Arial"/>
          <w:color w:val="2A2A29"/>
          <w:w w:val="102"/>
          <w:sz w:val="24"/>
          <w:szCs w:val="24"/>
          <w:lang w:val="en-US"/>
        </w:rPr>
        <w:t>sin</w:t>
      </w:r>
      <w:r w:rsidRPr="00747314">
        <w:rPr>
          <w:rFonts w:ascii="Arial" w:hAnsi="Arial" w:cs="Arial"/>
          <w:color w:val="2A2A29"/>
          <w:spacing w:val="-4"/>
          <w:w w:val="102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w w:val="99"/>
          <w:sz w:val="24"/>
          <w:szCs w:val="24"/>
          <w:lang w:val="en-US"/>
        </w:rPr>
        <w:t>e</w:t>
      </w:r>
      <w:proofErr w:type="gramEnd"/>
      <w:r w:rsidRPr="00747314">
        <w:rPr>
          <w:rFonts w:ascii="Arial" w:hAnsi="Arial" w:cs="Arial"/>
          <w:color w:val="2A2A29"/>
          <w:w w:val="99"/>
          <w:sz w:val="24"/>
          <w:szCs w:val="24"/>
          <w:lang w:val="en-US"/>
        </w:rPr>
        <w:t>)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6D6AF3" w:rsidRPr="00747314" w:rsidRDefault="006D6AF3">
      <w:pPr>
        <w:widowControl w:val="0"/>
        <w:tabs>
          <w:tab w:val="left" w:pos="59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en’t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5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6F1E7F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2011.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6D6AF3" w:rsidRPr="00747314" w:rsidRDefault="006D6AF3">
      <w:pPr>
        <w:widowControl w:val="0"/>
        <w:tabs>
          <w:tab w:val="left" w:pos="86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Mary</w:t>
      </w:r>
      <w:r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ent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arwickshi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la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w w:val="89"/>
          <w:sz w:val="24"/>
          <w:szCs w:val="24"/>
          <w:lang w:val="en-US"/>
        </w:rPr>
        <w:t>y</w:t>
      </w:r>
      <w:r w:rsidRPr="00747314">
        <w:rPr>
          <w:rFonts w:ascii="Arial" w:hAnsi="Arial" w:cs="Arial"/>
          <w:color w:val="2A2A29"/>
          <w:w w:val="94"/>
          <w:sz w:val="24"/>
          <w:szCs w:val="24"/>
          <w:lang w:val="en-US"/>
        </w:rPr>
        <w:t>ea</w:t>
      </w:r>
      <w:r w:rsidRPr="00747314">
        <w:rPr>
          <w:rFonts w:ascii="Arial" w:hAnsi="Arial" w:cs="Arial"/>
          <w:color w:val="2A2A29"/>
          <w:spacing w:val="-29"/>
          <w:w w:val="126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ab/>
        <w:t>(</w:t>
      </w:r>
      <w:proofErr w:type="gramStart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ago</w:t>
      </w:r>
      <w:proofErr w:type="gramEnd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)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6D6AF3" w:rsidRPr="00747314" w:rsidRDefault="006D6AF3">
      <w:pPr>
        <w:widowControl w:val="0"/>
        <w:tabs>
          <w:tab w:val="left" w:pos="788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Arial" w:hAnsi="Arial" w:cs="Arial"/>
          <w:color w:val="2A2A29"/>
          <w:sz w:val="24"/>
          <w:szCs w:val="24"/>
          <w:lang w:val="en-US"/>
        </w:rPr>
        <w:t>Mary</w:t>
      </w:r>
      <w:r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ent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arwickshi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4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6D6AF3" w:rsidRPr="00747314" w:rsidRDefault="006D6AF3">
      <w:pPr>
        <w:widowControl w:val="0"/>
        <w:tabs>
          <w:tab w:val="left" w:pos="86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proofErr w:type="spellStart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Lino</w:t>
      </w:r>
      <w:proofErr w:type="spellEnd"/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the mo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ha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orking</w:t>
      </w:r>
      <w:r w:rsidRPr="00747314">
        <w:rPr>
          <w:rFonts w:ascii="Arial" w:hAnsi="Arial" w:cs="Arial"/>
          <w:color w:val="2A2A29"/>
          <w:spacing w:val="3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pe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son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I’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ev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seen.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ab/>
        <w:t>(</w:t>
      </w:r>
      <w:proofErr w:type="gramStart"/>
      <w:r w:rsidRPr="00747314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w w:val="109"/>
          <w:sz w:val="24"/>
          <w:szCs w:val="24"/>
          <w:lang w:val="en-US"/>
        </w:rPr>
        <w:t>er</w:t>
      </w:r>
      <w:proofErr w:type="gramEnd"/>
      <w:r w:rsidRPr="00747314">
        <w:rPr>
          <w:rFonts w:ascii="Arial" w:hAnsi="Arial" w:cs="Arial"/>
          <w:color w:val="2A2A29"/>
          <w:w w:val="109"/>
          <w:sz w:val="24"/>
          <w:szCs w:val="24"/>
          <w:lang w:val="en-US"/>
        </w:rPr>
        <w:t>)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6D6AF3" w:rsidRPr="00747314" w:rsidRDefault="006D6AF3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47314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3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6F1E7F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such</w:t>
      </w:r>
      <w:r w:rsidRPr="00747314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47314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ha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orking</w:t>
      </w:r>
      <w:r w:rsidRPr="00747314">
        <w:rPr>
          <w:rFonts w:ascii="Arial" w:hAnsi="Arial" w:cs="Arial"/>
          <w:color w:val="2A2A29"/>
          <w:spacing w:val="30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pe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son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6D6AF3" w:rsidRPr="00747314" w:rsidRDefault="006D6AF3">
      <w:pPr>
        <w:widowControl w:val="0"/>
        <w:tabs>
          <w:tab w:val="left" w:pos="86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747314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Mi</w:t>
      </w:r>
      <w:r w:rsidRPr="00747314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joined</w:t>
      </w:r>
      <w:r w:rsidRPr="00747314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747314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ooking</w:t>
      </w:r>
      <w:r w:rsidRPr="00747314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club</w:t>
      </w:r>
      <w:r w:rsidRPr="00747314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747314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y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ea</w:t>
      </w:r>
      <w:r w:rsidRPr="00747314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747314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>ago.</w:t>
      </w:r>
      <w:r w:rsidRPr="00747314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747314">
        <w:rPr>
          <w:rFonts w:ascii="Arial" w:hAnsi="Arial" w:cs="Arial"/>
          <w:color w:val="2A2A29"/>
          <w:w w:val="110"/>
          <w:sz w:val="24"/>
          <w:szCs w:val="24"/>
          <w:lang w:val="en-US"/>
        </w:rPr>
        <w:t>(</w:t>
      </w:r>
      <w:proofErr w:type="gramStart"/>
      <w:r w:rsidRPr="00747314">
        <w:rPr>
          <w:rFonts w:ascii="Arial" w:hAnsi="Arial" w:cs="Arial"/>
          <w:color w:val="2A2A29"/>
          <w:spacing w:val="-4"/>
          <w:w w:val="110"/>
          <w:sz w:val="24"/>
          <w:szCs w:val="24"/>
          <w:lang w:val="en-US"/>
        </w:rPr>
        <w:t>f</w:t>
      </w:r>
      <w:r w:rsidRPr="00747314">
        <w:rPr>
          <w:rFonts w:ascii="Arial" w:hAnsi="Arial" w:cs="Arial"/>
          <w:color w:val="2A2A29"/>
          <w:w w:val="109"/>
          <w:sz w:val="24"/>
          <w:szCs w:val="24"/>
          <w:lang w:val="en-US"/>
        </w:rPr>
        <w:t>or</w:t>
      </w:r>
      <w:proofErr w:type="gramEnd"/>
      <w:r w:rsidRPr="00747314">
        <w:rPr>
          <w:rFonts w:ascii="Arial" w:hAnsi="Arial" w:cs="Arial"/>
          <w:color w:val="2A2A29"/>
          <w:w w:val="109"/>
          <w:sz w:val="24"/>
          <w:szCs w:val="24"/>
          <w:lang w:val="en-US"/>
        </w:rPr>
        <w:t>)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6D6AF3" w:rsidRPr="00747314" w:rsidRDefault="006D6AF3">
      <w:pPr>
        <w:widowControl w:val="0"/>
        <w:tabs>
          <w:tab w:val="left" w:pos="6940"/>
        </w:tabs>
        <w:autoSpaceDE w:val="0"/>
        <w:autoSpaceDN w:val="0"/>
        <w:adjustRightInd w:val="0"/>
        <w:spacing w:after="0" w:line="270" w:lineRule="exact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Mi</w:t>
      </w:r>
      <w:r w:rsidRPr="00747314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k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has</w:t>
      </w:r>
      <w:r w:rsidRPr="00747314">
        <w:rPr>
          <w:rFonts w:ascii="Arial" w:hAnsi="Arial" w:cs="Arial"/>
          <w:color w:val="2A2A29"/>
          <w:spacing w:val="-15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been</w:t>
      </w:r>
      <w:r w:rsidRPr="00747314">
        <w:rPr>
          <w:rFonts w:ascii="Arial" w:hAnsi="Arial" w:cs="Arial"/>
          <w:color w:val="2A2A29"/>
          <w:spacing w:val="-23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in the </w:t>
      </w:r>
      <w:r w:rsidRPr="00747314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ooking</w:t>
      </w:r>
      <w:r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6"/>
          <w:position w:val="-1"/>
          <w:sz w:val="24"/>
          <w:szCs w:val="24"/>
          <w:u w:val="single"/>
          <w:lang w:val="en-US"/>
        </w:rPr>
        <w:t xml:space="preserve"> </w:t>
      </w:r>
      <w:r w:rsidRPr="00747314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ab/>
      </w:r>
      <w:r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before="21" w:after="0" w:line="319" w:lineRule="exact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43D39">
        <w:rPr>
          <w:noProof/>
        </w:rPr>
        <w:pict>
          <v:rect id="_x0000_s1522" style="position:absolute;left:0;text-align:left;margin-left:155.3pt;margin-top:4.6pt;width:28.35pt;height:13pt;z-index:-251682816;mso-position-horizontal-relative:page" o:allowincell="f" fillcolor="#dadada" stroked="f">
            <v:path arrowok="t"/>
            <w10:wrap anchorx="page"/>
          </v:rect>
        </w:pict>
      </w:r>
      <w:r w:rsidR="006D6AF3" w:rsidRPr="00747314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 xml:space="preserve">B. </w:t>
      </w:r>
      <w:r w:rsidR="006D6AF3" w:rsidRPr="00747314">
        <w:rPr>
          <w:rFonts w:ascii="Times New Roman" w:hAnsi="Times New Roman"/>
          <w:b/>
          <w:bCs/>
          <w:color w:val="2A2A29"/>
          <w:spacing w:val="29"/>
          <w:position w:val="-1"/>
          <w:sz w:val="28"/>
          <w:szCs w:val="28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Comp</w:t>
      </w:r>
      <w:r w:rsidR="006D6AF3" w:rsidRPr="00747314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this</w:t>
      </w:r>
      <w:r w:rsidR="006D6AF3" w:rsidRPr="00747314">
        <w:rPr>
          <w:rFonts w:ascii="Arial" w:hAnsi="Arial" w:cs="Arial"/>
          <w:color w:val="2A2A29"/>
          <w:spacing w:val="17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6"/>
          <w:w w:val="140"/>
          <w:position w:val="-1"/>
          <w:sz w:val="24"/>
          <w:szCs w:val="24"/>
          <w:lang w:val="en-US"/>
        </w:rPr>
        <w:t>l</w:t>
      </w:r>
      <w:r w:rsidR="006D6AF3" w:rsidRPr="00747314">
        <w:rPr>
          <w:rFonts w:ascii="Arial" w:hAnsi="Arial" w:cs="Arial"/>
          <w:color w:val="2A2A29"/>
          <w:w w:val="109"/>
          <w:position w:val="-1"/>
          <w:sz w:val="24"/>
          <w:szCs w:val="24"/>
          <w:lang w:val="en-US"/>
        </w:rPr>
        <w:t>et</w:t>
      </w:r>
      <w:r w:rsidR="006D6AF3" w:rsidRPr="00747314">
        <w:rPr>
          <w:rFonts w:ascii="Arial" w:hAnsi="Arial" w:cs="Arial"/>
          <w:color w:val="2A2A29"/>
          <w:spacing w:val="-1"/>
          <w:w w:val="109"/>
          <w:position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-29"/>
          <w:w w:val="131"/>
          <w:position w:val="-1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.</w:t>
      </w:r>
      <w:r w:rsidR="006D6AF3" w:rsidRPr="00747314">
        <w:rPr>
          <w:rFonts w:ascii="Arial" w:hAnsi="Arial" w:cs="Arial"/>
          <w:color w:val="2A2A29"/>
          <w:spacing w:val="-9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Wri</w:t>
      </w:r>
      <w:r w:rsidR="006D6AF3"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16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>one</w:t>
      </w:r>
      <w:r w:rsidR="006D6AF3" w:rsidRPr="00747314">
        <w:rPr>
          <w:rFonts w:ascii="Arial" w:hAnsi="Arial" w:cs="Arial"/>
          <w:color w:val="2A2A29"/>
          <w:spacing w:val="-17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w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6D6AF3" w:rsidRPr="00747314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</w:t>
      </w:r>
      <w:r w:rsidR="006D6AF3" w:rsidRPr="00747314">
        <w:rPr>
          <w:rFonts w:ascii="Arial" w:hAnsi="Arial" w:cs="Arial"/>
          <w:color w:val="2A2A29"/>
          <w:spacing w:val="12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or</w:t>
      </w:r>
      <w:r w:rsidR="006D6AF3" w:rsidRPr="00747314">
        <w:rPr>
          <w:rFonts w:ascii="Arial" w:hAnsi="Arial" w:cs="Arial"/>
          <w:color w:val="2A2A29"/>
          <w:spacing w:val="22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each</w:t>
      </w:r>
      <w:r w:rsidR="006D6AF3" w:rsidRPr="00747314">
        <w:rPr>
          <w:rFonts w:ascii="Arial" w:hAnsi="Arial" w:cs="Arial"/>
          <w:color w:val="2A2A29"/>
          <w:spacing w:val="-25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spa</w:t>
      </w:r>
      <w:r w:rsidR="006D6AF3" w:rsidRPr="00747314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e.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143D39">
        <w:rPr>
          <w:noProof/>
        </w:rPr>
        <w:pict>
          <v:shape id="_x0000_s1523" type="#_x0000_t75" style="position:absolute;margin-left:77.95pt;margin-top:3.9pt;width:463pt;height:309.75pt;z-index:251756544">
            <v:imagedata r:id="rId36" o:title=""/>
          </v:shape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143D39" w:rsidRDefault="006D6AF3">
      <w:pPr>
        <w:widowControl w:val="0"/>
        <w:autoSpaceDE w:val="0"/>
        <w:autoSpaceDN w:val="0"/>
        <w:adjustRightInd w:val="0"/>
        <w:spacing w:after="0" w:line="390" w:lineRule="exact"/>
        <w:ind w:left="1899" w:right="373"/>
        <w:jc w:val="both"/>
        <w:rPr>
          <w:rFonts w:ascii="Arial" w:hAnsi="Arial" w:cs="Arial"/>
          <w:color w:val="FFFFFF"/>
          <w:sz w:val="36"/>
          <w:szCs w:val="36"/>
          <w:lang w:val="en-US"/>
        </w:rPr>
      </w:pPr>
      <w:r w:rsidRPr="00143D39">
        <w:rPr>
          <w:rFonts w:ascii="Arial" w:hAnsi="Arial" w:cs="Arial"/>
          <w:color w:val="FFFFFF"/>
          <w:spacing w:val="-5"/>
          <w:w w:val="107"/>
          <w:sz w:val="36"/>
          <w:szCs w:val="36"/>
          <w:u w:val="single" w:color="C7C7C6"/>
          <w:lang w:val="en-US"/>
        </w:rPr>
        <w:t>D</w:t>
      </w:r>
      <w:r w:rsidRPr="00143D39">
        <w:rPr>
          <w:rFonts w:ascii="Arial" w:hAnsi="Arial" w:cs="Arial"/>
          <w:color w:val="FFFFFF"/>
          <w:w w:val="57"/>
          <w:sz w:val="36"/>
          <w:szCs w:val="36"/>
          <w:u w:val="single" w:color="C7C7C6"/>
          <w:lang w:val="en-US"/>
        </w:rPr>
        <w:t>ear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-18"/>
          <w:w w:val="87"/>
          <w:sz w:val="36"/>
          <w:szCs w:val="36"/>
          <w:u w:val="single" w:color="C7C7C6"/>
          <w:lang w:val="en-US"/>
        </w:rPr>
        <w:t>T</w:t>
      </w:r>
      <w:r w:rsidRPr="00143D39">
        <w:rPr>
          <w:rFonts w:ascii="Arial" w:hAnsi="Arial" w:cs="Arial"/>
          <w:color w:val="FFFFFF"/>
          <w:w w:val="57"/>
          <w:sz w:val="36"/>
          <w:szCs w:val="36"/>
          <w:u w:val="single" w:color="C7C7C6"/>
          <w:lang w:val="en-US"/>
        </w:rPr>
        <w:t>elma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0"/>
          <w:sz w:val="36"/>
          <w:szCs w:val="36"/>
          <w:u w:val="single" w:color="C7C7C6"/>
          <w:lang w:val="en-US"/>
        </w:rPr>
        <w:t>and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8"/>
          <w:sz w:val="36"/>
          <w:szCs w:val="36"/>
          <w:u w:val="single" w:color="C7C7C6"/>
          <w:lang w:val="en-US"/>
        </w:rPr>
        <w:t>Michael,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z w:val="36"/>
          <w:szCs w:val="36"/>
          <w:u w:val="single" w:color="C7C7C6"/>
          <w:lang w:val="en-US"/>
        </w:rPr>
        <w:t xml:space="preserve">                                                       </w:t>
      </w:r>
      <w:r w:rsidRPr="00143D39">
        <w:rPr>
          <w:rFonts w:ascii="Arial" w:hAnsi="Arial" w:cs="Arial"/>
          <w:color w:val="FFFFFF"/>
          <w:spacing w:val="-8"/>
          <w:sz w:val="36"/>
          <w:szCs w:val="36"/>
          <w:u w:val="single" w:color="C7C7C6"/>
          <w:lang w:val="en-US"/>
        </w:rPr>
        <w:t xml:space="preserve"> </w:t>
      </w:r>
    </w:p>
    <w:p w:rsidR="006D6AF3" w:rsidRPr="00143D39" w:rsidRDefault="006D6AF3">
      <w:pPr>
        <w:widowControl w:val="0"/>
        <w:autoSpaceDE w:val="0"/>
        <w:autoSpaceDN w:val="0"/>
        <w:adjustRightInd w:val="0"/>
        <w:spacing w:before="13" w:after="0" w:line="220" w:lineRule="exact"/>
        <w:rPr>
          <w:rFonts w:ascii="Arial" w:hAnsi="Arial" w:cs="Arial"/>
          <w:color w:val="FFFFFF"/>
          <w:lang w:val="en-US"/>
        </w:rPr>
      </w:pPr>
    </w:p>
    <w:p w:rsidR="006D6AF3" w:rsidRPr="00143D39" w:rsidRDefault="006D6AF3">
      <w:pPr>
        <w:widowControl w:val="0"/>
        <w:autoSpaceDE w:val="0"/>
        <w:autoSpaceDN w:val="0"/>
        <w:adjustRightInd w:val="0"/>
        <w:spacing w:after="0" w:line="410" w:lineRule="exact"/>
        <w:ind w:left="1899" w:right="362"/>
        <w:jc w:val="both"/>
        <w:rPr>
          <w:rFonts w:ascii="Arial" w:hAnsi="Arial" w:cs="Arial"/>
          <w:color w:val="FFFFFF"/>
          <w:sz w:val="36"/>
          <w:szCs w:val="36"/>
          <w:lang w:val="en-US"/>
        </w:rPr>
      </w:pPr>
      <w:r w:rsidRPr="00143D39">
        <w:rPr>
          <w:rFonts w:ascii="Arial" w:hAnsi="Arial" w:cs="Arial"/>
          <w:color w:val="FFFFFF"/>
          <w:w w:val="69"/>
          <w:sz w:val="36"/>
          <w:szCs w:val="36"/>
          <w:u w:val="single" w:color="C7C7C6"/>
          <w:lang w:val="en-US"/>
        </w:rPr>
        <w:t>I’m</w:t>
      </w:r>
      <w:r w:rsidRPr="00143D39">
        <w:rPr>
          <w:rFonts w:ascii="Arial" w:hAnsi="Arial" w:cs="Arial"/>
          <w:color w:val="FFFFFF"/>
          <w:spacing w:val="46"/>
          <w:w w:val="69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9"/>
          <w:sz w:val="36"/>
          <w:szCs w:val="36"/>
          <w:u w:val="single" w:color="C7C7C6"/>
          <w:lang w:val="en-US"/>
        </w:rPr>
        <w:t>writing</w:t>
      </w:r>
      <w:r w:rsidRPr="00143D39">
        <w:rPr>
          <w:rFonts w:ascii="Arial" w:hAnsi="Arial" w:cs="Arial"/>
          <w:color w:val="FFFFFF"/>
          <w:spacing w:val="-4"/>
          <w:w w:val="69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Times New Roman" w:hAnsi="Times New Roman"/>
          <w:b/>
          <w:bCs/>
          <w:color w:val="FFFFFF"/>
          <w:sz w:val="20"/>
          <w:szCs w:val="20"/>
          <w:u w:val="single" w:color="C7C7C6"/>
          <w:lang w:val="en-US"/>
        </w:rPr>
        <w:t xml:space="preserve">(1)                         </w:t>
      </w:r>
      <w:r w:rsidRPr="00143D39">
        <w:rPr>
          <w:rFonts w:ascii="Times New Roman" w:hAnsi="Times New Roman"/>
          <w:b/>
          <w:bCs/>
          <w:color w:val="FFFFFF"/>
          <w:spacing w:val="16"/>
          <w:sz w:val="20"/>
          <w:szCs w:val="20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say</w:t>
      </w:r>
      <w:r w:rsidRPr="00143D39">
        <w:rPr>
          <w:rFonts w:ascii="Arial" w:hAnsi="Arial" w:cs="Arial"/>
          <w:color w:val="FFFFFF"/>
          <w:spacing w:val="8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thank</w:t>
      </w:r>
      <w:r w:rsidRPr="00143D39">
        <w:rPr>
          <w:rFonts w:ascii="Arial" w:hAnsi="Arial" w:cs="Arial"/>
          <w:color w:val="FFFFFF"/>
          <w:spacing w:val="25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you</w:t>
      </w:r>
      <w:r w:rsidRPr="00143D39">
        <w:rPr>
          <w:rFonts w:ascii="Arial" w:hAnsi="Arial" w:cs="Arial"/>
          <w:color w:val="FFFFFF"/>
          <w:spacing w:val="42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Times New Roman" w:hAnsi="Times New Roman"/>
          <w:b/>
          <w:bCs/>
          <w:color w:val="FFFFFF"/>
          <w:sz w:val="20"/>
          <w:szCs w:val="20"/>
          <w:u w:val="single" w:color="C7C7C6"/>
          <w:lang w:val="en-US"/>
        </w:rPr>
        <w:t xml:space="preserve">(2)                         </w:t>
      </w:r>
      <w:r w:rsidRPr="00143D39">
        <w:rPr>
          <w:rFonts w:ascii="Times New Roman" w:hAnsi="Times New Roman"/>
          <w:b/>
          <w:bCs/>
          <w:color w:val="FFFFFF"/>
          <w:spacing w:val="16"/>
          <w:sz w:val="20"/>
          <w:szCs w:val="20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2"/>
          <w:sz w:val="36"/>
          <w:szCs w:val="36"/>
          <w:u w:val="single" w:color="C7C7C6"/>
          <w:lang w:val="en-US"/>
        </w:rPr>
        <w:t>the</w:t>
      </w:r>
      <w:r w:rsidRPr="00143D39">
        <w:rPr>
          <w:rFonts w:ascii="Arial" w:hAnsi="Arial" w:cs="Arial"/>
          <w:color w:val="FFFFFF"/>
          <w:spacing w:val="34"/>
          <w:w w:val="52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2"/>
          <w:sz w:val="36"/>
          <w:szCs w:val="36"/>
          <w:u w:val="single" w:color="C7C7C6"/>
          <w:lang w:val="en-US"/>
        </w:rPr>
        <w:t>week</w:t>
      </w:r>
      <w:r w:rsidRPr="00143D39">
        <w:rPr>
          <w:rFonts w:ascii="Arial" w:hAnsi="Arial" w:cs="Arial"/>
          <w:color w:val="FFFFFF"/>
          <w:spacing w:val="42"/>
          <w:w w:val="52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165"/>
          <w:sz w:val="36"/>
          <w:szCs w:val="36"/>
          <w:u w:val="single" w:color="C7C7C6"/>
          <w:lang w:val="en-US"/>
        </w:rPr>
        <w:t>I</w:t>
      </w:r>
      <w:r w:rsidRPr="00143D39">
        <w:rPr>
          <w:rFonts w:ascii="Arial" w:hAnsi="Arial" w:cs="Arial"/>
          <w:color w:val="FFFFFF"/>
          <w:spacing w:val="-79"/>
          <w:w w:val="165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7"/>
          <w:sz w:val="36"/>
          <w:szCs w:val="36"/>
          <w:u w:val="single" w:color="C7C7C6"/>
          <w:lang w:val="en-US"/>
        </w:rPr>
        <w:t>stayed</w:t>
      </w:r>
      <w:r w:rsidRPr="00143D39">
        <w:rPr>
          <w:rFonts w:ascii="Arial" w:hAnsi="Arial" w:cs="Arial"/>
          <w:color w:val="FFFFFF"/>
          <w:spacing w:val="29"/>
          <w:w w:val="57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4"/>
          <w:sz w:val="36"/>
          <w:szCs w:val="36"/>
          <w:u w:val="single" w:color="C7C7C6"/>
          <w:lang w:val="en-US"/>
        </w:rPr>
        <w:t>in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z w:val="36"/>
          <w:szCs w:val="36"/>
          <w:u w:val="single" w:color="C7C7C6"/>
          <w:lang w:val="en-US"/>
        </w:rPr>
        <w:t xml:space="preserve">    </w:t>
      </w:r>
      <w:r w:rsidRPr="00143D39">
        <w:rPr>
          <w:rFonts w:ascii="Arial" w:hAnsi="Arial" w:cs="Arial"/>
          <w:color w:val="FFFFFF"/>
          <w:spacing w:val="-3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-31"/>
          <w:sz w:val="36"/>
          <w:szCs w:val="36"/>
          <w:lang w:val="en-US"/>
        </w:rPr>
        <w:t xml:space="preserve"> </w:t>
      </w:r>
      <w:r w:rsidRPr="00143D39">
        <w:rPr>
          <w:rFonts w:ascii="Times New Roman" w:hAnsi="Times New Roman"/>
          <w:b/>
          <w:bCs/>
          <w:color w:val="FFFFFF"/>
          <w:w w:val="104"/>
          <w:sz w:val="20"/>
          <w:szCs w:val="20"/>
          <w:u w:val="single" w:color="C7C7C6"/>
          <w:lang w:val="en-US"/>
        </w:rPr>
        <w:t>(3)</w:t>
      </w:r>
      <w:r w:rsidRPr="00143D39">
        <w:rPr>
          <w:rFonts w:ascii="Times New Roman" w:hAnsi="Times New Roman"/>
          <w:b/>
          <w:bCs/>
          <w:color w:val="FFFFFF"/>
          <w:w w:val="111"/>
          <w:sz w:val="20"/>
          <w:szCs w:val="20"/>
          <w:u w:val="single" w:color="C7C7C6"/>
          <w:lang w:val="en-US"/>
        </w:rPr>
        <w:t xml:space="preserve"> </w:t>
      </w:r>
      <w:r w:rsidRPr="00143D39">
        <w:rPr>
          <w:rFonts w:ascii="Times New Roman" w:hAnsi="Times New Roman"/>
          <w:b/>
          <w:bCs/>
          <w:color w:val="FFFFFF"/>
          <w:sz w:val="20"/>
          <w:szCs w:val="20"/>
          <w:u w:val="single" w:color="C7C7C6"/>
          <w:lang w:val="en-US"/>
        </w:rPr>
        <w:t xml:space="preserve">                        </w:t>
      </w:r>
      <w:r w:rsidRPr="00143D39">
        <w:rPr>
          <w:rFonts w:ascii="Times New Roman" w:hAnsi="Times New Roman"/>
          <w:b/>
          <w:bCs/>
          <w:color w:val="FFFFFF"/>
          <w:spacing w:val="1"/>
          <w:sz w:val="20"/>
          <w:szCs w:val="20"/>
          <w:u w:val="single" w:color="C7C7C6"/>
          <w:lang w:val="en-US"/>
        </w:rPr>
        <w:t xml:space="preserve"> </w:t>
      </w:r>
      <w:proofErr w:type="gramStart"/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 xml:space="preserve">lovely </w:t>
      </w:r>
      <w:r w:rsidRPr="00143D39">
        <w:rPr>
          <w:rFonts w:ascii="Arial" w:hAnsi="Arial" w:cs="Arial"/>
          <w:color w:val="FFFFFF"/>
          <w:spacing w:val="29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>home</w:t>
      </w:r>
      <w:proofErr w:type="gramEnd"/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>.</w:t>
      </w:r>
      <w:r w:rsidRPr="00143D39">
        <w:rPr>
          <w:rFonts w:ascii="Arial" w:hAnsi="Arial" w:cs="Arial"/>
          <w:color w:val="FFFFFF"/>
          <w:spacing w:val="10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z w:val="36"/>
          <w:szCs w:val="36"/>
          <w:u w:val="single" w:color="C7C7C6"/>
          <w:lang w:val="en-US"/>
        </w:rPr>
        <w:t>It</w:t>
      </w:r>
      <w:r w:rsidRPr="00143D39">
        <w:rPr>
          <w:rFonts w:ascii="Arial" w:hAnsi="Arial" w:cs="Arial"/>
          <w:color w:val="FFFFFF"/>
          <w:spacing w:val="24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Times New Roman" w:hAnsi="Times New Roman"/>
          <w:b/>
          <w:bCs/>
          <w:color w:val="FFFFFF"/>
          <w:sz w:val="20"/>
          <w:szCs w:val="20"/>
          <w:u w:val="single" w:color="C7C7C6"/>
          <w:lang w:val="en-US"/>
        </w:rPr>
        <w:t xml:space="preserve">(4)                         </w:t>
      </w:r>
      <w:r w:rsidRPr="00143D39">
        <w:rPr>
          <w:rFonts w:ascii="Times New Roman" w:hAnsi="Times New Roman"/>
          <w:b/>
          <w:bCs/>
          <w:color w:val="FFFFFF"/>
          <w:spacing w:val="16"/>
          <w:sz w:val="20"/>
          <w:szCs w:val="20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2"/>
          <w:sz w:val="36"/>
          <w:szCs w:val="36"/>
          <w:u w:val="single" w:color="C7C7C6"/>
          <w:lang w:val="en-US"/>
        </w:rPr>
        <w:t>good</w:t>
      </w:r>
      <w:r w:rsidRPr="00143D39">
        <w:rPr>
          <w:rFonts w:ascii="Arial" w:hAnsi="Arial" w:cs="Arial"/>
          <w:color w:val="FFFFFF"/>
          <w:spacing w:val="8"/>
          <w:w w:val="62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2"/>
          <w:sz w:val="36"/>
          <w:szCs w:val="36"/>
          <w:u w:val="single" w:color="C7C7C6"/>
          <w:lang w:val="en-US"/>
        </w:rPr>
        <w:t>to</w:t>
      </w:r>
      <w:r w:rsidRPr="00143D39">
        <w:rPr>
          <w:rFonts w:ascii="Arial" w:hAnsi="Arial" w:cs="Arial"/>
          <w:color w:val="FFFFFF"/>
          <w:spacing w:val="33"/>
          <w:w w:val="62"/>
          <w:sz w:val="36"/>
          <w:szCs w:val="36"/>
          <w:u w:val="single" w:color="C7C7C6"/>
          <w:lang w:val="en-US"/>
        </w:rPr>
        <w:t xml:space="preserve"> </w:t>
      </w:r>
      <w:proofErr w:type="gramStart"/>
      <w:r w:rsidRPr="00143D39">
        <w:rPr>
          <w:rFonts w:ascii="Arial" w:hAnsi="Arial" w:cs="Arial"/>
          <w:color w:val="FFFFFF"/>
          <w:w w:val="42"/>
          <w:sz w:val="36"/>
          <w:szCs w:val="36"/>
          <w:u w:val="single" w:color="C7C7C6"/>
          <w:lang w:val="en-US"/>
        </w:rPr>
        <w:t xml:space="preserve">see </w:t>
      </w:r>
      <w:r w:rsidRPr="00143D39">
        <w:rPr>
          <w:rFonts w:ascii="Arial" w:hAnsi="Arial" w:cs="Arial"/>
          <w:color w:val="FFFFFF"/>
          <w:spacing w:val="2"/>
          <w:w w:val="42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4"/>
          <w:sz w:val="36"/>
          <w:szCs w:val="36"/>
          <w:u w:val="single" w:color="C7C7C6"/>
          <w:lang w:val="en-US"/>
        </w:rPr>
        <w:t>you</w:t>
      </w:r>
      <w:proofErr w:type="gramEnd"/>
      <w:r w:rsidRPr="00143D39">
        <w:rPr>
          <w:rFonts w:ascii="Arial" w:hAnsi="Arial" w:cs="Arial"/>
          <w:color w:val="FFFFFF"/>
          <w:spacing w:val="22"/>
          <w:w w:val="64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again.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z w:val="36"/>
          <w:szCs w:val="36"/>
          <w:u w:val="single" w:color="C7C7C6"/>
          <w:lang w:val="en-US"/>
        </w:rPr>
        <w:t xml:space="preserve">             </w:t>
      </w:r>
      <w:r w:rsidRPr="00143D39">
        <w:rPr>
          <w:rFonts w:ascii="Arial" w:hAnsi="Arial" w:cs="Arial"/>
          <w:color w:val="FFFFFF"/>
          <w:spacing w:val="-49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-49"/>
          <w:sz w:val="36"/>
          <w:szCs w:val="3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-10"/>
          <w:w w:val="102"/>
          <w:sz w:val="36"/>
          <w:szCs w:val="36"/>
          <w:u w:val="single" w:color="C7C7C6"/>
          <w:lang w:val="en-US"/>
        </w:rPr>
        <w:t>H</w:t>
      </w:r>
      <w:r w:rsidRPr="00143D39">
        <w:rPr>
          <w:rFonts w:ascii="Arial" w:hAnsi="Arial" w:cs="Arial"/>
          <w:color w:val="FFFFFF"/>
          <w:w w:val="50"/>
          <w:sz w:val="36"/>
          <w:szCs w:val="36"/>
          <w:u w:val="single" w:color="C7C7C6"/>
          <w:lang w:val="en-US"/>
        </w:rPr>
        <w:t>ere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Times New Roman" w:hAnsi="Times New Roman"/>
          <w:b/>
          <w:bCs/>
          <w:color w:val="FFFFFF"/>
          <w:sz w:val="20"/>
          <w:szCs w:val="20"/>
          <w:u w:val="single" w:color="C7C7C6"/>
          <w:lang w:val="en-US"/>
        </w:rPr>
        <w:t xml:space="preserve">(5)                         </w:t>
      </w:r>
      <w:r w:rsidRPr="00143D39">
        <w:rPr>
          <w:rFonts w:ascii="Times New Roman" w:hAnsi="Times New Roman"/>
          <w:b/>
          <w:bCs/>
          <w:color w:val="FFFFFF"/>
          <w:spacing w:val="16"/>
          <w:sz w:val="20"/>
          <w:szCs w:val="20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5"/>
          <w:sz w:val="36"/>
          <w:szCs w:val="36"/>
          <w:u w:val="single" w:color="C7C7C6"/>
          <w:lang w:val="en-US"/>
        </w:rPr>
        <w:t>the</w:t>
      </w:r>
      <w:r w:rsidRPr="00143D39">
        <w:rPr>
          <w:rFonts w:ascii="Arial" w:hAnsi="Arial" w:cs="Arial"/>
          <w:color w:val="FFFFFF"/>
          <w:spacing w:val="16"/>
          <w:w w:val="55"/>
          <w:sz w:val="36"/>
          <w:szCs w:val="36"/>
          <w:u w:val="single" w:color="C7C7C6"/>
          <w:lang w:val="en-US"/>
        </w:rPr>
        <w:t xml:space="preserve"> </w:t>
      </w:r>
      <w:proofErr w:type="gramStart"/>
      <w:r w:rsidRPr="00143D39">
        <w:rPr>
          <w:rFonts w:ascii="Arial" w:hAnsi="Arial" w:cs="Arial"/>
          <w:color w:val="FFFFFF"/>
          <w:w w:val="55"/>
          <w:sz w:val="36"/>
          <w:szCs w:val="36"/>
          <w:u w:val="single" w:color="C7C7C6"/>
          <w:lang w:val="en-US"/>
        </w:rPr>
        <w:t xml:space="preserve">photos </w:t>
      </w:r>
      <w:r w:rsidRPr="00143D39">
        <w:rPr>
          <w:rFonts w:ascii="Arial" w:hAnsi="Arial" w:cs="Arial"/>
          <w:color w:val="FFFFFF"/>
          <w:spacing w:val="8"/>
          <w:w w:val="55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Times New Roman" w:hAnsi="Times New Roman"/>
          <w:b/>
          <w:bCs/>
          <w:color w:val="FFFFFF"/>
          <w:sz w:val="20"/>
          <w:szCs w:val="20"/>
          <w:u w:val="single" w:color="C7C7C6"/>
          <w:lang w:val="en-US"/>
        </w:rPr>
        <w:t>(</w:t>
      </w:r>
      <w:proofErr w:type="gramEnd"/>
      <w:r w:rsidRPr="00143D39">
        <w:rPr>
          <w:rFonts w:ascii="Times New Roman" w:hAnsi="Times New Roman"/>
          <w:b/>
          <w:bCs/>
          <w:color w:val="FFFFFF"/>
          <w:sz w:val="20"/>
          <w:szCs w:val="20"/>
          <w:u w:val="single" w:color="C7C7C6"/>
          <w:lang w:val="en-US"/>
        </w:rPr>
        <w:t xml:space="preserve">6)                         </w:t>
      </w:r>
      <w:r w:rsidRPr="00143D39">
        <w:rPr>
          <w:rFonts w:ascii="Times New Roman" w:hAnsi="Times New Roman"/>
          <w:b/>
          <w:bCs/>
          <w:color w:val="FFFFFF"/>
          <w:spacing w:val="16"/>
          <w:sz w:val="20"/>
          <w:szCs w:val="20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>the</w:t>
      </w:r>
      <w:r w:rsidRPr="00143D39">
        <w:rPr>
          <w:rFonts w:ascii="Arial" w:hAnsi="Arial" w:cs="Arial"/>
          <w:color w:val="FFFFFF"/>
          <w:spacing w:val="10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 xml:space="preserve">city </w:t>
      </w:r>
      <w:r w:rsidRPr="00143D39">
        <w:rPr>
          <w:rFonts w:ascii="Arial" w:hAnsi="Arial" w:cs="Arial"/>
          <w:color w:val="FFFFFF"/>
          <w:spacing w:val="33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 xml:space="preserve">that </w:t>
      </w:r>
      <w:r w:rsidRPr="00143D39">
        <w:rPr>
          <w:rFonts w:ascii="Arial" w:hAnsi="Arial" w:cs="Arial"/>
          <w:color w:val="FFFFFF"/>
          <w:spacing w:val="10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 xml:space="preserve">you </w:t>
      </w:r>
      <w:r w:rsidRPr="00143D39">
        <w:rPr>
          <w:rFonts w:ascii="Arial" w:hAnsi="Arial" w:cs="Arial"/>
          <w:color w:val="FFFFFF"/>
          <w:spacing w:val="20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>asked</w:t>
      </w:r>
      <w:r w:rsidRPr="00143D39">
        <w:rPr>
          <w:rFonts w:ascii="Arial" w:hAnsi="Arial" w:cs="Arial"/>
          <w:color w:val="FFFFFF"/>
          <w:spacing w:val="11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72"/>
          <w:sz w:val="36"/>
          <w:szCs w:val="36"/>
          <w:u w:val="single" w:color="C7C7C6"/>
          <w:lang w:val="en-US"/>
        </w:rPr>
        <w:t>for.</w:t>
      </w:r>
      <w:r w:rsidRPr="00143D39">
        <w:rPr>
          <w:rFonts w:ascii="Arial" w:hAnsi="Arial" w:cs="Arial"/>
          <w:color w:val="FFFFFF"/>
          <w:spacing w:val="14"/>
          <w:w w:val="72"/>
          <w:sz w:val="36"/>
          <w:szCs w:val="36"/>
          <w:u w:val="single" w:color="C7C7C6"/>
          <w:lang w:val="en-US"/>
        </w:rPr>
        <w:t xml:space="preserve"> </w:t>
      </w:r>
      <w:proofErr w:type="gramStart"/>
      <w:r w:rsidRPr="00143D39">
        <w:rPr>
          <w:rFonts w:ascii="Arial" w:hAnsi="Arial" w:cs="Arial"/>
          <w:color w:val="FFFFFF"/>
          <w:spacing w:val="15"/>
          <w:w w:val="87"/>
          <w:sz w:val="36"/>
          <w:szCs w:val="36"/>
          <w:u w:val="single" w:color="C7C7C6"/>
          <w:lang w:val="en-US"/>
        </w:rPr>
        <w:t>T</w:t>
      </w:r>
      <w:r w:rsidRPr="00143D39">
        <w:rPr>
          <w:rFonts w:ascii="Arial" w:hAnsi="Arial" w:cs="Arial"/>
          <w:color w:val="FFFFFF"/>
          <w:w w:val="53"/>
          <w:sz w:val="36"/>
          <w:szCs w:val="36"/>
          <w:u w:val="single" w:color="C7C7C6"/>
          <w:lang w:val="en-US"/>
        </w:rPr>
        <w:t>hey’re</w:t>
      </w:r>
      <w:r w:rsidRPr="00143D39">
        <w:rPr>
          <w:rFonts w:ascii="Arial" w:hAnsi="Arial" w:cs="Arial"/>
          <w:color w:val="FFFFFF"/>
          <w:spacing w:val="19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19"/>
          <w:w w:val="86"/>
          <w:sz w:val="36"/>
          <w:szCs w:val="3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8"/>
          <w:sz w:val="36"/>
          <w:szCs w:val="36"/>
          <w:u w:val="single" w:color="C7C7C6"/>
          <w:lang w:val="en-US"/>
        </w:rPr>
        <w:t>great</w:t>
      </w:r>
      <w:proofErr w:type="gramEnd"/>
      <w:r w:rsidRPr="00143D39">
        <w:rPr>
          <w:rFonts w:ascii="Arial" w:hAnsi="Arial" w:cs="Arial"/>
          <w:color w:val="FFFFFF"/>
          <w:spacing w:val="44"/>
          <w:w w:val="58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8"/>
          <w:sz w:val="36"/>
          <w:szCs w:val="36"/>
          <w:u w:val="single" w:color="C7C7C6"/>
          <w:lang w:val="en-US"/>
        </w:rPr>
        <w:t>photos,</w:t>
      </w:r>
      <w:r w:rsidRPr="00143D39">
        <w:rPr>
          <w:rFonts w:ascii="Arial" w:hAnsi="Arial" w:cs="Arial"/>
          <w:color w:val="FFFFFF"/>
          <w:spacing w:val="28"/>
          <w:w w:val="58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8"/>
          <w:sz w:val="36"/>
          <w:szCs w:val="36"/>
          <w:u w:val="single" w:color="C7C7C6"/>
          <w:lang w:val="en-US"/>
        </w:rPr>
        <w:t>aren’t</w:t>
      </w:r>
      <w:r w:rsidRPr="00143D39">
        <w:rPr>
          <w:rFonts w:ascii="Arial" w:hAnsi="Arial" w:cs="Arial"/>
          <w:color w:val="FFFFFF"/>
          <w:spacing w:val="28"/>
          <w:w w:val="58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Times New Roman" w:hAnsi="Times New Roman"/>
          <w:b/>
          <w:bCs/>
          <w:color w:val="FFFFFF"/>
          <w:sz w:val="20"/>
          <w:szCs w:val="20"/>
          <w:u w:val="single" w:color="C7C7C6"/>
          <w:lang w:val="en-US"/>
        </w:rPr>
        <w:t xml:space="preserve">(7)                       </w:t>
      </w:r>
      <w:r w:rsidRPr="00143D39">
        <w:rPr>
          <w:rFonts w:ascii="Times New Roman" w:hAnsi="Times New Roman"/>
          <w:b/>
          <w:bCs/>
          <w:color w:val="FFFFFF"/>
          <w:spacing w:val="30"/>
          <w:sz w:val="20"/>
          <w:szCs w:val="20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78"/>
          <w:sz w:val="36"/>
          <w:szCs w:val="36"/>
          <w:u w:val="single" w:color="C7C7C6"/>
          <w:lang w:val="en-US"/>
        </w:rPr>
        <w:t>?</w:t>
      </w:r>
      <w:r w:rsidRPr="00143D39">
        <w:rPr>
          <w:rFonts w:ascii="Arial" w:hAnsi="Arial" w:cs="Arial"/>
          <w:color w:val="FFFFFF"/>
          <w:spacing w:val="8"/>
          <w:w w:val="78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165"/>
          <w:sz w:val="36"/>
          <w:szCs w:val="36"/>
          <w:u w:val="single" w:color="C7C7C6"/>
          <w:lang w:val="en-US"/>
        </w:rPr>
        <w:t>I</w:t>
      </w:r>
      <w:r w:rsidRPr="00143D39">
        <w:rPr>
          <w:rFonts w:ascii="Arial" w:hAnsi="Arial" w:cs="Arial"/>
          <w:color w:val="FFFFFF"/>
          <w:spacing w:val="-79"/>
          <w:w w:val="165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>hope</w:t>
      </w:r>
      <w:r w:rsidRPr="00143D39">
        <w:rPr>
          <w:rFonts w:ascii="Arial" w:hAnsi="Arial" w:cs="Arial"/>
          <w:color w:val="FFFFFF"/>
          <w:spacing w:val="6"/>
          <w:w w:val="56"/>
          <w:sz w:val="36"/>
          <w:szCs w:val="36"/>
          <w:u w:val="single" w:color="C7C7C6"/>
          <w:lang w:val="en-US"/>
        </w:rPr>
        <w:t xml:space="preserve"> </w:t>
      </w:r>
      <w:proofErr w:type="gramStart"/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 xml:space="preserve">you </w:t>
      </w:r>
      <w:r w:rsidRPr="00143D39">
        <w:rPr>
          <w:rFonts w:ascii="Arial" w:hAnsi="Arial" w:cs="Arial"/>
          <w:color w:val="FFFFFF"/>
          <w:spacing w:val="20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>like</w:t>
      </w:r>
      <w:proofErr w:type="gramEnd"/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6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Times New Roman" w:hAnsi="Times New Roman"/>
          <w:b/>
          <w:bCs/>
          <w:color w:val="FFFFFF"/>
          <w:sz w:val="20"/>
          <w:szCs w:val="20"/>
          <w:u w:val="single" w:color="C7C7C6"/>
          <w:lang w:val="en-US"/>
        </w:rPr>
        <w:t xml:space="preserve">(8)                       </w:t>
      </w:r>
      <w:r w:rsidRPr="00143D39">
        <w:rPr>
          <w:rFonts w:ascii="Times New Roman" w:hAnsi="Times New Roman"/>
          <w:b/>
          <w:bCs/>
          <w:color w:val="FFFFFF"/>
          <w:spacing w:val="30"/>
          <w:sz w:val="20"/>
          <w:szCs w:val="20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8"/>
          <w:position w:val="-2"/>
          <w:sz w:val="36"/>
          <w:szCs w:val="36"/>
          <w:u w:val="single" w:color="C7C7C6"/>
          <w:lang w:val="en-US"/>
        </w:rPr>
        <w:t>.</w:t>
      </w:r>
      <w:r w:rsidRPr="00143D39">
        <w:rPr>
          <w:rFonts w:ascii="Arial" w:hAnsi="Arial" w:cs="Arial"/>
          <w:color w:val="FFFFFF"/>
          <w:w w:val="86"/>
          <w:position w:val="-2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position w:val="-2"/>
          <w:sz w:val="36"/>
          <w:szCs w:val="36"/>
          <w:u w:val="single" w:color="C7C7C6"/>
          <w:lang w:val="en-US"/>
        </w:rPr>
        <w:t xml:space="preserve">              </w:t>
      </w:r>
      <w:r w:rsidRPr="00143D39">
        <w:rPr>
          <w:rFonts w:ascii="Arial" w:hAnsi="Arial" w:cs="Arial"/>
          <w:color w:val="FFFFFF"/>
          <w:spacing w:val="-23"/>
          <w:position w:val="-2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-23"/>
          <w:position w:val="-2"/>
          <w:sz w:val="36"/>
          <w:szCs w:val="3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165"/>
          <w:sz w:val="36"/>
          <w:szCs w:val="36"/>
          <w:u w:val="single" w:color="C7C7C6"/>
          <w:lang w:val="en-US"/>
        </w:rPr>
        <w:t>I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Times New Roman" w:hAnsi="Times New Roman"/>
          <w:b/>
          <w:bCs/>
          <w:color w:val="FFFFFF"/>
          <w:sz w:val="20"/>
          <w:szCs w:val="20"/>
          <w:u w:val="single" w:color="C7C7C6"/>
          <w:lang w:val="en-US"/>
        </w:rPr>
        <w:t xml:space="preserve">(9)                         </w:t>
      </w:r>
      <w:r w:rsidRPr="00143D39">
        <w:rPr>
          <w:rFonts w:ascii="Times New Roman" w:hAnsi="Times New Roman"/>
          <w:b/>
          <w:bCs/>
          <w:color w:val="FFFFFF"/>
          <w:spacing w:val="16"/>
          <w:sz w:val="20"/>
          <w:szCs w:val="20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going</w:t>
      </w:r>
      <w:r w:rsidRPr="00143D39">
        <w:rPr>
          <w:rFonts w:ascii="Arial" w:hAnsi="Arial" w:cs="Arial"/>
          <w:color w:val="FFFFFF"/>
          <w:spacing w:val="34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to</w:t>
      </w:r>
      <w:r w:rsidRPr="00143D39">
        <w:rPr>
          <w:rFonts w:ascii="Arial" w:hAnsi="Arial" w:cs="Arial"/>
          <w:color w:val="FFFFFF"/>
          <w:spacing w:val="37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visit</w:t>
      </w:r>
      <w:r w:rsidRPr="00143D39">
        <w:rPr>
          <w:rFonts w:ascii="Arial" w:hAnsi="Arial" w:cs="Arial"/>
          <w:color w:val="FFFFFF"/>
          <w:spacing w:val="31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my</w:t>
      </w:r>
      <w:r w:rsidRPr="00143D39">
        <w:rPr>
          <w:rFonts w:ascii="Arial" w:hAnsi="Arial" w:cs="Arial"/>
          <w:color w:val="FFFFFF"/>
          <w:spacing w:val="20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grandparents</w:t>
      </w:r>
      <w:r w:rsidRPr="00143D39">
        <w:rPr>
          <w:rFonts w:ascii="Arial" w:hAnsi="Arial" w:cs="Arial"/>
          <w:color w:val="FFFFFF"/>
          <w:spacing w:val="4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in</w:t>
      </w:r>
      <w:r w:rsidRPr="00143D39">
        <w:rPr>
          <w:rFonts w:ascii="Arial" w:hAnsi="Arial" w:cs="Arial"/>
          <w:color w:val="FFFFFF"/>
          <w:spacing w:val="33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-5"/>
          <w:w w:val="103"/>
          <w:sz w:val="36"/>
          <w:szCs w:val="36"/>
          <w:u w:val="single" w:color="C7C7C6"/>
          <w:lang w:val="en-US"/>
        </w:rPr>
        <w:t>M</w:t>
      </w:r>
      <w:r w:rsidRPr="00143D39">
        <w:rPr>
          <w:rFonts w:ascii="Arial" w:hAnsi="Arial" w:cs="Arial"/>
          <w:color w:val="FFFFFF"/>
          <w:w w:val="55"/>
          <w:sz w:val="36"/>
          <w:szCs w:val="36"/>
          <w:u w:val="single" w:color="C7C7C6"/>
          <w:lang w:val="en-US"/>
        </w:rPr>
        <w:t>anchester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>next</w:t>
      </w:r>
      <w:r w:rsidRPr="00143D39">
        <w:rPr>
          <w:rFonts w:ascii="Arial" w:hAnsi="Arial" w:cs="Arial"/>
          <w:color w:val="FFFFFF"/>
          <w:spacing w:val="44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>week.</w:t>
      </w:r>
      <w:r w:rsidRPr="00143D39">
        <w:rPr>
          <w:rFonts w:ascii="Arial" w:hAnsi="Arial" w:cs="Arial"/>
          <w:color w:val="FFFFFF"/>
          <w:spacing w:val="11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165"/>
          <w:sz w:val="36"/>
          <w:szCs w:val="36"/>
          <w:u w:val="single" w:color="C7C7C6"/>
          <w:lang w:val="en-US"/>
        </w:rPr>
        <w:t>I</w:t>
      </w:r>
      <w:r w:rsidRPr="00143D39">
        <w:rPr>
          <w:rFonts w:ascii="Arial" w:hAnsi="Arial" w:cs="Arial"/>
          <w:color w:val="FFFFFF"/>
          <w:spacing w:val="-79"/>
          <w:w w:val="165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74"/>
          <w:sz w:val="36"/>
          <w:szCs w:val="36"/>
          <w:u w:val="single" w:color="C7C7C6"/>
          <w:lang w:val="en-US"/>
        </w:rPr>
        <w:t>will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-4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-41"/>
          <w:sz w:val="36"/>
          <w:szCs w:val="3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take</w:t>
      </w:r>
      <w:r w:rsidRPr="00143D39">
        <w:rPr>
          <w:rFonts w:ascii="Arial" w:hAnsi="Arial" w:cs="Arial"/>
          <w:color w:val="FFFFFF"/>
          <w:spacing w:val="5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a</w:t>
      </w:r>
      <w:r w:rsidRPr="00143D39">
        <w:rPr>
          <w:rFonts w:ascii="Arial" w:hAnsi="Arial" w:cs="Arial"/>
          <w:color w:val="FFFFFF"/>
          <w:spacing w:val="23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lot</w:t>
      </w:r>
      <w:r w:rsidRPr="00143D39">
        <w:rPr>
          <w:rFonts w:ascii="Arial" w:hAnsi="Arial" w:cs="Arial"/>
          <w:color w:val="FFFFFF"/>
          <w:spacing w:val="59"/>
          <w:w w:val="61"/>
          <w:sz w:val="36"/>
          <w:szCs w:val="36"/>
          <w:u w:val="single" w:color="C7C7C6"/>
          <w:lang w:val="en-US"/>
        </w:rPr>
        <w:t xml:space="preserve"> </w:t>
      </w:r>
      <w:proofErr w:type="gramStart"/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 xml:space="preserve">of </w:t>
      </w:r>
      <w:r w:rsidRPr="00143D39">
        <w:rPr>
          <w:rFonts w:ascii="Arial" w:hAnsi="Arial" w:cs="Arial"/>
          <w:color w:val="FFFFFF"/>
          <w:spacing w:val="3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>photos</w:t>
      </w:r>
      <w:proofErr w:type="gramEnd"/>
      <w:r w:rsidRPr="00143D39">
        <w:rPr>
          <w:rFonts w:ascii="Arial" w:hAnsi="Arial" w:cs="Arial"/>
          <w:color w:val="FFFFFF"/>
          <w:spacing w:val="52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>there,</w:t>
      </w:r>
      <w:r w:rsidRPr="00143D39">
        <w:rPr>
          <w:rFonts w:ascii="Arial" w:hAnsi="Arial" w:cs="Arial"/>
          <w:color w:val="FFFFFF"/>
          <w:spacing w:val="12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6"/>
          <w:sz w:val="36"/>
          <w:szCs w:val="36"/>
          <w:u w:val="single" w:color="C7C7C6"/>
          <w:lang w:val="en-US"/>
        </w:rPr>
        <w:t xml:space="preserve">too. </w:t>
      </w:r>
      <w:r w:rsidRPr="00143D39">
        <w:rPr>
          <w:rFonts w:ascii="Arial" w:hAnsi="Arial" w:cs="Arial"/>
          <w:color w:val="FFFFFF"/>
          <w:spacing w:val="10"/>
          <w:w w:val="5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165"/>
          <w:sz w:val="36"/>
          <w:szCs w:val="36"/>
          <w:u w:val="single" w:color="C7C7C6"/>
          <w:lang w:val="en-US"/>
        </w:rPr>
        <w:t>I</w:t>
      </w:r>
      <w:r w:rsidRPr="00143D39">
        <w:rPr>
          <w:rFonts w:ascii="Arial" w:hAnsi="Arial" w:cs="Arial"/>
          <w:color w:val="FFFFFF"/>
          <w:spacing w:val="-79"/>
          <w:w w:val="165"/>
          <w:sz w:val="36"/>
          <w:szCs w:val="36"/>
          <w:u w:val="single" w:color="C7C7C6"/>
          <w:lang w:val="en-US"/>
        </w:rPr>
        <w:t xml:space="preserve"> </w:t>
      </w:r>
      <w:proofErr w:type="gramStart"/>
      <w:r w:rsidRPr="00143D39">
        <w:rPr>
          <w:rFonts w:ascii="Arial" w:hAnsi="Arial" w:cs="Arial"/>
          <w:color w:val="FFFFFF"/>
          <w:w w:val="50"/>
          <w:sz w:val="36"/>
          <w:szCs w:val="36"/>
          <w:u w:val="single" w:color="C7C7C6"/>
          <w:lang w:val="en-US"/>
        </w:rPr>
        <w:t xml:space="preserve">haven’t </w:t>
      </w:r>
      <w:r w:rsidRPr="00143D39">
        <w:rPr>
          <w:rFonts w:ascii="Arial" w:hAnsi="Arial" w:cs="Arial"/>
          <w:color w:val="FFFFFF"/>
          <w:spacing w:val="44"/>
          <w:w w:val="50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0"/>
          <w:sz w:val="36"/>
          <w:szCs w:val="36"/>
          <w:u w:val="single" w:color="C7C7C6"/>
          <w:lang w:val="en-US"/>
        </w:rPr>
        <w:t>seen</w:t>
      </w:r>
      <w:proofErr w:type="gramEnd"/>
      <w:r w:rsidRPr="00143D39">
        <w:rPr>
          <w:rFonts w:ascii="Arial" w:hAnsi="Arial" w:cs="Arial"/>
          <w:color w:val="FFFFFF"/>
          <w:spacing w:val="13"/>
          <w:w w:val="50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my</w:t>
      </w:r>
      <w:r w:rsidRPr="00143D39">
        <w:rPr>
          <w:rFonts w:ascii="Arial" w:hAnsi="Arial" w:cs="Arial"/>
          <w:color w:val="FFFFFF"/>
          <w:spacing w:val="20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grandparents</w:t>
      </w:r>
      <w:r w:rsidRPr="00143D39">
        <w:rPr>
          <w:rFonts w:ascii="Arial" w:hAnsi="Arial" w:cs="Arial"/>
          <w:color w:val="FFFFFF"/>
          <w:spacing w:val="4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 xml:space="preserve">for </w:t>
      </w:r>
      <w:r w:rsidRPr="00143D39">
        <w:rPr>
          <w:rFonts w:ascii="Arial" w:hAnsi="Arial" w:cs="Arial"/>
          <w:color w:val="FFFFFF"/>
          <w:spacing w:val="27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a</w:t>
      </w:r>
      <w:r w:rsidRPr="00143D39">
        <w:rPr>
          <w:rFonts w:ascii="Arial" w:hAnsi="Arial" w:cs="Arial"/>
          <w:color w:val="FFFFFF"/>
          <w:spacing w:val="23"/>
          <w:w w:val="61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4"/>
          <w:sz w:val="36"/>
          <w:szCs w:val="36"/>
          <w:u w:val="single" w:color="C7C7C6"/>
          <w:lang w:val="en-US"/>
        </w:rPr>
        <w:t>long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z w:val="36"/>
          <w:szCs w:val="36"/>
          <w:u w:val="single" w:color="C7C7C6"/>
          <w:lang w:val="en-US"/>
        </w:rPr>
        <w:t xml:space="preserve">         </w:t>
      </w:r>
      <w:r w:rsidRPr="00143D39">
        <w:rPr>
          <w:rFonts w:ascii="Arial" w:hAnsi="Arial" w:cs="Arial"/>
          <w:color w:val="FFFFFF"/>
          <w:spacing w:val="-22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-22"/>
          <w:sz w:val="36"/>
          <w:szCs w:val="36"/>
          <w:lang w:val="en-US"/>
        </w:rPr>
        <w:t xml:space="preserve"> </w:t>
      </w:r>
      <w:r w:rsidRPr="00143D39">
        <w:rPr>
          <w:rFonts w:ascii="Times New Roman" w:hAnsi="Times New Roman"/>
          <w:b/>
          <w:bCs/>
          <w:color w:val="FFFFFF"/>
          <w:w w:val="106"/>
          <w:sz w:val="20"/>
          <w:szCs w:val="20"/>
          <w:u w:val="single" w:color="C7C7C6"/>
          <w:lang w:val="en-US"/>
        </w:rPr>
        <w:t>(10)</w:t>
      </w:r>
      <w:r w:rsidRPr="00143D39">
        <w:rPr>
          <w:rFonts w:ascii="Times New Roman" w:hAnsi="Times New Roman"/>
          <w:b/>
          <w:bCs/>
          <w:color w:val="FFFFFF"/>
          <w:w w:val="111"/>
          <w:sz w:val="20"/>
          <w:szCs w:val="20"/>
          <w:u w:val="single" w:color="C7C7C6"/>
          <w:lang w:val="en-US"/>
        </w:rPr>
        <w:t xml:space="preserve"> </w:t>
      </w:r>
      <w:r w:rsidRPr="00143D39">
        <w:rPr>
          <w:rFonts w:ascii="Times New Roman" w:hAnsi="Times New Roman"/>
          <w:b/>
          <w:bCs/>
          <w:color w:val="FFFFFF"/>
          <w:sz w:val="20"/>
          <w:szCs w:val="20"/>
          <w:u w:val="single" w:color="C7C7C6"/>
          <w:lang w:val="en-US"/>
        </w:rPr>
        <w:t xml:space="preserve">                      </w:t>
      </w:r>
      <w:r w:rsidRPr="00143D39">
        <w:rPr>
          <w:rFonts w:ascii="Times New Roman" w:hAnsi="Times New Roman"/>
          <w:b/>
          <w:bCs/>
          <w:color w:val="FFFFFF"/>
          <w:spacing w:val="15"/>
          <w:sz w:val="20"/>
          <w:szCs w:val="20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58"/>
          <w:sz w:val="36"/>
          <w:szCs w:val="36"/>
          <w:u w:val="single" w:color="C7C7C6"/>
          <w:lang w:val="en-US"/>
        </w:rPr>
        <w:t>.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z w:val="36"/>
          <w:szCs w:val="36"/>
          <w:u w:val="single" w:color="C7C7C6"/>
          <w:lang w:val="en-US"/>
        </w:rPr>
        <w:t xml:space="preserve">                                                                  </w:t>
      </w:r>
      <w:r w:rsidRPr="00143D39">
        <w:rPr>
          <w:rFonts w:ascii="Arial" w:hAnsi="Arial" w:cs="Arial"/>
          <w:color w:val="FFFFFF"/>
          <w:spacing w:val="-7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-7"/>
          <w:sz w:val="36"/>
          <w:szCs w:val="3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15"/>
          <w:w w:val="87"/>
          <w:sz w:val="36"/>
          <w:szCs w:val="36"/>
          <w:u w:val="single" w:color="C7C7C6"/>
          <w:lang w:val="en-US"/>
        </w:rPr>
        <w:t>T</w:t>
      </w:r>
      <w:r w:rsidRPr="00143D39">
        <w:rPr>
          <w:rFonts w:ascii="Arial" w:hAnsi="Arial" w:cs="Arial"/>
          <w:color w:val="FFFFFF"/>
          <w:w w:val="57"/>
          <w:sz w:val="36"/>
          <w:szCs w:val="36"/>
          <w:u w:val="single" w:color="C7C7C6"/>
          <w:lang w:val="en-US"/>
        </w:rPr>
        <w:t>hanks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1"/>
          <w:sz w:val="36"/>
          <w:szCs w:val="36"/>
          <w:u w:val="single" w:color="C7C7C6"/>
          <w:lang w:val="en-US"/>
        </w:rPr>
        <w:t>again.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z w:val="36"/>
          <w:szCs w:val="36"/>
          <w:u w:val="single" w:color="C7C7C6"/>
          <w:lang w:val="en-US"/>
        </w:rPr>
        <w:t xml:space="preserve">                                                                    </w:t>
      </w:r>
      <w:r w:rsidRPr="00143D39">
        <w:rPr>
          <w:rFonts w:ascii="Arial" w:hAnsi="Arial" w:cs="Arial"/>
          <w:color w:val="FFFFFF"/>
          <w:spacing w:val="-25"/>
          <w:sz w:val="36"/>
          <w:szCs w:val="36"/>
          <w:u w:val="single" w:color="C7C7C6"/>
          <w:lang w:val="en-US"/>
        </w:rPr>
        <w:t xml:space="preserve"> </w:t>
      </w:r>
    </w:p>
    <w:p w:rsidR="006D6AF3" w:rsidRPr="00143D39" w:rsidRDefault="006D6AF3">
      <w:pPr>
        <w:widowControl w:val="0"/>
        <w:autoSpaceDE w:val="0"/>
        <w:autoSpaceDN w:val="0"/>
        <w:adjustRightInd w:val="0"/>
        <w:spacing w:before="7" w:after="0" w:line="190" w:lineRule="exact"/>
        <w:rPr>
          <w:rFonts w:ascii="Arial" w:hAnsi="Arial" w:cs="Arial"/>
          <w:color w:val="FFFFFF"/>
          <w:sz w:val="19"/>
          <w:szCs w:val="19"/>
          <w:lang w:val="en-US"/>
        </w:rPr>
      </w:pPr>
    </w:p>
    <w:p w:rsidR="006D6AF3" w:rsidRPr="00143D39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FFFFFF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410" w:lineRule="exact"/>
        <w:ind w:left="1899" w:right="365"/>
        <w:jc w:val="both"/>
        <w:rPr>
          <w:rFonts w:ascii="Arial" w:hAnsi="Arial" w:cs="Arial"/>
          <w:color w:val="000000"/>
          <w:sz w:val="36"/>
          <w:szCs w:val="36"/>
          <w:lang w:val="en-US"/>
        </w:rPr>
      </w:pPr>
      <w:r w:rsidRPr="00143D39">
        <w:rPr>
          <w:rFonts w:ascii="Arial" w:hAnsi="Arial" w:cs="Arial"/>
          <w:color w:val="FFFFFF"/>
          <w:spacing w:val="-9"/>
          <w:w w:val="107"/>
          <w:sz w:val="36"/>
          <w:szCs w:val="36"/>
          <w:u w:val="single" w:color="C7C7C6"/>
          <w:lang w:val="en-US"/>
        </w:rPr>
        <w:t>B</w:t>
      </w:r>
      <w:r w:rsidRPr="00143D39">
        <w:rPr>
          <w:rFonts w:ascii="Arial" w:hAnsi="Arial" w:cs="Arial"/>
          <w:color w:val="FFFFFF"/>
          <w:w w:val="65"/>
          <w:sz w:val="36"/>
          <w:szCs w:val="36"/>
          <w:u w:val="single" w:color="C7C7C6"/>
          <w:lang w:val="en-US"/>
        </w:rPr>
        <w:t>ig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0"/>
          <w:sz w:val="36"/>
          <w:szCs w:val="36"/>
          <w:u w:val="single" w:color="C7C7C6"/>
          <w:lang w:val="en-US"/>
        </w:rPr>
        <w:t>hug,</w:t>
      </w:r>
      <w:r w:rsidRPr="00143D39">
        <w:rPr>
          <w:rFonts w:ascii="Arial" w:hAnsi="Arial" w:cs="Arial"/>
          <w:color w:val="FFFFFF"/>
          <w:w w:val="86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z w:val="36"/>
          <w:szCs w:val="36"/>
          <w:u w:val="single" w:color="C7C7C6"/>
          <w:lang w:val="en-US"/>
        </w:rPr>
        <w:t xml:space="preserve">                                                                         </w:t>
      </w:r>
      <w:r w:rsidRPr="00143D39">
        <w:rPr>
          <w:rFonts w:ascii="Arial" w:hAnsi="Arial" w:cs="Arial"/>
          <w:color w:val="FFFFFF"/>
          <w:spacing w:val="-14"/>
          <w:sz w:val="36"/>
          <w:szCs w:val="36"/>
          <w:u w:val="single" w:color="C7C7C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-14"/>
          <w:sz w:val="36"/>
          <w:szCs w:val="36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-13"/>
          <w:w w:val="108"/>
          <w:sz w:val="36"/>
          <w:szCs w:val="36"/>
          <w:lang w:val="en-US"/>
        </w:rPr>
        <w:t>J</w:t>
      </w:r>
      <w:r w:rsidRPr="00143D39">
        <w:rPr>
          <w:rFonts w:ascii="Arial" w:hAnsi="Arial" w:cs="Arial"/>
          <w:color w:val="FFFFFF"/>
          <w:w w:val="52"/>
          <w:sz w:val="36"/>
          <w:szCs w:val="36"/>
          <w:lang w:val="en-US"/>
        </w:rPr>
        <w:t>essica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35" w:after="0" w:line="240" w:lineRule="auto"/>
        <w:ind w:right="87"/>
        <w:jc w:val="right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Arial" w:hAnsi="Arial" w:cs="Arial"/>
          <w:color w:val="2A2A29"/>
          <w:w w:val="96"/>
          <w:sz w:val="20"/>
          <w:szCs w:val="20"/>
          <w:lang w:val="en-US"/>
        </w:rPr>
        <w:t>(Adap</w:t>
      </w:r>
      <w:r w:rsidRPr="00747314">
        <w:rPr>
          <w:rFonts w:ascii="Arial" w:hAnsi="Arial" w:cs="Arial"/>
          <w:color w:val="2A2A29"/>
          <w:spacing w:val="-2"/>
          <w:w w:val="96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w w:val="96"/>
          <w:sz w:val="20"/>
          <w:szCs w:val="20"/>
          <w:lang w:val="en-US"/>
        </w:rPr>
        <w:t>ed</w:t>
      </w:r>
      <w:r w:rsidRPr="00747314">
        <w:rPr>
          <w:rFonts w:ascii="Arial" w:hAnsi="Arial" w:cs="Arial"/>
          <w:color w:val="2A2A29"/>
          <w:spacing w:val="-4"/>
          <w:w w:val="9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f</w:t>
      </w:r>
      <w:r w:rsidRPr="00747314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om:</w:t>
      </w:r>
      <w:r w:rsidRPr="00747314">
        <w:rPr>
          <w:rFonts w:ascii="Arial" w:hAnsi="Arial" w:cs="Arial"/>
          <w:color w:val="2A2A29"/>
          <w:spacing w:val="25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4"/>
          <w:sz w:val="20"/>
          <w:szCs w:val="20"/>
          <w:lang w:val="en-US"/>
        </w:rPr>
        <w:t>Cambridge</w:t>
      </w:r>
      <w:r w:rsidRPr="00747314">
        <w:rPr>
          <w:rFonts w:ascii="Arial" w:hAnsi="Arial" w:cs="Arial"/>
          <w:color w:val="2A2A29"/>
          <w:spacing w:val="-5"/>
          <w:w w:val="9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5"/>
          <w:w w:val="85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w w:val="96"/>
          <w:sz w:val="20"/>
          <w:szCs w:val="20"/>
          <w:lang w:val="en-US"/>
        </w:rPr>
        <w:t>ests</w:t>
      </w:r>
      <w:r w:rsidRPr="00747314">
        <w:rPr>
          <w:rFonts w:ascii="Arial" w:hAnsi="Arial" w:cs="Arial"/>
          <w:color w:val="2A2A29"/>
          <w:w w:val="89"/>
          <w:sz w:val="20"/>
          <w:szCs w:val="20"/>
          <w:lang w:val="en-US"/>
        </w:rPr>
        <w:t>)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35" w:after="0" w:line="240" w:lineRule="auto"/>
        <w:ind w:right="87"/>
        <w:jc w:val="right"/>
        <w:rPr>
          <w:rFonts w:ascii="Arial" w:hAnsi="Arial" w:cs="Arial"/>
          <w:color w:val="000000"/>
          <w:sz w:val="20"/>
          <w:szCs w:val="20"/>
          <w:lang w:val="en-US"/>
        </w:rPr>
        <w:sectPr w:rsidR="006D6AF3" w:rsidRPr="00747314">
          <w:pgSz w:w="11920" w:h="16840"/>
          <w:pgMar w:top="1060" w:right="1140" w:bottom="800" w:left="0" w:header="172" w:footer="608" w:gutter="0"/>
          <w:cols w:space="720" w:equalWidth="0">
            <w:col w:w="10780"/>
          </w:cols>
          <w:noEndnote/>
        </w:sectPr>
      </w:pPr>
    </w:p>
    <w:p w:rsidR="006D6AF3" w:rsidRPr="00747314" w:rsidRDefault="006F1E7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polyline id="_x0000_s1541" style="position:absolute;z-index:-251495424" points="570.8pt,-55.5pt,522.45pt,-55.5pt,521.2pt,-55.4pt,520.05pt,-55.15pt,519pt,-54.75pt,518pt,-54.2pt,517.1pt,-53.55pt,516.35pt,-52.8pt,515.75pt,-51.9pt,515.3pt,-51pt,515pt,-50pt,514.95pt,-48.9pt,515.05pt,-47.85pt,515.35pt,-46.9pt,515.85pt,-45.95pt,516.45pt,-45.15pt,517.25pt,-44.4pt,518.15pt,-43.75pt,519.15pt,-43.2pt,520.25pt,-42.85pt,521.4pt,-42.6pt,522.65pt,-42.5pt,569.8pt,-42.5pt,569.8pt,-42.5pt,569.9pt,-42.8pt,570.5pt,-45.75pt,570.85pt,-48.8pt,571pt,-51.95pt,570.95pt,-52.95pt,570.95pt,-54pt,570.85pt,-55.05pt,570.8pt,-55.5pt" coordsize="1121,261" o:regroupid="8" o:allowincell="f" fillcolor="#d5d5d4" stroked="f">
            <v:path arrowok="t"/>
          </v:polyline>
        </w:pict>
      </w:r>
      <w:r>
        <w:rPr>
          <w:noProof/>
        </w:rPr>
        <w:pict>
          <v:polyline id="_x0000_s1540" style="position:absolute;z-index:-251496448" points="567.5pt,-35.95pt,526.9pt,-35.95pt,525.85pt,-35.65pt,524.9pt,-35.05pt,524.2pt,-34.25pt,523.75pt,-33.25pt,523.6pt,-32.15pt,523.6pt,-30.2pt,523.9pt,-29.15pt,524.5pt,-28.2pt,525.3pt,-27.5pt,526.3pt,-27.05pt,527.45pt,-26.85pt,561.6pt,-26.9pt,561.6pt,-26.9pt,561.85pt,-27.15pt,563.65pt,-29.45pt,565.3pt,-31.85pt,566.75pt,-34.4pt,567.5pt,-35.95pt" coordsize="878,182" o:regroupid="8" o:allowincell="f" fillcolor="#9e9e9e" stroked="f">
            <v:path arrowok="t"/>
          </v:polyline>
        </w:pict>
      </w:r>
      <w:r>
        <w:rPr>
          <w:noProof/>
        </w:rPr>
        <w:pict>
          <v:polyline id="_x0000_s1539" style="position:absolute;z-index:-251497472" points="495.6pt,-59pt,495.55pt,-58.8pt,495.4pt,-57.85pt,495.25pt,-56.8pt,495.1pt,-55.8pt,495.05pt,-54.8pt,494.95pt,-53.75pt,494.95pt,-52.7pt,495.05pt,-49.5pt,495.4pt,-46.3pt,496.05pt,-43.25pt,496.85pt,-40.3pt,497.9pt,-37.45pt,499.15pt,-34.7pt,500.6pt,-32.1pt,502.25pt,-29.6pt,504.05pt,-27.25pt,506.05pt,-25.1pt,508.2pt,-23.1pt,510.5pt,-21.25pt,512.9pt,-19.6pt,515.5pt,-18.1pt,518.15pt,-16.85pt,520.95pt,-15.8pt,523.8pt,-14.95pt,526.8pt,-14.35pt,529.85pt,-13.95pt,532.95pt,-13.85pt,536.1pt,-13.95pt,539.15pt,-14.35pt,542.1pt,-14.95pt,545pt,-15.8pt,547.75pt,-16.85pt,550.45pt,-18.1pt,553pt,-19.55pt,555.45pt,-21.2pt,557.7pt,-23pt,559.85pt,-25pt,561.85pt,-27.15pt,563.65pt,-29.4pt,565.3pt,-31.85pt,566.75pt,-34.4pt,568pt,-37.1pt,569.05pt,-39.85pt,569.9pt,-42.75pt,570.5pt,-45.7pt,570.9pt,-48.75pt,571pt,-51.9pt,571pt,-52.95pt,570.95pt,-53.95pt,570.9pt,-55pt,570.8pt,-56pt,570.65pt,-57pt,570.5pt,-58pt,570.35pt,-59pt,495.7pt,-59pt,495.7pt,-59pt,495.6pt,-59pt" coordsize="1521,903" o:regroupid="8" o:allowincell="f" fillcolor="#727272" stroked="f">
            <v:path arrowok="t"/>
          </v:polyline>
        </w:pict>
      </w:r>
      <w:r>
        <w:rPr>
          <w:noProof/>
        </w:rPr>
        <w:pict>
          <v:rect id="_x0000_s1538" style="position:absolute;margin-left:506.1pt;margin-top:0;width:89pt;height:29pt;z-index:-251498496;mso-position-horizontal-relative:page;mso-position-vertical-relative:page" o:regroupid="8" o:allowincell="f" filled="f" stroked="f">
            <v:textbox inset="0,0,0,0">
              <w:txbxContent>
                <w:p w:rsidR="00143D39" w:rsidRDefault="00143D39" w:rsidP="00707BA0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8" type="#_x0000_t75" style="width:88.9pt;height:28.15pt">
                        <v:imagedata r:id="rId12" o:title=""/>
                      </v:shape>
                    </w:pict>
                  </w:r>
                </w:p>
                <w:p w:rsidR="00143D39" w:rsidRDefault="00143D39" w:rsidP="00707B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535" style="position:absolute;margin-left:462.55pt;margin-top:-51.55pt;width:26.15pt;height:23.75pt;z-index:-251499520" coordorigin="9251,149" coordsize="523,475" o:regroupid="8" o:allowincell="f">
            <v:shape id="_x0000_s1536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537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534" style="position:absolute;z-index:-251500544" points="477.85pt,-50.7pt,476.8pt,-50.65pt,475.9pt,-50.25pt,475.6pt,-50pt,474.95pt,-49.15pt,474.7pt,-48.2pt,474.75pt,-47.15pt,475.15pt,-46.25pt,477.65pt,-43.4pt,478.4pt,-42.6pt,466.35pt,-42.6pt,465.3pt,-42.45pt,464.45pt,-41.9pt,463.8pt,-41.05pt,463.5pt,-40.1pt,463.6pt,-38.95pt,463.95pt,-38.1pt,464.9pt,-37.3pt,465.75pt,-36.9pt,477.35pt,-36.85pt,478.4pt,-36.85pt,477.65pt,-36.05pt,475.4pt,-33.55pt,474.85pt,-32.65pt,474.65pt,-31.7pt,474.85pt,-30.6pt,475.3pt,-29.75pt,475.6pt,-29.4pt,476.5pt,-28.9pt,477.45pt,-28.7pt,478.55pt,-28.85pt,479.4pt,-29.35pt,479.7pt,-29.65pt,486.85pt,-37.6pt,486.9pt,-37.6pt,487.2pt,-37.9pt,487.4pt,-38.2pt,487.55pt,-38.6pt,487.7pt,-38.95pt,487.8pt,-39.3pt,487.8pt,-40.15pt,487.7pt,-40.55pt,487.55pt,-40.9pt,487.4pt,-41.25pt,487.15pt,-41.6pt,486.85pt,-41.85pt,486.8pt,-41.85pt,479.65pt,-49.85pt,478.85pt,-50.45pt,477.85pt,-50.7pt" coordsize="486,441" o:regroupid="8" o:allowincell="f" stroked="f">
            <v:path arrowok="t"/>
          </v:polyline>
        </w:pict>
      </w:r>
      <w:r>
        <w:rPr>
          <w:noProof/>
        </w:rPr>
        <w:pict>
          <v:group id="_x0000_s1531" style="position:absolute;margin-left:372.8pt;margin-top:-54.55pt;width:33.05pt;height:30.1pt;z-index:-251501568" coordorigin="7456,89" coordsize="661,602" o:regroupid="8" o:allowincell="f">
            <v:shape id="_x0000_s1532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533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530" style="position:absolute;z-index:-251502592" points="391.35pt,-53.35pt,390.4pt,-53.2pt,389.6pt,-52.8pt,389.25pt,-52.5pt,388.6pt,-51.7pt,388.2pt,-50.75pt,388.15pt,-49.5pt,388.35pt,-48.5pt,388.7pt,-47.75pt,391.85pt,-44.2pt,392.75pt,-43.2pt,377.6pt,-43.2pt,376.55pt,-43.05pt,375.6pt,-42.65pt,374.75pt,-41.7pt,374.2pt,-40.85pt,374pt,-40pt,374.05pt,-38.8pt,374.4pt,-37.85pt,374.9pt,-37.1pt,375.75pt,-36.45pt,376.65pt,-36.05pt,391.45pt,-35.9pt,392.75pt,-35.9pt,391.85pt,-34.95pt,389pt,-31.8pt,388.45pt,-30.9pt,388.15pt,-29.95pt,388.2pt,-28.65pt,388.5pt,-27.65pt,388.9pt,-26.9pt,389.25pt,-26.6pt,390.15pt,-26pt,391.1pt,-25.7pt,392.4pt,-25.8pt,393.35pt,-26.05pt,394.1pt,-26.5pt,394.4pt,-26.85pt,403.45pt,-36.9pt,403.5pt,-36.9pt,403.85pt,-37.25pt,404.15pt,-37.65pt,404.35pt,-38.15pt,404.5pt,-38.6pt,404.6pt,-39.05pt,404.6pt,-40.05pt,404.5pt,-40.6pt,404.3pt,-41.05pt,404.1pt,-41.5pt,403.8pt,-41.9pt,403.45pt,-42.25pt,403.4pt,-42.25pt,394.4pt,-52.3pt,393.55pt,-52.95pt,392.65pt,-53.35pt,391.35pt,-53.35pt" coordsize="613,554" o:regroupid="8" o:allowincell="f" stroked="f">
            <v:path arrowok="t"/>
          </v:polyline>
        </w:pict>
      </w:r>
      <w:r>
        <w:rPr>
          <w:noProof/>
        </w:rPr>
        <w:pict>
          <v:group id="_x0000_s1527" style="position:absolute;margin-left:283.6pt;margin-top:-58.45pt;width:40.05pt;height:36.6pt;z-index:-251503616" coordorigin="5672,11" coordsize="801,732" o:regroupid="8" o:allowincell="f">
            <v:shape id="_x0000_s1528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529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526" style="position:absolute;z-index:-251504640" points="307.1pt,-57pt,305.95pt,-57pt,305pt,-56.8pt,304.15pt,-56.4pt,303.55pt,-55.9pt,302.85pt,-55.1pt,302.4pt,-54.2pt,302.15pt,-53.2pt,302.2pt,-52.1pt,302.4pt,-51.1pt,302.8pt,-50.25pt,306.75pt,-45.8pt,307.85pt,-44.6pt,289.4pt,-44.6pt,288.35pt,-44.5pt,287.4pt,-44.15pt,286.55pt,-43.6pt,285.8pt,-42.7pt,285.3pt,-41.85pt,285.05pt,-40.9pt,285.1pt,-39.6pt,285.3pt,-38.6pt,285.7pt,-37.75pt,286.2pt,-37.1pt,287pt,-36.45pt,287.9pt,-36pt,288.9pt,-35.8pt,306.25pt,-35.75pt,307.85pt,-35.75pt,306.75pt,-34.55pt,303.25pt,-30.7pt,302.65pt,-29.85pt,302.3pt,-28.9pt,302.15pt,-27.95pt,302.25pt,-26.75pt,302.55pt,-25.8pt,303.05pt,-24.95pt,303.6pt,-24.4pt,304.45pt,-23.8pt,305.35pt,-23.45pt,306.35pt,-23.3pt,307.5pt,-23.4pt,308.5pt,-23.7pt,309.3pt,-24.2pt,309.8pt,-24.7pt,320.85pt,-36.95pt,320.85pt,-36.95pt,321.3pt,-37.35pt,321.65pt,-37.9pt,321.9pt,-38.45pt,322.1pt,-39pt,322.25pt,-39.55pt,322.25pt,-40.8pt,322.1pt,-41.4pt,321.85pt,-41.95pt,321.6pt,-42.5pt,321.25pt,-43.05pt,320.8pt,-43.45pt,320.75pt,-43.45pt,309.8pt,-55.65pt,309.8pt,-55.7pt,309pt,-56.35pt,308.1pt,-56.8pt,307.1pt,-57pt" coordsize="744,675" o:regroupid="8" o:allowincell="f" stroked="f">
            <v:path arrowok="t"/>
          </v:polyline>
        </w:pict>
      </w:r>
      <w:r>
        <w:rPr>
          <w:noProof/>
        </w:rPr>
        <w:pict>
          <v:rect id="_x0000_s1525" style="position:absolute;margin-left:0;margin-top:0;width:510pt;height:17pt;z-index:-251505664;mso-position-horizontal-relative:page;mso-position-vertical-relative:page" o:regroupid="8" o:allowincell="f" filled="f" stroked="f">
            <v:textbox inset="0,0,0,0">
              <w:txbxContent>
                <w:p w:rsidR="00143D39" w:rsidRDefault="00143D39" w:rsidP="00707BA0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6" type="#_x0000_t75" style="width:512.75pt;height:16.9pt">
                        <v:imagedata r:id="rId11" o:title=""/>
                      </v:shape>
                    </w:pict>
                  </w:r>
                </w:p>
                <w:p w:rsidR="00143D39" w:rsidRDefault="00143D39" w:rsidP="00707B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Arial" w:hAnsi="Arial" w:cs="Arial"/>
          <w:color w:val="000000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before="21" w:after="0" w:line="319" w:lineRule="exact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43D39">
        <w:rPr>
          <w:noProof/>
        </w:rPr>
        <w:pict>
          <v:rect id="_x0000_s1542" style="position:absolute;left:0;text-align:left;margin-left:151.4pt;margin-top:4.6pt;width:46.65pt;height:13pt;z-index:-251679744;mso-position-horizontal-relative:page" o:allowincell="f" fillcolor="#dadada" stroked="f">
            <v:path arrowok="t"/>
            <w10:wrap anchorx="page"/>
          </v:rect>
        </w:pict>
      </w:r>
      <w:r w:rsidR="006D6AF3" w:rsidRPr="00747314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 xml:space="preserve">C. </w:t>
      </w:r>
      <w:r w:rsidR="006D6AF3" w:rsidRPr="00747314">
        <w:rPr>
          <w:rFonts w:ascii="Times New Roman" w:hAnsi="Times New Roman"/>
          <w:b/>
          <w:bCs/>
          <w:color w:val="2A2A29"/>
          <w:spacing w:val="10"/>
          <w:position w:val="-1"/>
          <w:sz w:val="28"/>
          <w:szCs w:val="28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Read</w:t>
      </w:r>
      <w:r w:rsidR="006D6AF3" w:rsidRPr="00747314">
        <w:rPr>
          <w:rFonts w:ascii="Arial" w:hAnsi="Arial" w:cs="Arial"/>
          <w:color w:val="2A2A29"/>
          <w:spacing w:val="-6"/>
          <w:w w:val="95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Julie</w:t>
      </w:r>
      <w:r w:rsidR="006D6AF3" w:rsidRPr="00747314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>’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pacing w:val="28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po</w:t>
      </w:r>
      <w:r w:rsidR="006D6AF3"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tc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d.</w:t>
      </w:r>
      <w:r w:rsidR="006D6AF3" w:rsidRPr="00747314">
        <w:rPr>
          <w:rFonts w:ascii="Arial" w:hAnsi="Arial" w:cs="Arial"/>
          <w:color w:val="2A2A29"/>
          <w:spacing w:val="10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Wri</w:t>
      </w:r>
      <w:r w:rsidR="006D6AF3"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6D6AF3" w:rsidRPr="00747314">
        <w:rPr>
          <w:rFonts w:ascii="Arial" w:hAnsi="Arial" w:cs="Arial"/>
          <w:color w:val="2A2A29"/>
          <w:spacing w:val="16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her</w:t>
      </w:r>
      <w:r w:rsidR="006D6AF3" w:rsidRPr="00747314">
        <w:rPr>
          <w:rFonts w:ascii="Arial" w:hAnsi="Arial" w:cs="Arial"/>
          <w:color w:val="2A2A29"/>
          <w:spacing w:val="12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16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po</w:t>
      </w:r>
      <w:r w:rsidR="006D6AF3"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tc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6D6AF3" w:rsidRPr="00747314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</w:t>
      </w:r>
      <w:r w:rsidR="006D6AF3" w:rsidRPr="00747314">
        <w:rPr>
          <w:rFonts w:ascii="Arial" w:hAnsi="Arial" w:cs="Arial"/>
          <w:color w:val="2A2A29"/>
          <w:spacing w:val="11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ans</w:t>
      </w:r>
      <w:r w:rsidR="006D6AF3" w:rsidRPr="00747314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w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ering</w:t>
      </w:r>
      <w:r w:rsidR="006D6AF3" w:rsidRPr="00747314">
        <w:rPr>
          <w:rFonts w:ascii="Arial" w:hAnsi="Arial" w:cs="Arial"/>
          <w:color w:val="2A2A29"/>
          <w:spacing w:val="23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her</w:t>
      </w:r>
      <w:r w:rsidR="006D6AF3" w:rsidRPr="00747314">
        <w:rPr>
          <w:rFonts w:ascii="Arial" w:hAnsi="Arial" w:cs="Arial"/>
          <w:color w:val="2A2A29"/>
          <w:spacing w:val="12"/>
          <w:position w:val="-1"/>
          <w:sz w:val="24"/>
          <w:szCs w:val="24"/>
          <w:lang w:val="en-US"/>
        </w:rPr>
        <w:t xml:space="preserve"> </w:t>
      </w:r>
      <w:r w:rsidR="006D6AF3" w:rsidRPr="00747314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que</w:t>
      </w:r>
      <w:r w:rsidR="006D6AF3" w:rsidRPr="00747314">
        <w:rPr>
          <w:rFonts w:ascii="Arial" w:hAnsi="Arial" w:cs="Arial"/>
          <w:color w:val="2A2A29"/>
          <w:spacing w:val="-2"/>
          <w:w w:val="99"/>
          <w:position w:val="-1"/>
          <w:sz w:val="24"/>
          <w:szCs w:val="24"/>
          <w:lang w:val="en-US"/>
        </w:rPr>
        <w:t>s</w:t>
      </w:r>
      <w:r w:rsidR="006D6AF3" w:rsidRPr="00747314">
        <w:rPr>
          <w:rFonts w:ascii="Arial" w:hAnsi="Arial" w:cs="Arial"/>
          <w:color w:val="2A2A29"/>
          <w:w w:val="104"/>
          <w:position w:val="-1"/>
          <w:sz w:val="24"/>
          <w:szCs w:val="24"/>
          <w:lang w:val="en-US"/>
        </w:rPr>
        <w:t>tions.</w:t>
      </w:r>
      <w:bookmarkStart w:id="0" w:name="_GoBack"/>
      <w:bookmarkEnd w:id="0"/>
    </w:p>
    <w:p w:rsidR="006D6AF3" w:rsidRPr="00747314" w:rsidRDefault="006D6AF3">
      <w:pPr>
        <w:widowControl w:val="0"/>
        <w:autoSpaceDE w:val="0"/>
        <w:autoSpaceDN w:val="0"/>
        <w:adjustRightInd w:val="0"/>
        <w:spacing w:before="5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143D3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143D39">
        <w:rPr>
          <w:noProof/>
        </w:rPr>
        <w:pict>
          <v:shape id="_x0000_s1543" type="#_x0000_t75" style="position:absolute;margin-left:59.55pt;margin-top:4.05pt;width:470.5pt;height:643.8pt;z-index:251755520">
            <v:imagedata r:id="rId37" o:title=""/>
          </v:shape>
        </w:pic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143D39" w:rsidRDefault="00143D39">
      <w:pPr>
        <w:widowControl w:val="0"/>
        <w:autoSpaceDE w:val="0"/>
        <w:autoSpaceDN w:val="0"/>
        <w:adjustRightInd w:val="0"/>
        <w:spacing w:after="0" w:line="426" w:lineRule="exact"/>
        <w:ind w:left="2013" w:right="-20"/>
        <w:rPr>
          <w:rFonts w:ascii="Arial" w:hAnsi="Arial" w:cs="Arial"/>
          <w:color w:val="FFFFFF"/>
          <w:sz w:val="40"/>
          <w:szCs w:val="40"/>
          <w:lang w:val="en-US"/>
        </w:rPr>
      </w:pPr>
      <w:r w:rsidRPr="00143D39">
        <w:rPr>
          <w:noProof/>
        </w:rPr>
        <w:pict>
          <v:shape id="_x0000_s1544" style="position:absolute;left:0;text-align:left;margin-left:454.55pt;margin-top:-8.4pt;width:1pt;height:1pt;z-index:-251678720;mso-position-horizontal-relative:page;mso-position-vertical-relative:text" coordsize="20,20" o:allowincell="f" path="m,l,,,,,xe" filled="f" strokecolor="#f5f5f5" strokeweight=".07547mm">
            <v:path arrowok="t"/>
            <w10:wrap anchorx="page"/>
          </v:shape>
        </w:pict>
      </w:r>
      <w:r w:rsidR="006D6AF3" w:rsidRPr="00143D39">
        <w:rPr>
          <w:rFonts w:ascii="Arial" w:hAnsi="Arial" w:cs="Arial"/>
          <w:color w:val="FFFFFF"/>
          <w:w w:val="101"/>
          <w:sz w:val="40"/>
          <w:szCs w:val="40"/>
          <w:lang w:val="en-US"/>
        </w:rPr>
        <w:t>Hi!</w:t>
      </w:r>
    </w:p>
    <w:p w:rsidR="006D6AF3" w:rsidRPr="00143D39" w:rsidRDefault="006D6AF3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Arial" w:hAnsi="Arial" w:cs="Arial"/>
          <w:color w:val="FFFFFF"/>
          <w:lang w:val="en-US"/>
        </w:rPr>
      </w:pPr>
    </w:p>
    <w:p w:rsidR="006D6AF3" w:rsidRPr="00143D39" w:rsidRDefault="006D6AF3">
      <w:pPr>
        <w:widowControl w:val="0"/>
        <w:autoSpaceDE w:val="0"/>
        <w:autoSpaceDN w:val="0"/>
        <w:adjustRightInd w:val="0"/>
        <w:spacing w:after="0" w:line="440" w:lineRule="exact"/>
        <w:ind w:left="2013" w:right="6233"/>
        <w:rPr>
          <w:rFonts w:ascii="Arial" w:hAnsi="Arial" w:cs="Arial"/>
          <w:color w:val="FFFFFF"/>
          <w:sz w:val="40"/>
          <w:szCs w:val="40"/>
          <w:lang w:val="en-US"/>
        </w:rPr>
      </w:pPr>
      <w:proofErr w:type="gramStart"/>
      <w:r w:rsidRPr="00143D39">
        <w:rPr>
          <w:rFonts w:ascii="Arial" w:hAnsi="Arial" w:cs="Arial"/>
          <w:color w:val="FFFFFF"/>
          <w:w w:val="67"/>
          <w:sz w:val="40"/>
          <w:szCs w:val="40"/>
          <w:lang w:val="en-US"/>
        </w:rPr>
        <w:t xml:space="preserve">I’m </w:t>
      </w:r>
      <w:r w:rsidRPr="00143D39">
        <w:rPr>
          <w:rFonts w:ascii="Arial" w:hAnsi="Arial" w:cs="Arial"/>
          <w:color w:val="FFFFFF"/>
          <w:spacing w:val="29"/>
          <w:w w:val="67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7"/>
          <w:sz w:val="40"/>
          <w:szCs w:val="40"/>
          <w:lang w:val="en-US"/>
        </w:rPr>
        <w:t>glad</w:t>
      </w:r>
      <w:proofErr w:type="gramEnd"/>
      <w:r w:rsidRPr="00143D39">
        <w:rPr>
          <w:rFonts w:ascii="Arial" w:hAnsi="Arial" w:cs="Arial"/>
          <w:color w:val="FFFFFF"/>
          <w:spacing w:val="44"/>
          <w:w w:val="67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7"/>
          <w:sz w:val="40"/>
          <w:szCs w:val="40"/>
          <w:lang w:val="en-US"/>
        </w:rPr>
        <w:t>that</w:t>
      </w:r>
      <w:r w:rsidRPr="00143D39">
        <w:rPr>
          <w:rFonts w:ascii="Arial" w:hAnsi="Arial" w:cs="Arial"/>
          <w:color w:val="FFFFFF"/>
          <w:spacing w:val="29"/>
          <w:w w:val="67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7"/>
          <w:sz w:val="40"/>
          <w:szCs w:val="40"/>
          <w:lang w:val="en-US"/>
        </w:rPr>
        <w:t>you’re</w:t>
      </w:r>
      <w:r w:rsidRPr="00143D39">
        <w:rPr>
          <w:rFonts w:ascii="Arial" w:hAnsi="Arial" w:cs="Arial"/>
          <w:color w:val="FFFFFF"/>
          <w:spacing w:val="-4"/>
          <w:w w:val="67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7"/>
          <w:sz w:val="40"/>
          <w:szCs w:val="40"/>
          <w:lang w:val="en-US"/>
        </w:rPr>
        <w:t>going</w:t>
      </w:r>
      <w:r w:rsidRPr="00143D39">
        <w:rPr>
          <w:rFonts w:ascii="Arial" w:hAnsi="Arial" w:cs="Arial"/>
          <w:color w:val="FFFFFF"/>
          <w:spacing w:val="29"/>
          <w:w w:val="67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70"/>
          <w:sz w:val="40"/>
          <w:szCs w:val="40"/>
          <w:lang w:val="en-US"/>
        </w:rPr>
        <w:t xml:space="preserve">to </w:t>
      </w:r>
      <w:r w:rsidRPr="00143D39">
        <w:rPr>
          <w:rFonts w:ascii="Arial" w:hAnsi="Arial" w:cs="Arial"/>
          <w:color w:val="FFFFFF"/>
          <w:w w:val="60"/>
          <w:sz w:val="40"/>
          <w:szCs w:val="40"/>
          <w:lang w:val="en-US"/>
        </w:rPr>
        <w:t xml:space="preserve">visit </w:t>
      </w:r>
      <w:r w:rsidRPr="00143D39">
        <w:rPr>
          <w:rFonts w:ascii="Arial" w:hAnsi="Arial" w:cs="Arial"/>
          <w:color w:val="FFFFFF"/>
          <w:spacing w:val="18"/>
          <w:w w:val="60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0"/>
          <w:sz w:val="40"/>
          <w:szCs w:val="40"/>
          <w:lang w:val="en-US"/>
        </w:rPr>
        <w:t>me</w:t>
      </w:r>
      <w:r w:rsidRPr="00143D39">
        <w:rPr>
          <w:rFonts w:ascii="Arial" w:hAnsi="Arial" w:cs="Arial"/>
          <w:color w:val="FFFFFF"/>
          <w:spacing w:val="3"/>
          <w:w w:val="60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0"/>
          <w:sz w:val="40"/>
          <w:szCs w:val="40"/>
          <w:lang w:val="en-US"/>
        </w:rPr>
        <w:t>this</w:t>
      </w:r>
      <w:r w:rsidRPr="00143D39">
        <w:rPr>
          <w:rFonts w:ascii="Arial" w:hAnsi="Arial" w:cs="Arial"/>
          <w:color w:val="FFFFFF"/>
          <w:spacing w:val="49"/>
          <w:w w:val="60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0"/>
          <w:sz w:val="40"/>
          <w:szCs w:val="40"/>
          <w:lang w:val="en-US"/>
        </w:rPr>
        <w:t>weekend.</w:t>
      </w:r>
      <w:r w:rsidRPr="00143D39">
        <w:rPr>
          <w:rFonts w:ascii="Arial" w:hAnsi="Arial" w:cs="Arial"/>
          <w:color w:val="FFFFFF"/>
          <w:spacing w:val="2"/>
          <w:w w:val="60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spacing w:val="-12"/>
          <w:w w:val="111"/>
          <w:sz w:val="40"/>
          <w:szCs w:val="40"/>
          <w:lang w:val="en-US"/>
        </w:rPr>
        <w:t>H</w:t>
      </w:r>
      <w:r w:rsidRPr="00143D39">
        <w:rPr>
          <w:rFonts w:ascii="Arial" w:hAnsi="Arial" w:cs="Arial"/>
          <w:color w:val="FFFFFF"/>
          <w:w w:val="67"/>
          <w:sz w:val="40"/>
          <w:szCs w:val="40"/>
          <w:lang w:val="en-US"/>
        </w:rPr>
        <w:t xml:space="preserve">ow </w:t>
      </w:r>
      <w:r w:rsidRPr="00143D39">
        <w:rPr>
          <w:rFonts w:ascii="Arial" w:hAnsi="Arial" w:cs="Arial"/>
          <w:color w:val="FFFFFF"/>
          <w:w w:val="80"/>
          <w:sz w:val="40"/>
          <w:szCs w:val="40"/>
          <w:lang w:val="en-US"/>
        </w:rPr>
        <w:t>will</w:t>
      </w:r>
      <w:r w:rsidRPr="00143D39">
        <w:rPr>
          <w:rFonts w:ascii="Arial" w:hAnsi="Arial" w:cs="Arial"/>
          <w:color w:val="FFFFFF"/>
          <w:spacing w:val="14"/>
          <w:w w:val="80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4"/>
          <w:sz w:val="40"/>
          <w:szCs w:val="40"/>
          <w:lang w:val="en-US"/>
        </w:rPr>
        <w:t>you</w:t>
      </w:r>
      <w:r w:rsidRPr="00143D39">
        <w:rPr>
          <w:rFonts w:ascii="Arial" w:hAnsi="Arial" w:cs="Arial"/>
          <w:color w:val="FFFFFF"/>
          <w:spacing w:val="71"/>
          <w:w w:val="64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4"/>
          <w:sz w:val="40"/>
          <w:szCs w:val="40"/>
          <w:lang w:val="en-US"/>
        </w:rPr>
        <w:t>get</w:t>
      </w:r>
      <w:r w:rsidRPr="00143D39">
        <w:rPr>
          <w:rFonts w:ascii="Arial" w:hAnsi="Arial" w:cs="Arial"/>
          <w:color w:val="FFFFFF"/>
          <w:spacing w:val="10"/>
          <w:w w:val="64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4"/>
          <w:sz w:val="40"/>
          <w:szCs w:val="40"/>
          <w:lang w:val="en-US"/>
        </w:rPr>
        <w:t>here?</w:t>
      </w:r>
      <w:r w:rsidRPr="00143D39">
        <w:rPr>
          <w:rFonts w:ascii="Arial" w:hAnsi="Arial" w:cs="Arial"/>
          <w:color w:val="FFFFFF"/>
          <w:spacing w:val="1"/>
          <w:w w:val="64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4"/>
          <w:sz w:val="40"/>
          <w:szCs w:val="40"/>
          <w:lang w:val="en-US"/>
        </w:rPr>
        <w:t xml:space="preserve">What  </w:t>
      </w:r>
      <w:r w:rsidRPr="00143D39">
        <w:rPr>
          <w:rFonts w:ascii="Arial" w:hAnsi="Arial" w:cs="Arial"/>
          <w:color w:val="FFFFFF"/>
          <w:spacing w:val="11"/>
          <w:w w:val="64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4"/>
          <w:sz w:val="40"/>
          <w:szCs w:val="40"/>
          <w:lang w:val="en-US"/>
        </w:rPr>
        <w:t xml:space="preserve">time </w:t>
      </w:r>
      <w:r w:rsidRPr="00143D39">
        <w:rPr>
          <w:rFonts w:ascii="Arial" w:hAnsi="Arial" w:cs="Arial"/>
          <w:color w:val="FFFFFF"/>
          <w:w w:val="72"/>
          <w:sz w:val="40"/>
          <w:szCs w:val="40"/>
          <w:lang w:val="en-US"/>
        </w:rPr>
        <w:t>will</w:t>
      </w:r>
      <w:r w:rsidRPr="00143D39">
        <w:rPr>
          <w:rFonts w:ascii="Arial" w:hAnsi="Arial" w:cs="Arial"/>
          <w:color w:val="FFFFFF"/>
          <w:spacing w:val="68"/>
          <w:w w:val="72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72"/>
          <w:sz w:val="40"/>
          <w:szCs w:val="40"/>
          <w:lang w:val="en-US"/>
        </w:rPr>
        <w:t>you</w:t>
      </w:r>
      <w:r w:rsidRPr="00143D39">
        <w:rPr>
          <w:rFonts w:ascii="Arial" w:hAnsi="Arial" w:cs="Arial"/>
          <w:color w:val="FFFFFF"/>
          <w:spacing w:val="10"/>
          <w:w w:val="72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72"/>
          <w:sz w:val="40"/>
          <w:szCs w:val="40"/>
          <w:lang w:val="en-US"/>
        </w:rPr>
        <w:t>arrive?</w:t>
      </w:r>
      <w:r w:rsidRPr="00143D39">
        <w:rPr>
          <w:rFonts w:ascii="Arial" w:hAnsi="Arial" w:cs="Arial"/>
          <w:color w:val="FFFFFF"/>
          <w:spacing w:val="-1"/>
          <w:w w:val="72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72"/>
          <w:sz w:val="40"/>
          <w:szCs w:val="40"/>
          <w:lang w:val="en-US"/>
        </w:rPr>
        <w:t>What</w:t>
      </w:r>
      <w:r w:rsidRPr="00143D39">
        <w:rPr>
          <w:rFonts w:ascii="Arial" w:hAnsi="Arial" w:cs="Arial"/>
          <w:color w:val="FFFFFF"/>
          <w:spacing w:val="70"/>
          <w:w w:val="72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72"/>
          <w:sz w:val="40"/>
          <w:szCs w:val="40"/>
          <w:lang w:val="en-US"/>
        </w:rPr>
        <w:t xml:space="preserve">shall </w:t>
      </w:r>
      <w:r w:rsidRPr="00143D39">
        <w:rPr>
          <w:rFonts w:ascii="Arial" w:hAnsi="Arial" w:cs="Arial"/>
          <w:color w:val="FFFFFF"/>
          <w:w w:val="58"/>
          <w:sz w:val="40"/>
          <w:szCs w:val="40"/>
          <w:lang w:val="en-US"/>
        </w:rPr>
        <w:t>we</w:t>
      </w:r>
      <w:r w:rsidRPr="00143D39">
        <w:rPr>
          <w:rFonts w:ascii="Arial" w:hAnsi="Arial" w:cs="Arial"/>
          <w:color w:val="FFFFFF"/>
          <w:spacing w:val="39"/>
          <w:w w:val="58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71"/>
          <w:sz w:val="40"/>
          <w:szCs w:val="40"/>
          <w:lang w:val="en-US"/>
        </w:rPr>
        <w:t>do?</w:t>
      </w:r>
    </w:p>
    <w:p w:rsidR="006D6AF3" w:rsidRPr="00143D39" w:rsidRDefault="006D6AF3">
      <w:pPr>
        <w:widowControl w:val="0"/>
        <w:autoSpaceDE w:val="0"/>
        <w:autoSpaceDN w:val="0"/>
        <w:adjustRightInd w:val="0"/>
        <w:spacing w:after="0" w:line="437" w:lineRule="exact"/>
        <w:ind w:left="2013" w:right="-20"/>
        <w:rPr>
          <w:rFonts w:ascii="Arial" w:hAnsi="Arial" w:cs="Arial"/>
          <w:color w:val="FFFFFF"/>
          <w:sz w:val="40"/>
          <w:szCs w:val="40"/>
          <w:lang w:val="en-US"/>
        </w:rPr>
      </w:pPr>
      <w:r w:rsidRPr="00143D39">
        <w:rPr>
          <w:rFonts w:ascii="Arial" w:hAnsi="Arial" w:cs="Arial"/>
          <w:color w:val="FFFFFF"/>
          <w:spacing w:val="4"/>
          <w:w w:val="106"/>
          <w:sz w:val="40"/>
          <w:szCs w:val="40"/>
          <w:lang w:val="en-US"/>
        </w:rPr>
        <w:t>S</w:t>
      </w:r>
      <w:r w:rsidRPr="00143D39">
        <w:rPr>
          <w:rFonts w:ascii="Arial" w:hAnsi="Arial" w:cs="Arial"/>
          <w:color w:val="FFFFFF"/>
          <w:w w:val="44"/>
          <w:sz w:val="40"/>
          <w:szCs w:val="40"/>
          <w:lang w:val="en-US"/>
        </w:rPr>
        <w:t>ee</w:t>
      </w:r>
      <w:r w:rsidRPr="00143D39">
        <w:rPr>
          <w:rFonts w:ascii="Arial" w:hAnsi="Arial" w:cs="Arial"/>
          <w:color w:val="FFFFFF"/>
          <w:spacing w:val="-8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5"/>
          <w:sz w:val="40"/>
          <w:szCs w:val="40"/>
          <w:lang w:val="en-US"/>
        </w:rPr>
        <w:t>you</w:t>
      </w:r>
      <w:r w:rsidRPr="00143D39">
        <w:rPr>
          <w:rFonts w:ascii="Arial" w:hAnsi="Arial" w:cs="Arial"/>
          <w:color w:val="FFFFFF"/>
          <w:spacing w:val="63"/>
          <w:w w:val="65"/>
          <w:sz w:val="40"/>
          <w:szCs w:val="40"/>
          <w:lang w:val="en-US"/>
        </w:rPr>
        <w:t xml:space="preserve"> </w:t>
      </w:r>
      <w:r w:rsidRPr="00143D39">
        <w:rPr>
          <w:rFonts w:ascii="Arial" w:hAnsi="Arial" w:cs="Arial"/>
          <w:color w:val="FFFFFF"/>
          <w:w w:val="65"/>
          <w:sz w:val="40"/>
          <w:szCs w:val="40"/>
          <w:lang w:val="en-US"/>
        </w:rPr>
        <w:t>soon</w:t>
      </w:r>
    </w:p>
    <w:p w:rsidR="006D6AF3" w:rsidRPr="00143D39" w:rsidRDefault="006D6AF3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Arial" w:hAnsi="Arial" w:cs="Arial"/>
          <w:color w:val="FFFFFF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440" w:lineRule="exact"/>
        <w:ind w:left="2013" w:right="8969"/>
        <w:rPr>
          <w:rFonts w:ascii="Arial" w:hAnsi="Arial" w:cs="Arial"/>
          <w:color w:val="000000"/>
          <w:sz w:val="40"/>
          <w:szCs w:val="40"/>
          <w:lang w:val="en-US"/>
        </w:rPr>
      </w:pPr>
      <w:r w:rsidRPr="00143D39">
        <w:rPr>
          <w:rFonts w:ascii="Arial" w:hAnsi="Arial" w:cs="Arial"/>
          <w:color w:val="FFFFFF"/>
          <w:w w:val="72"/>
          <w:sz w:val="40"/>
          <w:szCs w:val="40"/>
          <w:lang w:val="en-US"/>
        </w:rPr>
        <w:t xml:space="preserve">Yours, </w:t>
      </w:r>
      <w:r w:rsidRPr="00143D39">
        <w:rPr>
          <w:rFonts w:ascii="Arial" w:hAnsi="Arial" w:cs="Arial"/>
          <w:color w:val="FFFFFF"/>
          <w:spacing w:val="-15"/>
          <w:w w:val="116"/>
          <w:sz w:val="40"/>
          <w:szCs w:val="40"/>
          <w:lang w:val="en-US"/>
        </w:rPr>
        <w:t>J</w:t>
      </w:r>
      <w:r w:rsidRPr="00143D39">
        <w:rPr>
          <w:rFonts w:ascii="Arial" w:hAnsi="Arial" w:cs="Arial"/>
          <w:color w:val="FFFFFF"/>
          <w:w w:val="66"/>
          <w:sz w:val="40"/>
          <w:szCs w:val="40"/>
          <w:lang w:val="en-US"/>
        </w:rPr>
        <w:t>ulie</w:t>
      </w:r>
    </w:p>
    <w:p w:rsidR="006D6AF3" w:rsidRPr="00747314" w:rsidRDefault="006D6AF3">
      <w:pPr>
        <w:widowControl w:val="0"/>
        <w:autoSpaceDE w:val="0"/>
        <w:autoSpaceDN w:val="0"/>
        <w:adjustRightInd w:val="0"/>
        <w:spacing w:before="7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D6AF3" w:rsidRPr="00747314" w:rsidRDefault="006D6AF3">
      <w:pPr>
        <w:widowControl w:val="0"/>
        <w:autoSpaceDE w:val="0"/>
        <w:autoSpaceDN w:val="0"/>
        <w:adjustRightInd w:val="0"/>
        <w:spacing w:before="35" w:after="0" w:line="240" w:lineRule="auto"/>
        <w:ind w:left="792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47314">
        <w:rPr>
          <w:rFonts w:ascii="Arial" w:hAnsi="Arial" w:cs="Arial"/>
          <w:color w:val="2A2A29"/>
          <w:w w:val="96"/>
          <w:sz w:val="20"/>
          <w:szCs w:val="20"/>
          <w:lang w:val="en-US"/>
        </w:rPr>
        <w:t>(Adap</w:t>
      </w:r>
      <w:r w:rsidRPr="00747314">
        <w:rPr>
          <w:rFonts w:ascii="Arial" w:hAnsi="Arial" w:cs="Arial"/>
          <w:color w:val="2A2A29"/>
          <w:spacing w:val="-2"/>
          <w:w w:val="96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w w:val="96"/>
          <w:sz w:val="20"/>
          <w:szCs w:val="20"/>
          <w:lang w:val="en-US"/>
        </w:rPr>
        <w:t>ed</w:t>
      </w:r>
      <w:r w:rsidRPr="00747314">
        <w:rPr>
          <w:rFonts w:ascii="Arial" w:hAnsi="Arial" w:cs="Arial"/>
          <w:color w:val="2A2A29"/>
          <w:spacing w:val="-4"/>
          <w:w w:val="96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f</w:t>
      </w:r>
      <w:r w:rsidRPr="00747314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om:</w:t>
      </w:r>
      <w:r w:rsidRPr="00747314">
        <w:rPr>
          <w:rFonts w:ascii="Arial" w:hAnsi="Arial" w:cs="Arial"/>
          <w:color w:val="2A2A29"/>
          <w:spacing w:val="25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w w:val="94"/>
          <w:sz w:val="20"/>
          <w:szCs w:val="20"/>
          <w:lang w:val="en-US"/>
        </w:rPr>
        <w:t>Cambridge</w:t>
      </w:r>
      <w:r w:rsidRPr="00747314">
        <w:rPr>
          <w:rFonts w:ascii="Arial" w:hAnsi="Arial" w:cs="Arial"/>
          <w:color w:val="2A2A29"/>
          <w:spacing w:val="-5"/>
          <w:w w:val="94"/>
          <w:sz w:val="20"/>
          <w:szCs w:val="20"/>
          <w:lang w:val="en-US"/>
        </w:rPr>
        <w:t xml:space="preserve"> </w:t>
      </w:r>
      <w:r w:rsidRPr="00747314">
        <w:rPr>
          <w:rFonts w:ascii="Arial" w:hAnsi="Arial" w:cs="Arial"/>
          <w:color w:val="2A2A29"/>
          <w:spacing w:val="-15"/>
          <w:sz w:val="20"/>
          <w:szCs w:val="20"/>
          <w:lang w:val="en-US"/>
        </w:rPr>
        <w:t>T</w:t>
      </w:r>
      <w:r w:rsidRPr="00747314">
        <w:rPr>
          <w:rFonts w:ascii="Arial" w:hAnsi="Arial" w:cs="Arial"/>
          <w:color w:val="2A2A29"/>
          <w:sz w:val="20"/>
          <w:szCs w:val="20"/>
          <w:lang w:val="en-US"/>
        </w:rPr>
        <w:t>ests)</w:t>
      </w:r>
    </w:p>
    <w:sectPr w:rsidR="006D6AF3" w:rsidRPr="00747314">
      <w:pgSz w:w="11920" w:h="16840"/>
      <w:pgMar w:top="1180" w:right="0" w:bottom="500" w:left="0" w:header="0" w:footer="318" w:gutter="0"/>
      <w:cols w:space="720" w:equalWidth="0">
        <w:col w:w="1192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3D39" w:rsidRDefault="00143D39" w:rsidP="00022829">
      <w:pPr>
        <w:spacing w:after="0" w:line="240" w:lineRule="auto"/>
      </w:pPr>
      <w:r>
        <w:separator/>
      </w:r>
    </w:p>
  </w:endnote>
  <w:endnote w:type="continuationSeparator" w:id="0">
    <w:p w:rsidR="00143D39" w:rsidRDefault="00143D39" w:rsidP="00022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D39" w:rsidRDefault="00143D3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143D3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position:absolute;margin-left:553.6pt;margin-top:800.5pt;width:26.8pt;height:16pt;z-index:-251659264;mso-position-horizontal-relative:page;mso-position-vertical-relative:page" o:allowincell="f" filled="f" stroked="f">
          <v:textbox inset="0,0,0,0">
            <w:txbxContent>
              <w:p w:rsidR="00143D39" w:rsidRDefault="00143D39">
                <w:pPr>
                  <w:widowControl w:val="0"/>
                  <w:autoSpaceDE w:val="0"/>
                  <w:autoSpaceDN w:val="0"/>
                  <w:adjustRightInd w:val="0"/>
                  <w:spacing w:after="0" w:line="307" w:lineRule="exact"/>
                  <w:ind w:left="40" w:right="-42"/>
                  <w:rPr>
                    <w:rFonts w:ascii="Arial" w:hAnsi="Arial" w:cs="Arial"/>
                    <w:color w:val="000000"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begin"/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instrText xml:space="preserve"> PAGE </w:instrText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separate"/>
                </w:r>
                <w:r>
                  <w:rPr>
                    <w:rFonts w:ascii="Arial" w:hAnsi="Arial" w:cs="Arial"/>
                    <w:noProof/>
                    <w:color w:val="2A2A29"/>
                    <w:sz w:val="28"/>
                    <w:szCs w:val="28"/>
                  </w:rPr>
                  <w:t>254</w:t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D39" w:rsidRDefault="00143D3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D39" w:rsidRDefault="00143D39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D39" w:rsidRDefault="00143D39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D39" w:rsidRDefault="00143D3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D39" w:rsidRDefault="00143D3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3D39" w:rsidRDefault="00143D39" w:rsidP="00022829">
      <w:pPr>
        <w:spacing w:after="0" w:line="240" w:lineRule="auto"/>
      </w:pPr>
      <w:r>
        <w:separator/>
      </w:r>
    </w:p>
  </w:footnote>
  <w:footnote w:type="continuationSeparator" w:id="0">
    <w:p w:rsidR="00143D39" w:rsidRDefault="00143D39" w:rsidP="000228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D39" w:rsidRDefault="00143D3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143D39">
      <w:rPr>
        <w:noProof/>
      </w:rPr>
      <w:pict>
        <v:polyline id="_x0000_s2049" style="position:absolute;z-index:-251666432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<v:path arrowok="t"/>
          <w10:wrap anchorx="page" anchory="page"/>
        </v:polyline>
      </w:pict>
    </w:r>
    <w:r w:rsidRPr="00143D39">
      <w:rPr>
        <w:noProof/>
      </w:rPr>
      <w:pict>
        <v:group id="_x0000_s2050" style="position:absolute;margin-left:285.8pt;margin-top:18.6pt;width:37.8pt;height:34.55pt;z-index:-251665408;mso-position-horizontal-relative:page;mso-position-vertical-relative:page" coordorigin="5716,372" coordsize="756,691" o:allowincell="f">
          <v:shape id="_x0000_s2051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<v:path arrowok="t"/>
          </v:shape>
          <v:shape id="_x0000_s2052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<v:path arrowok="t"/>
          </v:shape>
          <w10:wrap anchorx="page" anchory="page"/>
        </v:group>
      </w:pict>
    </w:r>
    <w:r w:rsidRPr="00143D39">
      <w:rPr>
        <w:noProof/>
      </w:rPr>
      <w:pict>
        <v:group id="_x0000_s2053" style="position:absolute;margin-left:220.05pt;margin-top:21.2pt;width:32.15pt;height:29.35pt;z-index:-251664384;mso-position-horizontal-relative:page;mso-position-vertical-relative:page" coordorigin="4401,424" coordsize="643,587" o:allowincell="f">
          <v:shape id="_x0000_s2054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<v:path arrowok="t"/>
          </v:shape>
          <v:shape id="_x0000_s2055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<v:path arrowok="t"/>
          </v:shape>
          <w10:wrap anchorx="page" anchory="page"/>
        </v:group>
      </w:pict>
    </w:r>
    <w:r w:rsidRPr="00143D39">
      <w:rPr>
        <w:noProof/>
      </w:rPr>
      <w:pict>
        <v:group id="_x0000_s2056" style="position:absolute;margin-left:154.25pt;margin-top:23.8pt;width:26.5pt;height:24.15pt;z-index:-251663360;mso-position-horizontal-relative:page;mso-position-vertical-relative:page" coordorigin="3085,476" coordsize="530,483" o:allowincell="f">
          <v:shape id="_x0000_s2057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<v:path arrowok="t"/>
          </v:shape>
          <v:shape id="_x0000_s2058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<v:path arrowok="t"/>
          </v:shape>
          <w10:wrap anchorx="page" anchory="page"/>
        </v:group>
      </w:pict>
    </w:r>
    <w:r w:rsidRPr="00143D39">
      <w:rPr>
        <w:noProof/>
      </w:rPr>
      <w:pict>
        <v:group id="_x0000_s2059" style="position:absolute;margin-left:88.55pt;margin-top:26.3pt;width:20.95pt;height:19.15pt;z-index:-251662336;mso-position-horizontal-relative:page;mso-position-vertical-relative:page" coordorigin="1771,526" coordsize="419,383" o:allowincell="f">
          <v:shape id="_x0000_s2060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<v:path arrowok="t"/>
          </v:shape>
          <v:shape id="_x0000_s2061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<v:path arrowok="t"/>
          </v:shape>
          <w10:wrap anchorx="page" anchory="page"/>
        </v:group>
      </w:pict>
    </w:r>
    <w:r w:rsidRPr="00143D39">
      <w:rPr>
        <w:noProof/>
      </w:rPr>
      <w:pict>
        <v:polyline id="_x0000_s2062" style="position:absolute;z-index:-251661312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<v:path arrowok="t"/>
          <w10:wrap anchorx="page" anchory="page"/>
        </v:polylin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D39" w:rsidRDefault="00143D3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143D39">
      <w:rPr>
        <w:noProof/>
      </w:rPr>
      <w:pict>
        <v:group id="_x0000_s2063" style="position:absolute;margin-left:0;margin-top:0;width:595.25pt;height:45.65pt;z-index:-251668480;mso-position-horizontal-relative:page;mso-position-vertical-relative:page" coordsize="11905,913" o:allowincell="f">
          <v:rect id="_x0000_s2064" style="position:absolute;width:10200;height:340;mso-position-horizontal-relative:page;mso-position-vertical-relative:page" o:allowincell="f" filled="f" stroked="f">
            <v:textbox inset="0,0,0,0">
              <w:txbxContent>
                <w:p w:rsidR="00143D39" w:rsidRDefault="00143D39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512.75pt;height:16.9pt">
                        <v:imagedata r:id="rId1" o:title=""/>
                      </v:shape>
                    </w:pict>
                  </w: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65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066" style="position:absolute;left:5672;top:11;width:801;height:732" coordorigin="5672,11" coordsize="801,732" o:allowincell="f">
            <v:shape id="_x0000_s2067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068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069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070" style="position:absolute;left:7456;top:89;width:661;height:602" coordorigin="7456,89" coordsize="661,602" o:allowincell="f">
            <v:shape id="_x0000_s2071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072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073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074" style="position:absolute;left:9251;top:149;width:523;height:475" coordorigin="9251,149" coordsize="523,475" o:allowincell="f">
            <v:shape id="_x0000_s2075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076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077" style="position:absolute;left:10122;width:1780;height:580;mso-position-horizontal-relative:page;mso-position-vertical-relative:page" o:allowincell="f" filled="f" stroked="f">
            <v:textbox inset="0,0,0,0">
              <w:txbxContent>
                <w:p w:rsidR="00143D39" w:rsidRDefault="00143D39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88.9pt;height:28.15pt">
                        <v:imagedata r:id="rId2" o:title=""/>
                      </v:shape>
                    </w:pict>
                  </w: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78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079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  <w:r w:rsidRPr="00143D3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402.9pt;margin-top:49.55pt;width:136.7pt;height:11pt;z-index:-251667456;mso-position-horizontal-relative:page;mso-position-vertical-relative:page" o:allowincell="f" filled="f" stroked="f">
          <v:textbox inset="0,0,0,0">
            <w:txbxContent>
              <w:p w:rsidR="00143D39" w:rsidRDefault="00143D39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proofErr w:type="gramEnd"/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proofErr w:type="spellEnd"/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D39" w:rsidRDefault="00143D3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143D39">
      <w:rPr>
        <w:noProof/>
      </w:rPr>
      <w:pict>
        <v:polyline id="_x0000_s2083" style="position:absolute;z-index:-251656192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<v:path arrowok="t"/>
          <w10:wrap anchorx="page" anchory="page"/>
        </v:polyline>
      </w:pict>
    </w:r>
    <w:r w:rsidRPr="00143D39">
      <w:rPr>
        <w:noProof/>
      </w:rPr>
      <w:pict>
        <v:group id="_x0000_s2084" style="position:absolute;margin-left:285.8pt;margin-top:18.6pt;width:37.8pt;height:34.55pt;z-index:-251655168;mso-position-horizontal-relative:page;mso-position-vertical-relative:page" coordorigin="5716,372" coordsize="756,691" o:allowincell="f">
          <v:shape id="_x0000_s2085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<v:path arrowok="t"/>
          </v:shape>
          <v:shape id="_x0000_s2086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<v:path arrowok="t"/>
          </v:shape>
          <w10:wrap anchorx="page" anchory="page"/>
        </v:group>
      </w:pict>
    </w:r>
    <w:r w:rsidRPr="00143D39">
      <w:rPr>
        <w:noProof/>
      </w:rPr>
      <w:pict>
        <v:group id="_x0000_s2087" style="position:absolute;margin-left:220.05pt;margin-top:21.2pt;width:32.15pt;height:29.35pt;z-index:-251654144;mso-position-horizontal-relative:page;mso-position-vertical-relative:page" coordorigin="4401,424" coordsize="643,587" o:allowincell="f">
          <v:shape id="_x0000_s2088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<v:path arrowok="t"/>
          </v:shape>
          <v:shape id="_x0000_s2089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<v:path arrowok="t"/>
          </v:shape>
          <w10:wrap anchorx="page" anchory="page"/>
        </v:group>
      </w:pict>
    </w:r>
    <w:r w:rsidRPr="00143D39">
      <w:rPr>
        <w:noProof/>
      </w:rPr>
      <w:pict>
        <v:group id="_x0000_s2090" style="position:absolute;margin-left:154.25pt;margin-top:23.8pt;width:26.5pt;height:24.15pt;z-index:-251653120;mso-position-horizontal-relative:page;mso-position-vertical-relative:page" coordorigin="3085,476" coordsize="530,483" o:allowincell="f">
          <v:shape id="_x0000_s2091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<v:path arrowok="t"/>
          </v:shape>
          <v:shape id="_x0000_s2092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<v:path arrowok="t"/>
          </v:shape>
          <w10:wrap anchorx="page" anchory="page"/>
        </v:group>
      </w:pict>
    </w:r>
    <w:r w:rsidRPr="00143D39">
      <w:rPr>
        <w:noProof/>
      </w:rPr>
      <w:pict>
        <v:group id="_x0000_s2093" style="position:absolute;margin-left:88.55pt;margin-top:26.3pt;width:20.95pt;height:19.15pt;z-index:-251652096;mso-position-horizontal-relative:page;mso-position-vertical-relative:page" coordorigin="1771,526" coordsize="419,383" o:allowincell="f">
          <v:shape id="_x0000_s2094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<v:path arrowok="t"/>
          </v:shape>
          <v:shape id="_x0000_s2095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<v:path arrowok="t"/>
          </v:shape>
          <w10:wrap anchorx="page" anchory="page"/>
        </v:group>
      </w:pict>
    </w:r>
    <w:r w:rsidRPr="00143D39">
      <w:rPr>
        <w:noProof/>
      </w:rPr>
      <w:pict>
        <v:polyline id="_x0000_s2096" style="position:absolute;z-index:-251651072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<v:path arrowok="t"/>
          <w10:wrap anchorx="page" anchory="page"/>
        </v:polylin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D39" w:rsidRDefault="00143D3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143D39">
      <w:rPr>
        <w:noProof/>
      </w:rPr>
      <w:pict>
        <v:group id="_x0000_s2097" style="position:absolute;margin-left:0;margin-top:0;width:595.25pt;height:45.65pt;z-index:-251658240;mso-position-horizontal-relative:page;mso-position-vertical-relative:page" coordsize="11905,913" o:allowincell="f">
          <v:rect id="_x0000_s2098" style="position:absolute;width:10200;height:340;mso-position-horizontal-relative:page;mso-position-vertical-relative:page" o:allowincell="f" filled="f" stroked="f">
            <v:textbox style="mso-next-textbox:#_x0000_s2098" inset="0,0,0,0">
              <w:txbxContent>
                <w:p w:rsidR="00143D39" w:rsidRDefault="00143D39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62" type="#_x0000_t75" style="width:512.75pt;height:16.9pt">
                        <v:imagedata r:id="rId1" o:title=""/>
                      </v:shape>
                    </w:pict>
                  </w: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99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100" style="position:absolute;left:5672;top:11;width:801;height:732" coordorigin="5672,11" coordsize="801,732" o:allowincell="f">
            <v:shape id="_x0000_s2101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102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103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104" style="position:absolute;left:7456;top:89;width:661;height:602" coordorigin="7456,89" coordsize="661,602" o:allowincell="f">
            <v:shape id="_x0000_s2105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106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107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108" style="position:absolute;left:9251;top:149;width:523;height:475" coordorigin="9251,149" coordsize="523,475" o:allowincell="f">
            <v:shape id="_x0000_s2109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110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111" style="position:absolute;left:10122;width:1780;height:580;mso-position-horizontal-relative:page;mso-position-vertical-relative:page" o:allowincell="f" filled="f" stroked="f">
            <v:textbox style="mso-next-textbox:#_x0000_s2111" inset="0,0,0,0">
              <w:txbxContent>
                <w:p w:rsidR="00143D39" w:rsidRDefault="00143D39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4" type="#_x0000_t75" style="width:88.9pt;height:28.15pt">
                        <v:imagedata r:id="rId2" o:title=""/>
                      </v:shape>
                    </w:pict>
                  </w:r>
                </w:p>
                <w:p w:rsidR="00143D39" w:rsidRDefault="00143D3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12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113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  <w:r w:rsidRPr="00143D3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4" type="#_x0000_t202" style="position:absolute;margin-left:402.9pt;margin-top:49.55pt;width:136.7pt;height:11pt;z-index:-251657216;mso-position-horizontal-relative:page;mso-position-vertical-relative:page" o:allowincell="f" filled="f" stroked="f">
          <v:textbox style="mso-next-textbox:#_x0000_s2114" inset="0,0,0,0">
            <w:txbxContent>
              <w:p w:rsidR="00143D39" w:rsidRDefault="00143D39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oosh 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proofErr w:type="gramEnd"/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proofErr w:type="spellEnd"/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127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3C42"/>
    <w:rsid w:val="00022829"/>
    <w:rsid w:val="000C3C42"/>
    <w:rsid w:val="00143D39"/>
    <w:rsid w:val="001D5EE1"/>
    <w:rsid w:val="006D6AF3"/>
    <w:rsid w:val="006F1E7F"/>
    <w:rsid w:val="00707BA0"/>
    <w:rsid w:val="00747314"/>
    <w:rsid w:val="00990E7B"/>
    <w:rsid w:val="009F0673"/>
    <w:rsid w:val="00AB1448"/>
    <w:rsid w:val="00FC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27">
      <o:colormenu v:ext="edit" fillcolor="none" strokecolor="none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</o:regrouptable>
    </o:shapelayout>
  </w:shapeDefaults>
  <w:decimalSymbol w:val=","/>
  <w:listSeparator w:val=";"/>
  <w14:defaultImageDpi w14:val="0"/>
  <w15:docId w15:val="{9CB3EAF3-7FE6-4F4A-996C-BCE8B188F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3D3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3D39"/>
  </w:style>
  <w:style w:type="paragraph" w:styleId="Footer">
    <w:name w:val="footer"/>
    <w:basedOn w:val="Normal"/>
    <w:link w:val="FooterChar"/>
    <w:uiPriority w:val="99"/>
    <w:unhideWhenUsed/>
    <w:rsid w:val="00143D3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3D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6.pn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image" Target="media/image20.png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4.xml"/><Relationship Id="rId33" Type="http://schemas.openxmlformats.org/officeDocument/2006/relationships/image" Target="media/image19.jpe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32" Type="http://schemas.openxmlformats.org/officeDocument/2006/relationships/footer" Target="footer6.xml"/><Relationship Id="rId37" Type="http://schemas.openxmlformats.org/officeDocument/2006/relationships/image" Target="media/image23.jpe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18.png"/><Relationship Id="rId36" Type="http://schemas.openxmlformats.org/officeDocument/2006/relationships/image" Target="media/image22.jpeg"/><Relationship Id="rId10" Type="http://schemas.openxmlformats.org/officeDocument/2006/relationships/footer" Target="footer2.xml"/><Relationship Id="rId19" Type="http://schemas.openxmlformats.org/officeDocument/2006/relationships/image" Target="media/image11.png"/><Relationship Id="rId31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7.jpeg"/><Relationship Id="rId30" Type="http://schemas.openxmlformats.org/officeDocument/2006/relationships/header" Target="header4.xml"/><Relationship Id="rId35" Type="http://schemas.openxmlformats.org/officeDocument/2006/relationships/image" Target="media/image2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1F4486DF-CCC7-4465-88F1-F32CD725ED5B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22</TotalTime>
  <Pages>7</Pages>
  <Words>1431</Words>
  <Characters>7731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2014-06-20T17:33:00Z</dcterms:created>
  <dcterms:modified xsi:type="dcterms:W3CDTF">2014-07-02T09:20:00Z</dcterms:modified>
</cp:coreProperties>
</file>