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0B8" w:rsidRPr="00A250FF" w:rsidRDefault="003E460F" w:rsidP="00A250FF">
      <w:pPr>
        <w:widowControl w:val="0"/>
        <w:autoSpaceDE w:val="0"/>
        <w:autoSpaceDN w:val="0"/>
        <w:adjustRightInd w:val="0"/>
        <w:spacing w:before="38" w:after="0" w:line="240" w:lineRule="auto"/>
        <w:ind w:right="9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26" style="position:absolute;left:0;text-align:left;margin-left:285.8pt;margin-top:18.6pt;width:37.8pt;height:34.55pt;z-index:-251678720;mso-position-horizontal-relative:page;mso-position-vertical-relative:page" coordorigin="5716,372" coordsize="756,691" o:allowincell="f">
            <v:shape id="_x0000_s1027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28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29" style="position:absolute;left:0;text-align:left;margin-left:220.05pt;margin-top:21.2pt;width:32.15pt;height:29.35pt;z-index:-251677696;mso-position-horizontal-relative:page;mso-position-vertical-relative:page" coordorigin="4401,424" coordsize="643,587" o:allowincell="f">
            <v:shape id="_x0000_s1030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1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2" style="position:absolute;left:0;text-align:left;margin-left:154.25pt;margin-top:23.8pt;width:26.5pt;height:24.15pt;z-index:-251676672;mso-position-horizontal-relative:page;mso-position-vertical-relative:page" coordorigin="3085,476" coordsize="530,483" o:allowincell="f">
            <v:shape id="_x0000_s1033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34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left:0;text-align:left;margin-left:88.55pt;margin-top:26.3pt;width:20.95pt;height:19.15pt;z-index:-251675648;mso-position-horizontal-relative:page;mso-position-vertical-relative:page" coordorigin="1771,526" coordsize="419,383" o:allowincell="f">
            <v:shape id="_x0000_s1036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37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38" style="position:absolute;left:0;text-align:left;z-index:-25167462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39" style="position:absolute;left:0;text-align:left;z-index:-251673600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rect id="_x0000_s1040" style="position:absolute;left:0;text-align:left;margin-left:483.65pt;margin-top:5.6pt;width:50pt;height:14pt;z-index:-251672576;mso-position-horizontal-relative:page" o:allowincell="f" filled="f" stroked="f">
            <v:textbox inset="0,0,0,0">
              <w:txbxContent>
                <w:p w:rsidR="004A70B8" w:rsidRDefault="004A70B8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group id="_x0000_s1041" style="position:absolute;left:0;text-align:left;margin-left:56.55pt;margin-top:-6.8pt;width:241.25pt;height:38.9pt;z-index:-251671552;mso-position-horizontal-relative:page" coordorigin="1131,-136" coordsize="4825,778" o:allowincell="f">
            <v:rect id="_x0000_s1042" style="position:absolute;left:1782;top:57;width:3520;height:380;mso-position-horizontal-relative:page" o:allowincell="f" filled="f" stroked="f">
              <v:textbox inset="0,0,0,0">
                <w:txbxContent>
                  <w:p w:rsidR="004A70B8" w:rsidRDefault="004A70B8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4A70B8" w:rsidRDefault="004A70B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3" style="position:absolute;left:1151;top:-116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4" type="#_x0000_t136" style="position:absolute;left:0;text-align:left;margin-left:89.3pt;margin-top:4.6pt;width:175.1pt;height:18pt;rotation:358;z-index:-25167052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A"/>
            <w10:wrap anchorx="page"/>
          </v:shape>
        </w:pict>
      </w:r>
      <w:r w:rsidR="004A70B8" w:rsidRPr="00A250FF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4A70B8" w:rsidRPr="00A250FF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4A70B8" w:rsidRPr="00A250FF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4A70B8" w:rsidRPr="00A250FF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045" style="position:absolute;margin-left:-11pt;margin-top:-93.6pt;width:447.65pt;height:53.2pt;z-index:251652096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6" type="#_x0000_t75" style="position:absolute;width:8953;height:1064;mso-position-horizontal-relative:margin">
              <v:imagedata r:id="rId5" o:title=""/>
            </v:shape>
            <v:shape id="_x0000_s1047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A250FF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4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A250FF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A250FF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A250FF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A250FF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A250FF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4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ac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wit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A250FF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eac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h</w:t>
      </w:r>
      <w:r w:rsidRPr="00A250FF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othe</w:t>
      </w:r>
      <w:r w:rsidRPr="00A250FF">
        <w:rPr>
          <w:rFonts w:ascii="Arial" w:hAnsi="Arial" w:cs="Arial"/>
          <w:color w:val="2A2A29"/>
          <w:spacing w:val="-35"/>
          <w:w w:val="103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w w:val="103"/>
          <w:sz w:val="24"/>
          <w:szCs w:val="24"/>
          <w:lang w:val="en-US"/>
        </w:rPr>
        <w:t>.</w:t>
      </w:r>
      <w:r w:rsidRPr="00A250FF">
        <w:rPr>
          <w:rFonts w:ascii="Arial" w:hAnsi="Arial" w:cs="Arial"/>
          <w:color w:val="2A2A29"/>
          <w:spacing w:val="-17"/>
          <w:w w:val="10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an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A250FF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tion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usin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A250FF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p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omp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ma</w:t>
      </w:r>
      <w:r w:rsidRPr="00A250FF">
        <w:rPr>
          <w:rFonts w:ascii="Arial" w:hAnsi="Arial" w:cs="Arial"/>
          <w:color w:val="2A2A29"/>
          <w:spacing w:val="-7"/>
          <w:w w:val="104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erial.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A250FF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320" w:lineRule="exact"/>
        <w:ind w:left="914" w:right="304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A250FF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Pr="00A250FF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gal</w:t>
      </w:r>
      <w:r w:rsidRPr="00A250FF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ery.</w:t>
      </w:r>
      <w:r w:rsidRPr="00A250FF">
        <w:rPr>
          <w:rFonts w:ascii="Arial" w:hAnsi="Arial" w:cs="Arial"/>
          <w:color w:val="2A2A29"/>
          <w:spacing w:val="5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A250FF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A250FF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A250FF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250F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A250FF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48" style="position:absolute;z-index:-251662336" points="439.65pt,6.1pt,127.65pt,6.1pt,127.2pt,6.1pt,126.5pt,6.2pt,125.6pt,6.4pt,124.6pt,6.7pt,123.55pt,7.15pt,122.5pt,7.75pt,121.5pt,8.6pt,120.65pt,9.65pt,119.95pt,11pt,119.5pt,12.65pt,119.35pt,14.4pt,119.35pt,201.85pt,119.35pt,202.3pt,119.45pt,203pt,119.65pt,203.9pt,119.95pt,204.9pt,120.4pt,205.95pt,121pt,207pt,121.85pt,207.95pt,122.9pt,208.85pt,124.25pt,209.55pt,125.85pt,210pt,127.8pt,210.15pt,239.75pt,210.15pt,239.75pt,46.6pt,448.15pt,46.6pt,448.15pt,14.4pt,448.1pt,13.95pt,448pt,13.25pt,447.8pt,12.35pt,447.5pt,11.35pt,447.05pt,10.3pt,446.45pt,9.25pt,445.6pt,8.25pt,444.55pt,7.4pt,443.2pt,6.7pt,441.6pt,6.25pt,439.65pt,6.1pt" coordsize="6577,4082" o:regroupid="1" o:allowincell="f" fillcolor="#dadada" stroked="f">
            <v:path arrowok="t"/>
          </v:polyline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1" w:after="0" w:line="240" w:lineRule="auto"/>
        <w:ind w:left="3625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</w:t>
      </w:r>
      <w:r w:rsidRPr="00A250FF">
        <w:rPr>
          <w:rFonts w:ascii="Times New Roman" w:hAnsi="Times New Roman"/>
          <w:b/>
          <w:bCs/>
          <w:color w:val="2A2A29"/>
          <w:spacing w:val="-5"/>
          <w:sz w:val="28"/>
          <w:szCs w:val="28"/>
          <w:lang w:val="en-US"/>
        </w:rPr>
        <w:t>R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</w:t>
      </w:r>
      <w:r w:rsidRPr="00A250FF">
        <w:rPr>
          <w:rFonts w:ascii="Times New Roman" w:hAnsi="Times New Roman"/>
          <w:b/>
          <w:bCs/>
          <w:color w:val="2A2A29"/>
          <w:spacing w:val="4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96"/>
          <w:sz w:val="28"/>
          <w:szCs w:val="28"/>
          <w:lang w:val="en-US"/>
        </w:rPr>
        <w:t>GALLE</w:t>
      </w:r>
      <w:r w:rsidRPr="00A250FF">
        <w:rPr>
          <w:rFonts w:ascii="Times New Roman" w:hAnsi="Times New Roman"/>
          <w:b/>
          <w:bCs/>
          <w:color w:val="2A2A29"/>
          <w:spacing w:val="-10"/>
          <w:w w:val="96"/>
          <w:sz w:val="28"/>
          <w:szCs w:val="28"/>
          <w:lang w:val="en-US"/>
        </w:rPr>
        <w:t>R</w:t>
      </w:r>
      <w:r w:rsidRPr="00A250FF">
        <w:rPr>
          <w:rFonts w:ascii="Times New Roman" w:hAnsi="Times New Roman"/>
          <w:b/>
          <w:bCs/>
          <w:color w:val="2A2A29"/>
          <w:w w:val="96"/>
          <w:sz w:val="28"/>
          <w:szCs w:val="28"/>
          <w:lang w:val="en-US"/>
        </w:rPr>
        <w:t>Y</w:t>
      </w:r>
      <w:r w:rsidRPr="00A250FF">
        <w:rPr>
          <w:rFonts w:ascii="Times New Roman" w:hAnsi="Times New Roman"/>
          <w:b/>
          <w:bCs/>
          <w:color w:val="2A2A29"/>
          <w:spacing w:val="2"/>
          <w:w w:val="96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AND</w:t>
      </w:r>
      <w:r w:rsidRPr="00A250FF">
        <w:rPr>
          <w:rFonts w:ascii="Times New Roman" w:hAnsi="Times New Roman"/>
          <w:b/>
          <w:bCs/>
          <w:color w:val="2A2A29"/>
          <w:spacing w:val="36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MUSEUM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49" style="position:absolute;margin-left:250.8pt;margin-top:4.25pt;width:208pt;height:164pt;z-index:-251661312;mso-position-horizontal-relative:page" o:regroupid="1" o:allowincell="f" filled="f" stroked="f">
            <v:textbox inset="0,0,0,0">
              <w:txbxContent>
                <w:p w:rsidR="004A70B8" w:rsidRDefault="003E460F">
                  <w:pPr>
                    <w:spacing w:after="0" w:line="3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207.85pt;height:164.05pt">
                        <v:imagedata r:id="rId6" o:title=""/>
                      </v:shape>
                    </w:pict>
                  </w: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78" w:lineRule="auto"/>
        <w:ind w:left="2671" w:right="4875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250FF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A250FF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A250FF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ection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A250FF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 xml:space="preserve">paintings </w:t>
      </w: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A250FF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sculptu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116"/>
          <w:sz w:val="24"/>
          <w:szCs w:val="24"/>
          <w:lang w:val="en-US"/>
        </w:rPr>
        <w:t>fi</w:t>
      </w:r>
      <w:r w:rsidRPr="00A250FF">
        <w:rPr>
          <w:rFonts w:ascii="Arial" w:hAnsi="Arial" w:cs="Arial"/>
          <w:color w:val="2A2A29"/>
          <w:spacing w:val="-8"/>
          <w:w w:val="116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earms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"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and</w:t>
      </w:r>
      <w:proofErr w:type="gramEnd"/>
      <w:r w:rsidRPr="00A250FF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medi</w:t>
      </w:r>
      <w:r w:rsidRPr="00A250FF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ev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al</w:t>
      </w:r>
      <w:r w:rsidRPr="00A250FF">
        <w:rPr>
          <w:rFonts w:ascii="Arial" w:hAnsi="Arial" w:cs="Arial"/>
          <w:color w:val="2A2A29"/>
          <w:spacing w:val="10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ds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0"/>
          <w:sz w:val="24"/>
          <w:szCs w:val="24"/>
          <w:lang w:val="en-US"/>
        </w:rPr>
        <w:t>FREE</w:t>
      </w:r>
      <w:r w:rsidRPr="00A250FF">
        <w:rPr>
          <w:rFonts w:ascii="Arial" w:hAnsi="Arial" w:cs="Arial"/>
          <w:color w:val="2A2A29"/>
          <w:spacing w:val="-5"/>
          <w:w w:val="9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ENTRANCE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4"/>
          <w:sz w:val="24"/>
          <w:szCs w:val="24"/>
          <w:lang w:val="en-US"/>
        </w:rPr>
        <w:t>Monday</w:t>
      </w:r>
      <w:r w:rsidRPr="00A250FF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A250F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Satu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day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9.00</w:t>
      </w:r>
      <w:r w:rsidRPr="00A250FF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Pr="00A250FF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A250F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6</w:t>
      </w:r>
      <w:r w:rsidRPr="00A250F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pm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7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spellStart"/>
      <w:r w:rsidRPr="00A250FF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Ke</w:t>
      </w:r>
      <w:r w:rsidRPr="00A250FF">
        <w:rPr>
          <w:rFonts w:ascii="Arial" w:hAnsi="Arial" w:cs="Arial"/>
          <w:color w:val="2A2A29"/>
          <w:spacing w:val="-4"/>
          <w:w w:val="91"/>
          <w:position w:val="-1"/>
          <w:sz w:val="24"/>
          <w:szCs w:val="24"/>
          <w:lang w:val="en-US"/>
        </w:rPr>
        <w:t>l</w:t>
      </w:r>
      <w:r w:rsidRPr="00A250FF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ving</w:t>
      </w:r>
      <w:r w:rsidRPr="00A250FF">
        <w:rPr>
          <w:rFonts w:ascii="Arial" w:hAnsi="Arial" w:cs="Arial"/>
          <w:color w:val="2A2A29"/>
          <w:spacing w:val="-4"/>
          <w:w w:val="91"/>
          <w:position w:val="-1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2"/>
          <w:w w:val="91"/>
          <w:position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2"/>
          <w:w w:val="91"/>
          <w:position w:val="-1"/>
          <w:sz w:val="24"/>
          <w:szCs w:val="24"/>
          <w:lang w:val="en-US"/>
        </w:rPr>
        <w:t>v</w:t>
      </w:r>
      <w:r w:rsidRPr="00A250FF">
        <w:rPr>
          <w:rFonts w:ascii="Arial" w:hAnsi="Arial" w:cs="Arial"/>
          <w:color w:val="2A2A29"/>
          <w:w w:val="91"/>
          <w:position w:val="-1"/>
          <w:sz w:val="24"/>
          <w:szCs w:val="24"/>
          <w:lang w:val="en-US"/>
        </w:rPr>
        <w:t>e</w:t>
      </w:r>
      <w:proofErr w:type="spellEnd"/>
      <w:r w:rsidRPr="00A250FF">
        <w:rPr>
          <w:rFonts w:ascii="Arial" w:hAnsi="Arial" w:cs="Arial"/>
          <w:color w:val="2A2A29"/>
          <w:spacing w:val="6"/>
          <w:w w:val="91"/>
          <w:position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88"/>
          <w:position w:val="-1"/>
          <w:sz w:val="24"/>
          <w:szCs w:val="24"/>
          <w:lang w:val="en-US"/>
        </w:rPr>
        <w:t>Glasg</w:t>
      </w:r>
      <w:r w:rsidRPr="00A250FF">
        <w:rPr>
          <w:rFonts w:ascii="Arial" w:hAnsi="Arial" w:cs="Arial"/>
          <w:color w:val="2A2A29"/>
          <w:spacing w:val="-1"/>
          <w:w w:val="88"/>
          <w:position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w w:val="88"/>
          <w:position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6"/>
          <w:w w:val="88"/>
          <w:position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2"/>
          <w:w w:val="82"/>
          <w:position w:val="-1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2"/>
          <w:w w:val="91"/>
          <w:position w:val="-1"/>
          <w:sz w:val="24"/>
          <w:szCs w:val="24"/>
          <w:lang w:val="en-US"/>
        </w:rPr>
        <w:t>c</w:t>
      </w:r>
      <w:r w:rsidRPr="00A250FF">
        <w:rPr>
          <w:rFonts w:ascii="Arial" w:hAnsi="Arial" w:cs="Arial"/>
          <w:color w:val="2A2A29"/>
          <w:spacing w:val="-1"/>
          <w:w w:val="88"/>
          <w:position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tland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6" w:after="0" w:line="240" w:lineRule="auto"/>
        <w:ind w:left="93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A250FF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05"/>
          <w:sz w:val="24"/>
          <w:szCs w:val="24"/>
          <w:lang w:val="en-US"/>
        </w:rPr>
        <w:t>A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320" w:lineRule="exact"/>
        <w:ind w:left="937" w:right="113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A250FF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A250FF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school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trip.</w:t>
      </w:r>
      <w:r w:rsidRPr="00A250FF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1"/>
          <w:sz w:val="24"/>
          <w:szCs w:val="24"/>
          <w:lang w:val="en-US"/>
        </w:rPr>
        <w:t>So</w:t>
      </w:r>
      <w:r w:rsidRPr="00A250FF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109"/>
          <w:sz w:val="24"/>
          <w:szCs w:val="24"/>
          <w:lang w:val="en-US"/>
        </w:rPr>
        <w:t xml:space="preserve">it.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A250FF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A250F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A250FF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50" style="position:absolute;margin-left:117.15pt;margin-top:6.95pt;width:335.5pt;height:204pt;z-index:-251658240" o:regroupid="2" o:allowincell="f" fillcolor="#d8d8d8 [2732]" stroked="f">
            <v:path arrowok="t"/>
          </v:rect>
        </w:pict>
      </w:r>
      <w:r>
        <w:rPr>
          <w:noProof/>
        </w:rPr>
        <w:pict>
          <v:rect id="_x0000_s1051" style="position:absolute;margin-left:114.95pt;margin-top:1.2pt;width:335.25pt;height:207.1pt;z-index:-251659264" o:regroupid="2" o:allowincell="f" stroked="f">
            <v:path arrowok="t"/>
          </v:rect>
        </w:pict>
      </w:r>
      <w:r>
        <w:rPr>
          <w:noProof/>
        </w:rPr>
        <w:pict>
          <v:polyline id="_x0000_s1052" style="position:absolute;z-index:-251660288" points="127.8pt,5.7pt,125.85pt,5.7pt,124.25pt,5.7pt,122.9pt,5.8pt,121.85pt,6pt,121pt,6.3pt,120.4pt,6.75pt,119.95pt,7.35pt,119.65pt,8.2pt,119.45pt,9.25pt,119.35pt,10.55pt,119.35pt,12.2pt,119.35pt,203.25pt,119.35pt,204.85pt,119.45pt,206.15pt,119.65pt,207.25pt,119.95pt,208.05pt,120.4pt,208.7pt,121pt,209.15pt,121.8pt,209.45pt,122.9pt,209.65pt,124.2pt,209.75pt,125.85pt,209.75pt,441.6pt,209.75pt,443.2pt,209.75pt,444.55pt,209.65pt,445.6pt,209.45pt,446.45pt,209.15pt,447.05pt,208.7pt,447.5pt,208.1pt,447.8pt,207.25pt,448pt,206.2pt,448.1pt,204.9pt,448.15pt,203.25pt,448.15pt,12.2pt,448.1pt,10.6pt,448pt,9.25pt,447.85pt,8.2pt,447.55pt,7.35pt,447.1pt,6.75pt,446.45pt,6.3pt,445.65pt,6pt,444.55pt,5.8pt,443.25pt,5.7pt,441.65pt,5.7pt,127.8pt,5.7pt" coordsize="6577,4082" o:regroupid="2" o:allowincell="f" fillcolor="#dadada" stroked="f">
            <v:path arrowok="t"/>
          </v:polyline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1" w:after="0" w:line="319" w:lineRule="exact"/>
        <w:ind w:left="4651" w:right="3901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w w:val="97"/>
          <w:position w:val="-1"/>
          <w:sz w:val="28"/>
          <w:szCs w:val="28"/>
          <w:lang w:val="en-US"/>
        </w:rPr>
        <w:t>SCHOOL</w:t>
      </w:r>
      <w:r w:rsidRPr="00A250FF">
        <w:rPr>
          <w:rFonts w:ascii="Times New Roman" w:hAnsi="Times New Roman"/>
          <w:b/>
          <w:bCs/>
          <w:color w:val="2A2A29"/>
          <w:spacing w:val="-2"/>
          <w:w w:val="97"/>
          <w:position w:val="-1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TRIP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before="30"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053" style="position:absolute;left:0;text-align:left;margin-left:255.1pt;margin-top:4.85pt;width:187pt;height:105pt;z-index:-251652096;mso-position-horizontal-relative:page" o:regroupid="2" o:allowincell="f" filled="f" stroked="f">
            <v:textbox inset="0,0,0,0">
              <w:txbxContent>
                <w:p w:rsidR="004A70B8" w:rsidRDefault="003E460F">
                  <w:pPr>
                    <w:spacing w:after="0" w:line="2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187.2pt;height:105.8pt">
                        <v:imagedata r:id="rId7" o:title=""/>
                      </v:shape>
                    </w:pict>
                  </w: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4" style="position:absolute;left:0;text-align:left;z-index:-251653120" points="257.45pt,4.85pt,253.65pt,4.85pt,252.05pt,4.9pt,250.65pt,4.95pt,249.4pt,5.05pt,248.35pt,5.25pt,247.4pt,5.5pt,246.65pt,5.85pt,246pt,6.25pt,245.5pt,6.8pt,245.05pt,7.45pt,244.75pt,8.25pt,244.5pt,9.15pt,244.3pt,10.25pt,244.2pt,11.5pt,244.1pt,12.9pt,244.1pt,14.55pt,244.1pt,16.2pt,244.1pt,98.35pt,244.1pt,100.15pt,244.15pt,101.75pt,244.2pt,103.15pt,244.3pt,104.4pt,244.5pt,105.45pt,244.75pt,106.35pt,245.1pt,107.15pt,245.5pt,107.8pt,246.05pt,108.3pt,246.7pt,108.75pt,247.5pt,109.05pt,248.4pt,109.3pt,249.5pt,109.45pt,250.75pt,109.6pt,252.15pt,109.65pt,253.8pt,109.7pt,255.6pt,109.7pt,421.6pt,109.7pt,423.2pt,109.65pt,424.6pt,109.6pt,425.85pt,109.45pt,426.9pt,109.3pt,427.8pt,109.05pt,428.6pt,108.7pt,429.25pt,108.25pt,429.75pt,107.75pt,430.2pt,107.1pt,430.5pt,106.3pt,430.75pt,105.35pt,430.9pt,104.3pt,431.05pt,103.05pt,431.1pt,101.6pt,431.15pt,100pt,431.15pt,98.35pt,431.15pt,16.2pt,431.15pt,14.4pt,431.1pt,12.8pt,431.05pt,11.4pt,430.9pt,10.15pt,430.75pt,9.1pt,430.5pt,8.15pt,430.15pt,7.4pt,429.7pt,6.75pt,429.2pt,6.25pt,428.55pt,5.8pt,427.75pt,5.5pt,426.8pt,5.25pt,425.75pt,5.05pt,424.5pt,4.95pt,423.05pt,4.85pt,421.45pt,4.85pt,257.45pt,4.85pt" coordsize="3742,2097" o:regroupid="2" o:allowincell="f" stroked="f">
            <v:path arrowok="t"/>
          </v:polyline>
        </w:pict>
      </w:r>
      <w:r w:rsidR="004A70B8"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="004A70B8"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4A70B8"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4A70B8" w:rsidRPr="00A250FF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="004A70B8" w:rsidRPr="00A250FF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go?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day</w:t>
      </w:r>
      <w:proofErr w:type="gramEnd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el</w:t>
      </w:r>
      <w:proofErr w:type="gramEnd"/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A250FF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120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2"/>
          <w:w w:val="120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ain?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what</w:t>
      </w:r>
      <w:proofErr w:type="gramEnd"/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A250FF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see?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8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tabs>
          <w:tab w:val="left" w:pos="4440"/>
        </w:tabs>
        <w:autoSpaceDE w:val="0"/>
        <w:autoSpaceDN w:val="0"/>
        <w:adjustRightInd w:val="0"/>
        <w:spacing w:after="0" w:line="29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1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48"/>
          <w:w w:val="145"/>
          <w:position w:val="1"/>
          <w:sz w:val="24"/>
          <w:szCs w:val="24"/>
          <w:lang w:val="en-US"/>
        </w:rPr>
        <w:t xml:space="preserve"> </w:t>
      </w:r>
      <w:r w:rsidR="003E460F">
        <w:rPr>
          <w:rFonts w:ascii="Arial" w:hAnsi="Arial" w:cs="Arial"/>
          <w:color w:val="2A2A29"/>
          <w:w w:val="97"/>
          <w:sz w:val="24"/>
          <w:szCs w:val="24"/>
          <w:lang w:val="en-US"/>
        </w:rPr>
        <w:t>come back</w:t>
      </w:r>
      <w:r w:rsidR="003E460F"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proofErr w:type="gramStart"/>
      <w:r w:rsidR="003E460F" w:rsidRPr="00E929E5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/</w:t>
      </w:r>
      <w:r w:rsidR="003E460F">
        <w:rPr>
          <w:rFonts w:ascii="Arial" w:hAnsi="Arial" w:cs="Arial"/>
          <w:color w:val="2A2A29"/>
          <w:position w:val="2"/>
          <w:sz w:val="24"/>
          <w:szCs w:val="24"/>
          <w:lang w:val="en-US"/>
        </w:rPr>
        <w:t xml:space="preserve"> </w:t>
      </w:r>
      <w:proofErr w:type="gramEnd"/>
      <w:r w:rsidR="003E460F">
        <w:rPr>
          <w:rFonts w:ascii="Arial" w:hAnsi="Arial" w:cs="Arial"/>
          <w:color w:val="2A2A29"/>
          <w:position w:val="2"/>
          <w:sz w:val="24"/>
          <w:szCs w:val="24"/>
          <w:lang w:val="en-US"/>
        </w:rPr>
        <w:sym w:font="Wingdings 2" w:char="F087"/>
      </w:r>
      <w:r w:rsidR="003E460F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35" w:after="0" w:line="225" w:lineRule="exact"/>
        <w:ind w:right="10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A250FF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A250FF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A250FF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A250FF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A250FF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A250FF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A250FF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A250FF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  <w:lang w:val="en-US"/>
        </w:rPr>
        <w:t>T</w:t>
      </w:r>
      <w:r w:rsidRPr="00A250FF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ests</w:t>
      </w:r>
      <w:r w:rsidRPr="00A250FF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A70B8" w:rsidRPr="00A250FF" w:rsidRDefault="004A70B8" w:rsidP="003E460F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4A70B8" w:rsidRPr="00A250FF">
          <w:type w:val="continuous"/>
          <w:pgSz w:w="11920" w:h="16840"/>
          <w:pgMar w:top="1420" w:right="1120" w:bottom="280" w:left="220" w:header="720" w:footer="720" w:gutter="0"/>
          <w:cols w:space="720"/>
          <w:noEndnote/>
        </w:sect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76" style="position:absolute;left:0;text-align:left;z-index:-251627520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75" style="position:absolute;left:0;text-align:left;z-index:-251628544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4" style="position:absolute;left:0;text-align:left;z-index:-251629568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3" style="position:absolute;left:0;text-align:left;margin-left:506.1pt;margin-top:0;width:89pt;height:29pt;z-index:-251630592;mso-position-horizontal-relative:page;mso-position-vertical-relative:page" o:regroupid="1" o:allowincell="f" filled="f" stroked="f">
            <v:textbox inset="0,0,0,0">
              <w:txbxContent>
                <w:p w:rsidR="00A250FF" w:rsidRDefault="003E460F" w:rsidP="00A250FF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8.3pt;height:28.8pt">
                        <v:imagedata r:id="rId8" o:title=""/>
                      </v:shape>
                    </w:pict>
                  </w:r>
                </w:p>
                <w:p w:rsidR="00A250FF" w:rsidRDefault="00A250FF" w:rsidP="00A250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0" style="position:absolute;left:0;text-align:left;margin-left:405.55pt;margin-top:-37.55pt;width:26.15pt;height:23.75pt;z-index:-251631616" coordorigin="9251,149" coordsize="523,475" o:regroupid="1" o:allowincell="f">
            <v:shape id="_x0000_s107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69" style="position:absolute;left:0;text-align:left;z-index:-251632640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66" style="position:absolute;left:0;text-align:left;margin-left:315.8pt;margin-top:-40.55pt;width:33.05pt;height:30.1pt;z-index:-251633664" coordorigin="7456,89" coordsize="661,602" o:regroupid="1" o:allowincell="f">
            <v:shape id="_x0000_s106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6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65" style="position:absolute;left:0;text-align:left;z-index:-251634688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62" style="position:absolute;left:0;text-align:left;margin-left:226.6pt;margin-top:-44.45pt;width:40.05pt;height:36.6pt;z-index:-251635712" coordorigin="5672,11" coordsize="801,732" o:regroupid="1" o:allowincell="f">
            <v:shape id="_x0000_s106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61" style="position:absolute;left:0;text-align:left;z-index:-25163673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60" style="position:absolute;left:0;text-align:left;margin-left:0;margin-top:0;width:510pt;height:17pt;z-index:-251637760;mso-position-horizontal-relative:page;mso-position-vertical-relative:page" o:regroupid="1" o:allowincell="f" filled="f" stroked="f">
            <v:textbox inset="0,0,0,0">
              <w:txbxContent>
                <w:p w:rsidR="00A250FF" w:rsidRDefault="003E460F" w:rsidP="00A250FF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514pt;height:16.9pt">
                        <v:imagedata r:id="rId9" o:title=""/>
                      </v:shape>
                    </w:pict>
                  </w:r>
                </w:p>
                <w:p w:rsidR="00A250FF" w:rsidRDefault="00A250FF" w:rsidP="00A250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7" style="position:absolute;left:0;text-align:left;margin-left:0;margin-top:0;width:595.25pt;height:45.65pt;z-index:-251669504;mso-position-horizontal-relative:page;mso-position-vertical-relative:page" coordsize="11905,913" o:allowincell="f">
            <v:rect id="_x0000_s1078" style="position:absolute;width:10200;height:340;mso-position-horizontal-relative:page;mso-position-vertical-relative:page" o:allowincell="f" filled="f" stroked="f">
              <v:textbox inset="0,0,0,0">
                <w:txbxContent>
                  <w:p w:rsidR="004A70B8" w:rsidRDefault="003E460F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514pt;height:16.9pt">
                          <v:imagedata r:id="rId10" o:title=""/>
                        </v:shape>
                      </w:pict>
                    </w:r>
                  </w:p>
                  <w:p w:rsidR="004A70B8" w:rsidRDefault="004A70B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7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80" style="position:absolute;left:5672;top:11;width:801;height:732" coordorigin="5672,11" coordsize="801,732" o:allowincell="f">
              <v:shape id="_x0000_s108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8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8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84" style="position:absolute;left:7456;top:89;width:661;height:602" coordorigin="7456,89" coordsize="661,602" o:allowincell="f">
              <v:shape id="_x0000_s108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8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8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88" style="position:absolute;left:9251;top:149;width:523;height:475" coordorigin="9251,149" coordsize="523,475" o:allowincell="f">
              <v:shape id="_x0000_s108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9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91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4A70B8" w:rsidRDefault="003E460F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88.3pt;height:28.8pt">
                          <v:imagedata r:id="rId11" o:title=""/>
                        </v:shape>
                      </w:pict>
                    </w:r>
                  </w:p>
                  <w:p w:rsidR="004A70B8" w:rsidRDefault="004A70B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2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9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4" style="position:absolute;left:0;text-align:left;margin-left:62.25pt;margin-top:19.15pt;width:241.25pt;height:38.95pt;z-index:-251667456;mso-position-horizontal-relative:page" coordorigin="1245,383" coordsize="4825,779" o:allowincell="f">
            <v:rect id="_x0000_s1095" style="position:absolute;left:1888;top:573;width:3520;height:380;mso-position-horizontal-relative:page" o:allowincell="f" filled="f" stroked="f">
              <v:textbox inset="0,0,0,0">
                <w:txbxContent>
                  <w:p w:rsidR="004A70B8" w:rsidRDefault="004A70B8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4A70B8" w:rsidRDefault="004A70B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6" style="position:absolute;left:1265;top:403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proofErr w:type="gramStart"/>
      <w:r w:rsidR="004A70B8" w:rsidRPr="00A250FF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4A70B8" w:rsidRPr="00A250FF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4A70B8" w:rsidRPr="00A250FF">
        <w:rPr>
          <w:rFonts w:ascii="Arial" w:hAnsi="Arial" w:cs="Arial"/>
          <w:color w:val="2A2A29"/>
          <w:w w:val="88"/>
          <w:sz w:val="18"/>
          <w:szCs w:val="18"/>
          <w:lang w:val="en-US"/>
        </w:rPr>
        <w:t xml:space="preserve">oosh </w:t>
      </w:r>
      <w:r w:rsidR="004A70B8" w:rsidRPr="00A250FF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proofErr w:type="gramEnd"/>
      <w:r w:rsidR="004A70B8" w:rsidRPr="00A250FF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4A70B8" w:rsidRPr="00A250FF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4A70B8" w:rsidRPr="00A250FF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4A70B8" w:rsidRPr="00A250FF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4A70B8" w:rsidRPr="00A250FF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4A70B8" w:rsidRPr="00A250FF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4A70B8" w:rsidRPr="00A250FF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4A70B8" w:rsidRPr="00A250FF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4A70B8" w:rsidRPr="00A250FF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4A70B8" w:rsidRPr="00A250FF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4A70B8" w:rsidRPr="00A250FF" w:rsidRDefault="003E460F" w:rsidP="00A250FF">
      <w:pPr>
        <w:widowControl w:val="0"/>
        <w:autoSpaceDE w:val="0"/>
        <w:autoSpaceDN w:val="0"/>
        <w:adjustRightInd w:val="0"/>
        <w:spacing w:after="0" w:line="240" w:lineRule="auto"/>
        <w:ind w:right="921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97" style="position:absolute;left:0;text-align:left;margin-left:488.6pt;margin-top:3.7pt;width:50pt;height:14pt;z-index:-251668480;mso-position-horizontal-relative:page" o:allowincell="f" filled="f" stroked="f">
            <v:textbox inset="0,0,0,0">
              <w:txbxContent>
                <w:p w:rsidR="004A70B8" w:rsidRDefault="004A70B8">
                  <w:pPr>
                    <w:spacing w:after="0" w:line="2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shape id="_x0000_s1098" type="#_x0000_t136" style="position:absolute;left:0;text-align:left;margin-left:94.6pt;margin-top:2.7pt;width:175.85pt;height:18pt;rotation:358;z-index:-251665408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B"/>
            <w10:wrap anchorx="page"/>
          </v:shape>
        </w:pict>
      </w:r>
      <w:r w:rsidR="004A70B8" w:rsidRPr="00A250FF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4A70B8" w:rsidRPr="00A250FF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4A70B8" w:rsidRPr="00A250FF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4A70B8" w:rsidRPr="00A250FF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Arial" w:hAnsi="Arial" w:cs="Arial"/>
          <w:color w:val="00000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A250FF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4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A250FF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A250FF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A250FF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A250FF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Arial" w:hAnsi="Arial" w:cs="Arial"/>
          <w:color w:val="00000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A250FF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4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ac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wit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A250FF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eac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h</w:t>
      </w:r>
      <w:r w:rsidRPr="00A250FF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othe</w:t>
      </w:r>
      <w:r w:rsidRPr="00A250FF">
        <w:rPr>
          <w:rFonts w:ascii="Arial" w:hAnsi="Arial" w:cs="Arial"/>
          <w:color w:val="2A2A29"/>
          <w:spacing w:val="-35"/>
          <w:w w:val="103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w w:val="103"/>
          <w:sz w:val="24"/>
          <w:szCs w:val="24"/>
          <w:lang w:val="en-US"/>
        </w:rPr>
        <w:t>.</w:t>
      </w:r>
      <w:r w:rsidRPr="00A250FF">
        <w:rPr>
          <w:rFonts w:ascii="Arial" w:hAnsi="Arial" w:cs="Arial"/>
          <w:color w:val="2A2A29"/>
          <w:spacing w:val="-17"/>
          <w:w w:val="10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an</w:t>
      </w:r>
      <w:r w:rsidRPr="00A250FF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A250FF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tion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usin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A250FF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p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omp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ma</w:t>
      </w:r>
      <w:r w:rsidRPr="00A250FF">
        <w:rPr>
          <w:rFonts w:ascii="Arial" w:hAnsi="Arial" w:cs="Arial"/>
          <w:color w:val="2A2A29"/>
          <w:spacing w:val="-7"/>
          <w:w w:val="104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erial.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A250FF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320" w:lineRule="exact"/>
        <w:ind w:left="107" w:right="948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A250FF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A250FF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Pr="00A250FF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gal</w:t>
      </w:r>
      <w:r w:rsidRPr="00A250FF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ery.</w:t>
      </w:r>
      <w:r w:rsidRPr="00A250FF">
        <w:rPr>
          <w:rFonts w:ascii="Arial" w:hAnsi="Arial" w:cs="Arial"/>
          <w:color w:val="2A2A29"/>
          <w:spacing w:val="5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1"/>
          <w:sz w:val="24"/>
          <w:szCs w:val="24"/>
          <w:lang w:val="en-US"/>
        </w:rPr>
        <w:t>So</w:t>
      </w:r>
      <w:r w:rsidRPr="00A250FF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A250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Pr="00A250FF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109"/>
          <w:sz w:val="24"/>
          <w:szCs w:val="24"/>
          <w:lang w:val="en-US"/>
        </w:rPr>
        <w:t xml:space="preserve">it.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A250FF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A250F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A250FF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099" style="position:absolute;z-index:-251651072" points="87.5pt,4.05pt,85.55pt,4.05pt,83.95pt,4.05pt,82.6pt,4.15pt,81.55pt,4.35pt,80.7pt,4.65pt,80.1pt,5.1pt,79.65pt,5.7pt,79.35pt,6.55pt,79.15pt,7.6pt,79.05pt,8.9pt,79.05pt,10.55pt,79.05pt,201.6pt,79.05pt,203.2pt,79.15pt,204.5pt,79.35pt,205.6pt,79.65pt,206.4pt,80.1pt,207.05pt,80.7pt,207.5pt,81.5pt,207.8pt,82.6pt,208pt,83.9pt,208.1pt,85.55pt,208.1pt,401.3pt,208.1pt,402.9pt,208.1pt,404.25pt,208pt,405.3pt,207.8pt,406.15pt,207.5pt,406.75pt,207.05pt,407.2pt,206.45pt,407.5pt,205.6pt,407.7pt,204.55pt,407.8pt,203.25pt,407.85pt,201.6pt,407.85pt,10.55pt,407.8pt,8.95pt,407.7pt,7.6pt,407.55pt,6.55pt,407.25pt,5.7pt,406.8pt,5.1pt,406.15pt,4.65pt,405.35pt,4.35pt,404.25pt,4.15pt,402.95pt,4.05pt,401.35pt,4.05pt,87.5pt,4.05pt" coordsize="6576,4082" o:regroupid="3" o:allowincell="f" fillcolor="#dadada" stroked="f">
            <v:path arrowok="t"/>
          </v:polyline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4" w:after="0" w:line="220" w:lineRule="exact"/>
        <w:rPr>
          <w:rFonts w:ascii="Arial" w:hAnsi="Arial" w:cs="Arial"/>
          <w:color w:val="00000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1" w:after="0" w:line="319" w:lineRule="exact"/>
        <w:ind w:left="2819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A</w:t>
      </w:r>
      <w:r w:rsidRPr="00A250FF">
        <w:rPr>
          <w:rFonts w:ascii="Times New Roman" w:hAnsi="Times New Roman"/>
          <w:b/>
          <w:bCs/>
          <w:color w:val="2A2A29"/>
          <w:spacing w:val="-5"/>
          <w:position w:val="-1"/>
          <w:sz w:val="28"/>
          <w:szCs w:val="28"/>
          <w:lang w:val="en-US"/>
        </w:rPr>
        <w:t>R</w:t>
      </w:r>
      <w:r w:rsidRPr="00A250FF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T</w:t>
      </w:r>
      <w:r w:rsidRPr="00A250FF">
        <w:rPr>
          <w:rFonts w:ascii="Times New Roman" w:hAnsi="Times New Roman"/>
          <w:b/>
          <w:bCs/>
          <w:color w:val="2A2A29"/>
          <w:spacing w:val="4"/>
          <w:position w:val="-1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w w:val="96"/>
          <w:position w:val="-1"/>
          <w:sz w:val="28"/>
          <w:szCs w:val="28"/>
          <w:lang w:val="en-US"/>
        </w:rPr>
        <w:t>GALLE</w:t>
      </w:r>
      <w:r w:rsidRPr="00A250FF">
        <w:rPr>
          <w:rFonts w:ascii="Times New Roman" w:hAnsi="Times New Roman"/>
          <w:b/>
          <w:bCs/>
          <w:color w:val="2A2A29"/>
          <w:spacing w:val="-10"/>
          <w:w w:val="96"/>
          <w:position w:val="-1"/>
          <w:sz w:val="28"/>
          <w:szCs w:val="28"/>
          <w:lang w:val="en-US"/>
        </w:rPr>
        <w:t>R</w:t>
      </w:r>
      <w:r w:rsidRPr="00A250FF">
        <w:rPr>
          <w:rFonts w:ascii="Times New Roman" w:hAnsi="Times New Roman"/>
          <w:b/>
          <w:bCs/>
          <w:color w:val="2A2A29"/>
          <w:w w:val="96"/>
          <w:position w:val="-1"/>
          <w:sz w:val="28"/>
          <w:szCs w:val="28"/>
          <w:lang w:val="en-US"/>
        </w:rPr>
        <w:t>Y</w:t>
      </w:r>
      <w:r w:rsidRPr="00A250FF">
        <w:rPr>
          <w:rFonts w:ascii="Times New Roman" w:hAnsi="Times New Roman"/>
          <w:b/>
          <w:bCs/>
          <w:color w:val="2A2A29"/>
          <w:spacing w:val="2"/>
          <w:w w:val="96"/>
          <w:position w:val="-1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AND</w:t>
      </w:r>
      <w:r w:rsidRPr="00A250FF">
        <w:rPr>
          <w:rFonts w:ascii="Times New Roman" w:hAnsi="Times New Roman"/>
          <w:b/>
          <w:bCs/>
          <w:color w:val="2A2A29"/>
          <w:spacing w:val="36"/>
          <w:position w:val="-1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>MUSEUM</w:t>
      </w:r>
    </w:p>
    <w:p w:rsidR="004A70B8" w:rsidRPr="00A250FF" w:rsidRDefault="003E460F">
      <w:pPr>
        <w:widowControl w:val="0"/>
        <w:autoSpaceDE w:val="0"/>
        <w:autoSpaceDN w:val="0"/>
        <w:adjustRightInd w:val="0"/>
        <w:spacing w:before="10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noProof/>
        </w:rPr>
        <w:pict>
          <v:rect id="_x0000_s1100" style="position:absolute;margin-left:214.45pt;margin-top:10.6pt;width:182.6pt;height:145.65pt;z-index:-251645952" o:regroupid="3" o:allowincell="f" filled="f" fillcolor="#2a2a29" stroked="f">
            <v:path arrowok="t"/>
          </v:rect>
        </w:pict>
      </w:r>
    </w:p>
    <w:p w:rsidR="004A70B8" w:rsidRPr="00A250FF" w:rsidRDefault="003E460F">
      <w:pPr>
        <w:widowControl w:val="0"/>
        <w:autoSpaceDE w:val="0"/>
        <w:autoSpaceDN w:val="0"/>
        <w:adjustRightInd w:val="0"/>
        <w:spacing w:before="30"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101" style="position:absolute;left:0;text-align:left;margin-left:277.8pt;margin-top:3.4pt;width:170pt;height:133pt;z-index:-251643904;mso-position-horizontal-relative:page" o:regroupid="3" o:allowincell="f" filled="f" stroked="f">
            <v:textbox inset="0,0,0,0">
              <w:txbxContent>
                <w:p w:rsidR="004A70B8" w:rsidRDefault="003E460F">
                  <w:pPr>
                    <w:spacing w:after="0" w:line="26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170.3pt;height:134pt">
                        <v:imagedata r:id="rId12" o:title=""/>
                      </v:shape>
                    </w:pict>
                  </w: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2" style="position:absolute;left:0;text-align:left;z-index:-251644928" points="232.05pt,3.4pt,228.35pt,3.4pt,226.8pt,3.45pt,225.5pt,3.55pt,224.4pt,3.7pt,223.5pt,3.95pt,222.75pt,4.3pt,222.15pt,4.8pt,221.7pt,5.4pt,221.35pt,6.1pt,221.05pt,7.05pt,220.9pt,8.15pt,220.8pt,9.4pt,220.75pt,10.9pt,220.75pt,12.65pt,220.75pt,127.3pt,220.75pt,129pt,220.8pt,130.5pt,220.9pt,131.8pt,221.05pt,132.9pt,221.3pt,133.8pt,221.65pt,134.55pt,222.15pt,135.2pt,222.75pt,135.65pt,223.45pt,136pt,224.4pt,136.25pt,225.45pt,136.4pt,226.75pt,136.55pt,228.25pt,136.6pt,230pt,136.6pt,381.45pt,136.6pt,383.2pt,136.6pt,384.7pt,136.55pt,386pt,136.45pt,387.1pt,136.25pt,388pt,136pt,388.75pt,135.65pt,389.35pt,135.2pt,389.85pt,134.6pt,390.2pt,133.85pt,390.45pt,132.95pt,390.6pt,131.85pt,390.7pt,130.55pt,390.8pt,129.05pt,390.8pt,127.3pt,390.8pt,12.65pt,390.8pt,11pt,390.75pt,9.45pt,390.6pt,8.15pt,390.45pt,7.05pt,390.2pt,6.15pt,389.85pt,5.4pt,389.4pt,4.8pt,388.8pt,4.35pt,388.05pt,4pt,387.15pt,3.75pt,386.05pt,3.55pt,384.75pt,3.45pt,383.25pt,3.4pt,381.5pt,3.4pt,232.05pt,3.4pt" coordsize="3402,2664" o:regroupid="3" o:allowincell="f" stroked="f">
            <v:path arrowok="t"/>
          </v:polyline>
        </w:pict>
      </w:r>
      <w:r w:rsidR="004A70B8"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="004A70B8"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4A70B8"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4A70B8" w:rsidRPr="00A250FF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2A2A29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what</w:t>
      </w:r>
      <w:proofErr w:type="gramEnd"/>
      <w:r w:rsidRPr="00A250FF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3E460F" w:rsidRDefault="003E460F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4A70B8" w:rsidRPr="00A250FF" w:rsidRDefault="003E460F" w:rsidP="003E460F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2A2A29"/>
          <w:w w:val="97"/>
          <w:sz w:val="24"/>
          <w:szCs w:val="24"/>
          <w:lang w:val="en-US"/>
        </w:rPr>
        <w:t>close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/</w:t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 xml:space="preserve"> </w:t>
      </w:r>
      <w:proofErr w:type="gramEnd"/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sym w:font="Wingdings 2" w:char="F087"/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>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w w:val="95"/>
          <w:sz w:val="24"/>
          <w:szCs w:val="24"/>
          <w:lang w:val="en-US"/>
        </w:rPr>
        <w:t>open</w:t>
      </w:r>
      <w:proofErr w:type="gramEnd"/>
      <w:r w:rsidRPr="00A250FF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A250FF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Sunday?</w:t>
      </w:r>
      <w:bookmarkStart w:id="0" w:name="_GoBack"/>
      <w:bookmarkEnd w:id="0"/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90" w:lineRule="exact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5C5B5B"/>
          <w:w w:val="145"/>
          <w:position w:val="1"/>
          <w:sz w:val="24"/>
          <w:szCs w:val="24"/>
          <w:lang w:val="en-US"/>
        </w:rPr>
        <w:t>•</w:t>
      </w:r>
      <w:r w:rsidRPr="00A250FF">
        <w:rPr>
          <w:rFonts w:ascii="Arial" w:hAnsi="Arial" w:cs="Arial"/>
          <w:color w:val="5C5B5B"/>
          <w:spacing w:val="-38"/>
          <w:w w:val="145"/>
          <w:position w:val="1"/>
          <w:sz w:val="24"/>
          <w:szCs w:val="24"/>
          <w:lang w:val="en-US"/>
        </w:rPr>
        <w:t xml:space="preserve"> </w:t>
      </w:r>
      <w:proofErr w:type="gramStart"/>
      <w:r w:rsidRPr="00A250FF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proofErr w:type="gramEnd"/>
      <w:r w:rsidRPr="00A250FF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/</w:t>
      </w:r>
      <w:r w:rsidRPr="00A250FF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£?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6" w:after="0" w:line="240" w:lineRule="auto"/>
        <w:ind w:left="107" w:right="-2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STUDENT</w:t>
      </w:r>
      <w:r w:rsidRPr="00A250FF">
        <w:rPr>
          <w:rFonts w:ascii="Times New Roman" w:hAnsi="Times New Roman"/>
          <w:b/>
          <w:bCs/>
          <w:color w:val="2A2A29"/>
          <w:spacing w:val="16"/>
          <w:sz w:val="24"/>
          <w:szCs w:val="24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4"/>
          <w:szCs w:val="24"/>
          <w:lang w:val="en-US"/>
        </w:rPr>
        <w:t>B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12" w:after="0" w:line="320" w:lineRule="exact"/>
        <w:ind w:left="107" w:right="1213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A250FF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A250FF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school</w:t>
      </w:r>
      <w:r w:rsidRPr="00A250FF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trip.</w:t>
      </w:r>
      <w:r w:rsidRPr="00A250FF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A250FF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A250FF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A250FF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A250FF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A250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A250FF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A250FF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A250FF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A250FF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6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7" style="position:absolute;margin-left:136.05pt;margin-top:8.9pt;width:329pt;height:204pt;z-index:-251642880;mso-position-horizontal-relative:page" o:regroupid="4" o:allowincell="f" filled="f" stroked="f">
            <v:textbox inset="0,0,0,0">
              <w:txbxContent>
                <w:p w:rsidR="004A70B8" w:rsidRDefault="003E460F">
                  <w:pPr>
                    <w:spacing w:after="0" w:line="40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328.7pt;height:204.75pt">
                        <v:imagedata r:id="rId13" o:title=""/>
                      </v:shape>
                    </w:pict>
                  </w: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before="21" w:after="0" w:line="240" w:lineRule="auto"/>
        <w:ind w:left="2671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TRIP</w:t>
      </w:r>
      <w:r w:rsidRPr="00A250FF">
        <w:rPr>
          <w:rFonts w:ascii="Times New Roman" w:hAnsi="Times New Roman"/>
          <w:b/>
          <w:bCs/>
          <w:color w:val="2A2A29"/>
          <w:spacing w:val="-4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TO</w:t>
      </w:r>
      <w:r w:rsidRPr="00A250FF">
        <w:rPr>
          <w:rFonts w:ascii="Times New Roman" w:hAnsi="Times New Roman"/>
          <w:b/>
          <w:bCs/>
          <w:color w:val="2A2A29"/>
          <w:spacing w:val="-16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THE</w:t>
      </w:r>
      <w:r w:rsidRPr="00A250FF">
        <w:rPr>
          <w:rFonts w:ascii="Times New Roman" w:hAnsi="Times New Roman"/>
          <w:b/>
          <w:bCs/>
          <w:color w:val="2A2A29"/>
          <w:spacing w:val="-12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SCIENCE</w:t>
      </w:r>
      <w:r w:rsidRPr="00A250FF">
        <w:rPr>
          <w:rFonts w:ascii="Times New Roman" w:hAnsi="Times New Roman"/>
          <w:b/>
          <w:bCs/>
          <w:color w:val="2A2A29"/>
          <w:spacing w:val="6"/>
          <w:sz w:val="28"/>
          <w:szCs w:val="28"/>
          <w:lang w:val="en-US"/>
        </w:rPr>
        <w:t xml:space="preserve"> </w:t>
      </w:r>
      <w:r w:rsidRPr="00A250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CENTRE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color w:val="000000"/>
          <w:sz w:val="11"/>
          <w:szCs w:val="11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2"/>
          <w:w w:val="91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w w:val="91"/>
          <w:sz w:val="24"/>
          <w:szCs w:val="24"/>
          <w:lang w:val="en-US"/>
        </w:rPr>
        <w:t>cien</w:t>
      </w:r>
      <w:r w:rsidRPr="00A250FF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c</w:t>
      </w:r>
      <w:r w:rsidRPr="00A250FF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5"/>
          <w:w w:val="9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Mall,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250FF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IMAX</w:t>
      </w:r>
      <w:r w:rsidRPr="00A250FF">
        <w:rPr>
          <w:rFonts w:ascii="Arial" w:hAnsi="Arial" w:cs="Arial"/>
          <w:color w:val="2A2A29"/>
          <w:spacing w:val="-21"/>
          <w:w w:val="9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cinema</w:t>
      </w:r>
      <w:r w:rsidRPr="00A250FF">
        <w:rPr>
          <w:rFonts w:ascii="Arial" w:hAnsi="Arial" w:cs="Arial"/>
          <w:color w:val="2A2A29"/>
          <w:spacing w:val="14"/>
          <w:w w:val="9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and</w:t>
      </w:r>
      <w:r w:rsidRPr="00A250FF">
        <w:rPr>
          <w:rFonts w:ascii="Arial" w:hAnsi="Arial" w:cs="Arial"/>
          <w:color w:val="2A2A29"/>
          <w:spacing w:val="-6"/>
          <w:w w:val="9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Glasg</w:t>
      </w:r>
      <w:r w:rsidRPr="00A250FF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w w:val="92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pacing w:val="-9"/>
          <w:w w:val="9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1"/>
          <w:sz w:val="24"/>
          <w:szCs w:val="24"/>
          <w:lang w:val="en-US"/>
        </w:rPr>
        <w:t>w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er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w w:val="91"/>
          <w:sz w:val="24"/>
          <w:szCs w:val="24"/>
          <w:lang w:val="en-US"/>
        </w:rPr>
        <w:t>Get</w:t>
      </w:r>
      <w:r w:rsidRPr="00A250FF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bus</w:t>
      </w:r>
      <w:r w:rsidRPr="00A250FF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A250F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ont</w:t>
      </w:r>
      <w:r w:rsidRPr="00A250FF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A250FF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A250FF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A250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A250F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offi</w:t>
      </w:r>
      <w:r w:rsidRPr="00A250F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A250FF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riday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L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1"/>
          <w:w w:val="89"/>
          <w:sz w:val="24"/>
          <w:szCs w:val="24"/>
          <w:lang w:val="en-US"/>
        </w:rPr>
        <w:t>a</w:t>
      </w:r>
      <w:r w:rsidRPr="00A250FF">
        <w:rPr>
          <w:rFonts w:ascii="Arial" w:hAnsi="Arial" w:cs="Arial"/>
          <w:color w:val="2A2A29"/>
          <w:spacing w:val="2"/>
          <w:w w:val="89"/>
          <w:sz w:val="24"/>
          <w:szCs w:val="24"/>
          <w:lang w:val="en-US"/>
        </w:rPr>
        <w:t>v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spacing w:val="-4"/>
          <w:w w:val="8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9.30</w:t>
      </w:r>
      <w:r w:rsidRPr="00A250FF">
        <w:rPr>
          <w:rFonts w:ascii="Arial" w:hAnsi="Arial" w:cs="Arial"/>
          <w:color w:val="2A2A29"/>
          <w:spacing w:val="-13"/>
          <w:w w:val="8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89"/>
          <w:sz w:val="24"/>
          <w:szCs w:val="24"/>
          <w:lang w:val="en-US"/>
        </w:rPr>
        <w:t>am</w:t>
      </w:r>
      <w:r w:rsidRPr="00A250FF">
        <w:rPr>
          <w:rFonts w:ascii="Arial" w:hAnsi="Arial" w:cs="Arial"/>
          <w:color w:val="2A2A29"/>
          <w:spacing w:val="13"/>
          <w:w w:val="89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/</w:t>
      </w:r>
      <w:r w:rsidRPr="00A250FF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0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spacing w:val="-1"/>
          <w:w w:val="90"/>
          <w:sz w:val="24"/>
          <w:szCs w:val="24"/>
          <w:lang w:val="en-US"/>
        </w:rPr>
        <w:t>e</w:t>
      </w:r>
      <w:r w:rsidRPr="00A250FF">
        <w:rPr>
          <w:rFonts w:ascii="Arial" w:hAnsi="Arial" w:cs="Arial"/>
          <w:color w:val="2A2A29"/>
          <w:w w:val="90"/>
          <w:sz w:val="24"/>
          <w:szCs w:val="24"/>
          <w:lang w:val="en-US"/>
        </w:rPr>
        <w:t>turn</w:t>
      </w:r>
      <w:r w:rsidRPr="00A250FF">
        <w:rPr>
          <w:rFonts w:ascii="Arial" w:hAnsi="Arial" w:cs="Arial"/>
          <w:color w:val="2A2A29"/>
          <w:spacing w:val="29"/>
          <w:w w:val="9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0"/>
          <w:sz w:val="24"/>
          <w:szCs w:val="24"/>
          <w:lang w:val="en-US"/>
        </w:rPr>
        <w:t>4.00</w:t>
      </w:r>
      <w:r w:rsidRPr="00A250FF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z w:val="24"/>
          <w:szCs w:val="24"/>
          <w:lang w:val="en-US"/>
        </w:rPr>
        <w:t>pm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8" style="position:absolute;margin-left:320.3pt;margin-top:9.25pt;width:128pt;height:71pt;z-index:-251639808;mso-position-horizontal-relative:page" o:regroupid="4" o:allowincell="f" filled="f" stroked="f">
            <v:textbox inset="0,0,0,0">
              <w:txbxContent>
                <w:p w:rsidR="004A70B8" w:rsidRDefault="003E460F">
                  <w:pPr>
                    <w:spacing w:after="0" w:line="1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2" type="#_x0000_t75" style="width:127.7pt;height:71.35pt">
                        <v:imagedata r:id="rId14" o:title=""/>
                      </v:shape>
                    </w:pict>
                  </w:r>
                </w:p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9" style="position:absolute;z-index:-251640832" points="268.95pt,9.2pt,267.1pt,9.2pt,265.65pt,9.25pt,264.65pt,9.45pt,264pt,9.9pt,263.6pt,10.55pt,263.35pt,11.55pt,263.3pt,12.95pt,263.3pt,14.8pt,263.3pt,74.4pt,263.3pt,76.25pt,263.35pt,77.65pt,263.55pt,78.65pt,264pt,79.35pt,264.65pt,79.75pt,265.65pt,79.95pt,267.05pt,80.05pt,385.15pt,80.05pt,387.05pt,80.05pt,388.45pt,79.95pt,389.45pt,79.75pt,390.1pt,79.35pt,390.55pt,78.65pt,390.75pt,77.65pt,390.8pt,76.25pt,390.85pt,74.4pt,390.85pt,14.8pt,390.8pt,13pt,390.75pt,11.55pt,390.55pt,10.55pt,390.15pt,9.9pt,389.45pt,9.5pt,388.45pt,9.25pt,387.05pt,9.2pt,268.95pt,9.2pt" coordsize="2551,1418" o:regroupid="4" o:allowincell="f" stroked="f">
            <v:path arrowok="t"/>
          </v:polyline>
        </w:pict>
      </w:r>
      <w:r>
        <w:rPr>
          <w:noProof/>
        </w:rPr>
        <w:pict>
          <v:rect id="_x0000_s1110" style="position:absolute;margin-left:257pt;margin-top:2.95pt;width:140.15pt;height:83.5pt;z-index:-251641856" o:regroupid="4" o:allowincell="f" filled="f" fillcolor="white [3212]" stroked="f">
            <v:path arrowok="t"/>
          </v:rect>
        </w:pic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A250FF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A250FF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4"/>
          <w:w w:val="120"/>
          <w:sz w:val="24"/>
          <w:szCs w:val="24"/>
          <w:lang w:val="en-US"/>
        </w:rPr>
        <w:t>f</w:t>
      </w:r>
      <w:r w:rsidRPr="00A250FF">
        <w:rPr>
          <w:rFonts w:ascii="Arial" w:hAnsi="Arial" w:cs="Arial"/>
          <w:color w:val="2A2A29"/>
          <w:w w:val="110"/>
          <w:sz w:val="24"/>
          <w:szCs w:val="24"/>
          <w:lang w:val="en-US"/>
        </w:rPr>
        <w:t>o</w:t>
      </w:r>
      <w:r w:rsidRPr="00A250FF">
        <w:rPr>
          <w:rFonts w:ascii="Arial" w:hAnsi="Arial" w:cs="Arial"/>
          <w:color w:val="2A2A29"/>
          <w:spacing w:val="-7"/>
          <w:w w:val="110"/>
          <w:sz w:val="24"/>
          <w:szCs w:val="24"/>
          <w:lang w:val="en-US"/>
        </w:rPr>
        <w:t>r</w:t>
      </w:r>
      <w:r w:rsidRPr="00A250FF">
        <w:rPr>
          <w:rFonts w:ascii="Arial" w:hAnsi="Arial" w:cs="Arial"/>
          <w:color w:val="2A2A29"/>
          <w:w w:val="102"/>
          <w:sz w:val="24"/>
          <w:szCs w:val="24"/>
          <w:lang w:val="en-US"/>
        </w:rPr>
        <w:t>get</w:t>
      </w:r>
    </w:p>
    <w:p w:rsidR="004A70B8" w:rsidRPr="00A250FF" w:rsidRDefault="003E460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>
        <w:rPr>
          <w:noProof/>
        </w:rPr>
        <w:pict>
          <v:rect id="_x0000_s1111" style="position:absolute;margin-left:-7.7pt;margin-top:4.45pt;width:13.95pt;height:88.4pt;z-index:251677696" stroked="f"/>
        </w:pict>
      </w:r>
    </w:p>
    <w:p w:rsidR="004A70B8" w:rsidRPr="00A250FF" w:rsidRDefault="003E460F">
      <w:pPr>
        <w:widowControl w:val="0"/>
        <w:autoSpaceDE w:val="0"/>
        <w:autoSpaceDN w:val="0"/>
        <w:adjustRightInd w:val="0"/>
        <w:spacing w:after="0" w:line="270" w:lineRule="exact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2" type="#_x0000_t202" style="position:absolute;left:0;text-align:left;margin-left:54.95pt;margin-top:12.4pt;width:7pt;height:53.4pt;z-index:-251666432;mso-position-horizontal-relative:page" o:allowincell="f" filled="f" stroked="f">
            <v:textbox style="layout-flow:vertical;mso-layout-flow-alt:bottom-to-top" inset="0,0,0,0">
              <w:txbxContent>
                <w:p w:rsidR="004A70B8" w:rsidRDefault="004A70B8">
                  <w:pPr>
                    <w:widowControl w:val="0"/>
                    <w:autoSpaceDE w:val="0"/>
                    <w:autoSpaceDN w:val="0"/>
                    <w:adjustRightInd w:val="0"/>
                    <w:spacing w:before="7" w:after="0" w:line="240" w:lineRule="auto"/>
                    <w:ind w:left="20" w:right="-20"/>
                    <w:rPr>
                      <w:rFonts w:ascii="Arial" w:hAnsi="Arial" w:cs="Arial"/>
                      <w:color w:val="000000"/>
                      <w:sz w:val="10"/>
                      <w:szCs w:val="10"/>
                    </w:rPr>
                  </w:pPr>
                  <w:r>
                    <w:rPr>
                      <w:rFonts w:ascii="Arial" w:hAnsi="Arial" w:cs="Arial"/>
                      <w:color w:val="2A2A29"/>
                      <w:w w:val="90"/>
                      <w:sz w:val="10"/>
                      <w:szCs w:val="10"/>
                    </w:rPr>
                    <w:t>SW8TF</w:t>
                  </w:r>
                  <w:r>
                    <w:rPr>
                      <w:rFonts w:ascii="Arial" w:hAnsi="Arial" w:cs="Arial"/>
                      <w:color w:val="2A2A29"/>
                      <w:spacing w:val="1"/>
                      <w:w w:val="90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©</w:t>
                  </w:r>
                  <w:r>
                    <w:rPr>
                      <w:rFonts w:ascii="Arial" w:hAnsi="Arial" w:cs="Arial"/>
                      <w:color w:val="2A2A29"/>
                      <w:spacing w:val="1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sz w:val="10"/>
                      <w:szCs w:val="10"/>
                    </w:rPr>
                    <w:t>P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orto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Edito</w:t>
                  </w:r>
                  <w:r>
                    <w:rPr>
                      <w:rFonts w:ascii="Arial" w:hAnsi="Arial" w:cs="Arial"/>
                      <w:color w:val="2A2A29"/>
                      <w:spacing w:val="-1"/>
                      <w:sz w:val="10"/>
                      <w:szCs w:val="10"/>
                    </w:rPr>
                    <w:t>r</w:t>
                  </w:r>
                  <w:r>
                    <w:rPr>
                      <w:rFonts w:ascii="Arial" w:hAnsi="Arial" w:cs="Arial"/>
                      <w:color w:val="2A2A29"/>
                      <w:sz w:val="10"/>
                      <w:szCs w:val="10"/>
                    </w:rPr>
                    <w:t>a</w:t>
                  </w:r>
                </w:p>
              </w:txbxContent>
            </v:textbox>
            <w10:wrap anchorx="page"/>
          </v:shape>
        </w:pict>
      </w:r>
      <w:r w:rsidR="004A70B8"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Bring</w:t>
      </w:r>
      <w:r w:rsidR="004A70B8" w:rsidRPr="00A250FF">
        <w:rPr>
          <w:rFonts w:ascii="Arial" w:hAnsi="Arial" w:cs="Arial"/>
          <w:color w:val="2A2A29"/>
          <w:spacing w:val="3"/>
          <w:position w:val="-1"/>
          <w:sz w:val="24"/>
          <w:szCs w:val="24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4A70B8"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ame</w:t>
      </w:r>
      <w:r w:rsidR="004A70B8" w:rsidRPr="00A250FF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="004A70B8"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4A70B8" w:rsidRPr="00A250FF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and</w:t>
      </w:r>
      <w:r w:rsidR="004A70B8" w:rsidRPr="00A250FF">
        <w:rPr>
          <w:rFonts w:ascii="Arial" w:hAnsi="Arial" w:cs="Arial"/>
          <w:color w:val="2A2A29"/>
          <w:spacing w:val="-5"/>
          <w:w w:val="95"/>
          <w:position w:val="-1"/>
          <w:sz w:val="24"/>
          <w:szCs w:val="24"/>
          <w:lang w:val="en-US"/>
        </w:rPr>
        <w:t xml:space="preserve"> </w:t>
      </w:r>
      <w:r w:rsidR="004A70B8"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no</w:t>
      </w:r>
      <w:r w:rsidR="004A70B8" w:rsidRPr="00A250FF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4A70B8" w:rsidRPr="00A250FF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ebooks</w:t>
      </w:r>
    </w:p>
    <w:p w:rsidR="004A70B8" w:rsidRPr="00A250FF" w:rsidRDefault="004A70B8">
      <w:pPr>
        <w:widowControl w:val="0"/>
        <w:autoSpaceDE w:val="0"/>
        <w:autoSpaceDN w:val="0"/>
        <w:adjustRightInd w:val="0"/>
        <w:spacing w:before="3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A250FF" w:rsidRDefault="004A70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4A70B8" w:rsidRPr="003E460F" w:rsidRDefault="004A70B8" w:rsidP="003E460F">
      <w:pPr>
        <w:widowControl w:val="0"/>
        <w:autoSpaceDE w:val="0"/>
        <w:autoSpaceDN w:val="0"/>
        <w:adjustRightInd w:val="0"/>
        <w:spacing w:before="35" w:after="0" w:line="225" w:lineRule="exact"/>
        <w:ind w:left="678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A250FF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A250FF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A250FF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A250FF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A250FF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A250FF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A250FF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A250FF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A250FF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Pr="00A250FF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sectPr w:rsidR="004A70B8" w:rsidRPr="003E460F">
      <w:pgSz w:w="11920" w:h="16840"/>
      <w:pgMar w:top="90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2B51"/>
    <w:rsid w:val="002A573B"/>
    <w:rsid w:val="00312B51"/>
    <w:rsid w:val="003E460F"/>
    <w:rsid w:val="004A70B8"/>
    <w:rsid w:val="00A250FF"/>
    <w:rsid w:val="00FB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3">
      <o:colormenu v:ext="edit" fill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F1F9C0AB-8FCB-4695-BEC9-025CE6D6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F5C00E7-F9FA-4279-AFDC-2DA0395FDB6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2</Pages>
  <Words>253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2014-06-20T17:33:00Z</dcterms:created>
  <dcterms:modified xsi:type="dcterms:W3CDTF">2014-07-02T09:23:00Z</dcterms:modified>
</cp:coreProperties>
</file>