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A19F8" w14:textId="77777777" w:rsidR="00C72BA7" w:rsidRPr="00DE2566" w:rsidRDefault="00B32118" w:rsidP="00162A96">
      <w:pPr>
        <w:pStyle w:val="TITULOFICHAS"/>
        <w:rPr>
          <w:lang w:val="pt-PT"/>
        </w:rPr>
      </w:pPr>
      <w:r w:rsidRPr="00DE2566">
        <w:rPr>
          <w:lang w:val="pt-PT"/>
        </w:rPr>
        <w:t>Questões-aula</w:t>
      </w:r>
      <w:r w:rsidRPr="00DE2566">
        <w:rPr>
          <w:lang w:val="pt-PT"/>
        </w:rPr>
        <w:tab/>
      </w:r>
      <w:r w:rsidR="00AB2FD2">
        <w:rPr>
          <w:rStyle w:val="TITULOFICHAS-alinea"/>
          <w:sz w:val="18"/>
          <w:szCs w:val="18"/>
          <w:lang w:val="pt-PT"/>
        </w:rPr>
        <w:t>2</w:t>
      </w:r>
      <w:r w:rsidRPr="003114B9">
        <w:rPr>
          <w:rStyle w:val="TITULOFICHAS-alinea"/>
          <w:sz w:val="18"/>
          <w:szCs w:val="18"/>
          <w:lang w:val="pt-PT"/>
        </w:rPr>
        <w:t xml:space="preserve">. </w:t>
      </w:r>
      <w:r w:rsidR="00B07599">
        <w:rPr>
          <w:rStyle w:val="TITULOFICHAS-alinea"/>
          <w:sz w:val="18"/>
          <w:szCs w:val="18"/>
          <w:lang w:val="pt-PT"/>
        </w:rPr>
        <w:t>Adição algébrica de n</w:t>
      </w:r>
      <w:r w:rsidR="00741C22" w:rsidRPr="00741C22">
        <w:rPr>
          <w:rStyle w:val="TITULOFICHAS-alinea"/>
          <w:sz w:val="18"/>
          <w:szCs w:val="18"/>
          <w:lang w:val="pt-PT"/>
        </w:rPr>
        <w:t>úmeros rac</w:t>
      </w:r>
      <w:r w:rsidR="00B07599">
        <w:rPr>
          <w:rStyle w:val="TITULOFICHAS-alinea"/>
          <w:sz w:val="18"/>
          <w:szCs w:val="18"/>
          <w:lang w:val="pt-PT"/>
        </w:rPr>
        <w:t>ionais</w:t>
      </w:r>
    </w:p>
    <w:p w14:paraId="489A19F9" w14:textId="77777777" w:rsidR="00A448BD" w:rsidRPr="001F156B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489A1A09" wp14:editId="489A1A0A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489A1A26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89A1A22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89A1A23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89A1A24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89A1A25" w14:textId="77777777" w:rsidR="00DB2ED5" w:rsidRPr="00DB2ED5" w:rsidRDefault="00741C2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>
                                    <w:rPr>
                                      <w:sz w:val="16"/>
                                    </w:rPr>
                                    <w:t xml:space="preserve"> | 8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="00DB2ED5"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489A1A2C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89A1A27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89A1A28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89A1A29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89A1A2A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89A1A2B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489A1A32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89A1A2D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89A1A2E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89A1A2F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89A1A30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89A1A31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489A1A33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89A1A09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489A1A26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89A1A22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89A1A23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89A1A24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89A1A25" w14:textId="77777777" w:rsidR="00DB2ED5" w:rsidRPr="00DB2ED5" w:rsidRDefault="00741C2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>
                              <w:rPr>
                                <w:sz w:val="16"/>
                              </w:rPr>
                              <w:t xml:space="preserve"> | 8</w:t>
                            </w:r>
                            <w:r w:rsidR="00DB2ED5"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="00DB2ED5"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489A1A2C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89A1A27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89A1A28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89A1A29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89A1A2A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489A1A2B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489A1A32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89A1A2D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89A1A2E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89A1A2F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89A1A30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489A1A31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489A1A33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489A19FA" w14:textId="77777777" w:rsidR="00B32118" w:rsidRPr="00DE2566" w:rsidRDefault="00B07599" w:rsidP="00A173FF">
      <w:pPr>
        <w:pStyle w:val="QuestaoAulaTITULO"/>
        <w:rPr>
          <w:lang w:val="pt-PT"/>
        </w:rPr>
      </w:pPr>
      <w:r>
        <w:rPr>
          <w:lang w:val="pt-PT"/>
        </w:rPr>
        <w:t>Questão-aula 3</w:t>
      </w:r>
    </w:p>
    <w:p w14:paraId="489A19FB" w14:textId="77777777" w:rsidR="00E172AC" w:rsidRPr="00C0050B" w:rsidRDefault="00C11B28" w:rsidP="009142EF">
      <w:pPr>
        <w:pStyle w:val="QUESTAO1"/>
        <w:rPr>
          <w:sz w:val="19"/>
          <w:szCs w:val="19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489A1A0B" wp14:editId="489A1A0C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9A1A34" w14:textId="77777777" w:rsidR="00C11B28" w:rsidRPr="00086D19" w:rsidRDefault="00C11B28" w:rsidP="00C11B2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89A1A0B" id="Oval 6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89A1A34" w14:textId="77777777" w:rsidR="00C11B28" w:rsidRPr="00086D19" w:rsidRDefault="00C11B28" w:rsidP="00C11B2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E172AC" w:rsidRPr="00C0050B">
        <w:rPr>
          <w:sz w:val="19"/>
          <w:szCs w:val="19"/>
        </w:rPr>
        <w:t xml:space="preserve">Calcula e apresenta a resposta sob a forma </w:t>
      </w:r>
      <w:r w:rsidR="008777E8" w:rsidRPr="00C0050B">
        <w:rPr>
          <w:sz w:val="19"/>
          <w:szCs w:val="19"/>
        </w:rPr>
        <w:t>de número inteiro ou</w:t>
      </w:r>
      <w:r w:rsidR="00E172AC" w:rsidRPr="00C0050B">
        <w:rPr>
          <w:sz w:val="19"/>
          <w:szCs w:val="19"/>
        </w:rPr>
        <w:t xml:space="preserve"> fração irredutível.</w:t>
      </w:r>
    </w:p>
    <w:p w14:paraId="489A19FC" w14:textId="240D5B1A" w:rsidR="008F7EC7" w:rsidRPr="00C0050B" w:rsidRDefault="00E172AC" w:rsidP="009142EF">
      <w:pPr>
        <w:pStyle w:val="QUESTAO1"/>
        <w:spacing w:before="0"/>
        <w:ind w:left="0" w:firstLine="426"/>
        <w:rPr>
          <w:b/>
          <w:sz w:val="19"/>
          <w:szCs w:val="19"/>
        </w:rPr>
      </w:pPr>
      <w:r w:rsidRPr="00C0050B">
        <w:rPr>
          <w:b/>
          <w:bCs/>
          <w:sz w:val="19"/>
          <w:szCs w:val="19"/>
        </w:rPr>
        <w:t>1.1.</w:t>
      </w:r>
      <w:r w:rsidR="00813FDA" w:rsidRPr="00C0050B">
        <w:rPr>
          <w:b/>
          <w:bCs/>
          <w:sz w:val="19"/>
          <w:szCs w:val="19"/>
        </w:rPr>
        <w:t xml:space="preserve">  </w:t>
      </w:r>
      <w:bookmarkStart w:id="0" w:name="MTBlankEqn"/>
      <w:r w:rsidR="00AF6613" w:rsidRPr="00AF6613">
        <w:rPr>
          <w:position w:val="-12"/>
        </w:rPr>
        <w:object w:dxaOrig="1660" w:dyaOrig="340" w14:anchorId="00995E62">
          <v:shape id="_x0000_i1041" type="#_x0000_t75" style="width:83pt;height:17pt" o:ole="">
            <v:imagedata r:id="rId11" o:title=""/>
          </v:shape>
          <o:OLEObject Type="Embed" ProgID="Equation.DSMT4" ShapeID="_x0000_i1041" DrawAspect="Content" ObjectID="_1734951493" r:id="rId12"/>
        </w:object>
      </w:r>
      <w:bookmarkEnd w:id="0"/>
      <w:r w:rsidRPr="00C0050B">
        <w:rPr>
          <w:b/>
          <w:sz w:val="19"/>
          <w:szCs w:val="19"/>
        </w:rPr>
        <w:tab/>
      </w:r>
      <w:r w:rsidRPr="00C0050B">
        <w:rPr>
          <w:b/>
          <w:sz w:val="19"/>
          <w:szCs w:val="19"/>
        </w:rPr>
        <w:tab/>
      </w:r>
      <w:r w:rsidRPr="00C0050B">
        <w:rPr>
          <w:b/>
          <w:sz w:val="19"/>
          <w:szCs w:val="19"/>
        </w:rPr>
        <w:tab/>
      </w:r>
      <w:r w:rsidRPr="00C0050B">
        <w:rPr>
          <w:b/>
          <w:sz w:val="19"/>
          <w:szCs w:val="19"/>
        </w:rPr>
        <w:tab/>
        <w:t xml:space="preserve">1.2.  </w:t>
      </w:r>
      <w:r w:rsidR="00AF6613" w:rsidRPr="00AF6613">
        <w:rPr>
          <w:position w:val="-24"/>
        </w:rPr>
        <w:object w:dxaOrig="1840" w:dyaOrig="580" w14:anchorId="596B5E8F">
          <v:shape id="_x0000_i1047" type="#_x0000_t75" style="width:92pt;height:29pt" o:ole="">
            <v:imagedata r:id="rId13" o:title=""/>
          </v:shape>
          <o:OLEObject Type="Embed" ProgID="Equation.DSMT4" ShapeID="_x0000_i1047" DrawAspect="Content" ObjectID="_1734951494" r:id="rId14"/>
        </w:object>
      </w:r>
    </w:p>
    <w:p w14:paraId="489A19FD" w14:textId="2FD965A6" w:rsidR="00E172AC" w:rsidRPr="00C0050B" w:rsidRDefault="00E172AC" w:rsidP="009142EF">
      <w:pPr>
        <w:pStyle w:val="QUESTAO1"/>
        <w:ind w:left="0" w:firstLine="426"/>
        <w:rPr>
          <w:sz w:val="19"/>
          <w:szCs w:val="19"/>
        </w:rPr>
      </w:pPr>
      <w:r w:rsidRPr="00C0050B">
        <w:rPr>
          <w:b/>
          <w:sz w:val="19"/>
          <w:szCs w:val="19"/>
        </w:rPr>
        <w:t xml:space="preserve">1.3.  </w:t>
      </w:r>
      <w:r w:rsidR="00AF6613" w:rsidRPr="00AF6613">
        <w:rPr>
          <w:position w:val="-12"/>
        </w:rPr>
        <w:object w:dxaOrig="1780" w:dyaOrig="340" w14:anchorId="2F3521D8">
          <v:shape id="_x0000_i1052" type="#_x0000_t75" style="width:89pt;height:17pt" o:ole="">
            <v:imagedata r:id="rId15" o:title=""/>
          </v:shape>
          <o:OLEObject Type="Embed" ProgID="Equation.DSMT4" ShapeID="_x0000_i1052" DrawAspect="Content" ObjectID="_1734951495" r:id="rId16"/>
        </w:object>
      </w:r>
      <w:r w:rsidR="00813FDA" w:rsidRPr="00C0050B">
        <w:rPr>
          <w:sz w:val="19"/>
          <w:szCs w:val="19"/>
        </w:rPr>
        <w:tab/>
      </w:r>
      <w:r w:rsidR="00813FDA" w:rsidRPr="00C0050B">
        <w:rPr>
          <w:sz w:val="19"/>
          <w:szCs w:val="19"/>
        </w:rPr>
        <w:tab/>
      </w:r>
      <w:r w:rsidR="00813FDA" w:rsidRPr="00C0050B">
        <w:rPr>
          <w:sz w:val="19"/>
          <w:szCs w:val="19"/>
        </w:rPr>
        <w:tab/>
      </w:r>
      <w:r w:rsidR="00C0050B">
        <w:rPr>
          <w:sz w:val="19"/>
          <w:szCs w:val="19"/>
        </w:rPr>
        <w:tab/>
      </w:r>
      <w:r w:rsidR="00813FDA" w:rsidRPr="00C0050B">
        <w:rPr>
          <w:b/>
          <w:sz w:val="19"/>
          <w:szCs w:val="19"/>
        </w:rPr>
        <w:t>1.4.</w:t>
      </w:r>
      <w:r w:rsidR="00813FDA" w:rsidRPr="00C0050B">
        <w:rPr>
          <w:sz w:val="19"/>
          <w:szCs w:val="19"/>
        </w:rPr>
        <w:t xml:space="preserve">  </w:t>
      </w:r>
      <w:r w:rsidR="00AF6613" w:rsidRPr="00AF6613">
        <w:rPr>
          <w:position w:val="-24"/>
        </w:rPr>
        <w:object w:dxaOrig="1340" w:dyaOrig="580" w14:anchorId="7FAEEE9F">
          <v:shape id="_x0000_i1057" type="#_x0000_t75" style="width:67pt;height:29pt" o:ole="">
            <v:imagedata r:id="rId17" o:title=""/>
          </v:shape>
          <o:OLEObject Type="Embed" ProgID="Equation.DSMT4" ShapeID="_x0000_i1057" DrawAspect="Content" ObjectID="_1734951496" r:id="rId18"/>
        </w:object>
      </w:r>
    </w:p>
    <w:p w14:paraId="489A19FE" w14:textId="184049BC" w:rsidR="00813FDA" w:rsidRPr="00C0050B" w:rsidRDefault="00813FDA" w:rsidP="009142EF">
      <w:pPr>
        <w:pStyle w:val="QUESTAO1"/>
        <w:ind w:left="0" w:firstLine="426"/>
        <w:rPr>
          <w:sz w:val="19"/>
          <w:szCs w:val="19"/>
        </w:rPr>
      </w:pPr>
      <w:r w:rsidRPr="00C0050B">
        <w:rPr>
          <w:b/>
          <w:sz w:val="19"/>
          <w:szCs w:val="19"/>
        </w:rPr>
        <w:t>1.5.</w:t>
      </w:r>
      <w:r w:rsidRPr="00C0050B">
        <w:rPr>
          <w:sz w:val="19"/>
          <w:szCs w:val="19"/>
        </w:rPr>
        <w:t xml:space="preserve">  </w:t>
      </w:r>
      <w:r w:rsidR="00AF6613" w:rsidRPr="00AF6613">
        <w:rPr>
          <w:position w:val="-12"/>
        </w:rPr>
        <w:object w:dxaOrig="2040" w:dyaOrig="340" w14:anchorId="41D87652">
          <v:shape id="_x0000_i1062" type="#_x0000_t75" style="width:102pt;height:17pt" o:ole="">
            <v:imagedata r:id="rId19" o:title=""/>
          </v:shape>
          <o:OLEObject Type="Embed" ProgID="Equation.DSMT4" ShapeID="_x0000_i1062" DrawAspect="Content" ObjectID="_1734951497" r:id="rId20"/>
        </w:object>
      </w:r>
      <w:r w:rsidRPr="00C0050B">
        <w:rPr>
          <w:sz w:val="19"/>
          <w:szCs w:val="19"/>
        </w:rPr>
        <w:tab/>
      </w:r>
      <w:r w:rsidRPr="00C0050B">
        <w:rPr>
          <w:sz w:val="19"/>
          <w:szCs w:val="19"/>
        </w:rPr>
        <w:tab/>
      </w:r>
      <w:r w:rsidRPr="00C0050B">
        <w:rPr>
          <w:sz w:val="19"/>
          <w:szCs w:val="19"/>
        </w:rPr>
        <w:tab/>
      </w:r>
      <w:r w:rsidRPr="00C0050B">
        <w:rPr>
          <w:b/>
          <w:sz w:val="19"/>
          <w:szCs w:val="19"/>
        </w:rPr>
        <w:t>1.6.</w:t>
      </w:r>
      <w:r w:rsidRPr="00C0050B">
        <w:rPr>
          <w:sz w:val="19"/>
          <w:szCs w:val="19"/>
        </w:rPr>
        <w:t xml:space="preserve">  </w:t>
      </w:r>
      <w:r w:rsidR="00AF6613" w:rsidRPr="00AF6613">
        <w:rPr>
          <w:position w:val="-26"/>
        </w:rPr>
        <w:object w:dxaOrig="2140" w:dyaOrig="600" w14:anchorId="13B1C222">
          <v:shape id="_x0000_i1067" type="#_x0000_t75" style="width:107pt;height:30pt" o:ole="">
            <v:imagedata r:id="rId21" o:title=""/>
          </v:shape>
          <o:OLEObject Type="Embed" ProgID="Equation.DSMT4" ShapeID="_x0000_i1067" DrawAspect="Content" ObjectID="_1734951498" r:id="rId22"/>
        </w:object>
      </w:r>
    </w:p>
    <w:p w14:paraId="489A19FF" w14:textId="77777777" w:rsidR="00603478" w:rsidRPr="00C0050B" w:rsidRDefault="00603478" w:rsidP="009142EF">
      <w:pPr>
        <w:pStyle w:val="QUESTAO1"/>
        <w:spacing w:before="0"/>
        <w:ind w:left="0" w:firstLine="426"/>
        <w:rPr>
          <w:sz w:val="19"/>
          <w:szCs w:val="19"/>
        </w:rPr>
      </w:pPr>
    </w:p>
    <w:p w14:paraId="489A1A00" w14:textId="4886BAC9" w:rsidR="00E172AC" w:rsidRPr="00C0050B" w:rsidRDefault="00DE334C" w:rsidP="009142EF">
      <w:pPr>
        <w:pStyle w:val="QUESTAO1"/>
        <w:spacing w:before="0"/>
        <w:rPr>
          <w:sz w:val="19"/>
          <w:szCs w:val="19"/>
        </w:rPr>
      </w:pPr>
      <w:r w:rsidRPr="00C0050B">
        <w:rPr>
          <w:noProof/>
          <w:position w:val="-8"/>
          <w:sz w:val="19"/>
          <w:szCs w:val="19"/>
          <w:lang w:eastAsia="pt-PT"/>
        </w:rPr>
        <mc:AlternateContent>
          <mc:Choice Requires="wps">
            <w:drawing>
              <wp:inline distT="0" distB="0" distL="0" distR="0" wp14:anchorId="489A1A0D" wp14:editId="489A1A0E">
                <wp:extent cx="216000" cy="216000"/>
                <wp:effectExtent l="0" t="0" r="0" b="0"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9A1A35" w14:textId="77777777" w:rsidR="00DE334C" w:rsidRPr="00086D19" w:rsidRDefault="00DE334C" w:rsidP="00DE334C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89A1A0D" id="Oval 1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89A1A35" w14:textId="77777777" w:rsidR="00DE334C" w:rsidRPr="00086D19" w:rsidRDefault="00DE334C" w:rsidP="00DE334C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C0050B">
        <w:rPr>
          <w:sz w:val="19"/>
          <w:szCs w:val="19"/>
        </w:rPr>
        <w:t xml:space="preserve">  Determina o valor absoluto da expressão  </w:t>
      </w:r>
      <w:r w:rsidR="00C0050B" w:rsidRPr="00C0050B">
        <w:rPr>
          <w:position w:val="-24"/>
          <w:sz w:val="19"/>
          <w:szCs w:val="19"/>
        </w:rPr>
        <w:object w:dxaOrig="1600" w:dyaOrig="580" w14:anchorId="485C8E18">
          <v:shape id="_x0000_i1034" type="#_x0000_t75" style="width:80pt;height:29.5pt" o:ole="">
            <v:imagedata r:id="rId23" o:title=""/>
          </v:shape>
          <o:OLEObject Type="Embed" ProgID="Equation.DSMT4" ShapeID="_x0000_i1034" DrawAspect="Content" ObjectID="_1734951499" r:id="rId24"/>
        </w:object>
      </w:r>
      <w:r w:rsidRPr="00C0050B">
        <w:rPr>
          <w:sz w:val="19"/>
          <w:szCs w:val="19"/>
        </w:rPr>
        <w:t>.</w:t>
      </w:r>
    </w:p>
    <w:p w14:paraId="19CED23C" w14:textId="1E007035" w:rsidR="003E3394" w:rsidRPr="00DE2566" w:rsidRDefault="003E3394" w:rsidP="009142EF">
      <w:pPr>
        <w:pStyle w:val="QuestaoAulaTITULO"/>
        <w:spacing w:line="360" w:lineRule="auto"/>
        <w:rPr>
          <w:lang w:val="pt-PT"/>
        </w:rPr>
      </w:pPr>
      <w:r>
        <w:rPr>
          <w:lang w:val="pt-PT"/>
        </w:rPr>
        <w:t>Questão-aula 4</w:t>
      </w:r>
    </w:p>
    <w:p w14:paraId="489A1A02" w14:textId="2D891FFF" w:rsidR="003E1747" w:rsidRPr="00C0050B" w:rsidRDefault="00D50BC3" w:rsidP="009142EF">
      <w:pPr>
        <w:pStyle w:val="QUESTAO1"/>
        <w:rPr>
          <w:sz w:val="19"/>
          <w:szCs w:val="19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489A1A11" wp14:editId="216DCFF0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9A1A36" w14:textId="77777777" w:rsidR="00D50BC3" w:rsidRPr="00086D19" w:rsidRDefault="00D50BC3" w:rsidP="00D50BC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89A1A11" id="Oval 7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89A1A36" w14:textId="77777777" w:rsidR="00D50BC3" w:rsidRPr="00086D19" w:rsidRDefault="00D50BC3" w:rsidP="00D50BC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796C69" w:rsidRPr="00C0050B">
        <w:rPr>
          <w:sz w:val="19"/>
          <w:szCs w:val="19"/>
        </w:rPr>
        <w:t xml:space="preserve">O Cândido comprou uma bicicleta </w:t>
      </w:r>
      <w:r w:rsidR="003E1747" w:rsidRPr="00C0050B">
        <w:rPr>
          <w:sz w:val="19"/>
          <w:szCs w:val="19"/>
        </w:rPr>
        <w:t>para as suas corridas de BTT.</w:t>
      </w:r>
    </w:p>
    <w:p w14:paraId="489A1A03" w14:textId="407667B7" w:rsidR="00B32118" w:rsidRPr="00C0050B" w:rsidRDefault="003E1747" w:rsidP="009142EF">
      <w:pPr>
        <w:pStyle w:val="QUESTAO1"/>
        <w:spacing w:before="0"/>
        <w:ind w:hanging="28"/>
        <w:rPr>
          <w:sz w:val="19"/>
          <w:szCs w:val="19"/>
        </w:rPr>
      </w:pPr>
      <w:r w:rsidRPr="00C0050B">
        <w:rPr>
          <w:sz w:val="19"/>
          <w:szCs w:val="19"/>
        </w:rPr>
        <w:t xml:space="preserve">A bicicleta custou 4000 euros, </w:t>
      </w:r>
      <w:r w:rsidR="00796C69" w:rsidRPr="00C0050B">
        <w:rPr>
          <w:sz w:val="19"/>
          <w:szCs w:val="19"/>
        </w:rPr>
        <w:t xml:space="preserve">que </w:t>
      </w:r>
      <w:r w:rsidRPr="00C0050B">
        <w:rPr>
          <w:sz w:val="19"/>
          <w:szCs w:val="19"/>
        </w:rPr>
        <w:t xml:space="preserve">o Cândido </w:t>
      </w:r>
      <w:r w:rsidR="00796C69" w:rsidRPr="00C0050B">
        <w:rPr>
          <w:sz w:val="19"/>
          <w:szCs w:val="19"/>
        </w:rPr>
        <w:t>pagou em quatro prestações.</w:t>
      </w:r>
    </w:p>
    <w:p w14:paraId="489A1A04" w14:textId="6F41F894" w:rsidR="00796C69" w:rsidRPr="00C0050B" w:rsidRDefault="00796C69" w:rsidP="009142EF">
      <w:pPr>
        <w:pStyle w:val="QUESTAO1"/>
        <w:spacing w:before="0"/>
        <w:ind w:left="426" w:firstLine="0"/>
        <w:rPr>
          <w:sz w:val="19"/>
          <w:szCs w:val="19"/>
        </w:rPr>
      </w:pPr>
      <w:r w:rsidRPr="00C0050B">
        <w:rPr>
          <w:sz w:val="19"/>
          <w:szCs w:val="19"/>
        </w:rPr>
        <w:t xml:space="preserve">Na primeira prestação pagou </w:t>
      </w:r>
      <w:r w:rsidR="00C0050B" w:rsidRPr="00C0050B">
        <w:rPr>
          <w:position w:val="-20"/>
          <w:sz w:val="19"/>
          <w:szCs w:val="19"/>
        </w:rPr>
        <w:object w:dxaOrig="200" w:dyaOrig="520" w14:anchorId="1A45DD57">
          <v:shape id="_x0000_i1035" type="#_x0000_t75" style="width:10pt;height:26.5pt" o:ole="">
            <v:imagedata r:id="rId25" o:title=""/>
          </v:shape>
          <o:OLEObject Type="Embed" ProgID="Equation.DSMT4" ShapeID="_x0000_i1035" DrawAspect="Content" ObjectID="_1734951500" r:id="rId26"/>
        </w:object>
      </w:r>
      <w:r w:rsidRPr="00C0050B">
        <w:rPr>
          <w:sz w:val="19"/>
          <w:szCs w:val="19"/>
        </w:rPr>
        <w:t xml:space="preserve"> do valor da bicicleta, na segunda prestação pagou </w:t>
      </w:r>
      <w:r w:rsidR="00C0050B" w:rsidRPr="00C0050B">
        <w:rPr>
          <w:position w:val="-20"/>
          <w:sz w:val="19"/>
          <w:szCs w:val="19"/>
        </w:rPr>
        <w:object w:dxaOrig="220" w:dyaOrig="520" w14:anchorId="64BCED9E">
          <v:shape id="_x0000_i1036" type="#_x0000_t75" style="width:11.5pt;height:26.5pt" o:ole="">
            <v:imagedata r:id="rId27" o:title=""/>
          </v:shape>
          <o:OLEObject Type="Embed" ProgID="Equation.DSMT4" ShapeID="_x0000_i1036" DrawAspect="Content" ObjectID="_1734951501" r:id="rId28"/>
        </w:object>
      </w:r>
      <w:r w:rsidRPr="00C0050B">
        <w:rPr>
          <w:sz w:val="19"/>
          <w:szCs w:val="19"/>
        </w:rPr>
        <w:t xml:space="preserve"> do valor da bicicleta e na terceira prestação pagou </w:t>
      </w:r>
      <w:r w:rsidR="00C0050B" w:rsidRPr="00C0050B">
        <w:rPr>
          <w:position w:val="-20"/>
          <w:sz w:val="19"/>
          <w:szCs w:val="19"/>
        </w:rPr>
        <w:object w:dxaOrig="200" w:dyaOrig="520" w14:anchorId="0E709237">
          <v:shape id="_x0000_i1037" type="#_x0000_t75" style="width:10pt;height:26.5pt" o:ole="">
            <v:imagedata r:id="rId29" o:title=""/>
          </v:shape>
          <o:OLEObject Type="Embed" ProgID="Equation.DSMT4" ShapeID="_x0000_i1037" DrawAspect="Content" ObjectID="_1734951502" r:id="rId30"/>
        </w:object>
      </w:r>
      <w:r w:rsidRPr="00C0050B">
        <w:rPr>
          <w:sz w:val="19"/>
          <w:szCs w:val="19"/>
        </w:rPr>
        <w:t xml:space="preserve">  do valor da bicicleta.</w:t>
      </w:r>
    </w:p>
    <w:p w14:paraId="489A1A05" w14:textId="099CE6DF" w:rsidR="00EC7C5C" w:rsidRPr="00C0050B" w:rsidRDefault="00B32118" w:rsidP="009142EF">
      <w:pPr>
        <w:pStyle w:val="QUESTAO11"/>
        <w:spacing w:before="0" w:line="360" w:lineRule="auto"/>
        <w:rPr>
          <w:sz w:val="19"/>
          <w:szCs w:val="19"/>
        </w:rPr>
      </w:pPr>
      <w:r w:rsidRPr="00C0050B">
        <w:rPr>
          <w:b/>
          <w:sz w:val="19"/>
          <w:szCs w:val="19"/>
        </w:rPr>
        <w:t>1.1.</w:t>
      </w:r>
      <w:r w:rsidR="003E1747" w:rsidRPr="00C0050B">
        <w:rPr>
          <w:sz w:val="19"/>
          <w:szCs w:val="19"/>
        </w:rPr>
        <w:t xml:space="preserve">  </w:t>
      </w:r>
      <w:r w:rsidR="00796C69" w:rsidRPr="00C0050B">
        <w:rPr>
          <w:sz w:val="19"/>
          <w:szCs w:val="19"/>
        </w:rPr>
        <w:t xml:space="preserve">Qual é o significado da expressão </w:t>
      </w:r>
      <w:r w:rsidR="00C0050B" w:rsidRPr="00C0050B">
        <w:rPr>
          <w:position w:val="-24"/>
          <w:sz w:val="19"/>
          <w:szCs w:val="19"/>
        </w:rPr>
        <w:object w:dxaOrig="1300" w:dyaOrig="580" w14:anchorId="550F6293">
          <v:shape id="_x0000_i1038" type="#_x0000_t75" style="width:65.5pt;height:29.5pt" o:ole="">
            <v:imagedata r:id="rId31" o:title=""/>
          </v:shape>
          <o:OLEObject Type="Embed" ProgID="Equation.DSMT4" ShapeID="_x0000_i1038" DrawAspect="Content" ObjectID="_1734951503" r:id="rId32"/>
        </w:object>
      </w:r>
      <w:r w:rsidR="00796C69" w:rsidRPr="00C0050B">
        <w:rPr>
          <w:sz w:val="19"/>
          <w:szCs w:val="19"/>
        </w:rPr>
        <w:t>, no contexto descrito?</w:t>
      </w:r>
    </w:p>
    <w:p w14:paraId="489A1A06" w14:textId="3A9835E7" w:rsidR="00796C69" w:rsidRPr="00C0050B" w:rsidRDefault="000E5927" w:rsidP="009142EF">
      <w:pPr>
        <w:pStyle w:val="QUESTAO11"/>
        <w:spacing w:before="0" w:line="360" w:lineRule="auto"/>
        <w:rPr>
          <w:sz w:val="19"/>
          <w:szCs w:val="19"/>
        </w:rPr>
      </w:pPr>
      <w:r>
        <w:rPr>
          <w:noProof/>
          <w:sz w:val="19"/>
          <w:szCs w:val="19"/>
        </w:rPr>
        <w:drawing>
          <wp:anchor distT="0" distB="0" distL="114300" distR="114300" simplePos="0" relativeHeight="251657728" behindDoc="1" locked="0" layoutInCell="1" allowOverlap="1" wp14:anchorId="64DF856A" wp14:editId="44B2490B">
            <wp:simplePos x="0" y="0"/>
            <wp:positionH relativeFrom="column">
              <wp:posOffset>1423035</wp:posOffset>
            </wp:positionH>
            <wp:positionV relativeFrom="paragraph">
              <wp:posOffset>205105</wp:posOffset>
            </wp:positionV>
            <wp:extent cx="5400675" cy="2282825"/>
            <wp:effectExtent l="0" t="0" r="9525" b="3175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2282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6C69" w:rsidRPr="00C0050B">
        <w:rPr>
          <w:b/>
          <w:sz w:val="19"/>
          <w:szCs w:val="19"/>
        </w:rPr>
        <w:t xml:space="preserve">1.2. </w:t>
      </w:r>
      <w:r w:rsidR="00796C69" w:rsidRPr="00C0050B">
        <w:rPr>
          <w:sz w:val="19"/>
          <w:szCs w:val="19"/>
        </w:rPr>
        <w:t xml:space="preserve"> </w:t>
      </w:r>
      <w:r w:rsidR="003E1747" w:rsidRPr="00C0050B">
        <w:rPr>
          <w:sz w:val="19"/>
          <w:szCs w:val="19"/>
        </w:rPr>
        <w:t>Calcula a percentagem do valor da bicicleta paga pelo Cândido, na quarta prestação.</w:t>
      </w:r>
    </w:p>
    <w:p w14:paraId="194258CF" w14:textId="1336DBBA" w:rsidR="000A7097" w:rsidRDefault="003E1747" w:rsidP="009142EF">
      <w:pPr>
        <w:pStyle w:val="QUESTAO11"/>
        <w:spacing w:line="360" w:lineRule="auto"/>
        <w:rPr>
          <w:sz w:val="19"/>
          <w:szCs w:val="19"/>
        </w:rPr>
      </w:pPr>
      <w:r w:rsidRPr="00C0050B">
        <w:rPr>
          <w:b/>
          <w:sz w:val="19"/>
          <w:szCs w:val="19"/>
        </w:rPr>
        <w:t xml:space="preserve">1.3. </w:t>
      </w:r>
      <w:r w:rsidRPr="00C0050B">
        <w:rPr>
          <w:sz w:val="19"/>
          <w:szCs w:val="19"/>
        </w:rPr>
        <w:t xml:space="preserve"> Determina o valor pago pelo Cândido em cada uma das</w:t>
      </w:r>
    </w:p>
    <w:p w14:paraId="489A1A07" w14:textId="5EB60764" w:rsidR="003E1747" w:rsidRPr="00C0050B" w:rsidRDefault="000A7097" w:rsidP="00BC024E">
      <w:pPr>
        <w:pStyle w:val="QUESTAO11"/>
        <w:spacing w:before="0" w:line="360" w:lineRule="auto"/>
        <w:ind w:left="851" w:hanging="397"/>
        <w:rPr>
          <w:sz w:val="19"/>
          <w:szCs w:val="19"/>
        </w:rPr>
      </w:pPr>
      <w:r>
        <w:rPr>
          <w:sz w:val="19"/>
          <w:szCs w:val="19"/>
        </w:rPr>
        <w:tab/>
      </w:r>
      <w:r w:rsidR="003E1747" w:rsidRPr="00C0050B">
        <w:rPr>
          <w:sz w:val="19"/>
          <w:szCs w:val="19"/>
        </w:rPr>
        <w:t>prestações.</w:t>
      </w:r>
    </w:p>
    <w:p w14:paraId="7D48139E" w14:textId="73CF6E4A" w:rsidR="00BE5DDA" w:rsidRDefault="00BE5DDA" w:rsidP="00796C69">
      <w:pPr>
        <w:pStyle w:val="QUESTAO11"/>
        <w:spacing w:line="276" w:lineRule="auto"/>
        <w:rPr>
          <w:rFonts w:ascii="Segoe UI" w:hAnsi="Segoe UI" w:cs="Segoe UI"/>
          <w:sz w:val="18"/>
          <w:szCs w:val="18"/>
        </w:rPr>
      </w:pPr>
    </w:p>
    <w:p w14:paraId="489A1A08" w14:textId="11A24C3D" w:rsidR="00EC7C5C" w:rsidRPr="00930EC2" w:rsidRDefault="00EC7C5C" w:rsidP="00C0050B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60" w:after="60" w:line="276" w:lineRule="auto"/>
        <w:ind w:left="0" w:firstLine="0"/>
        <w:rPr>
          <w:b/>
          <w:szCs w:val="22"/>
        </w:rPr>
      </w:pPr>
    </w:p>
    <w:sectPr w:rsidR="00EC7C5C" w:rsidRPr="00930EC2" w:rsidSect="00EE5A0D">
      <w:headerReference w:type="even" r:id="rId34"/>
      <w:headerReference w:type="default" r:id="rId35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A1A17" w14:textId="77777777" w:rsidR="00061A62" w:rsidRDefault="00061A62" w:rsidP="00D177B5">
      <w:pPr>
        <w:spacing w:after="0" w:line="240" w:lineRule="auto"/>
      </w:pPr>
      <w:r>
        <w:separator/>
      </w:r>
    </w:p>
  </w:endnote>
  <w:endnote w:type="continuationSeparator" w:id="0">
    <w:p w14:paraId="489A1A18" w14:textId="77777777" w:rsidR="00061A62" w:rsidRDefault="00061A62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9A1A15" w14:textId="77777777" w:rsidR="00061A62" w:rsidRDefault="00061A62" w:rsidP="00D177B5">
      <w:pPr>
        <w:spacing w:after="0" w:line="240" w:lineRule="auto"/>
      </w:pPr>
      <w:r>
        <w:separator/>
      </w:r>
    </w:p>
  </w:footnote>
  <w:footnote w:type="continuationSeparator" w:id="0">
    <w:p w14:paraId="489A1A16" w14:textId="77777777" w:rsidR="00061A62" w:rsidRDefault="00061A62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A1A19" w14:textId="77777777" w:rsidR="007A4811" w:rsidRDefault="007A4811">
    <w:pPr>
      <w:pStyle w:val="Cabealho"/>
      <w:rPr>
        <w:lang w:val="pt-PT"/>
      </w:rPr>
    </w:pPr>
  </w:p>
  <w:p w14:paraId="489A1A1A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A1A1B" w14:textId="0B0CD7BB" w:rsidR="007A4811" w:rsidRPr="00AE5CF6" w:rsidRDefault="00B6555D" w:rsidP="00A6290F">
    <w:pPr>
      <w:pStyle w:val="Cabealho"/>
      <w:tabs>
        <w:tab w:val="clear" w:pos="4320"/>
      </w:tabs>
      <w:jc w:val="right"/>
      <w:rPr>
        <w:color w:val="E36C0A"/>
      </w:rPr>
    </w:pPr>
    <w:r>
      <w:rPr>
        <w:noProof/>
      </w:rPr>
      <w:drawing>
        <wp:anchor distT="0" distB="0" distL="114300" distR="114300" simplePos="0" relativeHeight="251661824" behindDoc="1" locked="0" layoutInCell="1" allowOverlap="1" wp14:anchorId="119800B5" wp14:editId="4DADE6A1">
          <wp:simplePos x="0" y="0"/>
          <wp:positionH relativeFrom="page">
            <wp:posOffset>-107950</wp:posOffset>
          </wp:positionH>
          <wp:positionV relativeFrom="page">
            <wp:posOffset>-107950</wp:posOffset>
          </wp:positionV>
          <wp:extent cx="7840800" cy="799200"/>
          <wp:effectExtent l="0" t="0" r="0" b="127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0800" cy="79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4811"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489A1A1C" wp14:editId="489A1A1D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4811"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489A1A1E" wp14:editId="489A1A1F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4811"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489A1A20" wp14:editId="489A1A21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6.5pt;height:16.5pt;visibility:visible" o:bullet="t">
        <v:imagedata r:id="rId1" o:title=""/>
      </v:shape>
    </w:pict>
  </w:numPicBullet>
  <w:numPicBullet w:numPicBulletId="1">
    <w:pict>
      <v:shape id="_x0000_i1027" type="#_x0000_t75" style="width:16.5pt;height:16.5pt;visibility:visible" o:bullet="t">
        <v:imagedata r:id="rId2" o:title=""/>
      </v:shape>
    </w:pict>
  </w:numPicBullet>
  <w:numPicBullet w:numPicBulletId="2">
    <w:pict>
      <v:shape id="_x0000_i1028" type="#_x0000_t75" style="width:16.5pt;height:16.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43E2B1B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4C3CC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2871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AFE89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3B0F3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4E249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842C46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4A45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C2866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226BB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2116947659">
    <w:abstractNumId w:val="14"/>
  </w:num>
  <w:num w:numId="2" w16cid:durableId="153297804">
    <w:abstractNumId w:val="15"/>
  </w:num>
  <w:num w:numId="3" w16cid:durableId="837961400">
    <w:abstractNumId w:val="12"/>
  </w:num>
  <w:num w:numId="4" w16cid:durableId="161632549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42643290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56011751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59863671">
    <w:abstractNumId w:val="16"/>
  </w:num>
  <w:num w:numId="8" w16cid:durableId="1690715728">
    <w:abstractNumId w:val="13"/>
  </w:num>
  <w:num w:numId="9" w16cid:durableId="604460483">
    <w:abstractNumId w:val="9"/>
  </w:num>
  <w:num w:numId="10" w16cid:durableId="2004694429">
    <w:abstractNumId w:val="7"/>
  </w:num>
  <w:num w:numId="11" w16cid:durableId="306282061">
    <w:abstractNumId w:val="6"/>
  </w:num>
  <w:num w:numId="12" w16cid:durableId="2030325931">
    <w:abstractNumId w:val="5"/>
  </w:num>
  <w:num w:numId="13" w16cid:durableId="1952085407">
    <w:abstractNumId w:val="4"/>
  </w:num>
  <w:num w:numId="14" w16cid:durableId="743338341">
    <w:abstractNumId w:val="8"/>
  </w:num>
  <w:num w:numId="15" w16cid:durableId="1863395020">
    <w:abstractNumId w:val="3"/>
  </w:num>
  <w:num w:numId="16" w16cid:durableId="2084792156">
    <w:abstractNumId w:val="2"/>
  </w:num>
  <w:num w:numId="17" w16cid:durableId="529608719">
    <w:abstractNumId w:val="1"/>
  </w:num>
  <w:num w:numId="18" w16cid:durableId="1438678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31C80"/>
    <w:rsid w:val="0003765F"/>
    <w:rsid w:val="000541B6"/>
    <w:rsid w:val="00061A62"/>
    <w:rsid w:val="000676AF"/>
    <w:rsid w:val="00084847"/>
    <w:rsid w:val="00086D19"/>
    <w:rsid w:val="000A7097"/>
    <w:rsid w:val="000A78A5"/>
    <w:rsid w:val="000C37B1"/>
    <w:rsid w:val="000D413C"/>
    <w:rsid w:val="000D739D"/>
    <w:rsid w:val="000E5927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7A1B"/>
    <w:rsid w:val="00203059"/>
    <w:rsid w:val="002104FF"/>
    <w:rsid w:val="002109D0"/>
    <w:rsid w:val="00221223"/>
    <w:rsid w:val="00223CE9"/>
    <w:rsid w:val="00226C3A"/>
    <w:rsid w:val="0023123F"/>
    <w:rsid w:val="002371F4"/>
    <w:rsid w:val="00241938"/>
    <w:rsid w:val="00245779"/>
    <w:rsid w:val="0025008B"/>
    <w:rsid w:val="00254CBB"/>
    <w:rsid w:val="002569B9"/>
    <w:rsid w:val="00266005"/>
    <w:rsid w:val="00271F71"/>
    <w:rsid w:val="00274E47"/>
    <w:rsid w:val="00295F4C"/>
    <w:rsid w:val="002A1042"/>
    <w:rsid w:val="002A1AD2"/>
    <w:rsid w:val="002B338B"/>
    <w:rsid w:val="002C3B5D"/>
    <w:rsid w:val="002E6EDD"/>
    <w:rsid w:val="002F41AF"/>
    <w:rsid w:val="0030103E"/>
    <w:rsid w:val="003012AD"/>
    <w:rsid w:val="0030367A"/>
    <w:rsid w:val="003114B9"/>
    <w:rsid w:val="00350A6D"/>
    <w:rsid w:val="00360BC9"/>
    <w:rsid w:val="0036406B"/>
    <w:rsid w:val="00365C7C"/>
    <w:rsid w:val="00370869"/>
    <w:rsid w:val="00371CF4"/>
    <w:rsid w:val="003949E3"/>
    <w:rsid w:val="003B338A"/>
    <w:rsid w:val="003D42D1"/>
    <w:rsid w:val="003E1747"/>
    <w:rsid w:val="003E2A77"/>
    <w:rsid w:val="003E3394"/>
    <w:rsid w:val="003F5A65"/>
    <w:rsid w:val="00401547"/>
    <w:rsid w:val="00403D44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76446"/>
    <w:rsid w:val="00490305"/>
    <w:rsid w:val="00493BAA"/>
    <w:rsid w:val="004A36BB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07BF4"/>
    <w:rsid w:val="00510026"/>
    <w:rsid w:val="0052168E"/>
    <w:rsid w:val="00552529"/>
    <w:rsid w:val="005608BA"/>
    <w:rsid w:val="00560EC5"/>
    <w:rsid w:val="0056333E"/>
    <w:rsid w:val="00570BCB"/>
    <w:rsid w:val="005728B7"/>
    <w:rsid w:val="00580C18"/>
    <w:rsid w:val="005912DB"/>
    <w:rsid w:val="00596566"/>
    <w:rsid w:val="005A06B8"/>
    <w:rsid w:val="005D240E"/>
    <w:rsid w:val="005D38D7"/>
    <w:rsid w:val="005D4451"/>
    <w:rsid w:val="005D5FF5"/>
    <w:rsid w:val="005E1CF5"/>
    <w:rsid w:val="005F65B0"/>
    <w:rsid w:val="006007F1"/>
    <w:rsid w:val="00603478"/>
    <w:rsid w:val="006149E9"/>
    <w:rsid w:val="00616F7F"/>
    <w:rsid w:val="0062446A"/>
    <w:rsid w:val="00626873"/>
    <w:rsid w:val="00627293"/>
    <w:rsid w:val="00653546"/>
    <w:rsid w:val="006568A5"/>
    <w:rsid w:val="00682499"/>
    <w:rsid w:val="006878DE"/>
    <w:rsid w:val="00693559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1C22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96C69"/>
    <w:rsid w:val="007A211C"/>
    <w:rsid w:val="007A4811"/>
    <w:rsid w:val="007A5DAC"/>
    <w:rsid w:val="007B03B3"/>
    <w:rsid w:val="007B1BAC"/>
    <w:rsid w:val="007B66B9"/>
    <w:rsid w:val="007C335B"/>
    <w:rsid w:val="007C5022"/>
    <w:rsid w:val="007C6767"/>
    <w:rsid w:val="007D7AD3"/>
    <w:rsid w:val="007F10BF"/>
    <w:rsid w:val="007F14DE"/>
    <w:rsid w:val="007F1917"/>
    <w:rsid w:val="00812C62"/>
    <w:rsid w:val="00813E36"/>
    <w:rsid w:val="00813FDA"/>
    <w:rsid w:val="00835C1D"/>
    <w:rsid w:val="00840629"/>
    <w:rsid w:val="008418E3"/>
    <w:rsid w:val="00854FA7"/>
    <w:rsid w:val="00871045"/>
    <w:rsid w:val="008777E8"/>
    <w:rsid w:val="008C3EF7"/>
    <w:rsid w:val="008C50B1"/>
    <w:rsid w:val="008E2813"/>
    <w:rsid w:val="008F3880"/>
    <w:rsid w:val="008F7EC7"/>
    <w:rsid w:val="0090122B"/>
    <w:rsid w:val="0090282A"/>
    <w:rsid w:val="00904DE7"/>
    <w:rsid w:val="009105A6"/>
    <w:rsid w:val="009142EF"/>
    <w:rsid w:val="00922AFF"/>
    <w:rsid w:val="00923321"/>
    <w:rsid w:val="00923912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E04ED"/>
    <w:rsid w:val="009E1B35"/>
    <w:rsid w:val="009E654C"/>
    <w:rsid w:val="009F086C"/>
    <w:rsid w:val="00A115C4"/>
    <w:rsid w:val="00A128F3"/>
    <w:rsid w:val="00A158CE"/>
    <w:rsid w:val="00A173FF"/>
    <w:rsid w:val="00A22A4E"/>
    <w:rsid w:val="00A25165"/>
    <w:rsid w:val="00A25439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A6691"/>
    <w:rsid w:val="00AA7F5B"/>
    <w:rsid w:val="00AB2FD2"/>
    <w:rsid w:val="00AB4A8F"/>
    <w:rsid w:val="00AC3784"/>
    <w:rsid w:val="00AC74EF"/>
    <w:rsid w:val="00AD29FA"/>
    <w:rsid w:val="00AD5AA8"/>
    <w:rsid w:val="00AD69B6"/>
    <w:rsid w:val="00AD73B0"/>
    <w:rsid w:val="00AE5CF6"/>
    <w:rsid w:val="00AF0B1B"/>
    <w:rsid w:val="00AF462C"/>
    <w:rsid w:val="00AF6613"/>
    <w:rsid w:val="00AF6F80"/>
    <w:rsid w:val="00B01D1D"/>
    <w:rsid w:val="00B02498"/>
    <w:rsid w:val="00B07599"/>
    <w:rsid w:val="00B108B4"/>
    <w:rsid w:val="00B10F5E"/>
    <w:rsid w:val="00B26A56"/>
    <w:rsid w:val="00B32118"/>
    <w:rsid w:val="00B35244"/>
    <w:rsid w:val="00B40527"/>
    <w:rsid w:val="00B50C52"/>
    <w:rsid w:val="00B514FB"/>
    <w:rsid w:val="00B6555D"/>
    <w:rsid w:val="00B848AE"/>
    <w:rsid w:val="00B85872"/>
    <w:rsid w:val="00BA0B0F"/>
    <w:rsid w:val="00BA3142"/>
    <w:rsid w:val="00BA4776"/>
    <w:rsid w:val="00BB57A9"/>
    <w:rsid w:val="00BB77A9"/>
    <w:rsid w:val="00BC024E"/>
    <w:rsid w:val="00BC1348"/>
    <w:rsid w:val="00BC22EC"/>
    <w:rsid w:val="00BE0AAD"/>
    <w:rsid w:val="00BE18BB"/>
    <w:rsid w:val="00BE5DDA"/>
    <w:rsid w:val="00BE6E70"/>
    <w:rsid w:val="00BF5DA5"/>
    <w:rsid w:val="00C0050B"/>
    <w:rsid w:val="00C04C98"/>
    <w:rsid w:val="00C11B28"/>
    <w:rsid w:val="00C2303C"/>
    <w:rsid w:val="00C23320"/>
    <w:rsid w:val="00C274FC"/>
    <w:rsid w:val="00C34871"/>
    <w:rsid w:val="00C410BD"/>
    <w:rsid w:val="00C615BE"/>
    <w:rsid w:val="00C72BA7"/>
    <w:rsid w:val="00C77EB1"/>
    <w:rsid w:val="00CA3B94"/>
    <w:rsid w:val="00CB3DD5"/>
    <w:rsid w:val="00CC6822"/>
    <w:rsid w:val="00CD729E"/>
    <w:rsid w:val="00CE0646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572"/>
    <w:rsid w:val="00DA4DE7"/>
    <w:rsid w:val="00DB2ED5"/>
    <w:rsid w:val="00DB4D58"/>
    <w:rsid w:val="00DC43A3"/>
    <w:rsid w:val="00DC5B66"/>
    <w:rsid w:val="00DD6C10"/>
    <w:rsid w:val="00DE2566"/>
    <w:rsid w:val="00DE334C"/>
    <w:rsid w:val="00E1061E"/>
    <w:rsid w:val="00E1561C"/>
    <w:rsid w:val="00E172AC"/>
    <w:rsid w:val="00E20615"/>
    <w:rsid w:val="00E212E0"/>
    <w:rsid w:val="00E42002"/>
    <w:rsid w:val="00E4687D"/>
    <w:rsid w:val="00E70E42"/>
    <w:rsid w:val="00E755D9"/>
    <w:rsid w:val="00E828DF"/>
    <w:rsid w:val="00E857AC"/>
    <w:rsid w:val="00E941C7"/>
    <w:rsid w:val="00EB0F7D"/>
    <w:rsid w:val="00EB4909"/>
    <w:rsid w:val="00EC7C5C"/>
    <w:rsid w:val="00ED1713"/>
    <w:rsid w:val="00ED30E2"/>
    <w:rsid w:val="00EE0E1E"/>
    <w:rsid w:val="00EE5A0D"/>
    <w:rsid w:val="00F007C4"/>
    <w:rsid w:val="00F1013F"/>
    <w:rsid w:val="00F1363F"/>
    <w:rsid w:val="00F21BB4"/>
    <w:rsid w:val="00F363B7"/>
    <w:rsid w:val="00F4038A"/>
    <w:rsid w:val="00F45ED0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89A19F8"/>
  <w14:defaultImageDpi w14:val="330"/>
  <w15:docId w15:val="{F9A0DB24-B36B-49CB-B6BB-2576AB824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162A96"/>
    <w:pPr>
      <w:tabs>
        <w:tab w:val="right" w:pos="9639"/>
      </w:tabs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370869"/>
    <w:pPr>
      <w:tabs>
        <w:tab w:val="left" w:pos="113"/>
      </w:tabs>
      <w:spacing w:before="40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370869"/>
    <w:pPr>
      <w:tabs>
        <w:tab w:val="left" w:pos="113"/>
        <w:tab w:val="left" w:pos="425"/>
      </w:tabs>
      <w:spacing w:before="240" w:line="320" w:lineRule="exac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370869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A128F3"/>
    <w:rPr>
      <w:rFonts w:ascii="Arial" w:hAnsi="Arial"/>
      <w:b w:val="0"/>
      <w:color w:val="000000" w:themeColor="text1"/>
      <w:sz w:val="24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paragraph">
    <w:name w:val="paragraph"/>
    <w:basedOn w:val="Normal"/>
    <w:rsid w:val="00EC7C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normaltextrun">
    <w:name w:val="normaltextrun"/>
    <w:basedOn w:val="Tipodeletrapredefinidodopargrafo"/>
    <w:rsid w:val="00EC7C5C"/>
  </w:style>
  <w:style w:type="character" w:customStyle="1" w:styleId="eop">
    <w:name w:val="eop"/>
    <w:basedOn w:val="Tipodeletrapredefinidodopargrafo"/>
    <w:rsid w:val="00EC7C5C"/>
  </w:style>
  <w:style w:type="character" w:customStyle="1" w:styleId="tabchar">
    <w:name w:val="tabchar"/>
    <w:basedOn w:val="Tipodeletrapredefinidodopargrafo"/>
    <w:rsid w:val="00EC7C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21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8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5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6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8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5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6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59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1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02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4.bin"/><Relationship Id="rId26" Type="http://schemas.openxmlformats.org/officeDocument/2006/relationships/oleObject" Target="embeddings/oleObject8.bin"/><Relationship Id="rId21" Type="http://schemas.openxmlformats.org/officeDocument/2006/relationships/image" Target="media/image9.wmf"/><Relationship Id="rId34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png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29" Type="http://schemas.openxmlformats.org/officeDocument/2006/relationships/image" Target="media/image13.wm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wmf"/><Relationship Id="rId24" Type="http://schemas.openxmlformats.org/officeDocument/2006/relationships/oleObject" Target="embeddings/oleObject7.bin"/><Relationship Id="rId32" Type="http://schemas.openxmlformats.org/officeDocument/2006/relationships/oleObject" Target="embeddings/oleObject11.bin"/><Relationship Id="rId37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9.bin"/><Relationship Id="rId36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6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0.bin"/><Relationship Id="rId35" Type="http://schemas.openxmlformats.org/officeDocument/2006/relationships/header" Target="header2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7.png"/><Relationship Id="rId1" Type="http://schemas.openxmlformats.org/officeDocument/2006/relationships/image" Target="media/image1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97F97A-0213-426D-B6B5-69992A5AA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</Template>
  <TotalTime>95</TotalTime>
  <Pages>1</Pages>
  <Words>169</Words>
  <Characters>915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Capítulo 1</vt:lpstr>
      <vt:lpstr/>
    </vt:vector>
  </TitlesOfParts>
  <Company>Bloco Grafico</Company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Dossiê do Professor - Capítulo 1</dc:title>
  <dc:creator>MX8 - Porto Editora</dc:creator>
  <cp:lastPrinted>2023-01-11T14:10:00Z</cp:lastPrinted>
  <dcterms:created xsi:type="dcterms:W3CDTF">2022-10-14T08:46:00Z</dcterms:created>
  <dcterms:modified xsi:type="dcterms:W3CDTF">2023-01-11T14:11:00Z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