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C3D4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EF5469">
        <w:rPr>
          <w:rStyle w:val="TITULOFICHAS-alinea"/>
          <w:sz w:val="18"/>
          <w:szCs w:val="18"/>
          <w:lang w:val="pt-PT"/>
        </w:rPr>
        <w:t>4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EF5469" w:rsidRPr="00EF5469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 xml:space="preserve">Propriedades da multiplicação em  </w:t>
      </w:r>
      <m:oMath>
        <m:r>
          <m:rPr>
            <m:scr m:val="double-struck"/>
            <m:sty m:val="bi"/>
          </m:rPr>
          <w:rPr>
            <w:rFonts w:ascii="Cambria Math" w:eastAsia="Calibri" w:hAnsi="Cambria Math" w:cs="Cambria Math"/>
            <w:color w:val="auto"/>
            <w:sz w:val="21"/>
            <w:szCs w:val="22"/>
            <w:lang w:val="pt-PT" w:eastAsia="en-US"/>
          </w:rPr>
          <m:t>Q</m:t>
        </m:r>
      </m:oMath>
      <w:r w:rsidR="00EF5469" w:rsidRPr="00EF5469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 xml:space="preserve"> .  Expressões numéricas</w:t>
      </w:r>
    </w:p>
    <w:p w14:paraId="443EC3D5" w14:textId="750C2BAC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43EC3FE" wp14:editId="2E643FEA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443EC41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9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A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443EC42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C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1F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20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443EC42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22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23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24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25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3EC426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43EC428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3EC3FE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443EC41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1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1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3EC419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3EC41A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443EC42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1C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1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3EC41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3EC41F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20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443EC42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22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23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3EC424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3EC425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43EC426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43EC428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43EC3D6" w14:textId="5824AAC1" w:rsidR="00B32118" w:rsidRPr="00DE2566" w:rsidRDefault="00EF5469" w:rsidP="00A173FF">
      <w:pPr>
        <w:pStyle w:val="QuestaoAulaTITULO"/>
        <w:rPr>
          <w:lang w:val="pt-PT"/>
        </w:rPr>
      </w:pPr>
      <w:r>
        <w:rPr>
          <w:lang w:val="pt-PT"/>
        </w:rPr>
        <w:t>Questão-aula 7</w:t>
      </w:r>
    </w:p>
    <w:p w14:paraId="443EC3D7" w14:textId="445FE08C" w:rsidR="008F7EC7" w:rsidRPr="001E44DC" w:rsidRDefault="00C11B28" w:rsidP="00FA3C05">
      <w:pPr>
        <w:pStyle w:val="QUESTAO1"/>
        <w:spacing w:before="0"/>
        <w:ind w:left="426" w:hanging="426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43EC400" wp14:editId="3E9ED567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EC429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3EC400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3EC429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C05">
        <w:tab/>
      </w:r>
      <w:r w:rsidR="005A756D" w:rsidRPr="001E44DC">
        <w:rPr>
          <w:sz w:val="19"/>
          <w:szCs w:val="19"/>
        </w:rPr>
        <w:t>Para cada uma das</w:t>
      </w:r>
      <w:r w:rsidR="00690E80" w:rsidRPr="001E44DC">
        <w:rPr>
          <w:sz w:val="19"/>
          <w:szCs w:val="19"/>
        </w:rPr>
        <w:t xml:space="preserve"> igualdades da coluna A indica,</w:t>
      </w:r>
      <w:r w:rsidR="005A756D" w:rsidRPr="001E44DC">
        <w:rPr>
          <w:sz w:val="19"/>
          <w:szCs w:val="19"/>
        </w:rPr>
        <w:t xml:space="preserve"> na coluna B</w:t>
      </w:r>
      <w:r w:rsidR="00690E80" w:rsidRPr="001E44DC">
        <w:rPr>
          <w:sz w:val="19"/>
          <w:szCs w:val="19"/>
        </w:rPr>
        <w:t>,</w:t>
      </w:r>
      <w:r w:rsidR="005A756D" w:rsidRPr="001E44DC">
        <w:rPr>
          <w:sz w:val="19"/>
          <w:szCs w:val="19"/>
        </w:rPr>
        <w:t xml:space="preserve"> a propriedade da multiplicação que lhe está associada.</w:t>
      </w:r>
    </w:p>
    <w:tbl>
      <w:tblPr>
        <w:tblStyle w:val="TabelacomGrelh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144"/>
        <w:gridCol w:w="250"/>
        <w:gridCol w:w="4961"/>
      </w:tblGrid>
      <w:tr w:rsidR="005A756D" w14:paraId="443EC3DC" w14:textId="77777777" w:rsidTr="00905424">
        <w:trPr>
          <w:trHeight w:val="429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43EC3D9" w14:textId="77777777" w:rsidR="005A756D" w:rsidRPr="001E44DC" w:rsidRDefault="005A756D" w:rsidP="00905424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9"/>
                <w:szCs w:val="19"/>
              </w:rPr>
            </w:pPr>
            <w:r w:rsidRPr="001E44DC">
              <w:rPr>
                <w:rFonts w:ascii="Arial" w:hAnsi="Arial" w:cs="Arial"/>
                <w:b/>
                <w:iCs/>
                <w:sz w:val="19"/>
                <w:szCs w:val="19"/>
              </w:rPr>
              <w:t>Coluna A</w: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43EC3DA" w14:textId="77777777" w:rsidR="005A756D" w:rsidRPr="001E44DC" w:rsidRDefault="005A756D" w:rsidP="00905424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43EC3DB" w14:textId="77777777" w:rsidR="005A756D" w:rsidRPr="001E44DC" w:rsidRDefault="005A756D" w:rsidP="00905424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9"/>
                <w:szCs w:val="19"/>
              </w:rPr>
            </w:pPr>
            <w:r w:rsidRPr="001E44DC">
              <w:rPr>
                <w:rFonts w:ascii="Arial" w:hAnsi="Arial" w:cs="Arial"/>
                <w:b/>
                <w:iCs/>
                <w:sz w:val="19"/>
                <w:szCs w:val="19"/>
              </w:rPr>
              <w:t>Coluna B</w:t>
            </w:r>
          </w:p>
        </w:tc>
      </w:tr>
      <w:tr w:rsidR="005A756D" w14:paraId="443EC3E0" w14:textId="77777777" w:rsidTr="00AA04D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DD" w14:textId="4D6F0E04" w:rsidR="005A756D" w:rsidRPr="00F70BCB" w:rsidRDefault="00F70CC1" w:rsidP="00AA04DD">
            <w:pPr>
              <w:tabs>
                <w:tab w:val="center" w:pos="1960"/>
                <w:tab w:val="right" w:pos="392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F70CC1">
              <w:rPr>
                <w:position w:val="-24"/>
              </w:rPr>
              <w:object w:dxaOrig="1600" w:dyaOrig="580" w14:anchorId="775CB708">
                <v:shape id="_x0000_i1028" type="#_x0000_t75" style="width:80.05pt;height:29.4pt" o:ole="">
                  <v:imagedata r:id="rId11" o:title=""/>
                </v:shape>
                <o:OLEObject Type="Embed" ProgID="Equation.DSMT4" ShapeID="_x0000_i1028" DrawAspect="Content" ObjectID="_1736953603" r:id="rId12"/>
              </w:objec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43EC3DE" w14:textId="77777777" w:rsidR="005A756D" w:rsidRDefault="005A756D" w:rsidP="00AA04D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DF" w14:textId="4F756DCD" w:rsidR="005A756D" w:rsidRDefault="005A756D" w:rsidP="00AA04DD">
            <w:pPr>
              <w:pStyle w:val="PargrafodaLista"/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5A756D" w14:paraId="443EC3E4" w14:textId="77777777" w:rsidTr="00AA04D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E1" w14:textId="38799A00" w:rsidR="005A756D" w:rsidRPr="00F70BCB" w:rsidRDefault="00F70CC1" w:rsidP="00AA04DD">
            <w:pPr>
              <w:tabs>
                <w:tab w:val="center" w:pos="1960"/>
                <w:tab w:val="right" w:pos="392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F70CC1">
              <w:rPr>
                <w:position w:val="-24"/>
              </w:rPr>
              <w:object w:dxaOrig="1240" w:dyaOrig="580" w14:anchorId="1248EF1A">
                <v:shape id="_x0000_i1029" type="#_x0000_t75" style="width:62.2pt;height:29.4pt" o:ole="">
                  <v:imagedata r:id="rId13" o:title=""/>
                </v:shape>
                <o:OLEObject Type="Embed" ProgID="Equation.DSMT4" ShapeID="_x0000_i1029" DrawAspect="Content" ObjectID="_1736953604" r:id="rId14"/>
              </w:objec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EC3E2" w14:textId="77777777" w:rsidR="005A756D" w:rsidRDefault="005A756D" w:rsidP="00AA04D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E3" w14:textId="77777777" w:rsidR="005A756D" w:rsidRDefault="005A756D" w:rsidP="00AA04DD">
            <w:pPr>
              <w:pStyle w:val="PargrafodaLista"/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5A756D" w14:paraId="443EC3E8" w14:textId="77777777" w:rsidTr="00AA04D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E5" w14:textId="2C15D714" w:rsidR="005A756D" w:rsidRPr="00F70BCB" w:rsidRDefault="00F70CC1" w:rsidP="00AA04DD">
            <w:pPr>
              <w:tabs>
                <w:tab w:val="center" w:pos="1960"/>
                <w:tab w:val="right" w:pos="392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F70CC1">
              <w:rPr>
                <w:position w:val="-24"/>
              </w:rPr>
              <w:object w:dxaOrig="2560" w:dyaOrig="580" w14:anchorId="550FC342">
                <v:shape id="_x0000_i1030" type="#_x0000_t75" style="width:128.45pt;height:29.4pt" o:ole="">
                  <v:imagedata r:id="rId15" o:title=""/>
                </v:shape>
                <o:OLEObject Type="Embed" ProgID="Equation.DSMT4" ShapeID="_x0000_i1030" DrawAspect="Content" ObjectID="_1736953605" r:id="rId16"/>
              </w:objec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EC3E6" w14:textId="77777777" w:rsidR="005A756D" w:rsidRDefault="005A756D" w:rsidP="00AA04D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E7" w14:textId="77777777" w:rsidR="005A756D" w:rsidRPr="005A756D" w:rsidRDefault="005A756D" w:rsidP="00AA04DD">
            <w:pPr>
              <w:spacing w:after="0" w:line="240" w:lineRule="auto"/>
              <w:ind w:left="360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5A756D" w14:paraId="443EC3EC" w14:textId="77777777" w:rsidTr="00AA04D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E9" w14:textId="5CE8F561" w:rsidR="005A756D" w:rsidRPr="005A756D" w:rsidRDefault="00F70CC1" w:rsidP="00AA04DD">
            <w:pPr>
              <w:tabs>
                <w:tab w:val="center" w:pos="1960"/>
                <w:tab w:val="right" w:pos="3920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F70CC1">
              <w:rPr>
                <w:position w:val="-20"/>
              </w:rPr>
              <w:object w:dxaOrig="920" w:dyaOrig="520" w14:anchorId="51F3A3CC">
                <v:shape id="_x0000_i1031" type="#_x0000_t75" style="width:45.5pt;height:26.5pt" o:ole="">
                  <v:imagedata r:id="rId17" o:title=""/>
                </v:shape>
                <o:OLEObject Type="Embed" ProgID="Equation.DSMT4" ShapeID="_x0000_i1031" DrawAspect="Content" ObjectID="_1736953606" r:id="rId18"/>
              </w:objec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EC3EA" w14:textId="4F1084F4" w:rsidR="005A756D" w:rsidRDefault="005A756D" w:rsidP="00AA04D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C3EB" w14:textId="05DCD3B2" w:rsidR="005A756D" w:rsidRDefault="005A756D" w:rsidP="00AA04DD">
            <w:pPr>
              <w:pStyle w:val="PargrafodaLista"/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F70BCB" w14:paraId="443EC3F0" w14:textId="77777777" w:rsidTr="00AA04D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C3ED" w14:textId="701A5F47" w:rsidR="00F70BCB" w:rsidRPr="005A756D" w:rsidRDefault="00F70CC1" w:rsidP="00AA04DD">
            <w:pPr>
              <w:tabs>
                <w:tab w:val="center" w:pos="1960"/>
                <w:tab w:val="right" w:pos="3920"/>
              </w:tabs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F70CC1">
              <w:rPr>
                <w:position w:val="-24"/>
              </w:rPr>
              <w:object w:dxaOrig="2799" w:dyaOrig="580" w14:anchorId="7EF16CC1">
                <v:shape id="_x0000_i1032" type="#_x0000_t75" style="width:139.95pt;height:29.4pt" o:ole="">
                  <v:imagedata r:id="rId19" o:title=""/>
                </v:shape>
                <o:OLEObject Type="Embed" ProgID="Equation.DSMT4" ShapeID="_x0000_i1032" DrawAspect="Content" ObjectID="_1736953607" r:id="rId20"/>
              </w:objec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EC3EE" w14:textId="77777777" w:rsidR="00F70BCB" w:rsidRDefault="00F70BCB" w:rsidP="00AA04D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C3EF" w14:textId="77777777" w:rsidR="00F70BCB" w:rsidRDefault="00F70BCB" w:rsidP="00AA04DD">
            <w:pPr>
              <w:pStyle w:val="PargrafodaLista"/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5B5B03" w14:paraId="443EC3F4" w14:textId="77777777" w:rsidTr="00AA04D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C3F1" w14:textId="3EC62D37" w:rsidR="005B5B03" w:rsidRDefault="00F70CC1" w:rsidP="00AA04DD">
            <w:pPr>
              <w:tabs>
                <w:tab w:val="center" w:pos="1960"/>
                <w:tab w:val="right" w:pos="3920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F70CC1">
              <w:rPr>
                <w:position w:val="-24"/>
              </w:rPr>
              <w:object w:dxaOrig="1219" w:dyaOrig="580" w14:anchorId="5EEA7B33">
                <v:shape id="_x0000_i1033" type="#_x0000_t75" style="width:60.5pt;height:29.4pt" o:ole="">
                  <v:imagedata r:id="rId21" o:title=""/>
                </v:shape>
                <o:OLEObject Type="Embed" ProgID="Equation.DSMT4" ShapeID="_x0000_i1033" DrawAspect="Content" ObjectID="_1736953608" r:id="rId22"/>
              </w:object>
            </w: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EC3F2" w14:textId="77777777" w:rsidR="005B5B03" w:rsidRDefault="005B5B03" w:rsidP="00AA04DD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C3F3" w14:textId="77777777" w:rsidR="005B5B03" w:rsidRDefault="005B5B03" w:rsidP="00AA04DD">
            <w:pPr>
              <w:pStyle w:val="PargrafodaLista"/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37DA0E85" w14:textId="5A4C7ECF" w:rsidR="00A66A2B" w:rsidRPr="00DE2566" w:rsidRDefault="00A66A2B" w:rsidP="00A66A2B">
      <w:pPr>
        <w:pStyle w:val="QuestaoAulaTITULO"/>
        <w:rPr>
          <w:lang w:val="pt-PT"/>
        </w:rPr>
      </w:pPr>
      <w:r>
        <w:rPr>
          <w:lang w:val="pt-PT"/>
        </w:rPr>
        <w:t xml:space="preserve">Questão-aula </w:t>
      </w:r>
      <w:r>
        <w:rPr>
          <w:lang w:val="pt-PT"/>
        </w:rPr>
        <w:t>8</w:t>
      </w:r>
    </w:p>
    <w:p w14:paraId="443EC3F7" w14:textId="2E8DDEFF" w:rsidR="00B32118" w:rsidRPr="001E44DC" w:rsidRDefault="00D50BC3" w:rsidP="00FA3C05">
      <w:pPr>
        <w:pStyle w:val="QUESTAO1"/>
        <w:ind w:left="426" w:hanging="426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43EC402" wp14:editId="5EC349E1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EC42A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3EC402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3EC42A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C05">
        <w:tab/>
      </w:r>
      <w:r w:rsidR="005B5B03" w:rsidRPr="001E44DC">
        <w:rPr>
          <w:sz w:val="19"/>
          <w:szCs w:val="19"/>
        </w:rPr>
        <w:t>Calcula o valor numérico de cada uma das seguintes expressões.</w:t>
      </w:r>
    </w:p>
    <w:p w14:paraId="443EC3F8" w14:textId="64F3C051" w:rsidR="005B5B03" w:rsidRDefault="008475EA" w:rsidP="00FA3C05">
      <w:pPr>
        <w:pStyle w:val="QUESTAO1"/>
        <w:spacing w:before="0"/>
        <w:ind w:left="426" w:firstLine="0"/>
      </w:pPr>
      <w:r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3AABA7FB" wp14:editId="7BB724BB">
            <wp:simplePos x="0" y="0"/>
            <wp:positionH relativeFrom="column">
              <wp:posOffset>4649470</wp:posOffset>
            </wp:positionH>
            <wp:positionV relativeFrom="paragraph">
              <wp:posOffset>404495</wp:posOffset>
            </wp:positionV>
            <wp:extent cx="2179320" cy="3239770"/>
            <wp:effectExtent l="0" t="0" r="0" b="0"/>
            <wp:wrapSquare wrapText="bothSides"/>
            <wp:docPr id="2" name="Imagem 2" descr="Uma imagem com pesso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essoa&#10;&#10;Descrição gerada automa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B03" w:rsidRPr="001E44DC">
        <w:rPr>
          <w:b/>
          <w:sz w:val="19"/>
          <w:szCs w:val="19"/>
        </w:rPr>
        <w:t>1.1.</w:t>
      </w:r>
      <w:r w:rsidR="005B5B03" w:rsidRPr="001E44DC">
        <w:rPr>
          <w:sz w:val="19"/>
          <w:szCs w:val="19"/>
        </w:rPr>
        <w:t xml:space="preserve">  </w:t>
      </w:r>
      <w:r w:rsidR="00F70CC1" w:rsidRPr="001E44DC">
        <w:rPr>
          <w:position w:val="-24"/>
          <w:sz w:val="19"/>
          <w:szCs w:val="19"/>
        </w:rPr>
        <w:object w:dxaOrig="1880" w:dyaOrig="580" w14:anchorId="026837BF">
          <v:shape id="_x0000_i1034" type="#_x0000_t75" style="width:93.9pt;height:29.4pt" o:ole="">
            <v:imagedata r:id="rId24" o:title=""/>
          </v:shape>
          <o:OLEObject Type="Embed" ProgID="Equation.DSMT4" ShapeID="_x0000_i1034" DrawAspect="Content" ObjectID="_1736953609" r:id="rId25"/>
        </w:object>
      </w:r>
      <w:r w:rsidR="00B52594">
        <w:rPr>
          <w:sz w:val="19"/>
          <w:szCs w:val="19"/>
        </w:rPr>
        <w:tab/>
      </w:r>
      <w:r w:rsidR="005B5B03" w:rsidRPr="001E44DC">
        <w:rPr>
          <w:sz w:val="19"/>
          <w:szCs w:val="19"/>
        </w:rPr>
        <w:tab/>
      </w:r>
      <w:r w:rsidR="005B5B03" w:rsidRPr="001E44DC">
        <w:rPr>
          <w:b/>
          <w:sz w:val="19"/>
          <w:szCs w:val="19"/>
        </w:rPr>
        <w:t>1.2.</w:t>
      </w:r>
      <w:r w:rsidR="005B5B03" w:rsidRPr="001E44DC">
        <w:rPr>
          <w:sz w:val="19"/>
          <w:szCs w:val="19"/>
        </w:rPr>
        <w:t xml:space="preserve">  </w:t>
      </w:r>
      <w:r w:rsidR="00F70CC1" w:rsidRPr="001E44DC">
        <w:rPr>
          <w:position w:val="-24"/>
          <w:sz w:val="19"/>
          <w:szCs w:val="19"/>
        </w:rPr>
        <w:object w:dxaOrig="1939" w:dyaOrig="580" w14:anchorId="3F278418">
          <v:shape id="_x0000_i1035" type="#_x0000_t75" style="width:96.75pt;height:29.4pt" o:ole="">
            <v:imagedata r:id="rId26" o:title=""/>
          </v:shape>
          <o:OLEObject Type="Embed" ProgID="Equation.DSMT4" ShapeID="_x0000_i1035" DrawAspect="Content" ObjectID="_1736953610" r:id="rId27"/>
        </w:object>
      </w:r>
    </w:p>
    <w:p w14:paraId="443EC3F9" w14:textId="4D225496" w:rsidR="003568F0" w:rsidRPr="001E44DC" w:rsidRDefault="00EC7C5C" w:rsidP="00FA3C05">
      <w:pPr>
        <w:pStyle w:val="QUESTAO1"/>
        <w:spacing w:before="0"/>
        <w:ind w:left="426" w:hanging="426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43EC406" wp14:editId="7F190295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EC42B" w14:textId="77777777" w:rsidR="00EC7C5C" w:rsidRPr="00086D19" w:rsidRDefault="00EC7C5C" w:rsidP="00EC7C5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3EC406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3EC42B" w14:textId="77777777" w:rsidR="00EC7C5C" w:rsidRPr="00086D19" w:rsidRDefault="00EC7C5C" w:rsidP="00EC7C5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C05">
        <w:tab/>
      </w:r>
      <w:r w:rsidR="00CB7EF5" w:rsidRPr="001E44DC">
        <w:rPr>
          <w:sz w:val="19"/>
          <w:szCs w:val="19"/>
        </w:rPr>
        <w:t>A</w:t>
      </w:r>
      <w:r w:rsidR="000D36A2" w:rsidRPr="001E44DC">
        <w:rPr>
          <w:sz w:val="19"/>
          <w:szCs w:val="19"/>
        </w:rPr>
        <w:t xml:space="preserve"> </w:t>
      </w:r>
      <w:r w:rsidR="003568F0" w:rsidRPr="001E44DC">
        <w:rPr>
          <w:sz w:val="19"/>
          <w:szCs w:val="19"/>
        </w:rPr>
        <w:t>Rita</w:t>
      </w:r>
      <w:r w:rsidR="000D36A2" w:rsidRPr="001E44DC">
        <w:rPr>
          <w:sz w:val="19"/>
          <w:szCs w:val="19"/>
        </w:rPr>
        <w:t xml:space="preserve"> </w:t>
      </w:r>
      <w:r w:rsidR="003568F0" w:rsidRPr="001E44DC">
        <w:rPr>
          <w:sz w:val="19"/>
          <w:szCs w:val="19"/>
        </w:rPr>
        <w:t>leu um livro de ficção científica, durante as férias.</w:t>
      </w:r>
    </w:p>
    <w:p w14:paraId="443EC3FA" w14:textId="2FD5AF01" w:rsidR="003568F0" w:rsidRPr="001E44DC" w:rsidRDefault="003568F0" w:rsidP="00FA3C05">
      <w:pPr>
        <w:pStyle w:val="QUESTAO1"/>
        <w:spacing w:before="0"/>
        <w:ind w:left="426" w:firstLine="0"/>
        <w:rPr>
          <w:sz w:val="19"/>
          <w:szCs w:val="19"/>
        </w:rPr>
      </w:pPr>
      <w:r w:rsidRPr="001E44DC">
        <w:rPr>
          <w:sz w:val="19"/>
          <w:szCs w:val="19"/>
        </w:rPr>
        <w:t xml:space="preserve">No primeiro dia leu </w:t>
      </w:r>
      <w:r w:rsidR="00F70CC1" w:rsidRPr="001E44DC">
        <w:rPr>
          <w:position w:val="-20"/>
          <w:sz w:val="19"/>
          <w:szCs w:val="19"/>
        </w:rPr>
        <w:object w:dxaOrig="200" w:dyaOrig="520" w14:anchorId="76BE0C87">
          <v:shape id="_x0000_i1036" type="#_x0000_t75" style="width:9.8pt;height:26.5pt" o:ole="">
            <v:imagedata r:id="rId28" o:title=""/>
          </v:shape>
          <o:OLEObject Type="Embed" ProgID="Equation.DSMT4" ShapeID="_x0000_i1036" DrawAspect="Content" ObjectID="_1736953611" r:id="rId29"/>
        </w:object>
      </w:r>
      <w:r w:rsidRPr="001E44DC">
        <w:rPr>
          <w:sz w:val="19"/>
          <w:szCs w:val="19"/>
        </w:rPr>
        <w:t xml:space="preserve"> do livro e no segundo dia leu </w:t>
      </w:r>
      <w:r w:rsidR="00F70CC1" w:rsidRPr="001E44DC">
        <w:rPr>
          <w:position w:val="-20"/>
          <w:sz w:val="19"/>
          <w:szCs w:val="19"/>
        </w:rPr>
        <w:object w:dxaOrig="220" w:dyaOrig="520" w14:anchorId="4A5C77FD">
          <v:shape id="_x0000_i1037" type="#_x0000_t75" style="width:11.5pt;height:26.5pt" o:ole="">
            <v:imagedata r:id="rId30" o:title=""/>
          </v:shape>
          <o:OLEObject Type="Embed" ProgID="Equation.DSMT4" ShapeID="_x0000_i1037" DrawAspect="Content" ObjectID="_1736953612" r:id="rId31"/>
        </w:object>
      </w:r>
      <w:r w:rsidRPr="001E44DC">
        <w:rPr>
          <w:sz w:val="19"/>
          <w:szCs w:val="19"/>
        </w:rPr>
        <w:t xml:space="preserve">  do que ainda lhe faltava ler.</w:t>
      </w:r>
    </w:p>
    <w:p w14:paraId="443EC3FB" w14:textId="34C84D57" w:rsidR="00CB7EF5" w:rsidRPr="001E44DC" w:rsidRDefault="00CB7EF5" w:rsidP="00CB7EF5">
      <w:pPr>
        <w:pStyle w:val="QUESTAO1"/>
        <w:spacing w:before="0"/>
        <w:ind w:left="851" w:hanging="425"/>
        <w:rPr>
          <w:sz w:val="19"/>
          <w:szCs w:val="19"/>
        </w:rPr>
      </w:pPr>
      <w:r w:rsidRPr="001E44DC">
        <w:rPr>
          <w:b/>
          <w:sz w:val="19"/>
          <w:szCs w:val="19"/>
        </w:rPr>
        <w:t>2.1.</w:t>
      </w:r>
      <w:r w:rsidR="00FA3C05">
        <w:rPr>
          <w:sz w:val="19"/>
          <w:szCs w:val="19"/>
        </w:rPr>
        <w:tab/>
      </w:r>
      <w:r w:rsidRPr="001E44DC">
        <w:rPr>
          <w:sz w:val="19"/>
          <w:szCs w:val="19"/>
        </w:rPr>
        <w:t xml:space="preserve">Qual é o significado da expressão </w:t>
      </w:r>
      <w:r w:rsidR="00F70CC1" w:rsidRPr="001E44DC">
        <w:rPr>
          <w:position w:val="-26"/>
          <w:sz w:val="19"/>
          <w:szCs w:val="19"/>
        </w:rPr>
        <w:object w:dxaOrig="1700" w:dyaOrig="600" w14:anchorId="2B698D37">
          <v:shape id="_x0000_i1038" type="#_x0000_t75" style="width:84.65pt;height:29.95pt" o:ole="">
            <v:imagedata r:id="rId32" o:title=""/>
          </v:shape>
          <o:OLEObject Type="Embed" ProgID="Equation.DSMT4" ShapeID="_x0000_i1038" DrawAspect="Content" ObjectID="_1736953613" r:id="rId33"/>
        </w:object>
      </w:r>
      <w:r w:rsidRPr="001E44DC">
        <w:rPr>
          <w:sz w:val="19"/>
          <w:szCs w:val="19"/>
        </w:rPr>
        <w:t>, no contexto da</w:t>
      </w:r>
      <w:r w:rsidR="00FA3C05">
        <w:rPr>
          <w:sz w:val="19"/>
          <w:szCs w:val="19"/>
        </w:rPr>
        <w:t xml:space="preserve"> </w:t>
      </w:r>
      <w:r w:rsidRPr="001E44DC">
        <w:rPr>
          <w:sz w:val="19"/>
          <w:szCs w:val="19"/>
        </w:rPr>
        <w:t>situação descrita</w:t>
      </w:r>
      <w:r w:rsidR="00B52594">
        <w:rPr>
          <w:sz w:val="19"/>
          <w:szCs w:val="19"/>
        </w:rPr>
        <w:t>?</w:t>
      </w:r>
    </w:p>
    <w:p w14:paraId="443EC3FC" w14:textId="4D8E29C1" w:rsidR="00CB7EF5" w:rsidRPr="001E44DC" w:rsidRDefault="00CB7EF5" w:rsidP="00CB7EF5">
      <w:pPr>
        <w:pStyle w:val="QUESTAO1"/>
        <w:spacing w:before="0"/>
        <w:ind w:left="851" w:hanging="425"/>
        <w:rPr>
          <w:sz w:val="19"/>
          <w:szCs w:val="19"/>
        </w:rPr>
      </w:pPr>
    </w:p>
    <w:p w14:paraId="443EC3FD" w14:textId="0DD3CFEE" w:rsidR="00CB7EF5" w:rsidRPr="001E44DC" w:rsidRDefault="00CB7EF5" w:rsidP="00CB7EF5">
      <w:pPr>
        <w:pStyle w:val="QUESTAO1"/>
        <w:spacing w:before="0"/>
        <w:ind w:left="851" w:right="3395" w:hanging="425"/>
        <w:rPr>
          <w:sz w:val="19"/>
          <w:szCs w:val="19"/>
        </w:rPr>
      </w:pPr>
      <w:r w:rsidRPr="001E44DC">
        <w:rPr>
          <w:b/>
          <w:sz w:val="19"/>
          <w:szCs w:val="19"/>
        </w:rPr>
        <w:t>2.2.</w:t>
      </w:r>
      <w:r w:rsidR="00FA3C05">
        <w:rPr>
          <w:sz w:val="19"/>
          <w:szCs w:val="19"/>
        </w:rPr>
        <w:tab/>
      </w:r>
      <w:r w:rsidRPr="001E44DC">
        <w:rPr>
          <w:sz w:val="19"/>
          <w:szCs w:val="19"/>
        </w:rPr>
        <w:t>Calcula o valor da expressão da alínea anterior e indica quantas páginas a Rita leu nos primeiros dois dias, sabendo que ainda lhe faltavam ler 126 páginas para acabar o livro.</w:t>
      </w:r>
    </w:p>
    <w:sectPr w:rsidR="00CB7EF5" w:rsidRPr="001E44DC" w:rsidSect="00EE5A0D">
      <w:headerReference w:type="even" r:id="rId34"/>
      <w:headerReference w:type="default" r:id="rId3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4D91D" w14:textId="77777777" w:rsidR="00924336" w:rsidRDefault="00924336" w:rsidP="00D177B5">
      <w:pPr>
        <w:spacing w:after="0" w:line="240" w:lineRule="auto"/>
      </w:pPr>
      <w:r>
        <w:separator/>
      </w:r>
    </w:p>
  </w:endnote>
  <w:endnote w:type="continuationSeparator" w:id="0">
    <w:p w14:paraId="104BE0D4" w14:textId="77777777" w:rsidR="00924336" w:rsidRDefault="0092433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5F89" w14:textId="77777777" w:rsidR="00924336" w:rsidRDefault="00924336" w:rsidP="00D177B5">
      <w:pPr>
        <w:spacing w:after="0" w:line="240" w:lineRule="auto"/>
      </w:pPr>
      <w:r>
        <w:separator/>
      </w:r>
    </w:p>
  </w:footnote>
  <w:footnote w:type="continuationSeparator" w:id="0">
    <w:p w14:paraId="5A3FEC6C" w14:textId="77777777" w:rsidR="00924336" w:rsidRDefault="0092433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C40E" w14:textId="77777777" w:rsidR="007A4811" w:rsidRDefault="007A4811">
    <w:pPr>
      <w:pStyle w:val="Cabealho"/>
      <w:rPr>
        <w:lang w:val="pt-PT"/>
      </w:rPr>
    </w:pPr>
  </w:p>
  <w:p w14:paraId="443EC40F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C410" w14:textId="3A52F6D3" w:rsidR="007A4811" w:rsidRPr="00AE5CF6" w:rsidRDefault="004566C1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564CC9AA" wp14:editId="4DDE5E33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43EC411" wp14:editId="443EC412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443EC413" wp14:editId="443EC414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443EC415" wp14:editId="443EC416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4" type="#_x0000_t75" style="width:16.7pt;height:16.7pt;visibility:visible" o:bullet="t">
        <v:imagedata r:id="rId1" o:title=""/>
      </v:shape>
    </w:pict>
  </w:numPicBullet>
  <w:numPicBullet w:numPicBulletId="1">
    <w:pict>
      <v:shape id="_x0000_i1195" type="#_x0000_t75" style="width:16.7pt;height:16.7pt;visibility:visible" o:bullet="t">
        <v:imagedata r:id="rId2" o:title=""/>
      </v:shape>
    </w:pict>
  </w:numPicBullet>
  <w:numPicBullet w:numPicBulletId="2">
    <w:pict>
      <v:shape id="_x0000_i1196" type="#_x0000_t75" style="width:16.7pt;height:16.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A1E7186"/>
    <w:multiLevelType w:val="hybridMultilevel"/>
    <w:tmpl w:val="BE30B95E"/>
    <w:lvl w:ilvl="0" w:tplc="58EE3878">
      <w:start w:val="1"/>
      <w:numFmt w:val="decimal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71555"/>
    <w:multiLevelType w:val="hybridMultilevel"/>
    <w:tmpl w:val="6694D004"/>
    <w:lvl w:ilvl="0" w:tplc="4DF42366">
      <w:start w:val="1"/>
      <w:numFmt w:val="upperLetter"/>
      <w:lvlText w:val="(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478305227">
    <w:abstractNumId w:val="14"/>
  </w:num>
  <w:num w:numId="2" w16cid:durableId="1531987307">
    <w:abstractNumId w:val="17"/>
  </w:num>
  <w:num w:numId="3" w16cid:durableId="2011788518">
    <w:abstractNumId w:val="12"/>
  </w:num>
  <w:num w:numId="4" w16cid:durableId="8956985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778994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957603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1019367">
    <w:abstractNumId w:val="18"/>
  </w:num>
  <w:num w:numId="8" w16cid:durableId="1928923041">
    <w:abstractNumId w:val="13"/>
  </w:num>
  <w:num w:numId="9" w16cid:durableId="482046800">
    <w:abstractNumId w:val="9"/>
  </w:num>
  <w:num w:numId="10" w16cid:durableId="216359667">
    <w:abstractNumId w:val="7"/>
  </w:num>
  <w:num w:numId="11" w16cid:durableId="883060931">
    <w:abstractNumId w:val="6"/>
  </w:num>
  <w:num w:numId="12" w16cid:durableId="1885294293">
    <w:abstractNumId w:val="5"/>
  </w:num>
  <w:num w:numId="13" w16cid:durableId="1853103686">
    <w:abstractNumId w:val="4"/>
  </w:num>
  <w:num w:numId="14" w16cid:durableId="945384035">
    <w:abstractNumId w:val="8"/>
  </w:num>
  <w:num w:numId="15" w16cid:durableId="1608460850">
    <w:abstractNumId w:val="3"/>
  </w:num>
  <w:num w:numId="16" w16cid:durableId="1251893709">
    <w:abstractNumId w:val="2"/>
  </w:num>
  <w:num w:numId="17" w16cid:durableId="1167020864">
    <w:abstractNumId w:val="1"/>
  </w:num>
  <w:num w:numId="18" w16cid:durableId="1226602413">
    <w:abstractNumId w:val="0"/>
  </w:num>
  <w:num w:numId="19" w16cid:durableId="1038877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347275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84847"/>
    <w:rsid w:val="00086D19"/>
    <w:rsid w:val="000A78A5"/>
    <w:rsid w:val="000C37B1"/>
    <w:rsid w:val="000D36A2"/>
    <w:rsid w:val="000D413C"/>
    <w:rsid w:val="000D739D"/>
    <w:rsid w:val="000F1D5F"/>
    <w:rsid w:val="000F3806"/>
    <w:rsid w:val="000F40D8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4DC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568F0"/>
    <w:rsid w:val="00360BC9"/>
    <w:rsid w:val="0036406B"/>
    <w:rsid w:val="00365C7C"/>
    <w:rsid w:val="00370869"/>
    <w:rsid w:val="00371CF4"/>
    <w:rsid w:val="003949E3"/>
    <w:rsid w:val="003A17D7"/>
    <w:rsid w:val="003B338A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566C1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401F7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A756D"/>
    <w:rsid w:val="005B5B03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446A"/>
    <w:rsid w:val="0062450F"/>
    <w:rsid w:val="00626873"/>
    <w:rsid w:val="00627293"/>
    <w:rsid w:val="00653546"/>
    <w:rsid w:val="006568A5"/>
    <w:rsid w:val="00682499"/>
    <w:rsid w:val="006878DE"/>
    <w:rsid w:val="00690E80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35C1D"/>
    <w:rsid w:val="00840629"/>
    <w:rsid w:val="008418E3"/>
    <w:rsid w:val="008475EA"/>
    <w:rsid w:val="00854FA7"/>
    <w:rsid w:val="00871045"/>
    <w:rsid w:val="008C3EF7"/>
    <w:rsid w:val="008C50B1"/>
    <w:rsid w:val="008E2813"/>
    <w:rsid w:val="008F3880"/>
    <w:rsid w:val="008F7EC7"/>
    <w:rsid w:val="0090122B"/>
    <w:rsid w:val="0090282A"/>
    <w:rsid w:val="00904DE7"/>
    <w:rsid w:val="00905424"/>
    <w:rsid w:val="009105A6"/>
    <w:rsid w:val="0091772F"/>
    <w:rsid w:val="00922AFF"/>
    <w:rsid w:val="00923321"/>
    <w:rsid w:val="00924336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A080F"/>
    <w:rsid w:val="009B55C4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66A2B"/>
    <w:rsid w:val="00A72A2F"/>
    <w:rsid w:val="00A748EA"/>
    <w:rsid w:val="00A91AE6"/>
    <w:rsid w:val="00A921D3"/>
    <w:rsid w:val="00AA04DD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40527"/>
    <w:rsid w:val="00B50C52"/>
    <w:rsid w:val="00B514FB"/>
    <w:rsid w:val="00B52594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B7EF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DE6824"/>
    <w:rsid w:val="00E1061E"/>
    <w:rsid w:val="00E1561C"/>
    <w:rsid w:val="00E20615"/>
    <w:rsid w:val="00E212E0"/>
    <w:rsid w:val="00E42002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EF5469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0BCB"/>
    <w:rsid w:val="00F70CC1"/>
    <w:rsid w:val="00F749AB"/>
    <w:rsid w:val="00F75D18"/>
    <w:rsid w:val="00F77632"/>
    <w:rsid w:val="00F804DC"/>
    <w:rsid w:val="00F81987"/>
    <w:rsid w:val="00F844B3"/>
    <w:rsid w:val="00FA19DC"/>
    <w:rsid w:val="00FA3C05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43EC3D4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qFormat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paragraph" w:customStyle="1" w:styleId="muitypography-root">
    <w:name w:val="muitypography-root"/>
    <w:basedOn w:val="Normal"/>
    <w:rsid w:val="003568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71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08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21" Type="http://schemas.openxmlformats.org/officeDocument/2006/relationships/image" Target="media/image9.wmf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image" Target="media/image13.wmf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09582-B5CA-4C0F-B036-7F90E083AA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230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2022-10-14T08:48:00Z</dcterms:created>
  <dcterms:modified xsi:type="dcterms:W3CDTF">2023-02-03T18:20:00Z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