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76FE6" w14:textId="77777777" w:rsidR="00C72BA7" w:rsidRPr="00DE2566" w:rsidRDefault="00B32118" w:rsidP="00162A96">
      <w:pPr>
        <w:pStyle w:val="TITULOFICHAS"/>
        <w:rPr>
          <w:lang w:val="pt-PT"/>
        </w:rPr>
      </w:pPr>
      <w:r w:rsidRPr="00DE2566">
        <w:rPr>
          <w:lang w:val="pt-PT"/>
        </w:rPr>
        <w:t>Questões-aula</w:t>
      </w:r>
      <w:r w:rsidRPr="00DE2566">
        <w:rPr>
          <w:lang w:val="pt-PT"/>
        </w:rPr>
        <w:tab/>
      </w:r>
      <w:r w:rsidR="00385080">
        <w:rPr>
          <w:rStyle w:val="TITULOFICHAS-alinea"/>
          <w:sz w:val="18"/>
          <w:szCs w:val="18"/>
          <w:lang w:val="pt-PT"/>
        </w:rPr>
        <w:t>6</w:t>
      </w:r>
      <w:r w:rsidRPr="003114B9">
        <w:rPr>
          <w:rStyle w:val="TITULOFICHAS-alinea"/>
          <w:sz w:val="18"/>
          <w:szCs w:val="18"/>
          <w:lang w:val="pt-PT"/>
        </w:rPr>
        <w:t xml:space="preserve">. </w:t>
      </w:r>
      <w:r w:rsidR="00385080" w:rsidRPr="00385080">
        <w:rPr>
          <w:rFonts w:ascii="Calibri" w:eastAsia="Calibri" w:hAnsi="Calibri" w:cs="Times New Roman"/>
          <w:color w:val="auto"/>
          <w:sz w:val="21"/>
          <w:szCs w:val="22"/>
          <w:lang w:val="pt-PT" w:eastAsia="en-US"/>
        </w:rPr>
        <w:t>Quadrados perfeitos. Raiz quadrada</w:t>
      </w:r>
    </w:p>
    <w:p w14:paraId="42776FE7" w14:textId="77777777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2776FFD" wp14:editId="42776FFE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A63CAE" w:rsidRPr="00DB2ED5" w14:paraId="4277701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777016" w14:textId="77777777" w:rsidR="00A63CAE" w:rsidRPr="00DB2ED5" w:rsidRDefault="00A63CA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777017" w14:textId="77777777" w:rsidR="00A63CAE" w:rsidRPr="00DB2ED5" w:rsidRDefault="00A63CA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777018" w14:textId="77777777" w:rsidR="00A63CAE" w:rsidRPr="00DB2ED5" w:rsidRDefault="00A63CAE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777019" w14:textId="77777777" w:rsidR="00A63CAE" w:rsidRPr="00DB2ED5" w:rsidRDefault="00A63CAE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A63CAE" w:rsidRPr="00DB2ED5" w14:paraId="42777020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77701B" w14:textId="77777777" w:rsidR="00A63CAE" w:rsidRPr="00DB2ED5" w:rsidRDefault="00A63CA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77701C" w14:textId="77777777" w:rsidR="00A63CAE" w:rsidRPr="00DB2ED5" w:rsidRDefault="00A63CA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77701D" w14:textId="77777777" w:rsidR="00A63CAE" w:rsidRPr="00DB2ED5" w:rsidRDefault="00A63CA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77701E" w14:textId="77777777" w:rsidR="00A63CAE" w:rsidRPr="00DB2ED5" w:rsidRDefault="00A63CA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77701F" w14:textId="77777777" w:rsidR="00A63CAE" w:rsidRPr="00DB2ED5" w:rsidRDefault="00A63CA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A63CAE" w:rsidRPr="00DB2ED5" w14:paraId="4277702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777021" w14:textId="77777777" w:rsidR="00A63CAE" w:rsidRPr="00DB2ED5" w:rsidRDefault="00A63CA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777022" w14:textId="77777777" w:rsidR="00A63CAE" w:rsidRPr="00DB2ED5" w:rsidRDefault="00A63CA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777023" w14:textId="77777777" w:rsidR="00A63CAE" w:rsidRPr="00DB2ED5" w:rsidRDefault="00A63CA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777024" w14:textId="77777777" w:rsidR="00A63CAE" w:rsidRPr="00DB2ED5" w:rsidRDefault="00A63CA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777025" w14:textId="77777777" w:rsidR="00A63CAE" w:rsidRPr="00DB2ED5" w:rsidRDefault="00A63CA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2777027" w14:textId="77777777" w:rsidR="00A63CAE" w:rsidRPr="0005099D" w:rsidRDefault="00A63CAE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2776FFD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A63CAE" w:rsidRPr="00DB2ED5" w14:paraId="4277701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777016" w14:textId="77777777" w:rsidR="00A63CAE" w:rsidRPr="00DB2ED5" w:rsidRDefault="00A63CA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777017" w14:textId="77777777" w:rsidR="00A63CAE" w:rsidRPr="00DB2ED5" w:rsidRDefault="00A63CA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777018" w14:textId="77777777" w:rsidR="00A63CAE" w:rsidRPr="00DB2ED5" w:rsidRDefault="00A63CAE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777019" w14:textId="77777777" w:rsidR="00A63CAE" w:rsidRPr="00DB2ED5" w:rsidRDefault="00A63CAE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A63CAE" w:rsidRPr="00DB2ED5" w14:paraId="42777020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77701B" w14:textId="77777777" w:rsidR="00A63CAE" w:rsidRPr="00DB2ED5" w:rsidRDefault="00A63CA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77701C" w14:textId="77777777" w:rsidR="00A63CAE" w:rsidRPr="00DB2ED5" w:rsidRDefault="00A63CA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77701D" w14:textId="77777777" w:rsidR="00A63CAE" w:rsidRPr="00DB2ED5" w:rsidRDefault="00A63CA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77701E" w14:textId="77777777" w:rsidR="00A63CAE" w:rsidRPr="00DB2ED5" w:rsidRDefault="00A63CA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277701F" w14:textId="77777777" w:rsidR="00A63CAE" w:rsidRPr="00DB2ED5" w:rsidRDefault="00A63CA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A63CAE" w:rsidRPr="00DB2ED5" w14:paraId="4277702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777021" w14:textId="77777777" w:rsidR="00A63CAE" w:rsidRPr="00DB2ED5" w:rsidRDefault="00A63CA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777022" w14:textId="77777777" w:rsidR="00A63CAE" w:rsidRPr="00DB2ED5" w:rsidRDefault="00A63CA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777023" w14:textId="77777777" w:rsidR="00A63CAE" w:rsidRPr="00DB2ED5" w:rsidRDefault="00A63CA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777024" w14:textId="77777777" w:rsidR="00A63CAE" w:rsidRPr="00DB2ED5" w:rsidRDefault="00A63CA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2777025" w14:textId="77777777" w:rsidR="00A63CAE" w:rsidRPr="00DB2ED5" w:rsidRDefault="00A63CA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2777027" w14:textId="77777777" w:rsidR="00A63CAE" w:rsidRPr="0005099D" w:rsidRDefault="00A63CAE" w:rsidP="00DB2ED5"/>
                  </w:txbxContent>
                </v:textbox>
                <w10:anchorlock/>
              </v:roundrect>
            </w:pict>
          </mc:Fallback>
        </mc:AlternateContent>
      </w:r>
    </w:p>
    <w:p w14:paraId="42776FE8" w14:textId="77777777" w:rsidR="00B32118" w:rsidRPr="00DE2566" w:rsidRDefault="00385080" w:rsidP="00A173FF">
      <w:pPr>
        <w:pStyle w:val="QuestaoAulaTITULO"/>
        <w:rPr>
          <w:lang w:val="pt-PT"/>
        </w:rPr>
      </w:pPr>
      <w:r>
        <w:rPr>
          <w:lang w:val="pt-PT"/>
        </w:rPr>
        <w:t>Questão-aula 11</w:t>
      </w:r>
    </w:p>
    <w:p w14:paraId="42776FE9" w14:textId="77777777" w:rsidR="008F7EC7" w:rsidRPr="00FF5C89" w:rsidRDefault="00C11B28" w:rsidP="00EC0A99">
      <w:pPr>
        <w:pStyle w:val="QUESTAO1"/>
        <w:spacing w:before="0" w:line="480" w:lineRule="auto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2776FFF" wp14:editId="42777000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777028" w14:textId="77777777" w:rsidR="00A63CAE" w:rsidRPr="00086D19" w:rsidRDefault="00A63CAE" w:rsidP="00C11B2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776FFF" id="Oval 6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777028" w14:textId="77777777" w:rsidR="00A63CAE" w:rsidRPr="00086D19" w:rsidRDefault="00A63CAE" w:rsidP="00C11B2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FF6948" w:rsidRPr="00FF5C89">
        <w:rPr>
          <w:sz w:val="19"/>
          <w:szCs w:val="19"/>
        </w:rPr>
        <w:t>Calcula.</w:t>
      </w:r>
    </w:p>
    <w:p w14:paraId="42776FEA" w14:textId="639D8FC7" w:rsidR="00FF6948" w:rsidRPr="00FF5C89" w:rsidRDefault="00FF6948" w:rsidP="00907280">
      <w:pPr>
        <w:pStyle w:val="QUESTAO1"/>
        <w:spacing w:before="0" w:line="480" w:lineRule="auto"/>
        <w:ind w:left="453" w:hanging="28"/>
        <w:rPr>
          <w:sz w:val="19"/>
          <w:szCs w:val="19"/>
        </w:rPr>
      </w:pPr>
      <w:r w:rsidRPr="00FF5C89">
        <w:rPr>
          <w:b/>
          <w:sz w:val="19"/>
          <w:szCs w:val="19"/>
        </w:rPr>
        <w:t>1.1.</w:t>
      </w:r>
      <w:r w:rsidRPr="00FF5C89">
        <w:rPr>
          <w:sz w:val="19"/>
          <w:szCs w:val="19"/>
        </w:rPr>
        <w:t xml:space="preserve">  </w:t>
      </w:r>
      <w:r w:rsidR="002C3377" w:rsidRPr="00FF5C89">
        <w:rPr>
          <w:position w:val="-6"/>
          <w:sz w:val="19"/>
          <w:szCs w:val="19"/>
        </w:rPr>
        <w:object w:dxaOrig="440" w:dyaOrig="300" w14:anchorId="375BDFDC">
          <v:shape id="_x0000_i1028" type="#_x0000_t75" style="width:21.45pt;height:15.45pt" o:ole="">
            <v:imagedata r:id="rId11" o:title=""/>
          </v:shape>
          <o:OLEObject Type="Embed" ProgID="Equation.DSMT4" ShapeID="_x0000_i1028" DrawAspect="Content" ObjectID="_1736975359" r:id="rId12"/>
        </w:object>
      </w:r>
      <w:r w:rsidRPr="00FF5C89">
        <w:rPr>
          <w:sz w:val="19"/>
          <w:szCs w:val="19"/>
        </w:rPr>
        <w:tab/>
      </w:r>
      <w:r w:rsidRPr="00FF5C89">
        <w:rPr>
          <w:sz w:val="19"/>
          <w:szCs w:val="19"/>
        </w:rPr>
        <w:tab/>
      </w:r>
      <w:r w:rsidRPr="00FF5C89">
        <w:rPr>
          <w:sz w:val="19"/>
          <w:szCs w:val="19"/>
        </w:rPr>
        <w:tab/>
      </w:r>
      <w:r w:rsidRPr="00FF5C89">
        <w:rPr>
          <w:sz w:val="19"/>
          <w:szCs w:val="19"/>
        </w:rPr>
        <w:tab/>
      </w:r>
      <w:r w:rsidRPr="00FF5C89">
        <w:rPr>
          <w:sz w:val="19"/>
          <w:szCs w:val="19"/>
        </w:rPr>
        <w:tab/>
      </w:r>
      <w:r w:rsidRPr="00FF5C89">
        <w:rPr>
          <w:sz w:val="19"/>
          <w:szCs w:val="19"/>
        </w:rPr>
        <w:tab/>
      </w:r>
      <w:r w:rsidRPr="00FF5C89">
        <w:rPr>
          <w:b/>
          <w:sz w:val="19"/>
          <w:szCs w:val="19"/>
        </w:rPr>
        <w:t>1.2.</w:t>
      </w:r>
      <w:r w:rsidRPr="00FF5C89">
        <w:rPr>
          <w:sz w:val="19"/>
          <w:szCs w:val="19"/>
        </w:rPr>
        <w:t xml:space="preserve">  </w:t>
      </w:r>
      <w:r w:rsidR="002C3377" w:rsidRPr="00FF5C89">
        <w:rPr>
          <w:position w:val="-16"/>
          <w:sz w:val="19"/>
          <w:szCs w:val="19"/>
        </w:rPr>
        <w:object w:dxaOrig="540" w:dyaOrig="460" w14:anchorId="0218FA2A">
          <v:shape id="_x0000_i1029" type="#_x0000_t75" style="width:26.55pt;height:23.15pt" o:ole="">
            <v:imagedata r:id="rId13" o:title=""/>
          </v:shape>
          <o:OLEObject Type="Embed" ProgID="Equation.DSMT4" ShapeID="_x0000_i1029" DrawAspect="Content" ObjectID="_1736975360" r:id="rId14"/>
        </w:object>
      </w:r>
    </w:p>
    <w:p w14:paraId="42776FEB" w14:textId="0D4718EB" w:rsidR="00FF6948" w:rsidRPr="00FF5C89" w:rsidRDefault="00FF6948" w:rsidP="00EC0A99">
      <w:pPr>
        <w:pStyle w:val="QUESTAO1"/>
        <w:spacing w:before="0" w:line="480" w:lineRule="auto"/>
        <w:ind w:hanging="28"/>
        <w:rPr>
          <w:b/>
          <w:sz w:val="19"/>
          <w:szCs w:val="19"/>
        </w:rPr>
      </w:pPr>
      <w:r w:rsidRPr="00FF5C89">
        <w:rPr>
          <w:b/>
          <w:sz w:val="19"/>
          <w:szCs w:val="19"/>
        </w:rPr>
        <w:t xml:space="preserve">1.3.  </w:t>
      </w:r>
      <w:r w:rsidR="002C3377" w:rsidRPr="00FF5C89">
        <w:rPr>
          <w:position w:val="-22"/>
          <w:sz w:val="19"/>
          <w:szCs w:val="19"/>
        </w:rPr>
        <w:object w:dxaOrig="440" w:dyaOrig="580" w14:anchorId="1EB34029">
          <v:shape id="_x0000_i1030" type="#_x0000_t75" style="width:21.45pt;height:29.15pt" o:ole="">
            <v:imagedata r:id="rId15" o:title=""/>
          </v:shape>
          <o:OLEObject Type="Embed" ProgID="Equation.DSMT4" ShapeID="_x0000_i1030" DrawAspect="Content" ObjectID="_1736975361" r:id="rId16"/>
        </w:object>
      </w:r>
      <w:r w:rsidR="005178C5" w:rsidRPr="00FF5C89">
        <w:rPr>
          <w:b/>
          <w:sz w:val="19"/>
          <w:szCs w:val="19"/>
        </w:rPr>
        <w:tab/>
      </w:r>
      <w:r w:rsidR="005178C5" w:rsidRPr="00FF5C89">
        <w:rPr>
          <w:b/>
          <w:sz w:val="19"/>
          <w:szCs w:val="19"/>
        </w:rPr>
        <w:tab/>
      </w:r>
      <w:r w:rsidR="005178C5" w:rsidRPr="00FF5C89">
        <w:rPr>
          <w:b/>
          <w:sz w:val="19"/>
          <w:szCs w:val="19"/>
        </w:rPr>
        <w:tab/>
      </w:r>
      <w:r w:rsidR="005178C5" w:rsidRPr="00FF5C89">
        <w:rPr>
          <w:b/>
          <w:sz w:val="19"/>
          <w:szCs w:val="19"/>
        </w:rPr>
        <w:tab/>
      </w:r>
      <w:r w:rsidR="005178C5" w:rsidRPr="00FF5C89">
        <w:rPr>
          <w:b/>
          <w:sz w:val="19"/>
          <w:szCs w:val="19"/>
        </w:rPr>
        <w:tab/>
      </w:r>
      <w:r w:rsidR="005178C5" w:rsidRPr="00FF5C89">
        <w:rPr>
          <w:b/>
          <w:sz w:val="19"/>
          <w:szCs w:val="19"/>
        </w:rPr>
        <w:tab/>
        <w:t xml:space="preserve">1.4.  </w:t>
      </w:r>
      <w:r w:rsidR="002C3377" w:rsidRPr="00FF5C89">
        <w:rPr>
          <w:position w:val="-10"/>
          <w:sz w:val="19"/>
          <w:szCs w:val="19"/>
        </w:rPr>
        <w:object w:dxaOrig="580" w:dyaOrig="340" w14:anchorId="1CE166DD">
          <v:shape id="_x0000_i1031" type="#_x0000_t75" style="width:29.15pt;height:18pt" o:ole="">
            <v:imagedata r:id="rId17" o:title=""/>
          </v:shape>
          <o:OLEObject Type="Embed" ProgID="Equation.DSMT4" ShapeID="_x0000_i1031" DrawAspect="Content" ObjectID="_1736975362" r:id="rId18"/>
        </w:object>
      </w:r>
    </w:p>
    <w:p w14:paraId="42776FEC" w14:textId="6591B97A" w:rsidR="005178C5" w:rsidRPr="00FF5C89" w:rsidRDefault="00825310" w:rsidP="00EC0A99">
      <w:pPr>
        <w:pStyle w:val="QUESTAO1"/>
        <w:spacing w:before="0" w:line="480" w:lineRule="auto"/>
        <w:ind w:hanging="28"/>
        <w:rPr>
          <w:sz w:val="19"/>
          <w:szCs w:val="19"/>
        </w:rPr>
      </w:pPr>
      <w:r>
        <w:rPr>
          <w:noProof/>
          <w:sz w:val="19"/>
          <w:szCs w:val="19"/>
        </w:rPr>
        <w:drawing>
          <wp:anchor distT="0" distB="0" distL="114300" distR="114300" simplePos="0" relativeHeight="251658752" behindDoc="0" locked="0" layoutInCell="1" allowOverlap="1" wp14:anchorId="675BA310" wp14:editId="6314D322">
            <wp:simplePos x="0" y="0"/>
            <wp:positionH relativeFrom="column">
              <wp:posOffset>4426068</wp:posOffset>
            </wp:positionH>
            <wp:positionV relativeFrom="paragraph">
              <wp:posOffset>552376</wp:posOffset>
            </wp:positionV>
            <wp:extent cx="1915160" cy="1915160"/>
            <wp:effectExtent l="0" t="0" r="8890" b="8890"/>
            <wp:wrapThrough wrapText="bothSides">
              <wp:wrapPolygon edited="0">
                <wp:start x="0" y="0"/>
                <wp:lineTo x="0" y="21485"/>
                <wp:lineTo x="21485" y="21485"/>
                <wp:lineTo x="21485" y="0"/>
                <wp:lineTo x="0" y="0"/>
              </wp:wrapPolygon>
            </wp:wrapThrough>
            <wp:docPr id="8" name="Imagem 8" descr="Uma imagem com texto, moldura de fotografia, apresentação, plan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 descr="Uma imagem com texto, moldura de fotografia, apresentação, plano&#10;&#10;Descrição gerada automaticament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15160" cy="1915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78C5" w:rsidRPr="00FF5C89">
        <w:rPr>
          <w:b/>
          <w:sz w:val="19"/>
          <w:szCs w:val="19"/>
        </w:rPr>
        <w:t>1.5.</w:t>
      </w:r>
      <w:r w:rsidR="005178C5" w:rsidRPr="00FF5C89">
        <w:rPr>
          <w:sz w:val="19"/>
          <w:szCs w:val="19"/>
        </w:rPr>
        <w:t xml:space="preserve">  </w:t>
      </w:r>
      <w:r w:rsidR="002C3377" w:rsidRPr="00FF5C89">
        <w:rPr>
          <w:position w:val="-6"/>
          <w:sz w:val="19"/>
          <w:szCs w:val="19"/>
        </w:rPr>
        <w:object w:dxaOrig="1020" w:dyaOrig="320" w14:anchorId="0E46100A">
          <v:shape id="_x0000_i1032" type="#_x0000_t75" style="width:51.45pt;height:17.15pt" o:ole="">
            <v:imagedata r:id="rId20" o:title=""/>
          </v:shape>
          <o:OLEObject Type="Embed" ProgID="Equation.DSMT4" ShapeID="_x0000_i1032" DrawAspect="Content" ObjectID="_1736975363" r:id="rId21"/>
        </w:object>
      </w:r>
      <w:r w:rsidR="005178C5" w:rsidRPr="00FF5C89">
        <w:rPr>
          <w:sz w:val="19"/>
          <w:szCs w:val="19"/>
        </w:rPr>
        <w:tab/>
      </w:r>
      <w:r w:rsidR="005178C5" w:rsidRPr="00FF5C89">
        <w:rPr>
          <w:sz w:val="19"/>
          <w:szCs w:val="19"/>
        </w:rPr>
        <w:tab/>
      </w:r>
      <w:r w:rsidR="005178C5" w:rsidRPr="00FF5C89">
        <w:rPr>
          <w:sz w:val="19"/>
          <w:szCs w:val="19"/>
        </w:rPr>
        <w:tab/>
      </w:r>
      <w:r w:rsidR="005178C5" w:rsidRPr="00FF5C89">
        <w:rPr>
          <w:sz w:val="19"/>
          <w:szCs w:val="19"/>
        </w:rPr>
        <w:tab/>
      </w:r>
      <w:r w:rsidR="005178C5" w:rsidRPr="00FF5C89">
        <w:rPr>
          <w:sz w:val="19"/>
          <w:szCs w:val="19"/>
        </w:rPr>
        <w:tab/>
      </w:r>
      <w:r w:rsidR="005178C5" w:rsidRPr="00FF5C89">
        <w:rPr>
          <w:b/>
          <w:sz w:val="19"/>
          <w:szCs w:val="19"/>
        </w:rPr>
        <w:t>1.6.</w:t>
      </w:r>
      <w:r w:rsidR="005178C5" w:rsidRPr="00FF5C89">
        <w:rPr>
          <w:sz w:val="19"/>
          <w:szCs w:val="19"/>
        </w:rPr>
        <w:t xml:space="preserve">  </w:t>
      </w:r>
      <w:r w:rsidR="002C3377" w:rsidRPr="00FF5C89">
        <w:rPr>
          <w:position w:val="-26"/>
          <w:sz w:val="19"/>
          <w:szCs w:val="19"/>
        </w:rPr>
        <w:object w:dxaOrig="1680" w:dyaOrig="680" w14:anchorId="537C26BE">
          <v:shape id="_x0000_i1033" type="#_x0000_t75" style="width:84pt;height:33.45pt" o:ole="">
            <v:imagedata r:id="rId22" o:title=""/>
          </v:shape>
          <o:OLEObject Type="Embed" ProgID="Equation.DSMT4" ShapeID="_x0000_i1033" DrawAspect="Content" ObjectID="_1736975364" r:id="rId23"/>
        </w:object>
      </w:r>
    </w:p>
    <w:p w14:paraId="42776FED" w14:textId="7C946FCB" w:rsidR="00EC0A99" w:rsidRDefault="00EC0A99" w:rsidP="0047457F">
      <w:pPr>
        <w:pStyle w:val="QUESTAO1"/>
        <w:spacing w:before="0" w:line="240" w:lineRule="auto"/>
        <w:ind w:hanging="28"/>
      </w:pPr>
    </w:p>
    <w:p w14:paraId="6E502ABA" w14:textId="56D15C07" w:rsidR="006A2431" w:rsidRPr="00FF5C89" w:rsidRDefault="00EC0A99" w:rsidP="006A2431">
      <w:pPr>
        <w:pStyle w:val="QUESTAO1"/>
        <w:spacing w:before="0" w:line="480" w:lineRule="auto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2777003" wp14:editId="7154DFE3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777029" w14:textId="77777777" w:rsidR="00EC0A99" w:rsidRPr="00086D19" w:rsidRDefault="00EC0A99" w:rsidP="00EC0A9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777003" id="Oval 10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777029" w14:textId="77777777" w:rsidR="00EC0A99" w:rsidRPr="00086D19" w:rsidRDefault="00EC0A99" w:rsidP="00EC0A9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 xml:space="preserve">  </w:t>
      </w:r>
      <w:r w:rsidR="0047457F" w:rsidRPr="00FF5C89">
        <w:rPr>
          <w:sz w:val="19"/>
          <w:szCs w:val="19"/>
        </w:rPr>
        <w:t>A moldura da figura é um quadrado com 800 cm</w:t>
      </w:r>
      <w:r w:rsidR="0047457F" w:rsidRPr="00FF5C89">
        <w:rPr>
          <w:sz w:val="19"/>
          <w:szCs w:val="19"/>
          <w:vertAlign w:val="superscript"/>
        </w:rPr>
        <w:t>2</w:t>
      </w:r>
      <w:r w:rsidR="0047457F" w:rsidRPr="00FF5C89">
        <w:rPr>
          <w:sz w:val="19"/>
          <w:szCs w:val="19"/>
        </w:rPr>
        <w:t xml:space="preserve"> de área.</w:t>
      </w:r>
    </w:p>
    <w:p w14:paraId="17BF79B7" w14:textId="1817E70A" w:rsidR="006A2431" w:rsidRDefault="0066757B" w:rsidP="006A2431">
      <w:pPr>
        <w:pStyle w:val="QUESTAO1"/>
        <w:spacing w:before="0" w:line="480" w:lineRule="auto"/>
        <w:rPr>
          <w:sz w:val="19"/>
          <w:szCs w:val="19"/>
        </w:rPr>
      </w:pP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 w:rsidR="0047457F" w:rsidRPr="00FF5C89">
        <w:rPr>
          <w:b/>
          <w:sz w:val="19"/>
          <w:szCs w:val="19"/>
        </w:rPr>
        <w:t>2.1.</w:t>
      </w:r>
      <w:r w:rsidR="0047457F" w:rsidRPr="00FF5C89">
        <w:rPr>
          <w:sz w:val="19"/>
          <w:szCs w:val="19"/>
        </w:rPr>
        <w:t xml:space="preserve">  Determina, com aproximação às centésimas, a medida do lado do</w:t>
      </w:r>
    </w:p>
    <w:p w14:paraId="19C112D6" w14:textId="02B050D5" w:rsidR="006A2431" w:rsidRPr="00FF5C89" w:rsidRDefault="006A2431" w:rsidP="006A2431">
      <w:pPr>
        <w:pStyle w:val="QUESTAO1"/>
        <w:tabs>
          <w:tab w:val="clear" w:pos="113"/>
        </w:tabs>
        <w:spacing w:before="0" w:line="480" w:lineRule="auto"/>
        <w:ind w:hanging="28"/>
        <w:rPr>
          <w:sz w:val="19"/>
          <w:szCs w:val="19"/>
        </w:rPr>
      </w:pP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 </w:t>
      </w:r>
      <w:r w:rsidR="0047457F" w:rsidRPr="00FF5C89">
        <w:rPr>
          <w:sz w:val="19"/>
          <w:szCs w:val="19"/>
        </w:rPr>
        <w:t>quadrado.</w:t>
      </w:r>
    </w:p>
    <w:p w14:paraId="22820148" w14:textId="77777777" w:rsidR="006A2431" w:rsidRDefault="0066757B" w:rsidP="006A2431">
      <w:pPr>
        <w:pStyle w:val="QUESTAO1"/>
        <w:spacing w:before="0" w:line="480" w:lineRule="auto"/>
        <w:rPr>
          <w:sz w:val="19"/>
          <w:szCs w:val="19"/>
        </w:rPr>
      </w:pP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 w:rsidR="0047457F" w:rsidRPr="00FF5C89">
        <w:rPr>
          <w:b/>
          <w:sz w:val="19"/>
          <w:szCs w:val="19"/>
        </w:rPr>
        <w:t>2.2.</w:t>
      </w:r>
      <w:r w:rsidR="0047457F" w:rsidRPr="00FF5C89">
        <w:rPr>
          <w:sz w:val="19"/>
          <w:szCs w:val="19"/>
        </w:rPr>
        <w:t xml:space="preserve">  Determina o perímetro da moldura. Apresenta o resultado</w:t>
      </w:r>
    </w:p>
    <w:p w14:paraId="42776FF4" w14:textId="2AA0D797" w:rsidR="0047457F" w:rsidRPr="00FF5C89" w:rsidRDefault="006A2431" w:rsidP="00B6326E">
      <w:pPr>
        <w:pStyle w:val="QUESTAO1"/>
        <w:spacing w:before="0" w:line="240" w:lineRule="auto"/>
        <w:rPr>
          <w:sz w:val="19"/>
          <w:szCs w:val="19"/>
        </w:rPr>
      </w:pP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  <w:t xml:space="preserve">   </w:t>
      </w:r>
      <w:r w:rsidR="0047457F" w:rsidRPr="00FF5C89">
        <w:rPr>
          <w:sz w:val="19"/>
          <w:szCs w:val="19"/>
        </w:rPr>
        <w:t>arredondado às décimas, por excesso.</w:t>
      </w:r>
    </w:p>
    <w:p w14:paraId="26289191" w14:textId="569F182F" w:rsidR="00B6326E" w:rsidRPr="00DE2566" w:rsidRDefault="00B6326E" w:rsidP="00B6326E">
      <w:pPr>
        <w:pStyle w:val="QuestaoAulaTITULO"/>
        <w:rPr>
          <w:lang w:val="pt-PT"/>
        </w:rPr>
      </w:pPr>
      <w:r>
        <w:rPr>
          <w:lang w:val="pt-PT"/>
        </w:rPr>
        <w:t>Questão-aula 12</w:t>
      </w:r>
    </w:p>
    <w:p w14:paraId="42776FF6" w14:textId="2ED95E9F" w:rsidR="00A63CAE" w:rsidRPr="005939AD" w:rsidRDefault="00D50BC3" w:rsidP="00A63CAE">
      <w:pPr>
        <w:pStyle w:val="QUESTAO1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2777007" wp14:editId="4A69F854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77702A" w14:textId="77777777" w:rsidR="00A63CAE" w:rsidRPr="00086D19" w:rsidRDefault="00A63CAE" w:rsidP="00D50BC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777007" id="Oval 7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77702A" w14:textId="77777777" w:rsidR="00A63CAE" w:rsidRPr="00086D19" w:rsidRDefault="00A63CAE" w:rsidP="00D50BC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EC0A99" w:rsidRPr="005939AD">
        <w:rPr>
          <w:sz w:val="19"/>
          <w:szCs w:val="19"/>
        </w:rPr>
        <w:t>A figura a</w:t>
      </w:r>
      <w:r w:rsidR="00F755A5" w:rsidRPr="005939AD">
        <w:rPr>
          <w:sz w:val="19"/>
          <w:szCs w:val="19"/>
        </w:rPr>
        <w:t>baixo é formada por três quadrados A, B e C.</w:t>
      </w:r>
    </w:p>
    <w:p w14:paraId="42776FF7" w14:textId="640FBA46" w:rsidR="00F755A5" w:rsidRPr="005939AD" w:rsidRDefault="00235863" w:rsidP="00A63CAE">
      <w:pPr>
        <w:pStyle w:val="QUESTAO1"/>
        <w:rPr>
          <w:sz w:val="19"/>
          <w:szCs w:val="19"/>
        </w:rPr>
      </w:pPr>
      <w:r w:rsidRPr="00F755A5">
        <w:rPr>
          <w:noProof/>
          <w:lang w:eastAsia="pt-PT"/>
        </w:rPr>
        <w:drawing>
          <wp:anchor distT="0" distB="0" distL="114300" distR="114300" simplePos="0" relativeHeight="251659776" behindDoc="1" locked="0" layoutInCell="1" allowOverlap="1" wp14:anchorId="42777005" wp14:editId="3DA24EF6">
            <wp:simplePos x="0" y="0"/>
            <wp:positionH relativeFrom="column">
              <wp:posOffset>1456690</wp:posOffset>
            </wp:positionH>
            <wp:positionV relativeFrom="paragraph">
              <wp:posOffset>54610</wp:posOffset>
            </wp:positionV>
            <wp:extent cx="3247200" cy="1454400"/>
            <wp:effectExtent l="0" t="0" r="0" b="0"/>
            <wp:wrapTight wrapText="bothSides">
              <wp:wrapPolygon edited="0">
                <wp:start x="0" y="0"/>
                <wp:lineTo x="0" y="21223"/>
                <wp:lineTo x="21418" y="21223"/>
                <wp:lineTo x="21418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247200" cy="145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776FF8" w14:textId="77777777" w:rsidR="00EC0A99" w:rsidRPr="005939AD" w:rsidRDefault="00EC0A99" w:rsidP="0047457F">
      <w:pPr>
        <w:pStyle w:val="QUESTAO1"/>
        <w:ind w:left="0" w:firstLine="0"/>
        <w:rPr>
          <w:bCs/>
          <w:sz w:val="19"/>
          <w:szCs w:val="19"/>
        </w:rPr>
      </w:pPr>
    </w:p>
    <w:p w14:paraId="38241481" w14:textId="77777777" w:rsidR="00E054B7" w:rsidRPr="005939AD" w:rsidRDefault="00E054B7" w:rsidP="0047457F">
      <w:pPr>
        <w:pStyle w:val="QUESTAO1"/>
        <w:spacing w:before="0"/>
        <w:ind w:left="0" w:firstLine="0"/>
        <w:rPr>
          <w:bCs/>
          <w:sz w:val="19"/>
          <w:szCs w:val="19"/>
        </w:rPr>
      </w:pPr>
    </w:p>
    <w:p w14:paraId="036CD762" w14:textId="77777777" w:rsidR="00AF780C" w:rsidRPr="005939AD" w:rsidRDefault="00AF780C" w:rsidP="0047457F">
      <w:pPr>
        <w:pStyle w:val="QUESTAO1"/>
        <w:spacing w:before="0"/>
        <w:ind w:left="0" w:firstLine="0"/>
        <w:rPr>
          <w:bCs/>
          <w:sz w:val="19"/>
          <w:szCs w:val="19"/>
        </w:rPr>
      </w:pPr>
    </w:p>
    <w:p w14:paraId="779A1CCD" w14:textId="77777777" w:rsidR="00AF780C" w:rsidRPr="005939AD" w:rsidRDefault="00AF780C" w:rsidP="0047457F">
      <w:pPr>
        <w:pStyle w:val="QUESTAO1"/>
        <w:spacing w:before="0"/>
        <w:ind w:left="0" w:firstLine="0"/>
        <w:rPr>
          <w:bCs/>
          <w:sz w:val="19"/>
          <w:szCs w:val="19"/>
        </w:rPr>
      </w:pPr>
    </w:p>
    <w:p w14:paraId="42776FFA" w14:textId="003D165E" w:rsidR="00EC0A99" w:rsidRPr="005939AD" w:rsidRDefault="00EC0A99" w:rsidP="00235863">
      <w:pPr>
        <w:pStyle w:val="QUESTAOAlineaa"/>
        <w:ind w:left="426" w:firstLine="0"/>
        <w:rPr>
          <w:bCs w:val="0"/>
          <w:sz w:val="19"/>
          <w:szCs w:val="19"/>
        </w:rPr>
      </w:pPr>
      <w:r w:rsidRPr="005939AD">
        <w:rPr>
          <w:bCs w:val="0"/>
          <w:sz w:val="19"/>
          <w:szCs w:val="19"/>
        </w:rPr>
        <w:t>Sabe-se que a área do quadrado A é 64 cm</w:t>
      </w:r>
      <w:r w:rsidRPr="005939AD">
        <w:rPr>
          <w:bCs w:val="0"/>
          <w:sz w:val="19"/>
          <w:szCs w:val="19"/>
          <w:vertAlign w:val="superscript"/>
        </w:rPr>
        <w:t xml:space="preserve">2 </w:t>
      </w:r>
      <w:r w:rsidRPr="005939AD">
        <w:rPr>
          <w:bCs w:val="0"/>
          <w:sz w:val="19"/>
          <w:szCs w:val="19"/>
        </w:rPr>
        <w:t>, a área do quadrado C é 36 cm</w:t>
      </w:r>
      <w:r w:rsidRPr="005939AD">
        <w:rPr>
          <w:bCs w:val="0"/>
          <w:sz w:val="19"/>
          <w:szCs w:val="19"/>
          <w:vertAlign w:val="superscript"/>
        </w:rPr>
        <w:t>2</w:t>
      </w:r>
      <w:r w:rsidRPr="005939AD">
        <w:rPr>
          <w:bCs w:val="0"/>
          <w:sz w:val="19"/>
          <w:szCs w:val="19"/>
        </w:rPr>
        <w:t xml:space="preserve"> e o quadrado B tem um quarto da área do quadrado A.</w:t>
      </w:r>
    </w:p>
    <w:p w14:paraId="42776FFB" w14:textId="223F9A81" w:rsidR="00B32118" w:rsidRPr="005939AD" w:rsidRDefault="00EC0A99" w:rsidP="00235863">
      <w:pPr>
        <w:pStyle w:val="QUESTAOAlineaa"/>
        <w:ind w:left="0" w:firstLine="426"/>
        <w:rPr>
          <w:bCs w:val="0"/>
          <w:sz w:val="19"/>
          <w:szCs w:val="19"/>
        </w:rPr>
      </w:pPr>
      <w:r w:rsidRPr="005939AD">
        <w:rPr>
          <w:b/>
          <w:bCs w:val="0"/>
          <w:sz w:val="19"/>
          <w:szCs w:val="19"/>
        </w:rPr>
        <w:t>1.1.</w:t>
      </w:r>
      <w:r w:rsidRPr="005939AD">
        <w:rPr>
          <w:bCs w:val="0"/>
          <w:sz w:val="19"/>
          <w:szCs w:val="19"/>
        </w:rPr>
        <w:t xml:space="preserve">  Determina a medida do comprimento dos lados </w:t>
      </w:r>
      <w:r w:rsidR="0009716C" w:rsidRPr="005939AD">
        <w:rPr>
          <w:bCs w:val="0"/>
          <w:sz w:val="19"/>
          <w:szCs w:val="19"/>
        </w:rPr>
        <w:t>dos três quadrados</w:t>
      </w:r>
      <w:r w:rsidRPr="005939AD">
        <w:rPr>
          <w:bCs w:val="0"/>
          <w:sz w:val="19"/>
          <w:szCs w:val="19"/>
        </w:rPr>
        <w:t>.</w:t>
      </w:r>
    </w:p>
    <w:p w14:paraId="42776FFC" w14:textId="4683661F" w:rsidR="00EC7C5C" w:rsidRPr="005939AD" w:rsidRDefault="00EC0A99" w:rsidP="00235863">
      <w:pPr>
        <w:pStyle w:val="QUESTAOAlineaa"/>
        <w:ind w:left="0" w:firstLine="426"/>
        <w:rPr>
          <w:bCs w:val="0"/>
          <w:sz w:val="19"/>
          <w:szCs w:val="19"/>
        </w:rPr>
      </w:pPr>
      <w:r w:rsidRPr="005939AD">
        <w:rPr>
          <w:b/>
          <w:bCs w:val="0"/>
          <w:sz w:val="19"/>
          <w:szCs w:val="19"/>
        </w:rPr>
        <w:t>1.2.</w:t>
      </w:r>
      <w:r w:rsidRPr="005939AD">
        <w:rPr>
          <w:bCs w:val="0"/>
          <w:sz w:val="19"/>
          <w:szCs w:val="19"/>
        </w:rPr>
        <w:t xml:space="preserve">  Calcula o perímetro da figura</w:t>
      </w:r>
      <w:r w:rsidR="0047457F" w:rsidRPr="005939AD">
        <w:rPr>
          <w:bCs w:val="0"/>
          <w:sz w:val="19"/>
          <w:szCs w:val="19"/>
        </w:rPr>
        <w:t>.</w:t>
      </w:r>
    </w:p>
    <w:sectPr w:rsidR="00EC7C5C" w:rsidRPr="005939AD" w:rsidSect="00EE5A0D">
      <w:headerReference w:type="even" r:id="rId25"/>
      <w:headerReference w:type="default" r:id="rId26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611FF" w14:textId="77777777" w:rsidR="00761FDF" w:rsidRDefault="00761FDF" w:rsidP="00D177B5">
      <w:pPr>
        <w:spacing w:after="0" w:line="240" w:lineRule="auto"/>
      </w:pPr>
      <w:r>
        <w:separator/>
      </w:r>
    </w:p>
  </w:endnote>
  <w:endnote w:type="continuationSeparator" w:id="0">
    <w:p w14:paraId="54B524D1" w14:textId="77777777" w:rsidR="00761FDF" w:rsidRDefault="00761FD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1542A" w14:textId="77777777" w:rsidR="00761FDF" w:rsidRDefault="00761FDF" w:rsidP="00D177B5">
      <w:pPr>
        <w:spacing w:after="0" w:line="240" w:lineRule="auto"/>
      </w:pPr>
      <w:r>
        <w:separator/>
      </w:r>
    </w:p>
  </w:footnote>
  <w:footnote w:type="continuationSeparator" w:id="0">
    <w:p w14:paraId="3AACE227" w14:textId="77777777" w:rsidR="00761FDF" w:rsidRDefault="00761FD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7700D" w14:textId="77777777" w:rsidR="00A63CAE" w:rsidRDefault="00A63CAE">
    <w:pPr>
      <w:pStyle w:val="Cabealho"/>
      <w:rPr>
        <w:lang w:val="pt-PT"/>
      </w:rPr>
    </w:pPr>
  </w:p>
  <w:p w14:paraId="4277700E" w14:textId="77777777" w:rsidR="00A63CAE" w:rsidRPr="00360BC9" w:rsidRDefault="00A63CAE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7700F" w14:textId="0D320A59" w:rsidR="00A63CAE" w:rsidRPr="00AE5CF6" w:rsidRDefault="005C027F" w:rsidP="00A6290F">
    <w:pPr>
      <w:pStyle w:val="Cabealho"/>
      <w:tabs>
        <w:tab w:val="clear" w:pos="4320"/>
      </w:tabs>
      <w:jc w:val="right"/>
      <w:rPr>
        <w:color w:val="E36C0A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27D5383E" wp14:editId="13EBFC2E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3CAE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42777010" wp14:editId="42777011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3CAE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42777012" wp14:editId="4277701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3CAE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42777014" wp14:editId="4277701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701" type="#_x0000_t75" style="width:17.15pt;height:17.15pt;visibility:visible" o:bullet="t">
        <v:imagedata r:id="rId1" o:title=""/>
      </v:shape>
    </w:pict>
  </w:numPicBullet>
  <w:numPicBullet w:numPicBulletId="1">
    <w:pict>
      <v:shape id="_x0000_i1702" type="#_x0000_t75" style="width:17.15pt;height:17.15pt;visibility:visible" o:bullet="t">
        <v:imagedata r:id="rId2" o:title=""/>
      </v:shape>
    </w:pict>
  </w:numPicBullet>
  <w:numPicBullet w:numPicBulletId="2">
    <w:pict>
      <v:shape id="_x0000_i1703" type="#_x0000_t75" style="width:17.15pt;height:17.1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43E2B1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4C3C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287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FE89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3B0F3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E249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42C4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4A4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C2866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226B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958226232">
    <w:abstractNumId w:val="14"/>
  </w:num>
  <w:num w:numId="2" w16cid:durableId="394083324">
    <w:abstractNumId w:val="15"/>
  </w:num>
  <w:num w:numId="3" w16cid:durableId="232349528">
    <w:abstractNumId w:val="12"/>
  </w:num>
  <w:num w:numId="4" w16cid:durableId="5710420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29156659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45842292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87608768">
    <w:abstractNumId w:val="16"/>
  </w:num>
  <w:num w:numId="8" w16cid:durableId="798496182">
    <w:abstractNumId w:val="13"/>
  </w:num>
  <w:num w:numId="9" w16cid:durableId="31657391">
    <w:abstractNumId w:val="9"/>
  </w:num>
  <w:num w:numId="10" w16cid:durableId="499349848">
    <w:abstractNumId w:val="7"/>
  </w:num>
  <w:num w:numId="11" w16cid:durableId="1149130772">
    <w:abstractNumId w:val="6"/>
  </w:num>
  <w:num w:numId="12" w16cid:durableId="506486992">
    <w:abstractNumId w:val="5"/>
  </w:num>
  <w:num w:numId="13" w16cid:durableId="1971935638">
    <w:abstractNumId w:val="4"/>
  </w:num>
  <w:num w:numId="14" w16cid:durableId="512916261">
    <w:abstractNumId w:val="8"/>
  </w:num>
  <w:num w:numId="15" w16cid:durableId="1183278801">
    <w:abstractNumId w:val="3"/>
  </w:num>
  <w:num w:numId="16" w16cid:durableId="1335456233">
    <w:abstractNumId w:val="2"/>
  </w:num>
  <w:num w:numId="17" w16cid:durableId="1012295425">
    <w:abstractNumId w:val="1"/>
  </w:num>
  <w:num w:numId="18" w16cid:durableId="1941832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31C80"/>
    <w:rsid w:val="0003765F"/>
    <w:rsid w:val="000541B6"/>
    <w:rsid w:val="00084847"/>
    <w:rsid w:val="00086D19"/>
    <w:rsid w:val="0009716C"/>
    <w:rsid w:val="000A78A5"/>
    <w:rsid w:val="000C37B1"/>
    <w:rsid w:val="000C7CF8"/>
    <w:rsid w:val="000D413C"/>
    <w:rsid w:val="000D739D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2282"/>
    <w:rsid w:val="00223AAA"/>
    <w:rsid w:val="00223CE9"/>
    <w:rsid w:val="00226C3A"/>
    <w:rsid w:val="0023123F"/>
    <w:rsid w:val="00235863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C3377"/>
    <w:rsid w:val="002E6EDD"/>
    <w:rsid w:val="002F41AF"/>
    <w:rsid w:val="0030103E"/>
    <w:rsid w:val="003012AD"/>
    <w:rsid w:val="0030367A"/>
    <w:rsid w:val="003071F2"/>
    <w:rsid w:val="003114B9"/>
    <w:rsid w:val="0031393C"/>
    <w:rsid w:val="00350A6D"/>
    <w:rsid w:val="00360BC9"/>
    <w:rsid w:val="0036406B"/>
    <w:rsid w:val="00365C7C"/>
    <w:rsid w:val="00370869"/>
    <w:rsid w:val="00371CF4"/>
    <w:rsid w:val="00385080"/>
    <w:rsid w:val="003949E3"/>
    <w:rsid w:val="003B338A"/>
    <w:rsid w:val="003D42D1"/>
    <w:rsid w:val="003E2A77"/>
    <w:rsid w:val="003F5A65"/>
    <w:rsid w:val="00401547"/>
    <w:rsid w:val="00403D44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457F"/>
    <w:rsid w:val="00476446"/>
    <w:rsid w:val="00490305"/>
    <w:rsid w:val="00493BAA"/>
    <w:rsid w:val="004A36BB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7BF4"/>
    <w:rsid w:val="00510026"/>
    <w:rsid w:val="005178C5"/>
    <w:rsid w:val="0052168E"/>
    <w:rsid w:val="00552529"/>
    <w:rsid w:val="005608BA"/>
    <w:rsid w:val="00560EC5"/>
    <w:rsid w:val="0056333E"/>
    <w:rsid w:val="00570BCB"/>
    <w:rsid w:val="005728B7"/>
    <w:rsid w:val="00580C18"/>
    <w:rsid w:val="005912DB"/>
    <w:rsid w:val="005939AD"/>
    <w:rsid w:val="00596566"/>
    <w:rsid w:val="005A06B8"/>
    <w:rsid w:val="005C027F"/>
    <w:rsid w:val="005D240E"/>
    <w:rsid w:val="005D38D7"/>
    <w:rsid w:val="005D4451"/>
    <w:rsid w:val="005D5FF5"/>
    <w:rsid w:val="005E1CF5"/>
    <w:rsid w:val="005F1197"/>
    <w:rsid w:val="005F65B0"/>
    <w:rsid w:val="006007F1"/>
    <w:rsid w:val="00606720"/>
    <w:rsid w:val="006149E9"/>
    <w:rsid w:val="00616F7F"/>
    <w:rsid w:val="0062446A"/>
    <w:rsid w:val="00626873"/>
    <w:rsid w:val="00627293"/>
    <w:rsid w:val="0062786C"/>
    <w:rsid w:val="00633D35"/>
    <w:rsid w:val="00653546"/>
    <w:rsid w:val="006568A5"/>
    <w:rsid w:val="0066757B"/>
    <w:rsid w:val="00682499"/>
    <w:rsid w:val="006878DE"/>
    <w:rsid w:val="00693559"/>
    <w:rsid w:val="006A2431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1C22"/>
    <w:rsid w:val="00747DAE"/>
    <w:rsid w:val="00751EFB"/>
    <w:rsid w:val="00752AAD"/>
    <w:rsid w:val="00761FDF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335B"/>
    <w:rsid w:val="007C4A87"/>
    <w:rsid w:val="007C5022"/>
    <w:rsid w:val="007C6767"/>
    <w:rsid w:val="007D11DB"/>
    <w:rsid w:val="007D7AD3"/>
    <w:rsid w:val="007F10BF"/>
    <w:rsid w:val="007F14DE"/>
    <w:rsid w:val="007F1917"/>
    <w:rsid w:val="00813E36"/>
    <w:rsid w:val="00825310"/>
    <w:rsid w:val="00835C1D"/>
    <w:rsid w:val="00840629"/>
    <w:rsid w:val="008413A5"/>
    <w:rsid w:val="008418E3"/>
    <w:rsid w:val="00854FA7"/>
    <w:rsid w:val="00871045"/>
    <w:rsid w:val="008C3EF7"/>
    <w:rsid w:val="008C50B1"/>
    <w:rsid w:val="008E2813"/>
    <w:rsid w:val="008F3880"/>
    <w:rsid w:val="008F7EC7"/>
    <w:rsid w:val="009003A5"/>
    <w:rsid w:val="0090122B"/>
    <w:rsid w:val="0090282A"/>
    <w:rsid w:val="00904DE7"/>
    <w:rsid w:val="00907280"/>
    <w:rsid w:val="009105A6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D7ED4"/>
    <w:rsid w:val="009E04ED"/>
    <w:rsid w:val="009E1B35"/>
    <w:rsid w:val="009E654C"/>
    <w:rsid w:val="00A115C4"/>
    <w:rsid w:val="00A128F3"/>
    <w:rsid w:val="00A158CE"/>
    <w:rsid w:val="00A173FF"/>
    <w:rsid w:val="00A22A4E"/>
    <w:rsid w:val="00A25165"/>
    <w:rsid w:val="00A25439"/>
    <w:rsid w:val="00A406BD"/>
    <w:rsid w:val="00A448BD"/>
    <w:rsid w:val="00A47644"/>
    <w:rsid w:val="00A6290F"/>
    <w:rsid w:val="00A63CAE"/>
    <w:rsid w:val="00A649F4"/>
    <w:rsid w:val="00A72A2F"/>
    <w:rsid w:val="00A748EA"/>
    <w:rsid w:val="00A914EF"/>
    <w:rsid w:val="00A91AE6"/>
    <w:rsid w:val="00A921D3"/>
    <w:rsid w:val="00AA2A7C"/>
    <w:rsid w:val="00AB2FD2"/>
    <w:rsid w:val="00AB4A8F"/>
    <w:rsid w:val="00AC3784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AF780C"/>
    <w:rsid w:val="00B01D1D"/>
    <w:rsid w:val="00B07599"/>
    <w:rsid w:val="00B108B4"/>
    <w:rsid w:val="00B10F5E"/>
    <w:rsid w:val="00B26A56"/>
    <w:rsid w:val="00B32118"/>
    <w:rsid w:val="00B35244"/>
    <w:rsid w:val="00B40527"/>
    <w:rsid w:val="00B50C52"/>
    <w:rsid w:val="00B514FB"/>
    <w:rsid w:val="00B6326E"/>
    <w:rsid w:val="00B848AE"/>
    <w:rsid w:val="00B85872"/>
    <w:rsid w:val="00BA0B0F"/>
    <w:rsid w:val="00BA3142"/>
    <w:rsid w:val="00BA4776"/>
    <w:rsid w:val="00BB57A9"/>
    <w:rsid w:val="00BB77A9"/>
    <w:rsid w:val="00BC1348"/>
    <w:rsid w:val="00BC22EC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B3E4D"/>
    <w:rsid w:val="00CC6822"/>
    <w:rsid w:val="00CD729E"/>
    <w:rsid w:val="00CE4C41"/>
    <w:rsid w:val="00CE79A3"/>
    <w:rsid w:val="00CF07FF"/>
    <w:rsid w:val="00D01B93"/>
    <w:rsid w:val="00D177B5"/>
    <w:rsid w:val="00D37324"/>
    <w:rsid w:val="00D42E17"/>
    <w:rsid w:val="00D50060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DE2566"/>
    <w:rsid w:val="00DF4112"/>
    <w:rsid w:val="00E054B7"/>
    <w:rsid w:val="00E1061E"/>
    <w:rsid w:val="00E1561C"/>
    <w:rsid w:val="00E20615"/>
    <w:rsid w:val="00E212E0"/>
    <w:rsid w:val="00E42002"/>
    <w:rsid w:val="00E4687D"/>
    <w:rsid w:val="00E70E42"/>
    <w:rsid w:val="00E755D9"/>
    <w:rsid w:val="00E828DF"/>
    <w:rsid w:val="00E857AC"/>
    <w:rsid w:val="00E941C7"/>
    <w:rsid w:val="00EB0F7D"/>
    <w:rsid w:val="00EB4909"/>
    <w:rsid w:val="00EC0A99"/>
    <w:rsid w:val="00EC7C5C"/>
    <w:rsid w:val="00ED1713"/>
    <w:rsid w:val="00ED30E2"/>
    <w:rsid w:val="00EE0E1E"/>
    <w:rsid w:val="00EE5A0D"/>
    <w:rsid w:val="00EF5469"/>
    <w:rsid w:val="00F007C4"/>
    <w:rsid w:val="00F036A3"/>
    <w:rsid w:val="00F1013F"/>
    <w:rsid w:val="00F1363F"/>
    <w:rsid w:val="00F27677"/>
    <w:rsid w:val="00F363B7"/>
    <w:rsid w:val="00F45ED0"/>
    <w:rsid w:val="00F55EB4"/>
    <w:rsid w:val="00F57443"/>
    <w:rsid w:val="00F5791C"/>
    <w:rsid w:val="00F61B31"/>
    <w:rsid w:val="00F657A6"/>
    <w:rsid w:val="00F72D92"/>
    <w:rsid w:val="00F749AB"/>
    <w:rsid w:val="00F755A5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  <w:rsid w:val="00FF5C89"/>
    <w:rsid w:val="00FF69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2776FE6"/>
  <w14:defaultImageDpi w14:val="330"/>
  <w15:docId w15:val="{26A9504A-67B7-410D-B367-DDBC49DC3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370869"/>
    <w:pPr>
      <w:tabs>
        <w:tab w:val="left" w:pos="113"/>
      </w:tabs>
      <w:spacing w:before="4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370869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370869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paragraph">
    <w:name w:val="paragraph"/>
    <w:basedOn w:val="Normal"/>
    <w:rsid w:val="00EC7C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normaltextrun">
    <w:name w:val="normaltextrun"/>
    <w:basedOn w:val="Tipodeletrapredefinidodopargrafo"/>
    <w:rsid w:val="00EC7C5C"/>
  </w:style>
  <w:style w:type="character" w:customStyle="1" w:styleId="eop">
    <w:name w:val="eop"/>
    <w:basedOn w:val="Tipodeletrapredefinidodopargrafo"/>
    <w:rsid w:val="00EC7C5C"/>
  </w:style>
  <w:style w:type="character" w:customStyle="1" w:styleId="tabchar">
    <w:name w:val="tabchar"/>
    <w:basedOn w:val="Tipodeletrapredefinidodopargrafo"/>
    <w:rsid w:val="00EC7C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1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5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6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1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0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oleObject" Target="embeddings/oleObject5.bin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0" Type="http://schemas.openxmlformats.org/officeDocument/2006/relationships/image" Target="media/image9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wmf"/><Relationship Id="rId24" Type="http://schemas.openxmlformats.org/officeDocument/2006/relationships/image" Target="media/image11.png"/><Relationship Id="rId5" Type="http://schemas.openxmlformats.org/officeDocument/2006/relationships/numbering" Target="numbering.xml"/><Relationship Id="rId15" Type="http://schemas.openxmlformats.org/officeDocument/2006/relationships/image" Target="media/image6.wmf"/><Relationship Id="rId23" Type="http://schemas.openxmlformats.org/officeDocument/2006/relationships/oleObject" Target="embeddings/oleObject6.bin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Relationship Id="rId22" Type="http://schemas.openxmlformats.org/officeDocument/2006/relationships/image" Target="media/image10.wmf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D73BF2-752B-4EEF-9FA2-5FED482025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91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1</dc:title>
  <dc:creator>MX8 - Porto Editora</dc:creator>
  <cp:lastPrinted>2023-02-04T00:22:00Z</cp:lastPrinted>
  <dcterms:created xsi:type="dcterms:W3CDTF">2022-10-14T08:50:00Z</dcterms:created>
  <dcterms:modified xsi:type="dcterms:W3CDTF">2023-02-04T00:22:00Z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