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44C82" w14:textId="77777777" w:rsidR="00C72BA7" w:rsidRPr="004B15C0" w:rsidRDefault="00571DB0" w:rsidP="00571DB0">
      <w:pPr>
        <w:pStyle w:val="TITULOFICHAS"/>
        <w:rPr>
          <w:rStyle w:val="TITULOFICHAS-alinea"/>
        </w:rPr>
      </w:pPr>
      <w:r w:rsidRPr="00571DB0">
        <w:t>Teste de</w:t>
      </w:r>
      <w:r w:rsidR="00F339DC" w:rsidRPr="00571DB0">
        <w:t xml:space="preserve"> </w:t>
      </w:r>
      <w:proofErr w:type="spellStart"/>
      <w:r w:rsidR="00F339DC" w:rsidRPr="00571DB0">
        <w:t>A</w:t>
      </w:r>
      <w:r w:rsidRPr="00571DB0">
        <w:t>valiação</w:t>
      </w:r>
      <w:proofErr w:type="spellEnd"/>
    </w:p>
    <w:p w14:paraId="4A77C2D6" w14:textId="67FE3904" w:rsidR="00A448BD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4EB374C6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0B2948C0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736E1E7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F855C79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A3943AF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1E64D1E" w14:textId="77777777" w:rsidR="00DB2ED5" w:rsidRPr="00DB2ED5" w:rsidRDefault="00B857C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>
                                    <w:rPr>
                                      <w:sz w:val="16"/>
                                    </w:rPr>
                                    <w:t xml:space="preserve"> | 8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="00DB2ED5"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BC812B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9D8A0D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9FA064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4D8E3F7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FAE20B9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62A1035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1EFA486D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8B42622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227EC8D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0AA9CFD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C555F7D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23D267D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02B94E39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0B2948C0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736E1E7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F855C79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A3943AF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1E64D1E" w14:textId="77777777" w:rsidR="00DB2ED5" w:rsidRPr="00DB2ED5" w:rsidRDefault="00B857C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>
                              <w:rPr>
                                <w:sz w:val="16"/>
                              </w:rPr>
                              <w:t xml:space="preserve"> | 8</w:t>
                            </w:r>
                            <w:r w:rsidR="00DB2ED5"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="00DB2ED5"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BC812B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9D8A0D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9FA064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4D8E3F7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FAE20B9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262A1035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1EFA486D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8B42622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227EC8D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0AA9CFD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C555F7D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223D267D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02B94E39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19FAA545" w14:textId="499AD48A" w:rsidR="00571DB0" w:rsidRDefault="00571DB0" w:rsidP="00571DB0">
      <w:pPr>
        <w:pStyle w:val="QUESTAO1"/>
        <w:rPr>
          <w:b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7A923361" wp14:editId="00A15E39">
                <wp:extent cx="216000" cy="216000"/>
                <wp:effectExtent l="0" t="0" r="0" b="0"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FDBF0B" w14:textId="77777777" w:rsidR="00571DB0" w:rsidRPr="00086D19" w:rsidRDefault="00571DB0" w:rsidP="00571DB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A923361" id="Oval 19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5FDBF0B" w14:textId="77777777" w:rsidR="00571DB0" w:rsidRPr="00086D19" w:rsidRDefault="00571DB0" w:rsidP="00571DB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3B0662">
        <w:t xml:space="preserve">Qual </w:t>
      </w:r>
      <w:r w:rsidR="003F6326">
        <w:t xml:space="preserve">das seguintes frações corresponde à dízima </w:t>
      </w:r>
      <w:r w:rsidR="00AB382B" w:rsidRPr="00AB382B">
        <w:rPr>
          <w:position w:val="-12"/>
        </w:rPr>
        <w:object w:dxaOrig="580" w:dyaOrig="340" w14:anchorId="20649F32">
          <v:shape id="_x0000_i1028" type="#_x0000_t75" style="width:29.2pt;height:17pt" o:ole="">
            <v:imagedata r:id="rId11" o:title=""/>
          </v:shape>
          <o:OLEObject Type="Embed" ProgID="Equation.DSMT4" ShapeID="_x0000_i1028" DrawAspect="Content" ObjectID="_1736973173" r:id="rId12"/>
        </w:object>
      </w:r>
      <w:r w:rsidR="003F6326">
        <w:t>?</w:t>
      </w:r>
    </w:p>
    <w:p w14:paraId="39914819" w14:textId="797E31E3" w:rsidR="00571DB0" w:rsidRPr="00571DB0" w:rsidRDefault="00571DB0" w:rsidP="00532325">
      <w:pPr>
        <w:pStyle w:val="QUESTAO11"/>
        <w:tabs>
          <w:tab w:val="left" w:pos="2552"/>
        </w:tabs>
        <w:ind w:left="1418" w:hanging="964"/>
        <w:rPr>
          <w:b/>
        </w:rPr>
      </w:pPr>
      <w:r w:rsidRPr="00571DB0">
        <w:rPr>
          <w:b/>
        </w:rPr>
        <w:t xml:space="preserve">(A)  </w:t>
      </w:r>
      <w:r w:rsidR="00AB382B" w:rsidRPr="00AB382B">
        <w:rPr>
          <w:position w:val="-20"/>
        </w:rPr>
        <w:object w:dxaOrig="300" w:dyaOrig="520" w14:anchorId="1DDC6565">
          <v:shape id="_x0000_i1029" type="#_x0000_t75" style="width:14.95pt;height:25.8pt" o:ole="">
            <v:imagedata r:id="rId13" o:title=""/>
          </v:shape>
          <o:OLEObject Type="Embed" ProgID="Equation.DSMT4" ShapeID="_x0000_i1029" DrawAspect="Content" ObjectID="_1736973174" r:id="rId14"/>
        </w:object>
      </w:r>
      <w:r w:rsidR="00AB382B">
        <w:tab/>
      </w:r>
      <w:r w:rsidR="00AB382B">
        <w:tab/>
      </w:r>
      <w:r w:rsidRPr="00571DB0">
        <w:rPr>
          <w:b/>
        </w:rPr>
        <w:t xml:space="preserve">(B)  </w:t>
      </w:r>
      <w:r w:rsidR="00AB382B" w:rsidRPr="00AB382B">
        <w:rPr>
          <w:position w:val="-20"/>
        </w:rPr>
        <w:object w:dxaOrig="320" w:dyaOrig="520" w14:anchorId="40EC46C3">
          <v:shape id="_x0000_i1030" type="#_x0000_t75" style="width:16.3pt;height:25.8pt" o:ole="">
            <v:imagedata r:id="rId15" o:title=""/>
          </v:shape>
          <o:OLEObject Type="Embed" ProgID="Equation.DSMT4" ShapeID="_x0000_i1030" DrawAspect="Content" ObjectID="_1736973175" r:id="rId16"/>
        </w:object>
      </w:r>
      <w:r w:rsidR="00AB382B">
        <w:tab/>
      </w:r>
      <w:r w:rsidR="00AB382B">
        <w:tab/>
      </w:r>
      <w:r w:rsidR="00AB382B">
        <w:tab/>
      </w:r>
      <w:r w:rsidRPr="00571DB0">
        <w:rPr>
          <w:b/>
        </w:rPr>
        <w:t xml:space="preserve">(C)  </w:t>
      </w:r>
      <w:r w:rsidR="00AB382B" w:rsidRPr="00AB382B">
        <w:rPr>
          <w:position w:val="-20"/>
        </w:rPr>
        <w:object w:dxaOrig="300" w:dyaOrig="520" w14:anchorId="559147B4">
          <v:shape id="_x0000_i1031" type="#_x0000_t75" style="width:14.95pt;height:25.8pt" o:ole="">
            <v:imagedata r:id="rId17" o:title=""/>
          </v:shape>
          <o:OLEObject Type="Embed" ProgID="Equation.DSMT4" ShapeID="_x0000_i1031" DrawAspect="Content" ObjectID="_1736973176" r:id="rId18"/>
        </w:object>
      </w:r>
      <w:r w:rsidRPr="003F6326">
        <w:tab/>
      </w:r>
      <w:r w:rsidR="00AB382B">
        <w:tab/>
      </w:r>
      <w:r w:rsidR="00AB382B">
        <w:tab/>
      </w:r>
      <w:r w:rsidR="00FA73AC">
        <w:tab/>
      </w:r>
      <w:r w:rsidRPr="00571DB0">
        <w:rPr>
          <w:b/>
        </w:rPr>
        <w:t xml:space="preserve">(D)  </w:t>
      </w:r>
      <w:r w:rsidR="00AB382B" w:rsidRPr="00AB382B">
        <w:rPr>
          <w:position w:val="-20"/>
        </w:rPr>
        <w:object w:dxaOrig="320" w:dyaOrig="520" w14:anchorId="3E712352">
          <v:shape id="_x0000_i1032" type="#_x0000_t75" style="width:16.3pt;height:25.8pt" o:ole="">
            <v:imagedata r:id="rId19" o:title=""/>
          </v:shape>
          <o:OLEObject Type="Embed" ProgID="Equation.DSMT4" ShapeID="_x0000_i1032" DrawAspect="Content" ObjectID="_1736973177" r:id="rId20"/>
        </w:object>
      </w:r>
    </w:p>
    <w:p w14:paraId="163F2161" w14:textId="77777777" w:rsidR="00571DB0" w:rsidRDefault="00571DB0" w:rsidP="00571DB0">
      <w:pPr>
        <w:pStyle w:val="QUESTAO1"/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3DF42634" wp14:editId="5A6A7B32">
                <wp:extent cx="216000" cy="216000"/>
                <wp:effectExtent l="0" t="0" r="0" b="0"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0DF629" w14:textId="77777777" w:rsidR="00571DB0" w:rsidRPr="00086D19" w:rsidRDefault="00571DB0" w:rsidP="00571DB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DF42634" id="Oval 20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E0DF629" w14:textId="77777777" w:rsidR="00571DB0" w:rsidRPr="00086D19" w:rsidRDefault="00571DB0" w:rsidP="00571DB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82638A">
        <w:t xml:space="preserve">  Qual das seguintes expressões representa um número positivo?</w:t>
      </w:r>
    </w:p>
    <w:p w14:paraId="08A96C8C" w14:textId="585628E8" w:rsidR="00571DB0" w:rsidRPr="00571DB0" w:rsidRDefault="00571DB0" w:rsidP="00571DB0">
      <w:pPr>
        <w:pStyle w:val="QUESTAO11"/>
        <w:tabs>
          <w:tab w:val="left" w:pos="4253"/>
          <w:tab w:val="left" w:pos="4820"/>
        </w:tabs>
        <w:rPr>
          <w:b/>
        </w:rPr>
      </w:pPr>
      <w:r w:rsidRPr="00571DB0">
        <w:rPr>
          <w:b/>
        </w:rPr>
        <w:t xml:space="preserve">(A)  </w:t>
      </w:r>
      <w:r w:rsidR="00AB382B" w:rsidRPr="00AB382B">
        <w:rPr>
          <w:position w:val="-24"/>
        </w:rPr>
        <w:object w:dxaOrig="820" w:dyaOrig="580" w14:anchorId="6F78FF33">
          <v:shape id="_x0000_i1033" type="#_x0000_t75" style="width:40.75pt;height:29.2pt" o:ole="">
            <v:imagedata r:id="rId21" o:title=""/>
          </v:shape>
          <o:OLEObject Type="Embed" ProgID="Equation.DSMT4" ShapeID="_x0000_i1033" DrawAspect="Content" ObjectID="_1736973178" r:id="rId22"/>
        </w:object>
      </w:r>
      <w:r w:rsidR="0082638A">
        <w:rPr>
          <w:b/>
        </w:rPr>
        <w:tab/>
      </w:r>
      <w:r w:rsidRPr="00571DB0">
        <w:rPr>
          <w:b/>
        </w:rPr>
        <w:t xml:space="preserve">(B)  </w:t>
      </w:r>
      <w:r w:rsidR="00AB382B" w:rsidRPr="00AB382B">
        <w:rPr>
          <w:position w:val="-20"/>
        </w:rPr>
        <w:object w:dxaOrig="660" w:dyaOrig="520" w14:anchorId="2C8A319F">
          <v:shape id="_x0000_i1034" type="#_x0000_t75" style="width:33.3pt;height:25.8pt" o:ole="">
            <v:imagedata r:id="rId23" o:title=""/>
          </v:shape>
          <o:OLEObject Type="Embed" ProgID="Equation.DSMT4" ShapeID="_x0000_i1034" DrawAspect="Content" ObjectID="_1736973179" r:id="rId24"/>
        </w:object>
      </w:r>
    </w:p>
    <w:p w14:paraId="2164D0CA" w14:textId="615EDE5D" w:rsidR="00571DB0" w:rsidRPr="00571DB0" w:rsidRDefault="00571DB0" w:rsidP="00571DB0">
      <w:pPr>
        <w:pStyle w:val="QUESTAO11"/>
        <w:tabs>
          <w:tab w:val="left" w:pos="4253"/>
          <w:tab w:val="left" w:pos="4820"/>
        </w:tabs>
        <w:rPr>
          <w:b/>
        </w:rPr>
      </w:pPr>
      <w:r w:rsidRPr="00571DB0">
        <w:rPr>
          <w:b/>
        </w:rPr>
        <w:t xml:space="preserve">(C)  </w:t>
      </w:r>
      <w:r w:rsidR="00AB382B" w:rsidRPr="00AB382B">
        <w:rPr>
          <w:position w:val="-26"/>
        </w:rPr>
        <w:object w:dxaOrig="1600" w:dyaOrig="600" w14:anchorId="68EEBEE6">
          <v:shape id="_x0000_i1035" type="#_x0000_t75" style="width:80.15pt;height:29.9pt" o:ole="">
            <v:imagedata r:id="rId25" o:title=""/>
          </v:shape>
          <o:OLEObject Type="Embed" ProgID="Equation.DSMT4" ShapeID="_x0000_i1035" DrawAspect="Content" ObjectID="_1736973180" r:id="rId26"/>
        </w:object>
      </w:r>
      <w:r w:rsidRPr="00571DB0">
        <w:rPr>
          <w:b/>
        </w:rPr>
        <w:tab/>
        <w:t xml:space="preserve">(D)  </w:t>
      </w:r>
      <w:r w:rsidR="00AB382B" w:rsidRPr="00AB382B">
        <w:rPr>
          <w:position w:val="-26"/>
        </w:rPr>
        <w:object w:dxaOrig="1620" w:dyaOrig="600" w14:anchorId="5E18A04C">
          <v:shape id="_x0000_i1036" type="#_x0000_t75" style="width:80.85pt;height:29.9pt" o:ole="">
            <v:imagedata r:id="rId27" o:title=""/>
          </v:shape>
          <o:OLEObject Type="Embed" ProgID="Equation.DSMT4" ShapeID="_x0000_i1036" DrawAspect="Content" ObjectID="_1736973181" r:id="rId28"/>
        </w:object>
      </w:r>
    </w:p>
    <w:p w14:paraId="116C0CE0" w14:textId="242CEFF2" w:rsidR="00571DB0" w:rsidRPr="00AF2A20" w:rsidRDefault="00571DB0" w:rsidP="00571DB0">
      <w:pPr>
        <w:pStyle w:val="QUESTAO1"/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05715CF2" wp14:editId="69076CD4">
                <wp:extent cx="216000" cy="216000"/>
                <wp:effectExtent l="0" t="0" r="0" b="0"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9BB1A2" w14:textId="77777777" w:rsidR="00571DB0" w:rsidRPr="00086D19" w:rsidRDefault="00571DB0" w:rsidP="00571DB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5715CF2" id="Oval 21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79BB1A2" w14:textId="77777777" w:rsidR="00571DB0" w:rsidRPr="00086D19" w:rsidRDefault="00571DB0" w:rsidP="00571DB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09288A">
        <w:t>Q</w:t>
      </w:r>
      <w:r w:rsidR="00393864">
        <w:t xml:space="preserve">ual é o valor de </w:t>
      </w:r>
      <w:r w:rsidR="00AB382B" w:rsidRPr="00025957">
        <w:rPr>
          <w:position w:val="-4"/>
        </w:rPr>
        <w:object w:dxaOrig="180" w:dyaOrig="200" w14:anchorId="5D845660">
          <v:shape id="_x0000_i1037" type="#_x0000_t75" style="width:8.85pt;height:10.2pt" o:ole="">
            <v:imagedata r:id="rId29" o:title=""/>
          </v:shape>
          <o:OLEObject Type="Embed" ProgID="Equation.DSMT4" ShapeID="_x0000_i1037" DrawAspect="Content" ObjectID="_1736973182" r:id="rId30"/>
        </w:object>
      </w:r>
      <w:r w:rsidR="0009288A">
        <w:t xml:space="preserve"> que verifica a </w:t>
      </w:r>
      <w:r w:rsidR="00393864">
        <w:t>igualdade</w:t>
      </w:r>
      <w:r w:rsidR="0009288A">
        <w:t xml:space="preserve"> </w:t>
      </w:r>
      <w:r w:rsidR="00AB382B" w:rsidRPr="00AB382B">
        <w:rPr>
          <w:position w:val="-24"/>
        </w:rPr>
        <w:object w:dxaOrig="1600" w:dyaOrig="620" w14:anchorId="4A24F0E4">
          <v:shape id="_x0000_i1038" type="#_x0000_t75" style="width:80.15pt;height:31.25pt" o:ole="">
            <v:imagedata r:id="rId31" o:title=""/>
          </v:shape>
          <o:OLEObject Type="Embed" ProgID="Equation.DSMT4" ShapeID="_x0000_i1038" DrawAspect="Content" ObjectID="_1736973183" r:id="rId32"/>
        </w:object>
      </w:r>
      <w:r w:rsidR="0009288A">
        <w:t xml:space="preserve"> </w:t>
      </w:r>
      <w:r w:rsidR="00393864">
        <w:t>?</w:t>
      </w:r>
    </w:p>
    <w:p w14:paraId="33629AE3" w14:textId="53880E62" w:rsidR="00571DB0" w:rsidRPr="00AB382B" w:rsidRDefault="00571DB0" w:rsidP="00532325">
      <w:pPr>
        <w:pStyle w:val="QUESTAO11"/>
        <w:tabs>
          <w:tab w:val="left" w:pos="2268"/>
          <w:tab w:val="left" w:pos="4962"/>
          <w:tab w:val="left" w:pos="5670"/>
        </w:tabs>
        <w:ind w:left="2552" w:hanging="2098"/>
      </w:pPr>
      <w:r w:rsidRPr="00571DB0">
        <w:rPr>
          <w:b/>
        </w:rPr>
        <w:t xml:space="preserve">(A)  </w:t>
      </w:r>
      <w:r w:rsidR="0009288A" w:rsidRPr="0009288A">
        <w:t>3</w:t>
      </w:r>
      <w:r w:rsidR="0009288A">
        <w:rPr>
          <w:b/>
        </w:rPr>
        <w:tab/>
      </w:r>
      <w:r w:rsidR="00FA73AC">
        <w:rPr>
          <w:b/>
        </w:rPr>
        <w:tab/>
      </w:r>
      <w:r w:rsidRPr="00571DB0">
        <w:rPr>
          <w:b/>
        </w:rPr>
        <w:t xml:space="preserve">(B) </w:t>
      </w:r>
      <w:r w:rsidR="0009288A" w:rsidRPr="0009288A">
        <w:t>5</w:t>
      </w:r>
      <w:r w:rsidR="00AB382B">
        <w:tab/>
      </w:r>
      <w:r w:rsidRPr="00571DB0">
        <w:rPr>
          <w:b/>
        </w:rPr>
        <w:t xml:space="preserve">(C) </w:t>
      </w:r>
      <w:r w:rsidR="0009288A" w:rsidRPr="0009288A">
        <w:t>8</w:t>
      </w:r>
      <w:r w:rsidR="0009288A">
        <w:rPr>
          <w:b/>
        </w:rPr>
        <w:tab/>
      </w:r>
      <w:r w:rsidRPr="00571DB0">
        <w:rPr>
          <w:bCs w:val="0"/>
        </w:rPr>
        <w:t xml:space="preserve"> </w:t>
      </w:r>
      <w:r w:rsidRPr="00571DB0">
        <w:rPr>
          <w:b/>
        </w:rPr>
        <w:tab/>
      </w:r>
      <w:r w:rsidR="00FA73AC">
        <w:rPr>
          <w:b/>
        </w:rPr>
        <w:tab/>
      </w:r>
      <w:r w:rsidR="00AB382B">
        <w:rPr>
          <w:b/>
        </w:rPr>
        <w:tab/>
      </w:r>
      <w:r w:rsidRPr="00571DB0">
        <w:rPr>
          <w:b/>
        </w:rPr>
        <w:t>(D)</w:t>
      </w:r>
      <w:r w:rsidRPr="00436363">
        <w:rPr>
          <w:b/>
        </w:rPr>
        <w:t xml:space="preserve"> </w:t>
      </w:r>
      <w:r w:rsidR="0009288A" w:rsidRPr="0009288A">
        <w:t>10</w:t>
      </w:r>
    </w:p>
    <w:p w14:paraId="68DCB70D" w14:textId="0555FFCC" w:rsidR="0009288A" w:rsidRDefault="00436363" w:rsidP="0009288A">
      <w:pPr>
        <w:pStyle w:val="QUESTAO1"/>
        <w:rPr>
          <w:b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2FEAC238" wp14:editId="38A57CE2">
                <wp:extent cx="216000" cy="216000"/>
                <wp:effectExtent l="0" t="0" r="0" b="0"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0EA8CA" w14:textId="77777777" w:rsidR="00436363" w:rsidRPr="00086D19" w:rsidRDefault="00436363" w:rsidP="0043636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FEAC238" id="Oval 22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60EA8CA" w14:textId="77777777" w:rsidR="00436363" w:rsidRPr="00086D19" w:rsidRDefault="00436363" w:rsidP="0043636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09288A" w:rsidRPr="00682499">
        <w:t xml:space="preserve">Considera a reta numérica e o ponto </w:t>
      </w:r>
      <w:r w:rsidR="0009288A" w:rsidRPr="00436363">
        <w:rPr>
          <w:i/>
          <w:iCs/>
        </w:rPr>
        <w:t>A</w:t>
      </w:r>
      <w:r w:rsidR="0009288A" w:rsidRPr="00682499">
        <w:t xml:space="preserve"> </w:t>
      </w:r>
      <w:r w:rsidR="0009288A" w:rsidRPr="00436363">
        <w:t>representado</w:t>
      </w:r>
      <w:r w:rsidR="0009288A" w:rsidRPr="00682499">
        <w:t>.</w:t>
      </w:r>
    </w:p>
    <w:p w14:paraId="5B6E3D19" w14:textId="4F42E24A" w:rsidR="0009288A" w:rsidRPr="00436363" w:rsidRDefault="005B7D95" w:rsidP="0009288A">
      <w:pPr>
        <w:pStyle w:val="QUESTAO1"/>
        <w:tabs>
          <w:tab w:val="clear" w:pos="113"/>
          <w:tab w:val="left" w:pos="851"/>
          <w:tab w:val="left" w:pos="1560"/>
          <w:tab w:val="left" w:pos="2127"/>
          <w:tab w:val="left" w:pos="2835"/>
          <w:tab w:val="left" w:pos="3402"/>
          <w:tab w:val="left" w:pos="4111"/>
          <w:tab w:val="left" w:pos="4678"/>
        </w:tabs>
        <w:spacing w:before="0" w:afterLines="60" w:after="144"/>
        <w:ind w:left="284" w:hanging="284"/>
        <w:rPr>
          <w:bCs/>
          <w:sz w:val="24"/>
          <w:szCs w:val="24"/>
        </w:rPr>
      </w:pPr>
      <w:r>
        <w:rPr>
          <w:b/>
          <w:noProof/>
        </w:rPr>
        <w:drawing>
          <wp:anchor distT="0" distB="0" distL="114300" distR="114300" simplePos="0" relativeHeight="251663872" behindDoc="0" locked="0" layoutInCell="1" allowOverlap="1" wp14:anchorId="33117EE4" wp14:editId="26FD0C84">
            <wp:simplePos x="0" y="0"/>
            <wp:positionH relativeFrom="column">
              <wp:posOffset>1527810</wp:posOffset>
            </wp:positionH>
            <wp:positionV relativeFrom="paragraph">
              <wp:posOffset>100965</wp:posOffset>
            </wp:positionV>
            <wp:extent cx="3063240" cy="398780"/>
            <wp:effectExtent l="0" t="0" r="3810" b="1270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063240" cy="398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2AE19E" w14:textId="2AE25634" w:rsidR="00571DB0" w:rsidRPr="00682499" w:rsidRDefault="00571DB0" w:rsidP="0009288A">
      <w:pPr>
        <w:pStyle w:val="QUESTAO1"/>
      </w:pPr>
    </w:p>
    <w:p w14:paraId="3ED3A4DE" w14:textId="7037A039" w:rsidR="0009288A" w:rsidRPr="0009288A" w:rsidRDefault="0009288A" w:rsidP="0009288A">
      <w:pPr>
        <w:pStyle w:val="QuestaoTexto"/>
      </w:pPr>
      <w:r>
        <w:t>Q</w:t>
      </w:r>
      <w:r w:rsidRPr="00AF2A20">
        <w:t xml:space="preserve">ual das </w:t>
      </w:r>
      <w:r>
        <w:t>seguintes</w:t>
      </w:r>
      <w:r w:rsidRPr="00AF2A20">
        <w:t xml:space="preserve"> expressões </w:t>
      </w:r>
      <w:r>
        <w:t xml:space="preserve">tem valor numérico igual à abcissa de </w:t>
      </w:r>
      <w:r w:rsidRPr="00436363">
        <w:rPr>
          <w:i/>
          <w:iCs/>
        </w:rPr>
        <w:t>A</w:t>
      </w:r>
      <w:r w:rsidRPr="00AF2A20">
        <w:t>?</w:t>
      </w:r>
    </w:p>
    <w:p w14:paraId="58689CD5" w14:textId="22ED14AE" w:rsidR="00571DB0" w:rsidRPr="00436363" w:rsidRDefault="00571DB0" w:rsidP="00436363">
      <w:pPr>
        <w:pStyle w:val="QUESTAO11"/>
        <w:tabs>
          <w:tab w:val="left" w:pos="4253"/>
          <w:tab w:val="left" w:pos="4820"/>
        </w:tabs>
        <w:rPr>
          <w:b/>
        </w:rPr>
      </w:pPr>
      <w:r w:rsidRPr="00436363">
        <w:rPr>
          <w:b/>
        </w:rPr>
        <w:t xml:space="preserve">(A)  </w:t>
      </w:r>
      <w:r w:rsidR="00AB382B" w:rsidRPr="00AB382B">
        <w:rPr>
          <w:position w:val="-6"/>
        </w:rPr>
        <w:object w:dxaOrig="980" w:dyaOrig="300" w14:anchorId="4568A110">
          <v:shape id="_x0000_i1039" type="#_x0000_t75" style="width:48.9pt;height:14.95pt" o:ole="">
            <v:imagedata r:id="rId34" o:title=""/>
          </v:shape>
          <o:OLEObject Type="Embed" ProgID="Equation.DSMT4" ShapeID="_x0000_i1039" DrawAspect="Content" ObjectID="_1736973184" r:id="rId35"/>
        </w:object>
      </w:r>
      <w:r w:rsidRPr="00436363">
        <w:rPr>
          <w:b/>
        </w:rPr>
        <w:tab/>
        <w:t>(B)</w:t>
      </w:r>
      <w:r w:rsidR="00054CAF">
        <w:rPr>
          <w:b/>
        </w:rPr>
        <w:t xml:space="preserve">   </w:t>
      </w:r>
      <w:r w:rsidR="00AB382B" w:rsidRPr="00AB382B">
        <w:rPr>
          <w:position w:val="-6"/>
        </w:rPr>
        <w:object w:dxaOrig="960" w:dyaOrig="300" w14:anchorId="03707824">
          <v:shape id="_x0000_i1040" type="#_x0000_t75" style="width:48.25pt;height:14.95pt" o:ole="">
            <v:imagedata r:id="rId36" o:title=""/>
          </v:shape>
          <o:OLEObject Type="Embed" ProgID="Equation.DSMT4" ShapeID="_x0000_i1040" DrawAspect="Content" ObjectID="_1736973185" r:id="rId37"/>
        </w:object>
      </w:r>
    </w:p>
    <w:p w14:paraId="0AD720C8" w14:textId="7E6B7E29" w:rsidR="00571DB0" w:rsidRPr="00436363" w:rsidRDefault="00571DB0" w:rsidP="00436363">
      <w:pPr>
        <w:pStyle w:val="QUESTAO11"/>
        <w:tabs>
          <w:tab w:val="left" w:pos="4253"/>
          <w:tab w:val="left" w:pos="4820"/>
        </w:tabs>
        <w:rPr>
          <w:b/>
        </w:rPr>
      </w:pPr>
      <w:r w:rsidRPr="00436363">
        <w:rPr>
          <w:b/>
        </w:rPr>
        <w:t xml:space="preserve">(C)  </w:t>
      </w:r>
      <w:r w:rsidR="00AB382B" w:rsidRPr="00AB382B">
        <w:rPr>
          <w:position w:val="-6"/>
        </w:rPr>
        <w:object w:dxaOrig="940" w:dyaOrig="300" w14:anchorId="6BEDC597">
          <v:shape id="_x0000_i1041" type="#_x0000_t75" style="width:46.2pt;height:14.95pt" o:ole="">
            <v:imagedata r:id="rId38" o:title=""/>
          </v:shape>
          <o:OLEObject Type="Embed" ProgID="Equation.DSMT4" ShapeID="_x0000_i1041" DrawAspect="Content" ObjectID="_1736973186" r:id="rId39"/>
        </w:object>
      </w:r>
      <w:r w:rsidRPr="00436363">
        <w:rPr>
          <w:b/>
        </w:rPr>
        <w:tab/>
        <w:t>(D)</w:t>
      </w:r>
      <w:r w:rsidR="00054CAF">
        <w:rPr>
          <w:b/>
        </w:rPr>
        <w:t xml:space="preserve">  </w:t>
      </w:r>
      <w:r w:rsidR="00AB382B" w:rsidRPr="00AB382B">
        <w:rPr>
          <w:position w:val="-6"/>
        </w:rPr>
        <w:object w:dxaOrig="1340" w:dyaOrig="300" w14:anchorId="62860387">
          <v:shape id="_x0000_i1042" type="#_x0000_t75" style="width:67.25pt;height:14.95pt" o:ole="">
            <v:imagedata r:id="rId40" o:title=""/>
          </v:shape>
          <o:OLEObject Type="Embed" ProgID="Equation.DSMT4" ShapeID="_x0000_i1042" DrawAspect="Content" ObjectID="_1736973187" r:id="rId41"/>
        </w:object>
      </w:r>
    </w:p>
    <w:p w14:paraId="2B22AA31" w14:textId="6EF88AF1" w:rsidR="00571DB0" w:rsidRDefault="00436363" w:rsidP="0009288A">
      <w:pPr>
        <w:pStyle w:val="QUESTAO1"/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2814CC16" wp14:editId="5BF3B9D2">
                <wp:extent cx="216000" cy="216000"/>
                <wp:effectExtent l="0" t="0" r="0" b="0"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57DDA8" w14:textId="77777777" w:rsidR="00436363" w:rsidRPr="00086D19" w:rsidRDefault="00436363" w:rsidP="0043636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814CC16" id="Oval 24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vq1fgIAAGM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Ho76t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157DDA8" w14:textId="77777777" w:rsidR="00436363" w:rsidRPr="00086D19" w:rsidRDefault="00436363" w:rsidP="0043636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D724C3">
        <w:t>Um cromossoma é uma parte de uma célula que contém o material genético de um organismo.</w:t>
      </w:r>
    </w:p>
    <w:p w14:paraId="4CB1880E" w14:textId="1FFD0AFA" w:rsidR="00571DB0" w:rsidRPr="00AB0DF4" w:rsidRDefault="007745E7" w:rsidP="00054CAF">
      <w:pPr>
        <w:pStyle w:val="QUESTAO1"/>
        <w:spacing w:before="0" w:line="360" w:lineRule="auto"/>
        <w:ind w:firstLine="8"/>
        <w:rPr>
          <w:bCs/>
          <w:sz w:val="24"/>
          <w:szCs w:val="24"/>
        </w:rPr>
      </w:pPr>
      <w:r>
        <w:t>Cada célula humana normal contém 46 cromossomas</w:t>
      </w:r>
      <w:r w:rsidR="00EC40F4">
        <w:t xml:space="preserve"> que </w:t>
      </w:r>
      <w:r w:rsidR="00AB0DF4">
        <w:t>possuem uma variação</w:t>
      </w:r>
      <w:r w:rsidR="00EC40F4">
        <w:t xml:space="preserve"> </w:t>
      </w:r>
      <w:r w:rsidR="00631679">
        <w:t xml:space="preserve">de tamanho </w:t>
      </w:r>
      <w:r w:rsidR="00AB0DF4">
        <w:t>muito grande.</w:t>
      </w:r>
      <w:r w:rsidR="00AB0DF4">
        <w:rPr>
          <w:bCs/>
          <w:sz w:val="24"/>
          <w:szCs w:val="24"/>
        </w:rPr>
        <w:t xml:space="preserve"> </w:t>
      </w:r>
      <w:r w:rsidR="00AB0DF4">
        <w:rPr>
          <w:bCs/>
        </w:rPr>
        <w:t>Considera que u</w:t>
      </w:r>
      <w:r w:rsidR="006D6BE4" w:rsidRPr="006D6BE4">
        <w:rPr>
          <w:bCs/>
        </w:rPr>
        <w:t xml:space="preserve">m determinado </w:t>
      </w:r>
      <w:r w:rsidRPr="006D6BE4">
        <w:rPr>
          <w:bCs/>
        </w:rPr>
        <w:t xml:space="preserve">cromossoma </w:t>
      </w:r>
      <w:r w:rsidR="006D6BE4" w:rsidRPr="006D6BE4">
        <w:rPr>
          <w:bCs/>
        </w:rPr>
        <w:t>tem</w:t>
      </w:r>
      <w:r w:rsidRPr="006D6BE4">
        <w:rPr>
          <w:bCs/>
        </w:rPr>
        <w:t xml:space="preserve"> </w:t>
      </w:r>
      <w:r w:rsidR="000D5155" w:rsidRPr="000D5155">
        <w:rPr>
          <w:position w:val="-10"/>
        </w:rPr>
        <w:object w:dxaOrig="920" w:dyaOrig="279" w14:anchorId="7B4BA587">
          <v:shape id="_x0000_i1043" type="#_x0000_t75" style="width:45.5pt;height:13.6pt" o:ole="">
            <v:imagedata r:id="rId42" o:title=""/>
          </v:shape>
          <o:OLEObject Type="Embed" ProgID="Equation.DSMT4" ShapeID="_x0000_i1043" DrawAspect="Content" ObjectID="_1736973188" r:id="rId43"/>
        </w:object>
      </w:r>
      <w:r w:rsidRPr="006D6BE4">
        <w:rPr>
          <w:bCs/>
        </w:rPr>
        <w:t xml:space="preserve"> m.</w:t>
      </w:r>
      <w:r w:rsidR="004167D0" w:rsidRPr="004167D0">
        <w:t xml:space="preserve"> </w:t>
      </w:r>
    </w:p>
    <w:p w14:paraId="51BD4D84" w14:textId="617D9BA3" w:rsidR="00571DB0" w:rsidRPr="007745E7" w:rsidRDefault="000D5155" w:rsidP="00C344F5">
      <w:pPr>
        <w:pStyle w:val="QUESTAO1"/>
        <w:tabs>
          <w:tab w:val="clear" w:pos="113"/>
          <w:tab w:val="left" w:pos="851"/>
          <w:tab w:val="left" w:pos="1560"/>
          <w:tab w:val="left" w:pos="2127"/>
          <w:tab w:val="left" w:pos="2835"/>
          <w:tab w:val="left" w:pos="3402"/>
          <w:tab w:val="left" w:pos="4111"/>
          <w:tab w:val="left" w:pos="4678"/>
        </w:tabs>
        <w:spacing w:before="0" w:afterLines="60" w:after="144" w:line="360" w:lineRule="auto"/>
        <w:ind w:firstLine="0"/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58752" behindDoc="1" locked="0" layoutInCell="1" allowOverlap="1" wp14:anchorId="2E9DE468" wp14:editId="730D0F79">
            <wp:simplePos x="0" y="0"/>
            <wp:positionH relativeFrom="column">
              <wp:posOffset>3024505</wp:posOffset>
            </wp:positionH>
            <wp:positionV relativeFrom="paragraph">
              <wp:posOffset>156761</wp:posOffset>
            </wp:positionV>
            <wp:extent cx="3808800" cy="2286000"/>
            <wp:effectExtent l="0" t="0" r="1270" b="0"/>
            <wp:wrapNone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8088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5898">
        <w:rPr>
          <w:bCs/>
        </w:rPr>
        <w:t>Qual das opções corresponde a</w:t>
      </w:r>
      <w:r w:rsidR="007745E7">
        <w:rPr>
          <w:bCs/>
        </w:rPr>
        <w:t>o tamanho do cromossoma em notação científica?</w:t>
      </w:r>
    </w:p>
    <w:p w14:paraId="65E6AC71" w14:textId="0974B1EB" w:rsidR="00571DB0" w:rsidRPr="00436363" w:rsidRDefault="00571DB0" w:rsidP="00436363">
      <w:pPr>
        <w:pStyle w:val="QUESTAO11"/>
        <w:tabs>
          <w:tab w:val="left" w:pos="4253"/>
          <w:tab w:val="left" w:pos="4820"/>
        </w:tabs>
        <w:rPr>
          <w:b/>
        </w:rPr>
      </w:pPr>
      <w:r w:rsidRPr="00436363">
        <w:rPr>
          <w:b/>
        </w:rPr>
        <w:t xml:space="preserve">(A) </w:t>
      </w:r>
      <w:r w:rsidR="00AB382B" w:rsidRPr="00AB382B">
        <w:rPr>
          <w:position w:val="-6"/>
        </w:rPr>
        <w:object w:dxaOrig="800" w:dyaOrig="279" w14:anchorId="1E586046">
          <v:shape id="_x0000_i1044" type="#_x0000_t75" style="width:40.1pt;height:14.25pt" o:ole="">
            <v:imagedata r:id="rId45" o:title=""/>
          </v:shape>
          <o:OLEObject Type="Embed" ProgID="Equation.DSMT4" ShapeID="_x0000_i1044" DrawAspect="Content" ObjectID="_1736973189" r:id="rId46"/>
        </w:object>
      </w:r>
      <w:r w:rsidRPr="00436363">
        <w:rPr>
          <w:b/>
        </w:rPr>
        <w:t xml:space="preserve"> </w:t>
      </w:r>
      <w:r w:rsidR="007745E7" w:rsidRPr="007745E7">
        <w:t>m</w:t>
      </w:r>
      <w:r w:rsidR="00C344F5">
        <w:rPr>
          <w:b/>
        </w:rPr>
        <w:t xml:space="preserve">    </w:t>
      </w:r>
      <w:r w:rsidR="000D5155">
        <w:rPr>
          <w:b/>
        </w:rPr>
        <w:tab/>
      </w:r>
      <w:r w:rsidR="00C344F5">
        <w:rPr>
          <w:b/>
        </w:rPr>
        <w:t xml:space="preserve">  </w:t>
      </w:r>
      <w:r w:rsidRPr="00436363">
        <w:rPr>
          <w:b/>
        </w:rPr>
        <w:t>(B)</w:t>
      </w:r>
      <w:r w:rsidR="00AB382B" w:rsidRPr="00AB382B">
        <w:rPr>
          <w:position w:val="-8"/>
        </w:rPr>
        <w:object w:dxaOrig="820" w:dyaOrig="300" w14:anchorId="1A28B619">
          <v:shape id="_x0000_i1045" type="#_x0000_t75" style="width:40.75pt;height:14.95pt" o:ole="">
            <v:imagedata r:id="rId47" o:title=""/>
          </v:shape>
          <o:OLEObject Type="Embed" ProgID="Equation.DSMT4" ShapeID="_x0000_i1045" DrawAspect="Content" ObjectID="_1736973190" r:id="rId48"/>
        </w:object>
      </w:r>
      <w:r w:rsidR="007745E7">
        <w:t>m</w:t>
      </w:r>
      <w:r w:rsidR="00D85898">
        <w:t xml:space="preserve">  </w:t>
      </w:r>
    </w:p>
    <w:p w14:paraId="6B59D3A7" w14:textId="761A4EA9" w:rsidR="007D440E" w:rsidRDefault="00571DB0" w:rsidP="000D5155">
      <w:pPr>
        <w:pStyle w:val="QUESTAO11"/>
        <w:tabs>
          <w:tab w:val="left" w:pos="4395"/>
        </w:tabs>
      </w:pPr>
      <w:r w:rsidRPr="00436363">
        <w:rPr>
          <w:b/>
        </w:rPr>
        <w:t xml:space="preserve">(C)  </w:t>
      </w:r>
      <w:r w:rsidR="00AB382B" w:rsidRPr="00AB382B">
        <w:rPr>
          <w:position w:val="-8"/>
        </w:rPr>
        <w:object w:dxaOrig="800" w:dyaOrig="300" w14:anchorId="04A91FFC">
          <v:shape id="_x0000_i1046" type="#_x0000_t75" style="width:40.1pt;height:14.95pt" o:ole="">
            <v:imagedata r:id="rId49" o:title=""/>
          </v:shape>
          <o:OLEObject Type="Embed" ProgID="Equation.DSMT4" ShapeID="_x0000_i1046" DrawAspect="Content" ObjectID="_1736973191" r:id="rId50"/>
        </w:object>
      </w:r>
      <w:r w:rsidR="007745E7">
        <w:t xml:space="preserve"> m</w:t>
      </w:r>
      <w:r w:rsidR="00C344F5">
        <w:t xml:space="preserve">    </w:t>
      </w:r>
      <w:r w:rsidR="000D5155">
        <w:tab/>
      </w:r>
      <w:r w:rsidRPr="00436363">
        <w:rPr>
          <w:b/>
        </w:rPr>
        <w:t>(D)</w:t>
      </w:r>
      <w:r w:rsidR="00AB382B" w:rsidRPr="00AB382B">
        <w:rPr>
          <w:position w:val="-8"/>
        </w:rPr>
        <w:object w:dxaOrig="800" w:dyaOrig="300" w14:anchorId="399ABD81">
          <v:shape id="_x0000_i1047" type="#_x0000_t75" style="width:40.1pt;height:14.95pt" o:ole="">
            <v:imagedata r:id="rId51" o:title=""/>
          </v:shape>
          <o:OLEObject Type="Embed" ProgID="Equation.DSMT4" ShapeID="_x0000_i1047" DrawAspect="Content" ObjectID="_1736973192" r:id="rId52"/>
        </w:object>
      </w:r>
      <w:r w:rsidR="007745E7">
        <w:t xml:space="preserve"> m</w:t>
      </w:r>
    </w:p>
    <w:p w14:paraId="02A19ACF" w14:textId="04E8A049" w:rsidR="008D7EB6" w:rsidRPr="00D85898" w:rsidRDefault="000218B6" w:rsidP="000218B6">
      <w:pPr>
        <w:pStyle w:val="QUESTAO11"/>
        <w:tabs>
          <w:tab w:val="left" w:pos="7695"/>
        </w:tabs>
      </w:pPr>
      <w:r>
        <w:tab/>
      </w:r>
    </w:p>
    <w:p w14:paraId="140B06D3" w14:textId="0C478AB4" w:rsidR="00571DB0" w:rsidRDefault="00AB382B" w:rsidP="007C3F70">
      <w:pPr>
        <w:pStyle w:val="QUESTAO1"/>
        <w:tabs>
          <w:tab w:val="clear" w:pos="113"/>
        </w:tabs>
        <w:ind w:left="284" w:hanging="284"/>
        <w:rPr>
          <w:noProof/>
          <w:lang w:eastAsia="pt-PT"/>
        </w:rPr>
      </w:pPr>
      <w:r w:rsidRPr="00E4687D">
        <w:rPr>
          <w:noProof/>
          <w:position w:val="-8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F7877C" wp14:editId="4B5D02EE">
                <wp:simplePos x="0" y="0"/>
                <wp:positionH relativeFrom="column">
                  <wp:posOffset>-1905</wp:posOffset>
                </wp:positionH>
                <wp:positionV relativeFrom="paragraph">
                  <wp:posOffset>-26670</wp:posOffset>
                </wp:positionV>
                <wp:extent cx="215900" cy="215900"/>
                <wp:effectExtent l="0" t="0" r="0" b="0"/>
                <wp:wrapSquare wrapText="bothSides"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F28751" w14:textId="507CFECD" w:rsidR="00AB382B" w:rsidRPr="00AB382B" w:rsidRDefault="00AB382B" w:rsidP="00AB382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AF7877C" id="Oval 2" o:spid="_x0000_s1032" style="position:absolute;left:0;text-align:left;margin-left:-.15pt;margin-top:-2.1pt;width:17pt;height:1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" fillcolor="#c83d47" stroked="f" strokeweight="2pt">
                <v:textbox inset="0,0,0,0">
                  <w:txbxContent>
                    <w:p w14:paraId="7AF28751" w14:textId="507CFECD" w:rsidR="00AB382B" w:rsidRPr="00AB382B" w:rsidRDefault="00AB382B" w:rsidP="00AB382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6</w:t>
                      </w:r>
                    </w:p>
                  </w:txbxContent>
                </v:textbox>
                <w10:wrap type="square"/>
              </v:oval>
            </w:pict>
          </mc:Fallback>
        </mc:AlternateContent>
      </w:r>
      <w:r w:rsidR="00B8415C">
        <w:rPr>
          <w:noProof/>
          <w:lang w:eastAsia="pt-PT"/>
        </w:rPr>
        <w:t xml:space="preserve">Considera o seguinte conjunto </w:t>
      </w:r>
      <w:r w:rsidR="00B8415C" w:rsidRPr="00B8415C">
        <w:rPr>
          <w:i/>
          <w:noProof/>
          <w:lang w:eastAsia="pt-PT"/>
        </w:rPr>
        <w:t>A</w:t>
      </w:r>
      <w:r w:rsidR="00B8415C">
        <w:rPr>
          <w:noProof/>
          <w:lang w:eastAsia="pt-PT"/>
        </w:rPr>
        <w:t>:</w:t>
      </w:r>
      <w:r w:rsidR="007E3754" w:rsidRPr="007E3754">
        <w:t xml:space="preserve"> </w:t>
      </w:r>
    </w:p>
    <w:p w14:paraId="1F672DBA" w14:textId="0814EF5B" w:rsidR="00C860BB" w:rsidRPr="00B8415C" w:rsidRDefault="00152B9A" w:rsidP="0099011C">
      <w:pPr>
        <w:pStyle w:val="MTDisplayEquation"/>
        <w:tabs>
          <w:tab w:val="clear" w:pos="5040"/>
          <w:tab w:val="clear" w:pos="9520"/>
        </w:tabs>
        <w:ind w:left="490" w:hanging="490"/>
        <w:rPr>
          <w:noProof/>
          <w:lang w:eastAsia="pt-PT"/>
        </w:rPr>
      </w:pPr>
      <w:r w:rsidRPr="00AB382B">
        <w:rPr>
          <w:position w:val="-28"/>
        </w:rPr>
        <w:object w:dxaOrig="3760" w:dyaOrig="660" w14:anchorId="1207527D">
          <v:shape id="_x0000_i1048" type="#_x0000_t75" style="width:187.45pt;height:33.3pt" o:ole="">
            <v:imagedata r:id="rId53" o:title=""/>
          </v:shape>
          <o:OLEObject Type="Embed" ProgID="Equation.DSMT4" ShapeID="_x0000_i1048" DrawAspect="Content" ObjectID="_1736973193" r:id="rId54"/>
        </w:object>
      </w:r>
    </w:p>
    <w:p w14:paraId="5451F75C" w14:textId="467381C4" w:rsidR="00B8415C" w:rsidRDefault="00B8415C" w:rsidP="0099011C">
      <w:pPr>
        <w:pStyle w:val="QUESTAO1"/>
        <w:spacing w:before="0" w:after="240" w:line="360" w:lineRule="auto"/>
        <w:ind w:left="546" w:hanging="84"/>
        <w:rPr>
          <w:noProof/>
          <w:lang w:eastAsia="pt-PT"/>
        </w:rPr>
      </w:pPr>
      <w:r w:rsidRPr="00C860BB">
        <w:rPr>
          <w:b/>
          <w:noProof/>
          <w:lang w:eastAsia="pt-PT"/>
        </w:rPr>
        <w:t>6.1.</w:t>
      </w:r>
      <w:r>
        <w:rPr>
          <w:noProof/>
          <w:lang w:eastAsia="pt-PT"/>
        </w:rPr>
        <w:t xml:space="preserve"> Indica os elementos do conjunto </w:t>
      </w:r>
      <w:r w:rsidRPr="00C860BB">
        <w:rPr>
          <w:i/>
          <w:noProof/>
          <w:lang w:eastAsia="pt-PT"/>
        </w:rPr>
        <w:t xml:space="preserve">A </w:t>
      </w:r>
      <w:r>
        <w:rPr>
          <w:noProof/>
          <w:lang w:eastAsia="pt-PT"/>
        </w:rPr>
        <w:t>que são números inteiros.</w:t>
      </w:r>
    </w:p>
    <w:p w14:paraId="678B6680" w14:textId="40BA4EF2" w:rsidR="00B8415C" w:rsidRDefault="00B8415C" w:rsidP="0099011C">
      <w:pPr>
        <w:pStyle w:val="QUESTAO1"/>
        <w:spacing w:before="0" w:after="240" w:line="360" w:lineRule="auto"/>
        <w:ind w:left="546" w:hanging="84"/>
        <w:rPr>
          <w:noProof/>
          <w:lang w:eastAsia="pt-PT"/>
        </w:rPr>
      </w:pPr>
      <w:r w:rsidRPr="00C860BB">
        <w:rPr>
          <w:b/>
          <w:noProof/>
          <w:lang w:eastAsia="pt-PT"/>
        </w:rPr>
        <w:t>6.2.</w:t>
      </w:r>
      <w:r>
        <w:rPr>
          <w:noProof/>
          <w:lang w:eastAsia="pt-PT"/>
        </w:rPr>
        <w:t xml:space="preserve"> Escreve na forma de fração irredutível o número </w:t>
      </w:r>
      <w:r w:rsidR="00AB382B" w:rsidRPr="00AB382B">
        <w:rPr>
          <w:position w:val="-12"/>
        </w:rPr>
        <w:object w:dxaOrig="499" w:dyaOrig="340" w14:anchorId="04B861D4">
          <v:shape id="_x0000_i1049" type="#_x0000_t75" style="width:25.8pt;height:17pt" o:ole="">
            <v:imagedata r:id="rId55" o:title=""/>
          </v:shape>
          <o:OLEObject Type="Embed" ProgID="Equation.DSMT4" ShapeID="_x0000_i1049" DrawAspect="Content" ObjectID="_1736973194" r:id="rId56"/>
        </w:object>
      </w:r>
      <w:r>
        <w:rPr>
          <w:noProof/>
          <w:lang w:eastAsia="pt-PT"/>
        </w:rPr>
        <w:t>.</w:t>
      </w:r>
    </w:p>
    <w:p w14:paraId="69E833C9" w14:textId="77777777" w:rsidR="00C860BB" w:rsidRDefault="00C860BB" w:rsidP="0099011C">
      <w:pPr>
        <w:pStyle w:val="QUESTAO1"/>
        <w:spacing w:before="0" w:after="240" w:line="360" w:lineRule="auto"/>
        <w:ind w:left="546" w:hanging="84"/>
        <w:rPr>
          <w:noProof/>
          <w:lang w:eastAsia="pt-PT"/>
        </w:rPr>
      </w:pPr>
      <w:r>
        <w:rPr>
          <w:b/>
          <w:noProof/>
          <w:lang w:eastAsia="pt-PT"/>
        </w:rPr>
        <w:t>6.</w:t>
      </w:r>
      <w:r w:rsidRPr="00C860BB">
        <w:rPr>
          <w:b/>
          <w:noProof/>
          <w:lang w:eastAsia="pt-PT"/>
        </w:rPr>
        <w:t>3.</w:t>
      </w:r>
      <w:r>
        <w:rPr>
          <w:noProof/>
          <w:lang w:eastAsia="pt-PT"/>
        </w:rPr>
        <w:t xml:space="preserve"> Indica os elementos do conjunto </w:t>
      </w:r>
      <w:r w:rsidRPr="0005423D">
        <w:rPr>
          <w:i/>
          <w:noProof/>
          <w:lang w:eastAsia="pt-PT"/>
        </w:rPr>
        <w:t xml:space="preserve">A </w:t>
      </w:r>
      <w:r>
        <w:rPr>
          <w:noProof/>
          <w:lang w:eastAsia="pt-PT"/>
        </w:rPr>
        <w:t xml:space="preserve">que </w:t>
      </w:r>
      <w:r w:rsidR="00890F9F">
        <w:rPr>
          <w:noProof/>
          <w:lang w:eastAsia="pt-PT"/>
        </w:rPr>
        <w:t>são dízimas infinitas</w:t>
      </w:r>
      <w:r>
        <w:rPr>
          <w:noProof/>
          <w:lang w:eastAsia="pt-PT"/>
        </w:rPr>
        <w:t>.</w:t>
      </w:r>
    </w:p>
    <w:p w14:paraId="0C178675" w14:textId="2352F629" w:rsidR="00B8415C" w:rsidRPr="00B8415C" w:rsidRDefault="00C860BB" w:rsidP="0099011C">
      <w:pPr>
        <w:pStyle w:val="QUESTAO1"/>
        <w:spacing w:before="0" w:after="240" w:line="360" w:lineRule="auto"/>
        <w:ind w:left="546" w:hanging="84"/>
        <w:rPr>
          <w:noProof/>
          <w:lang w:eastAsia="pt-PT"/>
        </w:rPr>
      </w:pPr>
      <w:r>
        <w:rPr>
          <w:b/>
          <w:noProof/>
          <w:lang w:eastAsia="pt-PT"/>
        </w:rPr>
        <w:t>6.4</w:t>
      </w:r>
      <w:r w:rsidR="00B8415C" w:rsidRPr="00C860BB">
        <w:rPr>
          <w:b/>
          <w:noProof/>
          <w:lang w:eastAsia="pt-PT"/>
        </w:rPr>
        <w:t>.</w:t>
      </w:r>
      <w:r w:rsidR="00B8415C">
        <w:rPr>
          <w:noProof/>
          <w:lang w:eastAsia="pt-PT"/>
        </w:rPr>
        <w:t xml:space="preserve"> Ordena os elementos do conjunto </w:t>
      </w:r>
      <w:r w:rsidR="00B8415C" w:rsidRPr="00C860BB">
        <w:rPr>
          <w:i/>
          <w:noProof/>
          <w:lang w:eastAsia="pt-PT"/>
        </w:rPr>
        <w:t>A</w:t>
      </w:r>
      <w:r w:rsidR="00890F9F">
        <w:rPr>
          <w:noProof/>
          <w:lang w:eastAsia="pt-PT"/>
        </w:rPr>
        <w:t xml:space="preserve"> por orde</w:t>
      </w:r>
      <w:r w:rsidR="00B8415C">
        <w:rPr>
          <w:noProof/>
          <w:lang w:eastAsia="pt-PT"/>
        </w:rPr>
        <w:t>m decrescente.</w:t>
      </w:r>
    </w:p>
    <w:p w14:paraId="7D8DE136" w14:textId="77777777" w:rsidR="00A260B1" w:rsidRPr="00C860BB" w:rsidRDefault="002A0C5A" w:rsidP="00C860BB">
      <w:pPr>
        <w:pStyle w:val="QUESTAO1"/>
        <w:spacing w:after="120"/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5D167293" wp14:editId="41366252">
                <wp:extent cx="216000" cy="216000"/>
                <wp:effectExtent l="0" t="0" r="0" b="0"/>
                <wp:docPr id="3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C21DA6" w14:textId="77777777" w:rsidR="002A0C5A" w:rsidRPr="00086D19" w:rsidRDefault="00C860BB" w:rsidP="002A0C5A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D167293" id="Oval 33" o:sp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1PqvY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4C21DA6" w14:textId="77777777" w:rsidR="002A0C5A" w:rsidRPr="00086D19" w:rsidRDefault="00C860BB" w:rsidP="002A0C5A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7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C860BB">
        <w:t>Calcula o valor de cada uma das seguintes expressões.</w:t>
      </w:r>
    </w:p>
    <w:p w14:paraId="65F84D55" w14:textId="42E9D3EF" w:rsidR="00571DB0" w:rsidRDefault="00C860BB" w:rsidP="002A0C5A">
      <w:pPr>
        <w:pStyle w:val="QUESTAO11"/>
      </w:pPr>
      <w:r>
        <w:rPr>
          <w:b/>
        </w:rPr>
        <w:t>7</w:t>
      </w:r>
      <w:r w:rsidR="00571DB0" w:rsidRPr="00886CA0">
        <w:rPr>
          <w:b/>
        </w:rPr>
        <w:t>.1.</w:t>
      </w:r>
      <w:r w:rsidR="002A0C5A">
        <w:rPr>
          <w:b/>
        </w:rPr>
        <w:tab/>
      </w:r>
      <w:r w:rsidR="00137185" w:rsidRPr="00AB382B">
        <w:rPr>
          <w:position w:val="-24"/>
        </w:rPr>
        <w:object w:dxaOrig="1980" w:dyaOrig="580" w14:anchorId="0830939D">
          <v:shape id="_x0000_i1050" type="#_x0000_t75" style="width:99.15pt;height:29.2pt" o:ole="">
            <v:imagedata r:id="rId57" o:title=""/>
          </v:shape>
          <o:OLEObject Type="Embed" ProgID="Equation.DSMT4" ShapeID="_x0000_i1050" DrawAspect="Content" ObjectID="_1736973195" r:id="rId58"/>
        </w:object>
      </w:r>
    </w:p>
    <w:p w14:paraId="102E4CD3" w14:textId="44ADDAE0" w:rsidR="00C860BB" w:rsidRDefault="00C860BB" w:rsidP="00C860BB">
      <w:pPr>
        <w:pStyle w:val="QUESTAO11"/>
      </w:pPr>
      <w:r>
        <w:rPr>
          <w:b/>
        </w:rPr>
        <w:t>7</w:t>
      </w:r>
      <w:r w:rsidR="00571DB0" w:rsidRPr="00886CA0">
        <w:rPr>
          <w:b/>
        </w:rPr>
        <w:t>.2.</w:t>
      </w:r>
      <w:r w:rsidR="002A0C5A">
        <w:rPr>
          <w:b/>
        </w:rPr>
        <w:tab/>
      </w:r>
      <w:r w:rsidR="00137185" w:rsidRPr="00AB382B">
        <w:rPr>
          <w:position w:val="-24"/>
        </w:rPr>
        <w:object w:dxaOrig="1840" w:dyaOrig="620" w14:anchorId="0E0F7F74">
          <v:shape id="_x0000_i1051" type="#_x0000_t75" style="width:91.7pt;height:31.25pt" o:ole="">
            <v:imagedata r:id="rId59" o:title=""/>
          </v:shape>
          <o:OLEObject Type="Embed" ProgID="Equation.DSMT4" ShapeID="_x0000_i1051" DrawAspect="Content" ObjectID="_1736973196" r:id="rId60"/>
        </w:object>
      </w:r>
    </w:p>
    <w:p w14:paraId="091FB43E" w14:textId="70D0634E" w:rsidR="00571DB0" w:rsidRPr="00880862" w:rsidRDefault="00F11DE2" w:rsidP="00BF7991">
      <w:pPr>
        <w:pStyle w:val="QUESTAO11"/>
      </w:pPr>
      <w:r>
        <w:rPr>
          <w:b/>
        </w:rPr>
        <w:t xml:space="preserve">7.3.   </w:t>
      </w:r>
      <w:r w:rsidR="00137185" w:rsidRPr="00AB382B">
        <w:rPr>
          <w:position w:val="-26"/>
        </w:rPr>
        <w:object w:dxaOrig="2620" w:dyaOrig="680" w14:anchorId="59CB277B">
          <v:shape id="_x0000_i1052" type="#_x0000_t75" style="width:130.4pt;height:33.95pt" o:ole="">
            <v:imagedata r:id="rId61" o:title=""/>
          </v:shape>
          <o:OLEObject Type="Embed" ProgID="Equation.DSMT4" ShapeID="_x0000_i1052" DrawAspect="Content" ObjectID="_1736973197" r:id="rId62"/>
        </w:object>
      </w:r>
    </w:p>
    <w:p w14:paraId="042710A2" w14:textId="66E4FAFB" w:rsidR="00BF7991" w:rsidRDefault="007D440E" w:rsidP="00B41634">
      <w:pPr>
        <w:pStyle w:val="QUESTAO1"/>
        <w:spacing w:line="480" w:lineRule="auto"/>
      </w:pPr>
      <w:r>
        <w:rPr>
          <w:noProof/>
        </w:rPr>
        <w:drawing>
          <wp:anchor distT="0" distB="0" distL="114300" distR="114300" simplePos="0" relativeHeight="251665920" behindDoc="0" locked="0" layoutInCell="1" allowOverlap="1" wp14:anchorId="408AA1E8" wp14:editId="4EBA82E9">
            <wp:simplePos x="0" y="0"/>
            <wp:positionH relativeFrom="column">
              <wp:posOffset>4499610</wp:posOffset>
            </wp:positionH>
            <wp:positionV relativeFrom="paragraph">
              <wp:posOffset>24130</wp:posOffset>
            </wp:positionV>
            <wp:extent cx="1859280" cy="1889760"/>
            <wp:effectExtent l="0" t="0" r="7620" b="0"/>
            <wp:wrapSquare wrapText="bothSides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m 11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859280" cy="188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0C5A"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2D171238" wp14:editId="5AD7CE9A">
                <wp:extent cx="216000" cy="216000"/>
                <wp:effectExtent l="0" t="0" r="0" b="0"/>
                <wp:docPr id="34" name="Oval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39A13D" w14:textId="77777777" w:rsidR="002A0C5A" w:rsidRPr="00086D19" w:rsidRDefault="00BF7991" w:rsidP="002A0C5A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D171238" id="Oval 34" o:sp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LxLfgIAAGM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1PxOVnSywbq40NgAfq5iV7eGPyZtyKmBxFwUPD/&#10;4/Cnezy0ha7iMEicNRB+vPZO9shf1HLW4eBVPH7fiaA4s18cMpumdBTCKGxGwe3aNSAhZrhWvMwi&#10;OoRkR1EHaJ9xJ6woCqqEkxir4jKF8bJO/QLArSLVapXNcBq9SLfu0UsCp74SM58OzyL4gcEJqX8H&#10;41C+YHFvS54OVrsE2mSKn/o4dBwnOVNn2Dq0Kn69Z6vTblz+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BAS8S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639A13D" w14:textId="77777777" w:rsidR="002A0C5A" w:rsidRPr="00086D19" w:rsidRDefault="00BF7991" w:rsidP="002A0C5A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8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2A0C5A" w:rsidRPr="004E7A84">
        <w:tab/>
      </w:r>
      <w:r w:rsidR="00BF7991">
        <w:t>Na figura</w:t>
      </w:r>
      <w:r w:rsidR="007B1C4C">
        <w:t xml:space="preserve"> ao lado estão representados dois quadrados e o retângulo [</w:t>
      </w:r>
      <w:r w:rsidR="007B1C4C" w:rsidRPr="0005423D">
        <w:rPr>
          <w:i/>
        </w:rPr>
        <w:t>ABCD</w:t>
      </w:r>
      <w:r w:rsidR="007B1C4C">
        <w:t>].</w:t>
      </w:r>
    </w:p>
    <w:p w14:paraId="7BEB95AC" w14:textId="77777777" w:rsidR="007B1C4C" w:rsidRDefault="007B1C4C" w:rsidP="00B41634">
      <w:pPr>
        <w:pStyle w:val="QUESTAO1"/>
        <w:spacing w:before="0" w:line="480" w:lineRule="auto"/>
        <w:ind w:hanging="28"/>
      </w:pPr>
      <w:r>
        <w:t>Sabe-se que a área do quadrado de lado [</w:t>
      </w:r>
      <w:r w:rsidRPr="0005423D">
        <w:rPr>
          <w:i/>
        </w:rPr>
        <w:t>CD</w:t>
      </w:r>
      <w:r>
        <w:t>] é 400 cm</w:t>
      </w:r>
      <w:r>
        <w:rPr>
          <w:vertAlign w:val="superscript"/>
        </w:rPr>
        <w:t>2</w:t>
      </w:r>
      <w:r>
        <w:t xml:space="preserve"> e a área do quadrado de lado [</w:t>
      </w:r>
      <w:r w:rsidRPr="0005423D">
        <w:rPr>
          <w:i/>
        </w:rPr>
        <w:t>AD</w:t>
      </w:r>
      <w:r>
        <w:t>] é 81 cm</w:t>
      </w:r>
      <w:r>
        <w:rPr>
          <w:vertAlign w:val="superscript"/>
        </w:rPr>
        <w:t xml:space="preserve">2 </w:t>
      </w:r>
      <w:r>
        <w:t>.</w:t>
      </w:r>
    </w:p>
    <w:p w14:paraId="1A72611A" w14:textId="1F9FDDBA" w:rsidR="00BF7991" w:rsidRPr="00AD73B0" w:rsidRDefault="007B1C4C" w:rsidP="00B41634">
      <w:pPr>
        <w:pStyle w:val="QUESTAO1"/>
        <w:spacing w:before="0" w:line="480" w:lineRule="auto"/>
        <w:ind w:hanging="28"/>
      </w:pPr>
      <w:r>
        <w:t>Determina o perímetro do retângulo [</w:t>
      </w:r>
      <w:r w:rsidRPr="0005423D">
        <w:rPr>
          <w:i/>
        </w:rPr>
        <w:t>ABCD</w:t>
      </w:r>
      <w:r>
        <w:t>].</w:t>
      </w:r>
    </w:p>
    <w:p w14:paraId="3103EA87" w14:textId="77777777" w:rsidR="00571DB0" w:rsidRDefault="00571DB0" w:rsidP="002A0C5A">
      <w:pPr>
        <w:pStyle w:val="QuestaoTexto"/>
      </w:pPr>
    </w:p>
    <w:p w14:paraId="7E490CD7" w14:textId="77777777" w:rsidR="007B1C4C" w:rsidRDefault="007B1C4C" w:rsidP="002A0C5A">
      <w:pPr>
        <w:pStyle w:val="QuestaoTexto"/>
      </w:pPr>
    </w:p>
    <w:p w14:paraId="537E7F1A" w14:textId="77777777" w:rsidR="007B1C4C" w:rsidRDefault="007B1C4C" w:rsidP="002A0C5A">
      <w:pPr>
        <w:pStyle w:val="QuestaoTexto"/>
      </w:pPr>
    </w:p>
    <w:p w14:paraId="36DEF0F9" w14:textId="5E3AE6E7" w:rsidR="007B1C4C" w:rsidRDefault="007B1C4C" w:rsidP="007B1C4C">
      <w:pPr>
        <w:pStyle w:val="QuestaoTexto"/>
        <w:ind w:hanging="454"/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6616DECF" wp14:editId="166E924E">
                <wp:extent cx="216000" cy="216000"/>
                <wp:effectExtent l="0" t="0" r="0" b="0"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E916C4" w14:textId="77777777" w:rsidR="007B1C4C" w:rsidRPr="00086D19" w:rsidRDefault="007B1C4C" w:rsidP="007B1C4C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616DECF" id="Oval 9" o:sp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GG+liF/AgAAYw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7DE916C4" w14:textId="77777777" w:rsidR="007B1C4C" w:rsidRPr="00086D19" w:rsidRDefault="007B1C4C" w:rsidP="007B1C4C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9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t xml:space="preserve">  Na tabela encontram-se alguns tipos de ondas electromagnéticas e os </w:t>
      </w:r>
      <w:r w:rsidR="00AD1326">
        <w:t>respetivos</w:t>
      </w:r>
      <w:r>
        <w:t xml:space="preserve"> comprimentos de onda.</w:t>
      </w:r>
    </w:p>
    <w:p w14:paraId="3AB62813" w14:textId="77777777" w:rsidR="00856D63" w:rsidRDefault="00856D63" w:rsidP="007B1C4C">
      <w:pPr>
        <w:pStyle w:val="QuestaoTexto"/>
        <w:ind w:hanging="454"/>
      </w:pPr>
    </w:p>
    <w:tbl>
      <w:tblPr>
        <w:tblStyle w:val="TabelacomGrelha"/>
        <w:tblW w:w="7229" w:type="dxa"/>
        <w:tblInd w:w="1202" w:type="dxa"/>
        <w:tblLook w:val="04A0" w:firstRow="1" w:lastRow="0" w:firstColumn="1" w:lastColumn="0" w:noHBand="0" w:noVBand="1"/>
      </w:tblPr>
      <w:tblGrid>
        <w:gridCol w:w="1985"/>
        <w:gridCol w:w="2268"/>
        <w:gridCol w:w="2976"/>
      </w:tblGrid>
      <w:tr w:rsidR="00AB382B" w:rsidRPr="00785226" w14:paraId="1598169F" w14:textId="77777777" w:rsidTr="00856D63"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0F0350D1" w14:textId="3A297B6A" w:rsidR="00AB382B" w:rsidRPr="002D3243" w:rsidRDefault="00AB382B" w:rsidP="0025350C">
            <w:pPr>
              <w:pStyle w:val="QuestaoTexto"/>
              <w:ind w:left="0"/>
              <w:jc w:val="center"/>
              <w:rPr>
                <w:b/>
                <w:bCs/>
                <w:sz w:val="19"/>
                <w:szCs w:val="19"/>
              </w:rPr>
            </w:pPr>
            <w:r w:rsidRPr="002D3243">
              <w:rPr>
                <w:b/>
                <w:bCs/>
                <w:sz w:val="19"/>
                <w:szCs w:val="19"/>
              </w:rPr>
              <w:t>Tipo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0D4014CE" w14:textId="6633EDDF" w:rsidR="00AB382B" w:rsidRPr="002D3243" w:rsidRDefault="00AB382B" w:rsidP="0025350C">
            <w:pPr>
              <w:pStyle w:val="QuestaoTexto"/>
              <w:ind w:left="0"/>
              <w:jc w:val="center"/>
              <w:rPr>
                <w:b/>
                <w:bCs/>
                <w:sz w:val="19"/>
                <w:szCs w:val="19"/>
              </w:rPr>
            </w:pPr>
            <w:r w:rsidRPr="002D3243">
              <w:rPr>
                <w:b/>
                <w:bCs/>
                <w:sz w:val="19"/>
                <w:szCs w:val="19"/>
              </w:rPr>
              <w:t>Utilização</w:t>
            </w:r>
          </w:p>
        </w:tc>
        <w:tc>
          <w:tcPr>
            <w:tcW w:w="2976" w:type="dxa"/>
            <w:shd w:val="clear" w:color="auto" w:fill="F2F2F2" w:themeFill="background1" w:themeFillShade="F2"/>
            <w:vAlign w:val="center"/>
          </w:tcPr>
          <w:p w14:paraId="6E6AE31F" w14:textId="1A9C63B0" w:rsidR="00AB382B" w:rsidRPr="002D3243" w:rsidRDefault="00AB382B" w:rsidP="0025350C">
            <w:pPr>
              <w:pStyle w:val="QuestaoTexto"/>
              <w:ind w:left="0"/>
              <w:jc w:val="center"/>
              <w:rPr>
                <w:b/>
                <w:bCs/>
                <w:sz w:val="19"/>
                <w:szCs w:val="19"/>
              </w:rPr>
            </w:pPr>
            <w:r w:rsidRPr="002D3243">
              <w:rPr>
                <w:b/>
                <w:bCs/>
                <w:sz w:val="19"/>
                <w:szCs w:val="19"/>
              </w:rPr>
              <w:t>Comprimento de ond</w:t>
            </w:r>
            <w:r w:rsidR="0054185D" w:rsidRPr="002D3243">
              <w:rPr>
                <w:b/>
                <w:bCs/>
                <w:sz w:val="19"/>
                <w:szCs w:val="19"/>
              </w:rPr>
              <w:t>a</w:t>
            </w:r>
            <w:r w:rsidRPr="002D3243">
              <w:rPr>
                <w:b/>
                <w:bCs/>
                <w:sz w:val="19"/>
                <w:szCs w:val="19"/>
              </w:rPr>
              <w:t xml:space="preserve"> (m)</w:t>
            </w:r>
          </w:p>
        </w:tc>
      </w:tr>
      <w:tr w:rsidR="00AB382B" w:rsidRPr="00785226" w14:paraId="65A21E45" w14:textId="77777777" w:rsidTr="00856D63">
        <w:tc>
          <w:tcPr>
            <w:tcW w:w="1985" w:type="dxa"/>
            <w:vAlign w:val="center"/>
          </w:tcPr>
          <w:p w14:paraId="06A89D12" w14:textId="19D1198F" w:rsidR="00AB382B" w:rsidRPr="002D3243" w:rsidRDefault="00AB382B" w:rsidP="0025350C">
            <w:pPr>
              <w:pStyle w:val="QuestaoTexto"/>
              <w:ind w:left="0"/>
              <w:jc w:val="center"/>
              <w:rPr>
                <w:sz w:val="19"/>
                <w:szCs w:val="19"/>
              </w:rPr>
            </w:pPr>
            <w:r w:rsidRPr="002D3243">
              <w:rPr>
                <w:sz w:val="19"/>
                <w:szCs w:val="19"/>
              </w:rPr>
              <w:t>Luz visível</w:t>
            </w:r>
          </w:p>
        </w:tc>
        <w:tc>
          <w:tcPr>
            <w:tcW w:w="2268" w:type="dxa"/>
            <w:vAlign w:val="center"/>
          </w:tcPr>
          <w:p w14:paraId="0D9E5DB6" w14:textId="1229FB19" w:rsidR="00AB382B" w:rsidRPr="002D3243" w:rsidRDefault="00AB382B" w:rsidP="0025350C">
            <w:pPr>
              <w:pStyle w:val="QuestaoTexto"/>
              <w:ind w:left="0"/>
              <w:jc w:val="center"/>
              <w:rPr>
                <w:sz w:val="19"/>
                <w:szCs w:val="19"/>
              </w:rPr>
            </w:pPr>
            <w:r w:rsidRPr="002D3243">
              <w:rPr>
                <w:sz w:val="19"/>
                <w:szCs w:val="19"/>
              </w:rPr>
              <w:t>Iluminação</w:t>
            </w:r>
          </w:p>
        </w:tc>
        <w:bookmarkStart w:id="0" w:name="MTBlankEqn"/>
        <w:tc>
          <w:tcPr>
            <w:tcW w:w="2976" w:type="dxa"/>
            <w:vAlign w:val="center"/>
          </w:tcPr>
          <w:p w14:paraId="0F7DBC01" w14:textId="0A6C15BD" w:rsidR="00AB382B" w:rsidRPr="002D3243" w:rsidRDefault="001A4933" w:rsidP="0025350C">
            <w:pPr>
              <w:pStyle w:val="QuestaoTexto"/>
              <w:ind w:left="0"/>
              <w:jc w:val="center"/>
              <w:rPr>
                <w:sz w:val="19"/>
                <w:szCs w:val="19"/>
              </w:rPr>
            </w:pPr>
            <w:r w:rsidRPr="001A4933">
              <w:rPr>
                <w:position w:val="-8"/>
              </w:rPr>
              <w:object w:dxaOrig="800" w:dyaOrig="300" w14:anchorId="3A7A3C64">
                <v:shape id="_x0000_i1063" type="#_x0000_t75" style="width:40.1pt;height:14.95pt" o:ole="">
                  <v:imagedata r:id="rId64" o:title=""/>
                </v:shape>
                <o:OLEObject Type="Embed" ProgID="Equation.DSMT4" ShapeID="_x0000_i1063" DrawAspect="Content" ObjectID="_1736973198" r:id="rId65"/>
              </w:object>
            </w:r>
            <w:bookmarkEnd w:id="0"/>
          </w:p>
        </w:tc>
      </w:tr>
      <w:tr w:rsidR="00AB382B" w:rsidRPr="00785226" w14:paraId="07D9BBF6" w14:textId="77777777" w:rsidTr="00856D63">
        <w:tc>
          <w:tcPr>
            <w:tcW w:w="1985" w:type="dxa"/>
            <w:vAlign w:val="center"/>
          </w:tcPr>
          <w:p w14:paraId="177027D8" w14:textId="01436CE2" w:rsidR="00AB382B" w:rsidRPr="002D3243" w:rsidRDefault="00AB382B" w:rsidP="0025350C">
            <w:pPr>
              <w:pStyle w:val="QuestaoTexto"/>
              <w:ind w:left="0"/>
              <w:jc w:val="center"/>
              <w:rPr>
                <w:sz w:val="19"/>
                <w:szCs w:val="19"/>
              </w:rPr>
            </w:pPr>
            <w:proofErr w:type="spellStart"/>
            <w:r w:rsidRPr="002D3243">
              <w:rPr>
                <w:sz w:val="19"/>
                <w:szCs w:val="19"/>
              </w:rPr>
              <w:t>Microondas</w:t>
            </w:r>
            <w:proofErr w:type="spellEnd"/>
          </w:p>
        </w:tc>
        <w:tc>
          <w:tcPr>
            <w:tcW w:w="2268" w:type="dxa"/>
            <w:vAlign w:val="center"/>
          </w:tcPr>
          <w:p w14:paraId="44B536BA" w14:textId="2062A6AB" w:rsidR="00AB382B" w:rsidRPr="002D3243" w:rsidRDefault="00AB382B" w:rsidP="0025350C">
            <w:pPr>
              <w:pStyle w:val="QuestaoTexto"/>
              <w:ind w:left="0"/>
              <w:jc w:val="center"/>
              <w:rPr>
                <w:sz w:val="19"/>
                <w:szCs w:val="19"/>
              </w:rPr>
            </w:pPr>
            <w:r w:rsidRPr="002D3243">
              <w:rPr>
                <w:sz w:val="19"/>
                <w:szCs w:val="19"/>
              </w:rPr>
              <w:t>Cozinha</w:t>
            </w:r>
          </w:p>
        </w:tc>
        <w:tc>
          <w:tcPr>
            <w:tcW w:w="2976" w:type="dxa"/>
            <w:vAlign w:val="center"/>
          </w:tcPr>
          <w:p w14:paraId="77014C51" w14:textId="168AF680" w:rsidR="00AB382B" w:rsidRPr="002D3243" w:rsidRDefault="001A4933" w:rsidP="0025350C">
            <w:pPr>
              <w:pStyle w:val="QuestaoTexto"/>
              <w:ind w:left="0"/>
              <w:jc w:val="center"/>
              <w:rPr>
                <w:sz w:val="19"/>
                <w:szCs w:val="19"/>
              </w:rPr>
            </w:pPr>
            <w:r w:rsidRPr="001A4933">
              <w:rPr>
                <w:position w:val="-8"/>
              </w:rPr>
              <w:object w:dxaOrig="760" w:dyaOrig="300" w14:anchorId="61698660">
                <v:shape id="_x0000_i1069" type="#_x0000_t75" style="width:38.05pt;height:14.95pt" o:ole="">
                  <v:imagedata r:id="rId66" o:title=""/>
                </v:shape>
                <o:OLEObject Type="Embed" ProgID="Equation.DSMT4" ShapeID="_x0000_i1069" DrawAspect="Content" ObjectID="_1736973199" r:id="rId67"/>
              </w:object>
            </w:r>
          </w:p>
        </w:tc>
      </w:tr>
      <w:tr w:rsidR="00AB382B" w:rsidRPr="00785226" w14:paraId="43A2EF77" w14:textId="77777777" w:rsidTr="00856D63">
        <w:tc>
          <w:tcPr>
            <w:tcW w:w="1985" w:type="dxa"/>
            <w:vAlign w:val="center"/>
          </w:tcPr>
          <w:p w14:paraId="470C7BA6" w14:textId="60194BB1" w:rsidR="00AB382B" w:rsidRPr="002D3243" w:rsidRDefault="00AB382B" w:rsidP="0025350C">
            <w:pPr>
              <w:pStyle w:val="QuestaoTexto"/>
              <w:ind w:left="0"/>
              <w:jc w:val="center"/>
              <w:rPr>
                <w:sz w:val="19"/>
                <w:szCs w:val="19"/>
              </w:rPr>
            </w:pPr>
            <w:r w:rsidRPr="002D3243">
              <w:rPr>
                <w:sz w:val="19"/>
                <w:szCs w:val="19"/>
              </w:rPr>
              <w:t>Infravermelhos</w:t>
            </w:r>
          </w:p>
        </w:tc>
        <w:tc>
          <w:tcPr>
            <w:tcW w:w="2268" w:type="dxa"/>
            <w:vAlign w:val="center"/>
          </w:tcPr>
          <w:p w14:paraId="44F05A62" w14:textId="6889F3C9" w:rsidR="00AB382B" w:rsidRPr="002D3243" w:rsidRDefault="00AB382B" w:rsidP="0025350C">
            <w:pPr>
              <w:pStyle w:val="QuestaoTexto"/>
              <w:ind w:left="0"/>
              <w:jc w:val="center"/>
              <w:rPr>
                <w:sz w:val="19"/>
                <w:szCs w:val="19"/>
              </w:rPr>
            </w:pPr>
            <w:r w:rsidRPr="002D3243">
              <w:rPr>
                <w:sz w:val="19"/>
                <w:szCs w:val="19"/>
              </w:rPr>
              <w:t>Fotografia</w:t>
            </w:r>
          </w:p>
        </w:tc>
        <w:tc>
          <w:tcPr>
            <w:tcW w:w="2976" w:type="dxa"/>
            <w:vAlign w:val="center"/>
          </w:tcPr>
          <w:p w14:paraId="53C83B97" w14:textId="44E7DFEC" w:rsidR="00AB382B" w:rsidRPr="002D3243" w:rsidRDefault="001A4933" w:rsidP="0025350C">
            <w:pPr>
              <w:pStyle w:val="QuestaoTexto"/>
              <w:ind w:left="0"/>
              <w:jc w:val="center"/>
              <w:rPr>
                <w:sz w:val="19"/>
                <w:szCs w:val="19"/>
              </w:rPr>
            </w:pPr>
            <w:r w:rsidRPr="001A4933">
              <w:rPr>
                <w:position w:val="-8"/>
              </w:rPr>
              <w:object w:dxaOrig="800" w:dyaOrig="300" w14:anchorId="3F0C298D">
                <v:shape id="_x0000_i1074" type="#_x0000_t75" style="width:40.1pt;height:14.95pt" o:ole="">
                  <v:imagedata r:id="rId68" o:title=""/>
                </v:shape>
                <o:OLEObject Type="Embed" ProgID="Equation.DSMT4" ShapeID="_x0000_i1074" DrawAspect="Content" ObjectID="_1736973200" r:id="rId69"/>
              </w:object>
            </w:r>
          </w:p>
        </w:tc>
      </w:tr>
      <w:tr w:rsidR="00AB382B" w14:paraId="21FC7E6F" w14:textId="77777777" w:rsidTr="00856D63">
        <w:tc>
          <w:tcPr>
            <w:tcW w:w="1985" w:type="dxa"/>
            <w:vAlign w:val="center"/>
          </w:tcPr>
          <w:p w14:paraId="5CC97960" w14:textId="48FF4F86" w:rsidR="00AB382B" w:rsidRPr="002D3243" w:rsidRDefault="00AB382B" w:rsidP="0025350C">
            <w:pPr>
              <w:pStyle w:val="QuestaoTexto"/>
              <w:ind w:left="0"/>
              <w:jc w:val="center"/>
              <w:rPr>
                <w:sz w:val="19"/>
                <w:szCs w:val="19"/>
              </w:rPr>
            </w:pPr>
            <w:r w:rsidRPr="002D3243">
              <w:rPr>
                <w:sz w:val="19"/>
                <w:szCs w:val="19"/>
              </w:rPr>
              <w:t>Ondas rádio</w:t>
            </w:r>
          </w:p>
        </w:tc>
        <w:tc>
          <w:tcPr>
            <w:tcW w:w="2268" w:type="dxa"/>
            <w:vAlign w:val="center"/>
          </w:tcPr>
          <w:p w14:paraId="38424D37" w14:textId="3B3B974E" w:rsidR="00AB382B" w:rsidRPr="002D3243" w:rsidRDefault="00AB382B" w:rsidP="0025350C">
            <w:pPr>
              <w:pStyle w:val="QuestaoTexto"/>
              <w:ind w:left="0"/>
              <w:jc w:val="center"/>
              <w:rPr>
                <w:sz w:val="19"/>
                <w:szCs w:val="19"/>
              </w:rPr>
            </w:pPr>
            <w:r w:rsidRPr="002D3243">
              <w:rPr>
                <w:sz w:val="19"/>
                <w:szCs w:val="19"/>
              </w:rPr>
              <w:t>Comunicação</w:t>
            </w:r>
          </w:p>
        </w:tc>
        <w:tc>
          <w:tcPr>
            <w:tcW w:w="2976" w:type="dxa"/>
            <w:vAlign w:val="center"/>
          </w:tcPr>
          <w:p w14:paraId="6298FBB0" w14:textId="784F0327" w:rsidR="00AB382B" w:rsidRPr="002D3243" w:rsidRDefault="001A4933" w:rsidP="0025350C">
            <w:pPr>
              <w:pStyle w:val="QuestaoTexto"/>
              <w:ind w:left="0"/>
              <w:jc w:val="center"/>
              <w:rPr>
                <w:sz w:val="19"/>
                <w:szCs w:val="19"/>
              </w:rPr>
            </w:pPr>
            <w:r w:rsidRPr="001A4933">
              <w:rPr>
                <w:position w:val="-8"/>
              </w:rPr>
              <w:object w:dxaOrig="780" w:dyaOrig="300" w14:anchorId="65B4034A">
                <v:shape id="_x0000_i1079" type="#_x0000_t75" style="width:38.7pt;height:14.95pt" o:ole="">
                  <v:imagedata r:id="rId70" o:title=""/>
                </v:shape>
                <o:OLEObject Type="Embed" ProgID="Equation.DSMT4" ShapeID="_x0000_i1079" DrawAspect="Content" ObjectID="_1736973201" r:id="rId71"/>
              </w:object>
            </w:r>
          </w:p>
        </w:tc>
      </w:tr>
    </w:tbl>
    <w:p w14:paraId="5438A839" w14:textId="77777777" w:rsidR="007B1C4C" w:rsidRDefault="007B1C4C" w:rsidP="00856D63">
      <w:pPr>
        <w:pStyle w:val="QuestaoTexto"/>
        <w:ind w:left="0"/>
      </w:pPr>
    </w:p>
    <w:p w14:paraId="1C9A64FB" w14:textId="677544E0" w:rsidR="0078703A" w:rsidRDefault="0078703A" w:rsidP="00507BAB">
      <w:pPr>
        <w:pStyle w:val="QuestaoTexto"/>
        <w:ind w:left="851" w:hanging="425"/>
      </w:pPr>
      <w:r w:rsidRPr="00507BAB">
        <w:rPr>
          <w:b/>
        </w:rPr>
        <w:t>9.1.</w:t>
      </w:r>
      <w:r>
        <w:t xml:space="preserve">  Determina o comprimento de onda da cor verde</w:t>
      </w:r>
      <w:r w:rsidR="00507BAB">
        <w:t>, sabendo que é</w:t>
      </w:r>
      <w:r w:rsidR="00137185">
        <w:t>,</w:t>
      </w:r>
      <w:r w:rsidR="00507BAB">
        <w:t xml:space="preserve"> aproximadamente</w:t>
      </w:r>
      <w:r w:rsidR="00137185">
        <w:t>,</w:t>
      </w:r>
      <w:r w:rsidR="00507BAB">
        <w:t xml:space="preserve"> igual a 5,5% do comprimento de onda da luz visível.</w:t>
      </w:r>
    </w:p>
    <w:p w14:paraId="6A20B597" w14:textId="77777777" w:rsidR="00507BAB" w:rsidRDefault="00507BAB" w:rsidP="00507BAB">
      <w:pPr>
        <w:pStyle w:val="QuestaoTexto"/>
        <w:ind w:left="851" w:hanging="425"/>
      </w:pPr>
    </w:p>
    <w:p w14:paraId="03E35BD8" w14:textId="77777777" w:rsidR="00507BAB" w:rsidRPr="00AD73B0" w:rsidRDefault="00507BAB" w:rsidP="00507BAB">
      <w:pPr>
        <w:pStyle w:val="QuestaoTexto"/>
        <w:ind w:left="851" w:hanging="425"/>
      </w:pPr>
      <w:r>
        <w:rPr>
          <w:b/>
        </w:rPr>
        <w:t>9</w:t>
      </w:r>
      <w:r w:rsidRPr="00507BAB">
        <w:rPr>
          <w:b/>
        </w:rPr>
        <w:t>.2.</w:t>
      </w:r>
      <w:r>
        <w:t xml:space="preserve">  Escreve por ordem crescente os comprimentos de onda dados na tabela.</w:t>
      </w:r>
    </w:p>
    <w:sectPr w:rsidR="00507BAB" w:rsidRPr="00AD73B0" w:rsidSect="00A22A4E">
      <w:headerReference w:type="even" r:id="rId72"/>
      <w:headerReference w:type="default" r:id="rId73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ED9F1" w14:textId="77777777" w:rsidR="008C6B1E" w:rsidRDefault="008C6B1E" w:rsidP="00D177B5">
      <w:pPr>
        <w:spacing w:after="0" w:line="240" w:lineRule="auto"/>
      </w:pPr>
      <w:r>
        <w:separator/>
      </w:r>
    </w:p>
  </w:endnote>
  <w:endnote w:type="continuationSeparator" w:id="0">
    <w:p w14:paraId="5BA26F93" w14:textId="77777777" w:rsidR="008C6B1E" w:rsidRDefault="008C6B1E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8A7B64" w14:textId="77777777" w:rsidR="008C6B1E" w:rsidRDefault="008C6B1E" w:rsidP="00D177B5">
      <w:pPr>
        <w:spacing w:after="0" w:line="240" w:lineRule="auto"/>
      </w:pPr>
      <w:r>
        <w:separator/>
      </w:r>
    </w:p>
  </w:footnote>
  <w:footnote w:type="continuationSeparator" w:id="0">
    <w:p w14:paraId="46A37524" w14:textId="77777777" w:rsidR="008C6B1E" w:rsidRDefault="008C6B1E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E48B9" w14:textId="1D8902D2" w:rsidR="007A4811" w:rsidRDefault="006F1557" w:rsidP="006F1557">
    <w:pPr>
      <w:pStyle w:val="Cabealho"/>
      <w:tabs>
        <w:tab w:val="clear" w:pos="4320"/>
        <w:tab w:val="clear" w:pos="8640"/>
        <w:tab w:val="left" w:pos="1005"/>
      </w:tabs>
      <w:rPr>
        <w:lang w:val="pt-PT"/>
      </w:rPr>
    </w:pPr>
    <w:r>
      <w:rPr>
        <w:lang w:val="pt-PT"/>
      </w:rPr>
      <w:tab/>
    </w:r>
    <w:r>
      <w:rPr>
        <w:noProof/>
      </w:rPr>
      <w:drawing>
        <wp:anchor distT="0" distB="0" distL="114300" distR="114300" simplePos="0" relativeHeight="251659776" behindDoc="1" locked="0" layoutInCell="1" allowOverlap="1" wp14:anchorId="2C3DF294" wp14:editId="63575E81">
          <wp:simplePos x="0" y="0"/>
          <wp:positionH relativeFrom="page">
            <wp:posOffset>-107950</wp:posOffset>
          </wp:positionH>
          <wp:positionV relativeFrom="page">
            <wp:posOffset>-107950</wp:posOffset>
          </wp:positionV>
          <wp:extent cx="7840800" cy="799200"/>
          <wp:effectExtent l="0" t="0" r="0" b="1270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0800" cy="79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2D8DD11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DEF87" w14:textId="338E13A1" w:rsidR="007A4811" w:rsidRPr="00AE5CF6" w:rsidRDefault="006F1557" w:rsidP="00A6290F">
    <w:pPr>
      <w:pStyle w:val="Cabealho"/>
      <w:tabs>
        <w:tab w:val="clear" w:pos="4320"/>
      </w:tabs>
      <w:jc w:val="right"/>
      <w:rPr>
        <w:color w:val="E36C0A"/>
      </w:rPr>
    </w:pPr>
    <w:r>
      <w:rPr>
        <w:noProof/>
      </w:rPr>
      <w:drawing>
        <wp:anchor distT="0" distB="0" distL="114300" distR="114300" simplePos="0" relativeHeight="251661824" behindDoc="1" locked="0" layoutInCell="1" allowOverlap="1" wp14:anchorId="0E50B902" wp14:editId="4BF9D578">
          <wp:simplePos x="0" y="0"/>
          <wp:positionH relativeFrom="page">
            <wp:posOffset>-107950</wp:posOffset>
          </wp:positionH>
          <wp:positionV relativeFrom="page">
            <wp:posOffset>-107950</wp:posOffset>
          </wp:positionV>
          <wp:extent cx="7840800" cy="799200"/>
          <wp:effectExtent l="0" t="0" r="0" b="127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0800" cy="79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4811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4811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4811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5" type="#_x0000_t75" style="width:16.3pt;height:16.3pt;visibility:visible" o:bullet="t">
        <v:imagedata r:id="rId1" o:title=""/>
      </v:shape>
    </w:pict>
  </w:numPicBullet>
  <w:numPicBullet w:numPicBulletId="1">
    <w:pict>
      <v:shape id="_x0000_i1096" type="#_x0000_t75" style="width:16.3pt;height:16.3pt;visibility:visible" o:bullet="t">
        <v:imagedata r:id="rId2" o:title=""/>
      </v:shape>
    </w:pict>
  </w:numPicBullet>
  <w:numPicBullet w:numPicBulletId="2">
    <w:pict>
      <v:shape id="_x0000_i1097" type="#_x0000_t75" style="width:16.3pt;height:16.3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360A968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0C56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C7ED3A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4D8441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CE4D7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A38E0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1F4AD9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8789D0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4D0F2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7FEA0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420637354">
    <w:abstractNumId w:val="14"/>
  </w:num>
  <w:num w:numId="2" w16cid:durableId="11346262">
    <w:abstractNumId w:val="15"/>
  </w:num>
  <w:num w:numId="3" w16cid:durableId="1288466653">
    <w:abstractNumId w:val="12"/>
  </w:num>
  <w:num w:numId="4" w16cid:durableId="2530245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87444855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42653643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97320538">
    <w:abstractNumId w:val="16"/>
  </w:num>
  <w:num w:numId="8" w16cid:durableId="1303001837">
    <w:abstractNumId w:val="13"/>
  </w:num>
  <w:num w:numId="9" w16cid:durableId="1609116949">
    <w:abstractNumId w:val="9"/>
  </w:num>
  <w:num w:numId="10" w16cid:durableId="1491217195">
    <w:abstractNumId w:val="7"/>
  </w:num>
  <w:num w:numId="11" w16cid:durableId="1034889623">
    <w:abstractNumId w:val="6"/>
  </w:num>
  <w:num w:numId="12" w16cid:durableId="1664044731">
    <w:abstractNumId w:val="5"/>
  </w:num>
  <w:num w:numId="13" w16cid:durableId="1600288090">
    <w:abstractNumId w:val="4"/>
  </w:num>
  <w:num w:numId="14" w16cid:durableId="2083332909">
    <w:abstractNumId w:val="8"/>
  </w:num>
  <w:num w:numId="15" w16cid:durableId="2032877493">
    <w:abstractNumId w:val="3"/>
  </w:num>
  <w:num w:numId="16" w16cid:durableId="1519540493">
    <w:abstractNumId w:val="2"/>
  </w:num>
  <w:num w:numId="17" w16cid:durableId="326830335">
    <w:abstractNumId w:val="1"/>
  </w:num>
  <w:num w:numId="18" w16cid:durableId="1852330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18B6"/>
    <w:rsid w:val="00026F67"/>
    <w:rsid w:val="000541B6"/>
    <w:rsid w:val="0005423D"/>
    <w:rsid w:val="00054CAF"/>
    <w:rsid w:val="00084847"/>
    <w:rsid w:val="00086D19"/>
    <w:rsid w:val="00087949"/>
    <w:rsid w:val="0009288A"/>
    <w:rsid w:val="000A78A5"/>
    <w:rsid w:val="000C37B1"/>
    <w:rsid w:val="000C3CE6"/>
    <w:rsid w:val="000C6245"/>
    <w:rsid w:val="000D413C"/>
    <w:rsid w:val="000D5155"/>
    <w:rsid w:val="000D739D"/>
    <w:rsid w:val="000F1D5F"/>
    <w:rsid w:val="000F3806"/>
    <w:rsid w:val="000F5C16"/>
    <w:rsid w:val="00101ADB"/>
    <w:rsid w:val="00120821"/>
    <w:rsid w:val="00125686"/>
    <w:rsid w:val="00130517"/>
    <w:rsid w:val="00131497"/>
    <w:rsid w:val="00137185"/>
    <w:rsid w:val="001425BC"/>
    <w:rsid w:val="00142E0F"/>
    <w:rsid w:val="00152806"/>
    <w:rsid w:val="00152B9A"/>
    <w:rsid w:val="00153DEB"/>
    <w:rsid w:val="00162A96"/>
    <w:rsid w:val="00174392"/>
    <w:rsid w:val="00182809"/>
    <w:rsid w:val="001849CD"/>
    <w:rsid w:val="0018764E"/>
    <w:rsid w:val="001959D8"/>
    <w:rsid w:val="001A4933"/>
    <w:rsid w:val="001A7745"/>
    <w:rsid w:val="001C5DAF"/>
    <w:rsid w:val="001C7A1B"/>
    <w:rsid w:val="001E4CE7"/>
    <w:rsid w:val="00203059"/>
    <w:rsid w:val="002109D0"/>
    <w:rsid w:val="00221223"/>
    <w:rsid w:val="00223CE9"/>
    <w:rsid w:val="0022472A"/>
    <w:rsid w:val="00226C3A"/>
    <w:rsid w:val="0023123F"/>
    <w:rsid w:val="00241938"/>
    <w:rsid w:val="00245779"/>
    <w:rsid w:val="0025008B"/>
    <w:rsid w:val="002519FE"/>
    <w:rsid w:val="0025350C"/>
    <w:rsid w:val="002569B9"/>
    <w:rsid w:val="00266005"/>
    <w:rsid w:val="00271F71"/>
    <w:rsid w:val="00274E47"/>
    <w:rsid w:val="00295F4C"/>
    <w:rsid w:val="002A0C5A"/>
    <w:rsid w:val="002A1042"/>
    <w:rsid w:val="002B24F3"/>
    <w:rsid w:val="002B338B"/>
    <w:rsid w:val="002D3243"/>
    <w:rsid w:val="002E13AA"/>
    <w:rsid w:val="002E1B41"/>
    <w:rsid w:val="002E6EDD"/>
    <w:rsid w:val="002F1ADA"/>
    <w:rsid w:val="002F41AF"/>
    <w:rsid w:val="0030103E"/>
    <w:rsid w:val="003012AD"/>
    <w:rsid w:val="0030367A"/>
    <w:rsid w:val="00317C86"/>
    <w:rsid w:val="00350A6D"/>
    <w:rsid w:val="00360BC9"/>
    <w:rsid w:val="0036406B"/>
    <w:rsid w:val="00365C7C"/>
    <w:rsid w:val="00371CF4"/>
    <w:rsid w:val="00393864"/>
    <w:rsid w:val="003949E3"/>
    <w:rsid w:val="003A3D92"/>
    <w:rsid w:val="003B338A"/>
    <w:rsid w:val="003D42D1"/>
    <w:rsid w:val="003E2A77"/>
    <w:rsid w:val="003F5A65"/>
    <w:rsid w:val="003F6326"/>
    <w:rsid w:val="00401547"/>
    <w:rsid w:val="0040597E"/>
    <w:rsid w:val="00405F9B"/>
    <w:rsid w:val="004067E0"/>
    <w:rsid w:val="004167D0"/>
    <w:rsid w:val="00426607"/>
    <w:rsid w:val="00427019"/>
    <w:rsid w:val="0042777D"/>
    <w:rsid w:val="00433136"/>
    <w:rsid w:val="00436363"/>
    <w:rsid w:val="0044282D"/>
    <w:rsid w:val="004453EA"/>
    <w:rsid w:val="00445942"/>
    <w:rsid w:val="004602AB"/>
    <w:rsid w:val="004676B1"/>
    <w:rsid w:val="00476446"/>
    <w:rsid w:val="00490305"/>
    <w:rsid w:val="00493BAA"/>
    <w:rsid w:val="004A36BB"/>
    <w:rsid w:val="004B15C0"/>
    <w:rsid w:val="004C44FD"/>
    <w:rsid w:val="004C7EA8"/>
    <w:rsid w:val="004D0B7B"/>
    <w:rsid w:val="004D0C5D"/>
    <w:rsid w:val="004D23F5"/>
    <w:rsid w:val="004D6448"/>
    <w:rsid w:val="004E7A84"/>
    <w:rsid w:val="004F419D"/>
    <w:rsid w:val="004F4494"/>
    <w:rsid w:val="004F47FE"/>
    <w:rsid w:val="004F4ED0"/>
    <w:rsid w:val="004F7D91"/>
    <w:rsid w:val="00507BAB"/>
    <w:rsid w:val="00510026"/>
    <w:rsid w:val="0052168E"/>
    <w:rsid w:val="00532325"/>
    <w:rsid w:val="0054185D"/>
    <w:rsid w:val="00552529"/>
    <w:rsid w:val="005608BA"/>
    <w:rsid w:val="00560EC5"/>
    <w:rsid w:val="0056333E"/>
    <w:rsid w:val="00570BCB"/>
    <w:rsid w:val="00571DB0"/>
    <w:rsid w:val="005728B7"/>
    <w:rsid w:val="00580C18"/>
    <w:rsid w:val="00591169"/>
    <w:rsid w:val="005912DB"/>
    <w:rsid w:val="00596566"/>
    <w:rsid w:val="005A06B8"/>
    <w:rsid w:val="005B7D95"/>
    <w:rsid w:val="005D240E"/>
    <w:rsid w:val="005D38D7"/>
    <w:rsid w:val="005D4451"/>
    <w:rsid w:val="005D5FF5"/>
    <w:rsid w:val="005E1CF5"/>
    <w:rsid w:val="006007F1"/>
    <w:rsid w:val="00616F7F"/>
    <w:rsid w:val="00626873"/>
    <w:rsid w:val="00627293"/>
    <w:rsid w:val="00631679"/>
    <w:rsid w:val="00653546"/>
    <w:rsid w:val="006568A5"/>
    <w:rsid w:val="00682499"/>
    <w:rsid w:val="00693559"/>
    <w:rsid w:val="00694ADF"/>
    <w:rsid w:val="006A3D4C"/>
    <w:rsid w:val="006A50CF"/>
    <w:rsid w:val="006A59C6"/>
    <w:rsid w:val="006B1CE4"/>
    <w:rsid w:val="006C0B59"/>
    <w:rsid w:val="006C12D1"/>
    <w:rsid w:val="006C3C18"/>
    <w:rsid w:val="006D3A39"/>
    <w:rsid w:val="006D4D88"/>
    <w:rsid w:val="006D6BE4"/>
    <w:rsid w:val="006E72C0"/>
    <w:rsid w:val="006F1557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745E7"/>
    <w:rsid w:val="00776F98"/>
    <w:rsid w:val="00785226"/>
    <w:rsid w:val="0078703A"/>
    <w:rsid w:val="00787FD3"/>
    <w:rsid w:val="00790F61"/>
    <w:rsid w:val="0079313A"/>
    <w:rsid w:val="00794D89"/>
    <w:rsid w:val="007A211C"/>
    <w:rsid w:val="007A4811"/>
    <w:rsid w:val="007A5DAC"/>
    <w:rsid w:val="007B03B3"/>
    <w:rsid w:val="007B1BAC"/>
    <w:rsid w:val="007B1C4C"/>
    <w:rsid w:val="007B66B9"/>
    <w:rsid w:val="007C335B"/>
    <w:rsid w:val="007C3F70"/>
    <w:rsid w:val="007C5022"/>
    <w:rsid w:val="007D440E"/>
    <w:rsid w:val="007D7AD3"/>
    <w:rsid w:val="007E0238"/>
    <w:rsid w:val="007E3754"/>
    <w:rsid w:val="007F14DE"/>
    <w:rsid w:val="007F1917"/>
    <w:rsid w:val="00813E36"/>
    <w:rsid w:val="00816BC7"/>
    <w:rsid w:val="0082638A"/>
    <w:rsid w:val="00835C1D"/>
    <w:rsid w:val="00840629"/>
    <w:rsid w:val="008418E3"/>
    <w:rsid w:val="00854FA7"/>
    <w:rsid w:val="00856D63"/>
    <w:rsid w:val="00871045"/>
    <w:rsid w:val="00884BD6"/>
    <w:rsid w:val="00890F9F"/>
    <w:rsid w:val="00894660"/>
    <w:rsid w:val="008C3EF7"/>
    <w:rsid w:val="008C50B1"/>
    <w:rsid w:val="008C6B1E"/>
    <w:rsid w:val="008D7EB6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7586"/>
    <w:rsid w:val="00984F46"/>
    <w:rsid w:val="009858A5"/>
    <w:rsid w:val="0099011C"/>
    <w:rsid w:val="009C2264"/>
    <w:rsid w:val="009C2ABF"/>
    <w:rsid w:val="009D561F"/>
    <w:rsid w:val="009E04ED"/>
    <w:rsid w:val="009E654C"/>
    <w:rsid w:val="00A115C4"/>
    <w:rsid w:val="00A128F3"/>
    <w:rsid w:val="00A158CE"/>
    <w:rsid w:val="00A173FF"/>
    <w:rsid w:val="00A22A4E"/>
    <w:rsid w:val="00A25439"/>
    <w:rsid w:val="00A260B1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A7917"/>
    <w:rsid w:val="00AB0DF4"/>
    <w:rsid w:val="00AB382B"/>
    <w:rsid w:val="00AB4A8F"/>
    <w:rsid w:val="00AC74EF"/>
    <w:rsid w:val="00AD1326"/>
    <w:rsid w:val="00AD26B9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14EE8"/>
    <w:rsid w:val="00B16BF0"/>
    <w:rsid w:val="00B26A56"/>
    <w:rsid w:val="00B32118"/>
    <w:rsid w:val="00B35244"/>
    <w:rsid w:val="00B40527"/>
    <w:rsid w:val="00B41634"/>
    <w:rsid w:val="00B50C52"/>
    <w:rsid w:val="00B514FB"/>
    <w:rsid w:val="00B8415C"/>
    <w:rsid w:val="00B848AE"/>
    <w:rsid w:val="00B857C5"/>
    <w:rsid w:val="00BA0B0F"/>
    <w:rsid w:val="00BA3142"/>
    <w:rsid w:val="00BA4776"/>
    <w:rsid w:val="00BB57A9"/>
    <w:rsid w:val="00BB77A9"/>
    <w:rsid w:val="00BC38D8"/>
    <w:rsid w:val="00BE0AAD"/>
    <w:rsid w:val="00BE18BB"/>
    <w:rsid w:val="00BE6E70"/>
    <w:rsid w:val="00BF5DA5"/>
    <w:rsid w:val="00BF7991"/>
    <w:rsid w:val="00C02514"/>
    <w:rsid w:val="00C04C98"/>
    <w:rsid w:val="00C11B28"/>
    <w:rsid w:val="00C2303C"/>
    <w:rsid w:val="00C2327F"/>
    <w:rsid w:val="00C23320"/>
    <w:rsid w:val="00C274FC"/>
    <w:rsid w:val="00C344F5"/>
    <w:rsid w:val="00C34871"/>
    <w:rsid w:val="00C410BD"/>
    <w:rsid w:val="00C615BE"/>
    <w:rsid w:val="00C63363"/>
    <w:rsid w:val="00C72BA7"/>
    <w:rsid w:val="00C74234"/>
    <w:rsid w:val="00C77EB1"/>
    <w:rsid w:val="00C860BB"/>
    <w:rsid w:val="00CA3B94"/>
    <w:rsid w:val="00CB3DD5"/>
    <w:rsid w:val="00CC6822"/>
    <w:rsid w:val="00CD729E"/>
    <w:rsid w:val="00CE4C41"/>
    <w:rsid w:val="00CE79A3"/>
    <w:rsid w:val="00CE7CFB"/>
    <w:rsid w:val="00CF07FF"/>
    <w:rsid w:val="00D01B93"/>
    <w:rsid w:val="00D042B9"/>
    <w:rsid w:val="00D06DDC"/>
    <w:rsid w:val="00D14D95"/>
    <w:rsid w:val="00D177B5"/>
    <w:rsid w:val="00D27820"/>
    <w:rsid w:val="00D37324"/>
    <w:rsid w:val="00D50060"/>
    <w:rsid w:val="00D50BC3"/>
    <w:rsid w:val="00D57C37"/>
    <w:rsid w:val="00D62E7B"/>
    <w:rsid w:val="00D65D12"/>
    <w:rsid w:val="00D724C3"/>
    <w:rsid w:val="00D7603C"/>
    <w:rsid w:val="00D82537"/>
    <w:rsid w:val="00D84439"/>
    <w:rsid w:val="00D85898"/>
    <w:rsid w:val="00D97572"/>
    <w:rsid w:val="00DA4DE7"/>
    <w:rsid w:val="00DB2ED5"/>
    <w:rsid w:val="00DB4D58"/>
    <w:rsid w:val="00DC43A3"/>
    <w:rsid w:val="00DC5B66"/>
    <w:rsid w:val="00DD6C10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B4909"/>
    <w:rsid w:val="00EC40F4"/>
    <w:rsid w:val="00ED1713"/>
    <w:rsid w:val="00ED30E2"/>
    <w:rsid w:val="00EE0E1E"/>
    <w:rsid w:val="00F007C4"/>
    <w:rsid w:val="00F1013F"/>
    <w:rsid w:val="00F11DE2"/>
    <w:rsid w:val="00F1363F"/>
    <w:rsid w:val="00F2054F"/>
    <w:rsid w:val="00F339DC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A73AC"/>
    <w:rsid w:val="00FB3A45"/>
    <w:rsid w:val="00FC157B"/>
    <w:rsid w:val="00FC23DC"/>
    <w:rsid w:val="00FC5AF9"/>
    <w:rsid w:val="00FD2F52"/>
    <w:rsid w:val="00FD5A8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26A9504A-67B7-410D-B367-DDBC49DC3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162A96"/>
    <w:pPr>
      <w:tabs>
        <w:tab w:val="right" w:pos="9639"/>
      </w:tabs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B14EE8"/>
    <w:pPr>
      <w:autoSpaceDE w:val="0"/>
      <w:autoSpaceDN w:val="0"/>
      <w:adjustRightInd w:val="0"/>
      <w:spacing w:line="276" w:lineRule="auto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22472A"/>
    <w:pPr>
      <w:tabs>
        <w:tab w:val="left" w:pos="113"/>
      </w:tabs>
      <w:spacing w:before="400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22472A"/>
    <w:pPr>
      <w:tabs>
        <w:tab w:val="left" w:pos="113"/>
        <w:tab w:val="left" w:pos="425"/>
      </w:tabs>
      <w:spacing w:before="24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B14EE8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22472A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A128F3"/>
    <w:rPr>
      <w:rFonts w:ascii="Arial" w:hAnsi="Arial"/>
      <w:b w:val="0"/>
      <w:color w:val="000000" w:themeColor="text1"/>
      <w:sz w:val="24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B14EE8"/>
    <w:pPr>
      <w:numPr>
        <w:numId w:val="7"/>
      </w:numPr>
      <w:tabs>
        <w:tab w:val="clear" w:pos="113"/>
        <w:tab w:val="left" w:pos="1134"/>
      </w:tabs>
      <w:spacing w:before="0"/>
      <w:ind w:left="385" w:hanging="357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ABELATexto">
    <w:name w:val="TABELA Texto"/>
    <w:basedOn w:val="Default"/>
    <w:qFormat/>
    <w:rsid w:val="001E4CE7"/>
    <w:pPr>
      <w:tabs>
        <w:tab w:val="left" w:pos="1134"/>
      </w:tabs>
      <w:jc w:val="center"/>
    </w:pPr>
    <w:rPr>
      <w:bCs/>
      <w:color w:val="auto"/>
      <w:sz w:val="20"/>
    </w:rPr>
  </w:style>
  <w:style w:type="paragraph" w:customStyle="1" w:styleId="EstiloQUESTAO19ptNegritoItlicoCor6">
    <w:name w:val="Estilo QUESTAO 1 + 9 pt Negrito Itálico Cor 6"/>
    <w:basedOn w:val="QUESTAO1"/>
    <w:rsid w:val="004B15C0"/>
    <w:rPr>
      <w:b/>
      <w:bCs/>
      <w:i/>
      <w:iCs/>
      <w:color w:val="984806" w:themeColor="accent6" w:themeShade="80"/>
      <w:sz w:val="18"/>
    </w:rPr>
  </w:style>
  <w:style w:type="paragraph" w:customStyle="1" w:styleId="muitypography-root">
    <w:name w:val="muitypography-root"/>
    <w:basedOn w:val="Normal"/>
    <w:rsid w:val="00D858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72564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95302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8.bin"/><Relationship Id="rId21" Type="http://schemas.openxmlformats.org/officeDocument/2006/relationships/image" Target="media/image9.wmf"/><Relationship Id="rId42" Type="http://schemas.openxmlformats.org/officeDocument/2006/relationships/image" Target="media/image20.wmf"/><Relationship Id="rId47" Type="http://schemas.openxmlformats.org/officeDocument/2006/relationships/image" Target="media/image23.wmf"/><Relationship Id="rId63" Type="http://schemas.openxmlformats.org/officeDocument/2006/relationships/image" Target="media/image31.png"/><Relationship Id="rId68" Type="http://schemas.openxmlformats.org/officeDocument/2006/relationships/image" Target="media/image34.wmf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3.bin"/><Relationship Id="rId29" Type="http://schemas.openxmlformats.org/officeDocument/2006/relationships/image" Target="media/image13.wmf"/><Relationship Id="rId11" Type="http://schemas.openxmlformats.org/officeDocument/2006/relationships/image" Target="media/image4.wmf"/><Relationship Id="rId24" Type="http://schemas.openxmlformats.org/officeDocument/2006/relationships/oleObject" Target="embeddings/oleObject7.bin"/><Relationship Id="rId32" Type="http://schemas.openxmlformats.org/officeDocument/2006/relationships/oleObject" Target="embeddings/oleObject11.bin"/><Relationship Id="rId37" Type="http://schemas.openxmlformats.org/officeDocument/2006/relationships/oleObject" Target="embeddings/oleObject13.bin"/><Relationship Id="rId40" Type="http://schemas.openxmlformats.org/officeDocument/2006/relationships/image" Target="media/image19.wmf"/><Relationship Id="rId45" Type="http://schemas.openxmlformats.org/officeDocument/2006/relationships/image" Target="media/image22.wmf"/><Relationship Id="rId53" Type="http://schemas.openxmlformats.org/officeDocument/2006/relationships/image" Target="media/image26.wmf"/><Relationship Id="rId58" Type="http://schemas.openxmlformats.org/officeDocument/2006/relationships/oleObject" Target="embeddings/oleObject23.bin"/><Relationship Id="rId66" Type="http://schemas.openxmlformats.org/officeDocument/2006/relationships/image" Target="media/image33.wmf"/><Relationship Id="rId74" Type="http://schemas.openxmlformats.org/officeDocument/2006/relationships/fontTable" Target="fontTable.xml"/><Relationship Id="rId5" Type="http://schemas.openxmlformats.org/officeDocument/2006/relationships/numbering" Target="numbering.xml"/><Relationship Id="rId61" Type="http://schemas.openxmlformats.org/officeDocument/2006/relationships/image" Target="media/image30.wmf"/><Relationship Id="rId19" Type="http://schemas.openxmlformats.org/officeDocument/2006/relationships/image" Target="media/image8.wmf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6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0.bin"/><Relationship Id="rId35" Type="http://schemas.openxmlformats.org/officeDocument/2006/relationships/oleObject" Target="embeddings/oleObject12.bin"/><Relationship Id="rId43" Type="http://schemas.openxmlformats.org/officeDocument/2006/relationships/oleObject" Target="embeddings/oleObject16.bin"/><Relationship Id="rId48" Type="http://schemas.openxmlformats.org/officeDocument/2006/relationships/oleObject" Target="embeddings/oleObject18.bin"/><Relationship Id="rId56" Type="http://schemas.openxmlformats.org/officeDocument/2006/relationships/oleObject" Target="embeddings/oleObject22.bin"/><Relationship Id="rId64" Type="http://schemas.openxmlformats.org/officeDocument/2006/relationships/image" Target="media/image32.wmf"/><Relationship Id="rId69" Type="http://schemas.openxmlformats.org/officeDocument/2006/relationships/oleObject" Target="embeddings/oleObject28.bin"/><Relationship Id="rId8" Type="http://schemas.openxmlformats.org/officeDocument/2006/relationships/webSettings" Target="webSettings.xml"/><Relationship Id="rId51" Type="http://schemas.openxmlformats.org/officeDocument/2006/relationships/image" Target="media/image25.wmf"/><Relationship Id="rId72" Type="http://schemas.openxmlformats.org/officeDocument/2006/relationships/header" Target="header1.xml"/><Relationship Id="rId3" Type="http://schemas.openxmlformats.org/officeDocument/2006/relationships/customXml" Target="../customXml/item3.xml"/><Relationship Id="rId12" Type="http://schemas.openxmlformats.org/officeDocument/2006/relationships/oleObject" Target="embeddings/oleObject1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png"/><Relationship Id="rId38" Type="http://schemas.openxmlformats.org/officeDocument/2006/relationships/image" Target="media/image18.wmf"/><Relationship Id="rId46" Type="http://schemas.openxmlformats.org/officeDocument/2006/relationships/oleObject" Target="embeddings/oleObject17.bin"/><Relationship Id="rId59" Type="http://schemas.openxmlformats.org/officeDocument/2006/relationships/image" Target="media/image29.wmf"/><Relationship Id="rId67" Type="http://schemas.openxmlformats.org/officeDocument/2006/relationships/oleObject" Target="embeddings/oleObject27.bin"/><Relationship Id="rId20" Type="http://schemas.openxmlformats.org/officeDocument/2006/relationships/oleObject" Target="embeddings/oleObject5.bin"/><Relationship Id="rId41" Type="http://schemas.openxmlformats.org/officeDocument/2006/relationships/oleObject" Target="embeddings/oleObject15.bin"/><Relationship Id="rId54" Type="http://schemas.openxmlformats.org/officeDocument/2006/relationships/oleObject" Target="embeddings/oleObject21.bin"/><Relationship Id="rId62" Type="http://schemas.openxmlformats.org/officeDocument/2006/relationships/oleObject" Target="embeddings/oleObject25.bin"/><Relationship Id="rId70" Type="http://schemas.openxmlformats.org/officeDocument/2006/relationships/image" Target="media/image35.wmf"/><Relationship Id="rId7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9.bin"/><Relationship Id="rId36" Type="http://schemas.openxmlformats.org/officeDocument/2006/relationships/image" Target="media/image17.wmf"/><Relationship Id="rId49" Type="http://schemas.openxmlformats.org/officeDocument/2006/relationships/image" Target="media/image24.wmf"/><Relationship Id="rId57" Type="http://schemas.openxmlformats.org/officeDocument/2006/relationships/image" Target="media/image28.wmf"/><Relationship Id="rId10" Type="http://schemas.openxmlformats.org/officeDocument/2006/relationships/endnotes" Target="endnotes.xml"/><Relationship Id="rId31" Type="http://schemas.openxmlformats.org/officeDocument/2006/relationships/image" Target="media/image14.wmf"/><Relationship Id="rId44" Type="http://schemas.openxmlformats.org/officeDocument/2006/relationships/image" Target="media/image21.png"/><Relationship Id="rId52" Type="http://schemas.openxmlformats.org/officeDocument/2006/relationships/oleObject" Target="embeddings/oleObject20.bin"/><Relationship Id="rId60" Type="http://schemas.openxmlformats.org/officeDocument/2006/relationships/oleObject" Target="embeddings/oleObject24.bin"/><Relationship Id="rId65" Type="http://schemas.openxmlformats.org/officeDocument/2006/relationships/oleObject" Target="embeddings/oleObject26.bin"/><Relationship Id="rId73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5.wmf"/><Relationship Id="rId18" Type="http://schemas.openxmlformats.org/officeDocument/2006/relationships/oleObject" Target="embeddings/oleObject4.bin"/><Relationship Id="rId39" Type="http://schemas.openxmlformats.org/officeDocument/2006/relationships/oleObject" Target="embeddings/oleObject14.bin"/><Relationship Id="rId34" Type="http://schemas.openxmlformats.org/officeDocument/2006/relationships/image" Target="media/image16.wmf"/><Relationship Id="rId50" Type="http://schemas.openxmlformats.org/officeDocument/2006/relationships/oleObject" Target="embeddings/oleObject19.bin"/><Relationship Id="rId55" Type="http://schemas.openxmlformats.org/officeDocument/2006/relationships/image" Target="media/image27.wmf"/><Relationship Id="rId7" Type="http://schemas.openxmlformats.org/officeDocument/2006/relationships/settings" Target="settings.xml"/><Relationship Id="rId71" Type="http://schemas.openxmlformats.org/officeDocument/2006/relationships/oleObject" Target="embeddings/oleObject29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6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7.png"/><Relationship Id="rId1" Type="http://schemas.openxmlformats.org/officeDocument/2006/relationships/image" Target="media/image3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B03B2F7-70D4-4D2D-A956-7A177C27E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676</TotalTime>
  <Pages>2</Pages>
  <Words>384</Words>
  <Characters>2194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Capítulo 1</vt:lpstr>
      <vt:lpstr/>
    </vt:vector>
  </TitlesOfParts>
  <Company>Bloco Grafico</Company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Dossiê do Professor - Capítulo 1</dc:title>
  <dc:creator>MX8 - Porto Editora</dc:creator>
  <cp:lastPrinted>2020-10-14T11:09:00Z</cp:lastPrinted>
  <dcterms:created xsi:type="dcterms:W3CDTF">2022-12-22T10:49:00Z</dcterms:created>
  <dcterms:modified xsi:type="dcterms:W3CDTF">2023-02-03T23:45:00Z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