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B710D" w14:textId="77777777" w:rsidR="00C72BA7" w:rsidRPr="004B15C0" w:rsidRDefault="006C2C0F" w:rsidP="00162A96">
      <w:pPr>
        <w:pStyle w:val="TITULOFICHAS"/>
        <w:rPr>
          <w:rStyle w:val="TITULOFICHAS-alinea"/>
        </w:rPr>
      </w:pPr>
      <w:proofErr w:type="spellStart"/>
      <w:r w:rsidRPr="006C2C0F">
        <w:t>Ficha</w:t>
      </w:r>
      <w:proofErr w:type="spellEnd"/>
      <w:r w:rsidRPr="006C2C0F">
        <w:t xml:space="preserve"> de </w:t>
      </w:r>
      <w:proofErr w:type="spellStart"/>
      <w:r w:rsidRPr="006C2C0F">
        <w:t>desenvolvimento</w:t>
      </w:r>
      <w:proofErr w:type="spellEnd"/>
    </w:p>
    <w:p w14:paraId="07FCDE23" w14:textId="77777777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3BAA55C0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1B1A438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9E2EC4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275109D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0B10CF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908A66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4194E0C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99E26D4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3446C1C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2F42087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9090EB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1451D9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4A9E0B4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80F2B1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EB1816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07EF23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6E0854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54246AC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2C227D21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1B1A438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F9E2EC4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275109D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00B10CF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3908A66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4194E0C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99E26D4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3446C1C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2F42087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A9090EB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71451D9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4A9E0B4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780F2B1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8EB1816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E07EF23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16E0854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54246AC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2C227D21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2271D86" w14:textId="585AEE1F" w:rsidR="006C2C0F" w:rsidRPr="00917998" w:rsidRDefault="006C2C0F" w:rsidP="006C2C0F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D0616C3" wp14:editId="1E748032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3D74D5" w14:textId="77777777" w:rsidR="006C2C0F" w:rsidRPr="00086D19" w:rsidRDefault="006C2C0F" w:rsidP="006C2C0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D0616C3" id="Oval 10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B3D74D5" w14:textId="77777777" w:rsidR="006C2C0F" w:rsidRPr="00086D19" w:rsidRDefault="006C2C0F" w:rsidP="006C2C0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F2BF5" w:rsidRPr="00917998">
        <w:rPr>
          <w:sz w:val="19"/>
          <w:szCs w:val="19"/>
        </w:rPr>
        <w:t>Qual dos seguintes números</w:t>
      </w:r>
      <w:r w:rsidR="00B9253F" w:rsidRPr="00917998">
        <w:rPr>
          <w:sz w:val="19"/>
          <w:szCs w:val="19"/>
        </w:rPr>
        <w:t xml:space="preserve"> corresponde a metade de </w:t>
      </w:r>
      <w:r w:rsidR="00917998" w:rsidRPr="00917998">
        <w:rPr>
          <w:position w:val="-4"/>
          <w:sz w:val="19"/>
          <w:szCs w:val="19"/>
        </w:rPr>
        <w:object w:dxaOrig="360" w:dyaOrig="260" w14:anchorId="0EAC187D">
          <v:shape id="_x0000_i1028" type="#_x0000_t75" style="width:18.4pt;height:12.55pt" o:ole="">
            <v:imagedata r:id="rId11" o:title=""/>
          </v:shape>
          <o:OLEObject Type="Embed" ProgID="Equation.DSMT4" ShapeID="_x0000_i1028" DrawAspect="Content" ObjectID="_1736973685" r:id="rId12"/>
        </w:object>
      </w:r>
      <w:r w:rsidR="00B9253F" w:rsidRPr="00917998">
        <w:rPr>
          <w:sz w:val="19"/>
          <w:szCs w:val="19"/>
        </w:rPr>
        <w:t xml:space="preserve"> ?</w:t>
      </w:r>
    </w:p>
    <w:p w14:paraId="1EEB3871" w14:textId="777C5E3F" w:rsidR="00B9253F" w:rsidRPr="00917998" w:rsidRDefault="00B9253F" w:rsidP="00B9253F">
      <w:pPr>
        <w:pStyle w:val="QUESTAO11"/>
        <w:tabs>
          <w:tab w:val="left" w:pos="4253"/>
          <w:tab w:val="left" w:pos="4820"/>
        </w:tabs>
        <w:rPr>
          <w:b/>
          <w:sz w:val="19"/>
          <w:szCs w:val="19"/>
        </w:rPr>
      </w:pPr>
      <w:r w:rsidRPr="00917998">
        <w:rPr>
          <w:b/>
          <w:sz w:val="19"/>
          <w:szCs w:val="19"/>
        </w:rPr>
        <w:t xml:space="preserve">(A)  </w:t>
      </w:r>
      <w:r w:rsidR="00917998" w:rsidRPr="00917998">
        <w:rPr>
          <w:position w:val="-4"/>
          <w:sz w:val="19"/>
          <w:szCs w:val="19"/>
        </w:rPr>
        <w:object w:dxaOrig="360" w:dyaOrig="260" w14:anchorId="5734333F">
          <v:shape id="_x0000_i1029" type="#_x0000_t75" style="width:18.4pt;height:12.55pt" o:ole="">
            <v:imagedata r:id="rId13" o:title=""/>
          </v:shape>
          <o:OLEObject Type="Embed" ProgID="Equation.DSMT4" ShapeID="_x0000_i1029" DrawAspect="Content" ObjectID="_1736973686" r:id="rId14"/>
        </w:object>
      </w:r>
      <w:r w:rsidRPr="00917998">
        <w:rPr>
          <w:sz w:val="19"/>
          <w:szCs w:val="19"/>
        </w:rPr>
        <w:tab/>
      </w:r>
      <w:r w:rsidRPr="00917998">
        <w:rPr>
          <w:b/>
          <w:sz w:val="19"/>
          <w:szCs w:val="19"/>
        </w:rPr>
        <w:tab/>
        <w:t xml:space="preserve">(B)  </w:t>
      </w:r>
      <w:r w:rsidR="00917998" w:rsidRPr="00917998">
        <w:rPr>
          <w:position w:val="-4"/>
          <w:sz w:val="19"/>
          <w:szCs w:val="19"/>
        </w:rPr>
        <w:object w:dxaOrig="320" w:dyaOrig="260" w14:anchorId="31C223E3">
          <v:shape id="_x0000_i1030" type="#_x0000_t75" style="width:16.75pt;height:12.55pt" o:ole="">
            <v:imagedata r:id="rId15" o:title=""/>
          </v:shape>
          <o:OLEObject Type="Embed" ProgID="Equation.DSMT4" ShapeID="_x0000_i1030" DrawAspect="Content" ObjectID="_1736973687" r:id="rId16"/>
        </w:object>
      </w:r>
    </w:p>
    <w:p w14:paraId="42BA160E" w14:textId="578C4F0F" w:rsidR="00B9253F" w:rsidRPr="00917998" w:rsidRDefault="00B9253F" w:rsidP="00B9253F">
      <w:pPr>
        <w:pStyle w:val="QUESTAO11"/>
        <w:tabs>
          <w:tab w:val="left" w:pos="4253"/>
          <w:tab w:val="left" w:pos="4820"/>
        </w:tabs>
        <w:rPr>
          <w:b/>
          <w:sz w:val="19"/>
          <w:szCs w:val="19"/>
        </w:rPr>
      </w:pPr>
      <w:r w:rsidRPr="00917998">
        <w:rPr>
          <w:b/>
          <w:sz w:val="19"/>
          <w:szCs w:val="19"/>
        </w:rPr>
        <w:t xml:space="preserve">(C)  </w:t>
      </w:r>
      <w:r w:rsidR="00917998" w:rsidRPr="00917998">
        <w:rPr>
          <w:position w:val="-4"/>
          <w:sz w:val="19"/>
          <w:szCs w:val="19"/>
        </w:rPr>
        <w:object w:dxaOrig="320" w:dyaOrig="260" w14:anchorId="1BCFC615">
          <v:shape id="_x0000_i1031" type="#_x0000_t75" style="width:16.75pt;height:12.55pt" o:ole="">
            <v:imagedata r:id="rId17" o:title=""/>
          </v:shape>
          <o:OLEObject Type="Embed" ProgID="Equation.DSMT4" ShapeID="_x0000_i1031" DrawAspect="Content" ObjectID="_1736973688" r:id="rId18"/>
        </w:object>
      </w:r>
      <w:r w:rsidRPr="00917998">
        <w:rPr>
          <w:sz w:val="19"/>
          <w:szCs w:val="19"/>
        </w:rPr>
        <w:tab/>
      </w:r>
      <w:r w:rsidRPr="00917998">
        <w:rPr>
          <w:sz w:val="19"/>
          <w:szCs w:val="19"/>
        </w:rPr>
        <w:tab/>
      </w:r>
      <w:r w:rsidRPr="00917998">
        <w:rPr>
          <w:b/>
          <w:sz w:val="19"/>
          <w:szCs w:val="19"/>
        </w:rPr>
        <w:t xml:space="preserve">(D)  </w:t>
      </w:r>
      <w:r w:rsidR="00917998" w:rsidRPr="00917998">
        <w:rPr>
          <w:position w:val="-6"/>
          <w:sz w:val="19"/>
          <w:szCs w:val="19"/>
        </w:rPr>
        <w:object w:dxaOrig="400" w:dyaOrig="279" w14:anchorId="02B598C5">
          <v:shape id="_x0000_i1032" type="#_x0000_t75" style="width:19.25pt;height:14.25pt" o:ole="">
            <v:imagedata r:id="rId19" o:title=""/>
          </v:shape>
          <o:OLEObject Type="Embed" ProgID="Equation.DSMT4" ShapeID="_x0000_i1032" DrawAspect="Content" ObjectID="_1736973689" r:id="rId20"/>
        </w:object>
      </w:r>
    </w:p>
    <w:p w14:paraId="012D9880" w14:textId="77777777" w:rsidR="006C2C0F" w:rsidRDefault="006C2C0F" w:rsidP="00090E19">
      <w:pPr>
        <w:pStyle w:val="QUESTAO11"/>
        <w:spacing w:before="0"/>
        <w:ind w:left="0" w:firstLine="0"/>
      </w:pPr>
      <w:r>
        <w:rPr>
          <w:b/>
        </w:rPr>
        <w:tab/>
      </w:r>
    </w:p>
    <w:p w14:paraId="4D401EEC" w14:textId="77777777" w:rsidR="006C2C0F" w:rsidRPr="00917998" w:rsidRDefault="006C2C0F" w:rsidP="006C2C0F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19DDAD8" wp14:editId="5FE161C4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2B8714" w14:textId="77777777" w:rsidR="006C2C0F" w:rsidRPr="00086D19" w:rsidRDefault="006C2C0F" w:rsidP="006C2C0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19DDAD8" id="Oval 1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92B8714" w14:textId="77777777" w:rsidR="006C2C0F" w:rsidRPr="00086D19" w:rsidRDefault="006C2C0F" w:rsidP="006C2C0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B9253F" w:rsidRPr="00917998">
        <w:rPr>
          <w:sz w:val="19"/>
          <w:szCs w:val="19"/>
        </w:rPr>
        <w:t xml:space="preserve">Considera o seguinte conjunto </w:t>
      </w:r>
      <w:r w:rsidR="00B9253F" w:rsidRPr="00917998">
        <w:rPr>
          <w:i/>
          <w:sz w:val="19"/>
          <w:szCs w:val="19"/>
        </w:rPr>
        <w:t>A</w:t>
      </w:r>
      <w:r w:rsidR="00B9253F" w:rsidRPr="00917998">
        <w:rPr>
          <w:sz w:val="19"/>
          <w:szCs w:val="19"/>
        </w:rPr>
        <w:t>:</w:t>
      </w:r>
    </w:p>
    <w:p w14:paraId="45E9E96D" w14:textId="31683B7C" w:rsidR="00B9253F" w:rsidRPr="00917998" w:rsidRDefault="00917998" w:rsidP="005D745D">
      <w:pPr>
        <w:pStyle w:val="MTDisplayEquation"/>
        <w:spacing w:before="240"/>
        <w:rPr>
          <w:sz w:val="19"/>
          <w:szCs w:val="19"/>
        </w:rPr>
      </w:pPr>
      <w:r w:rsidRPr="00917998">
        <w:rPr>
          <w:sz w:val="19"/>
          <w:szCs w:val="19"/>
        </w:rPr>
        <w:tab/>
      </w:r>
      <w:r w:rsidR="005D745D" w:rsidRPr="00917998">
        <w:rPr>
          <w:position w:val="-24"/>
          <w:sz w:val="19"/>
          <w:szCs w:val="19"/>
        </w:rPr>
        <w:object w:dxaOrig="4080" w:dyaOrig="580" w14:anchorId="086A9D1B">
          <v:shape id="_x0000_i1033" type="#_x0000_t75" style="width:204.3pt;height:29.3pt" o:ole="">
            <v:imagedata r:id="rId21" o:title=""/>
          </v:shape>
          <o:OLEObject Type="Embed" ProgID="Equation.DSMT4" ShapeID="_x0000_i1033" DrawAspect="Content" ObjectID="_1736973690" r:id="rId22"/>
        </w:object>
      </w:r>
    </w:p>
    <w:p w14:paraId="0EC56262" w14:textId="77777777" w:rsidR="006C2C0F" w:rsidRPr="00917998" w:rsidRDefault="006C2C0F" w:rsidP="006C2C0F">
      <w:pPr>
        <w:pStyle w:val="QUESTAO11"/>
        <w:rPr>
          <w:sz w:val="19"/>
          <w:szCs w:val="19"/>
        </w:rPr>
      </w:pPr>
      <w:r w:rsidRPr="00917998">
        <w:rPr>
          <w:b/>
          <w:sz w:val="19"/>
          <w:szCs w:val="19"/>
        </w:rPr>
        <w:t>2.1.</w:t>
      </w:r>
      <w:r w:rsidRPr="00917998">
        <w:rPr>
          <w:b/>
          <w:sz w:val="19"/>
          <w:szCs w:val="19"/>
        </w:rPr>
        <w:tab/>
      </w:r>
      <w:r w:rsidR="00A87044" w:rsidRPr="00917998">
        <w:rPr>
          <w:sz w:val="19"/>
          <w:szCs w:val="19"/>
        </w:rPr>
        <w:t xml:space="preserve">Indica os elementos de </w:t>
      </w:r>
      <w:r w:rsidR="00A87044" w:rsidRPr="00917998">
        <w:rPr>
          <w:i/>
          <w:sz w:val="19"/>
          <w:szCs w:val="19"/>
        </w:rPr>
        <w:t>A</w:t>
      </w:r>
      <w:r w:rsidR="00A87044" w:rsidRPr="00917998">
        <w:rPr>
          <w:sz w:val="19"/>
          <w:szCs w:val="19"/>
        </w:rPr>
        <w:t xml:space="preserve"> que são números inteiros.</w:t>
      </w:r>
    </w:p>
    <w:p w14:paraId="455C052B" w14:textId="7F8610C0" w:rsidR="006C2C0F" w:rsidRPr="00917998" w:rsidRDefault="006C2C0F" w:rsidP="006C2C0F">
      <w:pPr>
        <w:pStyle w:val="QUESTAO11"/>
        <w:rPr>
          <w:sz w:val="19"/>
          <w:szCs w:val="19"/>
        </w:rPr>
      </w:pPr>
      <w:r w:rsidRPr="00917998">
        <w:rPr>
          <w:b/>
          <w:sz w:val="19"/>
          <w:szCs w:val="19"/>
        </w:rPr>
        <w:t>2.2.</w:t>
      </w:r>
      <w:r w:rsidRPr="00917998">
        <w:rPr>
          <w:b/>
          <w:sz w:val="19"/>
          <w:szCs w:val="19"/>
        </w:rPr>
        <w:tab/>
      </w:r>
      <w:r w:rsidR="00A87044" w:rsidRPr="00917998">
        <w:rPr>
          <w:sz w:val="19"/>
          <w:szCs w:val="19"/>
        </w:rPr>
        <w:t xml:space="preserve">Indica os elementos de </w:t>
      </w:r>
      <w:r w:rsidR="00A87044" w:rsidRPr="00917998">
        <w:rPr>
          <w:i/>
          <w:sz w:val="19"/>
          <w:szCs w:val="19"/>
        </w:rPr>
        <w:t>A</w:t>
      </w:r>
      <w:r w:rsidR="00A87044" w:rsidRPr="00917998">
        <w:rPr>
          <w:sz w:val="19"/>
          <w:szCs w:val="19"/>
        </w:rPr>
        <w:t xml:space="preserve"> que são dízimas infinitas periódicas.</w:t>
      </w:r>
    </w:p>
    <w:p w14:paraId="763F2BF8" w14:textId="7A39F075" w:rsidR="006C2C0F" w:rsidRPr="00917998" w:rsidRDefault="006C2C0F" w:rsidP="006C2C0F">
      <w:pPr>
        <w:pStyle w:val="QUESTAO11"/>
        <w:rPr>
          <w:sz w:val="19"/>
          <w:szCs w:val="19"/>
        </w:rPr>
      </w:pPr>
      <w:r w:rsidRPr="00917998">
        <w:rPr>
          <w:b/>
          <w:sz w:val="19"/>
          <w:szCs w:val="19"/>
        </w:rPr>
        <w:t>2.3.</w:t>
      </w:r>
      <w:r w:rsidRPr="00917998">
        <w:rPr>
          <w:b/>
          <w:sz w:val="19"/>
          <w:szCs w:val="19"/>
        </w:rPr>
        <w:tab/>
      </w:r>
      <w:r w:rsidR="00A87044" w:rsidRPr="00917998">
        <w:rPr>
          <w:sz w:val="19"/>
          <w:szCs w:val="19"/>
        </w:rPr>
        <w:t xml:space="preserve">Escreve o número </w:t>
      </w:r>
      <w:r w:rsidR="00917998" w:rsidRPr="00917998">
        <w:rPr>
          <w:position w:val="-12"/>
          <w:sz w:val="19"/>
          <w:szCs w:val="19"/>
        </w:rPr>
        <w:object w:dxaOrig="480" w:dyaOrig="340" w14:anchorId="167438F6">
          <v:shape id="_x0000_i1034" type="#_x0000_t75" style="width:24.3pt;height:17.6pt" o:ole="">
            <v:imagedata r:id="rId23" o:title=""/>
          </v:shape>
          <o:OLEObject Type="Embed" ProgID="Equation.DSMT4" ShapeID="_x0000_i1034" DrawAspect="Content" ObjectID="_1736973691" r:id="rId24"/>
        </w:object>
      </w:r>
      <w:r w:rsidR="00A87044" w:rsidRPr="00917998">
        <w:rPr>
          <w:sz w:val="19"/>
          <w:szCs w:val="19"/>
        </w:rPr>
        <w:t xml:space="preserve"> na forma de fração.</w:t>
      </w:r>
      <w:r w:rsidR="00861F2F" w:rsidRPr="00917998">
        <w:rPr>
          <w:sz w:val="19"/>
          <w:szCs w:val="19"/>
        </w:rPr>
        <w:t xml:space="preserve"> </w:t>
      </w:r>
    </w:p>
    <w:p w14:paraId="7086B1C4" w14:textId="1574D99E" w:rsidR="006C2C0F" w:rsidRDefault="006C2C0F" w:rsidP="006C2C0F">
      <w:pPr>
        <w:pStyle w:val="QUESTAO11"/>
        <w:rPr>
          <w:sz w:val="19"/>
          <w:szCs w:val="19"/>
        </w:rPr>
      </w:pPr>
      <w:r w:rsidRPr="00917998">
        <w:rPr>
          <w:b/>
          <w:sz w:val="19"/>
          <w:szCs w:val="19"/>
        </w:rPr>
        <w:t>2.4.</w:t>
      </w:r>
      <w:r w:rsidRPr="00917998">
        <w:rPr>
          <w:b/>
          <w:sz w:val="19"/>
          <w:szCs w:val="19"/>
        </w:rPr>
        <w:tab/>
      </w:r>
      <w:r w:rsidR="00A87044" w:rsidRPr="00917998">
        <w:rPr>
          <w:sz w:val="19"/>
          <w:szCs w:val="19"/>
        </w:rPr>
        <w:t xml:space="preserve">Coloca os números do conjunto </w:t>
      </w:r>
      <w:r w:rsidR="00A87044" w:rsidRPr="00917998">
        <w:rPr>
          <w:i/>
          <w:sz w:val="19"/>
          <w:szCs w:val="19"/>
        </w:rPr>
        <w:t>A</w:t>
      </w:r>
      <w:r w:rsidR="00A87044" w:rsidRPr="00917998">
        <w:rPr>
          <w:sz w:val="19"/>
          <w:szCs w:val="19"/>
        </w:rPr>
        <w:t xml:space="preserve"> por ordem crescente.</w:t>
      </w:r>
    </w:p>
    <w:p w14:paraId="752CA281" w14:textId="4E86FAF2" w:rsidR="00300FF6" w:rsidRPr="00917998" w:rsidRDefault="00300FF6" w:rsidP="006C2C0F">
      <w:pPr>
        <w:pStyle w:val="QUESTAO11"/>
        <w:rPr>
          <w:sz w:val="19"/>
          <w:szCs w:val="19"/>
        </w:rPr>
      </w:pPr>
    </w:p>
    <w:p w14:paraId="7A5EA2F6" w14:textId="39BF3C3D" w:rsidR="006C2C0F" w:rsidRPr="00917998" w:rsidRDefault="006C2C0F" w:rsidP="00300FF6">
      <w:pPr>
        <w:pStyle w:val="QUESTAO1"/>
        <w:spacing w:line="360" w:lineRule="auto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022E27D" wp14:editId="162064CD">
                <wp:extent cx="216000" cy="216000"/>
                <wp:effectExtent l="0" t="0" r="0" b="0"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29A9D7" w14:textId="77777777" w:rsidR="006C2C0F" w:rsidRPr="00086D19" w:rsidRDefault="006C2C0F" w:rsidP="006C2C0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022E27D" id="Oval 18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929A9D7" w14:textId="77777777" w:rsidR="006C2C0F" w:rsidRPr="00086D19" w:rsidRDefault="006C2C0F" w:rsidP="006C2C0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A87044" w:rsidRPr="00917998">
        <w:rPr>
          <w:sz w:val="19"/>
          <w:szCs w:val="19"/>
        </w:rPr>
        <w:t xml:space="preserve">O </w:t>
      </w:r>
      <w:r w:rsidR="00C85CAF" w:rsidRPr="00917998">
        <w:rPr>
          <w:sz w:val="19"/>
          <w:szCs w:val="19"/>
        </w:rPr>
        <w:t xml:space="preserve">Tiago está a fazer uma </w:t>
      </w:r>
      <w:r w:rsidR="00B759D5" w:rsidRPr="00917998">
        <w:rPr>
          <w:sz w:val="19"/>
          <w:szCs w:val="19"/>
        </w:rPr>
        <w:t>coleção</w:t>
      </w:r>
      <w:r w:rsidR="00C85CAF" w:rsidRPr="00917998">
        <w:rPr>
          <w:sz w:val="19"/>
          <w:szCs w:val="19"/>
        </w:rPr>
        <w:t xml:space="preserve"> de cromos. Ao fim de duas semanas já tinha conseguido </w:t>
      </w:r>
      <w:r w:rsidR="00917998" w:rsidRPr="00917998">
        <w:rPr>
          <w:position w:val="-12"/>
          <w:sz w:val="19"/>
          <w:szCs w:val="19"/>
        </w:rPr>
        <w:object w:dxaOrig="600" w:dyaOrig="340" w14:anchorId="581A66AE">
          <v:shape id="_x0000_i1035" type="#_x0000_t75" style="width:30.15pt;height:17.6pt" o:ole="">
            <v:imagedata r:id="rId25" o:title=""/>
          </v:shape>
          <o:OLEObject Type="Embed" ProgID="Equation.DSMT4" ShapeID="_x0000_i1035" DrawAspect="Content" ObjectID="_1736973692" r:id="rId26"/>
        </w:object>
      </w:r>
      <w:r w:rsidR="00C85CAF" w:rsidRPr="00917998">
        <w:rPr>
          <w:sz w:val="19"/>
          <w:szCs w:val="19"/>
        </w:rPr>
        <w:t xml:space="preserve"> do total de cromos da coleção.</w:t>
      </w:r>
    </w:p>
    <w:p w14:paraId="36F2BA94" w14:textId="2AA1AD0A" w:rsidR="00C85CAF" w:rsidRPr="00917998" w:rsidRDefault="00C85CAF" w:rsidP="00300FF6">
      <w:pPr>
        <w:pStyle w:val="QUESTAO1"/>
        <w:spacing w:before="0" w:line="360" w:lineRule="auto"/>
        <w:ind w:hanging="28"/>
        <w:rPr>
          <w:sz w:val="19"/>
          <w:szCs w:val="19"/>
        </w:rPr>
      </w:pPr>
      <w:r w:rsidRPr="00917998">
        <w:rPr>
          <w:sz w:val="19"/>
          <w:szCs w:val="19"/>
        </w:rPr>
        <w:t>Sabendo que o Tiago já tem 220 cromos, quantos cromos tem a coleção?</w:t>
      </w:r>
    </w:p>
    <w:p w14:paraId="18EC9496" w14:textId="4B17E3D3" w:rsidR="00C85CAF" w:rsidRDefault="00C85CAF" w:rsidP="006C2C0F">
      <w:pPr>
        <w:pStyle w:val="QUESTAO1"/>
      </w:pPr>
    </w:p>
    <w:p w14:paraId="470D09A5" w14:textId="689BD955" w:rsidR="006C2C0F" w:rsidRPr="00917998" w:rsidRDefault="00B30153" w:rsidP="00580455">
      <w:pPr>
        <w:pStyle w:val="QUESTAO1"/>
        <w:tabs>
          <w:tab w:val="clear" w:pos="113"/>
          <w:tab w:val="left" w:pos="709"/>
        </w:tabs>
        <w:spacing w:before="240"/>
        <w:ind w:left="426" w:hanging="426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1" wp14:anchorId="3E94B0A0" wp14:editId="56C4941D">
            <wp:simplePos x="0" y="0"/>
            <wp:positionH relativeFrom="column">
              <wp:posOffset>4479290</wp:posOffset>
            </wp:positionH>
            <wp:positionV relativeFrom="paragraph">
              <wp:posOffset>203200</wp:posOffset>
            </wp:positionV>
            <wp:extent cx="2354400" cy="3513600"/>
            <wp:effectExtent l="0" t="0" r="8255" b="0"/>
            <wp:wrapSquare wrapText="bothSides"/>
            <wp:docPr id="5" name="Imagem 5" descr="Uma imagem com texto, pessoa, interi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Uma imagem com texto, pessoa, interior&#10;&#10;Descrição gerada automaticament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54400" cy="351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2C0F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5895717" wp14:editId="4CF0DE4D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12B584" w14:textId="77777777" w:rsidR="006C2C0F" w:rsidRPr="00086D19" w:rsidRDefault="006C2C0F" w:rsidP="006C2C0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5895717" id="Oval 20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812B584" w14:textId="77777777" w:rsidR="006C2C0F" w:rsidRPr="00086D19" w:rsidRDefault="006C2C0F" w:rsidP="006C2C0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80455">
        <w:t xml:space="preserve">  </w:t>
      </w:r>
      <w:r w:rsidR="00580455" w:rsidRPr="00917998">
        <w:rPr>
          <w:sz w:val="19"/>
          <w:szCs w:val="19"/>
        </w:rPr>
        <w:t>Calcula o valor de cada uma das expressões, apresentando o resultado na forma de número inteiro o</w:t>
      </w:r>
      <w:r w:rsidR="00EF283A">
        <w:rPr>
          <w:sz w:val="19"/>
          <w:szCs w:val="19"/>
        </w:rPr>
        <w:t>u</w:t>
      </w:r>
      <w:r w:rsidR="00580455" w:rsidRPr="00917998">
        <w:rPr>
          <w:sz w:val="19"/>
          <w:szCs w:val="19"/>
        </w:rPr>
        <w:t xml:space="preserve"> fração irredutível.</w:t>
      </w:r>
    </w:p>
    <w:p w14:paraId="00CA7AC6" w14:textId="63EA6E14" w:rsidR="00580455" w:rsidRPr="00917998" w:rsidRDefault="006C2C0F" w:rsidP="002920E5">
      <w:pPr>
        <w:pStyle w:val="QUESTAO11"/>
        <w:tabs>
          <w:tab w:val="left" w:pos="4253"/>
          <w:tab w:val="left" w:pos="4820"/>
        </w:tabs>
        <w:ind w:left="851" w:hanging="397"/>
        <w:rPr>
          <w:sz w:val="19"/>
          <w:szCs w:val="19"/>
        </w:rPr>
      </w:pPr>
      <w:r w:rsidRPr="00917998">
        <w:rPr>
          <w:b/>
          <w:sz w:val="19"/>
          <w:szCs w:val="19"/>
        </w:rPr>
        <w:t>4.1.</w:t>
      </w:r>
      <w:r w:rsidR="002920E5">
        <w:rPr>
          <w:b/>
          <w:sz w:val="19"/>
          <w:szCs w:val="19"/>
        </w:rPr>
        <w:tab/>
      </w:r>
      <w:r w:rsidR="00917998" w:rsidRPr="00917998">
        <w:rPr>
          <w:position w:val="-24"/>
          <w:sz w:val="19"/>
          <w:szCs w:val="19"/>
        </w:rPr>
        <w:object w:dxaOrig="1960" w:dyaOrig="580" w14:anchorId="7F16C483">
          <v:shape id="_x0000_i1036" type="#_x0000_t75" style="width:97.1pt;height:29.3pt" o:ole="">
            <v:imagedata r:id="rId28" o:title=""/>
          </v:shape>
          <o:OLEObject Type="Embed" ProgID="Equation.DSMT4" ShapeID="_x0000_i1036" DrawAspect="Content" ObjectID="_1736973693" r:id="rId29"/>
        </w:object>
      </w:r>
    </w:p>
    <w:p w14:paraId="633240BB" w14:textId="67696EF0" w:rsidR="002A199D" w:rsidRPr="00917998" w:rsidRDefault="002A199D" w:rsidP="00580455">
      <w:pPr>
        <w:pStyle w:val="QUESTAO11"/>
        <w:tabs>
          <w:tab w:val="left" w:pos="4253"/>
          <w:tab w:val="left" w:pos="4820"/>
        </w:tabs>
        <w:rPr>
          <w:sz w:val="19"/>
          <w:szCs w:val="19"/>
        </w:rPr>
      </w:pPr>
      <w:r w:rsidRPr="00917998">
        <w:rPr>
          <w:b/>
          <w:sz w:val="19"/>
          <w:szCs w:val="19"/>
        </w:rPr>
        <w:t>4.2.</w:t>
      </w:r>
      <w:r w:rsidRPr="00917998">
        <w:rPr>
          <w:sz w:val="19"/>
          <w:szCs w:val="19"/>
        </w:rPr>
        <w:t xml:space="preserve">   </w:t>
      </w:r>
      <w:r w:rsidR="002B481D" w:rsidRPr="00917998">
        <w:rPr>
          <w:position w:val="-24"/>
          <w:sz w:val="19"/>
          <w:szCs w:val="19"/>
        </w:rPr>
        <w:object w:dxaOrig="2000" w:dyaOrig="620" w14:anchorId="0642C37C">
          <v:shape id="_x0000_i1053" type="#_x0000_t75" style="width:99.65pt;height:31.8pt" o:ole="">
            <v:imagedata r:id="rId30" o:title=""/>
          </v:shape>
          <o:OLEObject Type="Embed" ProgID="Equation.DSMT4" ShapeID="_x0000_i1053" DrawAspect="Content" ObjectID="_1736973694" r:id="rId31"/>
        </w:object>
      </w:r>
    </w:p>
    <w:p w14:paraId="1489D1FB" w14:textId="53DDD697" w:rsidR="002A199D" w:rsidRPr="00917998" w:rsidRDefault="002A199D" w:rsidP="00580455">
      <w:pPr>
        <w:pStyle w:val="QUESTAO11"/>
        <w:tabs>
          <w:tab w:val="left" w:pos="4253"/>
          <w:tab w:val="left" w:pos="4820"/>
        </w:tabs>
        <w:rPr>
          <w:sz w:val="19"/>
          <w:szCs w:val="19"/>
        </w:rPr>
      </w:pPr>
      <w:r w:rsidRPr="00917998">
        <w:rPr>
          <w:b/>
          <w:sz w:val="19"/>
          <w:szCs w:val="19"/>
        </w:rPr>
        <w:t>4.3.</w:t>
      </w:r>
      <w:r w:rsidRPr="00917998">
        <w:rPr>
          <w:sz w:val="19"/>
          <w:szCs w:val="19"/>
        </w:rPr>
        <w:t xml:space="preserve">   </w:t>
      </w:r>
      <w:r w:rsidR="00917998" w:rsidRPr="00917998">
        <w:rPr>
          <w:position w:val="-10"/>
          <w:sz w:val="19"/>
          <w:szCs w:val="19"/>
        </w:rPr>
        <w:object w:dxaOrig="1960" w:dyaOrig="340" w14:anchorId="1B4B1262">
          <v:shape id="_x0000_i1038" type="#_x0000_t75" style="width:97.1pt;height:17.6pt" o:ole="">
            <v:imagedata r:id="rId32" o:title=""/>
          </v:shape>
          <o:OLEObject Type="Embed" ProgID="Equation.DSMT4" ShapeID="_x0000_i1038" DrawAspect="Content" ObjectID="_1736973695" r:id="rId33"/>
        </w:object>
      </w:r>
    </w:p>
    <w:p w14:paraId="36E42391" w14:textId="633D3D77" w:rsidR="00917998" w:rsidRDefault="002A199D" w:rsidP="00917998">
      <w:pPr>
        <w:pStyle w:val="QUESTAO11"/>
        <w:tabs>
          <w:tab w:val="left" w:pos="4253"/>
          <w:tab w:val="left" w:pos="4820"/>
        </w:tabs>
        <w:rPr>
          <w:sz w:val="19"/>
          <w:szCs w:val="19"/>
        </w:rPr>
      </w:pPr>
      <w:r w:rsidRPr="00917998">
        <w:rPr>
          <w:b/>
          <w:sz w:val="19"/>
          <w:szCs w:val="19"/>
        </w:rPr>
        <w:t xml:space="preserve">4.4.   </w:t>
      </w:r>
      <w:r w:rsidR="00DF42E4" w:rsidRPr="00917998">
        <w:rPr>
          <w:position w:val="-54"/>
          <w:sz w:val="19"/>
          <w:szCs w:val="19"/>
        </w:rPr>
        <w:object w:dxaOrig="1300" w:dyaOrig="920" w14:anchorId="3F0C3969">
          <v:shape id="_x0000_i1057" type="#_x0000_t75" style="width:64.45pt;height:45.2pt" o:ole="">
            <v:imagedata r:id="rId34" o:title=""/>
          </v:shape>
          <o:OLEObject Type="Embed" ProgID="Equation.DSMT4" ShapeID="_x0000_i1057" DrawAspect="Content" ObjectID="_1736973696" r:id="rId35"/>
        </w:object>
      </w:r>
    </w:p>
    <w:p w14:paraId="06119B5B" w14:textId="4B5278C2" w:rsidR="00090E19" w:rsidRDefault="00090E19" w:rsidP="00917998">
      <w:pPr>
        <w:pStyle w:val="QUESTAO11"/>
        <w:tabs>
          <w:tab w:val="left" w:pos="4253"/>
          <w:tab w:val="left" w:pos="4820"/>
        </w:tabs>
        <w:rPr>
          <w:b/>
          <w:sz w:val="19"/>
          <w:szCs w:val="19"/>
        </w:rPr>
      </w:pPr>
    </w:p>
    <w:p w14:paraId="3C645BEF" w14:textId="35EF9507" w:rsidR="00580ECD" w:rsidRPr="00917998" w:rsidRDefault="00300FF6" w:rsidP="00917998">
      <w:pPr>
        <w:pStyle w:val="QUESTAO11"/>
        <w:tabs>
          <w:tab w:val="left" w:pos="4253"/>
          <w:tab w:val="left" w:pos="4820"/>
        </w:tabs>
        <w:ind w:left="0" w:firstLine="0"/>
        <w:rPr>
          <w:b/>
          <w:sz w:val="19"/>
          <w:szCs w:val="19"/>
        </w:rPr>
      </w:pPr>
      <w:r w:rsidRPr="00917998">
        <w:rPr>
          <w:noProof/>
          <w:position w:val="-8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08DA48E3" wp14:editId="1C31F4BD">
                <wp:simplePos x="0" y="0"/>
                <wp:positionH relativeFrom="column">
                  <wp:posOffset>-73025</wp:posOffset>
                </wp:positionH>
                <wp:positionV relativeFrom="paragraph">
                  <wp:posOffset>95370</wp:posOffset>
                </wp:positionV>
                <wp:extent cx="215900" cy="215900"/>
                <wp:effectExtent l="0" t="0" r="0" b="0"/>
                <wp:wrapSquare wrapText="bothSides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0E09C9" w14:textId="77777777" w:rsidR="00E62244" w:rsidRPr="00086D19" w:rsidRDefault="00E62244" w:rsidP="00E6224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DA48E3" id="Oval 21" o:spid="_x0000_s1031" style="position:absolute;margin-left:-5.75pt;margin-top:7.5pt;width:17pt;height:17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" fillcolor="#c83d47" stroked="f" strokeweight="2pt">
                <v:textbox inset="0,0,0,0">
                  <w:txbxContent>
                    <w:p w14:paraId="500E09C9" w14:textId="77777777" w:rsidR="00E62244" w:rsidRPr="00086D19" w:rsidRDefault="00E62244" w:rsidP="00E6224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wrap type="square"/>
              </v:oval>
            </w:pict>
          </mc:Fallback>
        </mc:AlternateContent>
      </w:r>
      <w:r w:rsidR="00580ECD" w:rsidRPr="00917998">
        <w:rPr>
          <w:sz w:val="19"/>
          <w:szCs w:val="19"/>
        </w:rPr>
        <w:t xml:space="preserve">Completa com um dos símbolos </w:t>
      </w:r>
      <w:r w:rsidR="00917998" w:rsidRPr="00917998">
        <w:rPr>
          <w:position w:val="-8"/>
          <w:sz w:val="19"/>
          <w:szCs w:val="19"/>
        </w:rPr>
        <w:object w:dxaOrig="420" w:dyaOrig="220" w14:anchorId="4376A38F">
          <v:shape id="_x0000_i1040" type="#_x0000_t75" style="width:20.95pt;height:10.9pt" o:ole="">
            <v:imagedata r:id="rId36" o:title=""/>
          </v:shape>
          <o:OLEObject Type="Embed" ProgID="Equation.DSMT4" ShapeID="_x0000_i1040" DrawAspect="Content" ObjectID="_1736973697" r:id="rId37"/>
        </w:object>
      </w:r>
      <w:r w:rsidR="00580ECD" w:rsidRPr="00917998">
        <w:rPr>
          <w:sz w:val="19"/>
          <w:szCs w:val="19"/>
        </w:rPr>
        <w:t xml:space="preserve">  ou  </w:t>
      </w:r>
      <w:r w:rsidR="00917998" w:rsidRPr="00917998">
        <w:rPr>
          <w:position w:val="-4"/>
          <w:sz w:val="19"/>
          <w:szCs w:val="19"/>
        </w:rPr>
        <w:object w:dxaOrig="180" w:dyaOrig="160" w14:anchorId="23A0AC2F">
          <v:shape id="_x0000_i1041" type="#_x0000_t75" style="width:9.2pt;height:8.35pt" o:ole="">
            <v:imagedata r:id="rId38" o:title=""/>
          </v:shape>
          <o:OLEObject Type="Embed" ProgID="Equation.DSMT4" ShapeID="_x0000_i1041" DrawAspect="Content" ObjectID="_1736973698" r:id="rId39"/>
        </w:object>
      </w:r>
      <w:r w:rsidR="00580ECD" w:rsidRPr="00917998">
        <w:rPr>
          <w:sz w:val="19"/>
          <w:szCs w:val="19"/>
        </w:rPr>
        <w:t xml:space="preserve">  de modo a obteres afirmações verdadeiras.</w:t>
      </w:r>
    </w:p>
    <w:p w14:paraId="4622FD4A" w14:textId="71E165D0" w:rsidR="00242559" w:rsidRPr="00917998" w:rsidRDefault="00580ECD" w:rsidP="004C6FC1">
      <w:pPr>
        <w:pStyle w:val="QUESTAO11"/>
        <w:tabs>
          <w:tab w:val="clear" w:pos="113"/>
          <w:tab w:val="clear" w:pos="425"/>
        </w:tabs>
        <w:spacing w:line="360" w:lineRule="auto"/>
        <w:ind w:left="238" w:firstLine="196"/>
        <w:rPr>
          <w:sz w:val="19"/>
          <w:szCs w:val="19"/>
        </w:rPr>
      </w:pPr>
      <w:r w:rsidRPr="00917998">
        <w:rPr>
          <w:b/>
          <w:sz w:val="19"/>
          <w:szCs w:val="19"/>
        </w:rPr>
        <w:t xml:space="preserve">5.1. </w:t>
      </w:r>
      <w:r w:rsidRPr="00917998">
        <w:rPr>
          <w:sz w:val="19"/>
          <w:szCs w:val="19"/>
        </w:rPr>
        <w:t xml:space="preserve"> </w:t>
      </w:r>
      <w:r w:rsidR="0070164B" w:rsidRPr="00917998">
        <w:rPr>
          <w:position w:val="-12"/>
          <w:sz w:val="19"/>
          <w:szCs w:val="19"/>
        </w:rPr>
        <w:object w:dxaOrig="1400" w:dyaOrig="340" w14:anchorId="34DF3356">
          <v:shape id="_x0000_i1042" type="#_x0000_t75" style="width:69.5pt;height:17.6pt" o:ole="">
            <v:imagedata r:id="rId40" o:title=""/>
          </v:shape>
          <o:OLEObject Type="Embed" ProgID="Equation.DSMT4" ShapeID="_x0000_i1042" DrawAspect="Content" ObjectID="_1736973699" r:id="rId41"/>
        </w:object>
      </w:r>
      <w:r w:rsidRPr="00917998">
        <w:rPr>
          <w:sz w:val="19"/>
          <w:szCs w:val="19"/>
        </w:rPr>
        <w:t xml:space="preserve">  </w:t>
      </w:r>
      <w:r w:rsidR="00917998">
        <w:rPr>
          <w:sz w:val="19"/>
          <w:szCs w:val="19"/>
        </w:rPr>
        <w:tab/>
      </w:r>
      <w:r w:rsidR="00917998">
        <w:rPr>
          <w:sz w:val="19"/>
          <w:szCs w:val="19"/>
        </w:rPr>
        <w:tab/>
      </w:r>
      <w:r w:rsidR="003942EF">
        <w:rPr>
          <w:sz w:val="19"/>
          <w:szCs w:val="19"/>
        </w:rPr>
        <w:tab/>
        <w:t xml:space="preserve">           </w:t>
      </w:r>
      <w:r w:rsidRPr="00917998">
        <w:rPr>
          <w:b/>
          <w:sz w:val="19"/>
          <w:szCs w:val="19"/>
        </w:rPr>
        <w:t>5.2.</w:t>
      </w:r>
      <w:r w:rsidRPr="00917998">
        <w:rPr>
          <w:sz w:val="19"/>
          <w:szCs w:val="19"/>
        </w:rPr>
        <w:t xml:space="preserve">  </w:t>
      </w:r>
      <w:r w:rsidR="0070164B" w:rsidRPr="00917998">
        <w:rPr>
          <w:position w:val="-20"/>
          <w:sz w:val="19"/>
          <w:szCs w:val="19"/>
        </w:rPr>
        <w:object w:dxaOrig="1300" w:dyaOrig="520" w14:anchorId="4B7E4D0E">
          <v:shape id="_x0000_i1043" type="#_x0000_t75" style="width:65.3pt;height:25.1pt" o:ole="">
            <v:imagedata r:id="rId42" o:title=""/>
          </v:shape>
          <o:OLEObject Type="Embed" ProgID="Equation.DSMT4" ShapeID="_x0000_i1043" DrawAspect="Content" ObjectID="_1736973700" r:id="rId43"/>
        </w:object>
      </w:r>
    </w:p>
    <w:p w14:paraId="36C7DC1E" w14:textId="002FEB20" w:rsidR="00242559" w:rsidRPr="00917998" w:rsidRDefault="004C6FC1" w:rsidP="004C6FC1">
      <w:pPr>
        <w:pStyle w:val="QUESTAO11"/>
        <w:tabs>
          <w:tab w:val="left" w:pos="4253"/>
          <w:tab w:val="left" w:pos="4820"/>
        </w:tabs>
        <w:spacing w:before="0" w:line="360" w:lineRule="auto"/>
        <w:ind w:left="0" w:firstLine="0"/>
        <w:rPr>
          <w:sz w:val="19"/>
          <w:szCs w:val="19"/>
        </w:rPr>
      </w:pP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 w:rsidR="00580ECD" w:rsidRPr="00917998">
        <w:rPr>
          <w:b/>
          <w:sz w:val="19"/>
          <w:szCs w:val="19"/>
        </w:rPr>
        <w:t xml:space="preserve">5.3. </w:t>
      </w:r>
      <w:r w:rsidR="00580ECD" w:rsidRPr="00917998">
        <w:rPr>
          <w:sz w:val="19"/>
          <w:szCs w:val="19"/>
        </w:rPr>
        <w:t xml:space="preserve"> </w:t>
      </w:r>
      <w:r w:rsidR="0070164B" w:rsidRPr="00917998">
        <w:rPr>
          <w:position w:val="-20"/>
          <w:sz w:val="19"/>
          <w:szCs w:val="19"/>
        </w:rPr>
        <w:object w:dxaOrig="1180" w:dyaOrig="520" w14:anchorId="0CD2ABAE">
          <v:shape id="_x0000_i1316" type="#_x0000_t75" style="width:59.45pt;height:25.1pt" o:ole="">
            <v:imagedata r:id="rId44" o:title=""/>
          </v:shape>
          <o:OLEObject Type="Embed" ProgID="Equation.DSMT4" ShapeID="_x0000_i1316" DrawAspect="Content" ObjectID="_1736973701" r:id="rId45"/>
        </w:object>
      </w:r>
      <w:r w:rsidR="008A6B4D" w:rsidRPr="00917998">
        <w:rPr>
          <w:sz w:val="19"/>
          <w:szCs w:val="19"/>
        </w:rPr>
        <w:tab/>
      </w:r>
      <w:r w:rsidR="008A6B4D" w:rsidRPr="00917998">
        <w:rPr>
          <w:sz w:val="19"/>
          <w:szCs w:val="19"/>
        </w:rPr>
        <w:tab/>
      </w:r>
      <w:r w:rsidR="008A6B4D" w:rsidRPr="00917998">
        <w:rPr>
          <w:b/>
          <w:sz w:val="19"/>
          <w:szCs w:val="19"/>
        </w:rPr>
        <w:t>5.4.</w:t>
      </w:r>
      <w:r w:rsidR="008A6B4D" w:rsidRPr="00917998">
        <w:rPr>
          <w:sz w:val="19"/>
          <w:szCs w:val="19"/>
        </w:rPr>
        <w:t xml:space="preserve">  </w:t>
      </w:r>
      <w:r w:rsidR="0070164B" w:rsidRPr="00917998">
        <w:rPr>
          <w:position w:val="-20"/>
          <w:sz w:val="19"/>
          <w:szCs w:val="19"/>
        </w:rPr>
        <w:object w:dxaOrig="1420" w:dyaOrig="520" w14:anchorId="5EADA654">
          <v:shape id="_x0000_i1317" type="#_x0000_t75" style="width:71.15pt;height:25.1pt" o:ole="">
            <v:imagedata r:id="rId46" o:title=""/>
          </v:shape>
          <o:OLEObject Type="Embed" ProgID="Equation.DSMT4" ShapeID="_x0000_i1317" DrawAspect="Content" ObjectID="_1736973702" r:id="rId47"/>
        </w:object>
      </w:r>
    </w:p>
    <w:p w14:paraId="5B4247E0" w14:textId="2B312F47" w:rsidR="00242559" w:rsidRPr="00917998" w:rsidRDefault="008A6B4D" w:rsidP="004C6FC1">
      <w:pPr>
        <w:pStyle w:val="QUESTAO11"/>
        <w:tabs>
          <w:tab w:val="left" w:pos="4253"/>
          <w:tab w:val="left" w:pos="4820"/>
        </w:tabs>
        <w:spacing w:before="0" w:line="360" w:lineRule="auto"/>
        <w:ind w:hanging="587"/>
        <w:rPr>
          <w:sz w:val="19"/>
          <w:szCs w:val="19"/>
        </w:rPr>
      </w:pPr>
      <w:r w:rsidRPr="00917998">
        <w:rPr>
          <w:b/>
          <w:sz w:val="19"/>
          <w:szCs w:val="19"/>
        </w:rPr>
        <w:t xml:space="preserve">5.5. </w:t>
      </w:r>
      <w:r w:rsidRPr="00917998">
        <w:rPr>
          <w:sz w:val="19"/>
          <w:szCs w:val="19"/>
        </w:rPr>
        <w:t xml:space="preserve"> </w:t>
      </w:r>
      <w:r w:rsidR="00876900" w:rsidRPr="00876900">
        <w:rPr>
          <w:position w:val="-10"/>
          <w:sz w:val="19"/>
          <w:szCs w:val="19"/>
        </w:rPr>
        <w:object w:dxaOrig="2180" w:dyaOrig="320" w14:anchorId="3ECCE2B3">
          <v:shape id="_x0000_i1318" type="#_x0000_t75" style="width:108.85pt;height:16.75pt" o:ole="">
            <v:imagedata r:id="rId48" o:title=""/>
          </v:shape>
          <o:OLEObject Type="Embed" ProgID="Equation.DSMT4" ShapeID="_x0000_i1318" DrawAspect="Content" ObjectID="_1736973703" r:id="rId49"/>
        </w:object>
      </w:r>
      <w:r w:rsidRPr="00917998">
        <w:rPr>
          <w:sz w:val="19"/>
          <w:szCs w:val="19"/>
        </w:rPr>
        <w:tab/>
      </w:r>
      <w:r w:rsidRPr="00917998">
        <w:rPr>
          <w:sz w:val="19"/>
          <w:szCs w:val="19"/>
        </w:rPr>
        <w:tab/>
      </w:r>
      <w:r w:rsidRPr="00917998">
        <w:rPr>
          <w:b/>
          <w:sz w:val="19"/>
          <w:szCs w:val="19"/>
        </w:rPr>
        <w:t>5.6.</w:t>
      </w:r>
      <w:r w:rsidRPr="00917998">
        <w:rPr>
          <w:sz w:val="19"/>
          <w:szCs w:val="19"/>
        </w:rPr>
        <w:t xml:space="preserve">  </w:t>
      </w:r>
      <w:r w:rsidR="00876900" w:rsidRPr="00876900">
        <w:rPr>
          <w:position w:val="-10"/>
          <w:sz w:val="19"/>
          <w:szCs w:val="19"/>
        </w:rPr>
        <w:object w:dxaOrig="2100" w:dyaOrig="320" w14:anchorId="5E07D828">
          <v:shape id="_x0000_i1319" type="#_x0000_t75" style="width:104.65pt;height:16.75pt" o:ole="">
            <v:imagedata r:id="rId50" o:title=""/>
          </v:shape>
          <o:OLEObject Type="Embed" ProgID="Equation.DSMT4" ShapeID="_x0000_i1319" DrawAspect="Content" ObjectID="_1736973704" r:id="rId51"/>
        </w:object>
      </w:r>
    </w:p>
    <w:p w14:paraId="4456CBCC" w14:textId="7068C83F" w:rsidR="008A6B4D" w:rsidRPr="00917998" w:rsidRDefault="008A6B4D" w:rsidP="004C6FC1">
      <w:pPr>
        <w:pStyle w:val="QUESTAO11"/>
        <w:tabs>
          <w:tab w:val="left" w:pos="4253"/>
          <w:tab w:val="left" w:pos="4820"/>
        </w:tabs>
        <w:spacing w:line="360" w:lineRule="auto"/>
        <w:ind w:hanging="587"/>
        <w:rPr>
          <w:sz w:val="19"/>
          <w:szCs w:val="19"/>
        </w:rPr>
      </w:pPr>
      <w:r w:rsidRPr="00917998">
        <w:rPr>
          <w:b/>
          <w:sz w:val="19"/>
          <w:szCs w:val="19"/>
        </w:rPr>
        <w:t xml:space="preserve">5.7. </w:t>
      </w:r>
      <w:r w:rsidRPr="00917998">
        <w:rPr>
          <w:sz w:val="19"/>
          <w:szCs w:val="19"/>
        </w:rPr>
        <w:t xml:space="preserve"> </w:t>
      </w:r>
      <w:r w:rsidR="00876900" w:rsidRPr="00917998">
        <w:rPr>
          <w:position w:val="-8"/>
          <w:sz w:val="19"/>
          <w:szCs w:val="19"/>
        </w:rPr>
        <w:object w:dxaOrig="2439" w:dyaOrig="300" w14:anchorId="01CBC77F">
          <v:shape id="_x0000_i1380" type="#_x0000_t75" style="width:122.25pt;height:15.05pt" o:ole="">
            <v:imagedata r:id="rId52" o:title=""/>
          </v:shape>
          <o:OLEObject Type="Embed" ProgID="Equation.DSMT4" ShapeID="_x0000_i1380" DrawAspect="Content" ObjectID="_1736973705" r:id="rId53"/>
        </w:object>
      </w:r>
      <w:r w:rsidRPr="00917998">
        <w:rPr>
          <w:sz w:val="19"/>
          <w:szCs w:val="19"/>
        </w:rPr>
        <w:tab/>
      </w:r>
      <w:r w:rsidRPr="00917998">
        <w:rPr>
          <w:sz w:val="19"/>
          <w:szCs w:val="19"/>
        </w:rPr>
        <w:tab/>
      </w:r>
      <w:r w:rsidRPr="00917998">
        <w:rPr>
          <w:b/>
          <w:sz w:val="19"/>
          <w:szCs w:val="19"/>
        </w:rPr>
        <w:t>5.8.</w:t>
      </w:r>
      <w:r w:rsidRPr="00917998">
        <w:rPr>
          <w:sz w:val="19"/>
          <w:szCs w:val="19"/>
        </w:rPr>
        <w:t xml:space="preserve">  </w:t>
      </w:r>
      <w:r w:rsidR="00876900" w:rsidRPr="00917998">
        <w:rPr>
          <w:position w:val="-8"/>
          <w:sz w:val="19"/>
          <w:szCs w:val="19"/>
        </w:rPr>
        <w:object w:dxaOrig="2000" w:dyaOrig="300" w14:anchorId="321F46D5">
          <v:shape id="_x0000_i1381" type="#_x0000_t75" style="width:99.65pt;height:15.05pt" o:ole="">
            <v:imagedata r:id="rId54" o:title=""/>
          </v:shape>
          <o:OLEObject Type="Embed" ProgID="Equation.DSMT4" ShapeID="_x0000_i1381" DrawAspect="Content" ObjectID="_1736973706" r:id="rId55"/>
        </w:object>
      </w:r>
    </w:p>
    <w:p w14:paraId="75D9396F" w14:textId="77777777" w:rsidR="00580ECD" w:rsidRDefault="00580ECD" w:rsidP="008A6B4D">
      <w:pPr>
        <w:pStyle w:val="QUESTAO11"/>
        <w:tabs>
          <w:tab w:val="left" w:pos="4253"/>
          <w:tab w:val="left" w:pos="4820"/>
        </w:tabs>
        <w:ind w:left="0" w:firstLine="0"/>
      </w:pPr>
    </w:p>
    <w:p w14:paraId="297D611F" w14:textId="14C353FF" w:rsidR="0058531B" w:rsidRPr="00917998" w:rsidRDefault="008A6B4D" w:rsidP="004C6FC1">
      <w:pPr>
        <w:pStyle w:val="QUESTAO11"/>
        <w:tabs>
          <w:tab w:val="left" w:pos="4253"/>
          <w:tab w:val="left" w:pos="4820"/>
        </w:tabs>
        <w:ind w:left="0" w:firstLine="0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4B98788" wp14:editId="26DDDC44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DF7F9F" w14:textId="77777777" w:rsidR="008A6B4D" w:rsidRPr="00086D19" w:rsidRDefault="008A6B4D" w:rsidP="008A6B4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4B98788" id="Oval 7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EDF7F9F" w14:textId="77777777" w:rsidR="008A6B4D" w:rsidRPr="00086D19" w:rsidRDefault="008A6B4D" w:rsidP="008A6B4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 xml:space="preserve">  </w:t>
      </w:r>
      <w:r w:rsidR="00DC0750" w:rsidRPr="00917998">
        <w:rPr>
          <w:sz w:val="19"/>
          <w:szCs w:val="19"/>
        </w:rPr>
        <w:t>Na figura</w:t>
      </w:r>
      <w:r w:rsidR="004029A8" w:rsidRPr="00917998">
        <w:rPr>
          <w:sz w:val="19"/>
          <w:szCs w:val="19"/>
        </w:rPr>
        <w:t xml:space="preserve"> estão representados os quadrados </w:t>
      </w:r>
      <w:r w:rsidR="004029A8" w:rsidRPr="00917998">
        <w:rPr>
          <w:i/>
          <w:sz w:val="19"/>
          <w:szCs w:val="19"/>
        </w:rPr>
        <w:t>A</w:t>
      </w:r>
      <w:r w:rsidR="004029A8" w:rsidRPr="00917998">
        <w:rPr>
          <w:sz w:val="19"/>
          <w:szCs w:val="19"/>
        </w:rPr>
        <w:t xml:space="preserve">, </w:t>
      </w:r>
      <w:r w:rsidR="004029A8" w:rsidRPr="00917998">
        <w:rPr>
          <w:i/>
          <w:sz w:val="19"/>
          <w:szCs w:val="19"/>
        </w:rPr>
        <w:t>B</w:t>
      </w:r>
      <w:r w:rsidR="004029A8" w:rsidRPr="00917998">
        <w:rPr>
          <w:sz w:val="19"/>
          <w:szCs w:val="19"/>
        </w:rPr>
        <w:t xml:space="preserve"> e </w:t>
      </w:r>
      <w:r w:rsidR="004029A8" w:rsidRPr="00917998">
        <w:rPr>
          <w:i/>
          <w:sz w:val="19"/>
          <w:szCs w:val="19"/>
        </w:rPr>
        <w:t>C</w:t>
      </w:r>
      <w:r w:rsidR="004029A8" w:rsidRPr="00917998">
        <w:rPr>
          <w:sz w:val="19"/>
          <w:szCs w:val="19"/>
        </w:rPr>
        <w:t>.</w:t>
      </w:r>
    </w:p>
    <w:p w14:paraId="0F2FF266" w14:textId="5A7476C1" w:rsidR="00DC0750" w:rsidRPr="00917998" w:rsidRDefault="00B30153" w:rsidP="00DC0750">
      <w:pPr>
        <w:pStyle w:val="QUESTAO11"/>
        <w:tabs>
          <w:tab w:val="left" w:pos="4253"/>
          <w:tab w:val="left" w:pos="4820"/>
        </w:tabs>
        <w:ind w:left="0" w:firstLine="284"/>
        <w:rPr>
          <w:b/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60288" behindDoc="0" locked="0" layoutInCell="1" allowOverlap="1" wp14:anchorId="4F29E5AA" wp14:editId="2D2CC0DB">
            <wp:simplePos x="0" y="0"/>
            <wp:positionH relativeFrom="column">
              <wp:posOffset>1794510</wp:posOffset>
            </wp:positionH>
            <wp:positionV relativeFrom="paragraph">
              <wp:posOffset>42545</wp:posOffset>
            </wp:positionV>
            <wp:extent cx="2282400" cy="1634400"/>
            <wp:effectExtent l="0" t="0" r="3810" b="4445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282400" cy="16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72DB71" w14:textId="27C2B4AE" w:rsidR="00DC0750" w:rsidRPr="00917998" w:rsidRDefault="00DC0750" w:rsidP="002A199D">
      <w:pPr>
        <w:pStyle w:val="QUESTAO11"/>
        <w:tabs>
          <w:tab w:val="left" w:pos="4253"/>
          <w:tab w:val="left" w:pos="4820"/>
        </w:tabs>
        <w:ind w:left="0" w:firstLine="0"/>
        <w:rPr>
          <w:b/>
          <w:sz w:val="19"/>
          <w:szCs w:val="19"/>
        </w:rPr>
      </w:pPr>
    </w:p>
    <w:p w14:paraId="7A595437" w14:textId="77777777" w:rsidR="00DC0750" w:rsidRPr="00917998" w:rsidRDefault="00DC0750" w:rsidP="002A199D">
      <w:pPr>
        <w:pStyle w:val="QUESTAO11"/>
        <w:tabs>
          <w:tab w:val="left" w:pos="4253"/>
          <w:tab w:val="left" w:pos="4820"/>
        </w:tabs>
        <w:ind w:left="0" w:firstLine="0"/>
        <w:rPr>
          <w:b/>
          <w:sz w:val="19"/>
          <w:szCs w:val="19"/>
        </w:rPr>
      </w:pPr>
    </w:p>
    <w:p w14:paraId="5000BDD6" w14:textId="2F6BAA42" w:rsidR="00DC0750" w:rsidRPr="00917998" w:rsidRDefault="00DC0750" w:rsidP="002A199D">
      <w:pPr>
        <w:pStyle w:val="QUESTAO11"/>
        <w:tabs>
          <w:tab w:val="left" w:pos="4253"/>
          <w:tab w:val="left" w:pos="4820"/>
        </w:tabs>
        <w:ind w:left="0" w:firstLine="0"/>
        <w:rPr>
          <w:b/>
          <w:sz w:val="19"/>
          <w:szCs w:val="19"/>
        </w:rPr>
      </w:pPr>
    </w:p>
    <w:p w14:paraId="477F9E52" w14:textId="77777777" w:rsidR="00DC0750" w:rsidRPr="00917998" w:rsidRDefault="00DC0750" w:rsidP="002A199D">
      <w:pPr>
        <w:pStyle w:val="QUESTAO11"/>
        <w:tabs>
          <w:tab w:val="left" w:pos="4253"/>
          <w:tab w:val="left" w:pos="4820"/>
        </w:tabs>
        <w:ind w:left="0" w:firstLine="0"/>
        <w:rPr>
          <w:b/>
          <w:sz w:val="19"/>
          <w:szCs w:val="19"/>
        </w:rPr>
      </w:pPr>
    </w:p>
    <w:p w14:paraId="05E998FE" w14:textId="10C267CD" w:rsidR="004029A8" w:rsidRPr="00917998" w:rsidRDefault="00B30153" w:rsidP="00B30153">
      <w:pPr>
        <w:pStyle w:val="QUESTAO11"/>
        <w:tabs>
          <w:tab w:val="clear" w:pos="113"/>
          <w:tab w:val="clear" w:pos="425"/>
          <w:tab w:val="left" w:pos="4253"/>
          <w:tab w:val="left" w:pos="4820"/>
        </w:tabs>
        <w:ind w:left="426" w:hanging="426"/>
        <w:rPr>
          <w:sz w:val="19"/>
          <w:szCs w:val="19"/>
        </w:rPr>
      </w:pPr>
      <w:r>
        <w:rPr>
          <w:sz w:val="19"/>
          <w:szCs w:val="19"/>
        </w:rPr>
        <w:tab/>
      </w:r>
      <w:r w:rsidR="004029A8" w:rsidRPr="00917998">
        <w:rPr>
          <w:sz w:val="19"/>
          <w:szCs w:val="19"/>
        </w:rPr>
        <w:t>Sabe-se que:</w:t>
      </w:r>
    </w:p>
    <w:p w14:paraId="6D9EFCA5" w14:textId="77777777" w:rsidR="004029A8" w:rsidRPr="00917998" w:rsidRDefault="004029A8" w:rsidP="00DC0750">
      <w:pPr>
        <w:pStyle w:val="QUESTAO11"/>
        <w:numPr>
          <w:ilvl w:val="0"/>
          <w:numId w:val="19"/>
        </w:numPr>
        <w:tabs>
          <w:tab w:val="left" w:pos="567"/>
          <w:tab w:val="left" w:pos="4253"/>
          <w:tab w:val="left" w:pos="4820"/>
        </w:tabs>
        <w:ind w:left="1276" w:hanging="425"/>
        <w:rPr>
          <w:sz w:val="19"/>
          <w:szCs w:val="19"/>
        </w:rPr>
      </w:pPr>
      <w:r w:rsidRPr="00917998">
        <w:rPr>
          <w:sz w:val="19"/>
          <w:szCs w:val="19"/>
        </w:rPr>
        <w:t xml:space="preserve">o quadrado </w:t>
      </w:r>
      <w:r w:rsidRPr="00917998">
        <w:rPr>
          <w:i/>
          <w:sz w:val="19"/>
          <w:szCs w:val="19"/>
        </w:rPr>
        <w:t>A</w:t>
      </w:r>
      <w:r w:rsidRPr="00917998">
        <w:rPr>
          <w:sz w:val="19"/>
          <w:szCs w:val="19"/>
        </w:rPr>
        <w:t xml:space="preserve"> tem área igual a 144 cm</w:t>
      </w:r>
      <w:r w:rsidRPr="00917998">
        <w:rPr>
          <w:sz w:val="19"/>
          <w:szCs w:val="19"/>
          <w:vertAlign w:val="superscript"/>
        </w:rPr>
        <w:t>2</w:t>
      </w:r>
      <w:r w:rsidRPr="00917998">
        <w:rPr>
          <w:sz w:val="19"/>
          <w:szCs w:val="19"/>
        </w:rPr>
        <w:t xml:space="preserve"> ;</w:t>
      </w:r>
    </w:p>
    <w:p w14:paraId="074F44E0" w14:textId="758F5450" w:rsidR="004029A8" w:rsidRPr="00917998" w:rsidRDefault="004029A8" w:rsidP="00DC0750">
      <w:pPr>
        <w:pStyle w:val="QUESTAO11"/>
        <w:numPr>
          <w:ilvl w:val="0"/>
          <w:numId w:val="19"/>
        </w:numPr>
        <w:tabs>
          <w:tab w:val="left" w:pos="4253"/>
          <w:tab w:val="left" w:pos="4820"/>
        </w:tabs>
        <w:ind w:left="1276" w:hanging="425"/>
        <w:rPr>
          <w:sz w:val="19"/>
          <w:szCs w:val="19"/>
        </w:rPr>
      </w:pPr>
      <w:r w:rsidRPr="00917998">
        <w:rPr>
          <w:sz w:val="19"/>
          <w:szCs w:val="19"/>
        </w:rPr>
        <w:t xml:space="preserve">o quadrado </w:t>
      </w:r>
      <w:r w:rsidRPr="00917998">
        <w:rPr>
          <w:i/>
          <w:sz w:val="19"/>
          <w:szCs w:val="19"/>
        </w:rPr>
        <w:t>B</w:t>
      </w:r>
      <w:r w:rsidRPr="00917998">
        <w:rPr>
          <w:sz w:val="19"/>
          <w:szCs w:val="19"/>
        </w:rPr>
        <w:t xml:space="preserve"> tem área</w:t>
      </w:r>
      <w:r w:rsidR="00DC0750" w:rsidRPr="00917998">
        <w:rPr>
          <w:bCs w:val="0"/>
          <w:noProof/>
          <w:color w:val="auto"/>
          <w:sz w:val="19"/>
          <w:szCs w:val="19"/>
          <w:lang w:eastAsia="pt-PT"/>
        </w:rPr>
        <w:t xml:space="preserve"> 81 cm</w:t>
      </w:r>
      <w:r w:rsidR="00DC0750" w:rsidRPr="00917998">
        <w:rPr>
          <w:bCs w:val="0"/>
          <w:noProof/>
          <w:color w:val="auto"/>
          <w:sz w:val="19"/>
          <w:szCs w:val="19"/>
          <w:vertAlign w:val="superscript"/>
          <w:lang w:eastAsia="pt-PT"/>
        </w:rPr>
        <w:t>2</w:t>
      </w:r>
      <w:r w:rsidR="00DC0750" w:rsidRPr="00917998">
        <w:rPr>
          <w:bCs w:val="0"/>
          <w:noProof/>
          <w:color w:val="auto"/>
          <w:sz w:val="19"/>
          <w:szCs w:val="19"/>
          <w:lang w:eastAsia="pt-PT"/>
        </w:rPr>
        <w:t xml:space="preserve"> ;</w:t>
      </w:r>
    </w:p>
    <w:p w14:paraId="0711ED77" w14:textId="347EA26C" w:rsidR="004029A8" w:rsidRPr="00917998" w:rsidRDefault="004029A8" w:rsidP="00DC0750">
      <w:pPr>
        <w:pStyle w:val="QUESTAO11"/>
        <w:numPr>
          <w:ilvl w:val="0"/>
          <w:numId w:val="19"/>
        </w:numPr>
        <w:tabs>
          <w:tab w:val="left" w:pos="4253"/>
          <w:tab w:val="left" w:pos="4820"/>
        </w:tabs>
        <w:ind w:left="1276" w:hanging="425"/>
        <w:rPr>
          <w:sz w:val="19"/>
          <w:szCs w:val="19"/>
        </w:rPr>
      </w:pPr>
      <w:r w:rsidRPr="00917998">
        <w:rPr>
          <w:sz w:val="19"/>
          <w:szCs w:val="19"/>
        </w:rPr>
        <w:t xml:space="preserve">a área do quadrado </w:t>
      </w:r>
      <w:r w:rsidRPr="00917998">
        <w:rPr>
          <w:i/>
          <w:sz w:val="19"/>
          <w:szCs w:val="19"/>
        </w:rPr>
        <w:t>C</w:t>
      </w:r>
      <w:r w:rsidRPr="00917998">
        <w:rPr>
          <w:sz w:val="19"/>
          <w:szCs w:val="19"/>
        </w:rPr>
        <w:t xml:space="preserve"> é igual a 25% da área do quadrado </w:t>
      </w:r>
      <w:r w:rsidR="00DC0750" w:rsidRPr="00917998">
        <w:rPr>
          <w:i/>
          <w:sz w:val="19"/>
          <w:szCs w:val="19"/>
        </w:rPr>
        <w:t>A</w:t>
      </w:r>
      <w:r w:rsidR="00DC0750" w:rsidRPr="00917998">
        <w:rPr>
          <w:sz w:val="19"/>
          <w:szCs w:val="19"/>
        </w:rPr>
        <w:t>.</w:t>
      </w:r>
    </w:p>
    <w:p w14:paraId="55CFA886" w14:textId="5A891FCA" w:rsidR="004029A8" w:rsidRPr="00917998" w:rsidRDefault="004029A8" w:rsidP="004C6FC1">
      <w:pPr>
        <w:pStyle w:val="QUESTAO11"/>
        <w:tabs>
          <w:tab w:val="left" w:pos="4253"/>
          <w:tab w:val="left" w:pos="4820"/>
        </w:tabs>
        <w:rPr>
          <w:sz w:val="19"/>
          <w:szCs w:val="19"/>
        </w:rPr>
      </w:pPr>
      <w:r w:rsidRPr="00917998">
        <w:rPr>
          <w:sz w:val="19"/>
          <w:szCs w:val="19"/>
        </w:rPr>
        <w:t>Determina o perímetro da figura.</w:t>
      </w:r>
    </w:p>
    <w:p w14:paraId="1A8102A9" w14:textId="6D2E58EC" w:rsidR="00164A36" w:rsidRDefault="00164A36" w:rsidP="00DC0750">
      <w:pPr>
        <w:spacing w:after="0" w:line="360" w:lineRule="auto"/>
        <w:ind w:right="-631"/>
        <w:jc w:val="both"/>
        <w:rPr>
          <w:rFonts w:ascii="Arial" w:hAnsi="Arial" w:cs="Arial"/>
          <w:sz w:val="24"/>
          <w:szCs w:val="24"/>
        </w:rPr>
      </w:pPr>
    </w:p>
    <w:p w14:paraId="43371F29" w14:textId="77777777" w:rsidR="00C75D89" w:rsidRDefault="004D78FE" w:rsidP="0058531B">
      <w:pPr>
        <w:pStyle w:val="QUESTAO11"/>
        <w:tabs>
          <w:tab w:val="clear" w:pos="113"/>
          <w:tab w:val="left" w:pos="4253"/>
          <w:tab w:val="left" w:pos="4820"/>
        </w:tabs>
        <w:ind w:left="426" w:hanging="426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51072" behindDoc="1" locked="0" layoutInCell="1" allowOverlap="1" wp14:anchorId="5D91B459" wp14:editId="69330415">
            <wp:simplePos x="0" y="0"/>
            <wp:positionH relativeFrom="column">
              <wp:posOffset>5290185</wp:posOffset>
            </wp:positionH>
            <wp:positionV relativeFrom="paragraph">
              <wp:posOffset>410845</wp:posOffset>
            </wp:positionV>
            <wp:extent cx="1118235" cy="1800860"/>
            <wp:effectExtent l="0" t="0" r="5715" b="8890"/>
            <wp:wrapSquare wrapText="bothSides"/>
            <wp:docPr id="15" name="Imagem 15" descr="Uma imagem com açúcar, doc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 descr="Uma imagem com açúcar, doce&#10;&#10;Descrição gerada automaticamente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18235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2244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04F6DC6" wp14:editId="17FAB2C7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B55E0E" w14:textId="77777777" w:rsidR="00E62244" w:rsidRPr="00086D19" w:rsidRDefault="008A6B4D" w:rsidP="00E6224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  <w:r w:rsidR="00E62244"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04F6DC6" id="Oval 22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3B55E0E" w14:textId="77777777" w:rsidR="00E62244" w:rsidRPr="00086D19" w:rsidRDefault="008A6B4D" w:rsidP="00E6224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  <w:r w:rsidR="00E62244"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62244" w:rsidRPr="004E7A84">
        <w:tab/>
      </w:r>
      <w:r w:rsidR="0058531B" w:rsidRPr="00917998">
        <w:rPr>
          <w:sz w:val="19"/>
          <w:szCs w:val="19"/>
        </w:rPr>
        <w:t>Uma molécula de açúcar tem</w:t>
      </w:r>
      <w:r w:rsidR="00DF42E4">
        <w:rPr>
          <w:sz w:val="19"/>
          <w:szCs w:val="19"/>
        </w:rPr>
        <w:t>,</w:t>
      </w:r>
      <w:r w:rsidR="0058531B" w:rsidRPr="00917998">
        <w:rPr>
          <w:sz w:val="19"/>
          <w:szCs w:val="19"/>
        </w:rPr>
        <w:t xml:space="preserve"> </w:t>
      </w:r>
      <w:r w:rsidR="00AC3A66">
        <w:rPr>
          <w:sz w:val="19"/>
          <w:szCs w:val="19"/>
        </w:rPr>
        <w:t>aproximadamente</w:t>
      </w:r>
      <w:r w:rsidR="00DF42E4">
        <w:rPr>
          <w:sz w:val="19"/>
          <w:szCs w:val="19"/>
        </w:rPr>
        <w:t>,</w:t>
      </w:r>
      <w:r w:rsidR="0058531B" w:rsidRPr="00917998">
        <w:rPr>
          <w:sz w:val="19"/>
          <w:szCs w:val="19"/>
        </w:rPr>
        <w:t xml:space="preserve"> </w:t>
      </w:r>
      <w:r w:rsidR="00917998" w:rsidRPr="00917998">
        <w:rPr>
          <w:position w:val="-8"/>
          <w:sz w:val="19"/>
          <w:szCs w:val="19"/>
        </w:rPr>
        <w:object w:dxaOrig="900" w:dyaOrig="300" w14:anchorId="2EC92410">
          <v:shape id="_x0000_i1050" type="#_x0000_t75" style="width:45.2pt;height:15.05pt" o:ole="">
            <v:imagedata r:id="rId58" o:title=""/>
          </v:shape>
          <o:OLEObject Type="Embed" ProgID="Equation.DSMT4" ShapeID="_x0000_i1050" DrawAspect="Content" ObjectID="_1736973707" r:id="rId59"/>
        </w:object>
      </w:r>
      <w:r w:rsidR="0058531B" w:rsidRPr="00917998">
        <w:rPr>
          <w:sz w:val="19"/>
          <w:szCs w:val="19"/>
        </w:rPr>
        <w:t xml:space="preserve"> gramas de massa </w:t>
      </w:r>
    </w:p>
    <w:p w14:paraId="624FC909" w14:textId="7B24DBB0" w:rsidR="006C2C0F" w:rsidRPr="00917998" w:rsidRDefault="00C75D89" w:rsidP="00C75D89">
      <w:pPr>
        <w:pStyle w:val="QUESTAO11"/>
        <w:tabs>
          <w:tab w:val="clear" w:pos="113"/>
          <w:tab w:val="left" w:pos="4253"/>
          <w:tab w:val="left" w:pos="4820"/>
        </w:tabs>
        <w:spacing w:before="0"/>
        <w:ind w:left="425" w:hanging="425"/>
        <w:rPr>
          <w:b/>
          <w:sz w:val="19"/>
          <w:szCs w:val="19"/>
        </w:rPr>
      </w:pPr>
      <w:r>
        <w:rPr>
          <w:sz w:val="19"/>
          <w:szCs w:val="19"/>
        </w:rPr>
        <w:tab/>
      </w:r>
      <w:r w:rsidR="0058531B" w:rsidRPr="00917998">
        <w:rPr>
          <w:sz w:val="19"/>
          <w:szCs w:val="19"/>
        </w:rPr>
        <w:t>e uma molécula de água tem</w:t>
      </w:r>
      <w:r w:rsidR="00DF42E4">
        <w:rPr>
          <w:sz w:val="19"/>
          <w:szCs w:val="19"/>
        </w:rPr>
        <w:t>,</w:t>
      </w:r>
      <w:r w:rsidR="0058531B" w:rsidRPr="00917998">
        <w:rPr>
          <w:sz w:val="19"/>
          <w:szCs w:val="19"/>
        </w:rPr>
        <w:t xml:space="preserve"> </w:t>
      </w:r>
      <w:r w:rsidR="00F521A4">
        <w:rPr>
          <w:sz w:val="19"/>
          <w:szCs w:val="19"/>
        </w:rPr>
        <w:t>aproximada</w:t>
      </w:r>
      <w:r w:rsidR="00AC3A66">
        <w:rPr>
          <w:sz w:val="19"/>
          <w:szCs w:val="19"/>
        </w:rPr>
        <w:t>mente</w:t>
      </w:r>
      <w:r w:rsidR="00DF42E4">
        <w:rPr>
          <w:sz w:val="19"/>
          <w:szCs w:val="19"/>
        </w:rPr>
        <w:t>,</w:t>
      </w:r>
      <w:r w:rsidR="0058531B" w:rsidRPr="00917998">
        <w:rPr>
          <w:sz w:val="19"/>
          <w:szCs w:val="19"/>
        </w:rPr>
        <w:t xml:space="preserve"> </w:t>
      </w:r>
      <w:r w:rsidR="00917998" w:rsidRPr="00917998">
        <w:rPr>
          <w:position w:val="-6"/>
          <w:sz w:val="19"/>
          <w:szCs w:val="19"/>
        </w:rPr>
        <w:object w:dxaOrig="740" w:dyaOrig="279" w14:anchorId="488436A7">
          <v:shape id="_x0000_i1051" type="#_x0000_t75" style="width:36.85pt;height:14.25pt" o:ole="">
            <v:imagedata r:id="rId60" o:title=""/>
          </v:shape>
          <o:OLEObject Type="Embed" ProgID="Equation.DSMT4" ShapeID="_x0000_i1051" DrawAspect="Content" ObjectID="_1736973708" r:id="rId61"/>
        </w:object>
      </w:r>
      <w:r w:rsidR="0058531B" w:rsidRPr="00917998">
        <w:rPr>
          <w:sz w:val="19"/>
          <w:szCs w:val="19"/>
        </w:rPr>
        <w:t xml:space="preserve"> gramas de massa.</w:t>
      </w:r>
    </w:p>
    <w:p w14:paraId="2BBC7E48" w14:textId="328FC2EB" w:rsidR="006C2C0F" w:rsidRPr="00917998" w:rsidRDefault="008A6B4D" w:rsidP="0058531B">
      <w:pPr>
        <w:pStyle w:val="QUESTAO11"/>
        <w:rPr>
          <w:sz w:val="19"/>
          <w:szCs w:val="19"/>
        </w:rPr>
      </w:pPr>
      <w:r w:rsidRPr="00917998">
        <w:rPr>
          <w:b/>
          <w:sz w:val="19"/>
          <w:szCs w:val="19"/>
        </w:rPr>
        <w:t>7</w:t>
      </w:r>
      <w:r w:rsidR="006C2C0F" w:rsidRPr="00917998">
        <w:rPr>
          <w:b/>
          <w:sz w:val="19"/>
          <w:szCs w:val="19"/>
        </w:rPr>
        <w:t>.1.</w:t>
      </w:r>
      <w:r w:rsidR="00E62244" w:rsidRPr="00917998">
        <w:rPr>
          <w:sz w:val="19"/>
          <w:szCs w:val="19"/>
        </w:rPr>
        <w:tab/>
      </w:r>
      <w:r w:rsidR="0058531B" w:rsidRPr="00917998">
        <w:rPr>
          <w:sz w:val="19"/>
          <w:szCs w:val="19"/>
        </w:rPr>
        <w:t>Qual das duas moléculas tem maior massa?</w:t>
      </w:r>
      <w:r w:rsidR="008B4FCC" w:rsidRPr="00917998">
        <w:rPr>
          <w:sz w:val="19"/>
          <w:szCs w:val="19"/>
        </w:rPr>
        <w:t xml:space="preserve"> </w:t>
      </w:r>
    </w:p>
    <w:p w14:paraId="79456D84" w14:textId="79A4281C" w:rsidR="006C2C0F" w:rsidRPr="00917998" w:rsidRDefault="008A6B4D" w:rsidP="0058531B">
      <w:pPr>
        <w:pStyle w:val="QUESTAO11"/>
        <w:rPr>
          <w:sz w:val="19"/>
          <w:szCs w:val="19"/>
        </w:rPr>
      </w:pPr>
      <w:r w:rsidRPr="00917998">
        <w:rPr>
          <w:b/>
          <w:sz w:val="19"/>
          <w:szCs w:val="19"/>
        </w:rPr>
        <w:t>7</w:t>
      </w:r>
      <w:r w:rsidR="006C2C0F" w:rsidRPr="00917998">
        <w:rPr>
          <w:b/>
          <w:sz w:val="19"/>
          <w:szCs w:val="19"/>
        </w:rPr>
        <w:t>.2.</w:t>
      </w:r>
      <w:r w:rsidR="005E2F6C" w:rsidRPr="00917998">
        <w:rPr>
          <w:b/>
          <w:sz w:val="19"/>
          <w:szCs w:val="19"/>
        </w:rPr>
        <w:tab/>
      </w:r>
      <w:r w:rsidR="0058531B" w:rsidRPr="00917998">
        <w:rPr>
          <w:sz w:val="19"/>
          <w:szCs w:val="19"/>
        </w:rPr>
        <w:t xml:space="preserve">Quantas vezes uma </w:t>
      </w:r>
      <w:r w:rsidR="00DC0757" w:rsidRPr="00917998">
        <w:rPr>
          <w:sz w:val="19"/>
          <w:szCs w:val="19"/>
        </w:rPr>
        <w:t xml:space="preserve">das moléculas </w:t>
      </w:r>
      <w:r w:rsidR="0058531B" w:rsidRPr="00917998">
        <w:rPr>
          <w:sz w:val="19"/>
          <w:szCs w:val="19"/>
        </w:rPr>
        <w:t>é mais leve do que a outra?</w:t>
      </w:r>
    </w:p>
    <w:p w14:paraId="7787473A" w14:textId="6AEB8122" w:rsidR="0058531B" w:rsidRPr="00917998" w:rsidRDefault="008A6B4D" w:rsidP="0058531B">
      <w:pPr>
        <w:pStyle w:val="QUESTAO11"/>
        <w:rPr>
          <w:sz w:val="19"/>
          <w:szCs w:val="19"/>
        </w:rPr>
      </w:pPr>
      <w:r w:rsidRPr="00917998">
        <w:rPr>
          <w:b/>
          <w:sz w:val="19"/>
          <w:szCs w:val="19"/>
        </w:rPr>
        <w:t>7</w:t>
      </w:r>
      <w:r w:rsidR="006C2C0F" w:rsidRPr="00917998">
        <w:rPr>
          <w:b/>
          <w:sz w:val="19"/>
          <w:szCs w:val="19"/>
        </w:rPr>
        <w:t>.3.</w:t>
      </w:r>
      <w:r w:rsidR="00C75D89">
        <w:rPr>
          <w:b/>
          <w:sz w:val="19"/>
          <w:szCs w:val="19"/>
        </w:rPr>
        <w:tab/>
      </w:r>
      <w:r w:rsidR="0058531B" w:rsidRPr="00917998">
        <w:rPr>
          <w:sz w:val="19"/>
          <w:szCs w:val="19"/>
        </w:rPr>
        <w:t xml:space="preserve">Um </w:t>
      </w:r>
      <w:r w:rsidR="00EB7A58">
        <w:rPr>
          <w:sz w:val="19"/>
          <w:szCs w:val="19"/>
        </w:rPr>
        <w:t xml:space="preserve">pacote </w:t>
      </w:r>
      <w:r w:rsidR="0058531B" w:rsidRPr="00917998">
        <w:rPr>
          <w:sz w:val="19"/>
          <w:szCs w:val="19"/>
        </w:rPr>
        <w:t xml:space="preserve">de açúcar </w:t>
      </w:r>
      <w:r w:rsidR="00AA081D">
        <w:rPr>
          <w:sz w:val="19"/>
          <w:szCs w:val="19"/>
        </w:rPr>
        <w:t xml:space="preserve">pequeno </w:t>
      </w:r>
      <w:r w:rsidR="0058531B" w:rsidRPr="00917998">
        <w:rPr>
          <w:sz w:val="19"/>
          <w:szCs w:val="19"/>
        </w:rPr>
        <w:t xml:space="preserve">contém 5 gramas de açúcar. </w:t>
      </w:r>
    </w:p>
    <w:p w14:paraId="1BC47A07" w14:textId="67C5D781" w:rsidR="006C2C0F" w:rsidRPr="00917998" w:rsidRDefault="00C75D89" w:rsidP="0058531B">
      <w:pPr>
        <w:pStyle w:val="QUESTAO11"/>
        <w:ind w:hanging="28"/>
        <w:rPr>
          <w:sz w:val="19"/>
          <w:szCs w:val="19"/>
        </w:rPr>
      </w:pPr>
      <w:r>
        <w:rPr>
          <w:sz w:val="19"/>
          <w:szCs w:val="19"/>
        </w:rPr>
        <w:tab/>
      </w:r>
      <w:r w:rsidR="0058531B" w:rsidRPr="00917998">
        <w:rPr>
          <w:sz w:val="19"/>
          <w:szCs w:val="19"/>
        </w:rPr>
        <w:t xml:space="preserve">Quantas moléculas de açúcar estão no </w:t>
      </w:r>
      <w:r w:rsidR="00AA081D">
        <w:rPr>
          <w:sz w:val="19"/>
          <w:szCs w:val="19"/>
        </w:rPr>
        <w:t>pacote</w:t>
      </w:r>
      <w:r w:rsidR="0058531B" w:rsidRPr="00917998">
        <w:rPr>
          <w:sz w:val="19"/>
          <w:szCs w:val="19"/>
        </w:rPr>
        <w:t>?</w:t>
      </w:r>
    </w:p>
    <w:p w14:paraId="5B8A1F0E" w14:textId="76D48D91" w:rsidR="0058531B" w:rsidRPr="00917998" w:rsidRDefault="004D78FE" w:rsidP="00C75D89">
      <w:pPr>
        <w:pStyle w:val="QUESTAO11"/>
        <w:ind w:firstLine="0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67456" behindDoc="0" locked="0" layoutInCell="1" allowOverlap="1" wp14:anchorId="200FC165" wp14:editId="7609C7F8">
            <wp:simplePos x="0" y="0"/>
            <wp:positionH relativeFrom="column">
              <wp:posOffset>-720090</wp:posOffset>
            </wp:positionH>
            <wp:positionV relativeFrom="paragraph">
              <wp:posOffset>450215</wp:posOffset>
            </wp:positionV>
            <wp:extent cx="7912735" cy="1385570"/>
            <wp:effectExtent l="0" t="0" r="0" b="508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912735" cy="1385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531B" w:rsidRPr="00917998">
        <w:rPr>
          <w:sz w:val="19"/>
          <w:szCs w:val="19"/>
        </w:rPr>
        <w:t>Apresenta o resultado em notação científica com duas casas decimais.</w:t>
      </w:r>
      <w:r w:rsidR="002F4117" w:rsidRPr="00917998">
        <w:rPr>
          <w:sz w:val="19"/>
          <w:szCs w:val="19"/>
        </w:rPr>
        <w:t xml:space="preserve"> </w:t>
      </w:r>
    </w:p>
    <w:sectPr w:rsidR="0058531B" w:rsidRPr="00917998" w:rsidSect="00A22A4E">
      <w:headerReference w:type="even" r:id="rId63"/>
      <w:headerReference w:type="default" r:id="rId6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5E7BE" w14:textId="77777777" w:rsidR="00D24044" w:rsidRDefault="00D24044" w:rsidP="00D177B5">
      <w:pPr>
        <w:spacing w:after="0" w:line="240" w:lineRule="auto"/>
      </w:pPr>
      <w:r>
        <w:separator/>
      </w:r>
    </w:p>
  </w:endnote>
  <w:endnote w:type="continuationSeparator" w:id="0">
    <w:p w14:paraId="67FABF05" w14:textId="77777777" w:rsidR="00D24044" w:rsidRDefault="00D2404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979A7" w14:textId="77777777" w:rsidR="00D24044" w:rsidRDefault="00D24044" w:rsidP="00D177B5">
      <w:pPr>
        <w:spacing w:after="0" w:line="240" w:lineRule="auto"/>
      </w:pPr>
      <w:r>
        <w:separator/>
      </w:r>
    </w:p>
  </w:footnote>
  <w:footnote w:type="continuationSeparator" w:id="0">
    <w:p w14:paraId="11D04D83" w14:textId="77777777" w:rsidR="00D24044" w:rsidRDefault="00D2404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5CC7" w14:textId="1CC0E9B2" w:rsidR="007A4811" w:rsidRDefault="00C70110">
    <w:pPr>
      <w:pStyle w:val="Cabealho"/>
      <w:rPr>
        <w:lang w:val="pt-PT"/>
      </w:rPr>
    </w:pPr>
    <w:r>
      <w:rPr>
        <w:noProof/>
      </w:rPr>
      <w:drawing>
        <wp:anchor distT="0" distB="0" distL="114300" distR="114300" simplePos="0" relativeHeight="251653120" behindDoc="1" locked="0" layoutInCell="1" allowOverlap="1" wp14:anchorId="2FD21C72" wp14:editId="07F7C7C8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8000" cy="799200"/>
          <wp:effectExtent l="0" t="0" r="635" b="127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0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F100FA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1C95B" w14:textId="0ACE1771" w:rsidR="007A4811" w:rsidRPr="00AE5CF6" w:rsidRDefault="00C70110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1F660EC3" wp14:editId="2DC743EA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8000" cy="799200"/>
          <wp:effectExtent l="0" t="0" r="635" b="127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0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1AD9B8A1" wp14:editId="2D8CAE7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090CD023" wp14:editId="4B99933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5DB0E61D" wp14:editId="6678D786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75pt;height:16.75pt;visibility:visible" o:bullet="t">
        <v:imagedata r:id="rId1" o:title=""/>
      </v:shape>
    </w:pict>
  </w:numPicBullet>
  <w:numPicBullet w:numPicBulletId="1">
    <w:pict>
      <v:shape id="_x0000_i1027" type="#_x0000_t75" style="width:16.75pt;height:16.75pt;visibility:visible" o:bullet="t">
        <v:imagedata r:id="rId2" o:title=""/>
      </v:shape>
    </w:pict>
  </w:numPicBullet>
  <w:numPicBullet w:numPicBulletId="2">
    <w:pict>
      <v:shape id="_x0000_i1028" type="#_x0000_t75" style="width:16.75pt;height:16.7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92C033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1808D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D0DA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69019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78CD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E404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1F099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C23F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E4AF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8E7D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BE10622"/>
    <w:multiLevelType w:val="hybridMultilevel"/>
    <w:tmpl w:val="D1704B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868131553">
    <w:abstractNumId w:val="14"/>
  </w:num>
  <w:num w:numId="2" w16cid:durableId="441732205">
    <w:abstractNumId w:val="16"/>
  </w:num>
  <w:num w:numId="3" w16cid:durableId="1461877904">
    <w:abstractNumId w:val="12"/>
  </w:num>
  <w:num w:numId="4" w16cid:durableId="10989898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1709910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397444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49916751">
    <w:abstractNumId w:val="17"/>
  </w:num>
  <w:num w:numId="8" w16cid:durableId="1645771607">
    <w:abstractNumId w:val="13"/>
  </w:num>
  <w:num w:numId="9" w16cid:durableId="948003324">
    <w:abstractNumId w:val="9"/>
  </w:num>
  <w:num w:numId="10" w16cid:durableId="1299645800">
    <w:abstractNumId w:val="7"/>
  </w:num>
  <w:num w:numId="11" w16cid:durableId="1782603754">
    <w:abstractNumId w:val="6"/>
  </w:num>
  <w:num w:numId="12" w16cid:durableId="1491676737">
    <w:abstractNumId w:val="5"/>
  </w:num>
  <w:num w:numId="13" w16cid:durableId="546576520">
    <w:abstractNumId w:val="4"/>
  </w:num>
  <w:num w:numId="14" w16cid:durableId="872115141">
    <w:abstractNumId w:val="8"/>
  </w:num>
  <w:num w:numId="15" w16cid:durableId="932783100">
    <w:abstractNumId w:val="3"/>
  </w:num>
  <w:num w:numId="16" w16cid:durableId="434860419">
    <w:abstractNumId w:val="2"/>
  </w:num>
  <w:num w:numId="17" w16cid:durableId="225797872">
    <w:abstractNumId w:val="1"/>
  </w:num>
  <w:num w:numId="18" w16cid:durableId="1059087070">
    <w:abstractNumId w:val="0"/>
  </w:num>
  <w:num w:numId="19" w16cid:durableId="9101914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407C6"/>
    <w:rsid w:val="000477E8"/>
    <w:rsid w:val="000541B6"/>
    <w:rsid w:val="00062BD5"/>
    <w:rsid w:val="000844D9"/>
    <w:rsid w:val="00084847"/>
    <w:rsid w:val="00086D19"/>
    <w:rsid w:val="00087949"/>
    <w:rsid w:val="00090E19"/>
    <w:rsid w:val="00091DDA"/>
    <w:rsid w:val="000A78A5"/>
    <w:rsid w:val="000C37B1"/>
    <w:rsid w:val="000C6245"/>
    <w:rsid w:val="000D413C"/>
    <w:rsid w:val="000D739D"/>
    <w:rsid w:val="000E661A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64A36"/>
    <w:rsid w:val="00174392"/>
    <w:rsid w:val="00182809"/>
    <w:rsid w:val="001849CD"/>
    <w:rsid w:val="001959D8"/>
    <w:rsid w:val="001A7745"/>
    <w:rsid w:val="001B679C"/>
    <w:rsid w:val="001C5DAF"/>
    <w:rsid w:val="001C7A1B"/>
    <w:rsid w:val="001E4CE7"/>
    <w:rsid w:val="001E6F9B"/>
    <w:rsid w:val="001F0CD8"/>
    <w:rsid w:val="00203059"/>
    <w:rsid w:val="002109D0"/>
    <w:rsid w:val="00221223"/>
    <w:rsid w:val="00223CE9"/>
    <w:rsid w:val="0022472A"/>
    <w:rsid w:val="00226C3A"/>
    <w:rsid w:val="0023123F"/>
    <w:rsid w:val="00241938"/>
    <w:rsid w:val="00242559"/>
    <w:rsid w:val="00245779"/>
    <w:rsid w:val="0025008B"/>
    <w:rsid w:val="002519FE"/>
    <w:rsid w:val="002569B9"/>
    <w:rsid w:val="00266005"/>
    <w:rsid w:val="00271F71"/>
    <w:rsid w:val="00274E47"/>
    <w:rsid w:val="002920E5"/>
    <w:rsid w:val="00295F4C"/>
    <w:rsid w:val="002A1042"/>
    <w:rsid w:val="002A199D"/>
    <w:rsid w:val="002B338B"/>
    <w:rsid w:val="002B481D"/>
    <w:rsid w:val="002E6EDD"/>
    <w:rsid w:val="002F1ADA"/>
    <w:rsid w:val="002F2BF5"/>
    <w:rsid w:val="002F4117"/>
    <w:rsid w:val="002F41AF"/>
    <w:rsid w:val="00300FF6"/>
    <w:rsid w:val="0030103E"/>
    <w:rsid w:val="003012AD"/>
    <w:rsid w:val="0030367A"/>
    <w:rsid w:val="00335DAB"/>
    <w:rsid w:val="00350A6D"/>
    <w:rsid w:val="00360BC9"/>
    <w:rsid w:val="0036406B"/>
    <w:rsid w:val="00365C7C"/>
    <w:rsid w:val="00371CF4"/>
    <w:rsid w:val="003942EF"/>
    <w:rsid w:val="003949E3"/>
    <w:rsid w:val="003A7149"/>
    <w:rsid w:val="003B338A"/>
    <w:rsid w:val="003D42D1"/>
    <w:rsid w:val="003D7CB7"/>
    <w:rsid w:val="003E2A77"/>
    <w:rsid w:val="003F5A65"/>
    <w:rsid w:val="00401547"/>
    <w:rsid w:val="004029A8"/>
    <w:rsid w:val="0040597E"/>
    <w:rsid w:val="004067E0"/>
    <w:rsid w:val="00412CAA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8588A"/>
    <w:rsid w:val="00490305"/>
    <w:rsid w:val="00493BAA"/>
    <w:rsid w:val="004A36BB"/>
    <w:rsid w:val="004B15C0"/>
    <w:rsid w:val="004C44FD"/>
    <w:rsid w:val="004C6FC1"/>
    <w:rsid w:val="004C7EA8"/>
    <w:rsid w:val="004D0B7B"/>
    <w:rsid w:val="004D0C5D"/>
    <w:rsid w:val="004D23F5"/>
    <w:rsid w:val="004D6448"/>
    <w:rsid w:val="004D78FE"/>
    <w:rsid w:val="004E7A84"/>
    <w:rsid w:val="004F47FE"/>
    <w:rsid w:val="004F4ED0"/>
    <w:rsid w:val="004F7D91"/>
    <w:rsid w:val="00505333"/>
    <w:rsid w:val="00510026"/>
    <w:rsid w:val="0052168E"/>
    <w:rsid w:val="00532945"/>
    <w:rsid w:val="00552529"/>
    <w:rsid w:val="005608BA"/>
    <w:rsid w:val="00560EC5"/>
    <w:rsid w:val="0056333E"/>
    <w:rsid w:val="00570BCB"/>
    <w:rsid w:val="005728B7"/>
    <w:rsid w:val="00580455"/>
    <w:rsid w:val="00580C18"/>
    <w:rsid w:val="00580ECD"/>
    <w:rsid w:val="0058531B"/>
    <w:rsid w:val="005912DB"/>
    <w:rsid w:val="00596566"/>
    <w:rsid w:val="005A06B8"/>
    <w:rsid w:val="005C54AB"/>
    <w:rsid w:val="005D240E"/>
    <w:rsid w:val="005D38D7"/>
    <w:rsid w:val="005D4451"/>
    <w:rsid w:val="005D5FF5"/>
    <w:rsid w:val="005D745D"/>
    <w:rsid w:val="005E1CF5"/>
    <w:rsid w:val="005E2F6C"/>
    <w:rsid w:val="006007F1"/>
    <w:rsid w:val="00616F7F"/>
    <w:rsid w:val="00626873"/>
    <w:rsid w:val="00627293"/>
    <w:rsid w:val="0063038D"/>
    <w:rsid w:val="00653546"/>
    <w:rsid w:val="006568A5"/>
    <w:rsid w:val="00682499"/>
    <w:rsid w:val="00693559"/>
    <w:rsid w:val="006A3D4C"/>
    <w:rsid w:val="006A50CF"/>
    <w:rsid w:val="006A59C6"/>
    <w:rsid w:val="006C2C0F"/>
    <w:rsid w:val="006C3C18"/>
    <w:rsid w:val="006D3A39"/>
    <w:rsid w:val="006D4D88"/>
    <w:rsid w:val="006E72C0"/>
    <w:rsid w:val="006F1321"/>
    <w:rsid w:val="006F4F46"/>
    <w:rsid w:val="0070164B"/>
    <w:rsid w:val="00702F0B"/>
    <w:rsid w:val="00715D47"/>
    <w:rsid w:val="00721BE9"/>
    <w:rsid w:val="00725649"/>
    <w:rsid w:val="0073590B"/>
    <w:rsid w:val="00747DAE"/>
    <w:rsid w:val="00751EFB"/>
    <w:rsid w:val="00752AAD"/>
    <w:rsid w:val="007567D1"/>
    <w:rsid w:val="0076259D"/>
    <w:rsid w:val="007628BB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813E36"/>
    <w:rsid w:val="00834339"/>
    <w:rsid w:val="00835C1D"/>
    <w:rsid w:val="00840629"/>
    <w:rsid w:val="008418E3"/>
    <w:rsid w:val="00854FA7"/>
    <w:rsid w:val="00861F2F"/>
    <w:rsid w:val="008704A8"/>
    <w:rsid w:val="00871045"/>
    <w:rsid w:val="00876900"/>
    <w:rsid w:val="00876DB7"/>
    <w:rsid w:val="008814AA"/>
    <w:rsid w:val="00884BD6"/>
    <w:rsid w:val="008A6B4D"/>
    <w:rsid w:val="008B4FCC"/>
    <w:rsid w:val="008C2B2F"/>
    <w:rsid w:val="008C3EF7"/>
    <w:rsid w:val="008C50B1"/>
    <w:rsid w:val="008E2813"/>
    <w:rsid w:val="008F3880"/>
    <w:rsid w:val="0090122B"/>
    <w:rsid w:val="0090282A"/>
    <w:rsid w:val="00904DE7"/>
    <w:rsid w:val="00906087"/>
    <w:rsid w:val="00917998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D561F"/>
    <w:rsid w:val="009E04ED"/>
    <w:rsid w:val="009E654C"/>
    <w:rsid w:val="00A052F9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48EA"/>
    <w:rsid w:val="00A82518"/>
    <w:rsid w:val="00A87044"/>
    <w:rsid w:val="00A91AE6"/>
    <w:rsid w:val="00AA081D"/>
    <w:rsid w:val="00AA2A7C"/>
    <w:rsid w:val="00AB4A8F"/>
    <w:rsid w:val="00AC3A66"/>
    <w:rsid w:val="00AC74EF"/>
    <w:rsid w:val="00AD2414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0153"/>
    <w:rsid w:val="00B32118"/>
    <w:rsid w:val="00B35244"/>
    <w:rsid w:val="00B40527"/>
    <w:rsid w:val="00B50C52"/>
    <w:rsid w:val="00B514FB"/>
    <w:rsid w:val="00B759D5"/>
    <w:rsid w:val="00B848AE"/>
    <w:rsid w:val="00B9253F"/>
    <w:rsid w:val="00BA0B0F"/>
    <w:rsid w:val="00BA3142"/>
    <w:rsid w:val="00BA4776"/>
    <w:rsid w:val="00BB57A9"/>
    <w:rsid w:val="00BB77A9"/>
    <w:rsid w:val="00BC38D8"/>
    <w:rsid w:val="00BE0AAD"/>
    <w:rsid w:val="00BE18BB"/>
    <w:rsid w:val="00BE6E70"/>
    <w:rsid w:val="00BF5DA5"/>
    <w:rsid w:val="00C04C98"/>
    <w:rsid w:val="00C11B28"/>
    <w:rsid w:val="00C13AC4"/>
    <w:rsid w:val="00C22139"/>
    <w:rsid w:val="00C2303C"/>
    <w:rsid w:val="00C23320"/>
    <w:rsid w:val="00C274FC"/>
    <w:rsid w:val="00C34871"/>
    <w:rsid w:val="00C410BD"/>
    <w:rsid w:val="00C615BE"/>
    <w:rsid w:val="00C63363"/>
    <w:rsid w:val="00C70110"/>
    <w:rsid w:val="00C72BA7"/>
    <w:rsid w:val="00C74234"/>
    <w:rsid w:val="00C75D89"/>
    <w:rsid w:val="00C77EB1"/>
    <w:rsid w:val="00C85CAF"/>
    <w:rsid w:val="00CA3B94"/>
    <w:rsid w:val="00CB3DD5"/>
    <w:rsid w:val="00CB7024"/>
    <w:rsid w:val="00CC6822"/>
    <w:rsid w:val="00CD729E"/>
    <w:rsid w:val="00CE4C41"/>
    <w:rsid w:val="00CE79A3"/>
    <w:rsid w:val="00CF07FF"/>
    <w:rsid w:val="00D01B93"/>
    <w:rsid w:val="00D177B5"/>
    <w:rsid w:val="00D24044"/>
    <w:rsid w:val="00D37324"/>
    <w:rsid w:val="00D50060"/>
    <w:rsid w:val="00D50BC3"/>
    <w:rsid w:val="00D57C37"/>
    <w:rsid w:val="00D62E7B"/>
    <w:rsid w:val="00D7603C"/>
    <w:rsid w:val="00D82537"/>
    <w:rsid w:val="00D91381"/>
    <w:rsid w:val="00D97572"/>
    <w:rsid w:val="00DA4DE7"/>
    <w:rsid w:val="00DB2ED5"/>
    <w:rsid w:val="00DB4D58"/>
    <w:rsid w:val="00DC0750"/>
    <w:rsid w:val="00DC0757"/>
    <w:rsid w:val="00DC43A3"/>
    <w:rsid w:val="00DC5B66"/>
    <w:rsid w:val="00DC79EF"/>
    <w:rsid w:val="00DD281A"/>
    <w:rsid w:val="00DD6C10"/>
    <w:rsid w:val="00DF42E4"/>
    <w:rsid w:val="00E1061E"/>
    <w:rsid w:val="00E1561C"/>
    <w:rsid w:val="00E212E0"/>
    <w:rsid w:val="00E42002"/>
    <w:rsid w:val="00E4687D"/>
    <w:rsid w:val="00E62244"/>
    <w:rsid w:val="00E70E42"/>
    <w:rsid w:val="00E755D9"/>
    <w:rsid w:val="00E828DF"/>
    <w:rsid w:val="00E857AC"/>
    <w:rsid w:val="00E941C7"/>
    <w:rsid w:val="00EB4909"/>
    <w:rsid w:val="00EB5BB5"/>
    <w:rsid w:val="00EB7A58"/>
    <w:rsid w:val="00ED1713"/>
    <w:rsid w:val="00ED30E2"/>
    <w:rsid w:val="00ED458D"/>
    <w:rsid w:val="00EE0E1E"/>
    <w:rsid w:val="00EF283A"/>
    <w:rsid w:val="00F007C4"/>
    <w:rsid w:val="00F1013F"/>
    <w:rsid w:val="00F1064A"/>
    <w:rsid w:val="00F1363F"/>
    <w:rsid w:val="00F35C87"/>
    <w:rsid w:val="00F363B7"/>
    <w:rsid w:val="00F521A4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2A9D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26A9504A-67B7-410D-B367-DDBC49DC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164A36"/>
    <w:pPr>
      <w:tabs>
        <w:tab w:val="left" w:pos="113"/>
      </w:tabs>
      <w:spacing w:before="36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164A36"/>
    <w:pPr>
      <w:tabs>
        <w:tab w:val="left" w:pos="113"/>
        <w:tab w:val="left" w:pos="425"/>
      </w:tabs>
      <w:spacing w:before="240" w:line="264" w:lineRule="auto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164A36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E62244"/>
    <w:pPr>
      <w:tabs>
        <w:tab w:val="left" w:pos="1134"/>
      </w:tabs>
      <w:spacing w:line="240" w:lineRule="auto"/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  <w:style w:type="paragraph" w:customStyle="1" w:styleId="QUESTAO11Texto">
    <w:name w:val="QUESTAO 1.1. Texto"/>
    <w:basedOn w:val="QUESTAO11"/>
    <w:qFormat/>
    <w:rsid w:val="005E2F6C"/>
    <w:pPr>
      <w:spacing w:before="0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63" Type="http://schemas.openxmlformats.org/officeDocument/2006/relationships/header" Target="head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9" Type="http://schemas.openxmlformats.org/officeDocument/2006/relationships/oleObject" Target="embeddings/oleObject9.bin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9.wmf"/><Relationship Id="rId66" Type="http://schemas.openxmlformats.org/officeDocument/2006/relationships/theme" Target="theme/theme1.xml"/><Relationship Id="rId5" Type="http://schemas.openxmlformats.org/officeDocument/2006/relationships/numbering" Target="numbering.xml"/><Relationship Id="rId61" Type="http://schemas.openxmlformats.org/officeDocument/2006/relationships/oleObject" Target="embeddings/oleObject24.bin"/><Relationship Id="rId19" Type="http://schemas.openxmlformats.org/officeDocument/2006/relationships/image" Target="media/image8.wmf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2.png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56" Type="http://schemas.openxmlformats.org/officeDocument/2006/relationships/image" Target="media/image27.png"/><Relationship Id="rId64" Type="http://schemas.openxmlformats.org/officeDocument/2006/relationships/header" Target="header2.xml"/><Relationship Id="rId8" Type="http://schemas.openxmlformats.org/officeDocument/2006/relationships/webSettings" Target="webSettings.xml"/><Relationship Id="rId51" Type="http://schemas.openxmlformats.org/officeDocument/2006/relationships/oleObject" Target="embeddings/oleObject20.bin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3.bin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54" Type="http://schemas.openxmlformats.org/officeDocument/2006/relationships/image" Target="media/image26.wmf"/><Relationship Id="rId62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19.bin"/><Relationship Id="rId57" Type="http://schemas.openxmlformats.org/officeDocument/2006/relationships/image" Target="media/image28.png"/><Relationship Id="rId10" Type="http://schemas.openxmlformats.org/officeDocument/2006/relationships/endnotes" Target="endnotes.xml"/><Relationship Id="rId31" Type="http://schemas.openxmlformats.org/officeDocument/2006/relationships/oleObject" Target="embeddings/oleObject10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30.wmf"/><Relationship Id="rId65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4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3.png"/><Relationship Id="rId1" Type="http://schemas.openxmlformats.org/officeDocument/2006/relationships/image" Target="media/image3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72FA2D-FEE0-431F-9039-6D9B493995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972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Printed>2020-10-14T11:09:00Z</cp:lastPrinted>
  <dcterms:created xsi:type="dcterms:W3CDTF">2022-12-22T10:51:00Z</dcterms:created>
  <dcterms:modified xsi:type="dcterms:W3CDTF">2023-02-03T23:53:00Z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