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38719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Pr="003114B9">
        <w:rPr>
          <w:rStyle w:val="TITULOFICHAS-alinea"/>
          <w:sz w:val="18"/>
          <w:szCs w:val="18"/>
          <w:lang w:val="pt-PT"/>
        </w:rPr>
        <w:t xml:space="preserve">1. </w:t>
      </w:r>
      <w:r w:rsidR="00D03628">
        <w:rPr>
          <w:rStyle w:val="TITULOFICHAS-alinea"/>
          <w:sz w:val="18"/>
          <w:szCs w:val="18"/>
          <w:lang w:val="pt-PT"/>
        </w:rPr>
        <w:t>Equações com parênteses</w:t>
      </w:r>
    </w:p>
    <w:p w14:paraId="0043871A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0438737" wp14:editId="0043873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395" w:rsidRPr="00DB2ED5" w14:paraId="0043875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4" w14:textId="77777777" w:rsidR="00182395" w:rsidRPr="00DB2ED5" w:rsidRDefault="0018239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5" w14:textId="77777777" w:rsidR="00182395" w:rsidRPr="00DB2ED5" w:rsidRDefault="0018239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6" w14:textId="77777777" w:rsidR="00182395" w:rsidRPr="00DB2ED5" w:rsidRDefault="0018239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7" w14:textId="77777777" w:rsidR="00182395" w:rsidRPr="00DB2ED5" w:rsidRDefault="0018239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182395" w:rsidRPr="00DB2ED5" w14:paraId="004387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9" w14:textId="77777777" w:rsidR="00182395" w:rsidRPr="00DB2ED5" w:rsidRDefault="0018239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A" w14:textId="77777777" w:rsidR="00182395" w:rsidRPr="00DB2ED5" w:rsidRDefault="0018239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B" w14:textId="77777777" w:rsidR="00182395" w:rsidRPr="00DB2ED5" w:rsidRDefault="0018239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C" w14:textId="77777777" w:rsidR="00182395" w:rsidRPr="00DB2ED5" w:rsidRDefault="0018239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D" w14:textId="77777777" w:rsidR="00182395" w:rsidRPr="00DB2ED5" w:rsidRDefault="0018239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182395" w:rsidRPr="00DB2ED5" w14:paraId="0043876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5F" w14:textId="77777777" w:rsidR="00182395" w:rsidRPr="00DB2ED5" w:rsidRDefault="0018239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60" w14:textId="77777777" w:rsidR="00182395" w:rsidRPr="00DB2ED5" w:rsidRDefault="0018239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61" w14:textId="77777777" w:rsidR="00182395" w:rsidRPr="00DB2ED5" w:rsidRDefault="0018239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62" w14:textId="77777777" w:rsidR="00182395" w:rsidRPr="00DB2ED5" w:rsidRDefault="0018239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438763" w14:textId="77777777" w:rsidR="00182395" w:rsidRPr="00DB2ED5" w:rsidRDefault="0018239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0438765" w14:textId="77777777" w:rsidR="00182395" w:rsidRPr="0005099D" w:rsidRDefault="00182395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438737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395" w:rsidRPr="00DB2ED5" w14:paraId="0043875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438754" w14:textId="77777777" w:rsidR="00182395" w:rsidRPr="00DB2ED5" w:rsidRDefault="0018239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438755" w14:textId="77777777" w:rsidR="00182395" w:rsidRPr="00DB2ED5" w:rsidRDefault="0018239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438756" w14:textId="77777777" w:rsidR="00182395" w:rsidRPr="00DB2ED5" w:rsidRDefault="0018239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438757" w14:textId="77777777" w:rsidR="00182395" w:rsidRPr="00DB2ED5" w:rsidRDefault="0018239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182395" w:rsidRPr="00DB2ED5" w14:paraId="004387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438759" w14:textId="77777777" w:rsidR="00182395" w:rsidRPr="00DB2ED5" w:rsidRDefault="0018239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43875A" w14:textId="77777777" w:rsidR="00182395" w:rsidRPr="00DB2ED5" w:rsidRDefault="0018239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43875B" w14:textId="77777777" w:rsidR="00182395" w:rsidRPr="00DB2ED5" w:rsidRDefault="0018239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43875C" w14:textId="77777777" w:rsidR="00182395" w:rsidRPr="00DB2ED5" w:rsidRDefault="0018239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043875D" w14:textId="77777777" w:rsidR="00182395" w:rsidRPr="00DB2ED5" w:rsidRDefault="0018239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182395" w:rsidRPr="00DB2ED5" w14:paraId="0043876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43875F" w14:textId="77777777" w:rsidR="00182395" w:rsidRPr="00DB2ED5" w:rsidRDefault="0018239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438760" w14:textId="77777777" w:rsidR="00182395" w:rsidRPr="00DB2ED5" w:rsidRDefault="0018239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438761" w14:textId="77777777" w:rsidR="00182395" w:rsidRPr="00DB2ED5" w:rsidRDefault="0018239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438762" w14:textId="77777777" w:rsidR="00182395" w:rsidRPr="00DB2ED5" w:rsidRDefault="0018239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0438763" w14:textId="77777777" w:rsidR="00182395" w:rsidRPr="00DB2ED5" w:rsidRDefault="0018239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0438765" w14:textId="77777777" w:rsidR="00182395" w:rsidRPr="0005099D" w:rsidRDefault="00182395" w:rsidP="00DB2ED5"/>
                  </w:txbxContent>
                </v:textbox>
                <w10:anchorlock/>
              </v:roundrect>
            </w:pict>
          </mc:Fallback>
        </mc:AlternateContent>
      </w:r>
    </w:p>
    <w:p w14:paraId="0043871B" w14:textId="77777777" w:rsidR="00B32118" w:rsidRPr="00DE2566" w:rsidRDefault="00B32118" w:rsidP="00A173FF">
      <w:pPr>
        <w:pStyle w:val="QuestaoAulaTITULO"/>
        <w:rPr>
          <w:lang w:val="pt-PT"/>
        </w:rPr>
      </w:pPr>
      <w:r w:rsidRPr="00DE2566">
        <w:rPr>
          <w:lang w:val="pt-PT"/>
        </w:rPr>
        <w:t>Questão-aula 1</w:t>
      </w:r>
    </w:p>
    <w:p w14:paraId="0043871C" w14:textId="77777777" w:rsidR="008F7EC7" w:rsidRDefault="00C11B28" w:rsidP="006878DE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0438739" wp14:editId="0043873A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38766" w14:textId="77777777" w:rsidR="00182395" w:rsidRPr="00086D19" w:rsidRDefault="00182395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0438739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0438766" w14:textId="77777777" w:rsidR="00182395" w:rsidRPr="00086D19" w:rsidRDefault="00182395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15641">
        <w:t>Associa a cada uma das seguintes equações o respetivo conjunto</w:t>
      </w:r>
      <w:r w:rsidR="00A15641">
        <w:noBreakHyphen/>
        <w:t>solução.</w:t>
      </w:r>
    </w:p>
    <w:tbl>
      <w:tblPr>
        <w:tblStyle w:val="TabelacomGrelha"/>
        <w:tblpPr w:leftFromText="141" w:rightFromText="141" w:vertAnchor="text" w:horzAnchor="page" w:tblpX="2848" w:tblpY="254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32"/>
        <w:gridCol w:w="2447"/>
        <w:gridCol w:w="1439"/>
      </w:tblGrid>
      <w:tr w:rsidR="00DB6D79" w:rsidRPr="002848F2" w14:paraId="00438720" w14:textId="77777777" w:rsidTr="001547EF">
        <w:trPr>
          <w:trHeight w:val="651"/>
        </w:trPr>
        <w:tc>
          <w:tcPr>
            <w:tcW w:w="3132" w:type="dxa"/>
            <w:vAlign w:val="center"/>
          </w:tcPr>
          <w:p w14:paraId="0043871D" w14:textId="58242AD5" w:rsidR="00DB6D79" w:rsidRPr="002848F2" w:rsidRDefault="004444EF" w:rsidP="004444EF">
            <w:pPr>
              <w:pStyle w:val="AlineaTabela"/>
              <w:tabs>
                <w:tab w:val="clear" w:pos="1134"/>
                <w:tab w:val="center" w:pos="1460"/>
                <w:tab w:val="right" w:pos="2920"/>
              </w:tabs>
              <w:spacing w:before="120" w:line="360" w:lineRule="auto"/>
              <w:ind w:left="385" w:hanging="357"/>
            </w:pPr>
            <w:r w:rsidRPr="004444EF">
              <w:rPr>
                <w:position w:val="-12"/>
              </w:rPr>
              <w:object w:dxaOrig="1320" w:dyaOrig="340" w14:anchorId="0EA81771">
                <v:shape id="_x0000_i1028" type="#_x0000_t75" style="width:66.35pt;height:17.55pt" o:ole="">
                  <v:imagedata r:id="rId11" o:title=""/>
                </v:shape>
                <o:OLEObject Type="Embed" ProgID="Equation.DSMT4" ShapeID="_x0000_i1028" DrawAspect="Content" ObjectID="_1736771622" r:id="rId12"/>
              </w:object>
            </w:r>
          </w:p>
        </w:tc>
        <w:tc>
          <w:tcPr>
            <w:tcW w:w="2447" w:type="dxa"/>
            <w:vMerge w:val="restart"/>
            <w:tcBorders>
              <w:top w:val="nil"/>
            </w:tcBorders>
          </w:tcPr>
          <w:p w14:paraId="0043871E" w14:textId="77777777" w:rsidR="00DB6D79" w:rsidRPr="00DB6D79" w:rsidRDefault="00DB6D79" w:rsidP="005A007A">
            <w:pPr>
              <w:spacing w:after="0"/>
            </w:pPr>
          </w:p>
        </w:tc>
        <w:tc>
          <w:tcPr>
            <w:tcW w:w="1439" w:type="dxa"/>
          </w:tcPr>
          <w:p w14:paraId="0043871F" w14:textId="30882893" w:rsidR="00DB6D79" w:rsidRPr="002848F2" w:rsidRDefault="004444EF" w:rsidP="004444EF">
            <w:pPr>
              <w:pStyle w:val="QUESTAO1"/>
              <w:tabs>
                <w:tab w:val="clear" w:pos="113"/>
                <w:tab w:val="right" w:pos="1220"/>
              </w:tabs>
              <w:spacing w:before="120"/>
              <w:ind w:left="0" w:firstLine="0"/>
              <w:jc w:val="center"/>
              <w:rPr>
                <w:bCs/>
                <w:szCs w:val="22"/>
              </w:rPr>
            </w:pPr>
            <w:r w:rsidRPr="004444EF">
              <w:rPr>
                <w:position w:val="-12"/>
              </w:rPr>
              <w:object w:dxaOrig="340" w:dyaOrig="340" w14:anchorId="74A0E6FC">
                <v:shape id="_x0000_i1029" type="#_x0000_t75" style="width:17.55pt;height:17.55pt" o:ole="">
                  <v:imagedata r:id="rId13" o:title=""/>
                </v:shape>
                <o:OLEObject Type="Embed" ProgID="Equation.DSMT4" ShapeID="_x0000_i1029" DrawAspect="Content" ObjectID="_1736771623" r:id="rId14"/>
              </w:object>
            </w:r>
          </w:p>
        </w:tc>
      </w:tr>
      <w:tr w:rsidR="00DB6D79" w:rsidRPr="002848F2" w14:paraId="00438724" w14:textId="77777777" w:rsidTr="001547EF">
        <w:trPr>
          <w:trHeight w:val="475"/>
        </w:trPr>
        <w:tc>
          <w:tcPr>
            <w:tcW w:w="3132" w:type="dxa"/>
            <w:vAlign w:val="center"/>
          </w:tcPr>
          <w:p w14:paraId="00438721" w14:textId="7E8C0AE3" w:rsidR="00DB6D79" w:rsidRPr="002848F2" w:rsidRDefault="004444EF" w:rsidP="004444EF">
            <w:pPr>
              <w:pStyle w:val="AlineaTabela"/>
              <w:tabs>
                <w:tab w:val="clear" w:pos="1134"/>
                <w:tab w:val="center" w:pos="1460"/>
                <w:tab w:val="right" w:pos="2920"/>
              </w:tabs>
              <w:spacing w:before="120"/>
            </w:pPr>
            <w:r w:rsidRPr="004444EF">
              <w:rPr>
                <w:position w:val="-12"/>
              </w:rPr>
              <w:object w:dxaOrig="1480" w:dyaOrig="340" w14:anchorId="434F37EE">
                <v:shape id="_x0000_i1030" type="#_x0000_t75" style="width:73.9pt;height:17.55pt" o:ole="">
                  <v:imagedata r:id="rId15" o:title=""/>
                </v:shape>
                <o:OLEObject Type="Embed" ProgID="Equation.DSMT4" ShapeID="_x0000_i1030" DrawAspect="Content" ObjectID="_1736771624" r:id="rId16"/>
              </w:object>
            </w:r>
          </w:p>
        </w:tc>
        <w:tc>
          <w:tcPr>
            <w:tcW w:w="2447" w:type="dxa"/>
            <w:vMerge/>
          </w:tcPr>
          <w:p w14:paraId="00438722" w14:textId="77777777" w:rsidR="00DB6D79" w:rsidRPr="002848F2" w:rsidRDefault="00DB6D79" w:rsidP="005A007A">
            <w:pPr>
              <w:pStyle w:val="QUESTAO1"/>
              <w:tabs>
                <w:tab w:val="clear" w:pos="113"/>
                <w:tab w:val="left" w:pos="1134"/>
              </w:tabs>
              <w:spacing w:before="120"/>
              <w:ind w:firstLine="0"/>
              <w:rPr>
                <w:bCs/>
                <w:szCs w:val="22"/>
              </w:rPr>
            </w:pPr>
          </w:p>
        </w:tc>
        <w:tc>
          <w:tcPr>
            <w:tcW w:w="1439" w:type="dxa"/>
          </w:tcPr>
          <w:p w14:paraId="00438723" w14:textId="72896C76" w:rsidR="00DB6D79" w:rsidRPr="002848F2" w:rsidRDefault="004444EF" w:rsidP="004444EF">
            <w:pPr>
              <w:pStyle w:val="QUESTAO1"/>
              <w:tabs>
                <w:tab w:val="clear" w:pos="113"/>
                <w:tab w:val="right" w:pos="1220"/>
              </w:tabs>
              <w:spacing w:before="120"/>
              <w:ind w:left="0" w:firstLine="0"/>
              <w:jc w:val="center"/>
              <w:rPr>
                <w:bCs/>
                <w:szCs w:val="22"/>
              </w:rPr>
            </w:pPr>
            <w:r w:rsidRPr="004444EF">
              <w:rPr>
                <w:position w:val="-12"/>
              </w:rPr>
              <w:object w:dxaOrig="300" w:dyaOrig="340" w14:anchorId="263D7DED">
                <v:shape id="_x0000_i1031" type="#_x0000_t75" style="width:15.05pt;height:17.55pt" o:ole="">
                  <v:imagedata r:id="rId17" o:title=""/>
                </v:shape>
                <o:OLEObject Type="Embed" ProgID="Equation.DSMT4" ShapeID="_x0000_i1031" DrawAspect="Content" ObjectID="_1736771625" r:id="rId18"/>
              </w:object>
            </w:r>
          </w:p>
        </w:tc>
      </w:tr>
      <w:tr w:rsidR="00DB6D79" w:rsidRPr="002848F2" w14:paraId="00438728" w14:textId="77777777" w:rsidTr="001547EF">
        <w:trPr>
          <w:trHeight w:val="487"/>
        </w:trPr>
        <w:tc>
          <w:tcPr>
            <w:tcW w:w="3132" w:type="dxa"/>
            <w:vAlign w:val="center"/>
          </w:tcPr>
          <w:p w14:paraId="00438725" w14:textId="5D8A9AAD" w:rsidR="00DB6D79" w:rsidRPr="002848F2" w:rsidRDefault="004444EF" w:rsidP="004444EF">
            <w:pPr>
              <w:pStyle w:val="AlineaTabela"/>
              <w:tabs>
                <w:tab w:val="clear" w:pos="1134"/>
                <w:tab w:val="center" w:pos="1460"/>
                <w:tab w:val="right" w:pos="2920"/>
              </w:tabs>
              <w:spacing w:before="120"/>
            </w:pPr>
            <w:r w:rsidRPr="004444EF">
              <w:rPr>
                <w:position w:val="-12"/>
              </w:rPr>
              <w:object w:dxaOrig="1900" w:dyaOrig="340" w14:anchorId="31681F54">
                <v:shape id="_x0000_i1032" type="#_x0000_t75" style="width:95.15pt;height:17.55pt" o:ole="">
                  <v:imagedata r:id="rId19" o:title=""/>
                </v:shape>
                <o:OLEObject Type="Embed" ProgID="Equation.DSMT4" ShapeID="_x0000_i1032" DrawAspect="Content" ObjectID="_1736771626" r:id="rId20"/>
              </w:object>
            </w:r>
          </w:p>
        </w:tc>
        <w:tc>
          <w:tcPr>
            <w:tcW w:w="2447" w:type="dxa"/>
            <w:vMerge/>
          </w:tcPr>
          <w:p w14:paraId="00438726" w14:textId="77777777" w:rsidR="00DB6D79" w:rsidRPr="002848F2" w:rsidRDefault="00DB6D79" w:rsidP="005A007A">
            <w:pPr>
              <w:pStyle w:val="QUESTAO1"/>
              <w:tabs>
                <w:tab w:val="clear" w:pos="113"/>
                <w:tab w:val="left" w:pos="1134"/>
              </w:tabs>
              <w:spacing w:before="120"/>
              <w:ind w:firstLine="0"/>
              <w:rPr>
                <w:bCs/>
                <w:szCs w:val="22"/>
              </w:rPr>
            </w:pPr>
          </w:p>
        </w:tc>
        <w:tc>
          <w:tcPr>
            <w:tcW w:w="1439" w:type="dxa"/>
          </w:tcPr>
          <w:p w14:paraId="00438727" w14:textId="1D12DBA3" w:rsidR="00DB6D79" w:rsidRPr="002848F2" w:rsidRDefault="004444EF" w:rsidP="004444EF">
            <w:pPr>
              <w:pStyle w:val="QUESTAO1"/>
              <w:tabs>
                <w:tab w:val="clear" w:pos="113"/>
                <w:tab w:val="right" w:pos="1220"/>
              </w:tabs>
              <w:spacing w:before="120"/>
              <w:ind w:left="0" w:firstLine="0"/>
              <w:jc w:val="center"/>
              <w:rPr>
                <w:bCs/>
                <w:szCs w:val="22"/>
              </w:rPr>
            </w:pPr>
            <w:r w:rsidRPr="004444EF">
              <w:rPr>
                <w:position w:val="-12"/>
              </w:rPr>
              <w:object w:dxaOrig="360" w:dyaOrig="340" w14:anchorId="60E00A1A">
                <v:shape id="_x0000_i1033" type="#_x0000_t75" style="width:18.15pt;height:17.55pt" o:ole="">
                  <v:imagedata r:id="rId21" o:title=""/>
                </v:shape>
                <o:OLEObject Type="Embed" ProgID="Equation.DSMT4" ShapeID="_x0000_i1033" DrawAspect="Content" ObjectID="_1736771627" r:id="rId22"/>
              </w:object>
            </w:r>
          </w:p>
        </w:tc>
      </w:tr>
      <w:tr w:rsidR="00DB6D79" w:rsidRPr="002848F2" w14:paraId="0043872C" w14:textId="77777777" w:rsidTr="001547EF">
        <w:trPr>
          <w:trHeight w:val="661"/>
        </w:trPr>
        <w:tc>
          <w:tcPr>
            <w:tcW w:w="3132" w:type="dxa"/>
            <w:vAlign w:val="center"/>
          </w:tcPr>
          <w:p w14:paraId="00438729" w14:textId="295CD490" w:rsidR="00DB6D79" w:rsidRPr="002848F2" w:rsidRDefault="004444EF" w:rsidP="004444EF">
            <w:pPr>
              <w:pStyle w:val="AlineaTabela"/>
              <w:tabs>
                <w:tab w:val="clear" w:pos="1134"/>
                <w:tab w:val="center" w:pos="1460"/>
                <w:tab w:val="right" w:pos="2920"/>
              </w:tabs>
              <w:spacing w:before="120"/>
            </w:pPr>
            <w:r w:rsidRPr="004444EF">
              <w:rPr>
                <w:position w:val="-12"/>
              </w:rPr>
              <w:object w:dxaOrig="2000" w:dyaOrig="340" w14:anchorId="48E96D8B">
                <v:shape id="_x0000_i1034" type="#_x0000_t75" style="width:100.15pt;height:17.55pt" o:ole="">
                  <v:imagedata r:id="rId23" o:title=""/>
                </v:shape>
                <o:OLEObject Type="Embed" ProgID="Equation.DSMT4" ShapeID="_x0000_i1034" DrawAspect="Content" ObjectID="_1736771628" r:id="rId24"/>
              </w:object>
            </w:r>
          </w:p>
        </w:tc>
        <w:tc>
          <w:tcPr>
            <w:tcW w:w="2447" w:type="dxa"/>
            <w:vMerge/>
            <w:tcBorders>
              <w:bottom w:val="nil"/>
            </w:tcBorders>
          </w:tcPr>
          <w:p w14:paraId="0043872A" w14:textId="77777777" w:rsidR="00DB6D79" w:rsidRPr="002848F2" w:rsidRDefault="00DB6D79" w:rsidP="005A007A">
            <w:pPr>
              <w:pStyle w:val="QUESTAO1"/>
              <w:tabs>
                <w:tab w:val="clear" w:pos="113"/>
                <w:tab w:val="left" w:pos="1134"/>
              </w:tabs>
              <w:spacing w:before="120"/>
              <w:ind w:firstLine="0"/>
              <w:rPr>
                <w:bCs/>
                <w:szCs w:val="22"/>
              </w:rPr>
            </w:pPr>
          </w:p>
        </w:tc>
        <w:bookmarkStart w:id="0" w:name="MTBlankEqn"/>
        <w:bookmarkEnd w:id="0"/>
        <w:tc>
          <w:tcPr>
            <w:tcW w:w="1439" w:type="dxa"/>
          </w:tcPr>
          <w:p w14:paraId="0043872B" w14:textId="7780BDED" w:rsidR="00DB6D79" w:rsidRPr="002848F2" w:rsidRDefault="004444EF" w:rsidP="004444EF">
            <w:pPr>
              <w:pStyle w:val="QUESTAO1"/>
              <w:tabs>
                <w:tab w:val="clear" w:pos="113"/>
                <w:tab w:val="right" w:pos="1220"/>
              </w:tabs>
              <w:spacing w:before="120"/>
              <w:ind w:left="0" w:firstLine="0"/>
              <w:jc w:val="center"/>
              <w:rPr>
                <w:bCs/>
                <w:szCs w:val="22"/>
              </w:rPr>
            </w:pPr>
            <w:r w:rsidRPr="004444EF">
              <w:rPr>
                <w:position w:val="-24"/>
              </w:rPr>
              <w:object w:dxaOrig="560" w:dyaOrig="580" w14:anchorId="4B143AB3">
                <v:shape id="_x0000_i1035" type="#_x0000_t75" style="width:28.15pt;height:28.8pt" o:ole="">
                  <v:imagedata r:id="rId25" o:title=""/>
                </v:shape>
                <o:OLEObject Type="Embed" ProgID="Equation.DSMT4" ShapeID="_x0000_i1035" DrawAspect="Content" ObjectID="_1736771629" r:id="rId26"/>
              </w:object>
            </w:r>
          </w:p>
        </w:tc>
      </w:tr>
    </w:tbl>
    <w:p w14:paraId="0043872D" w14:textId="77777777" w:rsidR="00DB6D79" w:rsidRDefault="00DB6D79" w:rsidP="006878DE">
      <w:pPr>
        <w:pStyle w:val="QUESTAO1"/>
      </w:pPr>
    </w:p>
    <w:p w14:paraId="0043872E" w14:textId="77777777" w:rsidR="00DB6D79" w:rsidRDefault="00DB6D79" w:rsidP="006878DE">
      <w:pPr>
        <w:pStyle w:val="QUESTAO1"/>
      </w:pPr>
    </w:p>
    <w:p w14:paraId="0043872F" w14:textId="77777777" w:rsidR="00DB6D79" w:rsidRDefault="00DB6D79" w:rsidP="006878DE">
      <w:pPr>
        <w:pStyle w:val="QUESTAO1"/>
      </w:pPr>
    </w:p>
    <w:p w14:paraId="00438730" w14:textId="77777777" w:rsidR="00DB6D79" w:rsidRDefault="00DB6D79" w:rsidP="006878DE">
      <w:pPr>
        <w:pStyle w:val="QUESTAO1"/>
      </w:pPr>
    </w:p>
    <w:p w14:paraId="50AD4B39" w14:textId="633B0CA9" w:rsidR="00650D03" w:rsidRPr="00DE2566" w:rsidRDefault="00650D03" w:rsidP="00650D03">
      <w:pPr>
        <w:pStyle w:val="QuestaoAulaTITULO"/>
        <w:rPr>
          <w:lang w:val="pt-PT"/>
        </w:rPr>
      </w:pPr>
      <w:r w:rsidRPr="00DE2566">
        <w:rPr>
          <w:lang w:val="pt-PT"/>
        </w:rPr>
        <w:t xml:space="preserve">Questão-aula </w:t>
      </w:r>
      <w:r>
        <w:rPr>
          <w:lang w:val="pt-PT"/>
        </w:rPr>
        <w:t>2</w:t>
      </w:r>
    </w:p>
    <w:p w14:paraId="00438732" w14:textId="77777777" w:rsidR="00B32118" w:rsidRDefault="005A007A" w:rsidP="00D50BC3">
      <w:pPr>
        <w:pStyle w:val="QUESTAO1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43873B" wp14:editId="363291B7">
                <wp:simplePos x="0" y="0"/>
                <wp:positionH relativeFrom="column">
                  <wp:posOffset>2301467</wp:posOffset>
                </wp:positionH>
                <wp:positionV relativeFrom="paragraph">
                  <wp:posOffset>397936</wp:posOffset>
                </wp:positionV>
                <wp:extent cx="1830222" cy="1266825"/>
                <wp:effectExtent l="19050" t="0" r="17780" b="523875"/>
                <wp:wrapNone/>
                <wp:docPr id="9" name="Chamada em forma de nuve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222" cy="1266825"/>
                        </a:xfrm>
                        <a:prstGeom prst="cloudCallout">
                          <a:avLst>
                            <a:gd name="adj1" fmla="val -13621"/>
                            <a:gd name="adj2" fmla="val 87448"/>
                          </a:avLst>
                        </a:prstGeom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38767" w14:textId="77777777" w:rsidR="005A007A" w:rsidRPr="00D06E65" w:rsidRDefault="005A007A" w:rsidP="00D06E65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06E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É nula a soma de sete com o dobro da diferença de um número com um.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3873B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hamada em forma de nuvem 9" o:spid="_x0000_s1028" type="#_x0000_t106" style="position:absolute;left:0;text-align:left;margin-left:181.2pt;margin-top:31.35pt;width:144.1pt;height:9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" adj="7858,29689" fillcolor="#4f81bd [3204]" stroked="f">
                <v:fill color2="#a7bfde [1620]" rotate="t" angle="180" focus="100%" type="gradient">
                  <o:fill v:ext="view" type="gradientUnscaled"/>
                </v:fill>
                <v:textbox>
                  <w:txbxContent>
                    <w:p w14:paraId="00438767" w14:textId="77777777" w:rsidR="005A007A" w:rsidRPr="00D06E65" w:rsidRDefault="005A007A" w:rsidP="00D06E65">
                      <w:pPr>
                        <w:spacing w:before="12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06E65">
                        <w:rPr>
                          <w:rFonts w:ascii="Arial" w:hAnsi="Arial" w:cs="Arial"/>
                          <w:sz w:val="18"/>
                          <w:szCs w:val="18"/>
                        </w:rPr>
                        <w:t>É nula a soma de sete com o dobro da diferença de um número com um.</w:t>
                      </w:r>
                    </w:p>
                  </w:txbxContent>
                </v:textbox>
              </v:shape>
            </w:pict>
          </mc:Fallback>
        </mc:AlternateContent>
      </w:r>
      <w:r w:rsidR="00D50BC3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043873D" wp14:editId="0043873E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38768" w14:textId="77777777" w:rsidR="00182395" w:rsidRPr="00086D19" w:rsidRDefault="00182395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043873D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0438768" w14:textId="77777777" w:rsidR="00182395" w:rsidRPr="00086D19" w:rsidRDefault="00182395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50BC3" w:rsidRPr="004E7A84">
        <w:tab/>
      </w:r>
      <w:r>
        <w:t>Observa a imagem abaixo na qual surge</w:t>
      </w:r>
      <w:r w:rsidR="00FE0ECA">
        <w:t>m</w:t>
      </w:r>
      <w:r>
        <w:t xml:space="preserve"> os pensamentos de três alunos.</w:t>
      </w:r>
    </w:p>
    <w:p w14:paraId="00438733" w14:textId="6E3FEA9D" w:rsidR="005A007A" w:rsidRDefault="00D06E65" w:rsidP="00D50BC3">
      <w:pPr>
        <w:pStyle w:val="QUESTAO1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0438741" wp14:editId="122B6256">
                <wp:simplePos x="0" y="0"/>
                <wp:positionH relativeFrom="column">
                  <wp:posOffset>4228465</wp:posOffset>
                </wp:positionH>
                <wp:positionV relativeFrom="paragraph">
                  <wp:posOffset>156135</wp:posOffset>
                </wp:positionV>
                <wp:extent cx="1977220" cy="1596788"/>
                <wp:effectExtent l="285750" t="0" r="23495" b="22860"/>
                <wp:wrapNone/>
                <wp:docPr id="8" name="Chamada em forma de nuve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220" cy="1596788"/>
                        </a:xfrm>
                        <a:prstGeom prst="cloudCallout">
                          <a:avLst>
                            <a:gd name="adj1" fmla="val -61681"/>
                            <a:gd name="adj2" fmla="val 47501"/>
                          </a:avLst>
                        </a:prstGeom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3876A" w14:textId="6B332B60" w:rsidR="001547EF" w:rsidRPr="00D06E65" w:rsidRDefault="001547EF" w:rsidP="00D06E65">
                            <w:pPr>
                              <w:spacing w:before="80"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06E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 diferença entre um número e dez é igual ao simétrico do triplo da diferença entre 1 e esse mesmo númer</w:t>
                            </w:r>
                            <w:r w:rsidR="004D28F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</w:t>
                            </w:r>
                            <w:r w:rsidRPr="00D06E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38741" id="Chamada em forma de nuvem 8" o:spid="_x0000_s1030" type="#_x0000_t106" style="position:absolute;left:0;text-align:left;margin-left:332.95pt;margin-top:12.3pt;width:155.7pt;height:125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" adj="-2523,21060" fillcolor="#4f81bd [3204]" stroked="f">
                <v:fill color2="#a7bfde [1620]" rotate="t" angle="180" focus="100%" type="gradient">
                  <o:fill v:ext="view" type="gradientUnscaled"/>
                </v:fill>
                <v:textbox>
                  <w:txbxContent>
                    <w:p w14:paraId="0043876A" w14:textId="6B332B60" w:rsidR="001547EF" w:rsidRPr="00D06E65" w:rsidRDefault="001547EF" w:rsidP="00D06E65">
                      <w:pPr>
                        <w:spacing w:before="80"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06E65">
                        <w:rPr>
                          <w:rFonts w:ascii="Arial" w:hAnsi="Arial" w:cs="Arial"/>
                          <w:sz w:val="18"/>
                          <w:szCs w:val="18"/>
                        </w:rPr>
                        <w:t>A diferença entre um número e dez é igual ao simétrico do triplo da diferença entre 1 e esse mesmo númer</w:t>
                      </w:r>
                      <w:r w:rsidR="004D28F7">
                        <w:rPr>
                          <w:rFonts w:ascii="Arial" w:hAnsi="Arial" w:cs="Arial"/>
                          <w:sz w:val="18"/>
                          <w:szCs w:val="18"/>
                        </w:rPr>
                        <w:t>o</w:t>
                      </w:r>
                      <w:r w:rsidRPr="00D06E65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438743" wp14:editId="3F7B9599">
                <wp:simplePos x="0" y="0"/>
                <wp:positionH relativeFrom="column">
                  <wp:posOffset>261127</wp:posOffset>
                </wp:positionH>
                <wp:positionV relativeFrom="paragraph">
                  <wp:posOffset>306525</wp:posOffset>
                </wp:positionV>
                <wp:extent cx="1695450" cy="1381125"/>
                <wp:effectExtent l="19050" t="0" r="114300" b="238125"/>
                <wp:wrapNone/>
                <wp:docPr id="5" name="Chamada em forma de nuve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381125"/>
                        </a:xfrm>
                        <a:prstGeom prst="cloudCallout">
                          <a:avLst>
                            <a:gd name="adj1" fmla="val 53601"/>
                            <a:gd name="adj2" fmla="val 63492"/>
                          </a:avLst>
                        </a:prstGeom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3876B" w14:textId="77777777" w:rsidR="001547EF" w:rsidRPr="00D47FFD" w:rsidRDefault="001547EF" w:rsidP="001547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FF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="000D288B" w:rsidRPr="00D47FF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dobro da soma de um número com 10</w:t>
                            </w:r>
                            <w:r w:rsidRPr="00D47FF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é igual ao simétrico do triplo desse número.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38743" id="Chamada em forma de nuvem 5" o:spid="_x0000_s1031" type="#_x0000_t106" style="position:absolute;left:0;text-align:left;margin-left:20.55pt;margin-top:24.15pt;width:133.5pt;height:10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" adj="22378,24514" fillcolor="#4f81bd [3204]" stroked="f">
                <v:fill color2="#a7bfde [1620]" rotate="t" angle="180" focus="100%" type="gradient">
                  <o:fill v:ext="view" type="gradientUnscaled"/>
                </v:fill>
                <v:textbox>
                  <w:txbxContent>
                    <w:p w14:paraId="0043876B" w14:textId="77777777" w:rsidR="001547EF" w:rsidRPr="00D47FFD" w:rsidRDefault="001547EF" w:rsidP="001547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FF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 </w:t>
                      </w:r>
                      <w:r w:rsidR="000D288B" w:rsidRPr="00D47FFD">
                        <w:rPr>
                          <w:rFonts w:ascii="Arial" w:hAnsi="Arial" w:cs="Arial"/>
                          <w:sz w:val="18"/>
                          <w:szCs w:val="18"/>
                        </w:rPr>
                        <w:t>dobro da soma de um número com 10</w:t>
                      </w:r>
                      <w:r w:rsidRPr="00D47FF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é igual ao simétrico do triplo desse número.</w:t>
                      </w:r>
                    </w:p>
                  </w:txbxContent>
                </v:textbox>
              </v:shape>
            </w:pict>
          </mc:Fallback>
        </mc:AlternateContent>
      </w:r>
    </w:p>
    <w:p w14:paraId="00438734" w14:textId="52E4D16A" w:rsidR="001547EF" w:rsidRDefault="000D288B" w:rsidP="00E21031">
      <w:pPr>
        <w:pStyle w:val="QUESTAO1"/>
        <w:jc w:val="center"/>
      </w:pPr>
      <w:r w:rsidRPr="007A3247">
        <w:rPr>
          <w:b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043873F" wp14:editId="7EED7F39">
                <wp:simplePos x="0" y="0"/>
                <wp:positionH relativeFrom="column">
                  <wp:posOffset>1786890</wp:posOffset>
                </wp:positionH>
                <wp:positionV relativeFrom="paragraph">
                  <wp:posOffset>2257425</wp:posOffset>
                </wp:positionV>
                <wp:extent cx="2374265" cy="257175"/>
                <wp:effectExtent l="0" t="0" r="0" b="9525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38769" w14:textId="77777777" w:rsidR="007A3247" w:rsidRPr="000D288B" w:rsidRDefault="000D288B">
                            <w:pPr>
                              <w:rPr>
                                <w:b/>
                              </w:rPr>
                            </w:pPr>
                            <w:r w:rsidRPr="000D288B">
                              <w:rPr>
                                <w:b/>
                              </w:rPr>
                              <w:t xml:space="preserve">         </w:t>
                            </w:r>
                            <w:r w:rsidR="007A3247" w:rsidRPr="000D288B">
                              <w:rPr>
                                <w:b/>
                              </w:rPr>
                              <w:t>I</w:t>
                            </w:r>
                            <w:r w:rsidRPr="000D288B">
                              <w:rPr>
                                <w:b/>
                              </w:rPr>
                              <w:t xml:space="preserve">                        II                       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3873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140.7pt;margin-top:177.75pt;width:186.95pt;height:20.25pt;z-index:2516679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" stroked="f">
                <v:textbox>
                  <w:txbxContent>
                    <w:p w14:paraId="00438769" w14:textId="77777777" w:rsidR="007A3247" w:rsidRPr="000D288B" w:rsidRDefault="000D288B">
                      <w:pPr>
                        <w:rPr>
                          <w:b/>
                        </w:rPr>
                      </w:pPr>
                      <w:r w:rsidRPr="000D288B">
                        <w:rPr>
                          <w:b/>
                        </w:rPr>
                        <w:t xml:space="preserve">         </w:t>
                      </w:r>
                      <w:r w:rsidR="007A3247" w:rsidRPr="000D288B">
                        <w:rPr>
                          <w:b/>
                        </w:rPr>
                        <w:t>I</w:t>
                      </w:r>
                      <w:r w:rsidRPr="000D288B">
                        <w:rPr>
                          <w:b/>
                        </w:rPr>
                        <w:t xml:space="preserve">                        II                       III</w:t>
                      </w:r>
                    </w:p>
                  </w:txbxContent>
                </v:textbox>
              </v:shape>
            </w:pict>
          </mc:Fallback>
        </mc:AlternateContent>
      </w:r>
      <w:r w:rsidR="001B6F32">
        <w:rPr>
          <w:noProof/>
          <w:lang w:eastAsia="pt-PT"/>
        </w:rPr>
        <w:drawing>
          <wp:inline distT="0" distB="0" distL="0" distR="0" wp14:anchorId="00438745" wp14:editId="74ACEB6E">
            <wp:extent cx="2577217" cy="200281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27"/>
                    <a:srcRect t="241" b="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217" cy="2002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438735" w14:textId="77777777" w:rsidR="005A007A" w:rsidRDefault="00B32118" w:rsidP="005A007A">
      <w:pPr>
        <w:pStyle w:val="QUESTAO1"/>
      </w:pPr>
      <w:r w:rsidRPr="002848F2">
        <w:rPr>
          <w:b/>
        </w:rPr>
        <w:t>1.1.</w:t>
      </w:r>
      <w:r w:rsidR="00D50BC3">
        <w:tab/>
      </w:r>
      <w:r w:rsidR="00FE0ECA">
        <w:t>Escreve a equação</w:t>
      </w:r>
      <w:r w:rsidR="005A007A">
        <w:t xml:space="preserve"> </w:t>
      </w:r>
      <w:r w:rsidR="00FE0ECA">
        <w:t>sugerida por</w:t>
      </w:r>
      <w:r w:rsidR="005A007A">
        <w:t xml:space="preserve"> cada um dos pensamentos.</w:t>
      </w:r>
    </w:p>
    <w:p w14:paraId="00438736" w14:textId="77777777" w:rsidR="005A007A" w:rsidRDefault="005A007A" w:rsidP="005A007A">
      <w:pPr>
        <w:pStyle w:val="QUESTAO1"/>
      </w:pPr>
      <w:r w:rsidRPr="005A007A">
        <w:rPr>
          <w:b/>
        </w:rPr>
        <w:t>1.2.</w:t>
      </w:r>
      <w:r w:rsidR="00FE0ECA">
        <w:t xml:space="preserve"> Resolve as equações e indica em</w:t>
      </w:r>
      <w:r>
        <w:t xml:space="preserve"> que número está a pensar</w:t>
      </w:r>
      <w:r w:rsidRPr="005A007A">
        <w:t xml:space="preserve"> </w:t>
      </w:r>
      <w:r w:rsidR="00FE0ECA">
        <w:t>cada um dos alunos</w:t>
      </w:r>
      <w:r>
        <w:t>.</w:t>
      </w:r>
    </w:p>
    <w:sectPr w:rsidR="005A007A" w:rsidSect="00EE5A0D">
      <w:headerReference w:type="even" r:id="rId28"/>
      <w:headerReference w:type="default" r:id="rId29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38749" w14:textId="77777777" w:rsidR="0071693D" w:rsidRDefault="0071693D" w:rsidP="00D177B5">
      <w:pPr>
        <w:spacing w:after="0" w:line="240" w:lineRule="auto"/>
      </w:pPr>
      <w:r>
        <w:separator/>
      </w:r>
    </w:p>
  </w:endnote>
  <w:endnote w:type="continuationSeparator" w:id="0">
    <w:p w14:paraId="0043874A" w14:textId="77777777" w:rsidR="0071693D" w:rsidRDefault="0071693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38747" w14:textId="77777777" w:rsidR="0071693D" w:rsidRDefault="0071693D" w:rsidP="00D177B5">
      <w:pPr>
        <w:spacing w:after="0" w:line="240" w:lineRule="auto"/>
      </w:pPr>
      <w:r>
        <w:separator/>
      </w:r>
    </w:p>
  </w:footnote>
  <w:footnote w:type="continuationSeparator" w:id="0">
    <w:p w14:paraId="00438748" w14:textId="77777777" w:rsidR="0071693D" w:rsidRDefault="0071693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3874B" w14:textId="77777777" w:rsidR="00182395" w:rsidRDefault="00182395">
    <w:pPr>
      <w:pStyle w:val="Cabealho"/>
      <w:rPr>
        <w:lang w:val="pt-PT"/>
      </w:rPr>
    </w:pPr>
  </w:p>
  <w:p w14:paraId="0043874C" w14:textId="77777777" w:rsidR="00182395" w:rsidRPr="00360BC9" w:rsidRDefault="00182395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3874D" w14:textId="77777777" w:rsidR="00182395" w:rsidRPr="00AE5CF6" w:rsidRDefault="00182395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0043874E" wp14:editId="0043874F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00438750" wp14:editId="00438751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00438752" wp14:editId="00438753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415" type="#_x0000_t75" style="width:16.9pt;height:16.9pt;visibility:visible" o:bullet="t">
        <v:imagedata r:id="rId1" o:title=""/>
      </v:shape>
    </w:pict>
  </w:numPicBullet>
  <w:numPicBullet w:numPicBulletId="1">
    <w:pict>
      <v:shape id="_x0000_i2416" type="#_x0000_t75" style="width:16.9pt;height:16.9pt;visibility:visible" o:bullet="t">
        <v:imagedata r:id="rId2" o:title=""/>
      </v:shape>
    </w:pict>
  </w:numPicBullet>
  <w:numPicBullet w:numPicBulletId="2">
    <w:pict>
      <v:shape id="_x0000_i2417" type="#_x0000_t75" style="width:16.9pt;height:16.9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50951036">
    <w:abstractNumId w:val="14"/>
  </w:num>
  <w:num w:numId="2" w16cid:durableId="1235821453">
    <w:abstractNumId w:val="15"/>
  </w:num>
  <w:num w:numId="3" w16cid:durableId="1782841587">
    <w:abstractNumId w:val="12"/>
  </w:num>
  <w:num w:numId="4" w16cid:durableId="1198806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6511882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792107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1594874">
    <w:abstractNumId w:val="16"/>
  </w:num>
  <w:num w:numId="8" w16cid:durableId="2018926635">
    <w:abstractNumId w:val="13"/>
  </w:num>
  <w:num w:numId="9" w16cid:durableId="1204171806">
    <w:abstractNumId w:val="9"/>
  </w:num>
  <w:num w:numId="10" w16cid:durableId="588733652">
    <w:abstractNumId w:val="7"/>
  </w:num>
  <w:num w:numId="11" w16cid:durableId="2022119720">
    <w:abstractNumId w:val="6"/>
  </w:num>
  <w:num w:numId="12" w16cid:durableId="768934949">
    <w:abstractNumId w:val="5"/>
  </w:num>
  <w:num w:numId="13" w16cid:durableId="979380958">
    <w:abstractNumId w:val="4"/>
  </w:num>
  <w:num w:numId="14" w16cid:durableId="1923297798">
    <w:abstractNumId w:val="8"/>
  </w:num>
  <w:num w:numId="15" w16cid:durableId="21367912">
    <w:abstractNumId w:val="3"/>
  </w:num>
  <w:num w:numId="16" w16cid:durableId="1328829152">
    <w:abstractNumId w:val="2"/>
  </w:num>
  <w:num w:numId="17" w16cid:durableId="1788111646">
    <w:abstractNumId w:val="1"/>
  </w:num>
  <w:num w:numId="18" w16cid:durableId="14762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C80"/>
    <w:rsid w:val="0003765F"/>
    <w:rsid w:val="000541B6"/>
    <w:rsid w:val="00084847"/>
    <w:rsid w:val="00086D19"/>
    <w:rsid w:val="000A78A5"/>
    <w:rsid w:val="000C37B1"/>
    <w:rsid w:val="000D288B"/>
    <w:rsid w:val="000D413C"/>
    <w:rsid w:val="000D739D"/>
    <w:rsid w:val="000F1D5F"/>
    <w:rsid w:val="000F20FB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547EF"/>
    <w:rsid w:val="00162A96"/>
    <w:rsid w:val="00174392"/>
    <w:rsid w:val="00182395"/>
    <w:rsid w:val="00182809"/>
    <w:rsid w:val="001849CD"/>
    <w:rsid w:val="001959D8"/>
    <w:rsid w:val="001A7745"/>
    <w:rsid w:val="001B6F32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2D"/>
    <w:rsid w:val="004444EF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28F7"/>
    <w:rsid w:val="004D6448"/>
    <w:rsid w:val="004E7A84"/>
    <w:rsid w:val="004F47FE"/>
    <w:rsid w:val="004F4ED0"/>
    <w:rsid w:val="004F7D91"/>
    <w:rsid w:val="00507BF4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07A"/>
    <w:rsid w:val="005A06B8"/>
    <w:rsid w:val="005D240E"/>
    <w:rsid w:val="005D38D7"/>
    <w:rsid w:val="005D4451"/>
    <w:rsid w:val="005D5FF5"/>
    <w:rsid w:val="005E1CF5"/>
    <w:rsid w:val="005F65B0"/>
    <w:rsid w:val="006007F1"/>
    <w:rsid w:val="006149E9"/>
    <w:rsid w:val="00616F7F"/>
    <w:rsid w:val="0062446A"/>
    <w:rsid w:val="00626873"/>
    <w:rsid w:val="00627293"/>
    <w:rsid w:val="00650D03"/>
    <w:rsid w:val="00653546"/>
    <w:rsid w:val="006568A5"/>
    <w:rsid w:val="00682499"/>
    <w:rsid w:val="006878DE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1693D"/>
    <w:rsid w:val="00721BE9"/>
    <w:rsid w:val="0072503E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3247"/>
    <w:rsid w:val="007A4811"/>
    <w:rsid w:val="007A5DAC"/>
    <w:rsid w:val="007B03B3"/>
    <w:rsid w:val="007B1BAC"/>
    <w:rsid w:val="007B66B9"/>
    <w:rsid w:val="007C335B"/>
    <w:rsid w:val="007C5022"/>
    <w:rsid w:val="007C6767"/>
    <w:rsid w:val="007D7AD3"/>
    <w:rsid w:val="007F10BF"/>
    <w:rsid w:val="007F14DE"/>
    <w:rsid w:val="007F1917"/>
    <w:rsid w:val="00813E36"/>
    <w:rsid w:val="0082110A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8F7EC7"/>
    <w:rsid w:val="0090122B"/>
    <w:rsid w:val="0090282A"/>
    <w:rsid w:val="00904DE7"/>
    <w:rsid w:val="009105A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B3AE4"/>
    <w:rsid w:val="009C2264"/>
    <w:rsid w:val="009C2ABF"/>
    <w:rsid w:val="009E04ED"/>
    <w:rsid w:val="009E1B35"/>
    <w:rsid w:val="009E654C"/>
    <w:rsid w:val="00A115C4"/>
    <w:rsid w:val="00A128F3"/>
    <w:rsid w:val="00A15641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85872"/>
    <w:rsid w:val="00BA0B0F"/>
    <w:rsid w:val="00BA3142"/>
    <w:rsid w:val="00BA4776"/>
    <w:rsid w:val="00BA7B78"/>
    <w:rsid w:val="00BB57A9"/>
    <w:rsid w:val="00BB77A9"/>
    <w:rsid w:val="00BC1348"/>
    <w:rsid w:val="00BC22EC"/>
    <w:rsid w:val="00BE0AAD"/>
    <w:rsid w:val="00BE18BB"/>
    <w:rsid w:val="00BE6E70"/>
    <w:rsid w:val="00BF5DA5"/>
    <w:rsid w:val="00C04C98"/>
    <w:rsid w:val="00C11B28"/>
    <w:rsid w:val="00C2303C"/>
    <w:rsid w:val="00C23320"/>
    <w:rsid w:val="00C26BBA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03628"/>
    <w:rsid w:val="00D06E65"/>
    <w:rsid w:val="00D177B5"/>
    <w:rsid w:val="00D37324"/>
    <w:rsid w:val="00D47FFD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B6D79"/>
    <w:rsid w:val="00DC43A3"/>
    <w:rsid w:val="00DC5B66"/>
    <w:rsid w:val="00DD6C10"/>
    <w:rsid w:val="00DE2566"/>
    <w:rsid w:val="00E1061E"/>
    <w:rsid w:val="00E1561C"/>
    <w:rsid w:val="00E20615"/>
    <w:rsid w:val="00E21031"/>
    <w:rsid w:val="00E212E0"/>
    <w:rsid w:val="00E312DB"/>
    <w:rsid w:val="00E325E4"/>
    <w:rsid w:val="00E42002"/>
    <w:rsid w:val="00E442B5"/>
    <w:rsid w:val="00E4687D"/>
    <w:rsid w:val="00E70E42"/>
    <w:rsid w:val="00E755D9"/>
    <w:rsid w:val="00E828DF"/>
    <w:rsid w:val="00E857AC"/>
    <w:rsid w:val="00E941C7"/>
    <w:rsid w:val="00EB0F7D"/>
    <w:rsid w:val="00EB4909"/>
    <w:rsid w:val="00EC7C5C"/>
    <w:rsid w:val="00ED1713"/>
    <w:rsid w:val="00ED30E2"/>
    <w:rsid w:val="00EE0E1E"/>
    <w:rsid w:val="00EE5A0D"/>
    <w:rsid w:val="00F007C4"/>
    <w:rsid w:val="00F1013F"/>
    <w:rsid w:val="00F1363F"/>
    <w:rsid w:val="00F363B7"/>
    <w:rsid w:val="00F42842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0ECA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0438719"/>
  <w14:defaultImageDpi w14:val="330"/>
  <w15:docId w15:val="{ED23C552-93EB-4BE2-BBC6-E2BCB66E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customXml" Target="../customXml/item3.xml"/><Relationship Id="rId21" Type="http://schemas.openxmlformats.org/officeDocument/2006/relationships/image" Target="media/image9.wm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pn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4A75B0-2497-493F-9536-AD00B4AA2E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218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2023-02-01T15:23:00Z</cp:lastPrinted>
  <dcterms:created xsi:type="dcterms:W3CDTF">2023-01-25T12:59:00Z</dcterms:created>
  <dcterms:modified xsi:type="dcterms:W3CDTF">2023-02-01T15:40:00Z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