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A3DD8" w14:textId="77777777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="00AB2FD2">
        <w:rPr>
          <w:rStyle w:val="TITULOFICHAS-alinea"/>
          <w:sz w:val="18"/>
          <w:szCs w:val="18"/>
          <w:lang w:val="pt-PT"/>
        </w:rPr>
        <w:t>2</w:t>
      </w:r>
      <w:r w:rsidRPr="003114B9">
        <w:rPr>
          <w:rStyle w:val="TITULOFICHAS-alinea"/>
          <w:sz w:val="18"/>
          <w:szCs w:val="18"/>
          <w:lang w:val="pt-PT"/>
        </w:rPr>
        <w:t xml:space="preserve">. </w:t>
      </w:r>
      <w:r w:rsidR="00D00BC9">
        <w:rPr>
          <w:rStyle w:val="TITULOFICHAS-alinea"/>
          <w:sz w:val="18"/>
          <w:szCs w:val="18"/>
          <w:lang w:val="pt-PT"/>
        </w:rPr>
        <w:t>Equações com frações. Equações com parênteses e frações</w:t>
      </w:r>
    </w:p>
    <w:p w14:paraId="686A3DD9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86A3DEA" wp14:editId="686A3DEB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686A3E0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6A3E05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6A3E06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6A3E07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6A3E08" w14:textId="77777777" w:rsidR="00DB2ED5" w:rsidRPr="00DB2ED5" w:rsidRDefault="00741C2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686A3E0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6A3E0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6A3E0B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6A3E0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6A3E0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6A3E0E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686A3E1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6A3E10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6A3E11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6A3E12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6A3E13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6A3E14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686A3E16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6A3DEA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686A3E0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86A3E05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86A3E06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86A3E07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86A3E08" w14:textId="77777777" w:rsidR="00DB2ED5" w:rsidRPr="00DB2ED5" w:rsidRDefault="00741C2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686A3E0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86A3E0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86A3E0B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86A3E0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86A3E0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86A3E0E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686A3E1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86A3E10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86A3E11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86A3E12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86A3E13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86A3E14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686A3E16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86A3DDA" w14:textId="77777777" w:rsidR="00B32118" w:rsidRPr="00DE2566" w:rsidRDefault="00B07599" w:rsidP="00A173FF">
      <w:pPr>
        <w:pStyle w:val="QuestaoAulaTITULO"/>
        <w:rPr>
          <w:lang w:val="pt-PT"/>
        </w:rPr>
      </w:pPr>
      <w:r>
        <w:rPr>
          <w:lang w:val="pt-PT"/>
        </w:rPr>
        <w:t>Questão-aula 3</w:t>
      </w:r>
    </w:p>
    <w:p w14:paraId="686A3DDB" w14:textId="77777777" w:rsidR="00E172AC" w:rsidRPr="00E172AC" w:rsidRDefault="00C11B28" w:rsidP="00E172AC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86A3DEC" wp14:editId="686A3DED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A3E17" w14:textId="77777777" w:rsidR="00C11B28" w:rsidRPr="00086D19" w:rsidRDefault="00C11B28" w:rsidP="00C11B2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86A3DEC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86A3E17" w14:textId="77777777" w:rsidR="00C11B28" w:rsidRPr="00086D19" w:rsidRDefault="00C11B28" w:rsidP="00C11B2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4548D">
        <w:t>Resolve cada uma das equações.</w:t>
      </w:r>
    </w:p>
    <w:p w14:paraId="686A3DDC" w14:textId="0A6E579F" w:rsidR="008F7EC7" w:rsidRDefault="00E172AC" w:rsidP="00E172AC">
      <w:pPr>
        <w:pStyle w:val="QUESTAO1"/>
        <w:spacing w:before="0"/>
        <w:ind w:left="0" w:firstLine="426"/>
        <w:rPr>
          <w:b/>
        </w:rPr>
      </w:pPr>
      <w:r w:rsidRPr="00813FDA">
        <w:rPr>
          <w:b/>
          <w:bCs/>
        </w:rPr>
        <w:t>1.1.</w:t>
      </w:r>
      <w:r w:rsidR="00813FDA">
        <w:rPr>
          <w:b/>
          <w:bCs/>
        </w:rPr>
        <w:t xml:space="preserve">  </w:t>
      </w:r>
      <w:r w:rsidR="00AA3D0B" w:rsidRPr="00AA3D0B">
        <w:rPr>
          <w:position w:val="-20"/>
        </w:rPr>
        <w:object w:dxaOrig="1120" w:dyaOrig="540" w14:anchorId="3D7312D0">
          <v:shape id="_x0000_i1028" type="#_x0000_t75" style="width:55.7pt;height:26.9pt" o:ole="">
            <v:imagedata r:id="rId11" o:title=""/>
          </v:shape>
          <o:OLEObject Type="Embed" ProgID="Equation.DSMT4" ShapeID="_x0000_i1028" DrawAspect="Content" ObjectID="_1736771541" r:id="rId12"/>
        </w:objec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4548D">
        <w:rPr>
          <w:b/>
        </w:rPr>
        <w:tab/>
      </w:r>
      <w:r>
        <w:rPr>
          <w:b/>
        </w:rPr>
        <w:t>1.2.</w:t>
      </w:r>
      <w:r w:rsidR="006B481C">
        <w:rPr>
          <w:b/>
        </w:rPr>
        <w:t xml:space="preserve"> </w:t>
      </w:r>
      <w:r>
        <w:rPr>
          <w:b/>
        </w:rPr>
        <w:t xml:space="preserve"> </w:t>
      </w:r>
      <w:r w:rsidR="00AA3D0B" w:rsidRPr="00AA3D0B">
        <w:rPr>
          <w:position w:val="-20"/>
        </w:rPr>
        <w:object w:dxaOrig="1120" w:dyaOrig="540" w14:anchorId="24060CEC">
          <v:shape id="_x0000_i1029" type="#_x0000_t75" style="width:55.7pt;height:26.9pt" o:ole="">
            <v:imagedata r:id="rId13" o:title=""/>
          </v:shape>
          <o:OLEObject Type="Embed" ProgID="Equation.DSMT4" ShapeID="_x0000_i1029" DrawAspect="Content" ObjectID="_1736771542" r:id="rId14"/>
        </w:object>
      </w:r>
    </w:p>
    <w:p w14:paraId="686A3DDD" w14:textId="5C814B56" w:rsidR="00E172AC" w:rsidRDefault="00AA3D0B" w:rsidP="00E220D9">
      <w:pPr>
        <w:pStyle w:val="QUESTAO1"/>
        <w:spacing w:before="120"/>
        <w:ind w:left="0" w:firstLine="425"/>
      </w:pPr>
      <w:r w:rsidRPr="007D6871"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686A3DEE" wp14:editId="579D204D">
            <wp:simplePos x="0" y="0"/>
            <wp:positionH relativeFrom="column">
              <wp:posOffset>4436110</wp:posOffset>
            </wp:positionH>
            <wp:positionV relativeFrom="paragraph">
              <wp:posOffset>319543</wp:posOffset>
            </wp:positionV>
            <wp:extent cx="1213200" cy="1648800"/>
            <wp:effectExtent l="0" t="0" r="6350" b="8890"/>
            <wp:wrapTight wrapText="bothSides">
              <wp:wrapPolygon edited="0">
                <wp:start x="0" y="0"/>
                <wp:lineTo x="0" y="21467"/>
                <wp:lineTo x="21374" y="21467"/>
                <wp:lineTo x="21374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3200" cy="164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2AC">
        <w:rPr>
          <w:b/>
        </w:rPr>
        <w:t xml:space="preserve">1.3.  </w:t>
      </w:r>
      <w:r w:rsidRPr="00AA3D0B">
        <w:rPr>
          <w:position w:val="-20"/>
        </w:rPr>
        <w:object w:dxaOrig="1300" w:dyaOrig="540" w14:anchorId="069A13C0">
          <v:shape id="_x0000_i1030" type="#_x0000_t75" style="width:65.1pt;height:26.9pt" o:ole="">
            <v:imagedata r:id="rId16" o:title=""/>
          </v:shape>
          <o:OLEObject Type="Embed" ProgID="Equation.DSMT4" ShapeID="_x0000_i1030" DrawAspect="Content" ObjectID="_1736771543" r:id="rId17"/>
        </w:object>
      </w:r>
      <w:r w:rsidR="00813FDA">
        <w:tab/>
      </w:r>
      <w:r w:rsidR="00813FDA">
        <w:tab/>
      </w:r>
      <w:r w:rsidR="00E4548D">
        <w:tab/>
      </w:r>
      <w:r w:rsidR="00E4548D">
        <w:tab/>
      </w:r>
      <w:r w:rsidR="00813FDA" w:rsidRPr="00813FDA">
        <w:rPr>
          <w:b/>
        </w:rPr>
        <w:t>1.4.</w:t>
      </w:r>
      <w:r w:rsidR="00813FDA">
        <w:t xml:space="preserve">  </w:t>
      </w:r>
      <w:r w:rsidRPr="00AA3D0B">
        <w:rPr>
          <w:position w:val="-20"/>
        </w:rPr>
        <w:object w:dxaOrig="1300" w:dyaOrig="540" w14:anchorId="036E8F99">
          <v:shape id="_x0000_i1031" type="#_x0000_t75" style="width:65.1pt;height:26.9pt" o:ole="">
            <v:imagedata r:id="rId18" o:title=""/>
          </v:shape>
          <o:OLEObject Type="Embed" ProgID="Equation.DSMT4" ShapeID="_x0000_i1031" DrawAspect="Content" ObjectID="_1736771544" r:id="rId19"/>
        </w:object>
      </w:r>
    </w:p>
    <w:p w14:paraId="686A3DDE" w14:textId="5F7311DE" w:rsidR="007D6871" w:rsidRDefault="00DE334C" w:rsidP="006878DE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86A3DF0" wp14:editId="686A3DF1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A3E18" w14:textId="77777777" w:rsidR="00DE334C" w:rsidRPr="00086D19" w:rsidRDefault="00DE334C" w:rsidP="00DE334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86A3DF0" id="Oval 1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86A3E18" w14:textId="77777777" w:rsidR="00DE334C" w:rsidRPr="00086D19" w:rsidRDefault="00DE334C" w:rsidP="00DE334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 xml:space="preserve">  </w:t>
      </w:r>
      <w:r w:rsidR="007D6871">
        <w:t>Na figura e</w:t>
      </w:r>
      <w:r w:rsidR="006B481C">
        <w:t>stá representado o triângulo re</w:t>
      </w:r>
      <w:r w:rsidR="007D6871">
        <w:t xml:space="preserve">tângulo </w:t>
      </w:r>
      <w:r w:rsidR="00AA3D0B" w:rsidRPr="00AA3D0B">
        <w:rPr>
          <w:position w:val="-12"/>
        </w:rPr>
        <w:object w:dxaOrig="639" w:dyaOrig="340" w14:anchorId="24B318A4">
          <v:shape id="_x0000_i1032" type="#_x0000_t75" style="width:31.95pt;height:16.9pt" o:ole="">
            <v:imagedata r:id="rId20" o:title=""/>
          </v:shape>
          <o:OLEObject Type="Embed" ProgID="Equation.DSMT4" ShapeID="_x0000_i1032" DrawAspect="Content" ObjectID="_1736771545" r:id="rId21"/>
        </w:object>
      </w:r>
      <w:r w:rsidR="007D6871">
        <w:t xml:space="preserve">. </w:t>
      </w:r>
    </w:p>
    <w:p w14:paraId="686A3DDF" w14:textId="1592D712" w:rsidR="00E172AC" w:rsidRDefault="007D6871" w:rsidP="006878DE">
      <w:pPr>
        <w:pStyle w:val="QUESTAO1"/>
      </w:pPr>
      <w:r>
        <w:tab/>
      </w:r>
      <w:r w:rsidR="00E220D9">
        <w:tab/>
      </w:r>
      <w:r w:rsidR="00DE334C">
        <w:t xml:space="preserve">Determina </w:t>
      </w:r>
      <w:r>
        <w:t xml:space="preserve">o valor de </w:t>
      </w:r>
      <w:r w:rsidR="00AA3D0B" w:rsidRPr="00025957">
        <w:rPr>
          <w:position w:val="-4"/>
        </w:rPr>
        <w:object w:dxaOrig="200" w:dyaOrig="200" w14:anchorId="245BDF14">
          <v:shape id="_x0000_i1033" type="#_x0000_t75" style="width:10pt;height:10pt" o:ole="">
            <v:imagedata r:id="rId22" o:title=""/>
          </v:shape>
          <o:OLEObject Type="Embed" ProgID="Equation.DSMT4" ShapeID="_x0000_i1033" DrawAspect="Content" ObjectID="_1736771546" r:id="rId23"/>
        </w:object>
      </w:r>
      <w:r>
        <w:t xml:space="preserve"> sabendo que a área do triângulo é 10 cm</w:t>
      </w:r>
      <w:r>
        <w:rPr>
          <w:vertAlign w:val="superscript"/>
        </w:rPr>
        <w:t>2</w:t>
      </w:r>
      <w:r>
        <w:t>.</w:t>
      </w:r>
    </w:p>
    <w:p w14:paraId="177F49AA" w14:textId="329BB007" w:rsidR="008B08DE" w:rsidRPr="00DE2566" w:rsidRDefault="008B08DE" w:rsidP="008B08DE">
      <w:pPr>
        <w:pStyle w:val="QuestaoAulaTITULO"/>
        <w:rPr>
          <w:lang w:val="pt-PT"/>
        </w:rPr>
      </w:pPr>
      <w:r>
        <w:rPr>
          <w:lang w:val="pt-PT"/>
        </w:rPr>
        <w:t xml:space="preserve">Questão-aula </w:t>
      </w:r>
      <w:r>
        <w:rPr>
          <w:lang w:val="pt-PT"/>
        </w:rPr>
        <w:t>4</w:t>
      </w:r>
    </w:p>
    <w:p w14:paraId="686A3DE2" w14:textId="77777777" w:rsidR="00DF5159" w:rsidRPr="00E172AC" w:rsidRDefault="00D50BC3" w:rsidP="00DF5159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86A3DF2" wp14:editId="686A3DF3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A3E19" w14:textId="77777777" w:rsidR="00D50BC3" w:rsidRPr="00086D19" w:rsidRDefault="00D50BC3" w:rsidP="00D50BC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86A3DF2" id="Oval 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86A3E19" w14:textId="77777777" w:rsidR="00D50BC3" w:rsidRPr="00086D19" w:rsidRDefault="00D50BC3" w:rsidP="00D50BC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F5159">
        <w:t>Resolve cada uma das equações.</w:t>
      </w:r>
    </w:p>
    <w:p w14:paraId="686A3DE3" w14:textId="4E5643DD" w:rsidR="00DF5159" w:rsidRDefault="00DF5159" w:rsidP="00DF5159">
      <w:pPr>
        <w:pStyle w:val="QUESTAO1"/>
        <w:spacing w:before="0"/>
        <w:ind w:left="0" w:firstLine="426"/>
        <w:rPr>
          <w:b/>
        </w:rPr>
      </w:pPr>
      <w:r w:rsidRPr="00813FDA">
        <w:rPr>
          <w:b/>
          <w:bCs/>
        </w:rPr>
        <w:t>1.1.</w:t>
      </w:r>
      <w:r>
        <w:rPr>
          <w:b/>
          <w:bCs/>
        </w:rPr>
        <w:t xml:space="preserve">  </w:t>
      </w:r>
      <w:r w:rsidR="00AA3D0B" w:rsidRPr="00AA3D0B">
        <w:rPr>
          <w:position w:val="-24"/>
        </w:rPr>
        <w:object w:dxaOrig="1440" w:dyaOrig="580" w14:anchorId="433AAC96">
          <v:shape id="_x0000_i1034" type="#_x0000_t75" style="width:1in;height:28.8pt" o:ole="">
            <v:imagedata r:id="rId24" o:title=""/>
          </v:shape>
          <o:OLEObject Type="Embed" ProgID="Equation.DSMT4" ShapeID="_x0000_i1034" DrawAspect="Content" ObjectID="_1736771547" r:id="rId25"/>
        </w:objec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1.2. </w:t>
      </w:r>
      <w:r w:rsidR="00091CB3">
        <w:rPr>
          <w:b/>
        </w:rPr>
        <w:t xml:space="preserve"> </w:t>
      </w:r>
      <w:r w:rsidR="00AA3D0B" w:rsidRPr="00AA3D0B">
        <w:rPr>
          <w:position w:val="-20"/>
        </w:rPr>
        <w:object w:dxaOrig="1520" w:dyaOrig="540" w14:anchorId="2E6DB013">
          <v:shape id="_x0000_i1035" type="#_x0000_t75" style="width:75.75pt;height:26.9pt" o:ole="">
            <v:imagedata r:id="rId26" o:title=""/>
          </v:shape>
          <o:OLEObject Type="Embed" ProgID="Equation.DSMT4" ShapeID="_x0000_i1035" DrawAspect="Content" ObjectID="_1736771548" r:id="rId27"/>
        </w:object>
      </w:r>
    </w:p>
    <w:p w14:paraId="686A3DE4" w14:textId="316CC862" w:rsidR="00796C69" w:rsidRDefault="00DF5159" w:rsidP="00257ABC">
      <w:pPr>
        <w:pStyle w:val="QUESTAO1"/>
        <w:spacing w:before="120"/>
        <w:ind w:left="406" w:hanging="406"/>
      </w:pPr>
      <w:r>
        <w:rPr>
          <w:b/>
        </w:rPr>
        <w:tab/>
      </w:r>
      <w:r>
        <w:rPr>
          <w:b/>
        </w:rPr>
        <w:tab/>
        <w:t xml:space="preserve">1.3.  </w:t>
      </w:r>
      <w:r w:rsidR="00AA3D0B" w:rsidRPr="00AA3D0B">
        <w:rPr>
          <w:position w:val="-24"/>
        </w:rPr>
        <w:object w:dxaOrig="1740" w:dyaOrig="580" w14:anchorId="2E9FB76B">
          <v:shape id="_x0000_i1036" type="#_x0000_t75" style="width:87.05pt;height:28.8pt" o:ole="">
            <v:imagedata r:id="rId28" o:title=""/>
          </v:shape>
          <o:OLEObject Type="Embed" ProgID="Equation.DSMT4" ShapeID="_x0000_i1036" DrawAspect="Content" ObjectID="_1736771549" r:id="rId29"/>
        </w:object>
      </w:r>
      <w:r>
        <w:tab/>
      </w:r>
      <w:r>
        <w:tab/>
      </w:r>
      <w:r>
        <w:tab/>
      </w:r>
      <w:r>
        <w:tab/>
      </w:r>
      <w:r w:rsidRPr="00813FDA">
        <w:rPr>
          <w:b/>
        </w:rPr>
        <w:t>1.4.</w:t>
      </w:r>
      <w:r>
        <w:t xml:space="preserve">  </w:t>
      </w:r>
      <w:r w:rsidR="00AA3D0B" w:rsidRPr="00AA3D0B">
        <w:rPr>
          <w:position w:val="-20"/>
        </w:rPr>
        <w:object w:dxaOrig="1600" w:dyaOrig="540" w14:anchorId="3179E384">
          <v:shape id="_x0000_i1037" type="#_x0000_t75" style="width:80.15pt;height:26.9pt" o:ole="">
            <v:imagedata r:id="rId30" o:title=""/>
          </v:shape>
          <o:OLEObject Type="Embed" ProgID="Equation.DSMT4" ShapeID="_x0000_i1037" DrawAspect="Content" ObjectID="_1736771550" r:id="rId31"/>
        </w:object>
      </w:r>
    </w:p>
    <w:p w14:paraId="686A3DE5" w14:textId="16D1DF1F" w:rsidR="00BD3704" w:rsidRDefault="00BD3704" w:rsidP="00BD3704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86A3DF4" wp14:editId="686A3DF5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A3E1A" w14:textId="77777777" w:rsidR="00BD3704" w:rsidRPr="00086D19" w:rsidRDefault="00BD3704" w:rsidP="00BD370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86A3DF4" id="Oval 8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86A3E1A" w14:textId="77777777" w:rsidR="00BD3704" w:rsidRPr="00086D19" w:rsidRDefault="00BD3704" w:rsidP="00BD370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B481C">
        <w:t xml:space="preserve">  Na figura estão</w:t>
      </w:r>
      <w:r>
        <w:t xml:space="preserve"> representado</w:t>
      </w:r>
      <w:r w:rsidR="006B481C">
        <w:t>s</w:t>
      </w:r>
      <w:r>
        <w:t xml:space="preserve"> o triângulo </w:t>
      </w:r>
      <w:r w:rsidR="00AA3D0B" w:rsidRPr="00AA3D0B">
        <w:rPr>
          <w:position w:val="-12"/>
        </w:rPr>
        <w:object w:dxaOrig="639" w:dyaOrig="340" w14:anchorId="239F4693">
          <v:shape id="_x0000_i1038" type="#_x0000_t75" style="width:31.95pt;height:16.9pt" o:ole="">
            <v:imagedata r:id="rId32" o:title=""/>
          </v:shape>
          <o:OLEObject Type="Embed" ProgID="Equation.DSMT4" ShapeID="_x0000_i1038" DrawAspect="Content" ObjectID="_1736771551" r:id="rId33"/>
        </w:object>
      </w:r>
      <w:r>
        <w:t xml:space="preserve"> e o quadrado </w:t>
      </w:r>
      <w:r w:rsidR="00AA3D0B" w:rsidRPr="00AA3D0B">
        <w:rPr>
          <w:position w:val="-12"/>
        </w:rPr>
        <w:object w:dxaOrig="760" w:dyaOrig="340" w14:anchorId="509EAF49">
          <v:shape id="_x0000_i1039" type="#_x0000_t75" style="width:38.2pt;height:16.9pt" o:ole="">
            <v:imagedata r:id="rId34" o:title=""/>
          </v:shape>
          <o:OLEObject Type="Embed" ProgID="Equation.DSMT4" ShapeID="_x0000_i1039" DrawAspect="Content" ObjectID="_1736771552" r:id="rId35"/>
        </w:object>
      </w:r>
      <w:r>
        <w:t>.</w:t>
      </w:r>
    </w:p>
    <w:p w14:paraId="686A3DE6" w14:textId="2E78B2C6" w:rsidR="006B481C" w:rsidRDefault="006B481C" w:rsidP="00E220D9">
      <w:pPr>
        <w:pStyle w:val="QUESTAO1"/>
        <w:spacing w:before="160" w:line="240" w:lineRule="auto"/>
        <w:jc w:val="center"/>
      </w:pPr>
      <w:r w:rsidRPr="00AC0932">
        <w:rPr>
          <w:b/>
          <w:noProof/>
          <w:szCs w:val="22"/>
          <w:lang w:eastAsia="pt-PT"/>
        </w:rPr>
        <w:drawing>
          <wp:inline distT="0" distB="0" distL="0" distR="0" wp14:anchorId="686A3DF6" wp14:editId="55B6834E">
            <wp:extent cx="3191729" cy="1526650"/>
            <wp:effectExtent l="0" t="0" r="889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 rotWithShape="1">
                    <a:blip r:embed="rId36"/>
                    <a:srcRect t="-1044" b="-686"/>
                    <a:stretch/>
                  </pic:blipFill>
                  <pic:spPr bwMode="auto">
                    <a:xfrm>
                      <a:off x="0" y="0"/>
                      <a:ext cx="3193200" cy="1527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A3DE9" w14:textId="04E28FAA" w:rsidR="00EC7C5C" w:rsidRPr="006B481C" w:rsidRDefault="00DC13FC" w:rsidP="006B481C">
      <w:pPr>
        <w:pStyle w:val="QUESTAO1"/>
      </w:pPr>
      <w:r>
        <w:tab/>
      </w:r>
      <w:r>
        <w:tab/>
      </w:r>
      <w:r w:rsidR="006B481C">
        <w:t>Determina para que</w:t>
      </w:r>
      <w:r w:rsidR="00BD3704">
        <w:t xml:space="preserve"> valor de </w:t>
      </w:r>
      <w:r w:rsidR="00AA3D0B" w:rsidRPr="00025957">
        <w:rPr>
          <w:position w:val="-4"/>
        </w:rPr>
        <w:object w:dxaOrig="200" w:dyaOrig="200" w14:anchorId="4D4AC9A2">
          <v:shape id="_x0000_i1040" type="#_x0000_t75" style="width:10pt;height:10pt" o:ole="">
            <v:imagedata r:id="rId37" o:title=""/>
          </v:shape>
          <o:OLEObject Type="Embed" ProgID="Equation.DSMT4" ShapeID="_x0000_i1040" DrawAspect="Content" ObjectID="_1736771553" r:id="rId38"/>
        </w:object>
      </w:r>
      <w:r w:rsidR="006B481C">
        <w:t xml:space="preserve"> </w:t>
      </w:r>
      <w:r w:rsidR="00BD3704">
        <w:t xml:space="preserve">o perímetro do quadrado é </w:t>
      </w:r>
      <w:r w:rsidR="006B481C">
        <w:t>igual a</w:t>
      </w:r>
      <w:r w:rsidR="00BD3704">
        <w:t>o dobro do perímetro do triângulo.</w:t>
      </w:r>
    </w:p>
    <w:sectPr w:rsidR="00EC7C5C" w:rsidRPr="006B481C" w:rsidSect="00EE5A0D">
      <w:headerReference w:type="even" r:id="rId39"/>
      <w:headerReference w:type="default" r:id="rId40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45F15" w14:textId="77777777" w:rsidR="0064021B" w:rsidRDefault="0064021B" w:rsidP="00D177B5">
      <w:pPr>
        <w:spacing w:after="0" w:line="240" w:lineRule="auto"/>
      </w:pPr>
      <w:r>
        <w:separator/>
      </w:r>
    </w:p>
  </w:endnote>
  <w:endnote w:type="continuationSeparator" w:id="0">
    <w:p w14:paraId="710B828D" w14:textId="77777777" w:rsidR="0064021B" w:rsidRDefault="0064021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F0B0B" w14:textId="77777777" w:rsidR="0064021B" w:rsidRDefault="0064021B" w:rsidP="00D177B5">
      <w:pPr>
        <w:spacing w:after="0" w:line="240" w:lineRule="auto"/>
      </w:pPr>
      <w:r>
        <w:separator/>
      </w:r>
    </w:p>
  </w:footnote>
  <w:footnote w:type="continuationSeparator" w:id="0">
    <w:p w14:paraId="450E4530" w14:textId="77777777" w:rsidR="0064021B" w:rsidRDefault="0064021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A3DFC" w14:textId="77777777" w:rsidR="007A4811" w:rsidRDefault="007A4811">
    <w:pPr>
      <w:pStyle w:val="Cabealho"/>
      <w:rPr>
        <w:lang w:val="pt-PT"/>
      </w:rPr>
    </w:pPr>
  </w:p>
  <w:p w14:paraId="686A3DFD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A3DFE" w14:textId="7777777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686A3DFF" wp14:editId="686A3E0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686A3E01" wp14:editId="686A3E02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686A3E03" wp14:editId="686A3E04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337" type="#_x0000_t75" style="width:16.3pt;height:16.3pt;visibility:visible" o:bullet="t">
        <v:imagedata r:id="rId1" o:title=""/>
      </v:shape>
    </w:pict>
  </w:numPicBullet>
  <w:numPicBullet w:numPicBulletId="1">
    <w:pict>
      <v:shape id="_x0000_i2338" type="#_x0000_t75" style="width:16.3pt;height:16.3pt;visibility:visible" o:bullet="t">
        <v:imagedata r:id="rId2" o:title=""/>
      </v:shape>
    </w:pict>
  </w:numPicBullet>
  <w:numPicBullet w:numPicBulletId="2">
    <w:pict>
      <v:shape id="_x0000_i2339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836262224">
    <w:abstractNumId w:val="14"/>
  </w:num>
  <w:num w:numId="2" w16cid:durableId="1012798312">
    <w:abstractNumId w:val="15"/>
  </w:num>
  <w:num w:numId="3" w16cid:durableId="840050093">
    <w:abstractNumId w:val="12"/>
  </w:num>
  <w:num w:numId="4" w16cid:durableId="5388591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4510136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1661119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942057">
    <w:abstractNumId w:val="16"/>
  </w:num>
  <w:num w:numId="8" w16cid:durableId="204955400">
    <w:abstractNumId w:val="13"/>
  </w:num>
  <w:num w:numId="9" w16cid:durableId="1138109556">
    <w:abstractNumId w:val="9"/>
  </w:num>
  <w:num w:numId="10" w16cid:durableId="8221147">
    <w:abstractNumId w:val="7"/>
  </w:num>
  <w:num w:numId="11" w16cid:durableId="1771393689">
    <w:abstractNumId w:val="6"/>
  </w:num>
  <w:num w:numId="12" w16cid:durableId="145050895">
    <w:abstractNumId w:val="5"/>
  </w:num>
  <w:num w:numId="13" w16cid:durableId="823160458">
    <w:abstractNumId w:val="4"/>
  </w:num>
  <w:num w:numId="14" w16cid:durableId="1056514051">
    <w:abstractNumId w:val="8"/>
  </w:num>
  <w:num w:numId="15" w16cid:durableId="1044525306">
    <w:abstractNumId w:val="3"/>
  </w:num>
  <w:num w:numId="16" w16cid:durableId="1634559694">
    <w:abstractNumId w:val="2"/>
  </w:num>
  <w:num w:numId="17" w16cid:durableId="1671760751">
    <w:abstractNumId w:val="1"/>
  </w:num>
  <w:num w:numId="18" w16cid:durableId="937642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1C80"/>
    <w:rsid w:val="0003765F"/>
    <w:rsid w:val="000541B6"/>
    <w:rsid w:val="00061A62"/>
    <w:rsid w:val="00084847"/>
    <w:rsid w:val="00086D19"/>
    <w:rsid w:val="00091CB3"/>
    <w:rsid w:val="000A78A5"/>
    <w:rsid w:val="000C37B1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4A36"/>
    <w:rsid w:val="00226C3A"/>
    <w:rsid w:val="0023123F"/>
    <w:rsid w:val="002371F4"/>
    <w:rsid w:val="00241938"/>
    <w:rsid w:val="00245779"/>
    <w:rsid w:val="0025008B"/>
    <w:rsid w:val="00254CBB"/>
    <w:rsid w:val="002569B9"/>
    <w:rsid w:val="00257ABC"/>
    <w:rsid w:val="00266005"/>
    <w:rsid w:val="00267F0A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114B9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1747"/>
    <w:rsid w:val="003E2A77"/>
    <w:rsid w:val="003F5A65"/>
    <w:rsid w:val="00401547"/>
    <w:rsid w:val="00403D44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46E75"/>
    <w:rsid w:val="004602AB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7BF4"/>
    <w:rsid w:val="00510026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03478"/>
    <w:rsid w:val="006149E9"/>
    <w:rsid w:val="00616F7F"/>
    <w:rsid w:val="0062446A"/>
    <w:rsid w:val="00626873"/>
    <w:rsid w:val="00627293"/>
    <w:rsid w:val="0064021B"/>
    <w:rsid w:val="00653546"/>
    <w:rsid w:val="006568A5"/>
    <w:rsid w:val="006763EC"/>
    <w:rsid w:val="00682499"/>
    <w:rsid w:val="006878DE"/>
    <w:rsid w:val="00693559"/>
    <w:rsid w:val="006A3D4C"/>
    <w:rsid w:val="006A50CF"/>
    <w:rsid w:val="006A59C6"/>
    <w:rsid w:val="006B481C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1C22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96C69"/>
    <w:rsid w:val="007A211C"/>
    <w:rsid w:val="007A4811"/>
    <w:rsid w:val="007A5DAC"/>
    <w:rsid w:val="007B03B3"/>
    <w:rsid w:val="007B1BAC"/>
    <w:rsid w:val="007B66B9"/>
    <w:rsid w:val="007C335B"/>
    <w:rsid w:val="007C5022"/>
    <w:rsid w:val="007C6767"/>
    <w:rsid w:val="007D6871"/>
    <w:rsid w:val="007D7AD3"/>
    <w:rsid w:val="007F10BF"/>
    <w:rsid w:val="007F14DE"/>
    <w:rsid w:val="007F1917"/>
    <w:rsid w:val="00813E36"/>
    <w:rsid w:val="00813FDA"/>
    <w:rsid w:val="00835C1D"/>
    <w:rsid w:val="00840629"/>
    <w:rsid w:val="008418E3"/>
    <w:rsid w:val="00854FA7"/>
    <w:rsid w:val="00871045"/>
    <w:rsid w:val="008777E8"/>
    <w:rsid w:val="00894725"/>
    <w:rsid w:val="008B08DE"/>
    <w:rsid w:val="008C3EF7"/>
    <w:rsid w:val="008C50B1"/>
    <w:rsid w:val="008E2813"/>
    <w:rsid w:val="008F3880"/>
    <w:rsid w:val="008F7EC7"/>
    <w:rsid w:val="0090122B"/>
    <w:rsid w:val="0090282A"/>
    <w:rsid w:val="00904DE7"/>
    <w:rsid w:val="009105A6"/>
    <w:rsid w:val="00922AFF"/>
    <w:rsid w:val="00923321"/>
    <w:rsid w:val="00923912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165"/>
    <w:rsid w:val="00A25439"/>
    <w:rsid w:val="00A3041F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A3D0B"/>
    <w:rsid w:val="00AA6691"/>
    <w:rsid w:val="00AB2FD2"/>
    <w:rsid w:val="00AB4A8F"/>
    <w:rsid w:val="00AC0932"/>
    <w:rsid w:val="00AC3784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7599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85872"/>
    <w:rsid w:val="00BA0B0F"/>
    <w:rsid w:val="00BA3142"/>
    <w:rsid w:val="00BA4776"/>
    <w:rsid w:val="00BB57A9"/>
    <w:rsid w:val="00BB77A9"/>
    <w:rsid w:val="00BC1348"/>
    <w:rsid w:val="00BC22EC"/>
    <w:rsid w:val="00BD3704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0646"/>
    <w:rsid w:val="00CE4C41"/>
    <w:rsid w:val="00CE74F6"/>
    <w:rsid w:val="00CE79A3"/>
    <w:rsid w:val="00CF07FF"/>
    <w:rsid w:val="00D00BC9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13FC"/>
    <w:rsid w:val="00DC43A3"/>
    <w:rsid w:val="00DC5B66"/>
    <w:rsid w:val="00DD6C10"/>
    <w:rsid w:val="00DE2566"/>
    <w:rsid w:val="00DE334C"/>
    <w:rsid w:val="00DF5159"/>
    <w:rsid w:val="00E1061E"/>
    <w:rsid w:val="00E1561C"/>
    <w:rsid w:val="00E172AC"/>
    <w:rsid w:val="00E20615"/>
    <w:rsid w:val="00E212E0"/>
    <w:rsid w:val="00E220D9"/>
    <w:rsid w:val="00E42002"/>
    <w:rsid w:val="00E4548D"/>
    <w:rsid w:val="00E4687D"/>
    <w:rsid w:val="00E70E42"/>
    <w:rsid w:val="00E755D9"/>
    <w:rsid w:val="00E828DF"/>
    <w:rsid w:val="00E857AC"/>
    <w:rsid w:val="00E941C7"/>
    <w:rsid w:val="00EB0F7D"/>
    <w:rsid w:val="00EB4909"/>
    <w:rsid w:val="00EC7C5C"/>
    <w:rsid w:val="00ED1713"/>
    <w:rsid w:val="00ED30E2"/>
    <w:rsid w:val="00EE0E1E"/>
    <w:rsid w:val="00EE5A0D"/>
    <w:rsid w:val="00F007C4"/>
    <w:rsid w:val="00F1013F"/>
    <w:rsid w:val="00F1363F"/>
    <w:rsid w:val="00F363B7"/>
    <w:rsid w:val="00F45ED0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2"/>
    </o:shapelayout>
  </w:shapeDefaults>
  <w:doNotEmbedSmartTags/>
  <w:decimalSymbol w:val=","/>
  <w:listSeparator w:val=";"/>
  <w14:docId w14:val="686A3DD8"/>
  <w14:defaultImageDpi w14:val="330"/>
  <w15:docId w15:val="{8C4A689D-7E13-4932-908F-E10831849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paragraph">
    <w:name w:val="paragraph"/>
    <w:basedOn w:val="Normal"/>
    <w:rsid w:val="00EC7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EC7C5C"/>
  </w:style>
  <w:style w:type="character" w:customStyle="1" w:styleId="eop">
    <w:name w:val="eop"/>
    <w:basedOn w:val="Tipodeletrapredefinidodopargrafo"/>
    <w:rsid w:val="00EC7C5C"/>
  </w:style>
  <w:style w:type="character" w:customStyle="1" w:styleId="tabchar">
    <w:name w:val="tabchar"/>
    <w:basedOn w:val="Tipodeletrapredefinidodopargrafo"/>
    <w:rsid w:val="00EC7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header" Target="header1.xml"/><Relationship Id="rId21" Type="http://schemas.openxmlformats.org/officeDocument/2006/relationships/oleObject" Target="embeddings/oleObject5.bin"/><Relationship Id="rId34" Type="http://schemas.openxmlformats.org/officeDocument/2006/relationships/image" Target="media/image16.wmf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9.bin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image" Target="media/image18.wmf"/><Relationship Id="rId40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7.png"/><Relationship Id="rId10" Type="http://schemas.openxmlformats.org/officeDocument/2006/relationships/endnotes" Target="endnotes.xml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oleObject" Target="embeddings/oleObject13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EC930C-E1C4-42B2-83D3-127EDDA6DB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92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2020-10-14T11:09:00Z</cp:lastPrinted>
  <dcterms:created xsi:type="dcterms:W3CDTF">2023-01-25T18:13:00Z</dcterms:created>
  <dcterms:modified xsi:type="dcterms:W3CDTF">2023-02-01T15:39:00Z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