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C65A1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A921D3">
        <w:rPr>
          <w:rStyle w:val="TITULOFICHAS-alinea"/>
          <w:sz w:val="18"/>
          <w:szCs w:val="18"/>
          <w:lang w:val="pt-PT"/>
        </w:rPr>
        <w:t>3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025C4A">
        <w:rPr>
          <w:rStyle w:val="TITULOFICHAS-alinea"/>
          <w:sz w:val="18"/>
          <w:szCs w:val="18"/>
          <w:lang w:val="pt-PT"/>
        </w:rPr>
        <w:t>Representações</w:t>
      </w:r>
      <w:r w:rsidR="002E3791">
        <w:rPr>
          <w:rStyle w:val="TITULOFICHAS-alinea"/>
          <w:sz w:val="18"/>
          <w:szCs w:val="18"/>
          <w:lang w:val="pt-PT"/>
        </w:rPr>
        <w:t xml:space="preserve"> de uma função</w:t>
      </w:r>
    </w:p>
    <w:p w14:paraId="6E2C65A2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E2C65BF" wp14:editId="6E2C65C0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6E2C65D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6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7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6E2C65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9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6E2C65E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D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E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E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E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C65E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E2C65E5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2C65BF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6E2C65D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D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D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C65D6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C65D7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6E2C65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D9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D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C65D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C65D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D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6E2C65E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D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E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C65E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C65E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E2C65E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E2C65E5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E2C65A3" w14:textId="77777777" w:rsidR="00B32118" w:rsidRPr="00DE2566" w:rsidRDefault="00A921D3" w:rsidP="00A173FF">
      <w:pPr>
        <w:pStyle w:val="QuestaoAulaTITULO"/>
        <w:rPr>
          <w:lang w:val="pt-PT"/>
        </w:rPr>
      </w:pPr>
      <w:r>
        <w:rPr>
          <w:lang w:val="pt-PT"/>
        </w:rPr>
        <w:t>Questão-aula 5</w:t>
      </w:r>
    </w:p>
    <w:p w14:paraId="6E2C65A4" w14:textId="493E7E08" w:rsidR="001C77C9" w:rsidRPr="00E172AC" w:rsidRDefault="00C11B28" w:rsidP="001C77C9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E2C65C1" wp14:editId="6E2C65C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C65E6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2C65C1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2C65E6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234E2">
        <w:t xml:space="preserve">Considera a função </w:t>
      </w:r>
      <w:r w:rsidR="00B55287" w:rsidRPr="00025957">
        <w:rPr>
          <w:position w:val="-4"/>
        </w:rPr>
        <w:object w:dxaOrig="160" w:dyaOrig="240" w14:anchorId="7FC80734">
          <v:shape id="_x0000_i1083" type="#_x0000_t75" style="width:8.15pt;height:11.9pt" o:ole="">
            <v:imagedata r:id="rId11" o:title=""/>
          </v:shape>
          <o:OLEObject Type="Embed" ProgID="Equation.DSMT4" ShapeID="_x0000_i1083" DrawAspect="Content" ObjectID="_1736771430" r:id="rId12"/>
        </w:object>
      </w:r>
      <w:r w:rsidR="00341E36">
        <w:t>, definida por</w:t>
      </w:r>
      <w:r w:rsidR="00025C4A">
        <w:t xml:space="preserve"> </w:t>
      </w:r>
      <w:r w:rsidR="00341E36">
        <w:t xml:space="preserve"> </w:t>
      </w:r>
      <w:r w:rsidR="00B55287" w:rsidRPr="00B55287">
        <w:rPr>
          <w:position w:val="-20"/>
        </w:rPr>
        <w:object w:dxaOrig="1240" w:dyaOrig="540" w14:anchorId="3A6D1DB2">
          <v:shape id="_x0000_i1088" type="#_x0000_t75" style="width:62pt;height:26.9pt" o:ole="">
            <v:imagedata r:id="rId13" o:title=""/>
          </v:shape>
          <o:OLEObject Type="Embed" ProgID="Equation.DSMT4" ShapeID="_x0000_i1088" DrawAspect="Content" ObjectID="_1736771431" r:id="rId14"/>
        </w:object>
      </w:r>
      <w:r w:rsidR="00341E36">
        <w:t xml:space="preserve"> </w:t>
      </w:r>
      <w:r w:rsidR="006234E2">
        <w:t>.</w:t>
      </w:r>
    </w:p>
    <w:p w14:paraId="6E2C65A5" w14:textId="73336FA7" w:rsidR="006234E2" w:rsidRDefault="001C77C9" w:rsidP="001C77C9">
      <w:pPr>
        <w:pStyle w:val="QUESTAO1"/>
        <w:ind w:hanging="28"/>
      </w:pPr>
      <w:r w:rsidRPr="00655DD3">
        <w:rPr>
          <w:b/>
        </w:rPr>
        <w:t>1.1</w:t>
      </w:r>
      <w:r w:rsidR="00A2743B">
        <w:rPr>
          <w:b/>
        </w:rPr>
        <w:t>.</w:t>
      </w:r>
      <w:r w:rsidR="006234E2" w:rsidRPr="006234E2">
        <w:t xml:space="preserve"> </w:t>
      </w:r>
      <w:r w:rsidR="006234E2">
        <w:t>Qual é a imagem do objeto 4</w:t>
      </w:r>
      <w:r w:rsidR="00B55287">
        <w:t>?</w:t>
      </w:r>
    </w:p>
    <w:p w14:paraId="6E2C65A6" w14:textId="2F86A353" w:rsidR="008F7EC7" w:rsidRDefault="00655DD3" w:rsidP="001C77C9">
      <w:pPr>
        <w:pStyle w:val="QUESTAO1"/>
        <w:ind w:hanging="28"/>
      </w:pPr>
      <w:r w:rsidRPr="00655DD3">
        <w:rPr>
          <w:b/>
        </w:rPr>
        <w:t>1.2.</w:t>
      </w:r>
      <w:r w:rsidR="006234E2">
        <w:t xml:space="preserve"> Qual o objeto cuja imagem é </w:t>
      </w:r>
      <w:r w:rsidR="00036566">
        <w:t xml:space="preserve"> </w:t>
      </w:r>
      <w:r w:rsidR="00B55287" w:rsidRPr="00B55287">
        <w:rPr>
          <w:position w:val="-6"/>
        </w:rPr>
        <w:object w:dxaOrig="300" w:dyaOrig="260" w14:anchorId="07FA1727">
          <v:shape id="_x0000_i1093" type="#_x0000_t75" style="width:15.05pt;height:13.15pt" o:ole="">
            <v:imagedata r:id="rId15" o:title=""/>
          </v:shape>
          <o:OLEObject Type="Embed" ProgID="Equation.DSMT4" ShapeID="_x0000_i1093" DrawAspect="Content" ObjectID="_1736771432" r:id="rId16"/>
        </w:object>
      </w:r>
      <w:r w:rsidR="006234E2">
        <w:t>?</w:t>
      </w:r>
    </w:p>
    <w:p w14:paraId="6E2C65A7" w14:textId="174F57ED" w:rsidR="006234E2" w:rsidRDefault="00655DD3" w:rsidP="001C77C9">
      <w:pPr>
        <w:pStyle w:val="QUESTAO1"/>
        <w:ind w:hanging="28"/>
      </w:pPr>
      <w:r w:rsidRPr="00655DD3">
        <w:rPr>
          <w:b/>
        </w:rPr>
        <w:t xml:space="preserve">1.3. </w:t>
      </w:r>
      <w:r w:rsidR="006234E2">
        <w:t>Calcula</w:t>
      </w:r>
      <w:r w:rsidR="0052206C">
        <w:t xml:space="preserve"> </w:t>
      </w:r>
      <w:r w:rsidR="006234E2">
        <w:t xml:space="preserve"> </w:t>
      </w:r>
      <w:r w:rsidR="00B55287" w:rsidRPr="00B55287">
        <w:rPr>
          <w:position w:val="-12"/>
        </w:rPr>
        <w:object w:dxaOrig="820" w:dyaOrig="340" w14:anchorId="0997C5BE">
          <v:shape id="_x0000_i1098" type="#_x0000_t75" style="width:40.7pt;height:16.9pt" o:ole="">
            <v:imagedata r:id="rId17" o:title=""/>
          </v:shape>
          <o:OLEObject Type="Embed" ProgID="Equation.DSMT4" ShapeID="_x0000_i1098" DrawAspect="Content" ObjectID="_1736771433" r:id="rId18"/>
        </w:object>
      </w:r>
      <w:r w:rsidR="006234E2">
        <w:t>.</w:t>
      </w:r>
    </w:p>
    <w:p w14:paraId="6E2C65A8" w14:textId="1A3D4E01" w:rsidR="00655DD3" w:rsidRDefault="00655DD3" w:rsidP="00B55287">
      <w:pPr>
        <w:pStyle w:val="QUESTAO1"/>
        <w:spacing w:before="200"/>
        <w:ind w:left="453" w:hanging="28"/>
      </w:pPr>
      <w:r w:rsidRPr="00655DD3">
        <w:rPr>
          <w:b/>
        </w:rPr>
        <w:t>1.4.</w:t>
      </w:r>
      <w:r w:rsidR="00025C4A">
        <w:t xml:space="preserve"> </w:t>
      </w:r>
      <w:r w:rsidR="006234E2">
        <w:t xml:space="preserve">Verifica se o ponto de coordenadas </w:t>
      </w:r>
      <w:r w:rsidR="00B55287" w:rsidRPr="00B55287">
        <w:rPr>
          <w:position w:val="-24"/>
        </w:rPr>
        <w:object w:dxaOrig="700" w:dyaOrig="580" w14:anchorId="5B3C4BCD">
          <v:shape id="_x0000_i1103" type="#_x0000_t75" style="width:35.05pt;height:28.8pt" o:ole="">
            <v:imagedata r:id="rId19" o:title=""/>
          </v:shape>
          <o:OLEObject Type="Embed" ProgID="Equation.DSMT4" ShapeID="_x0000_i1103" DrawAspect="Content" ObjectID="_1736771434" r:id="rId20"/>
        </w:object>
      </w:r>
      <w:r w:rsidR="006234E2">
        <w:t xml:space="preserve"> pertence ao gráfico da função </w:t>
      </w:r>
      <w:r w:rsidR="00B55287" w:rsidRPr="00025957">
        <w:rPr>
          <w:position w:val="-4"/>
        </w:rPr>
        <w:object w:dxaOrig="160" w:dyaOrig="240" w14:anchorId="544AFBC6">
          <v:shape id="_x0000_i1108" type="#_x0000_t75" style="width:8.15pt;height:11.9pt" o:ole="">
            <v:imagedata r:id="rId21" o:title=""/>
          </v:shape>
          <o:OLEObject Type="Embed" ProgID="Equation.DSMT4" ShapeID="_x0000_i1108" DrawAspect="Content" ObjectID="_1736771435" r:id="rId22"/>
        </w:object>
      </w:r>
      <w:r w:rsidR="006234E2">
        <w:t>.</w:t>
      </w:r>
    </w:p>
    <w:p w14:paraId="359FA6C1" w14:textId="72307DE7" w:rsidR="00036566" w:rsidRPr="00DE2566" w:rsidRDefault="00036566" w:rsidP="00036566">
      <w:pPr>
        <w:pStyle w:val="QuestaoAulaTITULO"/>
        <w:rPr>
          <w:lang w:val="pt-PT"/>
        </w:rPr>
      </w:pPr>
      <w:r>
        <w:rPr>
          <w:lang w:val="pt-PT"/>
        </w:rPr>
        <w:t xml:space="preserve">Questão-aula </w:t>
      </w:r>
      <w:r>
        <w:rPr>
          <w:lang w:val="pt-PT"/>
        </w:rPr>
        <w:t>6</w:t>
      </w:r>
    </w:p>
    <w:p w14:paraId="6E2C65A9" w14:textId="1D667C06" w:rsidR="00B32118" w:rsidRPr="00DE2566" w:rsidRDefault="00B32118" w:rsidP="00036566">
      <w:pPr>
        <w:pStyle w:val="QuestaoAulaTITULO"/>
        <w:pBdr>
          <w:top w:val="none" w:sz="0" w:space="0" w:color="auto"/>
        </w:pBdr>
        <w:contextualSpacing/>
        <w:rPr>
          <w:lang w:val="pt-PT"/>
        </w:rPr>
      </w:pPr>
    </w:p>
    <w:p w14:paraId="6E2C65AA" w14:textId="6BAA616D" w:rsidR="00880E4B" w:rsidRDefault="00D50BC3" w:rsidP="0066343A">
      <w:pPr>
        <w:pStyle w:val="QUESTAO1"/>
        <w:spacing w:before="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E2C65C3" wp14:editId="6E2C65C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C65E7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2C65C3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2C65E7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6343A">
        <w:t xml:space="preserve">Considera a </w:t>
      </w:r>
      <w:r w:rsidR="004C7F1E">
        <w:t xml:space="preserve">função </w:t>
      </w:r>
      <w:r w:rsidR="00B55287" w:rsidRPr="00B55287">
        <w:rPr>
          <w:position w:val="-10"/>
        </w:rPr>
        <w:object w:dxaOrig="200" w:dyaOrig="260" w14:anchorId="469EDCED">
          <v:shape id="_x0000_i1113" type="#_x0000_t75" style="width:10pt;height:13.15pt" o:ole="">
            <v:imagedata r:id="rId23" o:title=""/>
          </v:shape>
          <o:OLEObject Type="Embed" ProgID="Equation.DSMT4" ShapeID="_x0000_i1113" DrawAspect="Content" ObjectID="_1736771436" r:id="rId24"/>
        </w:object>
      </w:r>
      <w:r w:rsidR="0066343A">
        <w:t xml:space="preserve"> representada no referencial cartesiano</w:t>
      </w:r>
      <w:r w:rsidR="00025C4A">
        <w:t xml:space="preserve"> da figura</w:t>
      </w:r>
      <w:r w:rsidR="0066343A">
        <w:t>.</w:t>
      </w:r>
    </w:p>
    <w:p w14:paraId="6E2C65AB" w14:textId="77777777" w:rsidR="00D73E38" w:rsidRDefault="00D73E38" w:rsidP="00D73E38">
      <w:pPr>
        <w:pStyle w:val="QUESTAO1"/>
        <w:spacing w:before="0"/>
        <w:jc w:val="center"/>
      </w:pPr>
      <w:r w:rsidRPr="0066343A">
        <w:rPr>
          <w:b/>
          <w:noProof/>
          <w:szCs w:val="22"/>
          <w:lang w:eastAsia="pt-PT"/>
        </w:rPr>
        <w:drawing>
          <wp:inline distT="0" distB="0" distL="0" distR="0" wp14:anchorId="6E2C65C5" wp14:editId="37693FE3">
            <wp:extent cx="1973201" cy="1647825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25"/>
                    <a:srcRect l="-6833" r="-2155"/>
                    <a:stretch/>
                  </pic:blipFill>
                  <pic:spPr bwMode="auto">
                    <a:xfrm>
                      <a:off x="0" y="0"/>
                      <a:ext cx="1974369" cy="164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C65AC" w14:textId="4F5B0F6A" w:rsidR="00D73E38" w:rsidRDefault="00D73E38" w:rsidP="00896BDA">
      <w:pPr>
        <w:pStyle w:val="QUESTAO1"/>
        <w:tabs>
          <w:tab w:val="clear" w:pos="113"/>
          <w:tab w:val="left" w:pos="426"/>
        </w:tabs>
        <w:ind w:left="426" w:firstLine="0"/>
      </w:pPr>
      <w:r w:rsidRPr="00655DD3">
        <w:rPr>
          <w:b/>
        </w:rPr>
        <w:t>1.1</w:t>
      </w:r>
      <w:r w:rsidRPr="006234E2">
        <w:t xml:space="preserve"> </w:t>
      </w:r>
      <w:r>
        <w:t xml:space="preserve">Indica o domínio e o contradomínio de </w:t>
      </w:r>
      <w:r w:rsidR="00B55287" w:rsidRPr="00B55287">
        <w:rPr>
          <w:position w:val="-10"/>
        </w:rPr>
        <w:object w:dxaOrig="200" w:dyaOrig="260" w14:anchorId="543B09A8">
          <v:shape id="_x0000_i1119" type="#_x0000_t75" style="width:10pt;height:13.15pt" o:ole="">
            <v:imagedata r:id="rId26" o:title=""/>
          </v:shape>
          <o:OLEObject Type="Embed" ProgID="Equation.DSMT4" ShapeID="_x0000_i1119" DrawAspect="Content" ObjectID="_1736771437" r:id="rId27"/>
        </w:object>
      </w:r>
      <w:r>
        <w:t>.</w:t>
      </w:r>
    </w:p>
    <w:p w14:paraId="6E2C65AD" w14:textId="77777777" w:rsidR="00D73E38" w:rsidRDefault="00D73E38" w:rsidP="00B55287">
      <w:pPr>
        <w:pStyle w:val="QUESTAO1"/>
        <w:tabs>
          <w:tab w:val="clear" w:pos="113"/>
          <w:tab w:val="left" w:pos="426"/>
        </w:tabs>
        <w:spacing w:before="200"/>
        <w:ind w:left="879"/>
      </w:pPr>
      <w:r w:rsidRPr="00655DD3">
        <w:rPr>
          <w:b/>
        </w:rPr>
        <w:t>1.2.</w:t>
      </w:r>
      <w:r>
        <w:t xml:space="preserve"> Completa a tabela:</w:t>
      </w:r>
    </w:p>
    <w:tbl>
      <w:tblPr>
        <w:tblStyle w:val="TabelacomGrelha"/>
        <w:tblW w:w="4626" w:type="dxa"/>
        <w:jc w:val="center"/>
        <w:tblLook w:val="04A0" w:firstRow="1" w:lastRow="0" w:firstColumn="1" w:lastColumn="0" w:noHBand="0" w:noVBand="1"/>
      </w:tblPr>
      <w:tblGrid>
        <w:gridCol w:w="1205"/>
        <w:gridCol w:w="571"/>
        <w:gridCol w:w="570"/>
        <w:gridCol w:w="570"/>
        <w:gridCol w:w="570"/>
        <w:gridCol w:w="570"/>
        <w:gridCol w:w="570"/>
      </w:tblGrid>
      <w:tr w:rsidR="004C7F1E" w14:paraId="6E2C65B5" w14:textId="77777777" w:rsidTr="00404C89">
        <w:trPr>
          <w:trHeight w:val="418"/>
          <w:jc w:val="center"/>
        </w:trPr>
        <w:tc>
          <w:tcPr>
            <w:tcW w:w="1205" w:type="dxa"/>
            <w:shd w:val="clear" w:color="auto" w:fill="CCC0D9" w:themeFill="accent4" w:themeFillTint="66"/>
            <w:vAlign w:val="center"/>
          </w:tcPr>
          <w:p w14:paraId="6E2C65AE" w14:textId="11CDDB29" w:rsidR="00D73E38" w:rsidRDefault="00B55287" w:rsidP="00404C89">
            <w:pPr>
              <w:pStyle w:val="QUESTAO1"/>
              <w:tabs>
                <w:tab w:val="clear" w:pos="113"/>
                <w:tab w:val="right" w:pos="1280"/>
              </w:tabs>
              <w:spacing w:before="0" w:line="240" w:lineRule="auto"/>
              <w:ind w:left="0" w:firstLine="0"/>
              <w:jc w:val="center"/>
            </w:pPr>
            <w:r w:rsidRPr="00025957">
              <w:rPr>
                <w:position w:val="-4"/>
              </w:rPr>
              <w:object w:dxaOrig="200" w:dyaOrig="200" w14:anchorId="43A06E2F">
                <v:shape id="_x0000_i1173" type="#_x0000_t75" style="width:10pt;height:10pt" o:ole="">
                  <v:imagedata r:id="rId28" o:title=""/>
                </v:shape>
                <o:OLEObject Type="Embed" ProgID="Equation.DSMT4" ShapeID="_x0000_i1173" DrawAspect="Content" ObjectID="_1736771438" r:id="rId29"/>
              </w:object>
            </w:r>
          </w:p>
        </w:tc>
        <w:tc>
          <w:tcPr>
            <w:tcW w:w="571" w:type="dxa"/>
            <w:vAlign w:val="center"/>
          </w:tcPr>
          <w:p w14:paraId="6E2C65AF" w14:textId="3F4FF73E" w:rsidR="00D73E38" w:rsidRDefault="00830AA0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  <w:r>
              <w:t>–</w:t>
            </w:r>
            <w:r w:rsidR="004C7F1E">
              <w:t>1</w:t>
            </w:r>
          </w:p>
        </w:tc>
        <w:tc>
          <w:tcPr>
            <w:tcW w:w="570" w:type="dxa"/>
            <w:vAlign w:val="center"/>
          </w:tcPr>
          <w:p w14:paraId="6E2C65B0" w14:textId="77777777" w:rsidR="00D73E38" w:rsidRDefault="004C7F1E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  <w:r>
              <w:t>0</w:t>
            </w:r>
          </w:p>
        </w:tc>
        <w:tc>
          <w:tcPr>
            <w:tcW w:w="570" w:type="dxa"/>
            <w:vAlign w:val="center"/>
          </w:tcPr>
          <w:p w14:paraId="6E2C65B1" w14:textId="77777777" w:rsidR="00D73E38" w:rsidRDefault="00D73E38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</w:p>
        </w:tc>
        <w:tc>
          <w:tcPr>
            <w:tcW w:w="570" w:type="dxa"/>
            <w:vAlign w:val="center"/>
          </w:tcPr>
          <w:p w14:paraId="6E2C65B2" w14:textId="77777777" w:rsidR="00D73E38" w:rsidRDefault="00D73E38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</w:p>
        </w:tc>
        <w:tc>
          <w:tcPr>
            <w:tcW w:w="570" w:type="dxa"/>
            <w:vAlign w:val="center"/>
          </w:tcPr>
          <w:p w14:paraId="6E2C65B3" w14:textId="77777777" w:rsidR="00D73E38" w:rsidRDefault="004C7F1E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570" w:type="dxa"/>
            <w:vAlign w:val="center"/>
          </w:tcPr>
          <w:p w14:paraId="6E2C65B4" w14:textId="77777777" w:rsidR="00D73E38" w:rsidRDefault="004C7F1E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  <w:r>
              <w:t>5</w:t>
            </w:r>
          </w:p>
        </w:tc>
      </w:tr>
      <w:bookmarkStart w:id="0" w:name="MTBlankEqn"/>
      <w:bookmarkEnd w:id="0"/>
      <w:tr w:rsidR="004C7F1E" w14:paraId="6E2C65BD" w14:textId="77777777" w:rsidTr="00404C89">
        <w:trPr>
          <w:trHeight w:val="426"/>
          <w:jc w:val="center"/>
        </w:trPr>
        <w:tc>
          <w:tcPr>
            <w:tcW w:w="1205" w:type="dxa"/>
            <w:shd w:val="clear" w:color="auto" w:fill="CCC0D9" w:themeFill="accent4" w:themeFillTint="66"/>
            <w:vAlign w:val="center"/>
          </w:tcPr>
          <w:p w14:paraId="6E2C65B6" w14:textId="215D6F17" w:rsidR="00D73E38" w:rsidRDefault="00B55287" w:rsidP="00404C89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B55287">
              <w:rPr>
                <w:position w:val="-12"/>
              </w:rPr>
              <w:object w:dxaOrig="499" w:dyaOrig="340" w14:anchorId="48298E31">
                <v:shape id="_x0000_i1172" type="#_x0000_t75" style="width:25.05pt;height:16.9pt" o:ole="">
                  <v:imagedata r:id="rId30" o:title=""/>
                </v:shape>
                <o:OLEObject Type="Embed" ProgID="Equation.DSMT4" ShapeID="_x0000_i1172" DrawAspect="Content" ObjectID="_1736771439" r:id="rId31"/>
              </w:object>
            </w:r>
          </w:p>
        </w:tc>
        <w:tc>
          <w:tcPr>
            <w:tcW w:w="571" w:type="dxa"/>
            <w:vAlign w:val="center"/>
          </w:tcPr>
          <w:p w14:paraId="6E2C65B7" w14:textId="77777777" w:rsidR="00D73E38" w:rsidRDefault="00D73E38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</w:p>
        </w:tc>
        <w:tc>
          <w:tcPr>
            <w:tcW w:w="570" w:type="dxa"/>
            <w:vAlign w:val="center"/>
          </w:tcPr>
          <w:p w14:paraId="6E2C65B8" w14:textId="77777777" w:rsidR="00D73E38" w:rsidRDefault="00D73E38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</w:p>
        </w:tc>
        <w:tc>
          <w:tcPr>
            <w:tcW w:w="570" w:type="dxa"/>
            <w:vAlign w:val="center"/>
          </w:tcPr>
          <w:p w14:paraId="6E2C65B9" w14:textId="77777777" w:rsidR="00D73E38" w:rsidRDefault="004C7F1E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570" w:type="dxa"/>
            <w:vAlign w:val="center"/>
          </w:tcPr>
          <w:p w14:paraId="6E2C65BA" w14:textId="77777777" w:rsidR="00D73E38" w:rsidRDefault="004C7F1E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570" w:type="dxa"/>
            <w:vAlign w:val="center"/>
          </w:tcPr>
          <w:p w14:paraId="6E2C65BB" w14:textId="77777777" w:rsidR="00D73E38" w:rsidRDefault="00D73E38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</w:p>
        </w:tc>
        <w:tc>
          <w:tcPr>
            <w:tcW w:w="570" w:type="dxa"/>
            <w:vAlign w:val="center"/>
          </w:tcPr>
          <w:p w14:paraId="6E2C65BC" w14:textId="77777777" w:rsidR="00D73E38" w:rsidRDefault="00D73E38" w:rsidP="00896BDA">
            <w:pPr>
              <w:pStyle w:val="QUESTAO1"/>
              <w:tabs>
                <w:tab w:val="clear" w:pos="113"/>
                <w:tab w:val="left" w:pos="426"/>
              </w:tabs>
              <w:spacing w:before="0" w:line="240" w:lineRule="auto"/>
              <w:ind w:left="0" w:firstLine="0"/>
              <w:jc w:val="center"/>
            </w:pPr>
          </w:p>
        </w:tc>
      </w:tr>
    </w:tbl>
    <w:p w14:paraId="6E2C65BE" w14:textId="77777777" w:rsidR="00EC7C5C" w:rsidRPr="00930EC2" w:rsidRDefault="00EC7C5C" w:rsidP="00896BDA">
      <w:pPr>
        <w:pStyle w:val="QUESTAO1"/>
        <w:tabs>
          <w:tab w:val="clear" w:pos="113"/>
          <w:tab w:val="left" w:pos="426"/>
        </w:tabs>
        <w:spacing w:before="60" w:after="60" w:line="276" w:lineRule="auto"/>
        <w:rPr>
          <w:b/>
          <w:szCs w:val="22"/>
        </w:rPr>
      </w:pPr>
    </w:p>
    <w:sectPr w:rsidR="00EC7C5C" w:rsidRPr="00930EC2" w:rsidSect="00EE5A0D">
      <w:headerReference w:type="even" r:id="rId32"/>
      <w:headerReference w:type="default" r:id="rId3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C65C9" w14:textId="77777777" w:rsidR="00413C9F" w:rsidRDefault="00413C9F" w:rsidP="00D177B5">
      <w:pPr>
        <w:spacing w:after="0" w:line="240" w:lineRule="auto"/>
      </w:pPr>
      <w:r>
        <w:separator/>
      </w:r>
    </w:p>
  </w:endnote>
  <w:endnote w:type="continuationSeparator" w:id="0">
    <w:p w14:paraId="6E2C65CA" w14:textId="77777777" w:rsidR="00413C9F" w:rsidRDefault="00413C9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65C7" w14:textId="77777777" w:rsidR="00413C9F" w:rsidRDefault="00413C9F" w:rsidP="00D177B5">
      <w:pPr>
        <w:spacing w:after="0" w:line="240" w:lineRule="auto"/>
      </w:pPr>
      <w:r>
        <w:separator/>
      </w:r>
    </w:p>
  </w:footnote>
  <w:footnote w:type="continuationSeparator" w:id="0">
    <w:p w14:paraId="6E2C65C8" w14:textId="77777777" w:rsidR="00413C9F" w:rsidRDefault="00413C9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C65CB" w14:textId="77777777" w:rsidR="007A4811" w:rsidRDefault="007A4811">
    <w:pPr>
      <w:pStyle w:val="Cabealho"/>
      <w:rPr>
        <w:lang w:val="pt-PT"/>
      </w:rPr>
    </w:pPr>
  </w:p>
  <w:p w14:paraId="6E2C65C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C65CD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6E2C65CE" wp14:editId="6E2C65CF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6E2C65D0" wp14:editId="6E2C65D1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6E2C65D2" wp14:editId="6E2C65D3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31" type="#_x0000_t75" style="width:16.3pt;height:16.3pt;visibility:visible" o:bullet="t">
        <v:imagedata r:id="rId1" o:title=""/>
      </v:shape>
    </w:pict>
  </w:numPicBullet>
  <w:numPicBullet w:numPicBulletId="1">
    <w:pict>
      <v:shape id="_x0000_i2032" type="#_x0000_t75" style="width:16.3pt;height:16.3pt;visibility:visible" o:bullet="t">
        <v:imagedata r:id="rId2" o:title=""/>
      </v:shape>
    </w:pict>
  </w:numPicBullet>
  <w:numPicBullet w:numPicBulletId="2">
    <w:pict>
      <v:shape id="_x0000_i2033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98121854">
    <w:abstractNumId w:val="14"/>
  </w:num>
  <w:num w:numId="2" w16cid:durableId="1121799171">
    <w:abstractNumId w:val="15"/>
  </w:num>
  <w:num w:numId="3" w16cid:durableId="1776903626">
    <w:abstractNumId w:val="12"/>
  </w:num>
  <w:num w:numId="4" w16cid:durableId="1344668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517940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944198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0930759">
    <w:abstractNumId w:val="16"/>
  </w:num>
  <w:num w:numId="8" w16cid:durableId="1046415625">
    <w:abstractNumId w:val="13"/>
  </w:num>
  <w:num w:numId="9" w16cid:durableId="1851408767">
    <w:abstractNumId w:val="9"/>
  </w:num>
  <w:num w:numId="10" w16cid:durableId="261568029">
    <w:abstractNumId w:val="7"/>
  </w:num>
  <w:num w:numId="11" w16cid:durableId="266621605">
    <w:abstractNumId w:val="6"/>
  </w:num>
  <w:num w:numId="12" w16cid:durableId="1221288534">
    <w:abstractNumId w:val="5"/>
  </w:num>
  <w:num w:numId="13" w16cid:durableId="1538617658">
    <w:abstractNumId w:val="4"/>
  </w:num>
  <w:num w:numId="14" w16cid:durableId="1872105533">
    <w:abstractNumId w:val="8"/>
  </w:num>
  <w:num w:numId="15" w16cid:durableId="789936501">
    <w:abstractNumId w:val="3"/>
  </w:num>
  <w:num w:numId="16" w16cid:durableId="10760792">
    <w:abstractNumId w:val="2"/>
  </w:num>
  <w:num w:numId="17" w16cid:durableId="1855026722">
    <w:abstractNumId w:val="1"/>
  </w:num>
  <w:num w:numId="18" w16cid:durableId="69129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C4A"/>
    <w:rsid w:val="00026F67"/>
    <w:rsid w:val="00031C80"/>
    <w:rsid w:val="00036566"/>
    <w:rsid w:val="0003765F"/>
    <w:rsid w:val="000541B6"/>
    <w:rsid w:val="00084847"/>
    <w:rsid w:val="00086D19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7C9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3791"/>
    <w:rsid w:val="002E6EDD"/>
    <w:rsid w:val="002F41AF"/>
    <w:rsid w:val="0030103E"/>
    <w:rsid w:val="003012AD"/>
    <w:rsid w:val="0030367A"/>
    <w:rsid w:val="003114B9"/>
    <w:rsid w:val="00341E36"/>
    <w:rsid w:val="00350A6D"/>
    <w:rsid w:val="00360BC9"/>
    <w:rsid w:val="0036406B"/>
    <w:rsid w:val="00365C7C"/>
    <w:rsid w:val="0036670B"/>
    <w:rsid w:val="00370869"/>
    <w:rsid w:val="00371CF4"/>
    <w:rsid w:val="003949E3"/>
    <w:rsid w:val="003B338A"/>
    <w:rsid w:val="003B7CEB"/>
    <w:rsid w:val="003C2DD7"/>
    <w:rsid w:val="003D42D1"/>
    <w:rsid w:val="003E2A77"/>
    <w:rsid w:val="003F5A65"/>
    <w:rsid w:val="00401547"/>
    <w:rsid w:val="00403D44"/>
    <w:rsid w:val="00404C89"/>
    <w:rsid w:val="0040597E"/>
    <w:rsid w:val="004067E0"/>
    <w:rsid w:val="00413C9F"/>
    <w:rsid w:val="00426607"/>
    <w:rsid w:val="00427019"/>
    <w:rsid w:val="0042777D"/>
    <w:rsid w:val="00433136"/>
    <w:rsid w:val="004379D5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C7F1E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2206C"/>
    <w:rsid w:val="00552529"/>
    <w:rsid w:val="005608BA"/>
    <w:rsid w:val="00560EC5"/>
    <w:rsid w:val="0056333E"/>
    <w:rsid w:val="005640F9"/>
    <w:rsid w:val="00570BCB"/>
    <w:rsid w:val="005728B7"/>
    <w:rsid w:val="00580C18"/>
    <w:rsid w:val="005912DB"/>
    <w:rsid w:val="00596566"/>
    <w:rsid w:val="005A06B8"/>
    <w:rsid w:val="005B317A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34E2"/>
    <w:rsid w:val="0062446A"/>
    <w:rsid w:val="00626873"/>
    <w:rsid w:val="00627293"/>
    <w:rsid w:val="00644480"/>
    <w:rsid w:val="00653546"/>
    <w:rsid w:val="00655DD3"/>
    <w:rsid w:val="006568A5"/>
    <w:rsid w:val="00662D40"/>
    <w:rsid w:val="0066343A"/>
    <w:rsid w:val="00682499"/>
    <w:rsid w:val="006878DE"/>
    <w:rsid w:val="00693559"/>
    <w:rsid w:val="006A3D4C"/>
    <w:rsid w:val="006A50CF"/>
    <w:rsid w:val="006A59C6"/>
    <w:rsid w:val="006B4028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30AA0"/>
    <w:rsid w:val="00835C1D"/>
    <w:rsid w:val="00840629"/>
    <w:rsid w:val="008418E3"/>
    <w:rsid w:val="00854FA7"/>
    <w:rsid w:val="00871045"/>
    <w:rsid w:val="00880E4B"/>
    <w:rsid w:val="00896BDA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2743B"/>
    <w:rsid w:val="00A406BD"/>
    <w:rsid w:val="00A448BD"/>
    <w:rsid w:val="00A47644"/>
    <w:rsid w:val="00A6290F"/>
    <w:rsid w:val="00A649F4"/>
    <w:rsid w:val="00A72A2F"/>
    <w:rsid w:val="00A748EA"/>
    <w:rsid w:val="00A91AE6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357F5"/>
    <w:rsid w:val="00B40527"/>
    <w:rsid w:val="00B50C52"/>
    <w:rsid w:val="00B514FB"/>
    <w:rsid w:val="00B55287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3678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3E38"/>
    <w:rsid w:val="00D7603C"/>
    <w:rsid w:val="00D82537"/>
    <w:rsid w:val="00D9488D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30C82"/>
    <w:rsid w:val="00E42002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F007C4"/>
    <w:rsid w:val="00F1013F"/>
    <w:rsid w:val="00F1363F"/>
    <w:rsid w:val="00F17758"/>
    <w:rsid w:val="00F17E41"/>
    <w:rsid w:val="00F250FE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13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2C65A1"/>
  <w14:defaultImageDpi w14:val="330"/>
  <w15:docId w15:val="{46AE43E3-F2C1-4296-889A-33B40F50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" Type="http://schemas.openxmlformats.org/officeDocument/2006/relationships/customXml" Target="../customXml/item3.xml"/><Relationship Id="rId21" Type="http://schemas.openxmlformats.org/officeDocument/2006/relationships/image" Target="media/image9.wmf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9E0A03-56E9-4D01-AB29-FE649A817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335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2022-10-14T08:47:00Z</dcterms:created>
  <dcterms:modified xsi:type="dcterms:W3CDTF">2023-02-01T15:38:00Z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