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D4EA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EF5469">
        <w:rPr>
          <w:rStyle w:val="TITULOFICHAS-alinea"/>
          <w:sz w:val="18"/>
          <w:szCs w:val="18"/>
          <w:lang w:val="pt-PT"/>
        </w:rPr>
        <w:t>4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DA55CD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Função afim</w:t>
      </w:r>
    </w:p>
    <w:p w14:paraId="13E8D4EB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3E8D50F" wp14:editId="13E8D510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13E8D52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6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7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3E8D52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9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3E8D53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2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3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3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3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8D53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3E8D535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E8D50F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13E8D52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2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2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8D526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8D527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3E8D52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29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2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8D52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8D52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2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3E8D53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2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3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8D53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8D53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3E8D53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3E8D535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3E8D4EC" w14:textId="77777777" w:rsidR="00B32118" w:rsidRPr="00DE2566" w:rsidRDefault="00EF5469" w:rsidP="00A173FF">
      <w:pPr>
        <w:pStyle w:val="QuestaoAulaTITULO"/>
        <w:rPr>
          <w:lang w:val="pt-PT"/>
        </w:rPr>
      </w:pPr>
      <w:r>
        <w:rPr>
          <w:lang w:val="pt-PT"/>
        </w:rPr>
        <w:t>Questão-aula 7</w:t>
      </w:r>
    </w:p>
    <w:p w14:paraId="13E8D4ED" w14:textId="017198E7" w:rsidR="008F7EC7" w:rsidRDefault="00C11B28" w:rsidP="005B5B03">
      <w:pPr>
        <w:pStyle w:val="QUESTAO1"/>
        <w:spacing w:before="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3E8D511" wp14:editId="13E8D512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E8D536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E8D511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E8D536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446F0">
        <w:t>Observa as retas representada</w:t>
      </w:r>
      <w:r w:rsidR="00607317">
        <w:t>s no referencial abaixo e as funções</w:t>
      </w:r>
      <w:r w:rsidR="00B92416">
        <w:t xml:space="preserve"> </w:t>
      </w:r>
      <w:r w:rsidR="00B92416" w:rsidRPr="00B92416">
        <w:rPr>
          <w:i/>
          <w:iCs/>
        </w:rPr>
        <w:t>f</w:t>
      </w:r>
      <w:r w:rsidR="00B92416">
        <w:t xml:space="preserve">, </w:t>
      </w:r>
      <w:r w:rsidR="00B92416" w:rsidRPr="00B92416">
        <w:rPr>
          <w:i/>
          <w:iCs/>
        </w:rPr>
        <w:t>g</w:t>
      </w:r>
      <w:r w:rsidR="00B92416">
        <w:t xml:space="preserve">, </w:t>
      </w:r>
      <w:r w:rsidR="00B92416" w:rsidRPr="00B92416">
        <w:rPr>
          <w:i/>
          <w:iCs/>
        </w:rPr>
        <w:t>h</w:t>
      </w:r>
      <w:r w:rsidR="00B92416">
        <w:t xml:space="preserve"> e </w:t>
      </w:r>
      <w:r w:rsidR="00B92416" w:rsidRPr="00B92416">
        <w:rPr>
          <w:i/>
          <w:iCs/>
        </w:rPr>
        <w:t>i</w:t>
      </w:r>
      <w:r w:rsidR="00607317">
        <w:t>,</w:t>
      </w:r>
      <w:r w:rsidR="006446F0">
        <w:t xml:space="preserve"> definidas por expressões algébricas.</w:t>
      </w:r>
    </w:p>
    <w:p w14:paraId="13E8D4EE" w14:textId="77777777" w:rsidR="006446F0" w:rsidRDefault="006446F0" w:rsidP="006C49E2">
      <w:pPr>
        <w:pStyle w:val="QUESTAO1"/>
        <w:spacing w:before="0" w:line="240" w:lineRule="auto"/>
        <w:jc w:val="center"/>
      </w:pPr>
      <w:r w:rsidRPr="006446F0">
        <w:rPr>
          <w:noProof/>
          <w:lang w:eastAsia="pt-PT"/>
        </w:rPr>
        <w:drawing>
          <wp:inline distT="0" distB="0" distL="0" distR="0" wp14:anchorId="13E8D513" wp14:editId="546915E8">
            <wp:extent cx="2468185" cy="1942465"/>
            <wp:effectExtent l="0" t="0" r="889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1"/>
                    <a:srcRect t="-1634" b="842"/>
                    <a:stretch/>
                  </pic:blipFill>
                  <pic:spPr bwMode="auto">
                    <a:xfrm>
                      <a:off x="0" y="0"/>
                      <a:ext cx="2469217" cy="1943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elha"/>
        <w:tblpPr w:leftFromText="141" w:rightFromText="141" w:vertAnchor="text" w:horzAnchor="margin" w:tblpXSpec="center" w:tblpY="223"/>
        <w:tblW w:w="8431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794"/>
        <w:gridCol w:w="2126"/>
        <w:gridCol w:w="2369"/>
      </w:tblGrid>
      <w:tr w:rsidR="006446F0" w14:paraId="13E8D4F3" w14:textId="77777777" w:rsidTr="00795C05">
        <w:trPr>
          <w:trHeight w:val="576"/>
        </w:trPr>
        <w:tc>
          <w:tcPr>
            <w:tcW w:w="2142" w:type="dxa"/>
            <w:shd w:val="clear" w:color="auto" w:fill="DAEEF3" w:themeFill="accent5" w:themeFillTint="33"/>
            <w:vAlign w:val="center"/>
            <w:hideMark/>
          </w:tcPr>
          <w:p w14:paraId="13E8D4EF" w14:textId="77481888" w:rsidR="006446F0" w:rsidRPr="00F70BCB" w:rsidRDefault="00B47044" w:rsidP="00B47044">
            <w:pPr>
              <w:tabs>
                <w:tab w:val="center" w:pos="960"/>
                <w:tab w:val="right" w:pos="192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B47044">
              <w:rPr>
                <w:position w:val="-12"/>
              </w:rPr>
              <w:object w:dxaOrig="1200" w:dyaOrig="340" w14:anchorId="3D73479B">
                <v:shape id="_x0000_i1028" type="#_x0000_t75" style="width:60pt;height:17.25pt" o:ole="">
                  <v:imagedata r:id="rId12" o:title=""/>
                </v:shape>
                <o:OLEObject Type="Embed" ProgID="Equation.DSMT4" ShapeID="_x0000_i1028" DrawAspect="Content" ObjectID="_1737184416" r:id="rId13"/>
              </w:object>
            </w:r>
          </w:p>
        </w:tc>
        <w:tc>
          <w:tcPr>
            <w:tcW w:w="1794" w:type="dxa"/>
            <w:shd w:val="clear" w:color="auto" w:fill="DAEEF3" w:themeFill="accent5" w:themeFillTint="33"/>
            <w:vAlign w:val="center"/>
          </w:tcPr>
          <w:p w14:paraId="13E8D4F0" w14:textId="2311092C" w:rsidR="006446F0" w:rsidRPr="00F70BCB" w:rsidRDefault="00B47044" w:rsidP="00B47044">
            <w:pPr>
              <w:tabs>
                <w:tab w:val="center" w:pos="790"/>
                <w:tab w:val="right" w:pos="158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>
              <w:tab/>
            </w:r>
            <w:r w:rsidRPr="00B47044">
              <w:rPr>
                <w:position w:val="-12"/>
              </w:rPr>
              <w:object w:dxaOrig="1200" w:dyaOrig="340" w14:anchorId="20D317A0">
                <v:shape id="_x0000_i1029" type="#_x0000_t75" style="width:60pt;height:17.25pt" o:ole="">
                  <v:imagedata r:id="rId14" o:title=""/>
                </v:shape>
                <o:OLEObject Type="Embed" ProgID="Equation.DSMT4" ShapeID="_x0000_i1029" DrawAspect="Content" ObjectID="_1737184417" r:id="rId15"/>
              </w:objec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14:paraId="13E8D4F1" w14:textId="5548AFCB" w:rsidR="006446F0" w:rsidRPr="00F70BCB" w:rsidRDefault="00B47044" w:rsidP="00B47044">
            <w:pPr>
              <w:tabs>
                <w:tab w:val="center" w:pos="960"/>
                <w:tab w:val="right" w:pos="192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B47044">
              <w:rPr>
                <w:position w:val="-12"/>
              </w:rPr>
              <w:object w:dxaOrig="920" w:dyaOrig="340" w14:anchorId="13AEEA3B">
                <v:shape id="_x0000_i1030" type="#_x0000_t75" style="width:45.75pt;height:17.25pt" o:ole="">
                  <v:imagedata r:id="rId16" o:title=""/>
                </v:shape>
                <o:OLEObject Type="Embed" ProgID="Equation.DSMT4" ShapeID="_x0000_i1030" DrawAspect="Content" ObjectID="_1737184418" r:id="rId17"/>
              </w:object>
            </w:r>
          </w:p>
        </w:tc>
        <w:tc>
          <w:tcPr>
            <w:tcW w:w="2369" w:type="dxa"/>
            <w:shd w:val="clear" w:color="auto" w:fill="DAEEF3" w:themeFill="accent5" w:themeFillTint="33"/>
            <w:vAlign w:val="center"/>
          </w:tcPr>
          <w:p w14:paraId="13E8D4F2" w14:textId="68851A23" w:rsidR="006446F0" w:rsidRPr="00F70BCB" w:rsidRDefault="00B47044" w:rsidP="00B47044">
            <w:pPr>
              <w:tabs>
                <w:tab w:val="center" w:pos="1080"/>
                <w:tab w:val="right" w:pos="2160"/>
              </w:tabs>
              <w:spacing w:before="60" w:after="60" w:line="240" w:lineRule="auto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B47044">
              <w:rPr>
                <w:position w:val="-12"/>
              </w:rPr>
              <w:object w:dxaOrig="1020" w:dyaOrig="340" w14:anchorId="7BC4118D">
                <v:shape id="_x0000_i1031" type="#_x0000_t75" style="width:51pt;height:17.25pt" o:ole="">
                  <v:imagedata r:id="rId18" o:title=""/>
                </v:shape>
                <o:OLEObject Type="Embed" ProgID="Equation.DSMT4" ShapeID="_x0000_i1031" DrawAspect="Content" ObjectID="_1737184419" r:id="rId19"/>
              </w:object>
            </w:r>
          </w:p>
        </w:tc>
      </w:tr>
    </w:tbl>
    <w:p w14:paraId="13E8D4F4" w14:textId="77777777" w:rsidR="006446F0" w:rsidRDefault="006446F0" w:rsidP="006446F0">
      <w:pPr>
        <w:pStyle w:val="QUESTAO1"/>
        <w:spacing w:before="0"/>
        <w:jc w:val="center"/>
      </w:pPr>
    </w:p>
    <w:p w14:paraId="13E8D4F5" w14:textId="77777777" w:rsidR="005A756D" w:rsidRDefault="005A756D" w:rsidP="005B5B03">
      <w:pPr>
        <w:pStyle w:val="QUESTAO1"/>
        <w:spacing w:before="0"/>
      </w:pPr>
    </w:p>
    <w:p w14:paraId="13E8D4F6" w14:textId="77777777" w:rsidR="005A756D" w:rsidRDefault="005A756D" w:rsidP="005B5B03">
      <w:pPr>
        <w:pStyle w:val="QUESTAO1"/>
        <w:spacing w:before="0"/>
        <w:ind w:left="0" w:firstLine="0"/>
      </w:pPr>
    </w:p>
    <w:p w14:paraId="13E8D4F7" w14:textId="77777777" w:rsidR="000E121D" w:rsidRDefault="006446F0" w:rsidP="006446F0">
      <w:pPr>
        <w:pStyle w:val="QUESTAO1"/>
        <w:spacing w:before="0"/>
        <w:ind w:firstLine="113"/>
      </w:pPr>
      <w:r w:rsidRPr="005B5B03">
        <w:rPr>
          <w:b/>
        </w:rPr>
        <w:t>1.1.</w:t>
      </w:r>
      <w:r>
        <w:t xml:space="preserve"> </w:t>
      </w:r>
      <w:r w:rsidR="004979A3">
        <w:t>Indica a ordenada na origem</w:t>
      </w:r>
      <w:r>
        <w:t xml:space="preserve"> e o declive</w:t>
      </w:r>
      <w:r w:rsidR="004979A3">
        <w:t xml:space="preserve"> para cada uma das retas. </w:t>
      </w:r>
    </w:p>
    <w:p w14:paraId="13E8D4F8" w14:textId="77777777" w:rsidR="006446F0" w:rsidRDefault="006446F0" w:rsidP="00E970AC">
      <w:pPr>
        <w:pStyle w:val="QUESTAO1"/>
        <w:spacing w:before="0"/>
        <w:ind w:firstLine="113"/>
      </w:pPr>
      <w:r>
        <w:tab/>
      </w:r>
      <w:r>
        <w:tab/>
      </w:r>
    </w:p>
    <w:p w14:paraId="13E8D4F9" w14:textId="77777777" w:rsidR="000E121D" w:rsidRDefault="006446F0" w:rsidP="006C49E2">
      <w:pPr>
        <w:pStyle w:val="QUESTAO1"/>
        <w:spacing w:before="0" w:line="240" w:lineRule="auto"/>
        <w:ind w:firstLine="113"/>
      </w:pPr>
      <w:r w:rsidRPr="000D36A2">
        <w:rPr>
          <w:b/>
        </w:rPr>
        <w:t>1.2.</w:t>
      </w:r>
      <w:r w:rsidR="00607317">
        <w:t xml:space="preserve"> Faz a correspondência entre </w:t>
      </w:r>
      <w:r>
        <w:t xml:space="preserve">cada </w:t>
      </w:r>
      <w:r w:rsidR="000E121D">
        <w:t xml:space="preserve">uma das </w:t>
      </w:r>
      <w:r>
        <w:t>funç</w:t>
      </w:r>
      <w:r w:rsidR="000E121D">
        <w:t>ões</w:t>
      </w:r>
      <w:r w:rsidR="00607317">
        <w:t xml:space="preserve"> e a</w:t>
      </w:r>
      <w:r w:rsidR="00E970AC">
        <w:t xml:space="preserve"> reta que a representa graficamente</w:t>
      </w:r>
      <w:r>
        <w:t>.</w:t>
      </w:r>
    </w:p>
    <w:p w14:paraId="13E8D4FA" w14:textId="77777777" w:rsidR="000E121D" w:rsidRDefault="000E121D" w:rsidP="00E970AC">
      <w:pPr>
        <w:pStyle w:val="QUESTAO1"/>
        <w:spacing w:before="0"/>
        <w:ind w:firstLine="113"/>
      </w:pPr>
    </w:p>
    <w:p w14:paraId="13E8D4FB" w14:textId="420B11F3" w:rsidR="006446F0" w:rsidRDefault="006446F0" w:rsidP="006C49E2">
      <w:pPr>
        <w:pStyle w:val="QUESTAO1"/>
        <w:spacing w:before="0" w:line="240" w:lineRule="auto"/>
        <w:ind w:firstLine="113"/>
      </w:pPr>
      <w:r w:rsidRPr="00CB7EF5">
        <w:rPr>
          <w:b/>
        </w:rPr>
        <w:t>1.</w:t>
      </w:r>
      <w:r w:rsidR="000E121D">
        <w:rPr>
          <w:b/>
        </w:rPr>
        <w:t xml:space="preserve">3. </w:t>
      </w:r>
      <w:r>
        <w:t xml:space="preserve"> </w:t>
      </w:r>
      <w:r w:rsidR="000E121D">
        <w:t>Calcula</w:t>
      </w:r>
      <w:r>
        <w:t xml:space="preserve"> </w:t>
      </w:r>
      <w:r w:rsidR="00B47044" w:rsidRPr="00B47044">
        <w:rPr>
          <w:position w:val="-24"/>
        </w:rPr>
        <w:object w:dxaOrig="1760" w:dyaOrig="580" w14:anchorId="72F5252C">
          <v:shape id="_x0000_i1032" type="#_x0000_t75" style="width:87.75pt;height:29.25pt" o:ole="">
            <v:imagedata r:id="rId20" o:title=""/>
          </v:shape>
          <o:OLEObject Type="Embed" ProgID="Equation.DSMT4" ShapeID="_x0000_i1032" DrawAspect="Content" ObjectID="_1737184420" r:id="rId21"/>
        </w:object>
      </w:r>
      <w:r w:rsidR="000E121D">
        <w:t>.</w:t>
      </w:r>
    </w:p>
    <w:p w14:paraId="6467E767" w14:textId="2DFC4383" w:rsidR="00126ABC" w:rsidRPr="00DE2566" w:rsidRDefault="00126ABC" w:rsidP="00126ABC">
      <w:pPr>
        <w:pStyle w:val="QuestaoAulaTITULO"/>
        <w:rPr>
          <w:lang w:val="pt-PT"/>
        </w:rPr>
      </w:pPr>
      <w:r>
        <w:rPr>
          <w:lang w:val="pt-PT"/>
        </w:rPr>
        <w:t>Questão-aula 8</w:t>
      </w:r>
    </w:p>
    <w:p w14:paraId="13E8D4FD" w14:textId="04A9D9C1" w:rsidR="003E006D" w:rsidRDefault="00D50BC3" w:rsidP="006C49E2">
      <w:pPr>
        <w:pStyle w:val="QUESTAO1"/>
        <w:spacing w:before="20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3E8D515" wp14:editId="13E8D516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E8D537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E8D515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3E8D537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E006D">
        <w:t xml:space="preserve">Seja </w:t>
      </w:r>
      <w:r w:rsidR="00B47044" w:rsidRPr="00B47044">
        <w:rPr>
          <w:position w:val="-6"/>
        </w:rPr>
        <w:object w:dxaOrig="180" w:dyaOrig="260" w14:anchorId="60E1ED06">
          <v:shape id="_x0000_i1033" type="#_x0000_t75" style="width:9pt;height:12.75pt" o:ole="">
            <v:imagedata r:id="rId22" o:title=""/>
          </v:shape>
          <o:OLEObject Type="Embed" ProgID="Equation.DSMT4" ShapeID="_x0000_i1033" DrawAspect="Content" ObjectID="_1737184421" r:id="rId23"/>
        </w:object>
      </w:r>
      <w:r w:rsidR="003E006D">
        <w:t xml:space="preserve">a função </w:t>
      </w:r>
      <w:r w:rsidR="006222F0">
        <w:t xml:space="preserve">afim </w:t>
      </w:r>
      <w:r w:rsidR="003E006D">
        <w:t xml:space="preserve">definida por </w:t>
      </w:r>
      <w:r w:rsidR="00B47044" w:rsidRPr="00B47044">
        <w:rPr>
          <w:position w:val="-20"/>
        </w:rPr>
        <w:object w:dxaOrig="1340" w:dyaOrig="540" w14:anchorId="56E7EE0F">
          <v:shape id="_x0000_i1034" type="#_x0000_t75" style="width:66.75pt;height:27pt" o:ole="">
            <v:imagedata r:id="rId24" o:title=""/>
          </v:shape>
          <o:OLEObject Type="Embed" ProgID="Equation.DSMT4" ShapeID="_x0000_i1034" DrawAspect="Content" ObjectID="_1737184422" r:id="rId25"/>
        </w:object>
      </w:r>
      <w:r w:rsidR="003E006D">
        <w:t xml:space="preserve">. </w:t>
      </w:r>
    </w:p>
    <w:tbl>
      <w:tblPr>
        <w:tblStyle w:val="TabelacomGrelha"/>
        <w:tblpPr w:leftFromText="141" w:rightFromText="141" w:vertAnchor="text" w:horzAnchor="page" w:tblpX="4753" w:tblpY="28"/>
        <w:tblW w:w="0" w:type="auto"/>
        <w:tblLook w:val="04A0" w:firstRow="1" w:lastRow="0" w:firstColumn="1" w:lastColumn="0" w:noHBand="0" w:noVBand="1"/>
      </w:tblPr>
      <w:tblGrid>
        <w:gridCol w:w="839"/>
        <w:gridCol w:w="830"/>
        <w:gridCol w:w="830"/>
        <w:gridCol w:w="830"/>
        <w:gridCol w:w="830"/>
      </w:tblGrid>
      <w:tr w:rsidR="006C49E2" w:rsidRPr="00E970AC" w14:paraId="23A630E9" w14:textId="77777777" w:rsidTr="006C49E2">
        <w:trPr>
          <w:trHeight w:val="423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74222F44" w14:textId="77777777" w:rsidR="006C49E2" w:rsidRPr="00B47044" w:rsidRDefault="006C49E2" w:rsidP="006C49E2">
            <w:pPr>
              <w:pStyle w:val="QUESTAO1"/>
              <w:tabs>
                <w:tab w:val="clear" w:pos="113"/>
                <w:tab w:val="center" w:pos="640"/>
                <w:tab w:val="right" w:pos="1280"/>
              </w:tabs>
              <w:spacing w:before="0" w:line="240" w:lineRule="auto"/>
              <w:ind w:left="0" w:firstLine="0"/>
              <w:jc w:val="center"/>
            </w:pPr>
            <w:r w:rsidRPr="00B47044">
              <w:rPr>
                <w:position w:val="-4"/>
              </w:rPr>
              <w:object w:dxaOrig="200" w:dyaOrig="200" w14:anchorId="7B1E99E3">
                <v:shape id="_x0000_i1035" type="#_x0000_t75" style="width:9.75pt;height:9.75pt" o:ole="">
                  <v:imagedata r:id="rId26" o:title=""/>
                </v:shape>
                <o:OLEObject Type="Embed" ProgID="Equation.DSMT4" ShapeID="_x0000_i1035" DrawAspect="Content" ObjectID="_1737184423" r:id="rId27"/>
              </w:object>
            </w:r>
          </w:p>
        </w:tc>
        <w:tc>
          <w:tcPr>
            <w:tcW w:w="830" w:type="dxa"/>
            <w:vAlign w:val="center"/>
          </w:tcPr>
          <w:p w14:paraId="5E7C3A3D" w14:textId="77777777" w:rsidR="006C49E2" w:rsidRPr="00B47044" w:rsidRDefault="006C49E2" w:rsidP="006C49E2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B47044">
              <w:rPr>
                <w:position w:val="-6"/>
              </w:rPr>
              <w:object w:dxaOrig="300" w:dyaOrig="260" w14:anchorId="6002A01C">
                <v:shape id="_x0000_i1036" type="#_x0000_t75" style="width:15pt;height:12.75pt" o:ole="">
                  <v:imagedata r:id="rId28" o:title=""/>
                </v:shape>
                <o:OLEObject Type="Embed" ProgID="Equation.DSMT4" ShapeID="_x0000_i1036" DrawAspect="Content" ObjectID="_1737184424" r:id="rId29"/>
              </w:object>
            </w:r>
          </w:p>
        </w:tc>
        <w:tc>
          <w:tcPr>
            <w:tcW w:w="830" w:type="dxa"/>
            <w:vAlign w:val="center"/>
          </w:tcPr>
          <w:p w14:paraId="5ED31DC9" w14:textId="77777777" w:rsidR="006C49E2" w:rsidRPr="00B47044" w:rsidRDefault="006C49E2" w:rsidP="006C49E2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B47044">
              <w:rPr>
                <w:position w:val="-20"/>
              </w:rPr>
              <w:object w:dxaOrig="220" w:dyaOrig="540" w14:anchorId="5FC53BBF">
                <v:shape id="_x0000_i1037" type="#_x0000_t75" style="width:11.25pt;height:27pt" o:ole="">
                  <v:imagedata r:id="rId30" o:title=""/>
                </v:shape>
                <o:OLEObject Type="Embed" ProgID="Equation.DSMT4" ShapeID="_x0000_i1037" DrawAspect="Content" ObjectID="_1737184425" r:id="rId31"/>
              </w:object>
            </w:r>
          </w:p>
        </w:tc>
        <w:tc>
          <w:tcPr>
            <w:tcW w:w="830" w:type="dxa"/>
            <w:vAlign w:val="center"/>
          </w:tcPr>
          <w:p w14:paraId="642A89E0" w14:textId="77777777" w:rsidR="006C49E2" w:rsidRPr="00B47044" w:rsidRDefault="006C49E2" w:rsidP="006C49E2">
            <w:pPr>
              <w:pStyle w:val="QUESTAO1"/>
              <w:spacing w:before="0" w:line="240" w:lineRule="auto"/>
              <w:ind w:left="0" w:firstLine="0"/>
              <w:jc w:val="center"/>
            </w:pPr>
            <w:r w:rsidRPr="00B47044">
              <w:t>1</w:t>
            </w:r>
          </w:p>
        </w:tc>
        <w:tc>
          <w:tcPr>
            <w:tcW w:w="830" w:type="dxa"/>
            <w:vAlign w:val="center"/>
          </w:tcPr>
          <w:p w14:paraId="4EF838C1" w14:textId="77777777" w:rsidR="006C49E2" w:rsidRPr="00B47044" w:rsidRDefault="006C49E2" w:rsidP="006C49E2">
            <w:pPr>
              <w:pStyle w:val="QUESTAO1"/>
              <w:spacing w:before="0" w:line="240" w:lineRule="auto"/>
              <w:ind w:left="0" w:firstLine="0"/>
              <w:jc w:val="center"/>
            </w:pPr>
            <w:r w:rsidRPr="00B47044">
              <w:t>5</w:t>
            </w:r>
          </w:p>
        </w:tc>
      </w:tr>
      <w:tr w:rsidR="006C49E2" w:rsidRPr="00E970AC" w14:paraId="42A81C27" w14:textId="77777777" w:rsidTr="006C49E2">
        <w:trPr>
          <w:trHeight w:val="394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39AF2A98" w14:textId="77777777" w:rsidR="006C49E2" w:rsidRPr="00B47044" w:rsidRDefault="006C49E2" w:rsidP="006C49E2">
            <w:pPr>
              <w:pStyle w:val="QUESTAO1"/>
              <w:tabs>
                <w:tab w:val="clear" w:pos="113"/>
              </w:tabs>
              <w:spacing w:before="0" w:line="240" w:lineRule="auto"/>
              <w:ind w:left="0" w:firstLine="0"/>
              <w:jc w:val="center"/>
            </w:pPr>
            <w:r w:rsidRPr="00B47044">
              <w:rPr>
                <w:position w:val="-12"/>
              </w:rPr>
              <w:object w:dxaOrig="460" w:dyaOrig="340" w14:anchorId="2C91E59B">
                <v:shape id="_x0000_i1038" type="#_x0000_t75" style="width:23.25pt;height:17.25pt" o:ole="">
                  <v:imagedata r:id="rId32" o:title=""/>
                </v:shape>
                <o:OLEObject Type="Embed" ProgID="Equation.DSMT4" ShapeID="_x0000_i1038" DrawAspect="Content" ObjectID="_1737184426" r:id="rId33"/>
              </w:object>
            </w:r>
          </w:p>
        </w:tc>
        <w:tc>
          <w:tcPr>
            <w:tcW w:w="830" w:type="dxa"/>
            <w:vAlign w:val="center"/>
          </w:tcPr>
          <w:p w14:paraId="1001DBCB" w14:textId="77777777" w:rsidR="006C49E2" w:rsidRPr="00B47044" w:rsidRDefault="006C49E2" w:rsidP="006C49E2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  <w:tc>
          <w:tcPr>
            <w:tcW w:w="830" w:type="dxa"/>
            <w:vAlign w:val="center"/>
          </w:tcPr>
          <w:p w14:paraId="3259B4AB" w14:textId="77777777" w:rsidR="006C49E2" w:rsidRPr="00B47044" w:rsidRDefault="006C49E2" w:rsidP="006C49E2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  <w:tc>
          <w:tcPr>
            <w:tcW w:w="830" w:type="dxa"/>
            <w:vAlign w:val="center"/>
          </w:tcPr>
          <w:p w14:paraId="3674C742" w14:textId="77777777" w:rsidR="006C49E2" w:rsidRPr="00B47044" w:rsidRDefault="006C49E2" w:rsidP="006C49E2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  <w:tc>
          <w:tcPr>
            <w:tcW w:w="830" w:type="dxa"/>
            <w:vAlign w:val="center"/>
          </w:tcPr>
          <w:p w14:paraId="390CFF3A" w14:textId="77777777" w:rsidR="006C49E2" w:rsidRPr="00B47044" w:rsidRDefault="006C49E2" w:rsidP="006C49E2">
            <w:pPr>
              <w:pStyle w:val="QUESTAO1"/>
              <w:spacing w:before="0" w:line="240" w:lineRule="auto"/>
              <w:ind w:left="0" w:firstLine="0"/>
              <w:jc w:val="center"/>
            </w:pPr>
          </w:p>
        </w:tc>
      </w:tr>
    </w:tbl>
    <w:p w14:paraId="13E8D50A" w14:textId="1D4213AE" w:rsidR="003E006D" w:rsidRDefault="003E006D" w:rsidP="006C49E2">
      <w:pPr>
        <w:pStyle w:val="QUESTAO1"/>
        <w:numPr>
          <w:ilvl w:val="1"/>
          <w:numId w:val="21"/>
        </w:numPr>
        <w:spacing w:before="200" w:after="120"/>
      </w:pPr>
      <w:r>
        <w:t xml:space="preserve">Completa a tabela. </w:t>
      </w:r>
    </w:p>
    <w:p w14:paraId="233E0492" w14:textId="77777777" w:rsidR="006C49E2" w:rsidRDefault="006C49E2" w:rsidP="006C49E2">
      <w:pPr>
        <w:pStyle w:val="QUESTAO1"/>
        <w:spacing w:before="200" w:after="120"/>
        <w:ind w:left="840" w:firstLine="0"/>
      </w:pPr>
    </w:p>
    <w:p w14:paraId="13E8D50C" w14:textId="674FF099" w:rsidR="00CB7EF5" w:rsidRDefault="00E970AC" w:rsidP="00E970AC">
      <w:pPr>
        <w:pStyle w:val="QUESTAO1"/>
        <w:spacing w:before="0"/>
      </w:pPr>
      <w:r>
        <w:tab/>
      </w:r>
      <w:r>
        <w:tab/>
      </w:r>
      <w:r w:rsidRPr="00E970AC">
        <w:rPr>
          <w:b/>
        </w:rPr>
        <w:t>1.</w:t>
      </w:r>
      <w:r w:rsidR="003E006D" w:rsidRPr="00E970AC">
        <w:rPr>
          <w:b/>
        </w:rPr>
        <w:t>2.</w:t>
      </w:r>
      <w:r w:rsidR="003E006D">
        <w:t xml:space="preserve"> </w:t>
      </w:r>
      <w:r>
        <w:t xml:space="preserve">Verifica se o ponto </w:t>
      </w:r>
      <w:r w:rsidR="006222F0" w:rsidRPr="00B47044">
        <w:rPr>
          <w:position w:val="-24"/>
        </w:rPr>
        <w:object w:dxaOrig="760" w:dyaOrig="580" w14:anchorId="54D94CE5">
          <v:shape id="_x0000_i1043" type="#_x0000_t75" style="width:37.5pt;height:29.25pt" o:ole="">
            <v:imagedata r:id="rId34" o:title=""/>
          </v:shape>
          <o:OLEObject Type="Embed" ProgID="Equation.DSMT4" ShapeID="_x0000_i1043" DrawAspect="Content" ObjectID="_1737184427" r:id="rId35"/>
        </w:object>
      </w:r>
      <w:r>
        <w:t xml:space="preserve"> pertence ao gráfico da função </w:t>
      </w:r>
      <w:r w:rsidR="00B47044" w:rsidRPr="00025957">
        <w:rPr>
          <w:position w:val="-4"/>
        </w:rPr>
        <w:object w:dxaOrig="160" w:dyaOrig="240" w14:anchorId="7EBA46A8">
          <v:shape id="_x0000_i1040" type="#_x0000_t75" style="width:8.25pt;height:12pt" o:ole="">
            <v:imagedata r:id="rId36" o:title=""/>
          </v:shape>
          <o:OLEObject Type="Embed" ProgID="Equation.DSMT4" ShapeID="_x0000_i1040" DrawAspect="Content" ObjectID="_1737184428" r:id="rId37"/>
        </w:object>
      </w:r>
      <w:r>
        <w:t>.</w:t>
      </w:r>
    </w:p>
    <w:p w14:paraId="13E8D50D" w14:textId="77777777" w:rsidR="00E970AC" w:rsidRDefault="00E970AC" w:rsidP="00E970AC">
      <w:pPr>
        <w:pStyle w:val="QUESTAO1"/>
        <w:spacing w:before="0"/>
      </w:pPr>
    </w:p>
    <w:p w14:paraId="13E8D50E" w14:textId="31DC82EE" w:rsidR="00CB7EF5" w:rsidRPr="00CB7EF5" w:rsidRDefault="00E970AC" w:rsidP="00E970AC">
      <w:pPr>
        <w:pStyle w:val="QUESTAO1"/>
        <w:spacing w:before="0"/>
        <w:ind w:left="851" w:right="3395" w:hanging="425"/>
      </w:pPr>
      <w:r>
        <w:rPr>
          <w:b/>
        </w:rPr>
        <w:t>1.3</w:t>
      </w:r>
      <w:r w:rsidR="00CB7EF5" w:rsidRPr="00CB7EF5">
        <w:rPr>
          <w:b/>
        </w:rPr>
        <w:t>.</w:t>
      </w:r>
      <w:r w:rsidR="00CB7EF5">
        <w:t xml:space="preserve"> </w:t>
      </w:r>
      <w:r w:rsidR="003E006D">
        <w:t xml:space="preserve">Representa graficamente a função </w:t>
      </w:r>
      <w:r w:rsidR="00B47044" w:rsidRPr="00025957">
        <w:rPr>
          <w:position w:val="-4"/>
        </w:rPr>
        <w:object w:dxaOrig="160" w:dyaOrig="240" w14:anchorId="7FEF856D">
          <v:shape id="_x0000_i1041" type="#_x0000_t75" style="width:8.25pt;height:12pt" o:ole="">
            <v:imagedata r:id="rId38" o:title=""/>
          </v:shape>
          <o:OLEObject Type="Embed" ProgID="Equation.DSMT4" ShapeID="_x0000_i1041" DrawAspect="Content" ObjectID="_1737184429" r:id="rId39"/>
        </w:object>
      </w:r>
      <w:r w:rsidR="003E006D">
        <w:t>.</w:t>
      </w:r>
    </w:p>
    <w:sectPr w:rsidR="00CB7EF5" w:rsidRPr="00CB7EF5" w:rsidSect="00EE5A0D">
      <w:headerReference w:type="even" r:id="rId40"/>
      <w:headerReference w:type="default" r:id="rId41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C1EDA" w14:textId="77777777" w:rsidR="00AC6546" w:rsidRDefault="00AC6546" w:rsidP="00D177B5">
      <w:pPr>
        <w:spacing w:after="0" w:line="240" w:lineRule="auto"/>
      </w:pPr>
      <w:r>
        <w:separator/>
      </w:r>
    </w:p>
  </w:endnote>
  <w:endnote w:type="continuationSeparator" w:id="0">
    <w:p w14:paraId="345BA971" w14:textId="77777777" w:rsidR="00AC6546" w:rsidRDefault="00AC654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532F0" w14:textId="77777777" w:rsidR="00AC6546" w:rsidRDefault="00AC6546" w:rsidP="00D177B5">
      <w:pPr>
        <w:spacing w:after="0" w:line="240" w:lineRule="auto"/>
      </w:pPr>
      <w:r>
        <w:separator/>
      </w:r>
    </w:p>
  </w:footnote>
  <w:footnote w:type="continuationSeparator" w:id="0">
    <w:p w14:paraId="4F70CBFA" w14:textId="77777777" w:rsidR="00AC6546" w:rsidRDefault="00AC654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D51B" w14:textId="77777777" w:rsidR="007A4811" w:rsidRDefault="007A4811">
    <w:pPr>
      <w:pStyle w:val="Cabealho"/>
      <w:rPr>
        <w:lang w:val="pt-PT"/>
      </w:rPr>
    </w:pPr>
  </w:p>
  <w:p w14:paraId="13E8D51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D51D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13E8D51E" wp14:editId="13E8D51F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13E8D520" wp14:editId="13E8D521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13E8D522" wp14:editId="13E8D523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16.5pt;height:16.5pt;visibility:visible" o:bullet="t">
        <v:imagedata r:id="rId1" o:title=""/>
      </v:shape>
    </w:pict>
  </w:numPicBullet>
  <w:numPicBullet w:numPicBulletId="1">
    <w:pict>
      <v:shape id="_x0000_i1129" type="#_x0000_t75" style="width:16.5pt;height:16.5pt;visibility:visible" o:bullet="t">
        <v:imagedata r:id="rId2" o:title=""/>
      </v:shape>
    </w:pict>
  </w:numPicBullet>
  <w:numPicBullet w:numPicBulletId="2">
    <w:pict>
      <v:shape id="_x0000_i1130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A1E7186"/>
    <w:multiLevelType w:val="hybridMultilevel"/>
    <w:tmpl w:val="BE30B95E"/>
    <w:lvl w:ilvl="0" w:tplc="58EE3878">
      <w:start w:val="1"/>
      <w:numFmt w:val="decimal"/>
      <w:lvlText w:val="(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C0740"/>
    <w:multiLevelType w:val="multilevel"/>
    <w:tmpl w:val="B8FC35B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4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7" w15:restartNumberingAfterBreak="0">
    <w:nsid w:val="6FB71555"/>
    <w:multiLevelType w:val="hybridMultilevel"/>
    <w:tmpl w:val="6694D004"/>
    <w:lvl w:ilvl="0" w:tplc="4DF42366">
      <w:start w:val="1"/>
      <w:numFmt w:val="upperLetter"/>
      <w:lvlText w:val="(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290890548">
    <w:abstractNumId w:val="14"/>
  </w:num>
  <w:num w:numId="2" w16cid:durableId="1157456829">
    <w:abstractNumId w:val="18"/>
  </w:num>
  <w:num w:numId="3" w16cid:durableId="1473447981">
    <w:abstractNumId w:val="12"/>
  </w:num>
  <w:num w:numId="4" w16cid:durableId="6591219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859568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027632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4949899">
    <w:abstractNumId w:val="19"/>
  </w:num>
  <w:num w:numId="8" w16cid:durableId="194737025">
    <w:abstractNumId w:val="13"/>
  </w:num>
  <w:num w:numId="9" w16cid:durableId="1309283873">
    <w:abstractNumId w:val="9"/>
  </w:num>
  <w:num w:numId="10" w16cid:durableId="192545088">
    <w:abstractNumId w:val="7"/>
  </w:num>
  <w:num w:numId="11" w16cid:durableId="1753744718">
    <w:abstractNumId w:val="6"/>
  </w:num>
  <w:num w:numId="12" w16cid:durableId="571816723">
    <w:abstractNumId w:val="5"/>
  </w:num>
  <w:num w:numId="13" w16cid:durableId="1535728828">
    <w:abstractNumId w:val="4"/>
  </w:num>
  <w:num w:numId="14" w16cid:durableId="1481731046">
    <w:abstractNumId w:val="8"/>
  </w:num>
  <w:num w:numId="15" w16cid:durableId="895168413">
    <w:abstractNumId w:val="3"/>
  </w:num>
  <w:num w:numId="16" w16cid:durableId="91437007">
    <w:abstractNumId w:val="2"/>
  </w:num>
  <w:num w:numId="17" w16cid:durableId="804809105">
    <w:abstractNumId w:val="1"/>
  </w:num>
  <w:num w:numId="18" w16cid:durableId="422334599">
    <w:abstractNumId w:val="0"/>
  </w:num>
  <w:num w:numId="19" w16cid:durableId="18149072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78982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538389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84847"/>
    <w:rsid w:val="00086D19"/>
    <w:rsid w:val="000A78A5"/>
    <w:rsid w:val="000C37B1"/>
    <w:rsid w:val="000D36A2"/>
    <w:rsid w:val="000D413C"/>
    <w:rsid w:val="000D739D"/>
    <w:rsid w:val="000E121D"/>
    <w:rsid w:val="000F1D5F"/>
    <w:rsid w:val="000F3806"/>
    <w:rsid w:val="000F40D8"/>
    <w:rsid w:val="000F5C16"/>
    <w:rsid w:val="00101ADB"/>
    <w:rsid w:val="00125686"/>
    <w:rsid w:val="00126ABC"/>
    <w:rsid w:val="00130517"/>
    <w:rsid w:val="00131497"/>
    <w:rsid w:val="001425BC"/>
    <w:rsid w:val="00152806"/>
    <w:rsid w:val="00153DEB"/>
    <w:rsid w:val="00155C44"/>
    <w:rsid w:val="00162A96"/>
    <w:rsid w:val="00174392"/>
    <w:rsid w:val="00182809"/>
    <w:rsid w:val="001849CD"/>
    <w:rsid w:val="001959D8"/>
    <w:rsid w:val="001A3EAD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568F0"/>
    <w:rsid w:val="00360BC9"/>
    <w:rsid w:val="0036406B"/>
    <w:rsid w:val="00365C7C"/>
    <w:rsid w:val="00370869"/>
    <w:rsid w:val="00371CF4"/>
    <w:rsid w:val="003949E3"/>
    <w:rsid w:val="003B338A"/>
    <w:rsid w:val="003D42D1"/>
    <w:rsid w:val="003E006D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979A3"/>
    <w:rsid w:val="004A36BB"/>
    <w:rsid w:val="004C44FD"/>
    <w:rsid w:val="004C7EA8"/>
    <w:rsid w:val="004D0B7B"/>
    <w:rsid w:val="004D0C5D"/>
    <w:rsid w:val="004D23F5"/>
    <w:rsid w:val="004D6448"/>
    <w:rsid w:val="004E76DF"/>
    <w:rsid w:val="004E7A84"/>
    <w:rsid w:val="004F47FE"/>
    <w:rsid w:val="004F4ED0"/>
    <w:rsid w:val="004F7D91"/>
    <w:rsid w:val="00507BF4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A756D"/>
    <w:rsid w:val="005B5B03"/>
    <w:rsid w:val="005D240E"/>
    <w:rsid w:val="005D38D7"/>
    <w:rsid w:val="005D4451"/>
    <w:rsid w:val="005D5FF5"/>
    <w:rsid w:val="005E1CF5"/>
    <w:rsid w:val="005F65B0"/>
    <w:rsid w:val="006007F1"/>
    <w:rsid w:val="00607317"/>
    <w:rsid w:val="006149E9"/>
    <w:rsid w:val="00616F7F"/>
    <w:rsid w:val="006222F0"/>
    <w:rsid w:val="0062446A"/>
    <w:rsid w:val="00626873"/>
    <w:rsid w:val="00627293"/>
    <w:rsid w:val="00637DA0"/>
    <w:rsid w:val="006446F0"/>
    <w:rsid w:val="00653546"/>
    <w:rsid w:val="006568A5"/>
    <w:rsid w:val="00682499"/>
    <w:rsid w:val="006878DE"/>
    <w:rsid w:val="00690E80"/>
    <w:rsid w:val="00693559"/>
    <w:rsid w:val="006A3D4C"/>
    <w:rsid w:val="006A50CF"/>
    <w:rsid w:val="006A59C6"/>
    <w:rsid w:val="006C14B0"/>
    <w:rsid w:val="006C3C18"/>
    <w:rsid w:val="006C49E2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95C05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5ECA"/>
    <w:rsid w:val="007D6B26"/>
    <w:rsid w:val="007D7AD3"/>
    <w:rsid w:val="007F10BF"/>
    <w:rsid w:val="007F14DE"/>
    <w:rsid w:val="007F1917"/>
    <w:rsid w:val="00801C03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8F7EC7"/>
    <w:rsid w:val="0090122B"/>
    <w:rsid w:val="0090282A"/>
    <w:rsid w:val="00904DE7"/>
    <w:rsid w:val="009105A6"/>
    <w:rsid w:val="0091772F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80CA3"/>
    <w:rsid w:val="00A91AE6"/>
    <w:rsid w:val="00A921D3"/>
    <w:rsid w:val="00AA2A7C"/>
    <w:rsid w:val="00AB2FD2"/>
    <w:rsid w:val="00AB4A8F"/>
    <w:rsid w:val="00AC3784"/>
    <w:rsid w:val="00AC6546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40527"/>
    <w:rsid w:val="00B47044"/>
    <w:rsid w:val="00B50C52"/>
    <w:rsid w:val="00B514FB"/>
    <w:rsid w:val="00B848AE"/>
    <w:rsid w:val="00B85872"/>
    <w:rsid w:val="00B92416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984"/>
    <w:rsid w:val="00C72BA7"/>
    <w:rsid w:val="00C77EB1"/>
    <w:rsid w:val="00CA3B94"/>
    <w:rsid w:val="00CB3DD5"/>
    <w:rsid w:val="00CB7EF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595D"/>
    <w:rsid w:val="00D97572"/>
    <w:rsid w:val="00DA4DE7"/>
    <w:rsid w:val="00DA55CD"/>
    <w:rsid w:val="00DB2ED5"/>
    <w:rsid w:val="00DB4D58"/>
    <w:rsid w:val="00DC43A3"/>
    <w:rsid w:val="00DC5B66"/>
    <w:rsid w:val="00DD6C10"/>
    <w:rsid w:val="00DE2566"/>
    <w:rsid w:val="00E1061E"/>
    <w:rsid w:val="00E1561C"/>
    <w:rsid w:val="00E20615"/>
    <w:rsid w:val="00E212E0"/>
    <w:rsid w:val="00E42002"/>
    <w:rsid w:val="00E4687D"/>
    <w:rsid w:val="00E70E42"/>
    <w:rsid w:val="00E755D9"/>
    <w:rsid w:val="00E828DF"/>
    <w:rsid w:val="00E857AC"/>
    <w:rsid w:val="00E941C7"/>
    <w:rsid w:val="00E970AC"/>
    <w:rsid w:val="00EB0F7D"/>
    <w:rsid w:val="00EB4909"/>
    <w:rsid w:val="00EC7C5C"/>
    <w:rsid w:val="00ED1713"/>
    <w:rsid w:val="00ED30E2"/>
    <w:rsid w:val="00EE0E1E"/>
    <w:rsid w:val="00EE5A0D"/>
    <w:rsid w:val="00EF5469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0BCB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E8D4EA"/>
  <w14:defaultImageDpi w14:val="330"/>
  <w15:docId w15:val="{B941A2A9-DC8C-4060-8007-F01AAC46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qFormat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paragraph" w:customStyle="1" w:styleId="muitypography-root">
    <w:name w:val="muitypography-root"/>
    <w:basedOn w:val="Normal"/>
    <w:rsid w:val="003568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71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08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C1910-F9F1-44F3-BA95-4EFFB27222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278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2023-02-01T15:45:00Z</cp:lastPrinted>
  <dcterms:created xsi:type="dcterms:W3CDTF">2022-10-14T08:48:00Z</dcterms:created>
  <dcterms:modified xsi:type="dcterms:W3CDTF">2023-02-06T10:27:00Z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