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47BB4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8413A5">
        <w:rPr>
          <w:rStyle w:val="TITULOFICHAS-alinea"/>
          <w:sz w:val="18"/>
          <w:szCs w:val="18"/>
          <w:lang w:val="pt-PT"/>
        </w:rPr>
        <w:t>5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98265F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Declive de uma reta não vertical</w:t>
      </w:r>
    </w:p>
    <w:p w14:paraId="56D47BB5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6D47BD2" wp14:editId="56D47BD3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56D47BE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E9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EA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EB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EC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Matemática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0D739D" w:rsidRPr="00DB2ED5" w14:paraId="56D47BF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EE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EF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F0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F1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F2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56D47BF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F4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F5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F6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F7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47BF8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6D47BFA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D47BD2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56D47BE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6D47BE9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6D47BEA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D47BEB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D47BEC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Matemática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0D739D" w:rsidRPr="00DB2ED5" w14:paraId="56D47BF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6D47BEE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6D47BEF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D47BF0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D47BF1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6D47BF2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56D47BF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6D47BF4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6D47BF5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D47BF6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D47BF7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6D47BF8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6D47BFA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6D47BB6" w14:textId="0DDCA56E" w:rsidR="00B32118" w:rsidRPr="00DE2566" w:rsidRDefault="008413A5" w:rsidP="00A173FF">
      <w:pPr>
        <w:pStyle w:val="QuestaoAulaTITULO"/>
        <w:rPr>
          <w:lang w:val="pt-PT"/>
        </w:rPr>
      </w:pPr>
      <w:r>
        <w:rPr>
          <w:lang w:val="pt-PT"/>
        </w:rPr>
        <w:t>Questão-aula 9</w:t>
      </w:r>
    </w:p>
    <w:p w14:paraId="56D47BB7" w14:textId="53B9A752" w:rsidR="008F7EC7" w:rsidRDefault="00A66D09" w:rsidP="006878DE">
      <w:pPr>
        <w:pStyle w:val="QUESTAO1"/>
      </w:pPr>
      <w:r w:rsidRPr="00B05B95">
        <w:rPr>
          <w:b/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56D47BD4" wp14:editId="55A87D94">
            <wp:simplePos x="0" y="0"/>
            <wp:positionH relativeFrom="column">
              <wp:posOffset>4823460</wp:posOffset>
            </wp:positionH>
            <wp:positionV relativeFrom="paragraph">
              <wp:posOffset>45720</wp:posOffset>
            </wp:positionV>
            <wp:extent cx="1159200" cy="1728000"/>
            <wp:effectExtent l="0" t="0" r="3175" b="0"/>
            <wp:wrapTight wrapText="bothSides">
              <wp:wrapPolygon edited="0">
                <wp:start x="0" y="0"/>
                <wp:lineTo x="0" y="21195"/>
                <wp:lineTo x="21304" y="21195"/>
                <wp:lineTo x="21304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11"/>
                    <a:srcRect l="1290" t="-2729" r="-896" b="-3516"/>
                    <a:stretch/>
                  </pic:blipFill>
                  <pic:spPr bwMode="auto">
                    <a:xfrm>
                      <a:off x="0" y="0"/>
                      <a:ext cx="1159200" cy="172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B28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6D47BD6" wp14:editId="56D47BD7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47BFB" w14:textId="77777777" w:rsidR="00C11B28" w:rsidRPr="00086D19" w:rsidRDefault="00C11B28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D47BD6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6D47BFB" w14:textId="77777777" w:rsidR="00C11B28" w:rsidRPr="00086D19" w:rsidRDefault="00C11B28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11B28" w:rsidRPr="004E7A84">
        <w:tab/>
      </w:r>
      <w:r w:rsidR="00824305">
        <w:t xml:space="preserve">No referencial da figura está representada a </w:t>
      </w:r>
      <w:r w:rsidR="00B05B95">
        <w:t xml:space="preserve">reta </w:t>
      </w:r>
      <w:r w:rsidRPr="00025957">
        <w:rPr>
          <w:position w:val="-4"/>
        </w:rPr>
        <w:object w:dxaOrig="360" w:dyaOrig="240" w14:anchorId="35340E43">
          <v:shape id="_x0000_i1096" type="#_x0000_t75" style="width:18pt;height:12pt" o:ole="">
            <v:imagedata r:id="rId12" o:title=""/>
          </v:shape>
          <o:OLEObject Type="Embed" ProgID="Equation.DSMT4" ShapeID="_x0000_i1096" DrawAspect="Content" ObjectID="_1736772688" r:id="rId13"/>
        </w:object>
      </w:r>
      <w:r w:rsidR="00B05B95">
        <w:t xml:space="preserve">, que </w:t>
      </w:r>
      <w:r w:rsidR="00012ADC">
        <w:t>é o gráfico de uma</w:t>
      </w:r>
      <w:r w:rsidR="00B05B95">
        <w:t xml:space="preserve"> </w:t>
      </w:r>
      <w:r w:rsidR="00824305">
        <w:t>função</w:t>
      </w:r>
      <w:r w:rsidR="00012ADC">
        <w:t xml:space="preserve"> afim</w:t>
      </w:r>
      <w:r w:rsidR="00020618">
        <w:t xml:space="preserve"> </w:t>
      </w:r>
      <w:r w:rsidRPr="00025957">
        <w:rPr>
          <w:position w:val="-4"/>
        </w:rPr>
        <w:object w:dxaOrig="180" w:dyaOrig="240" w14:anchorId="53E8D99C">
          <v:shape id="_x0000_i1101" type="#_x0000_t75" style="width:9pt;height:12pt" o:ole="">
            <v:imagedata r:id="rId14" o:title=""/>
          </v:shape>
          <o:OLEObject Type="Embed" ProgID="Equation.DSMT4" ShapeID="_x0000_i1101" DrawAspect="Content" ObjectID="_1736772689" r:id="rId15"/>
        </w:object>
      </w:r>
      <w:r w:rsidR="00020618">
        <w:t>.</w:t>
      </w:r>
    </w:p>
    <w:p w14:paraId="56D47BB8" w14:textId="74FCEA28" w:rsidR="00020618" w:rsidRDefault="003D6DF7" w:rsidP="00B05B95">
      <w:pPr>
        <w:pStyle w:val="QUESTAO1"/>
        <w:ind w:hanging="28"/>
      </w:pPr>
      <w:r w:rsidRPr="005063D0">
        <w:rPr>
          <w:b/>
        </w:rPr>
        <w:t xml:space="preserve">1.1. </w:t>
      </w:r>
      <w:r w:rsidR="00B05B95">
        <w:t xml:space="preserve">Calcula o declive da reta </w:t>
      </w:r>
      <w:r w:rsidR="00A66D09" w:rsidRPr="00025957">
        <w:rPr>
          <w:position w:val="-4"/>
        </w:rPr>
        <w:object w:dxaOrig="400" w:dyaOrig="240" w14:anchorId="087C4A48">
          <v:shape id="_x0000_i1106" type="#_x0000_t75" style="width:20.25pt;height:12pt" o:ole="">
            <v:imagedata r:id="rId16" o:title=""/>
          </v:shape>
          <o:OLEObject Type="Embed" ProgID="Equation.DSMT4" ShapeID="_x0000_i1106" DrawAspect="Content" ObjectID="_1736772690" r:id="rId17"/>
        </w:object>
      </w:r>
    </w:p>
    <w:p w14:paraId="56D47BB9" w14:textId="77777777" w:rsidR="00020618" w:rsidRDefault="000D2ACD" w:rsidP="005063D0">
      <w:pPr>
        <w:pStyle w:val="QUESTAO1"/>
        <w:spacing w:before="0"/>
        <w:ind w:hanging="28"/>
      </w:pPr>
      <w:r>
        <w:tab/>
      </w:r>
      <w:r>
        <w:tab/>
      </w:r>
      <w:r>
        <w:tab/>
      </w:r>
      <w:r>
        <w:tab/>
      </w:r>
      <w:r>
        <w:tab/>
      </w:r>
    </w:p>
    <w:p w14:paraId="56D47BBA" w14:textId="03D0473D" w:rsidR="00415152" w:rsidRDefault="000D2ACD" w:rsidP="00012ADC">
      <w:pPr>
        <w:pStyle w:val="QUESTAO1"/>
        <w:spacing w:before="0"/>
        <w:ind w:hanging="28"/>
      </w:pPr>
      <w:r w:rsidRPr="005063D0">
        <w:rPr>
          <w:b/>
        </w:rPr>
        <w:t>1.2.</w:t>
      </w:r>
      <w:r w:rsidR="00CE4AE4">
        <w:t xml:space="preserve"> </w:t>
      </w:r>
      <w:r w:rsidR="00012ADC">
        <w:t>Escreve a expressão algébrica que define a</w:t>
      </w:r>
      <w:r w:rsidR="00CE4AE4">
        <w:t xml:space="preserve"> função </w:t>
      </w:r>
      <w:r w:rsidR="00A66D09" w:rsidRPr="00025957">
        <w:rPr>
          <w:position w:val="-4"/>
        </w:rPr>
        <w:object w:dxaOrig="180" w:dyaOrig="240" w14:anchorId="4A944F81">
          <v:shape id="_x0000_i1111" type="#_x0000_t75" style="width:9pt;height:12pt" o:ole="">
            <v:imagedata r:id="rId18" o:title=""/>
          </v:shape>
          <o:OLEObject Type="Embed" ProgID="Equation.DSMT4" ShapeID="_x0000_i1111" DrawAspect="Content" ObjectID="_1736772691" r:id="rId19"/>
        </w:object>
      </w:r>
      <w:r w:rsidR="00CE4AE4">
        <w:t xml:space="preserve"> .</w:t>
      </w:r>
    </w:p>
    <w:p w14:paraId="56D47BBB" w14:textId="77777777" w:rsidR="00415152" w:rsidRDefault="00415152" w:rsidP="00415152">
      <w:pPr>
        <w:pStyle w:val="QUESTAO1"/>
      </w:pPr>
      <w:r>
        <w:rPr>
          <w:b/>
        </w:rPr>
        <w:tab/>
      </w:r>
      <w:r>
        <w:rPr>
          <w:b/>
        </w:rPr>
        <w:tab/>
      </w:r>
      <w:r w:rsidRPr="003E006D">
        <w:rPr>
          <w:b/>
        </w:rPr>
        <w:t>1</w:t>
      </w:r>
      <w:r>
        <w:rPr>
          <w:b/>
        </w:rPr>
        <w:t>.3</w:t>
      </w:r>
      <w:r w:rsidRPr="00CB7EF5">
        <w:rPr>
          <w:b/>
        </w:rPr>
        <w:t>.</w:t>
      </w:r>
      <w:r>
        <w:t xml:space="preserve"> Completa a tabela. </w:t>
      </w:r>
    </w:p>
    <w:tbl>
      <w:tblPr>
        <w:tblStyle w:val="TabelacomGrelha"/>
        <w:tblpPr w:leftFromText="141" w:rightFromText="141" w:vertAnchor="text" w:horzAnchor="page" w:tblpX="2169" w:tblpY="185"/>
        <w:tblW w:w="0" w:type="auto"/>
        <w:tblLook w:val="04A0" w:firstRow="1" w:lastRow="0" w:firstColumn="1" w:lastColumn="0" w:noHBand="0" w:noVBand="1"/>
      </w:tblPr>
      <w:tblGrid>
        <w:gridCol w:w="839"/>
        <w:gridCol w:w="830"/>
        <w:gridCol w:w="830"/>
        <w:gridCol w:w="830"/>
        <w:gridCol w:w="830"/>
      </w:tblGrid>
      <w:tr w:rsidR="00415152" w:rsidRPr="00E970AC" w14:paraId="56D47BC1" w14:textId="77777777" w:rsidTr="00A66D09">
        <w:trPr>
          <w:trHeight w:val="423"/>
        </w:trPr>
        <w:tc>
          <w:tcPr>
            <w:tcW w:w="839" w:type="dxa"/>
            <w:shd w:val="clear" w:color="auto" w:fill="FDE9D9" w:themeFill="accent6" w:themeFillTint="33"/>
            <w:vAlign w:val="center"/>
          </w:tcPr>
          <w:p w14:paraId="56D47BBC" w14:textId="49C0A51D" w:rsidR="00415152" w:rsidRPr="00A66D09" w:rsidRDefault="00A66D09" w:rsidP="00A66D09">
            <w:pPr>
              <w:pStyle w:val="QUESTAO1"/>
              <w:tabs>
                <w:tab w:val="clear" w:pos="113"/>
                <w:tab w:val="center" w:pos="610"/>
                <w:tab w:val="right" w:pos="1220"/>
              </w:tabs>
              <w:spacing w:before="0" w:line="240" w:lineRule="auto"/>
              <w:ind w:left="0" w:firstLine="0"/>
              <w:jc w:val="center"/>
            </w:pPr>
            <w:r w:rsidRPr="00025957">
              <w:rPr>
                <w:position w:val="-4"/>
              </w:rPr>
              <w:object w:dxaOrig="200" w:dyaOrig="200" w14:anchorId="034CA2AA">
                <v:shape id="_x0000_i1207" type="#_x0000_t75" style="width:9.75pt;height:9.75pt" o:ole="">
                  <v:imagedata r:id="rId20" o:title=""/>
                </v:shape>
                <o:OLEObject Type="Embed" ProgID="Equation.DSMT4" ShapeID="_x0000_i1207" DrawAspect="Content" ObjectID="_1736772692" r:id="rId21"/>
              </w:object>
            </w:r>
          </w:p>
        </w:tc>
        <w:tc>
          <w:tcPr>
            <w:tcW w:w="830" w:type="dxa"/>
            <w:vAlign w:val="center"/>
          </w:tcPr>
          <w:p w14:paraId="56D47BBD" w14:textId="052124B2" w:rsidR="00415152" w:rsidRPr="00A66D09" w:rsidRDefault="00A66D09" w:rsidP="00A66D09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</w:pPr>
            <w:r w:rsidRPr="00025957">
              <w:rPr>
                <w:position w:val="-4"/>
              </w:rPr>
              <w:object w:dxaOrig="300" w:dyaOrig="240" w14:anchorId="335E25CD">
                <v:shape id="_x0000_i1208" type="#_x0000_t75" style="width:15pt;height:12pt" o:ole="">
                  <v:imagedata r:id="rId22" o:title=""/>
                </v:shape>
                <o:OLEObject Type="Embed" ProgID="Equation.DSMT4" ShapeID="_x0000_i1208" DrawAspect="Content" ObjectID="_1736772693" r:id="rId23"/>
              </w:object>
            </w:r>
          </w:p>
        </w:tc>
        <w:tc>
          <w:tcPr>
            <w:tcW w:w="830" w:type="dxa"/>
            <w:vAlign w:val="center"/>
          </w:tcPr>
          <w:p w14:paraId="56D47BBE" w14:textId="410FA914" w:rsidR="00415152" w:rsidRPr="00A66D09" w:rsidRDefault="00A66D09" w:rsidP="00A66D09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</w:pPr>
            <w:r w:rsidRPr="00A66D09">
              <w:rPr>
                <w:position w:val="-20"/>
              </w:rPr>
              <w:object w:dxaOrig="220" w:dyaOrig="540" w14:anchorId="5E49A1C3">
                <v:shape id="_x0000_i1209" type="#_x0000_t75" style="width:11.25pt;height:27pt" o:ole="">
                  <v:imagedata r:id="rId24" o:title=""/>
                </v:shape>
                <o:OLEObject Type="Embed" ProgID="Equation.DSMT4" ShapeID="_x0000_i1209" DrawAspect="Content" ObjectID="_1736772694" r:id="rId25"/>
              </w:object>
            </w:r>
          </w:p>
        </w:tc>
        <w:tc>
          <w:tcPr>
            <w:tcW w:w="830" w:type="dxa"/>
            <w:vAlign w:val="center"/>
          </w:tcPr>
          <w:p w14:paraId="56D47BBF" w14:textId="77777777" w:rsidR="00415152" w:rsidRPr="00A66D09" w:rsidRDefault="00415152" w:rsidP="00A66D09">
            <w:pPr>
              <w:pStyle w:val="QUESTAO1"/>
              <w:spacing w:before="0" w:line="240" w:lineRule="auto"/>
              <w:ind w:left="0" w:firstLine="0"/>
              <w:jc w:val="center"/>
            </w:pPr>
            <w:r w:rsidRPr="00A66D09">
              <w:t>3</w:t>
            </w:r>
          </w:p>
        </w:tc>
        <w:tc>
          <w:tcPr>
            <w:tcW w:w="830" w:type="dxa"/>
            <w:vAlign w:val="center"/>
          </w:tcPr>
          <w:p w14:paraId="56D47BC0" w14:textId="77777777" w:rsidR="00415152" w:rsidRPr="00A66D09" w:rsidRDefault="00012ADC" w:rsidP="00A66D09">
            <w:pPr>
              <w:pStyle w:val="QUESTAO1"/>
              <w:spacing w:before="0" w:line="240" w:lineRule="auto"/>
              <w:ind w:left="0" w:firstLine="0"/>
              <w:jc w:val="center"/>
            </w:pPr>
            <w:r w:rsidRPr="00A66D09">
              <w:t>6</w:t>
            </w:r>
          </w:p>
        </w:tc>
      </w:tr>
      <w:tr w:rsidR="00415152" w:rsidRPr="00E970AC" w14:paraId="56D47BC7" w14:textId="77777777" w:rsidTr="00A66D09">
        <w:trPr>
          <w:trHeight w:val="394"/>
        </w:trPr>
        <w:tc>
          <w:tcPr>
            <w:tcW w:w="839" w:type="dxa"/>
            <w:shd w:val="clear" w:color="auto" w:fill="FDE9D9" w:themeFill="accent6" w:themeFillTint="33"/>
            <w:vAlign w:val="center"/>
          </w:tcPr>
          <w:p w14:paraId="56D47BC2" w14:textId="59160B63" w:rsidR="00415152" w:rsidRPr="00A66D09" w:rsidRDefault="00A66D09" w:rsidP="00A66D09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</w:pPr>
            <w:r w:rsidRPr="00A66D09">
              <w:rPr>
                <w:position w:val="-12"/>
              </w:rPr>
              <w:object w:dxaOrig="480" w:dyaOrig="340" w14:anchorId="1C5EC555">
                <v:shape id="_x0000_i1210" type="#_x0000_t75" style="width:24pt;height:17.25pt" o:ole="">
                  <v:imagedata r:id="rId26" o:title=""/>
                </v:shape>
                <o:OLEObject Type="Embed" ProgID="Equation.DSMT4" ShapeID="_x0000_i1210" DrawAspect="Content" ObjectID="_1736772695" r:id="rId27"/>
              </w:object>
            </w:r>
          </w:p>
        </w:tc>
        <w:tc>
          <w:tcPr>
            <w:tcW w:w="830" w:type="dxa"/>
            <w:vAlign w:val="center"/>
          </w:tcPr>
          <w:p w14:paraId="56D47BC3" w14:textId="77777777" w:rsidR="00415152" w:rsidRPr="00A66D09" w:rsidRDefault="00415152" w:rsidP="00A66D09">
            <w:pPr>
              <w:pStyle w:val="QUESTAO1"/>
              <w:spacing w:before="0" w:line="240" w:lineRule="auto"/>
              <w:ind w:left="0" w:firstLine="0"/>
              <w:jc w:val="center"/>
            </w:pPr>
          </w:p>
        </w:tc>
        <w:tc>
          <w:tcPr>
            <w:tcW w:w="830" w:type="dxa"/>
            <w:vAlign w:val="center"/>
          </w:tcPr>
          <w:p w14:paraId="56D47BC4" w14:textId="77777777" w:rsidR="00415152" w:rsidRPr="00A66D09" w:rsidRDefault="00415152" w:rsidP="00A66D09">
            <w:pPr>
              <w:pStyle w:val="QUESTAO1"/>
              <w:spacing w:before="0" w:line="240" w:lineRule="auto"/>
              <w:ind w:left="0" w:firstLine="0"/>
              <w:jc w:val="center"/>
            </w:pPr>
          </w:p>
        </w:tc>
        <w:tc>
          <w:tcPr>
            <w:tcW w:w="830" w:type="dxa"/>
            <w:vAlign w:val="center"/>
          </w:tcPr>
          <w:p w14:paraId="56D47BC5" w14:textId="77777777" w:rsidR="00415152" w:rsidRPr="00A66D09" w:rsidRDefault="00415152" w:rsidP="00A66D09">
            <w:pPr>
              <w:pStyle w:val="QUESTAO1"/>
              <w:spacing w:before="0" w:line="240" w:lineRule="auto"/>
              <w:ind w:left="0" w:firstLine="0"/>
              <w:jc w:val="center"/>
            </w:pPr>
          </w:p>
        </w:tc>
        <w:tc>
          <w:tcPr>
            <w:tcW w:w="830" w:type="dxa"/>
            <w:vAlign w:val="center"/>
          </w:tcPr>
          <w:p w14:paraId="56D47BC6" w14:textId="77777777" w:rsidR="00415152" w:rsidRPr="00A66D09" w:rsidRDefault="00415152" w:rsidP="00A66D09">
            <w:pPr>
              <w:pStyle w:val="QUESTAO1"/>
              <w:spacing w:before="0" w:line="240" w:lineRule="auto"/>
              <w:ind w:left="0" w:firstLine="0"/>
              <w:jc w:val="center"/>
            </w:pPr>
          </w:p>
        </w:tc>
      </w:tr>
    </w:tbl>
    <w:p w14:paraId="56D47BC8" w14:textId="77777777" w:rsidR="00415152" w:rsidRDefault="00415152" w:rsidP="00415152">
      <w:pPr>
        <w:pStyle w:val="QUESTAO1"/>
      </w:pPr>
    </w:p>
    <w:p w14:paraId="56D47BC9" w14:textId="397C6A0B" w:rsidR="00415152" w:rsidRDefault="00415152" w:rsidP="00415152">
      <w:pPr>
        <w:pStyle w:val="QUESTAO1"/>
      </w:pPr>
    </w:p>
    <w:p w14:paraId="56D47BCA" w14:textId="286C8E1E" w:rsidR="000D2ACD" w:rsidRDefault="00415152" w:rsidP="005063D0">
      <w:pPr>
        <w:pStyle w:val="QUESTAO1"/>
        <w:spacing w:before="0"/>
        <w:ind w:hanging="28"/>
      </w:pPr>
      <w:r>
        <w:rPr>
          <w:b/>
        </w:rPr>
        <w:t>1.4</w:t>
      </w:r>
      <w:r w:rsidR="000D2ACD" w:rsidRPr="005063D0">
        <w:rPr>
          <w:b/>
        </w:rPr>
        <w:t>.</w:t>
      </w:r>
      <w:r w:rsidR="00CE4AE4">
        <w:rPr>
          <w:b/>
        </w:rPr>
        <w:t xml:space="preserve"> </w:t>
      </w:r>
      <w:r w:rsidR="00CE4AE4">
        <w:t xml:space="preserve">Escreve uma equação da reta  </w:t>
      </w:r>
      <w:r w:rsidR="00A66D09" w:rsidRPr="00025957">
        <w:rPr>
          <w:position w:val="-4"/>
        </w:rPr>
        <w:object w:dxaOrig="180" w:dyaOrig="200" w14:anchorId="715FEEF4">
          <v:shape id="_x0000_i1136" type="#_x0000_t75" style="width:9pt;height:9.75pt" o:ole="">
            <v:imagedata r:id="rId28" o:title=""/>
          </v:shape>
          <o:OLEObject Type="Embed" ProgID="Equation.DSMT4" ShapeID="_x0000_i1136" DrawAspect="Content" ObjectID="_1736772696" r:id="rId29"/>
        </w:object>
      </w:r>
      <w:r w:rsidR="00CE4AE4">
        <w:t xml:space="preserve">  que é paralela à reta </w:t>
      </w:r>
      <w:r w:rsidR="00A66D09" w:rsidRPr="00025957">
        <w:rPr>
          <w:position w:val="-4"/>
        </w:rPr>
        <w:object w:dxaOrig="360" w:dyaOrig="240" w14:anchorId="37837445">
          <v:shape id="_x0000_i1141" type="#_x0000_t75" style="width:18pt;height:12pt" o:ole="">
            <v:imagedata r:id="rId30" o:title=""/>
          </v:shape>
          <o:OLEObject Type="Embed" ProgID="Equation.DSMT4" ShapeID="_x0000_i1141" DrawAspect="Content" ObjectID="_1736772697" r:id="rId31"/>
        </w:object>
      </w:r>
      <w:r w:rsidR="0071362A">
        <w:t xml:space="preserve">  e passa pelo ponto (−2</w:t>
      </w:r>
      <w:r w:rsidR="00CE4AE4">
        <w:t xml:space="preserve"> , 3) .</w:t>
      </w:r>
      <w:r w:rsidR="0012369E">
        <w:tab/>
      </w:r>
      <w:r w:rsidR="0012369E">
        <w:tab/>
      </w:r>
    </w:p>
    <w:p w14:paraId="646A5A74" w14:textId="26AD3886" w:rsidR="00A66D09" w:rsidRPr="001F156B" w:rsidRDefault="00A66D09" w:rsidP="00A66D09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</w:p>
    <w:p w14:paraId="5F1CEE34" w14:textId="282967D2" w:rsidR="00A66D09" w:rsidRPr="00DE2566" w:rsidRDefault="00A66D09" w:rsidP="00A66D09">
      <w:pPr>
        <w:pStyle w:val="QuestaoAulaTITULO"/>
        <w:rPr>
          <w:lang w:val="pt-PT"/>
        </w:rPr>
      </w:pPr>
      <w:r>
        <w:rPr>
          <w:lang w:val="pt-PT"/>
        </w:rPr>
        <w:t xml:space="preserve">Questão-aula </w:t>
      </w:r>
      <w:r>
        <w:rPr>
          <w:lang w:val="pt-PT"/>
        </w:rPr>
        <w:t>10</w:t>
      </w:r>
    </w:p>
    <w:p w14:paraId="56D47BCD" w14:textId="496C3FA6" w:rsidR="00830C43" w:rsidRDefault="00D50BC3" w:rsidP="00830C43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6D47BD8" wp14:editId="56D47BD9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47BFC" w14:textId="77777777" w:rsidR="00D50BC3" w:rsidRPr="00086D19" w:rsidRDefault="00D50BC3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D47BD8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6D47BFC" w14:textId="77777777" w:rsidR="00D50BC3" w:rsidRPr="00086D19" w:rsidRDefault="00D50BC3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012ADC">
        <w:t>Na figura</w:t>
      </w:r>
      <w:r w:rsidR="00830C43">
        <w:t xml:space="preserve"> está representado</w:t>
      </w:r>
      <w:r w:rsidR="00012ADC">
        <w:t>, num</w:t>
      </w:r>
      <w:r w:rsidR="00830C43">
        <w:t xml:space="preserve"> referencial cartesiano, parte do gráfico de uma função afim </w:t>
      </w:r>
      <w:r w:rsidR="00A66D09" w:rsidRPr="00025957">
        <w:rPr>
          <w:position w:val="-4"/>
        </w:rPr>
        <w:object w:dxaOrig="160" w:dyaOrig="240" w14:anchorId="63C320B9">
          <v:shape id="_x0000_i1146" type="#_x0000_t75" style="width:8.25pt;height:12pt" o:ole="">
            <v:imagedata r:id="rId32" o:title=""/>
          </v:shape>
          <o:OLEObject Type="Embed" ProgID="Equation.DSMT4" ShapeID="_x0000_i1146" DrawAspect="Content" ObjectID="_1736772698" r:id="rId33"/>
        </w:object>
      </w:r>
      <w:r w:rsidR="00415152">
        <w:t>.</w:t>
      </w:r>
      <w:r w:rsidR="00830C43">
        <w:t xml:space="preserve"> </w:t>
      </w:r>
    </w:p>
    <w:p w14:paraId="56D47BCE" w14:textId="0C433D49" w:rsidR="00415152" w:rsidRDefault="00415152" w:rsidP="00012ADC">
      <w:pPr>
        <w:pStyle w:val="QUESTAO1"/>
        <w:ind w:hanging="28"/>
      </w:pPr>
      <w:r w:rsidRPr="00830C43"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56D47BDA" wp14:editId="72F15A09">
            <wp:simplePos x="0" y="0"/>
            <wp:positionH relativeFrom="column">
              <wp:posOffset>4254500</wp:posOffset>
            </wp:positionH>
            <wp:positionV relativeFrom="paragraph">
              <wp:posOffset>18415</wp:posOffset>
            </wp:positionV>
            <wp:extent cx="1633855" cy="1630680"/>
            <wp:effectExtent l="0" t="0" r="4445" b="7620"/>
            <wp:wrapTight wrapText="bothSides">
              <wp:wrapPolygon edited="0">
                <wp:start x="0" y="0"/>
                <wp:lineTo x="0" y="21449"/>
                <wp:lineTo x="21407" y="21449"/>
                <wp:lineTo x="21407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34"/>
                    <a:srcRect l="934" r="-1093"/>
                    <a:stretch/>
                  </pic:blipFill>
                  <pic:spPr bwMode="auto">
                    <a:xfrm>
                      <a:off x="0" y="0"/>
                      <a:ext cx="1633855" cy="1630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63D0">
        <w:rPr>
          <w:b/>
        </w:rPr>
        <w:t xml:space="preserve">1.1. </w:t>
      </w:r>
      <w:r>
        <w:t xml:space="preserve">Escreve a expressão algébrica da função </w:t>
      </w:r>
      <w:r w:rsidR="00A66D09" w:rsidRPr="00025957">
        <w:rPr>
          <w:position w:val="-4"/>
        </w:rPr>
        <w:object w:dxaOrig="160" w:dyaOrig="240" w14:anchorId="1DC044C9">
          <v:shape id="_x0000_i1151" type="#_x0000_t75" style="width:8.25pt;height:12pt" o:ole="">
            <v:imagedata r:id="rId35" o:title=""/>
          </v:shape>
          <o:OLEObject Type="Embed" ProgID="Equation.DSMT4" ShapeID="_x0000_i1151" DrawAspect="Content" ObjectID="_1736772699" r:id="rId36"/>
        </w:object>
      </w:r>
      <w:r>
        <w:t xml:space="preserve"> .</w:t>
      </w:r>
      <w:r>
        <w:tab/>
      </w:r>
      <w:r>
        <w:tab/>
      </w:r>
      <w:r>
        <w:tab/>
      </w:r>
    </w:p>
    <w:p w14:paraId="56D47BCF" w14:textId="692071D6" w:rsidR="00415152" w:rsidRDefault="00415152" w:rsidP="00012ADC">
      <w:pPr>
        <w:pStyle w:val="QUESTAO1"/>
        <w:ind w:hanging="28"/>
      </w:pPr>
      <w:r w:rsidRPr="005063D0">
        <w:rPr>
          <w:b/>
        </w:rPr>
        <w:t>1.2.</w:t>
      </w:r>
      <w:r>
        <w:t xml:space="preserve"> Calcula </w:t>
      </w:r>
      <w:r w:rsidR="00A66D09" w:rsidRPr="00A66D09">
        <w:rPr>
          <w:position w:val="-12"/>
        </w:rPr>
        <w:object w:dxaOrig="620" w:dyaOrig="340" w14:anchorId="17C9AA19">
          <v:shape id="_x0000_i1156" type="#_x0000_t75" style="width:30.75pt;height:17.25pt" o:ole="">
            <v:imagedata r:id="rId37" o:title=""/>
          </v:shape>
          <o:OLEObject Type="Embed" ProgID="Equation.DSMT4" ShapeID="_x0000_i1156" DrawAspect="Content" ObjectID="_1736772700" r:id="rId38"/>
        </w:object>
      </w:r>
    </w:p>
    <w:p w14:paraId="56D47BD0" w14:textId="77777777" w:rsidR="00415152" w:rsidRPr="00012ADC" w:rsidRDefault="008B6811" w:rsidP="00012ADC">
      <w:pPr>
        <w:pStyle w:val="QUESTAO1"/>
        <w:ind w:hanging="28"/>
        <w:rPr>
          <w:b/>
        </w:rPr>
      </w:pPr>
      <w:r>
        <w:rPr>
          <w:b/>
        </w:rPr>
        <w:t>1.3</w:t>
      </w:r>
      <w:r w:rsidR="0087101C" w:rsidRPr="005063D0">
        <w:rPr>
          <w:b/>
        </w:rPr>
        <w:t xml:space="preserve">. </w:t>
      </w:r>
      <w:r w:rsidR="00415152" w:rsidRPr="00012ADC">
        <w:t>Qual é o objeto que tem imagem 1 ?</w:t>
      </w:r>
      <w:r w:rsidR="0087101C" w:rsidRPr="00012ADC">
        <w:tab/>
      </w:r>
      <w:r w:rsidRPr="00012ADC">
        <w:tab/>
      </w:r>
    </w:p>
    <w:p w14:paraId="56D47BD1" w14:textId="7B22B769" w:rsidR="00EC7C5C" w:rsidRPr="00930EC2" w:rsidRDefault="00012ADC" w:rsidP="00012ADC">
      <w:pPr>
        <w:pStyle w:val="QUESTAO1"/>
        <w:ind w:left="851" w:hanging="425"/>
        <w:rPr>
          <w:b/>
          <w:szCs w:val="22"/>
        </w:rPr>
      </w:pPr>
      <w:r w:rsidRPr="00012ADC">
        <w:rPr>
          <w:b/>
        </w:rPr>
        <w:t xml:space="preserve">1.4. </w:t>
      </w:r>
      <w:r w:rsidRPr="00012ADC">
        <w:t xml:space="preserve">Determina as coordenadas do ponto de interseção do gráfico de </w:t>
      </w:r>
      <w:r w:rsidR="00A66D09" w:rsidRPr="00A66D09">
        <w:rPr>
          <w:position w:val="-6"/>
        </w:rPr>
        <w:object w:dxaOrig="180" w:dyaOrig="260" w14:anchorId="119CC319">
          <v:shape id="_x0000_i1162" type="#_x0000_t75" style="width:9pt;height:12.75pt" o:ole="">
            <v:imagedata r:id="rId39" o:title=""/>
          </v:shape>
          <o:OLEObject Type="Embed" ProgID="Equation.DSMT4" ShapeID="_x0000_i1162" DrawAspect="Content" ObjectID="_1736772701" r:id="rId40"/>
        </w:object>
      </w:r>
      <w:r w:rsidRPr="00012ADC">
        <w:t>com</w:t>
      </w:r>
      <w:r w:rsidRPr="00012ADC">
        <w:rPr>
          <w:szCs w:val="22"/>
        </w:rPr>
        <w:t xml:space="preserve"> o eixo das abcissas.</w:t>
      </w:r>
    </w:p>
    <w:sectPr w:rsidR="00EC7C5C" w:rsidRPr="00930EC2" w:rsidSect="00EE5A0D">
      <w:headerReference w:type="even" r:id="rId41"/>
      <w:headerReference w:type="default" r:id="rId42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47BDE" w14:textId="77777777" w:rsidR="005A3181" w:rsidRDefault="005A3181" w:rsidP="00D177B5">
      <w:pPr>
        <w:spacing w:after="0" w:line="240" w:lineRule="auto"/>
      </w:pPr>
      <w:r>
        <w:separator/>
      </w:r>
    </w:p>
  </w:endnote>
  <w:endnote w:type="continuationSeparator" w:id="0">
    <w:p w14:paraId="56D47BDF" w14:textId="77777777" w:rsidR="005A3181" w:rsidRDefault="005A318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47BDC" w14:textId="77777777" w:rsidR="005A3181" w:rsidRDefault="005A3181" w:rsidP="00D177B5">
      <w:pPr>
        <w:spacing w:after="0" w:line="240" w:lineRule="auto"/>
      </w:pPr>
      <w:r>
        <w:separator/>
      </w:r>
    </w:p>
  </w:footnote>
  <w:footnote w:type="continuationSeparator" w:id="0">
    <w:p w14:paraId="56D47BDD" w14:textId="77777777" w:rsidR="005A3181" w:rsidRDefault="005A318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7BE0" w14:textId="77777777" w:rsidR="007A4811" w:rsidRDefault="007A4811">
    <w:pPr>
      <w:pStyle w:val="Cabealho"/>
      <w:rPr>
        <w:lang w:val="pt-PT"/>
      </w:rPr>
    </w:pPr>
  </w:p>
  <w:p w14:paraId="56D47BE1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7BE2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56D47BE3" wp14:editId="56D47BE4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56D47BE5" wp14:editId="56D47BE6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56D47BE7" wp14:editId="56D47BE8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850" type="#_x0000_t75" style="width:17.25pt;height:17.25pt;visibility:visible" o:bullet="t">
        <v:imagedata r:id="rId1" o:title=""/>
      </v:shape>
    </w:pict>
  </w:numPicBullet>
  <w:numPicBullet w:numPicBulletId="1">
    <w:pict>
      <v:shape id="_x0000_i2851" type="#_x0000_t75" style="width:17.25pt;height:17.25pt;visibility:visible" o:bullet="t">
        <v:imagedata r:id="rId2" o:title=""/>
      </v:shape>
    </w:pict>
  </w:numPicBullet>
  <w:numPicBullet w:numPicBulletId="2">
    <w:pict>
      <v:shape id="_x0000_i2852" type="#_x0000_t75" style="width:17.25pt;height:17.2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178303189">
    <w:abstractNumId w:val="14"/>
  </w:num>
  <w:num w:numId="2" w16cid:durableId="1288009087">
    <w:abstractNumId w:val="15"/>
  </w:num>
  <w:num w:numId="3" w16cid:durableId="747654637">
    <w:abstractNumId w:val="12"/>
  </w:num>
  <w:num w:numId="4" w16cid:durableId="20161822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785653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1435520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5790407">
    <w:abstractNumId w:val="16"/>
  </w:num>
  <w:num w:numId="8" w16cid:durableId="755446758">
    <w:abstractNumId w:val="13"/>
  </w:num>
  <w:num w:numId="9" w16cid:durableId="194344222">
    <w:abstractNumId w:val="9"/>
  </w:num>
  <w:num w:numId="10" w16cid:durableId="200552732">
    <w:abstractNumId w:val="7"/>
  </w:num>
  <w:num w:numId="11" w16cid:durableId="1556509157">
    <w:abstractNumId w:val="6"/>
  </w:num>
  <w:num w:numId="12" w16cid:durableId="2129467960">
    <w:abstractNumId w:val="5"/>
  </w:num>
  <w:num w:numId="13" w16cid:durableId="122768668">
    <w:abstractNumId w:val="4"/>
  </w:num>
  <w:num w:numId="14" w16cid:durableId="1544709184">
    <w:abstractNumId w:val="8"/>
  </w:num>
  <w:num w:numId="15" w16cid:durableId="1317615111">
    <w:abstractNumId w:val="3"/>
  </w:num>
  <w:num w:numId="16" w16cid:durableId="1369185107">
    <w:abstractNumId w:val="2"/>
  </w:num>
  <w:num w:numId="17" w16cid:durableId="1876691696">
    <w:abstractNumId w:val="1"/>
  </w:num>
  <w:num w:numId="18" w16cid:durableId="57285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2ADC"/>
    <w:rsid w:val="00020618"/>
    <w:rsid w:val="00026F67"/>
    <w:rsid w:val="00031C80"/>
    <w:rsid w:val="0003765F"/>
    <w:rsid w:val="0004553A"/>
    <w:rsid w:val="000541B6"/>
    <w:rsid w:val="00067FA0"/>
    <w:rsid w:val="00084847"/>
    <w:rsid w:val="00086D19"/>
    <w:rsid w:val="000A78A5"/>
    <w:rsid w:val="000C37B1"/>
    <w:rsid w:val="000D2ACD"/>
    <w:rsid w:val="000D413C"/>
    <w:rsid w:val="000D739D"/>
    <w:rsid w:val="000F1D5F"/>
    <w:rsid w:val="000F3806"/>
    <w:rsid w:val="000F5C16"/>
    <w:rsid w:val="00101ADB"/>
    <w:rsid w:val="0012369E"/>
    <w:rsid w:val="0012375C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D3BD5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114B9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D6DF7"/>
    <w:rsid w:val="003E2A77"/>
    <w:rsid w:val="003F5A65"/>
    <w:rsid w:val="00401547"/>
    <w:rsid w:val="00403D44"/>
    <w:rsid w:val="0040597E"/>
    <w:rsid w:val="004067E0"/>
    <w:rsid w:val="00415152"/>
    <w:rsid w:val="00426607"/>
    <w:rsid w:val="00427019"/>
    <w:rsid w:val="0042777D"/>
    <w:rsid w:val="00433136"/>
    <w:rsid w:val="0044282D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654"/>
    <w:rsid w:val="004F7D91"/>
    <w:rsid w:val="005063D0"/>
    <w:rsid w:val="00507BF4"/>
    <w:rsid w:val="00510026"/>
    <w:rsid w:val="0052168E"/>
    <w:rsid w:val="00552529"/>
    <w:rsid w:val="005608BA"/>
    <w:rsid w:val="00560EC5"/>
    <w:rsid w:val="0056333E"/>
    <w:rsid w:val="00570BCB"/>
    <w:rsid w:val="005728B7"/>
    <w:rsid w:val="005761F4"/>
    <w:rsid w:val="00580C18"/>
    <w:rsid w:val="005912DB"/>
    <w:rsid w:val="00596566"/>
    <w:rsid w:val="005A06B8"/>
    <w:rsid w:val="005A3181"/>
    <w:rsid w:val="005D240E"/>
    <w:rsid w:val="005D38D7"/>
    <w:rsid w:val="005D4451"/>
    <w:rsid w:val="005D5FF5"/>
    <w:rsid w:val="005E1CF5"/>
    <w:rsid w:val="005F65B0"/>
    <w:rsid w:val="006007F1"/>
    <w:rsid w:val="006149E9"/>
    <w:rsid w:val="00616F7F"/>
    <w:rsid w:val="0062446A"/>
    <w:rsid w:val="00626873"/>
    <w:rsid w:val="00627293"/>
    <w:rsid w:val="00653546"/>
    <w:rsid w:val="006568A5"/>
    <w:rsid w:val="00682499"/>
    <w:rsid w:val="006878DE"/>
    <w:rsid w:val="00693559"/>
    <w:rsid w:val="006969BB"/>
    <w:rsid w:val="006A0AC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362A"/>
    <w:rsid w:val="00715D47"/>
    <w:rsid w:val="00721BE9"/>
    <w:rsid w:val="0073590B"/>
    <w:rsid w:val="00741C22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C6767"/>
    <w:rsid w:val="007D7AD3"/>
    <w:rsid w:val="007F10BF"/>
    <w:rsid w:val="007F14DE"/>
    <w:rsid w:val="007F1917"/>
    <w:rsid w:val="00813E36"/>
    <w:rsid w:val="00824305"/>
    <w:rsid w:val="00830C43"/>
    <w:rsid w:val="00835C1D"/>
    <w:rsid w:val="00840629"/>
    <w:rsid w:val="008413A5"/>
    <w:rsid w:val="008418E3"/>
    <w:rsid w:val="00854FA7"/>
    <w:rsid w:val="0087101C"/>
    <w:rsid w:val="00871045"/>
    <w:rsid w:val="008B6811"/>
    <w:rsid w:val="008C3EF7"/>
    <w:rsid w:val="008C50B1"/>
    <w:rsid w:val="008E2813"/>
    <w:rsid w:val="008F3880"/>
    <w:rsid w:val="008F7EC7"/>
    <w:rsid w:val="0090122B"/>
    <w:rsid w:val="0090282A"/>
    <w:rsid w:val="00904DE7"/>
    <w:rsid w:val="009105A6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265F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49F4"/>
    <w:rsid w:val="00A66D09"/>
    <w:rsid w:val="00A72A2F"/>
    <w:rsid w:val="00A748EA"/>
    <w:rsid w:val="00A91AE6"/>
    <w:rsid w:val="00A921D3"/>
    <w:rsid w:val="00AA2A7C"/>
    <w:rsid w:val="00AB2FD2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5B95"/>
    <w:rsid w:val="00B07599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85872"/>
    <w:rsid w:val="00B94D28"/>
    <w:rsid w:val="00BA0B0F"/>
    <w:rsid w:val="00BA3142"/>
    <w:rsid w:val="00BA4776"/>
    <w:rsid w:val="00BB57A9"/>
    <w:rsid w:val="00BB77A9"/>
    <w:rsid w:val="00BC1348"/>
    <w:rsid w:val="00BC22EC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AE4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E2566"/>
    <w:rsid w:val="00DF0855"/>
    <w:rsid w:val="00DF6294"/>
    <w:rsid w:val="00E1061E"/>
    <w:rsid w:val="00E1561C"/>
    <w:rsid w:val="00E20615"/>
    <w:rsid w:val="00E212E0"/>
    <w:rsid w:val="00E42002"/>
    <w:rsid w:val="00E4687D"/>
    <w:rsid w:val="00E70E42"/>
    <w:rsid w:val="00E755D9"/>
    <w:rsid w:val="00E828DF"/>
    <w:rsid w:val="00E857AC"/>
    <w:rsid w:val="00E941C7"/>
    <w:rsid w:val="00EB0F7D"/>
    <w:rsid w:val="00EB4909"/>
    <w:rsid w:val="00EC7C5C"/>
    <w:rsid w:val="00ED1713"/>
    <w:rsid w:val="00ED30E2"/>
    <w:rsid w:val="00EE0E1E"/>
    <w:rsid w:val="00EE5A0D"/>
    <w:rsid w:val="00EF5469"/>
    <w:rsid w:val="00F007C4"/>
    <w:rsid w:val="00F1013F"/>
    <w:rsid w:val="00F1363F"/>
    <w:rsid w:val="00F363B7"/>
    <w:rsid w:val="00F45ED0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  <w:rsid w:val="00FF247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6D47BB4"/>
  <w14:defaultImageDpi w14:val="330"/>
  <w15:docId w15:val="{7D753C3A-C146-45E6-B026-073CC760D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  <w:style w:type="paragraph" w:customStyle="1" w:styleId="Titulo2">
    <w:name w:val="Titulo2"/>
    <w:uiPriority w:val="99"/>
    <w:rsid w:val="0012369E"/>
    <w:pPr>
      <w:widowControl w:val="0"/>
      <w:suppressAutoHyphens/>
      <w:autoSpaceDE w:val="0"/>
      <w:autoSpaceDN w:val="0"/>
      <w:adjustRightInd w:val="0"/>
      <w:spacing w:before="360" w:after="120" w:line="390" w:lineRule="atLeast"/>
      <w:contextualSpacing/>
      <w:textAlignment w:val="center"/>
    </w:pPr>
    <w:rPr>
      <w:rFonts w:ascii="Calibri" w:eastAsia="Times New Roman" w:hAnsi="Calibri" w:cs="Calibri-Bold"/>
      <w:b/>
      <w:bCs/>
      <w:color w:val="000000"/>
      <w:sz w:val="32"/>
      <w:szCs w:val="33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9.wmf"/><Relationship Id="rId21" Type="http://schemas.openxmlformats.org/officeDocument/2006/relationships/oleObject" Target="embeddings/oleObject5.bin"/><Relationship Id="rId34" Type="http://schemas.openxmlformats.org/officeDocument/2006/relationships/image" Target="media/image16.png"/><Relationship Id="rId42" Type="http://schemas.openxmlformats.org/officeDocument/2006/relationships/header" Target="head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9.bin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8.wmf"/><Relationship Id="rId40" Type="http://schemas.openxmlformats.org/officeDocument/2006/relationships/oleObject" Target="embeddings/oleObject14.bin"/><Relationship Id="rId5" Type="http://schemas.openxmlformats.org/officeDocument/2006/relationships/numbering" Target="numbering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2.bin"/><Relationship Id="rId10" Type="http://schemas.openxmlformats.org/officeDocument/2006/relationships/endnotes" Target="endnotes.xml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image" Target="media/image17.wmf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3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EDD93D-F0B2-4C12-BCC0-AC81809118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213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2023-02-01T15:52:00Z</cp:lastPrinted>
  <dcterms:created xsi:type="dcterms:W3CDTF">2022-10-14T08:49:00Z</dcterms:created>
  <dcterms:modified xsi:type="dcterms:W3CDTF">2023-02-01T15:52:00Z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