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B26AE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0C25D6">
        <w:rPr>
          <w:lang w:val="pt-PT"/>
        </w:rPr>
        <w:t>7</w:t>
      </w:r>
      <w:r w:rsidR="00B32118" w:rsidRPr="00F620E7">
        <w:rPr>
          <w:lang w:val="pt-PT"/>
        </w:rPr>
        <w:tab/>
      </w:r>
      <w:r w:rsidR="00412F7C" w:rsidRPr="00412F7C">
        <w:rPr>
          <w:rStyle w:val="TITULOFICHAS-alinea"/>
          <w:sz w:val="18"/>
          <w:szCs w:val="18"/>
          <w:lang w:val="pt-PT"/>
        </w:rPr>
        <w:t xml:space="preserve">7. </w:t>
      </w:r>
      <w:r w:rsidR="00EF3316">
        <w:rPr>
          <w:rStyle w:val="TITULOFICHAS-alinea"/>
          <w:sz w:val="18"/>
          <w:szCs w:val="18"/>
          <w:lang w:val="pt-PT"/>
        </w:rPr>
        <w:t>Modelação de situações diversas por funções afins</w:t>
      </w:r>
    </w:p>
    <w:p w14:paraId="0A4B26AF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A4B26C5" wp14:editId="0A4B26C6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6C3F74" w:rsidRPr="00DB2ED5" w14:paraId="0A4B26E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0" w14:textId="77777777" w:rsidR="006C3F74" w:rsidRPr="00DB2ED5" w:rsidRDefault="006C3F7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1" w14:textId="77777777" w:rsidR="006C3F74" w:rsidRPr="00DB2ED5" w:rsidRDefault="006C3F7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2" w14:textId="77777777" w:rsidR="006C3F74" w:rsidRPr="00DB2ED5" w:rsidRDefault="006C3F7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3" w14:textId="77777777" w:rsidR="006C3F74" w:rsidRPr="00DB2ED5" w:rsidRDefault="006C3F7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6C3F74" w:rsidRPr="00DB2ED5" w14:paraId="0A4B26E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5" w14:textId="77777777" w:rsidR="006C3F74" w:rsidRPr="00DB2ED5" w:rsidRDefault="006C3F7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6" w14:textId="77777777" w:rsidR="006C3F74" w:rsidRPr="00DB2ED5" w:rsidRDefault="006C3F7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7" w14:textId="77777777" w:rsidR="006C3F74" w:rsidRPr="00DB2ED5" w:rsidRDefault="006C3F7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8" w14:textId="77777777" w:rsidR="006C3F74" w:rsidRPr="00DB2ED5" w:rsidRDefault="006C3F7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9" w14:textId="77777777" w:rsidR="006C3F74" w:rsidRPr="00DB2ED5" w:rsidRDefault="006C3F7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6C3F74" w:rsidRPr="00DB2ED5" w14:paraId="0A4B26F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B" w14:textId="77777777" w:rsidR="006C3F74" w:rsidRPr="00DB2ED5" w:rsidRDefault="006C3F7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C" w14:textId="77777777" w:rsidR="006C3F74" w:rsidRPr="00DB2ED5" w:rsidRDefault="006C3F7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D" w14:textId="77777777" w:rsidR="006C3F74" w:rsidRPr="00DB2ED5" w:rsidRDefault="006C3F7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E" w14:textId="77777777" w:rsidR="006C3F74" w:rsidRPr="00DB2ED5" w:rsidRDefault="006C3F7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4B26EF" w14:textId="77777777" w:rsidR="006C3F74" w:rsidRPr="00DB2ED5" w:rsidRDefault="006C3F7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A4B26F1" w14:textId="77777777" w:rsidR="006C3F74" w:rsidRPr="0005099D" w:rsidRDefault="006C3F74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4B26C5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6C3F74" w:rsidRPr="00DB2ED5" w14:paraId="0A4B26E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4B26E0" w14:textId="77777777" w:rsidR="006C3F74" w:rsidRPr="00DB2ED5" w:rsidRDefault="006C3F7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4B26E1" w14:textId="77777777" w:rsidR="006C3F74" w:rsidRPr="00DB2ED5" w:rsidRDefault="006C3F7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4B26E2" w14:textId="77777777" w:rsidR="006C3F74" w:rsidRPr="00DB2ED5" w:rsidRDefault="006C3F7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4B26E3" w14:textId="77777777" w:rsidR="006C3F74" w:rsidRPr="00DB2ED5" w:rsidRDefault="006C3F7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6C3F74" w:rsidRPr="00DB2ED5" w14:paraId="0A4B26E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4B26E5" w14:textId="77777777" w:rsidR="006C3F74" w:rsidRPr="00DB2ED5" w:rsidRDefault="006C3F7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4B26E6" w14:textId="77777777" w:rsidR="006C3F74" w:rsidRPr="00DB2ED5" w:rsidRDefault="006C3F7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4B26E7" w14:textId="77777777" w:rsidR="006C3F74" w:rsidRPr="00DB2ED5" w:rsidRDefault="006C3F7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4B26E8" w14:textId="77777777" w:rsidR="006C3F74" w:rsidRPr="00DB2ED5" w:rsidRDefault="006C3F7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A4B26E9" w14:textId="77777777" w:rsidR="006C3F74" w:rsidRPr="00DB2ED5" w:rsidRDefault="006C3F7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6C3F74" w:rsidRPr="00DB2ED5" w14:paraId="0A4B26F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4B26EB" w14:textId="77777777" w:rsidR="006C3F74" w:rsidRPr="00DB2ED5" w:rsidRDefault="006C3F7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4B26EC" w14:textId="77777777" w:rsidR="006C3F74" w:rsidRPr="00DB2ED5" w:rsidRDefault="006C3F7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4B26ED" w14:textId="77777777" w:rsidR="006C3F74" w:rsidRPr="00DB2ED5" w:rsidRDefault="006C3F7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4B26EE" w14:textId="77777777" w:rsidR="006C3F74" w:rsidRPr="00DB2ED5" w:rsidRDefault="006C3F7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A4B26EF" w14:textId="77777777" w:rsidR="006C3F74" w:rsidRPr="00DB2ED5" w:rsidRDefault="006C3F7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A4B26F1" w14:textId="77777777" w:rsidR="006C3F74" w:rsidRPr="0005099D" w:rsidRDefault="006C3F74" w:rsidP="00DB2ED5"/>
                  </w:txbxContent>
                </v:textbox>
                <w10:anchorlock/>
              </v:roundrect>
            </w:pict>
          </mc:Fallback>
        </mc:AlternateContent>
      </w:r>
    </w:p>
    <w:p w14:paraId="0A4B26B0" w14:textId="77777777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0A4B26B1" w14:textId="77777777" w:rsidR="00B03BEC" w:rsidRDefault="004B15C0" w:rsidP="00116074">
      <w:pPr>
        <w:pStyle w:val="QUESTAO1"/>
        <w:spacing w:line="360" w:lineRule="auto"/>
        <w:ind w:left="426" w:hanging="426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A4B26C7" wp14:editId="0A4B26C8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B26F2" w14:textId="77777777" w:rsidR="006C3F74" w:rsidRPr="00086D19" w:rsidRDefault="006C3F74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4B26C7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A4B26F2" w14:textId="77777777" w:rsidR="006C3F74" w:rsidRPr="00086D19" w:rsidRDefault="006C3F74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16074">
        <w:t xml:space="preserve">  </w:t>
      </w:r>
      <w:r w:rsidR="00B03BEC">
        <w:t>O André e a Marta foram ao parque da cidade onde vivem e decidiram alugar duas bicicletas.</w:t>
      </w:r>
    </w:p>
    <w:p w14:paraId="0A4B26B2" w14:textId="02860F37" w:rsidR="00B03BEC" w:rsidRDefault="00617414" w:rsidP="00116074">
      <w:pPr>
        <w:pStyle w:val="QUESTAO1"/>
        <w:spacing w:before="0" w:line="360" w:lineRule="auto"/>
        <w:ind w:left="426" w:firstLine="0"/>
      </w:pPr>
      <w:r>
        <w:t>A l</w:t>
      </w:r>
      <w:r w:rsidR="00B03BEC">
        <w:t>oja de aluguer das bicicletas tinha a seguinte informação:</w:t>
      </w:r>
    </w:p>
    <w:p w14:paraId="0A4B26B3" w14:textId="77777777" w:rsidR="00B03BEC" w:rsidRDefault="00B03BEC" w:rsidP="00116074">
      <w:pPr>
        <w:pStyle w:val="QUESTAO1"/>
        <w:spacing w:before="0" w:line="360" w:lineRule="auto"/>
        <w:ind w:left="426" w:firstLine="0"/>
      </w:pPr>
      <w:r>
        <w:t>“Preço do aluguer: 2,50 euros (taxa fixa) mais 1 euro por cada hora de aluguer.”</w:t>
      </w:r>
    </w:p>
    <w:p w14:paraId="0A4B26B4" w14:textId="77777777" w:rsidR="00D14A33" w:rsidRDefault="00B03BEC" w:rsidP="00116074">
      <w:pPr>
        <w:pStyle w:val="QUESTAO1"/>
        <w:spacing w:before="0" w:line="360" w:lineRule="auto"/>
        <w:ind w:left="426" w:firstLine="0"/>
        <w:rPr>
          <w:b/>
        </w:rPr>
      </w:pPr>
      <w:r>
        <w:t xml:space="preserve">Qual é a expressão algébrica da função </w:t>
      </w:r>
      <w:r w:rsidRPr="00F94200">
        <w:rPr>
          <w:i/>
          <w:iCs/>
        </w:rPr>
        <w:t>p</w:t>
      </w:r>
      <w:r>
        <w:t xml:space="preserve">, que ao tempo de aluguer, </w:t>
      </w:r>
      <w:r w:rsidRPr="00F94200">
        <w:rPr>
          <w:i/>
          <w:iCs/>
        </w:rPr>
        <w:t>t</w:t>
      </w:r>
      <w:r>
        <w:t>, em horas, faz corresponder o preço a pagar, em euros?</w:t>
      </w:r>
      <w:r w:rsidR="00711013">
        <w:t xml:space="preserve"> </w:t>
      </w:r>
    </w:p>
    <w:p w14:paraId="0A4B26B5" w14:textId="0669C1A4" w:rsidR="00D14A33" w:rsidRDefault="00D14A33" w:rsidP="00B03BEC">
      <w:pPr>
        <w:pStyle w:val="QUESTAO11"/>
      </w:pPr>
      <w:r>
        <w:rPr>
          <w:b/>
        </w:rPr>
        <w:t>(A)</w:t>
      </w:r>
      <w:r>
        <w:rPr>
          <w:b/>
        </w:rPr>
        <w:tab/>
      </w:r>
      <w:r w:rsidR="0001106C" w:rsidRPr="0001106C">
        <w:rPr>
          <w:position w:val="-12"/>
        </w:rPr>
        <w:object w:dxaOrig="999" w:dyaOrig="340" w14:anchorId="71375BB0">
          <v:shape id="_x0000_i1028" type="#_x0000_t75" style="width:49.7pt;height:17.15pt" o:ole="">
            <v:imagedata r:id="rId11" o:title=""/>
          </v:shape>
          <o:OLEObject Type="Embed" ProgID="Equation.DSMT4" ShapeID="_x0000_i1028" DrawAspect="Content" ObjectID="_1737185295" r:id="rId12"/>
        </w:object>
      </w:r>
      <w:r w:rsidR="00B03BEC">
        <w:tab/>
      </w:r>
      <w:r w:rsidR="00B03BEC">
        <w:tab/>
      </w:r>
      <w:r w:rsidR="00B03BEC">
        <w:tab/>
      </w:r>
      <w:r w:rsidR="00B03BEC">
        <w:tab/>
      </w:r>
      <w:r>
        <w:rPr>
          <w:b/>
        </w:rPr>
        <w:t>(B)</w:t>
      </w:r>
      <w:r>
        <w:rPr>
          <w:b/>
        </w:rPr>
        <w:tab/>
      </w:r>
      <w:r w:rsidR="0001106C" w:rsidRPr="0001106C">
        <w:rPr>
          <w:position w:val="-12"/>
        </w:rPr>
        <w:object w:dxaOrig="999" w:dyaOrig="340" w14:anchorId="198A04A0">
          <v:shape id="_x0000_i1029" type="#_x0000_t75" style="width:49.7pt;height:17.15pt" o:ole="">
            <v:imagedata r:id="rId13" o:title=""/>
          </v:shape>
          <o:OLEObject Type="Embed" ProgID="Equation.DSMT4" ShapeID="_x0000_i1029" DrawAspect="Content" ObjectID="_1737185296" r:id="rId14"/>
        </w:object>
      </w:r>
    </w:p>
    <w:p w14:paraId="0A4B26B6" w14:textId="7CC36B6F" w:rsidR="00D14A33" w:rsidRDefault="00D14A33" w:rsidP="00B03BEC">
      <w:pPr>
        <w:pStyle w:val="QUESTAO11"/>
      </w:pPr>
      <w:r>
        <w:rPr>
          <w:b/>
        </w:rPr>
        <w:t>(C)</w:t>
      </w:r>
      <w:r>
        <w:rPr>
          <w:b/>
        </w:rPr>
        <w:tab/>
      </w:r>
      <w:r w:rsidR="0001106C" w:rsidRPr="0001106C">
        <w:rPr>
          <w:position w:val="-12"/>
        </w:rPr>
        <w:object w:dxaOrig="1180" w:dyaOrig="340" w14:anchorId="57800587">
          <v:shape id="_x0000_i1030" type="#_x0000_t75" style="width:59.15pt;height:17.15pt" o:ole="">
            <v:imagedata r:id="rId15" o:title=""/>
          </v:shape>
          <o:OLEObject Type="Embed" ProgID="Equation.DSMT4" ShapeID="_x0000_i1030" DrawAspect="Content" ObjectID="_1737185297" r:id="rId16"/>
        </w:object>
      </w:r>
      <w:r w:rsidR="00B03BEC">
        <w:tab/>
      </w:r>
      <w:r w:rsidR="00B03BEC">
        <w:tab/>
      </w:r>
      <w:r w:rsidR="00B03BEC">
        <w:tab/>
      </w:r>
      <w:r>
        <w:rPr>
          <w:b/>
        </w:rPr>
        <w:t>(D)</w:t>
      </w:r>
      <w:r>
        <w:rPr>
          <w:b/>
        </w:rPr>
        <w:tab/>
      </w:r>
      <w:r w:rsidR="0001106C" w:rsidRPr="0001106C">
        <w:rPr>
          <w:position w:val="-12"/>
        </w:rPr>
        <w:object w:dxaOrig="1260" w:dyaOrig="340" w14:anchorId="1BE4CA0E">
          <v:shape id="_x0000_i1031" type="#_x0000_t75" style="width:62.55pt;height:17.15pt" o:ole="">
            <v:imagedata r:id="rId17" o:title=""/>
          </v:shape>
          <o:OLEObject Type="Embed" ProgID="Equation.DSMT4" ShapeID="_x0000_i1031" DrawAspect="Content" ObjectID="_1737185298" r:id="rId18"/>
        </w:object>
      </w:r>
    </w:p>
    <w:p w14:paraId="0A4B26B7" w14:textId="77777777" w:rsidR="009C54AA" w:rsidRPr="00F04BB5" w:rsidRDefault="009C54AA" w:rsidP="00B03BEC">
      <w:pPr>
        <w:pStyle w:val="QUESTAO11"/>
      </w:pPr>
    </w:p>
    <w:p w14:paraId="0A4B26B8" w14:textId="77777777" w:rsidR="00116074" w:rsidRDefault="00116074" w:rsidP="001128F6">
      <w:pPr>
        <w:pStyle w:val="QUESTAO1"/>
      </w:pPr>
      <w:r w:rsidRPr="00116074">
        <w:rPr>
          <w:noProof/>
        </w:rPr>
        <w:drawing>
          <wp:anchor distT="0" distB="0" distL="114300" distR="114300" simplePos="0" relativeHeight="251662336" behindDoc="1" locked="0" layoutInCell="1" allowOverlap="1" wp14:anchorId="0A4B26C9" wp14:editId="0CB1BC6A">
            <wp:simplePos x="0" y="0"/>
            <wp:positionH relativeFrom="column">
              <wp:posOffset>3886200</wp:posOffset>
            </wp:positionH>
            <wp:positionV relativeFrom="paragraph">
              <wp:posOffset>88265</wp:posOffset>
            </wp:positionV>
            <wp:extent cx="2969246" cy="1676400"/>
            <wp:effectExtent l="0" t="0" r="0" b="0"/>
            <wp:wrapTight wrapText="bothSides">
              <wp:wrapPolygon edited="0">
                <wp:start x="8455" y="0"/>
                <wp:lineTo x="6653" y="245"/>
                <wp:lineTo x="2079" y="3191"/>
                <wp:lineTo x="1663" y="4664"/>
                <wp:lineTo x="1525" y="16691"/>
                <wp:lineTo x="3604" y="19636"/>
                <wp:lineTo x="7485" y="21355"/>
                <wp:lineTo x="8178" y="21355"/>
                <wp:lineTo x="13307" y="21355"/>
                <wp:lineTo x="14000" y="21355"/>
                <wp:lineTo x="17188" y="19882"/>
                <wp:lineTo x="18019" y="19636"/>
                <wp:lineTo x="20237" y="16691"/>
                <wp:lineTo x="19960" y="4909"/>
                <wp:lineTo x="19544" y="3191"/>
                <wp:lineTo x="14693" y="245"/>
                <wp:lineTo x="13029" y="0"/>
                <wp:lineTo x="8455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9"/>
                    <a:srcRect l="-10043" r="-9792"/>
                    <a:stretch/>
                  </pic:blipFill>
                  <pic:spPr bwMode="auto">
                    <a:xfrm>
                      <a:off x="0" y="0"/>
                      <a:ext cx="2970091" cy="1676877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A4B26CB" wp14:editId="0A4B26CC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B26F3" w14:textId="77777777" w:rsidR="006C3F74" w:rsidRPr="00086D19" w:rsidRDefault="006C3F74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4B26CB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A4B26F3" w14:textId="77777777" w:rsidR="006C3F74" w:rsidRPr="00086D19" w:rsidRDefault="006C3F74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>
        <w:t>Durante a época de saldos, uma loja fez um desconto de 35% em todos os artigos.</w:t>
      </w:r>
    </w:p>
    <w:p w14:paraId="0A4B26B9" w14:textId="6C025133" w:rsidR="00116074" w:rsidRDefault="00116074" w:rsidP="00F94200">
      <w:pPr>
        <w:pStyle w:val="QUESTAO1"/>
        <w:spacing w:before="80" w:line="360" w:lineRule="auto"/>
        <w:ind w:left="425" w:firstLine="0"/>
      </w:pPr>
      <w:r>
        <w:t xml:space="preserve">Considera a função </w:t>
      </w:r>
      <w:r w:rsidR="0001106C" w:rsidRPr="00025957">
        <w:rPr>
          <w:position w:val="-4"/>
        </w:rPr>
        <w:object w:dxaOrig="160" w:dyaOrig="240" w14:anchorId="643A580B">
          <v:shape id="_x0000_i1032" type="#_x0000_t75" style="width:7.7pt;height:12pt" o:ole="">
            <v:imagedata r:id="rId20" o:title=""/>
          </v:shape>
          <o:OLEObject Type="Embed" ProgID="Equation.DSMT4" ShapeID="_x0000_i1032" DrawAspect="Content" ObjectID="_1737185299" r:id="rId21"/>
        </w:object>
      </w:r>
      <w:r>
        <w:t xml:space="preserve"> que transforma o preço sem desconto, </w:t>
      </w:r>
      <w:r w:rsidR="0001106C" w:rsidRPr="00025957">
        <w:rPr>
          <w:position w:val="-4"/>
        </w:rPr>
        <w:object w:dxaOrig="200" w:dyaOrig="200" w14:anchorId="461F00E5">
          <v:shape id="_x0000_i1033" type="#_x0000_t75" style="width:9.45pt;height:9.45pt" o:ole="">
            <v:imagedata r:id="rId22" o:title=""/>
          </v:shape>
          <o:OLEObject Type="Embed" ProgID="Equation.DSMT4" ShapeID="_x0000_i1033" DrawAspect="Content" ObjectID="_1737185300" r:id="rId23"/>
        </w:object>
      </w:r>
      <w:r>
        <w:t xml:space="preserve">, em euros, no respetivo preço com desconto, </w:t>
      </w:r>
      <w:r w:rsidR="0001106C" w:rsidRPr="0001106C">
        <w:rPr>
          <w:position w:val="-12"/>
        </w:rPr>
        <w:object w:dxaOrig="460" w:dyaOrig="340" w14:anchorId="0D1FC3BC">
          <v:shape id="_x0000_i1034" type="#_x0000_t75" style="width:23.15pt;height:17.15pt" o:ole="">
            <v:imagedata r:id="rId24" o:title=""/>
          </v:shape>
          <o:OLEObject Type="Embed" ProgID="Equation.DSMT4" ShapeID="_x0000_i1034" DrawAspect="Content" ObjectID="_1737185301" r:id="rId25"/>
        </w:object>
      </w:r>
      <w:r>
        <w:t>.</w:t>
      </w:r>
    </w:p>
    <w:p w14:paraId="0A4B26BA" w14:textId="527EC860" w:rsidR="00116074" w:rsidRDefault="00116074" w:rsidP="00116074">
      <w:pPr>
        <w:pStyle w:val="QUESTAO1"/>
        <w:spacing w:before="0" w:line="360" w:lineRule="auto"/>
        <w:ind w:left="426" w:firstLine="0"/>
      </w:pPr>
      <w:r>
        <w:t xml:space="preserve">Qual das seguintes expressões algébricas define a função </w:t>
      </w:r>
      <w:r w:rsidR="0001106C" w:rsidRPr="00025957">
        <w:rPr>
          <w:position w:val="-4"/>
        </w:rPr>
        <w:object w:dxaOrig="160" w:dyaOrig="240" w14:anchorId="1E9BC80F">
          <v:shape id="_x0000_i1035" type="#_x0000_t75" style="width:7.7pt;height:12pt" o:ole="">
            <v:imagedata r:id="rId26" o:title=""/>
          </v:shape>
          <o:OLEObject Type="Embed" ProgID="Equation.DSMT4" ShapeID="_x0000_i1035" DrawAspect="Content" ObjectID="_1737185302" r:id="rId27"/>
        </w:object>
      </w:r>
      <w:r>
        <w:t xml:space="preserve"> ?</w:t>
      </w:r>
    </w:p>
    <w:p w14:paraId="0A4B26BB" w14:textId="31300076" w:rsidR="001128F6" w:rsidRDefault="001128F6" w:rsidP="00EE6FA7">
      <w:pPr>
        <w:pStyle w:val="QUESTAO1"/>
        <w:spacing w:before="240"/>
        <w:ind w:left="1021" w:hanging="567"/>
      </w:pPr>
      <w:r>
        <w:rPr>
          <w:b/>
        </w:rPr>
        <w:t>(A</w:t>
      </w:r>
      <w:r w:rsidRPr="00116074">
        <w:rPr>
          <w:b/>
        </w:rPr>
        <w:t>)</w:t>
      </w:r>
      <w:r w:rsidR="00F94200">
        <w:rPr>
          <w:b/>
        </w:rPr>
        <w:tab/>
      </w:r>
      <w:r w:rsidRPr="00116074">
        <w:t xml:space="preserve"> </w:t>
      </w:r>
      <w:r w:rsidR="0001106C" w:rsidRPr="0001106C">
        <w:rPr>
          <w:position w:val="-12"/>
        </w:rPr>
        <w:object w:dxaOrig="1180" w:dyaOrig="340" w14:anchorId="460DFDD8">
          <v:shape id="_x0000_i1036" type="#_x0000_t75" style="width:59.15pt;height:17.15pt" o:ole="">
            <v:imagedata r:id="rId28" o:title=""/>
          </v:shape>
          <o:OLEObject Type="Embed" ProgID="Equation.DSMT4" ShapeID="_x0000_i1036" DrawAspect="Content" ObjectID="_1737185303" r:id="rId29"/>
        </w:object>
      </w:r>
      <w:r w:rsidRPr="00116074">
        <w:tab/>
      </w:r>
      <w:r w:rsidR="00116074">
        <w:tab/>
      </w:r>
      <w:r w:rsidR="00116074">
        <w:tab/>
      </w:r>
      <w:r>
        <w:rPr>
          <w:b/>
        </w:rPr>
        <w:t>(B)</w:t>
      </w:r>
      <w:r w:rsidR="00EE6FA7">
        <w:rPr>
          <w:b/>
        </w:rPr>
        <w:tab/>
      </w:r>
      <w:r w:rsidR="0001106C" w:rsidRPr="0001106C">
        <w:rPr>
          <w:position w:val="-12"/>
        </w:rPr>
        <w:object w:dxaOrig="1359" w:dyaOrig="340" w14:anchorId="279DA6DF">
          <v:shape id="_x0000_i1037" type="#_x0000_t75" style="width:67.7pt;height:17.15pt" o:ole="">
            <v:imagedata r:id="rId30" o:title=""/>
          </v:shape>
          <o:OLEObject Type="Embed" ProgID="Equation.DSMT4" ShapeID="_x0000_i1037" DrawAspect="Content" ObjectID="_1737185304" r:id="rId31"/>
        </w:object>
      </w:r>
    </w:p>
    <w:p w14:paraId="0A4B26BC" w14:textId="17EE65BF" w:rsidR="001128F6" w:rsidRPr="0044176F" w:rsidRDefault="001128F6" w:rsidP="00F94200">
      <w:pPr>
        <w:pStyle w:val="QUESTAO11"/>
        <w:tabs>
          <w:tab w:val="left" w:pos="4253"/>
          <w:tab w:val="left" w:pos="4820"/>
        </w:tabs>
      </w:pPr>
      <w:r w:rsidRPr="0044176F">
        <w:rPr>
          <w:b/>
        </w:rPr>
        <w:t>(C)</w:t>
      </w:r>
      <w:r w:rsidR="00F94200" w:rsidRPr="0044176F">
        <w:rPr>
          <w:b/>
        </w:rPr>
        <w:tab/>
      </w:r>
      <w:r w:rsidR="0001106C" w:rsidRPr="0001106C">
        <w:rPr>
          <w:position w:val="-12"/>
        </w:rPr>
        <w:object w:dxaOrig="1420" w:dyaOrig="340" w14:anchorId="2D4FBA6B">
          <v:shape id="_x0000_i1038" type="#_x0000_t75" style="width:71.15pt;height:17.15pt" o:ole="">
            <v:imagedata r:id="rId32" o:title=""/>
          </v:shape>
          <o:OLEObject Type="Embed" ProgID="Equation.DSMT4" ShapeID="_x0000_i1038" DrawAspect="Content" ObjectID="_1737185305" r:id="rId33"/>
        </w:object>
      </w:r>
      <w:r w:rsidRPr="0044176F">
        <w:rPr>
          <w:b/>
        </w:rPr>
        <w:tab/>
        <w:t>(D)</w:t>
      </w:r>
      <w:r w:rsidR="00F94200" w:rsidRPr="0044176F">
        <w:rPr>
          <w:b/>
        </w:rPr>
        <w:tab/>
      </w:r>
      <w:r w:rsidR="00EE6FA7">
        <w:rPr>
          <w:b/>
        </w:rPr>
        <w:t xml:space="preserve"> </w:t>
      </w:r>
      <w:r w:rsidR="0001106C" w:rsidRPr="0001106C">
        <w:rPr>
          <w:position w:val="-12"/>
        </w:rPr>
        <w:object w:dxaOrig="1200" w:dyaOrig="340" w14:anchorId="450D6927">
          <v:shape id="_x0000_i1039" type="#_x0000_t75" style="width:60pt;height:17.15pt" o:ole="">
            <v:imagedata r:id="rId34" o:title=""/>
          </v:shape>
          <o:OLEObject Type="Embed" ProgID="Equation.DSMT4" ShapeID="_x0000_i1039" DrawAspect="Content" ObjectID="_1737185306" r:id="rId35"/>
        </w:object>
      </w:r>
    </w:p>
    <w:p w14:paraId="0A4B26BD" w14:textId="77777777" w:rsidR="009C54AA" w:rsidRPr="004B15C0" w:rsidRDefault="009C54AA" w:rsidP="001128F6">
      <w:pPr>
        <w:pStyle w:val="QUESTAO11"/>
        <w:tabs>
          <w:tab w:val="left" w:pos="4253"/>
          <w:tab w:val="left" w:pos="4820"/>
        </w:tabs>
        <w:rPr>
          <w:b/>
          <w:sz w:val="22"/>
          <w:szCs w:val="22"/>
        </w:rPr>
      </w:pPr>
    </w:p>
    <w:p w14:paraId="0A4B26BE" w14:textId="73709821" w:rsidR="0095704A" w:rsidRDefault="00F70D39" w:rsidP="00EE6FA7">
      <w:pPr>
        <w:pStyle w:val="QUESTAO1"/>
        <w:ind w:left="448"/>
      </w:pPr>
      <w:r w:rsidRPr="0004664A">
        <w:rPr>
          <w:noProof/>
        </w:rPr>
        <w:drawing>
          <wp:anchor distT="0" distB="0" distL="114300" distR="114300" simplePos="0" relativeHeight="251658752" behindDoc="0" locked="0" layoutInCell="1" allowOverlap="1" wp14:anchorId="1B3D0D54" wp14:editId="5756FCBD">
            <wp:simplePos x="0" y="0"/>
            <wp:positionH relativeFrom="column">
              <wp:posOffset>4238625</wp:posOffset>
            </wp:positionH>
            <wp:positionV relativeFrom="paragraph">
              <wp:posOffset>299720</wp:posOffset>
            </wp:positionV>
            <wp:extent cx="1811020" cy="1854200"/>
            <wp:effectExtent l="0" t="0" r="0" b="0"/>
            <wp:wrapThrough wrapText="bothSides">
              <wp:wrapPolygon edited="0">
                <wp:start x="0" y="0"/>
                <wp:lineTo x="0" y="21304"/>
                <wp:lineTo x="21358" y="21304"/>
                <wp:lineTo x="21358" y="0"/>
                <wp:lineTo x="0" y="0"/>
              </wp:wrapPolygon>
            </wp:wrapThrough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1102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A4B26D1" wp14:editId="0A4B26D2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B26F5" w14:textId="77777777" w:rsidR="006C3F74" w:rsidRPr="00086D19" w:rsidRDefault="006C3F74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4B26D1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A4B26F5" w14:textId="77777777" w:rsidR="006C3F74" w:rsidRPr="00086D19" w:rsidRDefault="006C3F74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 w:rsidR="006C3F74">
        <w:t>A Sofia quer comprar um telemóvel que custa</w:t>
      </w:r>
      <w:r w:rsidR="009C54AA">
        <w:t xml:space="preserve"> 275 euros.</w:t>
      </w:r>
    </w:p>
    <w:p w14:paraId="0A4B26BF" w14:textId="6F7EEDAA" w:rsidR="006C3F74" w:rsidRDefault="006C3F74" w:rsidP="00EE6FA7">
      <w:pPr>
        <w:pStyle w:val="QUESTAO1"/>
        <w:spacing w:before="0" w:line="360" w:lineRule="auto"/>
        <w:ind w:left="448" w:firstLine="0"/>
      </w:pPr>
      <w:r>
        <w:t>A Sofia tem 50 euros no seu mealheiro e todas as semanas consegue poupar uma determinada quantia fixa.</w:t>
      </w:r>
    </w:p>
    <w:p w14:paraId="0A4B26C0" w14:textId="77777777" w:rsidR="006C3F74" w:rsidRDefault="006C3F74" w:rsidP="00EE6FA7">
      <w:pPr>
        <w:pStyle w:val="QUESTAO1"/>
        <w:spacing w:before="0" w:line="360" w:lineRule="auto"/>
        <w:ind w:left="448" w:firstLine="0"/>
      </w:pPr>
      <w:r>
        <w:t>O gráfico ao lado representa as poupanças da Sofia, em euros, em função do número de semanas.</w:t>
      </w:r>
    </w:p>
    <w:p w14:paraId="0A4B26C1" w14:textId="77777777" w:rsidR="006C3F74" w:rsidRDefault="006C3F74" w:rsidP="00EE6FA7">
      <w:pPr>
        <w:pStyle w:val="QUESTAO1"/>
        <w:spacing w:before="0" w:line="360" w:lineRule="auto"/>
        <w:ind w:left="448" w:firstLine="0"/>
      </w:pPr>
      <w:r>
        <w:t xml:space="preserve">Ao fim de quantas semanas de poupança, a Sofia junta dinheiro </w:t>
      </w:r>
      <w:r w:rsidR="009C54AA">
        <w:t xml:space="preserve">suficiente </w:t>
      </w:r>
      <w:r>
        <w:t>para comprar o telemóvel?</w:t>
      </w:r>
      <w:r w:rsidR="00763F66" w:rsidRPr="00763F66">
        <w:rPr>
          <w:noProof/>
          <w:lang w:eastAsia="pt-PT"/>
        </w:rPr>
        <w:t xml:space="preserve"> </w:t>
      </w:r>
    </w:p>
    <w:p w14:paraId="0A4B26C2" w14:textId="515FDE7B" w:rsidR="004B15C0" w:rsidRDefault="004B15C0" w:rsidP="00EE6FA7">
      <w:pPr>
        <w:pStyle w:val="QUESTAO1"/>
        <w:spacing w:before="240"/>
        <w:ind w:left="1021" w:hanging="573"/>
        <w:rPr>
          <w:b/>
        </w:rPr>
      </w:pPr>
      <w:r>
        <w:rPr>
          <w:b/>
        </w:rPr>
        <w:t>(A)</w:t>
      </w:r>
      <w:r w:rsidR="009C54AA">
        <w:rPr>
          <w:b/>
        </w:rPr>
        <w:t xml:space="preserve"> </w:t>
      </w:r>
      <w:r w:rsidR="0095704A">
        <w:rPr>
          <w:b/>
        </w:rPr>
        <w:t xml:space="preserve"> </w:t>
      </w:r>
      <w:r w:rsidR="00EE6FA7">
        <w:rPr>
          <w:b/>
        </w:rPr>
        <w:tab/>
      </w:r>
      <w:r w:rsidR="00E55303" w:rsidRPr="00E55303">
        <w:rPr>
          <w:bCs/>
        </w:rPr>
        <w:t>12</w:t>
      </w:r>
      <w:r w:rsidRPr="00396967">
        <w:tab/>
      </w:r>
      <w:r w:rsidR="0095704A">
        <w:tab/>
      </w:r>
      <w:r w:rsidR="0095704A">
        <w:tab/>
      </w:r>
      <w:r w:rsidR="0095704A">
        <w:tab/>
      </w:r>
      <w:r w:rsidR="0095704A">
        <w:tab/>
      </w:r>
      <w:r>
        <w:rPr>
          <w:b/>
        </w:rPr>
        <w:t>(B)</w:t>
      </w:r>
      <w:r w:rsidR="00EE6FA7">
        <w:rPr>
          <w:b/>
        </w:rPr>
        <w:tab/>
      </w:r>
      <w:r w:rsidR="00E55303" w:rsidRPr="00E55303">
        <w:rPr>
          <w:bCs/>
        </w:rPr>
        <w:t>18</w:t>
      </w:r>
    </w:p>
    <w:p w14:paraId="0A4B26C4" w14:textId="2A9186DA" w:rsidR="001910D0" w:rsidRPr="001910D0" w:rsidRDefault="004B15C0" w:rsidP="006F0A7A">
      <w:pPr>
        <w:pStyle w:val="QUESTAO11"/>
        <w:tabs>
          <w:tab w:val="left" w:pos="4253"/>
          <w:tab w:val="left" w:pos="4820"/>
        </w:tabs>
        <w:ind w:hanging="573"/>
        <w:rPr>
          <w:b/>
          <w:sz w:val="22"/>
          <w:szCs w:val="22"/>
        </w:rPr>
      </w:pPr>
      <w:r>
        <w:rPr>
          <w:b/>
        </w:rPr>
        <w:t>(C)</w:t>
      </w:r>
      <w:r w:rsidR="009C54AA">
        <w:rPr>
          <w:b/>
        </w:rPr>
        <w:t xml:space="preserve"> </w:t>
      </w:r>
      <w:r w:rsidR="00BE2F7D">
        <w:t xml:space="preserve"> </w:t>
      </w:r>
      <w:r w:rsidR="00EE6FA7">
        <w:tab/>
      </w:r>
      <w:r w:rsidR="009C54AA">
        <w:t>20</w:t>
      </w:r>
      <w:r w:rsidR="009C54AA">
        <w:tab/>
      </w:r>
      <w:r>
        <w:rPr>
          <w:b/>
        </w:rPr>
        <w:t>(D)</w:t>
      </w:r>
      <w:r w:rsidR="00EE6FA7">
        <w:rPr>
          <w:b/>
        </w:rPr>
        <w:tab/>
      </w:r>
      <w:r w:rsidR="00E55303">
        <w:rPr>
          <w:b/>
        </w:rPr>
        <w:tab/>
      </w:r>
      <w:r w:rsidR="00E55303" w:rsidRPr="00E55303">
        <w:rPr>
          <w:bCs w:val="0"/>
        </w:rPr>
        <w:t>25</w:t>
      </w:r>
      <w:r w:rsidR="000C6245" w:rsidRPr="004E7A84">
        <w:tab/>
      </w:r>
    </w:p>
    <w:sectPr w:rsidR="001910D0" w:rsidRPr="001910D0" w:rsidSect="00A22A4E">
      <w:headerReference w:type="even" r:id="rId37"/>
      <w:headerReference w:type="default" r:id="rId3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71EFA" w14:textId="77777777" w:rsidR="00BD3493" w:rsidRDefault="00BD3493" w:rsidP="00D177B5">
      <w:pPr>
        <w:spacing w:after="0" w:line="240" w:lineRule="auto"/>
      </w:pPr>
      <w:r>
        <w:separator/>
      </w:r>
    </w:p>
  </w:endnote>
  <w:endnote w:type="continuationSeparator" w:id="0">
    <w:p w14:paraId="784B0870" w14:textId="77777777" w:rsidR="00BD3493" w:rsidRDefault="00BD349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0A819" w14:textId="77777777" w:rsidR="00BD3493" w:rsidRDefault="00BD3493" w:rsidP="00D177B5">
      <w:pPr>
        <w:spacing w:after="0" w:line="240" w:lineRule="auto"/>
      </w:pPr>
      <w:r>
        <w:separator/>
      </w:r>
    </w:p>
  </w:footnote>
  <w:footnote w:type="continuationSeparator" w:id="0">
    <w:p w14:paraId="6F9EFA65" w14:textId="77777777" w:rsidR="00BD3493" w:rsidRDefault="00BD349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B26D7" w14:textId="77777777" w:rsidR="006C3F74" w:rsidRDefault="006C3F74">
    <w:pPr>
      <w:pStyle w:val="Cabealho"/>
      <w:rPr>
        <w:lang w:val="pt-PT"/>
      </w:rPr>
    </w:pPr>
  </w:p>
  <w:p w14:paraId="0A4B26D8" w14:textId="77777777" w:rsidR="006C3F74" w:rsidRPr="00360BC9" w:rsidRDefault="006C3F74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B26D9" w14:textId="77777777" w:rsidR="006C3F74" w:rsidRPr="00AE5CF6" w:rsidRDefault="006C3F74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0A4B26DA" wp14:editId="0A4B26DB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0A4B26DC" wp14:editId="0A4B26DD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0A4B26DE" wp14:editId="0A4B26DF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6.3pt;height:16.3pt;visibility:visible" o:bullet="t">
        <v:imagedata r:id="rId1" o:title=""/>
      </v:shape>
    </w:pict>
  </w:numPicBullet>
  <w:numPicBullet w:numPicBulletId="1">
    <w:pict>
      <v:shape id="_x0000_i1084" type="#_x0000_t75" style="width:16.3pt;height:16.3pt;visibility:visible" o:bullet="t">
        <v:imagedata r:id="rId2" o:title=""/>
      </v:shape>
    </w:pict>
  </w:numPicBullet>
  <w:numPicBullet w:numPicBulletId="2">
    <w:pict>
      <v:shape id="_x0000_i1085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47801208">
    <w:abstractNumId w:val="14"/>
  </w:num>
  <w:num w:numId="2" w16cid:durableId="1840539376">
    <w:abstractNumId w:val="15"/>
  </w:num>
  <w:num w:numId="3" w16cid:durableId="888078767">
    <w:abstractNumId w:val="12"/>
  </w:num>
  <w:num w:numId="4" w16cid:durableId="20843351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724396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2042339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4134900">
    <w:abstractNumId w:val="16"/>
  </w:num>
  <w:num w:numId="8" w16cid:durableId="1885872700">
    <w:abstractNumId w:val="13"/>
  </w:num>
  <w:num w:numId="9" w16cid:durableId="1598907865">
    <w:abstractNumId w:val="9"/>
  </w:num>
  <w:num w:numId="10" w16cid:durableId="1570572811">
    <w:abstractNumId w:val="7"/>
  </w:num>
  <w:num w:numId="11" w16cid:durableId="664937930">
    <w:abstractNumId w:val="6"/>
  </w:num>
  <w:num w:numId="12" w16cid:durableId="676200637">
    <w:abstractNumId w:val="5"/>
  </w:num>
  <w:num w:numId="13" w16cid:durableId="487673351">
    <w:abstractNumId w:val="4"/>
  </w:num>
  <w:num w:numId="14" w16cid:durableId="1218853495">
    <w:abstractNumId w:val="8"/>
  </w:num>
  <w:num w:numId="15" w16cid:durableId="194581118">
    <w:abstractNumId w:val="3"/>
  </w:num>
  <w:num w:numId="16" w16cid:durableId="443235039">
    <w:abstractNumId w:val="2"/>
  </w:num>
  <w:num w:numId="17" w16cid:durableId="1222906018">
    <w:abstractNumId w:val="1"/>
  </w:num>
  <w:num w:numId="18" w16cid:durableId="1228496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1106C"/>
    <w:rsid w:val="00026F67"/>
    <w:rsid w:val="0004664A"/>
    <w:rsid w:val="000541B6"/>
    <w:rsid w:val="00084847"/>
    <w:rsid w:val="00086D19"/>
    <w:rsid w:val="00087949"/>
    <w:rsid w:val="000A78A5"/>
    <w:rsid w:val="000C25D6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0FD3"/>
    <w:rsid w:val="00101ADB"/>
    <w:rsid w:val="001128F6"/>
    <w:rsid w:val="00116074"/>
    <w:rsid w:val="00125686"/>
    <w:rsid w:val="00130517"/>
    <w:rsid w:val="00131497"/>
    <w:rsid w:val="001367D9"/>
    <w:rsid w:val="001425BC"/>
    <w:rsid w:val="00152806"/>
    <w:rsid w:val="00153DEB"/>
    <w:rsid w:val="00160A70"/>
    <w:rsid w:val="00162A96"/>
    <w:rsid w:val="00174392"/>
    <w:rsid w:val="00182809"/>
    <w:rsid w:val="001849CD"/>
    <w:rsid w:val="00185BCD"/>
    <w:rsid w:val="001910D0"/>
    <w:rsid w:val="001959D8"/>
    <w:rsid w:val="001A7745"/>
    <w:rsid w:val="001C5DAF"/>
    <w:rsid w:val="001C7A1B"/>
    <w:rsid w:val="001D6B42"/>
    <w:rsid w:val="001E4CE7"/>
    <w:rsid w:val="00203059"/>
    <w:rsid w:val="002109D0"/>
    <w:rsid w:val="002121D9"/>
    <w:rsid w:val="002150A1"/>
    <w:rsid w:val="00220040"/>
    <w:rsid w:val="00221223"/>
    <w:rsid w:val="00223CE9"/>
    <w:rsid w:val="0022472A"/>
    <w:rsid w:val="00226C3A"/>
    <w:rsid w:val="0023123F"/>
    <w:rsid w:val="002347B1"/>
    <w:rsid w:val="00241938"/>
    <w:rsid w:val="00245254"/>
    <w:rsid w:val="00245779"/>
    <w:rsid w:val="0025008B"/>
    <w:rsid w:val="002519FE"/>
    <w:rsid w:val="002569B9"/>
    <w:rsid w:val="00256D64"/>
    <w:rsid w:val="00266005"/>
    <w:rsid w:val="00271575"/>
    <w:rsid w:val="00271F71"/>
    <w:rsid w:val="00274841"/>
    <w:rsid w:val="00274E47"/>
    <w:rsid w:val="00295F4C"/>
    <w:rsid w:val="002A1042"/>
    <w:rsid w:val="002B338B"/>
    <w:rsid w:val="002D2662"/>
    <w:rsid w:val="002E6EDD"/>
    <w:rsid w:val="002F1ADA"/>
    <w:rsid w:val="002F41AF"/>
    <w:rsid w:val="0030103E"/>
    <w:rsid w:val="003012AD"/>
    <w:rsid w:val="0030367A"/>
    <w:rsid w:val="00350A6D"/>
    <w:rsid w:val="00354194"/>
    <w:rsid w:val="00360BC9"/>
    <w:rsid w:val="0036406B"/>
    <w:rsid w:val="00365B42"/>
    <w:rsid w:val="00365C7C"/>
    <w:rsid w:val="00371CF4"/>
    <w:rsid w:val="00372F91"/>
    <w:rsid w:val="003949E3"/>
    <w:rsid w:val="0039515C"/>
    <w:rsid w:val="003B338A"/>
    <w:rsid w:val="003C0EAA"/>
    <w:rsid w:val="003D3016"/>
    <w:rsid w:val="003D42D1"/>
    <w:rsid w:val="003E2A77"/>
    <w:rsid w:val="003F247E"/>
    <w:rsid w:val="003F5A65"/>
    <w:rsid w:val="00401547"/>
    <w:rsid w:val="0040597E"/>
    <w:rsid w:val="004067E0"/>
    <w:rsid w:val="00412F7C"/>
    <w:rsid w:val="00420EC4"/>
    <w:rsid w:val="00426607"/>
    <w:rsid w:val="00427019"/>
    <w:rsid w:val="0042777D"/>
    <w:rsid w:val="00433136"/>
    <w:rsid w:val="0044176F"/>
    <w:rsid w:val="0044282D"/>
    <w:rsid w:val="004453EA"/>
    <w:rsid w:val="00445942"/>
    <w:rsid w:val="004602AB"/>
    <w:rsid w:val="004676B1"/>
    <w:rsid w:val="00476446"/>
    <w:rsid w:val="00490305"/>
    <w:rsid w:val="00493BAA"/>
    <w:rsid w:val="004A05B2"/>
    <w:rsid w:val="004A36BB"/>
    <w:rsid w:val="004A3747"/>
    <w:rsid w:val="004B0A92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46239"/>
    <w:rsid w:val="00552529"/>
    <w:rsid w:val="005608BA"/>
    <w:rsid w:val="00560EC5"/>
    <w:rsid w:val="00562813"/>
    <w:rsid w:val="0056333E"/>
    <w:rsid w:val="00570BCB"/>
    <w:rsid w:val="005728B7"/>
    <w:rsid w:val="00580C18"/>
    <w:rsid w:val="00583DE1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16F7F"/>
    <w:rsid w:val="00617414"/>
    <w:rsid w:val="0062547D"/>
    <w:rsid w:val="00626873"/>
    <w:rsid w:val="00627293"/>
    <w:rsid w:val="00653546"/>
    <w:rsid w:val="006568A5"/>
    <w:rsid w:val="00682499"/>
    <w:rsid w:val="0068310B"/>
    <w:rsid w:val="00693559"/>
    <w:rsid w:val="006A3B5D"/>
    <w:rsid w:val="006A3D4C"/>
    <w:rsid w:val="006A50CF"/>
    <w:rsid w:val="006A59C6"/>
    <w:rsid w:val="006B55D1"/>
    <w:rsid w:val="006C3C18"/>
    <w:rsid w:val="006C3F74"/>
    <w:rsid w:val="006D3A39"/>
    <w:rsid w:val="006D4D88"/>
    <w:rsid w:val="006D70CE"/>
    <w:rsid w:val="006E3C4F"/>
    <w:rsid w:val="006E72C0"/>
    <w:rsid w:val="006F0A7A"/>
    <w:rsid w:val="006F4F46"/>
    <w:rsid w:val="00702F0B"/>
    <w:rsid w:val="007105A8"/>
    <w:rsid w:val="00711013"/>
    <w:rsid w:val="00715D47"/>
    <w:rsid w:val="00721BE9"/>
    <w:rsid w:val="0073590B"/>
    <w:rsid w:val="00747DAE"/>
    <w:rsid w:val="00751EFB"/>
    <w:rsid w:val="00752AAD"/>
    <w:rsid w:val="0076259D"/>
    <w:rsid w:val="007628BB"/>
    <w:rsid w:val="00763F66"/>
    <w:rsid w:val="00773ADD"/>
    <w:rsid w:val="0078054E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00E2"/>
    <w:rsid w:val="007D7AD3"/>
    <w:rsid w:val="007F14DE"/>
    <w:rsid w:val="007F1917"/>
    <w:rsid w:val="00813E36"/>
    <w:rsid w:val="00824351"/>
    <w:rsid w:val="00826431"/>
    <w:rsid w:val="00835C1D"/>
    <w:rsid w:val="00840629"/>
    <w:rsid w:val="008418E3"/>
    <w:rsid w:val="00854FA7"/>
    <w:rsid w:val="00871045"/>
    <w:rsid w:val="00875685"/>
    <w:rsid w:val="00884BD6"/>
    <w:rsid w:val="00887B5D"/>
    <w:rsid w:val="008B2696"/>
    <w:rsid w:val="008C3EF7"/>
    <w:rsid w:val="008C50B1"/>
    <w:rsid w:val="008E2813"/>
    <w:rsid w:val="008E2CA2"/>
    <w:rsid w:val="008F3880"/>
    <w:rsid w:val="0090122B"/>
    <w:rsid w:val="0090282A"/>
    <w:rsid w:val="00904DE7"/>
    <w:rsid w:val="009150AC"/>
    <w:rsid w:val="00922AFF"/>
    <w:rsid w:val="00923321"/>
    <w:rsid w:val="009246FD"/>
    <w:rsid w:val="00927F3E"/>
    <w:rsid w:val="00930EC2"/>
    <w:rsid w:val="009519C0"/>
    <w:rsid w:val="009539D9"/>
    <w:rsid w:val="009559C7"/>
    <w:rsid w:val="0095704A"/>
    <w:rsid w:val="00960394"/>
    <w:rsid w:val="00963658"/>
    <w:rsid w:val="00965A28"/>
    <w:rsid w:val="00967586"/>
    <w:rsid w:val="00984F46"/>
    <w:rsid w:val="009858A5"/>
    <w:rsid w:val="009C2264"/>
    <w:rsid w:val="009C2ABF"/>
    <w:rsid w:val="009C54AA"/>
    <w:rsid w:val="009D561F"/>
    <w:rsid w:val="009D68FE"/>
    <w:rsid w:val="009E04ED"/>
    <w:rsid w:val="009E654C"/>
    <w:rsid w:val="00A115C4"/>
    <w:rsid w:val="00A128F3"/>
    <w:rsid w:val="00A13A2E"/>
    <w:rsid w:val="00A158CE"/>
    <w:rsid w:val="00A173FF"/>
    <w:rsid w:val="00A22A4E"/>
    <w:rsid w:val="00A24652"/>
    <w:rsid w:val="00A25439"/>
    <w:rsid w:val="00A406BD"/>
    <w:rsid w:val="00A448BD"/>
    <w:rsid w:val="00A47644"/>
    <w:rsid w:val="00A61376"/>
    <w:rsid w:val="00A61FD8"/>
    <w:rsid w:val="00A6290F"/>
    <w:rsid w:val="00A62EF9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3BEC"/>
    <w:rsid w:val="00B108B4"/>
    <w:rsid w:val="00B10F5E"/>
    <w:rsid w:val="00B14EE8"/>
    <w:rsid w:val="00B26A56"/>
    <w:rsid w:val="00B32118"/>
    <w:rsid w:val="00B35244"/>
    <w:rsid w:val="00B40527"/>
    <w:rsid w:val="00B45919"/>
    <w:rsid w:val="00B50C52"/>
    <w:rsid w:val="00B514FB"/>
    <w:rsid w:val="00B51ED3"/>
    <w:rsid w:val="00B848AE"/>
    <w:rsid w:val="00BA0B0F"/>
    <w:rsid w:val="00BA3142"/>
    <w:rsid w:val="00BA4776"/>
    <w:rsid w:val="00BB57A9"/>
    <w:rsid w:val="00BB77A9"/>
    <w:rsid w:val="00BC38D8"/>
    <w:rsid w:val="00BD3493"/>
    <w:rsid w:val="00BE0AAD"/>
    <w:rsid w:val="00BE18BB"/>
    <w:rsid w:val="00BE2F7D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3B94"/>
    <w:rsid w:val="00CB3DD5"/>
    <w:rsid w:val="00CC6822"/>
    <w:rsid w:val="00CD0757"/>
    <w:rsid w:val="00CD729E"/>
    <w:rsid w:val="00CE4C41"/>
    <w:rsid w:val="00CE55AF"/>
    <w:rsid w:val="00CE79A3"/>
    <w:rsid w:val="00CF07FF"/>
    <w:rsid w:val="00D01B93"/>
    <w:rsid w:val="00D14A33"/>
    <w:rsid w:val="00D177B5"/>
    <w:rsid w:val="00D27C3E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5303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E0E1E"/>
    <w:rsid w:val="00EE6FA7"/>
    <w:rsid w:val="00EF3316"/>
    <w:rsid w:val="00F007C4"/>
    <w:rsid w:val="00F1013F"/>
    <w:rsid w:val="00F1363F"/>
    <w:rsid w:val="00F32A84"/>
    <w:rsid w:val="00F33FDB"/>
    <w:rsid w:val="00F363B7"/>
    <w:rsid w:val="00F37617"/>
    <w:rsid w:val="00F55EB4"/>
    <w:rsid w:val="00F57443"/>
    <w:rsid w:val="00F5791C"/>
    <w:rsid w:val="00F620E7"/>
    <w:rsid w:val="00F657A6"/>
    <w:rsid w:val="00F70D39"/>
    <w:rsid w:val="00F749AB"/>
    <w:rsid w:val="00F75D18"/>
    <w:rsid w:val="00F77632"/>
    <w:rsid w:val="00F804DC"/>
    <w:rsid w:val="00F81987"/>
    <w:rsid w:val="00F844B3"/>
    <w:rsid w:val="00F92FA7"/>
    <w:rsid w:val="00F94200"/>
    <w:rsid w:val="00FA19DC"/>
    <w:rsid w:val="00FB3A45"/>
    <w:rsid w:val="00FC157B"/>
    <w:rsid w:val="00FC23DC"/>
    <w:rsid w:val="00FC5AF9"/>
    <w:rsid w:val="00FC60F5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A4B26AE"/>
  <w14:defaultImageDpi w14:val="330"/>
  <w15:docId w15:val="{ED23C552-93EB-4BE2-BBC6-E2BCB66E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  <w:style w:type="character" w:customStyle="1" w:styleId="scxw216951930">
    <w:name w:val="scxw216951930"/>
    <w:basedOn w:val="Tipodeletrapredefinidodopargrafo"/>
    <w:rsid w:val="001128F6"/>
  </w:style>
  <w:style w:type="character" w:customStyle="1" w:styleId="mn">
    <w:name w:val="mn"/>
    <w:basedOn w:val="Tipodeletrapredefinidodopargrafo"/>
    <w:rsid w:val="001128F6"/>
  </w:style>
  <w:style w:type="character" w:customStyle="1" w:styleId="mjxassistivemathml">
    <w:name w:val="mjx_assistive_mathml"/>
    <w:basedOn w:val="Tipodeletrapredefinidodopargrafo"/>
    <w:rsid w:val="001128F6"/>
  </w:style>
  <w:style w:type="character" w:customStyle="1" w:styleId="normaltextrun">
    <w:name w:val="normaltextrun"/>
    <w:basedOn w:val="Tipodeletrapredefinidodopargrafo"/>
    <w:rsid w:val="001128F6"/>
  </w:style>
  <w:style w:type="character" w:customStyle="1" w:styleId="eop">
    <w:name w:val="eop"/>
    <w:basedOn w:val="Tipodeletrapredefinidodopargrafo"/>
    <w:rsid w:val="00112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image" Target="media/image12.wmf"/><Relationship Id="rId39" Type="http://schemas.openxmlformats.org/officeDocument/2006/relationships/fontTable" Target="fontTable.xml"/><Relationship Id="rId21" Type="http://schemas.openxmlformats.org/officeDocument/2006/relationships/oleObject" Target="embeddings/oleObject5.bin"/><Relationship Id="rId34" Type="http://schemas.openxmlformats.org/officeDocument/2006/relationships/image" Target="media/image16.wm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wmf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png"/><Relationship Id="rId10" Type="http://schemas.openxmlformats.org/officeDocument/2006/relationships/endnotes" Target="endnotes.xml"/><Relationship Id="rId19" Type="http://schemas.openxmlformats.org/officeDocument/2006/relationships/image" Target="media/image8.jpg"/><Relationship Id="rId31" Type="http://schemas.openxmlformats.org/officeDocument/2006/relationships/oleObject" Target="embeddings/oleObject10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86592A-7718-4F95-854C-5033B954D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1365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keywords/>
  <dc:description/>
  <cp:lastPrinted>2020-10-14T11:09:00Z</cp:lastPrinted>
  <dcterms:created xsi:type="dcterms:W3CDTF">2022-12-12T23:03:00Z</dcterms:created>
  <dcterms:modified xsi:type="dcterms:W3CDTF">2023-02-06T10:42:00Z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