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13C" w:rsidRPr="002F02FD" w:rsidRDefault="00E504FA">
      <w:pPr>
        <w:spacing w:after="0" w:line="240" w:lineRule="auto"/>
        <w:ind w:left="274" w:right="-88"/>
        <w:rPr>
          <w:rFonts w:ascii="Calibri" w:eastAsia="Myriad Pro Light" w:hAnsi="Calibri" w:cs="Calibri"/>
          <w:sz w:val="32"/>
          <w:szCs w:val="32"/>
          <w:lang w:val="pt-PT"/>
        </w:rPr>
      </w:pPr>
      <w:r>
        <w:rPr>
          <w:rFonts w:ascii="Calibri" w:eastAsia="Myriad Pro Light" w:hAnsi="Calibri" w:cs="Calibri"/>
          <w:noProof/>
          <w:color w:val="231F20"/>
          <w:sz w:val="32"/>
          <w:szCs w:val="32"/>
          <w:lang w:val="pt-PT" w:eastAsia="pt-PT"/>
        </w:rPr>
        <w:drawing>
          <wp:anchor distT="0" distB="0" distL="114300" distR="114300" simplePos="0" relativeHeight="251684864" behindDoc="0" locked="0" layoutInCell="1" allowOverlap="1" wp14:anchorId="57E6BB5C" wp14:editId="49AE994E">
            <wp:simplePos x="0" y="0"/>
            <wp:positionH relativeFrom="column">
              <wp:posOffset>-848277</wp:posOffset>
            </wp:positionH>
            <wp:positionV relativeFrom="paragraph">
              <wp:posOffset>-353695</wp:posOffset>
            </wp:positionV>
            <wp:extent cx="1132840" cy="359410"/>
            <wp:effectExtent l="0" t="0" r="0" b="0"/>
            <wp:wrapNone/>
            <wp:docPr id="2" name="Imagem 2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nteirom\Pictures\Logo_Santillan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4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02FD" w:rsidRPr="002F02FD">
        <w:rPr>
          <w:rFonts w:ascii="Calibri" w:hAnsi="Calibri" w:cs="Calibri"/>
        </w:rPr>
        <w:pict>
          <v:group id="_x0000_s1124" style="position:absolute;left:0;text-align:left;margin-left:85.05pt;margin-top:0;width:439.35pt;height:25.5pt;z-index:-251666432;mso-position-horizontal-relative:page;mso-position-vertical-relative:text" coordorigin="1701,22" coordsize="8787,510">
            <v:shape id="_x0000_s1125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F</w:t>
      </w:r>
      <w:r w:rsidRPr="002F02F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</w:t>
      </w:r>
      <w:r w:rsidRPr="002F02F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CH</w:t>
      </w:r>
      <w:r w:rsidRPr="002F02F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A </w:t>
      </w:r>
      <w:r w:rsidRPr="002F02F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D</w:t>
      </w:r>
      <w:r w:rsidRPr="002F02F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E </w:t>
      </w:r>
      <w:r w:rsidRPr="002F02F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Pr="002F02F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M</w:t>
      </w:r>
      <w:r w:rsidRPr="002F02F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P</w:t>
      </w:r>
      <w:bookmarkStart w:id="0" w:name="_GoBack"/>
      <w:bookmarkEnd w:id="0"/>
      <w:r w:rsidRPr="002F02F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L</w:t>
      </w:r>
      <w:r w:rsidRPr="002F02F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</w:t>
      </w:r>
      <w:r w:rsidRPr="002F02F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Pr="002F02F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Ç</w:t>
      </w:r>
      <w:r w:rsidRPr="002F02F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Ã</w:t>
      </w:r>
      <w:r w:rsidRPr="002F02F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O 3</w:t>
      </w:r>
    </w:p>
    <w:p w:rsidR="005B413C" w:rsidRPr="002F02FD" w:rsidRDefault="005B413C">
      <w:pPr>
        <w:spacing w:after="0" w:line="554" w:lineRule="exact"/>
        <w:ind w:right="-20"/>
        <w:rPr>
          <w:rFonts w:ascii="Calibri" w:eastAsia="Myriad Pro" w:hAnsi="Calibri" w:cs="Calibri"/>
          <w:sz w:val="50"/>
          <w:szCs w:val="50"/>
          <w:lang w:val="pt-PT"/>
        </w:rPr>
      </w:pPr>
    </w:p>
    <w:p w:rsidR="005B413C" w:rsidRPr="002F02FD" w:rsidRDefault="005B413C">
      <w:pPr>
        <w:spacing w:after="0"/>
        <w:rPr>
          <w:rFonts w:ascii="Calibri" w:hAnsi="Calibri" w:cs="Calibri"/>
          <w:lang w:val="pt-PT"/>
        </w:rPr>
        <w:sectPr w:rsidR="005B413C" w:rsidRPr="002F02FD" w:rsidSect="002F02FD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120" w:space="5164"/>
            <w:col w:w="396"/>
          </w:cols>
        </w:sectPr>
      </w:pPr>
    </w:p>
    <w:p w:rsidR="005B413C" w:rsidRPr="002F02FD" w:rsidRDefault="00E504FA">
      <w:pPr>
        <w:spacing w:before="9"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lastRenderedPageBreak/>
        <w:pict>
          <v:group id="_x0000_s1122" style="position:absolute;margin-left:85.55pt;margin-top:1.8pt;width:438.35pt;height:24.5pt;z-index:-251665408;mso-position-horizontal-relative:page" coordorigin="1711,826" coordsize="8767,490">
            <v:shape id="_x0000_s1123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5B413C" w:rsidRPr="002F02FD" w:rsidRDefault="00E504FA">
      <w:pPr>
        <w:tabs>
          <w:tab w:val="left" w:pos="4640"/>
          <w:tab w:val="left" w:pos="5560"/>
          <w:tab w:val="left" w:pos="6740"/>
          <w:tab w:val="left" w:pos="8760"/>
        </w:tabs>
        <w:spacing w:before="45" w:after="0" w:line="167" w:lineRule="exact"/>
        <w:ind w:left="21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2F02F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F02F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.</w:t>
      </w:r>
      <w:r w:rsidRPr="002F02FD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F02F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2F02F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AT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before="1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B413C" w:rsidRPr="002F02FD" w:rsidRDefault="00E504FA">
      <w:pPr>
        <w:spacing w:before="13" w:after="0" w:line="240" w:lineRule="auto"/>
        <w:ind w:left="101" w:right="-20"/>
        <w:rPr>
          <w:rFonts w:ascii="Calibri" w:eastAsia="Myriad Pro Light" w:hAnsi="Calibri" w:cs="Calibri"/>
          <w:sz w:val="32"/>
          <w:szCs w:val="32"/>
          <w:lang w:val="pt-PT"/>
        </w:rPr>
      </w:pPr>
      <w:r w:rsidRPr="002F02FD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D</w:t>
      </w:r>
      <w:r w:rsidRPr="002F02FD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Ç</w:t>
      </w:r>
      <w:r w:rsidRPr="002F02FD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Ã</w:t>
      </w:r>
      <w:r w:rsidRPr="002F02FD">
        <w:rPr>
          <w:rFonts w:ascii="Calibri" w:eastAsia="Myriad Pro Light" w:hAnsi="Calibri" w:cs="Calibri"/>
          <w:color w:val="231F20"/>
          <w:sz w:val="32"/>
          <w:szCs w:val="32"/>
          <w:lang w:val="pt-PT"/>
        </w:rPr>
        <w:t>O</w:t>
      </w:r>
    </w:p>
    <w:p w:rsidR="002F02FD" w:rsidRDefault="00E504FA" w:rsidP="002F02FD">
      <w:pPr>
        <w:spacing w:after="0" w:line="253" w:lineRule="auto"/>
        <w:ind w:left="497" w:right="6929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se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hora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u-</w:t>
      </w:r>
      <w:r w:rsid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</w:p>
    <w:p w:rsidR="002F02FD" w:rsidRDefault="00E504FA" w:rsidP="002F02FD">
      <w:pPr>
        <w:spacing w:after="0" w:line="253" w:lineRule="auto"/>
        <w:ind w:left="497" w:right="6929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ema de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r.</w:t>
      </w:r>
    </w:p>
    <w:p w:rsidR="002F02FD" w:rsidRDefault="00E504FA" w:rsidP="002F02FD">
      <w:pPr>
        <w:spacing w:after="0" w:line="253" w:lineRule="auto"/>
        <w:ind w:left="497" w:right="6929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de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 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a,</w:t>
      </w:r>
    </w:p>
    <w:p w:rsidR="005B413C" w:rsidRPr="002F02FD" w:rsidRDefault="00E504FA" w:rsidP="002F02FD">
      <w:pPr>
        <w:spacing w:after="0" w:line="253" w:lineRule="auto"/>
        <w:ind w:left="497" w:right="6929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«de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r, de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»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F02FD" w:rsidRDefault="00E504FA" w:rsidP="002F02FD">
      <w:pPr>
        <w:spacing w:after="0" w:line="250" w:lineRule="auto"/>
        <w:ind w:left="497" w:right="6050" w:hanging="105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2F02FD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5 </w:t>
      </w:r>
      <w:r w:rsidRPr="002F02FD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À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</w:t>
      </w:r>
      <w:r w:rsid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</w:p>
    <w:p w:rsidR="005B413C" w:rsidRPr="002F02FD" w:rsidRDefault="002F02FD" w:rsidP="002F02FD">
      <w:pPr>
        <w:spacing w:after="0" w:line="250" w:lineRule="auto"/>
        <w:ind w:left="497" w:right="6050" w:hanging="105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</w:t>
      </w:r>
      <w:proofErr w:type="gramStart"/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triv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ades</w:t>
      </w:r>
      <w:proofErr w:type="gramEnd"/>
    </w:p>
    <w:p w:rsidR="005B413C" w:rsidRPr="002F02FD" w:rsidRDefault="00E504FA" w:rsidP="002F02FD">
      <w:pPr>
        <w:spacing w:after="0" w:line="240" w:lineRule="auto"/>
        <w:ind w:left="894" w:right="6929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</w:t>
      </w: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minh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a,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</w:p>
    <w:p w:rsidR="005B413C" w:rsidRPr="002F02FD" w:rsidRDefault="00E504FA" w:rsidP="002F02FD">
      <w:pPr>
        <w:spacing w:after="0" w:line="240" w:lineRule="auto"/>
        <w:ind w:left="894" w:right="6929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meu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»</w:t>
      </w:r>
    </w:p>
    <w:p w:rsidR="005B413C" w:rsidRPr="002F02FD" w:rsidRDefault="00E504FA" w:rsidP="002F02FD">
      <w:pPr>
        <w:spacing w:after="0" w:line="240" w:lineRule="auto"/>
        <w:ind w:left="497" w:right="6929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eu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zer</w:t>
      </w:r>
    </w:p>
    <w:p w:rsidR="002F02FD" w:rsidRDefault="00E504FA" w:rsidP="002F02FD">
      <w:pPr>
        <w:spacing w:after="0" w:line="250" w:lineRule="auto"/>
        <w:ind w:left="497" w:right="6270" w:hanging="151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2F02FD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>1</w:t>
      </w:r>
      <w:r w:rsidRPr="002F02FD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0 </w:t>
      </w:r>
      <w:r w:rsidRPr="002F02FD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a, a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ão de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a,</w:t>
      </w:r>
    </w:p>
    <w:p w:rsidR="005B413C" w:rsidRPr="002F02FD" w:rsidRDefault="002F02FD" w:rsidP="002F02FD">
      <w:pPr>
        <w:spacing w:after="0" w:line="250" w:lineRule="auto"/>
        <w:ind w:left="497" w:right="6270" w:hanging="151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</w:t>
      </w:r>
      <w:proofErr w:type="gramStart"/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proofErr w:type="gramEnd"/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se 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 e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="00E504FA"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2F02FD" w:rsidRDefault="00E504FA" w:rsidP="002F02FD">
      <w:pPr>
        <w:spacing w:after="0" w:line="253" w:lineRule="auto"/>
        <w:ind w:left="497" w:right="6929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Sem </w:t>
      </w:r>
      <w:proofErr w:type="spell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spell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o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ema é</w:t>
      </w:r>
    </w:p>
    <w:p w:rsidR="005B413C" w:rsidRPr="002F02FD" w:rsidRDefault="00E504FA" w:rsidP="002F02FD">
      <w:pPr>
        <w:spacing w:after="0" w:line="253" w:lineRule="auto"/>
        <w:ind w:left="497" w:right="6929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ação</w:t>
      </w:r>
      <w:proofErr w:type="spellEnd"/>
    </w:p>
    <w:p w:rsidR="005B413C" w:rsidRPr="002F02FD" w:rsidRDefault="00E504FA" w:rsidP="002F02FD">
      <w:pPr>
        <w:spacing w:after="0" w:line="240" w:lineRule="auto"/>
        <w:ind w:left="497" w:right="6929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dos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 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delos</w:t>
      </w:r>
    </w:p>
    <w:p w:rsidR="005B413C" w:rsidRPr="002F02FD" w:rsidRDefault="00E504FA" w:rsidP="002F02FD">
      <w:pPr>
        <w:spacing w:after="0" w:line="240" w:lineRule="auto"/>
        <w:ind w:left="314" w:right="6929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2F02FD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>1</w:t>
      </w:r>
      <w:r w:rsidRPr="002F02FD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5 </w:t>
      </w:r>
      <w:r w:rsidRPr="002F02FD">
        <w:rPr>
          <w:rFonts w:ascii="Calibri" w:eastAsia="Myriad Pro Light" w:hAnsi="Calibri" w:cs="Calibri"/>
          <w:color w:val="808285"/>
          <w:sz w:val="10"/>
          <w:szCs w:val="1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de Am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r.</w:t>
      </w:r>
    </w:p>
    <w:p w:rsidR="005B413C" w:rsidRPr="002F02FD" w:rsidRDefault="005B413C">
      <w:pPr>
        <w:spacing w:before="9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F02FD" w:rsidRDefault="00E504FA" w:rsidP="002F02FD">
      <w:pPr>
        <w:spacing w:after="0" w:line="252" w:lineRule="auto"/>
        <w:ind w:left="2782" w:right="4950" w:hanging="966"/>
        <w:rPr>
          <w:rFonts w:ascii="Calibri" w:eastAsia="Myriad Pro Light" w:hAnsi="Calibri" w:cs="Calibri"/>
          <w:color w:val="231F20"/>
          <w:sz w:val="16"/>
          <w:szCs w:val="16"/>
          <w:lang w:val="pt-PT"/>
        </w:rPr>
      </w:pPr>
      <w:r w:rsidRPr="002F02F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L</w:t>
      </w:r>
      <w:r w:rsidRPr="002F02FD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EX</w:t>
      </w:r>
      <w:r w:rsidRPr="002F02FD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AN</w:t>
      </w:r>
      <w:r w:rsidRPr="002F02FD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DR</w:t>
      </w:r>
      <w:r w:rsidRPr="002F02FD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’</w:t>
      </w:r>
      <w:r w:rsidRPr="002F02F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N</w:t>
      </w:r>
      <w:r w:rsidRPr="002F02FD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IL</w:t>
      </w:r>
      <w:r w:rsidRPr="002F02FD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L</w:t>
      </w:r>
      <w:r w:rsidRPr="002F02F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, </w:t>
      </w:r>
      <w:r w:rsidRPr="002F02FD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P</w:t>
      </w:r>
      <w:r w:rsidRPr="002F02FD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o</w:t>
      </w:r>
      <w:r w:rsidRPr="002F02FD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e</w:t>
      </w:r>
      <w:r w:rsidRPr="002F02FD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s</w:t>
      </w:r>
      <w:r w:rsidRPr="002F02FD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i</w:t>
      </w:r>
      <w:r w:rsidRPr="002F02FD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a</w:t>
      </w:r>
      <w:r w:rsidRPr="002F02FD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s</w:t>
      </w:r>
      <w:r w:rsidRPr="002F02FD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 xml:space="preserve"> </w:t>
      </w:r>
      <w:r w:rsidRPr="002F02FD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C</w:t>
      </w:r>
      <w:r w:rsidRPr="002F02FD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omple</w:t>
      </w:r>
      <w:r w:rsidRPr="002F02FD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t</w:t>
      </w:r>
      <w:r w:rsidRPr="002F02FD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a</w:t>
      </w:r>
      <w:r w:rsidRPr="002F02FD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s</w:t>
      </w:r>
      <w:r w:rsidR="002F02F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,</w:t>
      </w:r>
    </w:p>
    <w:p w:rsidR="005B413C" w:rsidRPr="002F02FD" w:rsidRDefault="00E504FA" w:rsidP="002F02FD">
      <w:pPr>
        <w:spacing w:after="0" w:line="252" w:lineRule="auto"/>
        <w:ind w:left="2782" w:right="5390" w:hanging="966"/>
        <w:jc w:val="right"/>
        <w:rPr>
          <w:rFonts w:ascii="Calibri" w:eastAsia="Myriad Pro Light" w:hAnsi="Calibri" w:cs="Calibri"/>
          <w:sz w:val="16"/>
          <w:szCs w:val="16"/>
          <w:lang w:val="pt-PT"/>
        </w:rPr>
      </w:pPr>
      <w:r w:rsidRPr="002F02F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ssí</w:t>
      </w:r>
      <w:r w:rsidRPr="002F02F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ri</w:t>
      </w:r>
      <w:r w:rsidRPr="002F02F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o e A</w:t>
      </w:r>
      <w:r w:rsidRPr="002F02F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l</w:t>
      </w:r>
      <w:r w:rsidRPr="002F02F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v</w:t>
      </w:r>
      <w:r w:rsidRPr="002F02F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 xml:space="preserve">im, </w:t>
      </w:r>
      <w:r w:rsidRPr="002F02F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2</w:t>
      </w:r>
      <w:r w:rsidRPr="002F02F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00</w:t>
      </w:r>
      <w:r w:rsidRPr="002F02FD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0.</w:t>
      </w:r>
    </w:p>
    <w:p w:rsidR="005B413C" w:rsidRPr="002F02FD" w:rsidRDefault="005B413C">
      <w:pPr>
        <w:spacing w:before="14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B413C" w:rsidRPr="0014512D" w:rsidRDefault="00E504FA">
      <w:pPr>
        <w:spacing w:before="24" w:after="0" w:line="240" w:lineRule="auto"/>
        <w:ind w:left="254" w:right="-20"/>
        <w:rPr>
          <w:rFonts w:ascii="Calibri" w:eastAsia="Myriad Pro Light" w:hAnsi="Calibri" w:cs="Calibri"/>
          <w:b/>
          <w:sz w:val="20"/>
          <w:szCs w:val="20"/>
          <w:lang w:val="pt-PT"/>
        </w:rPr>
      </w:pPr>
      <w:r w:rsidRPr="0014512D">
        <w:rPr>
          <w:rFonts w:ascii="Calibri" w:hAnsi="Calibri" w:cs="Calibri"/>
          <w:b/>
        </w:rPr>
        <w:pict>
          <v:group id="_x0000_s1119" style="position:absolute;left:0;text-align:left;margin-left:85.05pt;margin-top:1.95pt;width:73.7pt;height:11.35pt;z-index:-251682816;mso-position-horizontal-relative:page" coordorigin="1701,39" coordsize="1474,227">
            <v:shape id="_x0000_s1120" style="position:absolute;left:1701;top:39;width:1474;height:227" coordorigin="1701,39" coordsize="1474,227" path="m1729,39r-25,3l1701,67r,170l1704,262r25,3l3146,265r25,-3l3175,237r,-170l3171,42r-25,-3l1729,39e" fillcolor="#c6c8ca" stroked="f">
              <v:path arrowok="t"/>
            </v:shape>
            <w10:wrap anchorx="page"/>
          </v:group>
        </w:pict>
      </w:r>
      <w:r w:rsidRPr="0014512D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C</w:t>
      </w:r>
      <w:r w:rsidRPr="0014512D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om</w:t>
      </w:r>
      <w:r w:rsidRPr="0014512D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p</w:t>
      </w:r>
      <w:r w:rsidRPr="0014512D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r</w:t>
      </w:r>
      <w:r w:rsidRPr="0014512D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e</w:t>
      </w:r>
      <w:r w:rsidRPr="0014512D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e</w:t>
      </w:r>
      <w:r w:rsidRPr="0014512D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n</w:t>
      </w:r>
      <w:r w:rsidRPr="0014512D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s</w:t>
      </w:r>
      <w:r w:rsidRPr="0014512D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ão</w:t>
      </w:r>
    </w:p>
    <w:p w:rsidR="005B413C" w:rsidRPr="002F02FD" w:rsidRDefault="005B413C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5B413C" w:rsidRPr="002F02FD" w:rsidRDefault="00E504FA">
      <w:pPr>
        <w:tabs>
          <w:tab w:val="left" w:pos="480"/>
        </w:tabs>
        <w:spacing w:after="0" w:line="240" w:lineRule="auto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pict>
          <v:group id="_x0000_s1117" style="position:absolute;left:0;text-align:left;margin-left:85.05pt;margin-top:.9pt;width:11.35pt;height:11.35pt;z-index:-251681792;mso-position-horizontal-relative:page" coordorigin="1701,18" coordsize="227,227">
            <v:shape id="_x0000_s1118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2F02F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que nos primeiros dí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 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sujeito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apresen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uma situa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B413C" w:rsidRPr="002F02FD" w:rsidRDefault="005B413C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B413C" w:rsidRPr="002F02FD" w:rsidRDefault="00E504FA">
      <w:pPr>
        <w:spacing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pict>
          <v:group id="_x0000_s1115" style="position:absolute;left:0;text-align:left;margin-left:124.7pt;margin-top:27.65pt;width:399.7pt;height:.1pt;z-index:-251680768;mso-position-horizontal-relative:page" coordorigin="2494,553" coordsize="7994,2">
            <v:shape id="_x0000_s1116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113" style="position:absolute;left:0;text-align:left;margin-left:124.7pt;margin-top:45.8pt;width:399.7pt;height:.1pt;z-index:-251679744;mso-position-horizontal-relative:page" coordorigin="2494,916" coordsize="7994,2">
            <v:shape id="_x0000_s1114" style="position:absolute;left:2494;top:916;width:7994;height:2" coordorigin="2494,916" coordsize="7994,0" path="m2494,916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a.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J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ica a 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ados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before="4" w:after="0" w:line="220" w:lineRule="exact"/>
        <w:rPr>
          <w:rFonts w:ascii="Calibri" w:hAnsi="Calibri" w:cs="Calibri"/>
          <w:lang w:val="pt-PT"/>
        </w:rPr>
      </w:pPr>
    </w:p>
    <w:p w:rsidR="005B413C" w:rsidRPr="002F02FD" w:rsidRDefault="00E504FA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pict>
          <v:group id="_x0000_s1111" style="position:absolute;left:0;text-align:left;margin-left:124.7pt;margin-top:-49.05pt;width:399.7pt;height:.1pt;z-index:-251678720;mso-position-horizontal-relative:page" coordorigin="2494,-981" coordsize="7994,2">
            <v:shape id="_x0000_s1112" style="position:absolute;left:2494;top:-981;width:7994;height:2" coordorigin="2494,-981" coordsize="7994,0" path="m2494,-981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109" style="position:absolute;left:0;text-align:left;margin-left:124.7pt;margin-top:-30.9pt;width:399.7pt;height:.1pt;z-index:-251677696;mso-position-horizontal-relative:page" coordorigin="2494,-618" coordsize="7994,2">
            <v:shape id="_x0000_s1110" style="position:absolute;left:2494;top:-618;width:7994;height:2" coordorigin="2494,-618" coordsize="7994,0" path="m2494,-618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107" style="position:absolute;left:0;text-align:left;margin-left:124.7pt;margin-top:-12.7pt;width:399.7pt;height:.1pt;z-index:-251676672;mso-position-horizontal-relative:page" coordorigin="2494,-254" coordsize="7994,2">
            <v:shape id="_x0000_s1108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105" style="position:absolute;left:0;text-align:left;margin-left:85.05pt;margin-top:2.05pt;width:11.35pt;height:11.35pt;z-index:-251675648;mso-position-horizontal-relative:page" coordorigin="1701,41" coordsize="227,227">
            <v:shape id="_x0000_s110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2F02F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que momento no 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guinte o sujeito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prime as suas di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iculdade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B413C" w:rsidRPr="002F02FD" w:rsidRDefault="005B413C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B413C" w:rsidRPr="002F02FD" w:rsidRDefault="00E504FA">
      <w:pPr>
        <w:spacing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pict>
          <v:group id="_x0000_s1103" style="position:absolute;left:0;text-align:left;margin-left:124.7pt;margin-top:27.65pt;width:399.7pt;height:.1pt;z-index:-251674624;mso-position-horizontal-relative:page" coordorigin="2494,553" coordsize="7994,2">
            <v:shape id="_x0000_s1104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101" style="position:absolute;left:0;text-align:left;margin-left:124.7pt;margin-top:45.8pt;width:399.7pt;height:.1pt;z-index:-251673600;mso-position-horizontal-relative:page" coordorigin="2494,916" coordsize="7994,2">
            <v:shape id="_x0000_s1102" style="position:absolute;left:2494;top:916;width:7994;height:2" coordorigin="2494,916" coordsize="7994,0" path="m2494,916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ita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l.</w:t>
      </w:r>
    </w:p>
    <w:p w:rsidR="005B413C" w:rsidRPr="002F02FD" w:rsidRDefault="005B413C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E504FA">
      <w:pPr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pict>
          <v:group id="_x0000_s1099" style="position:absolute;left:0;text-align:left;margin-left:124.7pt;margin-top:-25.65pt;width:399.7pt;height:.1pt;z-index:-251672576;mso-position-horizontal-relative:page" coordorigin="2494,-513" coordsize="7994,2">
            <v:shape id="_x0000_s1100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097" style="position:absolute;left:0;text-align:left;margin-left:124.7pt;margin-top:-7.5pt;width:399.7pt;height:.1pt;z-index:-251671552;mso-position-horizontal-relative:page" coordorigin="2494,-150" coordsize="7994,2">
            <v:shape id="_x0000_s1098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095" style="position:absolute;left:0;text-align:left;margin-left:124.7pt;margin-top:28.85pt;width:399.7pt;height:.1pt;z-index:-251670528;mso-position-horizontal-relative:page" coordorigin="2494,577" coordsize="7994,2">
            <v:shape id="_x0000_s1096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093" style="position:absolute;left:0;text-align:left;margin-left:124.7pt;margin-top:47pt;width:399.7pt;height:.1pt;z-index:-251669504;mso-position-horizontal-relative:page" coordorigin="2494,940" coordsize="7994,2">
            <v:shape id="_x0000_s1094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cu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ades do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éti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B413C" w:rsidRPr="002F02FD" w:rsidRDefault="005B413C">
      <w:pPr>
        <w:spacing w:before="9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/>
        <w:rPr>
          <w:rFonts w:ascii="Calibri" w:hAnsi="Calibri" w:cs="Calibri"/>
          <w:lang w:val="pt-PT"/>
        </w:rPr>
        <w:sectPr w:rsidR="005B413C" w:rsidRPr="002F02FD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5B413C" w:rsidRPr="002F02FD" w:rsidRDefault="00E504FA" w:rsidP="0014512D">
      <w:pPr>
        <w:spacing w:before="74" w:after="0" w:line="240" w:lineRule="auto"/>
        <w:ind w:left="4114" w:right="-61"/>
        <w:rPr>
          <w:rFonts w:ascii="Calibri" w:hAnsi="Calibri" w:cs="Calibri"/>
          <w:lang w:val="pt-PT"/>
        </w:rPr>
        <w:sectPr w:rsidR="005B413C" w:rsidRPr="002F02FD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890" w:space="371"/>
            <w:col w:w="419"/>
          </w:cols>
        </w:sectPr>
      </w:pPr>
      <w:r w:rsidRPr="002F02FD">
        <w:rPr>
          <w:rFonts w:ascii="Calibri" w:hAnsi="Calibri" w:cs="Calibri"/>
        </w:rPr>
        <w:lastRenderedPageBreak/>
        <w:pict>
          <v:group id="_x0000_s1089" style="position:absolute;left:0;text-align:left;margin-left:124.7pt;margin-top:-45.85pt;width:399.7pt;height:.1pt;z-index:-251668480;mso-position-horizontal-relative:page" coordorigin="2494,-917" coordsize="7994,2">
            <v:shape id="_x0000_s1090" style="position:absolute;left:2494;top:-917;width:7994;height:2" coordorigin="2494,-917" coordsize="7994,0" path="m2494,-917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087" style="position:absolute;left:0;text-align:left;margin-left:124.7pt;margin-top:-27.65pt;width:399.7pt;height:.1pt;z-index:-251667456;mso-position-horizontal-relative:page" coordorigin="2494,-553" coordsize="7994,2">
            <v:shape id="_x0000_s1088" style="position:absolute;left:2494;top:-553;width:7994;height:2" coordorigin="2494,-553" coordsize="7994,0" path="m2494,-553r7994,e" filled="f" strokecolor="#808285" strokeweight=".5pt">
              <v:path arrowok="t"/>
            </v:shape>
            <w10:wrap anchorx="page"/>
          </v:group>
        </w:pict>
      </w:r>
    </w:p>
    <w:p w:rsidR="005B413C" w:rsidRPr="002F02FD" w:rsidRDefault="005B413C">
      <w:pPr>
        <w:spacing w:after="0" w:line="578" w:lineRule="exact"/>
        <w:ind w:left="116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5B413C" w:rsidRPr="002F02FD" w:rsidRDefault="00E504FA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  <w:r w:rsidRPr="002F02FD">
        <w:rPr>
          <w:rFonts w:ascii="Calibri" w:hAnsi="Calibri" w:cs="Calibri"/>
          <w:lang w:val="pt-PT"/>
        </w:rPr>
        <w:br w:type="column"/>
      </w:r>
    </w:p>
    <w:p w:rsidR="005B413C" w:rsidRPr="002F02FD" w:rsidRDefault="00E504FA" w:rsidP="0014512D">
      <w:pPr>
        <w:tabs>
          <w:tab w:val="left" w:pos="300"/>
        </w:tabs>
        <w:spacing w:after="0" w:line="240" w:lineRule="auto"/>
        <w:ind w:left="-36" w:right="4404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pict>
          <v:group id="_x0000_s1082" style="position:absolute;left:0;text-align:left;margin-left:70.85pt;margin-top:.9pt;width:11.35pt;height:11.35pt;z-index:-251661312;mso-position-horizontal-relative:page" coordorigin="1417,18" coordsize="227,227">
            <v:shape id="_x0000_s1083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2F02F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ica que a última estrofe é uma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onclu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B413C" w:rsidRPr="002F02FD" w:rsidRDefault="005B413C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B413C" w:rsidRPr="002F02FD" w:rsidRDefault="00E504FA">
      <w:pPr>
        <w:spacing w:after="0" w:line="237" w:lineRule="exact"/>
        <w:ind w:left="302" w:right="4542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pict>
          <v:group id="_x0000_s1080" style="position:absolute;left:0;text-align:left;margin-left:110.55pt;margin-top:27.65pt;width:399.7pt;height:.1pt;z-index:-251660288;mso-position-horizontal-relative:page" coordorigin="2211,553" coordsize="7994,2">
            <v:shape id="_x0000_s1081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lu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gou o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éti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5B413C" w:rsidRPr="002F02FD" w:rsidRDefault="005B413C">
      <w:pPr>
        <w:spacing w:after="0"/>
        <w:jc w:val="center"/>
        <w:rPr>
          <w:rFonts w:ascii="Calibri" w:hAnsi="Calibri" w:cs="Calibri"/>
          <w:lang w:val="pt-PT"/>
        </w:rPr>
        <w:sectPr w:rsidR="005B413C" w:rsidRPr="002F02FD">
          <w:pgSz w:w="11920" w:h="15880"/>
          <w:pgMar w:top="800" w:right="1680" w:bottom="280" w:left="620" w:header="720" w:footer="720" w:gutter="0"/>
          <w:cols w:num="2" w:space="720" w:equalWidth="0">
            <w:col w:w="394" w:space="463"/>
            <w:col w:w="8763"/>
          </w:cols>
        </w:sectPr>
      </w:pPr>
    </w:p>
    <w:p w:rsidR="005B413C" w:rsidRPr="002F02FD" w:rsidRDefault="005B413C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E504FA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pict>
          <v:group id="_x0000_s1078" style="position:absolute;left:0;text-align:left;margin-left:110.55pt;margin-top:-25.65pt;width:399.7pt;height:.1pt;z-index:-251659264;mso-position-horizontal-relative:page" coordorigin="2211,-513" coordsize="7994,2">
            <v:shape id="_x0000_s1079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076" style="position:absolute;left:0;text-align:left;margin-left:110.55pt;margin-top:-7.5pt;width:399.7pt;height:.1pt;z-index:-251658240;mso-position-horizontal-relative:page" coordorigin="2211,-150" coordsize="7994,2">
            <v:shape id="_x0000_s1077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074" style="position:absolute;left:0;text-align:left;margin-left:110.55pt;margin-top:28.85pt;width:399.7pt;height:.1pt;z-index:-251657216;mso-position-horizontal-relative:page" coordorigin="2211,577" coordsize="7994,2">
            <v:shape id="_x0000_s1075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 é 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rio p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 esc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er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ema de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r?</w:t>
      </w: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5B413C" w:rsidRPr="002F02FD" w:rsidRDefault="00E504FA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pict>
          <v:group id="_x0000_s1072" style="position:absolute;left:0;text-align:left;margin-left:110.55pt;margin-top:-30.9pt;width:399.7pt;height:.1pt;z-index:-251656192;mso-position-horizontal-relative:page" coordorigin="2211,-618" coordsize="7994,2">
            <v:shape id="_x0000_s1073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070" style="position:absolute;left:0;text-align:left;margin-left:110.55pt;margin-top:-12.7pt;width:399.7pt;height:.1pt;z-index:-251655168;mso-position-horizontal-relative:page" coordorigin="2211,-254" coordsize="7994,2">
            <v:shape id="_x0000_s1071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068" style="position:absolute;left:0;text-align:left;margin-left:70.85pt;margin-top:2.05pt;width:11.35pt;height:11.35pt;z-index:-251654144;mso-position-horizontal-relative:page" coordorigin="1417,41" coordsize="227,227">
            <v:shape id="_x0000_s106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2F02F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no título do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ema de Al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xandre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O’N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l.</w:t>
      </w:r>
    </w:p>
    <w:p w:rsidR="005B413C" w:rsidRPr="002F02FD" w:rsidRDefault="005B413C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B413C" w:rsidRPr="002F02FD" w:rsidRDefault="00E504FA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pict>
          <v:group id="_x0000_s1066" style="position:absolute;left:0;text-align:left;margin-left:110.55pt;margin-top:27.65pt;width:399.7pt;height:.1pt;z-index:-251653120;mso-position-horizontal-relative:page" coordorigin="2211,553" coordsize="7994,2">
            <v:shape id="_x0000_s1067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064" style="position:absolute;left:0;text-align:left;margin-left:110.55pt;margin-top:45.8pt;width:399.7pt;height:.1pt;z-index:-251652096;mso-position-horizontal-relative:page" coordorigin="2211,916" coordsize="7994,2">
            <v:shape id="_x0000_s1065" style="position:absolute;left:2211;top:916;width:7994;height:2" coordorigin="2211,916" coordsize="7994,0" path="m2211,916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título.</w:t>
      </w:r>
    </w:p>
    <w:p w:rsidR="005B413C" w:rsidRPr="002F02FD" w:rsidRDefault="005B413C">
      <w:pPr>
        <w:spacing w:before="6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093408" w:rsidRDefault="00E504FA">
      <w:pPr>
        <w:spacing w:before="24" w:after="0" w:line="240" w:lineRule="auto"/>
        <w:ind w:left="951" w:right="-20"/>
        <w:rPr>
          <w:rFonts w:ascii="Calibri" w:eastAsia="Myriad Pro Light" w:hAnsi="Calibri" w:cs="Calibri"/>
          <w:b/>
          <w:sz w:val="20"/>
          <w:szCs w:val="20"/>
          <w:lang w:val="pt-PT"/>
        </w:rPr>
      </w:pPr>
      <w:r w:rsidRPr="00093408">
        <w:rPr>
          <w:rFonts w:ascii="Calibri" w:hAnsi="Calibri" w:cs="Calibri"/>
          <w:b/>
        </w:rPr>
        <w:pict>
          <v:group id="_x0000_s1062" style="position:absolute;left:0;text-align:left;margin-left:110.55pt;margin-top:-34.65pt;width:399.7pt;height:.1pt;z-index:-251651072;mso-position-horizontal-relative:page" coordorigin="2211,-693" coordsize="7994,2">
            <v:shape id="_x0000_s1063" style="position:absolute;left:2211;top:-693;width:7994;height:2" coordorigin="2211,-693" coordsize="7994,0" path="m2211,-693r7994,e" filled="f" strokecolor="#808285" strokeweight=".5pt">
              <v:path arrowok="t"/>
            </v:shape>
            <w10:wrap anchorx="page"/>
          </v:group>
        </w:pict>
      </w:r>
      <w:r w:rsidRPr="00093408">
        <w:rPr>
          <w:rFonts w:ascii="Calibri" w:hAnsi="Calibri" w:cs="Calibri"/>
          <w:b/>
        </w:rPr>
        <w:pict>
          <v:group id="_x0000_s1060" style="position:absolute;left:0;text-align:left;margin-left:110.55pt;margin-top:-16.5pt;width:399.7pt;height:.1pt;z-index:-251650048;mso-position-horizontal-relative:page" coordorigin="2211,-330" coordsize="7994,2">
            <v:shape id="_x0000_s1061" style="position:absolute;left:2211;top:-330;width:7994;height:2" coordorigin="2211,-330" coordsize="7994,0" path="m2211,-330r7994,e" filled="f" strokecolor="#808285" strokeweight=".5pt">
              <v:path arrowok="t"/>
            </v:shape>
            <w10:wrap anchorx="page"/>
          </v:group>
        </w:pict>
      </w:r>
      <w:r w:rsidRPr="00093408">
        <w:rPr>
          <w:rFonts w:ascii="Calibri" w:hAnsi="Calibri" w:cs="Calibri"/>
          <w:b/>
        </w:rPr>
        <w:pict>
          <v:group id="_x0000_s1058" style="position:absolute;left:0;text-align:left;margin-left:70.85pt;margin-top:1.95pt;width:161.6pt;height:11.35pt;z-index:-251649024;mso-position-horizontal-relative:page" coordorigin="1417,39" coordsize="3231,227">
            <v:shape id="_x0000_s1059" style="position:absolute;left:1417;top:39;width:3231;height:227" coordorigin="1417,39" coordsize="3231,227" path="m1445,39r-24,3l1417,67r,170l1421,262r24,3l4620,265r25,-3l4649,237r,-170l4645,42r-25,-3l1445,39e" fillcolor="#c6c8ca" stroked="f">
              <v:path arrowok="t"/>
            </v:shape>
            <w10:wrap anchorx="page"/>
          </v:group>
        </w:pict>
      </w:r>
      <w:r w:rsidRPr="00093408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C</w:t>
      </w:r>
      <w:r w:rsidRPr="00093408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onh</w:t>
      </w:r>
      <w:r w:rsidRPr="00093408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e</w:t>
      </w:r>
      <w:r w:rsidRPr="00093408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 xml:space="preserve">cimento </w:t>
      </w:r>
      <w:r w:rsidRPr="00093408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e</w:t>
      </w:r>
      <w:r w:rsidRPr="00093408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xp</w:t>
      </w:r>
      <w:r w:rsidRPr="00093408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lícito da língua</w:t>
      </w:r>
    </w:p>
    <w:p w:rsidR="005B413C" w:rsidRPr="002F02FD" w:rsidRDefault="005B413C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5B413C" w:rsidRPr="002F02FD" w:rsidRDefault="00E504FA">
      <w:pPr>
        <w:tabs>
          <w:tab w:val="left" w:pos="1180"/>
        </w:tabs>
        <w:spacing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pict>
          <v:group id="_x0000_s1056" style="position:absolute;left:0;text-align:left;margin-left:70.85pt;margin-top:.9pt;width:11.35pt;height:11.35pt;z-index:-251648000;mso-position-horizontal-relative:page" coordorigin="1417,18" coordsize="227,227">
            <v:shape id="_x0000_s105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Pr="002F02F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que no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 en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ontra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 as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 em situa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 diferente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B413C" w:rsidRPr="002F02FD" w:rsidRDefault="005B413C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B413C" w:rsidRPr="002F02FD" w:rsidRDefault="00E504FA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pict>
          <v:group id="_x0000_s1054" style="position:absolute;left:0;text-align:left;margin-left:110.55pt;margin-top:27.65pt;width:399.7pt;height:.1pt;z-index:-251646976;mso-position-horizontal-relative:page" coordorigin="2211,553" coordsize="7994,2">
            <v:shape id="_x0000_s1055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End"/>
    </w:p>
    <w:p w:rsidR="005B413C" w:rsidRPr="002F02FD" w:rsidRDefault="005B413C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E504FA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pict>
          <v:group id="_x0000_s1052" style="position:absolute;left:0;text-align:left;margin-left:110.55pt;margin-top:-25.65pt;width:399.7pt;height:.1pt;z-index:-251645952;mso-position-horizontal-relative:page" coordorigin="2211,-513" coordsize="7994,2">
            <v:shape id="_x0000_s1053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050" style="position:absolute;left:0;text-align:left;margin-left:110.55pt;margin-top:-7.5pt;width:399.7pt;height:.1pt;z-index:-251644928;mso-position-horizontal-relative:page" coordorigin="2211,-150" coordsize="7994,2">
            <v:shape id="_x0000_s1051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048" style="position:absolute;left:0;text-align:left;margin-left:110.55pt;margin-top:28.85pt;width:399.7pt;height:.1pt;z-index:-251643904;mso-position-horizontal-relative:page" coordorigin="2211,577" coordsize="7994,2">
            <v:shape id="_x0000_s1049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046" style="position:absolute;left:0;text-align:left;margin-left:110.55pt;margin-top:47pt;width:399.7pt;height:.1pt;z-index:-251642880;mso-position-horizontal-relative:page" coordorigin="2211,940" coordsize="7994,2">
            <v:shape id="_x0000_s1047" style="position:absolute;left:2211;top:940;width:7994;height:2" coordorigin="2211,940" coordsize="7994,0" path="m2211,940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ica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seu emp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before="1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B413C" w:rsidRPr="002F02FD" w:rsidRDefault="00E504FA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pict>
          <v:group id="_x0000_s1044" style="position:absolute;left:0;text-align:left;margin-left:110.55pt;margin-top:-30.9pt;width:399.7pt;height:.1pt;z-index:-251641856;mso-position-horizontal-relative:page" coordorigin="2211,-618" coordsize="7994,2">
            <v:shape id="_x0000_s1045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042" style="position:absolute;left:0;text-align:left;margin-left:110.55pt;margin-top:-12.7pt;width:399.7pt;height:.1pt;z-index:-251640832;mso-position-horizontal-relative:page" coordorigin="2211,-254" coordsize="7994,2">
            <v:shape id="_x0000_s1043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040" style="position:absolute;left:0;text-align:left;margin-left:70.85pt;margin-top:2.05pt;width:11.35pt;height:11.35pt;z-index:-251639808;mso-position-horizontal-relative:page" coordorigin="1417,41" coordsize="227,227">
            <v:shape id="_x0000_s104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Pr="002F02F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na 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trutura formal do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ema</w:t>
      </w:r>
    </w:p>
    <w:p w:rsidR="005B413C" w:rsidRPr="002F02FD" w:rsidRDefault="005B413C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B413C" w:rsidRPr="002F02FD" w:rsidRDefault="00E504FA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pict>
          <v:group id="_x0000_s1038" style="position:absolute;left:0;text-align:left;margin-left:110.55pt;margin-top:27.65pt;width:399.7pt;height:.1pt;z-index:-251638784;mso-position-horizontal-relative:page" coordorigin="2211,553" coordsize="7994,2">
            <v:shape id="_x0000_s1039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hAnsi="Calibri" w:cs="Calibri"/>
        </w:rPr>
        <w:pict>
          <v:group id="_x0000_s1036" style="position:absolute;left:0;text-align:left;margin-left:110.55pt;margin-top:45.8pt;width:399.7pt;height:.1pt;z-index:-251637760;mso-position-horizontal-relative:page" coordorigin="2211,916" coordsize="7994,2">
            <v:shape id="_x0000_s1037" style="position:absolute;left:2211;top:916;width:7994;height:2" coordorigin="2211,916" coordsize="7994,0" path="m2211,916r7994,e" filled="f" strokecolor="#808285" strokeweight=".5pt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lu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5B413C" w:rsidRPr="002F02FD" w:rsidRDefault="005B413C">
      <w:pPr>
        <w:spacing w:before="6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093408" w:rsidRDefault="00E504FA">
      <w:pPr>
        <w:spacing w:before="24" w:after="0" w:line="240" w:lineRule="auto"/>
        <w:ind w:left="951" w:right="-20"/>
        <w:rPr>
          <w:rFonts w:ascii="Calibri" w:eastAsia="Myriad Pro Light" w:hAnsi="Calibri" w:cs="Calibri"/>
          <w:b/>
          <w:sz w:val="20"/>
          <w:szCs w:val="20"/>
          <w:lang w:val="pt-PT"/>
        </w:rPr>
      </w:pPr>
      <w:r w:rsidRPr="00093408">
        <w:rPr>
          <w:rFonts w:ascii="Calibri" w:hAnsi="Calibri" w:cs="Calibri"/>
          <w:b/>
        </w:rPr>
        <w:pict>
          <v:group id="_x0000_s1034" style="position:absolute;left:0;text-align:left;margin-left:110.55pt;margin-top:-34.65pt;width:399.7pt;height:.1pt;z-index:-251636736;mso-position-horizontal-relative:page" coordorigin="2211,-693" coordsize="7994,2">
            <v:shape id="_x0000_s1035" style="position:absolute;left:2211;top:-693;width:7994;height:2" coordorigin="2211,-693" coordsize="7994,0" path="m2211,-693r7994,e" filled="f" strokecolor="#808285" strokeweight=".5pt">
              <v:path arrowok="t"/>
            </v:shape>
            <w10:wrap anchorx="page"/>
          </v:group>
        </w:pict>
      </w:r>
      <w:r w:rsidRPr="00093408">
        <w:rPr>
          <w:rFonts w:ascii="Calibri" w:hAnsi="Calibri" w:cs="Calibri"/>
          <w:b/>
        </w:rPr>
        <w:pict>
          <v:group id="_x0000_s1032" style="position:absolute;left:0;text-align:left;margin-left:110.55pt;margin-top:-16.5pt;width:399.7pt;height:.1pt;z-index:-251635712;mso-position-horizontal-relative:page" coordorigin="2211,-330" coordsize="7994,2">
            <v:shape id="_x0000_s1033" style="position:absolute;left:2211;top:-330;width:7994;height:2" coordorigin="2211,-330" coordsize="7994,0" path="m2211,-330r7994,e" filled="f" strokecolor="#808285" strokeweight=".5pt">
              <v:path arrowok="t"/>
            </v:shape>
            <w10:wrap anchorx="page"/>
          </v:group>
        </w:pict>
      </w:r>
      <w:r w:rsidRPr="00093408">
        <w:rPr>
          <w:rFonts w:ascii="Calibri" w:hAnsi="Calibri" w:cs="Calibri"/>
          <w:b/>
        </w:rPr>
        <w:pict>
          <v:group id="_x0000_s1030" style="position:absolute;left:0;text-align:left;margin-left:70.85pt;margin-top:1.95pt;width:90.7pt;height:11.35pt;z-index:-251634688;mso-position-horizontal-relative:page" coordorigin="1417,39" coordsize="1814,227">
            <v:shape id="_x0000_s1031" style="position:absolute;left:1417;top:39;width:1814;height:227" coordorigin="1417,39" coordsize="1814,227" path="m1445,39r-24,3l1417,67r,170l1421,262r24,3l3203,265r25,-3l3231,237r,-170l3228,42r-25,-3l1445,39e" fillcolor="#c6c8ca" stroked="f">
              <v:path arrowok="t"/>
            </v:shape>
            <w10:wrap anchorx="page"/>
          </v:group>
        </w:pict>
      </w:r>
      <w:r w:rsidRPr="00093408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E</w:t>
      </w:r>
      <w:r w:rsidRPr="00093408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x</w:t>
      </w:r>
      <w:r w:rsidRPr="00093408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pres</w:t>
      </w:r>
      <w:r w:rsidRPr="00093408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s</w:t>
      </w:r>
      <w:r w:rsidRPr="00093408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ão escri</w:t>
      </w:r>
      <w:r w:rsidRPr="00093408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t</w:t>
      </w:r>
      <w:r w:rsidRPr="00093408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a</w:t>
      </w:r>
    </w:p>
    <w:p w:rsidR="005B413C" w:rsidRPr="002F02FD" w:rsidRDefault="005B413C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5B413C" w:rsidRPr="002F02FD" w:rsidRDefault="00E504FA">
      <w:pPr>
        <w:tabs>
          <w:tab w:val="left" w:pos="1180"/>
        </w:tabs>
        <w:spacing w:after="0" w:line="245" w:lineRule="auto"/>
        <w:ind w:left="1194" w:right="54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hAnsi="Calibri" w:cs="Calibri"/>
        </w:rPr>
        <w:pict>
          <v:group id="_x0000_s1028" style="position:absolute;left:0;text-align:left;margin-left:70.85pt;margin-top:.9pt;width:11.35pt;height:11.35pt;z-index:-251633664;mso-position-horizontal-relative:page" coordorigin="1417,18" coordsize="227,227">
            <v:shape id="_x0000_s1029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2F02F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Pr="002F02F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gundo Álvaro de 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das as ca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de amor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/ ridícula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/ Não seriam ca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as de </w:t>
      </w: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amor se não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fossem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/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idícula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»</w:t>
      </w:r>
    </w:p>
    <w:p w:rsidR="005B413C" w:rsidRPr="002F02FD" w:rsidRDefault="005B413C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B413C" w:rsidRPr="002F02FD" w:rsidRDefault="00E504FA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ndo</w:t>
      </w:r>
      <w:proofErr w:type="gramEnd"/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itaçã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p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uz tu t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ém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c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de 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mo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ri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dícul</w:t>
      </w:r>
      <w:r w:rsidRPr="002F02F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a.</w:t>
      </w: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before="12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B413C" w:rsidRPr="002F02FD" w:rsidRDefault="005B413C">
      <w:pPr>
        <w:spacing w:after="0"/>
        <w:rPr>
          <w:rFonts w:ascii="Calibri" w:hAnsi="Calibri" w:cs="Calibri"/>
          <w:lang w:val="pt-PT"/>
        </w:rPr>
        <w:sectPr w:rsidR="005B413C" w:rsidRPr="002F02FD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5B413C" w:rsidRPr="002F02FD" w:rsidRDefault="005B413C">
      <w:pPr>
        <w:spacing w:before="74" w:after="0" w:line="240" w:lineRule="auto"/>
        <w:ind w:right="-20"/>
        <w:rPr>
          <w:rFonts w:ascii="Calibri" w:eastAsia="Myriad Pro Light" w:hAnsi="Calibri" w:cs="Calibri"/>
          <w:sz w:val="13"/>
          <w:szCs w:val="13"/>
          <w:lang w:val="pt-PT"/>
        </w:rPr>
      </w:pPr>
    </w:p>
    <w:sectPr w:rsidR="005B413C" w:rsidRPr="002F02FD">
      <w:type w:val="continuous"/>
      <w:pgSz w:w="11920" w:h="15880"/>
      <w:pgMar w:top="800" w:right="1680" w:bottom="280" w:left="620" w:header="720" w:footer="720" w:gutter="0"/>
      <w:cols w:num="2" w:space="720" w:equalWidth="0">
        <w:col w:w="428" w:space="369"/>
        <w:col w:w="88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B413C"/>
    <w:rsid w:val="00093408"/>
    <w:rsid w:val="0014064E"/>
    <w:rsid w:val="0014512D"/>
    <w:rsid w:val="002F02FD"/>
    <w:rsid w:val="005B413C"/>
    <w:rsid w:val="006D0CF2"/>
    <w:rsid w:val="00E504FA"/>
    <w:rsid w:val="00F1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862298AA-0A75-4BC7-AF7C-0E245A5E6CC6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6</TotalTime>
  <Pages>2</Pages>
  <Words>245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262083 001-015.indd</dc:title>
  <cp:lastModifiedBy>Maria Amélia Dória</cp:lastModifiedBy>
  <cp:revision>8</cp:revision>
  <dcterms:created xsi:type="dcterms:W3CDTF">2013-01-24T15:37:00Z</dcterms:created>
  <dcterms:modified xsi:type="dcterms:W3CDTF">2013-01-24T16:00:00Z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2013-01-24T00:00:00Z</vt:filetime>
  </property>
  <property fmtid="{D5CDD505-2E9C-101B-9397-08002B2CF9AE}" pid="3" name="LastSaved">
    <vt:filetime>2013-01-24T00:00:00Z</vt:filetime>
  </property>
</Properties>
</file>