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76F" w:rsidRPr="0021605C" w:rsidRDefault="00B170CE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32"/>
          <w:szCs w:val="32"/>
          <w:lang w:val="pt-PT" w:eastAsia="pt-PT"/>
        </w:rPr>
        <w:drawing>
          <wp:anchor distT="0" distB="0" distL="114300" distR="114300" simplePos="0" relativeHeight="251696640" behindDoc="0" locked="0" layoutInCell="1" allowOverlap="1" wp14:anchorId="7E2867C4" wp14:editId="6F21B9B2">
            <wp:simplePos x="0" y="0"/>
            <wp:positionH relativeFrom="column">
              <wp:posOffset>-137795</wp:posOffset>
            </wp:positionH>
            <wp:positionV relativeFrom="paragraph">
              <wp:posOffset>-344170</wp:posOffset>
            </wp:positionV>
            <wp:extent cx="1132840" cy="359410"/>
            <wp:effectExtent l="0" t="0" r="0" b="0"/>
            <wp:wrapNone/>
            <wp:docPr id="2" name="Imagem 2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4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776F" w:rsidRPr="0021605C" w:rsidRDefault="00B170CE">
      <w:pPr>
        <w:spacing w:after="0" w:line="554" w:lineRule="exact"/>
        <w:ind w:left="116" w:right="-115"/>
        <w:rPr>
          <w:rFonts w:ascii="Calibri" w:eastAsia="Myriad Pro" w:hAnsi="Calibri" w:cs="Calibri"/>
          <w:sz w:val="50"/>
          <w:szCs w:val="50"/>
          <w:lang w:val="pt-PT"/>
        </w:rPr>
      </w:pPr>
      <w:r w:rsidRPr="0021605C">
        <w:rPr>
          <w:rFonts w:ascii="Calibri" w:hAnsi="Calibri" w:cs="Calibri"/>
        </w:rPr>
        <w:pict>
          <v:group id="_x0000_s1169" style="position:absolute;left:0;text-align:left;margin-left:70.85pt;margin-top:1.1pt;width:439.35pt;height:25.5pt;z-index:-251688448;mso-position-horizontal-relative:page" coordorigin="1417,22" coordsize="8787,510">
            <v:shape id="_x0000_s1170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67" style="position:absolute;left:0;text-align:left;margin-left:71.35pt;margin-top:41.3pt;width:438.35pt;height:24.5pt;z-index:-251687424;mso-position-horizontal-relative:page" coordorigin="1427,826" coordsize="8767,490">
            <v:shape id="_x0000_s1168" style="position:absolute;left:1427;top:826;width:8767;height:490" coordorigin="1427,826" coordsize="8767,490" path="m1474,826r-13,1l1442,837r-14,24l1427,1269r2,13l1438,1301r25,14l10148,1316r12,-2l10180,1305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DC776F" w:rsidRPr="0021605C" w:rsidRDefault="00B170CE">
      <w:pPr>
        <w:spacing w:before="17" w:after="0" w:line="260" w:lineRule="exact"/>
        <w:rPr>
          <w:rFonts w:ascii="Calibri" w:hAnsi="Calibri" w:cs="Calibri"/>
          <w:sz w:val="26"/>
          <w:szCs w:val="26"/>
          <w:lang w:val="pt-PT"/>
        </w:rPr>
      </w:pPr>
      <w:r w:rsidRPr="0021605C">
        <w:rPr>
          <w:rFonts w:ascii="Calibri" w:hAnsi="Calibri" w:cs="Calibri"/>
          <w:lang w:val="pt-PT"/>
        </w:rPr>
        <w:br w:type="column"/>
      </w:r>
      <w:bookmarkStart w:id="0" w:name="_GoBack"/>
      <w:bookmarkEnd w:id="0"/>
    </w:p>
    <w:p w:rsidR="00DC776F" w:rsidRPr="0021605C" w:rsidRDefault="00B170CE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21605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F</w:t>
      </w:r>
      <w:r w:rsidRPr="0021605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21605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CH</w:t>
      </w:r>
      <w:r w:rsidRPr="0021605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 </w:t>
      </w:r>
      <w:r w:rsidRPr="0021605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D</w:t>
      </w:r>
      <w:r w:rsidRPr="0021605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E </w:t>
      </w:r>
      <w:r w:rsidRPr="0021605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21605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r w:rsidRPr="0021605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F</w:t>
      </w:r>
      <w:r w:rsidRPr="0021605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O</w:t>
      </w:r>
      <w:r w:rsidRPr="0021605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21605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Ç</w:t>
      </w:r>
      <w:r w:rsidRPr="0021605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O 3</w:t>
      </w:r>
    </w:p>
    <w:p w:rsidR="00DC776F" w:rsidRPr="0021605C" w:rsidRDefault="00DC776F">
      <w:pPr>
        <w:spacing w:after="0"/>
        <w:rPr>
          <w:rFonts w:ascii="Calibri" w:hAnsi="Calibri" w:cs="Calibri"/>
          <w:lang w:val="pt-PT"/>
        </w:rPr>
        <w:sectPr w:rsidR="00DC776F" w:rsidRPr="0021605C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394" w:space="576"/>
            <w:col w:w="8750"/>
          </w:cols>
        </w:sect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B170CE">
      <w:pPr>
        <w:tabs>
          <w:tab w:val="left" w:pos="5340"/>
          <w:tab w:val="left" w:pos="6260"/>
          <w:tab w:val="left" w:pos="7440"/>
          <w:tab w:val="left" w:pos="9460"/>
        </w:tabs>
        <w:spacing w:before="45" w:after="0" w:line="167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.</w:t>
      </w:r>
      <w:r w:rsidRPr="0021605C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AT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before="1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C776F" w:rsidRPr="0021605C" w:rsidRDefault="00B170CE">
      <w:pPr>
        <w:spacing w:before="13" w:after="0" w:line="240" w:lineRule="auto"/>
        <w:ind w:left="797"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21605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A ES</w:t>
      </w:r>
      <w:r w:rsidRPr="0021605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Á</w:t>
      </w:r>
      <w:r w:rsidRPr="0021605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A</w:t>
      </w:r>
    </w:p>
    <w:p w:rsidR="00DC776F" w:rsidRPr="0021605C" w:rsidRDefault="00E1178A" w:rsidP="00E1178A">
      <w:pPr>
        <w:spacing w:before="92" w:after="0" w:line="240" w:lineRule="auto"/>
        <w:ind w:left="1100" w:right="-180" w:hanging="550"/>
        <w:rPr>
          <w:rFonts w:ascii="Calibri" w:eastAsia="Myriad Pro" w:hAnsi="Calibri" w:cs="Calibri"/>
          <w:sz w:val="20"/>
          <w:szCs w:val="20"/>
          <w:lang w:val="pt-PT"/>
        </w:rPr>
      </w:pPr>
      <w:r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ab/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(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nv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-s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lu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z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s.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apaz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á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púb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li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f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al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ç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ã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)</w:t>
      </w:r>
    </w:p>
    <w:p w:rsidR="00E1178A" w:rsidRDefault="002228B4" w:rsidP="00E1178A">
      <w:pPr>
        <w:spacing w:before="9" w:after="0" w:line="249" w:lineRule="auto"/>
        <w:ind w:left="1100" w:right="40" w:hanging="55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E1178A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 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ra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p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z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do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p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r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t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mento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proofErr w:type="gramStart"/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4 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proofErr w:type="gramEnd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(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á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,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qu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,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u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nome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ade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)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ho 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nome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rsonage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(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á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,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aqu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,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indi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algu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é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qu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erp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ou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nomes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proofErr w:type="spellStart"/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proofErr w:type="spellEnd"/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ça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)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</w:p>
    <w:p w:rsidR="00DC776F" w:rsidRPr="0021605C" w:rsidRDefault="00E1178A" w:rsidP="00E1178A">
      <w:pPr>
        <w:spacing w:before="9" w:after="0" w:line="249" w:lineRule="auto"/>
        <w:ind w:left="1100" w:right="40" w:hanging="55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>5</w:t>
      </w:r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ab/>
      </w:r>
      <w:proofErr w:type="gramStart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tado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proofErr w:type="gramEnd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E1178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 plateia.</w:t>
      </w:r>
    </w:p>
    <w:p w:rsidR="00E1178A" w:rsidRDefault="00E1178A" w:rsidP="00E1178A">
      <w:pPr>
        <w:spacing w:before="10" w:after="0" w:line="249" w:lineRule="auto"/>
        <w:ind w:left="1100" w:right="-180" w:hanging="55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uele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e de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ao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 de 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dos se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tado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a.</w:t>
      </w:r>
    </w:p>
    <w:p w:rsidR="00E1178A" w:rsidRDefault="00E1178A" w:rsidP="00E1178A">
      <w:pPr>
        <w:spacing w:before="10" w:after="0" w:line="249" w:lineRule="auto"/>
        <w:ind w:left="1100" w:right="-180" w:hanging="55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ou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uele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 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tá ao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 de ca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dos se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tado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a.</w:t>
      </w:r>
    </w:p>
    <w:p w:rsidR="00DC776F" w:rsidRPr="0021605C" w:rsidRDefault="00E1178A" w:rsidP="00E1178A">
      <w:pPr>
        <w:spacing w:before="10" w:after="0" w:line="249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vo ne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</w:p>
    <w:p w:rsidR="00DC776F" w:rsidRPr="0021605C" w:rsidRDefault="002228B4" w:rsidP="00E1178A">
      <w:pPr>
        <w:spacing w:before="13" w:after="0" w:line="229" w:lineRule="exact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E1178A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 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A </w:t>
      </w:r>
      <w:proofErr w:type="gramStart"/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v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e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lha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gramEnd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já não. Já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 cidad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mas ago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ivemos no es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</w:p>
    <w:p w:rsidR="00DC776F" w:rsidRPr="0021605C" w:rsidRDefault="00B170CE" w:rsidP="00E1178A">
      <w:pPr>
        <w:spacing w:before="23" w:after="0" w:line="240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>1</w:t>
      </w:r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0 </w:t>
      </w:r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 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</w:t>
      </w:r>
      <w:proofErr w:type="gramEnd"/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v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e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l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h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out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 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rigor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mos 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de 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 no pal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</w:p>
    <w:p w:rsidR="00DC776F" w:rsidRPr="0021605C" w:rsidRDefault="002228B4" w:rsidP="00E1178A">
      <w:pPr>
        <w:spacing w:before="10" w:after="0" w:line="240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E1178A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 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A </w:t>
      </w:r>
      <w:proofErr w:type="gramStart"/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v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e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lha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hou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só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o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ós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é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no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o.</w:t>
      </w:r>
    </w:p>
    <w:p w:rsidR="00DC776F" w:rsidRPr="0021605C" w:rsidRDefault="007A16EA" w:rsidP="00E1178A">
      <w:pPr>
        <w:spacing w:before="9" w:after="0" w:line="240" w:lineRule="auto"/>
        <w:ind w:left="1100" w:right="-180" w:hanging="550"/>
        <w:rPr>
          <w:rFonts w:ascii="Calibri" w:eastAsia="Myriad Pro" w:hAnsi="Calibri" w:cs="Calibri"/>
          <w:sz w:val="20"/>
          <w:szCs w:val="20"/>
          <w:lang w:val="pt-PT"/>
        </w:rPr>
      </w:pPr>
      <w:r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ab/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(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obem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-s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ap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me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5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)</w:t>
      </w:r>
    </w:p>
    <w:p w:rsidR="00DC776F" w:rsidRPr="0021605C" w:rsidRDefault="002228B4" w:rsidP="00E1178A">
      <w:pPr>
        <w:spacing w:before="9" w:after="0" w:line="252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E1178A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 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ra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pa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z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p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r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t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am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e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nto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proofErr w:type="gramStart"/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4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(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an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do</w:t>
      </w:r>
      <w:proofErr w:type="gramEnd"/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me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-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min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ha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nd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-s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)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im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ân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a,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lemb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</w:p>
    <w:p w:rsidR="00DC776F" w:rsidRPr="0021605C" w:rsidRDefault="00B170CE" w:rsidP="00E1178A">
      <w:pPr>
        <w:tabs>
          <w:tab w:val="left" w:pos="1180"/>
        </w:tabs>
        <w:spacing w:before="2" w:after="0" w:line="250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>1</w:t>
      </w:r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>5</w:t>
      </w:r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ab/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nh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mor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a.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nçã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tado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es, 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 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a 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â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É 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2228B4" w:rsidP="00E1178A">
      <w:pPr>
        <w:spacing w:before="2" w:after="0" w:line="240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E1178A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 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v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oz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proofErr w:type="gramStart"/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narrado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proofErr w:type="gramEnd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home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tado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veja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m.</w:t>
      </w:r>
    </w:p>
    <w:p w:rsidR="00DC776F" w:rsidRPr="0021605C" w:rsidRDefault="007A16EA" w:rsidP="00E1178A">
      <w:pPr>
        <w:spacing w:before="13" w:after="0" w:line="253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tá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a,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hem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tão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nómeno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homem 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tá 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B170CE" w:rsidP="00E1178A">
      <w:pPr>
        <w:tabs>
          <w:tab w:val="left" w:pos="1140"/>
        </w:tabs>
        <w:spacing w:after="0" w:line="239" w:lineRule="exact"/>
        <w:ind w:left="1100" w:right="-180" w:hanging="550"/>
        <w:rPr>
          <w:rFonts w:ascii="Calibri" w:eastAsia="Myriad Pro" w:hAnsi="Calibri" w:cs="Calibri"/>
          <w:sz w:val="20"/>
          <w:szCs w:val="20"/>
          <w:lang w:val="pt-PT"/>
        </w:rPr>
      </w:pPr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>20</w:t>
      </w:r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ab/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(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apaz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v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ç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.</w:t>
      </w:r>
      <w:r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)</w:t>
      </w:r>
    </w:p>
    <w:p w:rsidR="00DC776F" w:rsidRPr="0021605C" w:rsidRDefault="007A16EA" w:rsidP="00E1178A">
      <w:pPr>
        <w:spacing w:before="10" w:after="0" w:line="240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 os bra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7A16EA" w:rsidP="00E1178A">
      <w:pPr>
        <w:spacing w:before="9" w:after="0" w:line="240" w:lineRule="auto"/>
        <w:ind w:left="1100" w:right="-180" w:hanging="550"/>
        <w:rPr>
          <w:rFonts w:ascii="Calibri" w:eastAsia="Myriad Pro" w:hAnsi="Calibri" w:cs="Calibri"/>
          <w:sz w:val="20"/>
          <w:szCs w:val="20"/>
          <w:lang w:val="pt-PT"/>
        </w:rPr>
      </w:pPr>
      <w:r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ab/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(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apaz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ab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ai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x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ç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le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um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pe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rn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)</w:t>
      </w:r>
    </w:p>
    <w:p w:rsidR="00DC776F" w:rsidRPr="0021605C" w:rsidRDefault="007A16EA" w:rsidP="00E1178A">
      <w:pPr>
        <w:spacing w:before="13" w:after="0" w:line="253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cri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ério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uvidos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cri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éri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tado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tão 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B170CE" w:rsidP="00E1178A">
      <w:pPr>
        <w:spacing w:before="2" w:after="0" w:line="240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>2</w:t>
      </w:r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5 </w:t>
      </w:r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 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</w:t>
      </w:r>
      <w:proofErr w:type="gramEnd"/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ra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pa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z 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 a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p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r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t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am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e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nto 4</w:t>
      </w:r>
      <w:r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o.</w:t>
      </w:r>
    </w:p>
    <w:p w:rsidR="00DC776F" w:rsidRPr="0021605C" w:rsidRDefault="002228B4" w:rsidP="00E1178A">
      <w:pPr>
        <w:spacing w:before="10" w:after="0" w:line="240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E1178A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 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A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vo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z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o </w:t>
      </w:r>
      <w:proofErr w:type="gramStart"/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narrado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Ama.</w:t>
      </w:r>
      <w:proofErr w:type="gramEnd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le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a. Os se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tado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ém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DC776F" w:rsidRPr="0021605C" w:rsidRDefault="002228B4" w:rsidP="00E1178A">
      <w:pPr>
        <w:spacing w:before="13" w:after="0" w:line="240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E1178A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 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O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ra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pa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z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 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p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r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t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am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e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nto </w:t>
      </w:r>
      <w:proofErr w:type="gramStart"/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4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eu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á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de out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ne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2228B4" w:rsidP="00E1178A">
      <w:pPr>
        <w:spacing w:before="13" w:after="0" w:line="240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E1178A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 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A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vo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z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o </w:t>
      </w:r>
      <w:proofErr w:type="gramStart"/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narrado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proofErr w:type="gramEnd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ade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s, 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s, 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ues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es, cr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j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à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</w:p>
    <w:p w:rsidR="00DC776F" w:rsidRPr="0021605C" w:rsidRDefault="002228B4" w:rsidP="00E1178A">
      <w:pPr>
        <w:spacing w:before="13" w:after="0" w:line="240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E1178A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 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A </w:t>
      </w:r>
      <w:proofErr w:type="gramStart"/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v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e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lha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proofErr w:type="gramEnd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hou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</w:p>
    <w:p w:rsidR="00DC776F" w:rsidRPr="0021605C" w:rsidRDefault="00B170CE" w:rsidP="00E1178A">
      <w:pPr>
        <w:spacing w:before="15" w:after="0" w:line="240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>3</w:t>
      </w:r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0 </w:t>
      </w:r>
      <w:r w:rsidRPr="0021605C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 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</w:t>
      </w:r>
      <w:proofErr w:type="gramEnd"/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ra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pa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z 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 a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p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r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t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am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e</w:t>
      </w:r>
      <w:r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nto 4</w:t>
      </w:r>
      <w:r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 am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senho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tado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 amo!</w:t>
      </w:r>
    </w:p>
    <w:p w:rsidR="00DC776F" w:rsidRPr="0021605C" w:rsidRDefault="002228B4" w:rsidP="00E1178A">
      <w:pPr>
        <w:spacing w:before="10" w:after="0" w:line="240" w:lineRule="auto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E1178A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 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A </w:t>
      </w:r>
      <w:proofErr w:type="gramStart"/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v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e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lha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proofErr w:type="gramEnd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hou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E1178A" w:rsidP="00E1178A">
      <w:pPr>
        <w:spacing w:before="13" w:after="0" w:line="229" w:lineRule="exact"/>
        <w:ind w:left="1100" w:right="-180" w:hanging="55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  </w:t>
      </w:r>
      <w:r w:rsidR="002228B4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 ra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pa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z 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d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o 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p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r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t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am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e</w:t>
      </w:r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 xml:space="preserve">nto </w:t>
      </w:r>
      <w:proofErr w:type="gramStart"/>
      <w:r w:rsidR="00B170CE" w:rsidRPr="00216347">
        <w:rPr>
          <w:rFonts w:ascii="Calibri" w:eastAsia="Myriad Pro Light" w:hAnsi="Calibri" w:cs="Calibri"/>
          <w:b/>
          <w:color w:val="231F20"/>
          <w:sz w:val="18"/>
          <w:szCs w:val="18"/>
          <w:lang w:val="pt-PT"/>
        </w:rPr>
        <w:t>4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Amo</w:t>
      </w:r>
      <w:proofErr w:type="gramEnd"/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! Amo! 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170CE"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 amo!</w:t>
      </w:r>
    </w:p>
    <w:p w:rsidR="00DC776F" w:rsidRPr="0021605C" w:rsidRDefault="00DC77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C776F" w:rsidRPr="0021605C" w:rsidRDefault="00B170CE" w:rsidP="00BD0EC9">
      <w:pPr>
        <w:spacing w:after="0" w:line="186" w:lineRule="exact"/>
        <w:ind w:left="5830" w:right="-20"/>
        <w:rPr>
          <w:rFonts w:ascii="Calibri" w:eastAsia="Myriad Pro Light" w:hAnsi="Calibri" w:cs="Calibri"/>
          <w:sz w:val="16"/>
          <w:szCs w:val="16"/>
          <w:lang w:val="pt-PT"/>
        </w:rPr>
      </w:pPr>
      <w:r w:rsidRPr="0021605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ÍS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D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NT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IR</w:t>
      </w:r>
      <w:r w:rsidRPr="0021605C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, 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2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 xml:space="preserve"> 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P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e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ça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s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 xml:space="preserve"> 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em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 xml:space="preserve"> 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Um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 xml:space="preserve"> 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A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c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t</w:t>
      </w:r>
      <w:r w:rsidRPr="0021605C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,</w:t>
      </w:r>
      <w:r w:rsidRPr="0021605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Á</w:t>
      </w:r>
      <w:r w:rsidRPr="0021605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tica</w:t>
      </w:r>
      <w:r w:rsidRPr="0021605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, </w:t>
      </w:r>
      <w:r w:rsidRPr="0021605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1</w:t>
      </w:r>
      <w:r w:rsidRPr="0021605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9</w:t>
      </w:r>
      <w:r w:rsidRPr="0021605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7</w:t>
      </w:r>
      <w:r w:rsidRPr="0021605C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4.</w:t>
      </w:r>
    </w:p>
    <w:p w:rsidR="00DC776F" w:rsidRPr="0021605C" w:rsidRDefault="00DC776F">
      <w:pPr>
        <w:spacing w:before="10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C776F" w:rsidRPr="0021605C" w:rsidRDefault="00B170CE">
      <w:pPr>
        <w:spacing w:before="24" w:after="0" w:line="240" w:lineRule="auto"/>
        <w:ind w:left="951"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21605C">
        <w:rPr>
          <w:rFonts w:ascii="Calibri" w:hAnsi="Calibri" w:cs="Calibri"/>
          <w:b/>
        </w:rPr>
        <w:pict>
          <v:group id="_x0000_s1164" style="position:absolute;left:0;text-align:left;margin-left:70.85pt;margin-top:1.95pt;width:73.7pt;height:11.35pt;z-index:-251694592;mso-position-horizontal-relative:page" coordorigin="1417,39" coordsize="1474,227">
            <v:shape id="_x0000_s1165" style="position:absolute;left:1417;top:39;width:1474;height:227" coordorigin="1417,39" coordsize="1474,227" path="m1445,39r-24,3l1417,67r,170l1421,262r24,3l2863,265r25,-3l2891,237r,-170l2888,42r-25,-3l1445,39e" fillcolor="#c6c8ca" stroked="f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om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ão</w:t>
      </w:r>
    </w:p>
    <w:p w:rsidR="00DC776F" w:rsidRPr="0021605C" w:rsidRDefault="00DC776F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C776F" w:rsidRPr="0021605C" w:rsidRDefault="00B170CE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62" style="position:absolute;left:0;text-align:left;margin-left:70.85pt;margin-top:.9pt;width:11.35pt;height:11.35pt;z-index:-251693568;mso-position-horizontal-relative:page" coordorigin="1417,18" coordsize="227,227">
            <v:shape id="_x0000_s116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inici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-se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 uma didas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áli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C776F" w:rsidRPr="0021605C" w:rsidRDefault="00B170CE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60" style="position:absolute;left:0;text-align:left;margin-left:110.55pt;margin-top:27.65pt;width:399.7pt;height:.1pt;z-index:-251692544;mso-position-horizontal-relative:page" coordorigin="2211,553" coordsize="7994,2">
            <v:shape id="_x0000_s1161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ider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ad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ção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 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z e 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idên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 J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ica.</w:t>
      </w: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DC776F" w:rsidRPr="0021605C" w:rsidRDefault="00B170CE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58" style="position:absolute;left:0;text-align:left;margin-left:110.55pt;margin-top:-7.5pt;width:399.7pt;height:.1pt;z-index:-251691520;mso-position-horizontal-relative:page" coordorigin="2211,-150" coordsize="7994,2">
            <v:shape id="_x0000_s1159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56" style="position:absolute;left:0;text-align:left;margin-left:110.55pt;margin-top:28.85pt;width:399.7pt;height:.1pt;z-index:-251690496;mso-position-horizontal-relative:page" coordorigin="2211,577" coordsize="7994,2">
            <v:shape id="_x0000_s1157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do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before="13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C776F" w:rsidRPr="0021605C" w:rsidRDefault="00DC776F">
      <w:pPr>
        <w:spacing w:after="0"/>
        <w:rPr>
          <w:rFonts w:ascii="Calibri" w:hAnsi="Calibri" w:cs="Calibri"/>
          <w:lang w:val="pt-PT"/>
        </w:rPr>
        <w:sectPr w:rsidR="00DC776F" w:rsidRPr="0021605C" w:rsidSect="00E1178A">
          <w:type w:val="continuous"/>
          <w:pgSz w:w="11920" w:h="15880"/>
          <w:pgMar w:top="800" w:right="1360" w:bottom="280" w:left="620" w:header="720" w:footer="720" w:gutter="0"/>
          <w:cols w:space="720"/>
        </w:sectPr>
      </w:pPr>
    </w:p>
    <w:p w:rsidR="00DC776F" w:rsidRPr="0021605C" w:rsidRDefault="00B170CE" w:rsidP="0021605C">
      <w:pPr>
        <w:spacing w:before="28" w:after="0" w:line="240" w:lineRule="auto"/>
        <w:ind w:left="147" w:right="-67"/>
        <w:rPr>
          <w:rFonts w:ascii="Calibri" w:hAnsi="Calibri" w:cs="Calibri"/>
          <w:lang w:val="pt-PT"/>
        </w:rPr>
        <w:sectPr w:rsidR="00DC776F" w:rsidRPr="0021605C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428" w:space="369"/>
            <w:col w:w="8923"/>
          </w:cols>
        </w:sectPr>
      </w:pPr>
      <w:r w:rsidRPr="0021605C">
        <w:rPr>
          <w:rFonts w:ascii="Calibri" w:hAnsi="Calibri" w:cs="Calibri"/>
        </w:rPr>
        <w:lastRenderedPageBreak/>
        <w:pict>
          <v:group id="_x0000_s1152" style="position:absolute;left:0;text-align:left;margin-left:110.55pt;margin-top:-30.7pt;width:399.7pt;height:.1pt;z-index:-251689472;mso-position-horizontal-relative:page" coordorigin="2211,-614" coordsize="7994,2">
            <v:shape id="_x0000_s1153" style="position:absolute;left:2211;top:-614;width:7994;height:2" coordorigin="2211,-614" coordsize="7994,0" path="m2211,-614r7994,e" filled="f" strokecolor="#808285" strokeweight=".5pt">
              <v:path arrowok="t"/>
            </v:shape>
            <w10:wrap anchorx="page"/>
          </v:group>
        </w:pict>
      </w:r>
    </w:p>
    <w:p w:rsidR="00DC776F" w:rsidRPr="0021605C" w:rsidRDefault="00DC776F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DC776F" w:rsidRPr="0021605C" w:rsidRDefault="00B170CE">
      <w:pPr>
        <w:tabs>
          <w:tab w:val="left" w:pos="420"/>
        </w:tabs>
        <w:spacing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50" style="position:absolute;left:0;text-align:left;margin-left:85.05pt;margin-top:.9pt;width:11.35pt;height:11.35pt;z-index:-251683328;mso-position-horizontal-relative:page" coordorigin="1701,18" coordsize="227,227">
            <v:shape id="_x0000_s1151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na primeira fala do Rapa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C776F" w:rsidRPr="0021605C" w:rsidRDefault="00B170CE">
      <w:pPr>
        <w:spacing w:after="0" w:line="237" w:lineRule="exact"/>
        <w:ind w:left="437" w:right="-7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48" style="position:absolute;left:0;text-align:left;margin-left:124.7pt;margin-top:27.65pt;width:399.7pt;height:.1pt;z-index:-251682304;mso-position-horizontal-relative:page" coordorigin="2494,553" coordsize="7994,2">
            <v:shape id="_x0000_s1149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é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o 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 sep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 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taçã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DC776F" w:rsidRPr="0021605C" w:rsidRDefault="00B170CE" w:rsidP="0021605C">
      <w:pPr>
        <w:spacing w:before="89" w:after="0" w:line="240" w:lineRule="auto"/>
        <w:ind w:left="41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21605C">
        <w:rPr>
          <w:rFonts w:ascii="Calibri" w:hAnsi="Calibri" w:cs="Calibri"/>
          <w:lang w:val="pt-PT"/>
        </w:rPr>
        <w:br w:type="column"/>
      </w:r>
    </w:p>
    <w:p w:rsidR="00DC776F" w:rsidRPr="0021605C" w:rsidRDefault="00DC776F">
      <w:pPr>
        <w:spacing w:after="0"/>
        <w:rPr>
          <w:rFonts w:ascii="Calibri" w:hAnsi="Calibri" w:cs="Calibri"/>
          <w:lang w:val="pt-PT"/>
        </w:rPr>
        <w:sectPr w:rsidR="00DC776F" w:rsidRPr="0021605C">
          <w:pgSz w:w="11920" w:h="15880"/>
          <w:pgMar w:top="800" w:right="640" w:bottom="280" w:left="1660" w:header="720" w:footer="720" w:gutter="0"/>
          <w:cols w:num="2" w:space="720" w:equalWidth="0">
            <w:col w:w="5442" w:space="3783"/>
            <w:col w:w="395"/>
          </w:cols>
        </w:sectPr>
      </w:pPr>
    </w:p>
    <w:p w:rsidR="00DC776F" w:rsidRPr="0021605C" w:rsidRDefault="00DC776F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B170CE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43" style="position:absolute;left:0;text-align:left;margin-left:124.7pt;margin-top:-25.65pt;width:399.7pt;height:.1pt;z-index:-251681280;mso-position-horizontal-relative:page" coordorigin="2494,-513" coordsize="7994,2">
            <v:shape id="_x0000_s1144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41" style="position:absolute;left:0;text-align:left;margin-left:124.7pt;margin-top:-7.5pt;width:399.7pt;height:.1pt;z-index:-251680256;mso-position-horizontal-relative:page" coordorigin="2494,-150" coordsize="7994,2">
            <v:shape id="_x0000_s1142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39" style="position:absolute;left:0;text-align:left;margin-left:124.7pt;margin-top:28.85pt;width:399.7pt;height:.1pt;z-index:-251679232;mso-position-horizontal-relative:page" coordorigin="2494,577" coordsize="7994,2">
            <v:shape id="_x0000_s1140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ação 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C776F" w:rsidRPr="0021605C" w:rsidRDefault="00B170CE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37" style="position:absolute;left:0;text-align:left;margin-left:124.7pt;margin-top:-30.9pt;width:399.7pt;height:.1pt;z-index:-251678208;mso-position-horizontal-relative:page" coordorigin="2494,-618" coordsize="7994,2">
            <v:shape id="_x0000_s1138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35" style="position:absolute;left:0;text-align:left;margin-left:124.7pt;margin-top:-12.7pt;width:399.7pt;height:.1pt;z-index:-251677184;mso-position-horizontal-relative:page" coordorigin="2494,-254" coordsize="7994,2">
            <v:shape id="_x0000_s1136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33" style="position:absolute;left:0;text-align:left;margin-left:85.05pt;margin-top:2.05pt;width:11.35pt;height:11.35pt;z-index:-251676160;mso-position-horizontal-relative:page" coordorigin="1701,41" coordsize="227,227">
            <v:shape id="_x0000_s113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onsidera as re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fala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C776F" w:rsidRPr="0021605C" w:rsidRDefault="00B170CE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31" style="position:absolute;left:0;text-align:left;margin-left:124.7pt;margin-top:27.65pt;width:399.7pt;height:.1pt;z-index:-251675136;mso-position-horizontal-relative:page" coordorigin="2494,553" coordsize="7994,2">
            <v:shape id="_x0000_s1132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de 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 no pal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DC776F" w:rsidRPr="0021605C" w:rsidRDefault="00DC776F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B170CE">
      <w:pPr>
        <w:spacing w:before="24" w:after="0" w:line="237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29" style="position:absolute;left:0;text-align:left;margin-left:124.7pt;margin-top:-25.65pt;width:399.7pt;height:.1pt;z-index:-251674112;mso-position-horizontal-relative:page" coordorigin="2494,-513" coordsize="7994,2">
            <v:shape id="_x0000_s1130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27" style="position:absolute;left:0;text-align:left;margin-left:124.7pt;margin-top:-7.5pt;width:399.7pt;height:.1pt;z-index:-251673088;mso-position-horizontal-relative:page" coordorigin="2494,-150" coordsize="7994,2">
            <v:shape id="_x0000_s1128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25" style="position:absolute;left:0;text-align:left;margin-left:151.65pt;margin-top:28.85pt;width:372.75pt;height:.1pt;z-index:-251672064;mso-position-horizontal-relative:page" coordorigin="3033,577" coordsize="7455,2">
            <v:shape id="_x0000_s1126" style="position:absolute;left:3033;top:577;width:7455;height:2" coordorigin="3033,577" coordsize="7455,0" path="m3033,577r7455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ta, 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tã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o 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DC776F" w:rsidRPr="0021605C" w:rsidRDefault="00DC776F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B170CE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23" style="position:absolute;left:0;text-align:left;margin-left:151.65pt;margin-top:-25.65pt;width:372.75pt;height:.1pt;z-index:-251671040;mso-position-horizontal-relative:page" coordorigin="3033,-513" coordsize="7455,2">
            <v:shape id="_x0000_s1124" style="position:absolute;left:3033;top:-513;width:7455;height:2" coordorigin="3033,-513" coordsize="7455,0" path="m3033,-513r7455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21" style="position:absolute;left:0;text-align:left;margin-left:151.65pt;margin-top:-7.5pt;width:372.75pt;height:.1pt;z-index:-251670016;mso-position-horizontal-relative:page" coordorigin="3033,-150" coordsize="7455,2">
            <v:shape id="_x0000_s1122" style="position:absolute;left:3033;top:-150;width:7455;height:2" coordorigin="3033,-150" coordsize="7455,0" path="m3033,-150r7455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19" style="position:absolute;left:0;text-align:left;margin-left:124.7pt;margin-top:28.85pt;width:399.7pt;height:.1pt;z-index:-251668992;mso-position-horizontal-relative:page" coordorigin="2494,577" coordsize="7994,2">
            <v:shape id="_x0000_s1120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do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rado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B170CE">
      <w:pPr>
        <w:spacing w:before="24" w:after="0" w:line="237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17" style="position:absolute;left:0;text-align:left;margin-left:124.7pt;margin-top:-25.65pt;width:399.7pt;height:.1pt;z-index:-251667968;mso-position-horizontal-relative:page" coordorigin="2494,-513" coordsize="7994,2">
            <v:shape id="_x0000_s1118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15" style="position:absolute;left:0;text-align:left;margin-left:124.7pt;margin-top:-7.5pt;width:399.7pt;height:.1pt;z-index:-251666944;mso-position-horizontal-relative:page" coordorigin="2494,-150" coordsize="7994,2">
            <v:shape id="_x0000_s1116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13" style="position:absolute;left:0;text-align:left;margin-left:151.65pt;margin-top:28.85pt;width:372.75pt;height:.1pt;z-index:-251665920;mso-position-horizontal-relative:page" coordorigin="3033,577" coordsize="7455,2">
            <v:shape id="_x0000_s1114" style="position:absolute;left:3033;top:577;width:7455;height:2" coordorigin="3033,577" coordsize="7455,0" path="m3033,577r7455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rage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C776F" w:rsidRPr="0021605C" w:rsidRDefault="00B170CE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11" style="position:absolute;left:0;text-align:left;margin-left:151.65pt;margin-top:-30.9pt;width:372.75pt;height:.1pt;z-index:-251664896;mso-position-horizontal-relative:page" coordorigin="3033,-618" coordsize="7455,2">
            <v:shape id="_x0000_s1112" style="position:absolute;left:3033;top:-618;width:7455;height:2" coordorigin="3033,-618" coordsize="7455,0" path="m3033,-618r7455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09" style="position:absolute;left:0;text-align:left;margin-left:151.65pt;margin-top:-12.7pt;width:372.75pt;height:.1pt;z-index:-251663872;mso-position-horizontal-relative:page" coordorigin="3033,-254" coordsize="7455,2">
            <v:shape id="_x0000_s1110" style="position:absolute;left:3033;top:-254;width:7455;height:2" coordorigin="3033,-254" coordsize="7455,0" path="m3033,-254r7455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07" style="position:absolute;left:0;text-align:left;margin-left:85.05pt;margin-top:2.05pt;width:11.35pt;height:11.35pt;z-index:-251662848;mso-position-horizontal-relative:page" coordorigin="1701,41" coordsize="227,227">
            <v:shape id="_x0000_s110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no es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em que d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orre 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C776F" w:rsidRPr="0021605C" w:rsidRDefault="00B170CE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05" style="position:absolute;left:0;text-align:left;margin-left:124.7pt;margin-top:27.65pt;width:399.7pt;height:.1pt;z-index:-251661824;mso-position-horizontal-relative:page" coordorigin="2494,553" coordsize="7994,2">
            <v:shape id="_x0000_s1106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103" style="position:absolute;left:0;text-align:left;margin-left:124.7pt;margin-top:45.8pt;width:399.7pt;height:.1pt;z-index:-251660800;mso-position-horizontal-relative:page" coordorigin="2494,916" coordsize="7994,2">
            <v:shape id="_x0000_s1104" style="position:absolute;left:2494;top:916;width:7994;height:2" coordorigin="2494,916" coordsize="7994,0" path="m2494,916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B170CE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101" style="position:absolute;left:0;text-align:left;margin-left:124.7pt;margin-top:-25.65pt;width:399.7pt;height:.1pt;z-index:-251659776;mso-position-horizontal-relative:page" coordorigin="2494,-513" coordsize="7994,2">
            <v:shape id="_x0000_s1102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99" style="position:absolute;left:0;text-align:left;margin-left:124.7pt;margin-top:-7.5pt;width:399.7pt;height:.1pt;z-index:-251658752;mso-position-horizontal-relative:page" coordorigin="2494,-150" coordsize="7994,2">
            <v:shape id="_x0000_s1100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97" style="position:absolute;left:0;text-align:left;margin-left:124.7pt;margin-top:28.85pt;width:399.7pt;height:.1pt;z-index:-251657728;mso-position-horizontal-relative:page" coordorigin="2494,577" coordsize="7994,2">
            <v:shape id="_x0000_s1098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95" style="position:absolute;left:0;text-align:left;margin-left:124.7pt;margin-top:47pt;width:399.7pt;height:.1pt;z-index:-251656704;mso-position-horizontal-relative:page" coordorigin="2494,940" coordsize="7994,2">
            <v:shape id="_x0000_s1096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93" style="position:absolute;left:0;text-align:left;margin-left:124.7pt;margin-top:65.2pt;width:399.7pt;height:.1pt;z-index:-251655680;mso-position-horizontal-relative:page" coordorigin="2494,1304" coordsize="7994,2">
            <v:shape id="_x0000_s1094" style="position:absolute;left:2494;top:1304;width:7994;height:2" coordorigin="2494,1304" coordsize="7994,0" path="m2494,1304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ita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ação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o 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 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before="3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C776F" w:rsidRPr="0021605C" w:rsidRDefault="00DC776F">
      <w:pPr>
        <w:spacing w:after="0"/>
        <w:rPr>
          <w:rFonts w:ascii="Calibri" w:hAnsi="Calibri" w:cs="Calibri"/>
          <w:lang w:val="pt-PT"/>
        </w:rPr>
        <w:sectPr w:rsidR="00DC776F" w:rsidRPr="0021605C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DC776F" w:rsidRPr="0021605C" w:rsidRDefault="00B170CE" w:rsidP="0021605C">
      <w:pPr>
        <w:spacing w:before="74" w:after="0" w:line="240" w:lineRule="auto"/>
        <w:ind w:left="4054" w:right="-61"/>
        <w:rPr>
          <w:rFonts w:ascii="Calibri" w:hAnsi="Calibri" w:cs="Calibri"/>
          <w:lang w:val="pt-PT"/>
        </w:rPr>
        <w:sectPr w:rsidR="00DC776F" w:rsidRPr="0021605C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71"/>
            <w:col w:w="419"/>
          </w:cols>
        </w:sectPr>
      </w:pPr>
      <w:r w:rsidRPr="0021605C">
        <w:rPr>
          <w:rFonts w:ascii="Calibri" w:hAnsi="Calibri" w:cs="Calibri"/>
        </w:rPr>
        <w:lastRenderedPageBreak/>
        <w:pict>
          <v:group id="_x0000_s1089" style="position:absolute;left:0;text-align:left;margin-left:124.7pt;margin-top:-31.8pt;width:399.7pt;height:.1pt;z-index:-251654656;mso-position-horizontal-relative:page" coordorigin="2494,-636" coordsize="7994,2">
            <v:shape id="_x0000_s1090" style="position:absolute;left:2494;top:-636;width:7994;height:2" coordorigin="2494,-636" coordsize="7994,0" path="m2494,-636r7994,e" filled="f" strokecolor="#808285" strokeweight=".5pt">
              <v:path arrowok="t"/>
            </v:shape>
            <w10:wrap anchorx="page"/>
          </v:group>
        </w:pict>
      </w:r>
    </w:p>
    <w:p w:rsidR="00DC776F" w:rsidRPr="0021605C" w:rsidRDefault="00B170CE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  <w:r w:rsidRPr="0021605C">
        <w:rPr>
          <w:rFonts w:ascii="Calibri" w:hAnsi="Calibri" w:cs="Calibri"/>
          <w:lang w:val="pt-PT"/>
        </w:rPr>
        <w:lastRenderedPageBreak/>
        <w:br w:type="column"/>
      </w:r>
    </w:p>
    <w:p w:rsidR="00DC776F" w:rsidRPr="0021605C" w:rsidRDefault="00B170CE">
      <w:pPr>
        <w:spacing w:after="0" w:line="240" w:lineRule="auto"/>
        <w:ind w:left="94"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21605C">
        <w:rPr>
          <w:rFonts w:ascii="Calibri" w:hAnsi="Calibri" w:cs="Calibri"/>
          <w:b/>
        </w:rPr>
        <w:pict>
          <v:group id="_x0000_s1084" style="position:absolute;left:0;text-align:left;margin-left:70.85pt;margin-top:.75pt;width:161.6pt;height:11.35pt;z-index:-251650560;mso-position-horizontal-relative:page" coordorigin="1417,15" coordsize="3231,227">
            <v:shape id="_x0000_s1085" style="position:absolute;left:1417;top:15;width:3231;height:227" coordorigin="1417,15" coordsize="3231,227" path="m1445,15r-24,3l1417,43r,170l1421,238r24,3l4620,241r25,-3l4649,213r,-170l4645,18r-25,-3l1445,15e" fillcolor="#c6c8ca" stroked="f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onh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 xml:space="preserve">cimento 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xp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lícito da língua</w:t>
      </w:r>
    </w:p>
    <w:p w:rsidR="00DC776F" w:rsidRPr="0021605C" w:rsidRDefault="00DC776F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C776F" w:rsidRPr="0021605C" w:rsidRDefault="00B170CE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082" style="position:absolute;margin-left:70.85pt;margin-top:.9pt;width:11.35pt;height:11.35pt;z-index:-251649536;mso-position-horizontal-relative:page" coordorigin="1417,18" coordsize="227,227">
            <v:shape id="_x0000_s108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lê a 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guinte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age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: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Já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mos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ne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a cidade,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mas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u w:val="single" w:color="231F20"/>
          <w:lang w:val="pt-PT"/>
        </w:rPr>
        <w:t>agora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mos no es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vazi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..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</w:t>
      </w:r>
    </w:p>
    <w:p w:rsidR="00DC776F" w:rsidRPr="0021605C" w:rsidRDefault="00DC77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C776F" w:rsidRPr="0021605C" w:rsidRDefault="00B170CE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080" style="position:absolute;left:0;text-align:left;margin-left:110.55pt;margin-top:27.65pt;width:399.7pt;height:.1pt;z-index:-251648512;mso-position-horizontal-relative:page" coordorigin="2211,553" coordsize="7994,2">
            <v:shape id="_x0000_s1081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ide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classi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after="0"/>
        <w:rPr>
          <w:rFonts w:ascii="Calibri" w:hAnsi="Calibri" w:cs="Calibri"/>
          <w:lang w:val="pt-PT"/>
        </w:rPr>
        <w:sectPr w:rsidR="00DC776F" w:rsidRPr="0021605C">
          <w:pgSz w:w="11920" w:h="15880"/>
          <w:pgMar w:top="800" w:right="1680" w:bottom="280" w:left="620" w:header="720" w:footer="720" w:gutter="0"/>
          <w:cols w:num="2" w:space="720" w:equalWidth="0">
            <w:col w:w="394" w:space="463"/>
            <w:col w:w="8763"/>
          </w:cols>
        </w:sectPr>
      </w:pPr>
    </w:p>
    <w:p w:rsidR="00DC776F" w:rsidRPr="0021605C" w:rsidRDefault="00DC776F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B170CE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078" style="position:absolute;left:0;text-align:left;margin-left:110.55pt;margin-top:-25.65pt;width:399.7pt;height:.1pt;z-index:-251647488;mso-position-horizontal-relative:page" coordorigin="2211,-513" coordsize="7994,2">
            <v:shape id="_x0000_s1079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76" style="position:absolute;left:0;text-align:left;margin-left:110.55pt;margin-top:-7.5pt;width:399.7pt;height:.1pt;z-index:-251646464;mso-position-horizontal-relative:page" coordorigin="2211,-150" coordsize="7994,2">
            <v:shape id="_x0000_s107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74" style="position:absolute;left:0;text-align:left;margin-left:110.55pt;margin-top:28.85pt;width:399.7pt;height:.1pt;z-index:-251645440;mso-position-horizontal-relative:page" coordorigin="2211,577" coordsize="7994,2">
            <v:shape id="_x0000_s1075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proofErr w:type="spell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áti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assinal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C776F" w:rsidRPr="0021605C" w:rsidRDefault="00B170CE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072" style="position:absolute;left:0;text-align:left;margin-left:110.55pt;margin-top:-30.9pt;width:399.7pt;height:.1pt;z-index:-251644416;mso-position-horizontal-relative:page" coordorigin="2211,-618" coordsize="7994,2">
            <v:shape id="_x0000_s1073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70" style="position:absolute;left:0;text-align:left;margin-left:110.55pt;margin-top:-12.7pt;width:399.7pt;height:.1pt;z-index:-251643392;mso-position-horizontal-relative:page" coordorigin="2211,-254" coordsize="7994,2">
            <v:shape id="_x0000_s1071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68" style="position:absolute;left:0;text-align:left;margin-left:70.85pt;margin-top:2.05pt;width:11.35pt;height:11.35pt;z-index:-251642368;mso-position-horizontal-relative:page" coordorigin="1417,41" coordsize="227,227">
            <v:shape id="_x0000_s106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66" style="position:absolute;left:0;text-align:left;margin-left:90.7pt;margin-top:29.3pt;width:419.55pt;height:.1pt;z-index:-251641344;mso-position-horizontal-relative:page" coordorigin="1814,586" coordsize="8391,2">
            <v:shape id="_x0000_s1067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a presen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das 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ncias na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núltima fala da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before="1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C776F" w:rsidRPr="0021605C" w:rsidRDefault="00B170CE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064" style="position:absolute;left:0;text-align:left;margin-left:90.7pt;margin-top:-30.9pt;width:419.55pt;height:.1pt;z-index:-251640320;mso-position-horizontal-relative:page" coordorigin="1814,-618" coordsize="8391,2">
            <v:shape id="_x0000_s1065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62" style="position:absolute;left:0;text-align:left;margin-left:90.7pt;margin-top:-12.7pt;width:419.55pt;height:.1pt;z-index:-251639296;mso-position-horizontal-relative:page" coordorigin="1814,-254" coordsize="8391,2">
            <v:shape id="_x0000_s1063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60" style="position:absolute;left:0;text-align:left;margin-left:70.85pt;margin-top:2.05pt;width:11.35pt;height:11.35pt;z-index:-251638272;mso-position-horizontal-relative:page" coordorigin="1417,41" coordsize="227,227">
            <v:shape id="_x0000_s106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58" style="position:absolute;left:0;text-align:left;margin-left:90.7pt;margin-top:29.3pt;width:419.55pt;height:.1pt;z-index:-251637248;mso-position-horizontal-relative:page" coordorigin="1814,586" coordsize="8391,2">
            <v:shape id="_x0000_s1059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xplicas o uso rei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erado da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clamação na última fala do Rapa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before="1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C776F" w:rsidRPr="0021605C" w:rsidRDefault="00B170CE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056" style="position:absolute;left:0;text-align:left;margin-left:90.7pt;margin-top:-30.9pt;width:419.55pt;height:.1pt;z-index:-251636224;mso-position-horizontal-relative:page" coordorigin="1814,-618" coordsize="8391,2">
            <v:shape id="_x0000_s1057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54" style="position:absolute;left:0;text-align:left;margin-left:90.7pt;margin-top:-12.7pt;width:419.55pt;height:.1pt;z-index:-251635200;mso-position-horizontal-relative:page" coordorigin="1814,-254" coordsize="8391,2">
            <v:shape id="_x0000_s1055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52" style="position:absolute;left:0;text-align:left;margin-left:70.85pt;margin-top:2.05pt;width:11.35pt;height:11.35pt;z-index:-251634176;mso-position-horizontal-relative:page" coordorigin="1417,41" coordsize="227,227">
            <v:shape id="_x0000_s105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50" style="position:absolute;left:0;text-align:left;margin-left:255.1pt;margin-top:42.9pt;width:70.85pt;height:14.15pt;z-index:-251631104;mso-position-horizontal-relative:page" coordorigin="5102,858" coordsize="1417,283">
            <v:shape id="_x0000_s1051" style="position:absolute;left:5102;top:858;width:1417;height:283" coordorigin="5102,858" coordsize="1417,283" path="m5131,858r-25,4l5102,886r,228l5106,1138r24,4l6491,1142r25,-4l6519,1114r,-228l6516,862r-25,-4l5131,858e" fillcolor="#dcddde" stroked="f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indo do 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trói 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al de «cidade» e de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eatro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before="7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B170CE">
      <w:pPr>
        <w:spacing w:before="33" w:after="0" w:line="206" w:lineRule="exact"/>
        <w:ind w:left="4913" w:right="4121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21605C">
        <w:rPr>
          <w:rFonts w:ascii="Calibri" w:hAnsi="Calibri" w:cs="Calibri"/>
        </w:rPr>
        <w:pict>
          <v:group id="_x0000_s1048" style="position:absolute;left:0;text-align:left;margin-left:327.65pt;margin-top:15.45pt;width:127.05pt;height:13.65pt;z-index:-251630080;mso-position-horizontal-relative:page" coordorigin="6553,309" coordsize="2541,273">
            <v:shape id="_x0000_s1049" style="position:absolute;left:6553;top:309;width:2541;height:273" coordorigin="6553,309" coordsize="2541,273" path="m6576,309r-2,l6553,310r,22l6553,559r,2l6554,582r22,l9071,582r2,l9094,581r,-22l9094,332r,-2l9093,309r-22,l6576,309x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46" style="position:absolute;left:0;text-align:left;margin-left:126.4pt;margin-top:15.45pt;width:127.05pt;height:13.65pt;z-index:-251629056;mso-position-horizontal-relative:page" coordorigin="2528,309" coordsize="2541,273">
            <v:shape id="_x0000_s1047" style="position:absolute;left:2528;top:309;width:2541;height:273" coordorigin="2528,309" coordsize="2541,273" path="m2551,309r-2,l2528,310r,22l2528,559r,2l2528,582r23,l5045,582r3,l5069,581r,-22l5069,332r,-2l5068,309r-23,l2551,309x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44" style="position:absolute;left:0;text-align:left;margin-left:327.65pt;margin-top:-15.75pt;width:127.05pt;height:13.65pt;z-index:-251628032;mso-position-horizontal-relative:page" coordorigin="6553,-315" coordsize="2541,273">
            <v:shape id="_x0000_s1045" style="position:absolute;left:6553;top:-315;width:2541;height:273" coordorigin="6553,-315" coordsize="2541,273" path="m6576,-315r-2,l6553,-314r,23l6553,-65r,3l6554,-41r22,l9071,-41r2,l9094,-42r,-23l9094,-291r,-3l9093,-315r-22,l6576,-315x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42" style="position:absolute;left:0;text-align:left;margin-left:126.4pt;margin-top:-15.75pt;width:127.05pt;height:13.65pt;z-index:-251627008;mso-position-horizontal-relative:page" coordorigin="2528,-315" coordsize="2541,273">
            <v:shape id="_x0000_s1043" style="position:absolute;left:2528;top:-315;width:2541;height:273" coordorigin="2528,-315" coordsize="2541,273" path="m2551,-315r-2,l2528,-314r,23l2528,-65r,3l2528,-41r23,l5045,-41r3,l5069,-42r,-23l5069,-291r,-3l5068,-315r-23,l2551,-315xe" filled="f" strokecolor="#808285" strokeweight=".5pt">
              <v:path arrowok="t"/>
            </v:shape>
            <w10:wrap anchorx="page"/>
          </v:group>
        </w:pict>
      </w:r>
      <w:proofErr w:type="gramStart"/>
      <w:r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cid</w:t>
      </w:r>
      <w:r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ad</w:t>
      </w:r>
      <w:r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proofErr w:type="gramEnd"/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before="4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C776F" w:rsidRPr="0021605C" w:rsidRDefault="00B170CE">
      <w:pPr>
        <w:spacing w:before="33" w:after="0" w:line="206" w:lineRule="exact"/>
        <w:ind w:left="4944" w:right="4153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21605C">
        <w:rPr>
          <w:rFonts w:ascii="Calibri" w:hAnsi="Calibri" w:cs="Calibri"/>
        </w:rPr>
        <w:pict>
          <v:group id="_x0000_s1040" style="position:absolute;left:0;text-align:left;margin-left:327.65pt;margin-top:15.45pt;width:127.05pt;height:13.65pt;z-index:-251624960;mso-position-horizontal-relative:page" coordorigin="6553,309" coordsize="2541,273">
            <v:shape id="_x0000_s1041" style="position:absolute;left:6553;top:309;width:2541;height:273" coordorigin="6553,309" coordsize="2541,273" path="m6576,309r-2,l6553,310r,22l6553,559r,2l6554,582r22,l9071,582r2,l9094,582r,-23l9094,332r,-2l9093,309r-22,l6576,309x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38" style="position:absolute;left:0;text-align:left;margin-left:126.4pt;margin-top:15.45pt;width:127.05pt;height:13.65pt;z-index:-251623936;mso-position-horizontal-relative:page" coordorigin="2528,309" coordsize="2541,273">
            <v:shape id="_x0000_s1039" style="position:absolute;left:2528;top:309;width:2541;height:273" coordorigin="2528,309" coordsize="2541,273" path="m2551,309r-2,l2528,310r,22l2528,559r,2l2528,582r23,l5045,582r3,l5069,582r,-23l5069,332r,-2l5068,309r-23,l2551,309x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36" style="position:absolute;left:0;text-align:left;margin-left:327.65pt;margin-top:-15.75pt;width:127.05pt;height:13.65pt;z-index:-251622912;mso-position-horizontal-relative:page" coordorigin="6553,-315" coordsize="2541,273">
            <v:shape id="_x0000_s1037" style="position:absolute;left:6553;top:-315;width:2541;height:273" coordorigin="6553,-315" coordsize="2541,273" path="m6576,-315r-2,l6553,-314r,23l6553,-65r,3l6554,-41r22,l9071,-41r2,l9094,-42r,-23l9094,-291r,-3l9093,-315r-22,l6576,-315xe" filled="f" strokecolor="#808285" strokeweight=".5pt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</w:rPr>
        <w:pict>
          <v:group id="_x0000_s1034" style="position:absolute;left:0;text-align:left;margin-left:126.4pt;margin-top:-15.75pt;width:127.05pt;height:13.65pt;z-index:-251621888;mso-position-horizontal-relative:page" coordorigin="2528,-315" coordsize="2541,273">
            <v:shape id="_x0000_s1035" style="position:absolute;left:2528;top:-315;width:2541;height:273" coordorigin="2528,-315" coordsize="2541,273" path="m2551,-315r-2,l2528,-314r,23l2528,-65r,3l2528,-41r23,l5045,-41r3,l5069,-42r,-23l5069,-291r,-3l5068,-315r-23,l2551,-315xe" filled="f" strokecolor="#808285" strokeweight=".5pt">
              <v:path arrowok="t"/>
            </v:shape>
            <w10:wrap anchorx="page"/>
          </v:group>
        </w:pict>
      </w:r>
      <w:proofErr w:type="gramStart"/>
      <w:r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tea</w:t>
      </w:r>
      <w:r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ro</w:t>
      </w:r>
      <w:proofErr w:type="gramEnd"/>
    </w:p>
    <w:p w:rsidR="00DC776F" w:rsidRPr="0021605C" w:rsidRDefault="00DC776F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B170CE">
      <w:pPr>
        <w:spacing w:before="24" w:after="0" w:line="240" w:lineRule="auto"/>
        <w:ind w:left="951"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21605C">
        <w:rPr>
          <w:rFonts w:ascii="Calibri" w:hAnsi="Calibri" w:cs="Calibri"/>
          <w:b/>
        </w:rPr>
        <w:pict>
          <v:group id="_x0000_s1032" style="position:absolute;left:0;text-align:left;margin-left:70.85pt;margin-top:1.95pt;width:90.7pt;height:11.35pt;z-index:-251633152;mso-position-horizontal-relative:page" coordorigin="1417,39" coordsize="1814,227">
            <v:shape id="_x0000_s1033" style="position:absolute;left:1417;top:39;width:1814;height:227" coordorigin="1417,39" coordsize="1814,227" path="m1445,39r-24,3l1417,67r,170l1421,262r24,3l3203,265r25,-3l3231,237r,-170l3228,42r-25,-3l1445,39e" fillcolor="#c6c8ca" stroked="f">
              <v:path arrowok="t"/>
            </v:shape>
            <w10:wrap anchorx="page"/>
          </v:group>
        </w:pict>
      </w:r>
      <w:r w:rsidRPr="0021605C">
        <w:rPr>
          <w:rFonts w:ascii="Calibri" w:hAnsi="Calibri" w:cs="Calibri"/>
          <w:b/>
        </w:rPr>
        <w:pict>
          <v:group id="_x0000_s1030" style="position:absolute;left:0;text-align:left;margin-left:255.1pt;margin-top:-47.7pt;width:70.85pt;height:14.15pt;z-index:-251625984;mso-position-horizontal-relative:page" coordorigin="5102,-954" coordsize="1417,283">
            <v:shape id="_x0000_s1031" style="position:absolute;left:5102;top:-954;width:1417;height:283" coordorigin="5102,-954" coordsize="1417,283" path="m5131,-954r-25,4l5102,-925r,227l5106,-674r24,4l6491,-670r25,-4l6519,-698r,-227l6516,-950r-25,-4l5131,-954e" fillcolor="#dcddde" stroked="f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x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pres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ão escri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a</w:t>
      </w:r>
    </w:p>
    <w:p w:rsidR="00DC776F" w:rsidRPr="0021605C" w:rsidRDefault="00DC776F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C776F" w:rsidRPr="0021605C" w:rsidRDefault="00B170CE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hAnsi="Calibri" w:cs="Calibri"/>
        </w:rPr>
        <w:pict>
          <v:group id="_x0000_s1028" style="position:absolute;left:0;text-align:left;margin-left:70.85pt;margin-top:.9pt;width:11.35pt;height:11.35pt;z-index:-251632128;mso-position-horizontal-relative:page" coordorigin="1417,18" coordsize="227,227">
            <v:shape id="_x0000_s102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Pr="0021605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Lê 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ema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Cidade» de Sophia de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llo Br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y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C776F" w:rsidRPr="0021605C" w:rsidRDefault="00B170CE">
      <w:pPr>
        <w:spacing w:after="0" w:line="253" w:lineRule="auto"/>
        <w:ind w:left="1194" w:right="5043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v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vém sem 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z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s, Ó vi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uj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a,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ta,</w:t>
      </w:r>
    </w:p>
    <w:p w:rsidR="00DC776F" w:rsidRPr="0021605C" w:rsidRDefault="00B170CE">
      <w:pPr>
        <w:spacing w:after="0" w:line="253" w:lineRule="auto"/>
        <w:ind w:left="1194" w:right="4757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o 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pr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s, 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anha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no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e 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lanície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</w:p>
    <w:p w:rsidR="00DC776F" w:rsidRPr="0021605C" w:rsidRDefault="00DC776F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C776F" w:rsidRPr="0021605C" w:rsidRDefault="00B170CE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 o 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v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des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</w:p>
    <w:p w:rsidR="00DC776F" w:rsidRPr="0021605C" w:rsidRDefault="00B170CE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eu 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em ti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ch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jo</w:t>
      </w:r>
    </w:p>
    <w:p w:rsidR="00DC776F" w:rsidRPr="0021605C" w:rsidRDefault="00B170CE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des, 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jo</w:t>
      </w:r>
    </w:p>
    <w:p w:rsidR="00DC776F" w:rsidRPr="0021605C" w:rsidRDefault="00B170CE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Nem o 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 do 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nem 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C776F" w:rsidRPr="0021605C" w:rsidRDefault="00B170CE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Num</w:t>
      </w:r>
      <w:proofErr w:type="gramEnd"/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de 80 a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vr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s,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cion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criti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à 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do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jei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éti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1605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C776F" w:rsidRPr="0021605C" w:rsidRDefault="00DC77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C776F" w:rsidRPr="0021605C" w:rsidRDefault="00DC776F">
      <w:pPr>
        <w:spacing w:after="0"/>
        <w:rPr>
          <w:rFonts w:ascii="Calibri" w:hAnsi="Calibri" w:cs="Calibri"/>
          <w:lang w:val="pt-PT"/>
        </w:rPr>
        <w:sectPr w:rsidR="00DC776F" w:rsidRPr="0021605C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DC776F" w:rsidRPr="0021605C" w:rsidRDefault="00DC776F" w:rsidP="0021605C">
      <w:pPr>
        <w:spacing w:before="74" w:after="0" w:line="240" w:lineRule="auto"/>
        <w:ind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sectPr w:rsidR="00DC776F" w:rsidRPr="0021605C">
      <w:type w:val="continuous"/>
      <w:pgSz w:w="11920" w:h="15880"/>
      <w:pgMar w:top="800" w:right="1680" w:bottom="280" w:left="620" w:header="720" w:footer="720" w:gutter="0"/>
      <w:cols w:num="2" w:space="720" w:equalWidth="0">
        <w:col w:w="426" w:space="371"/>
        <w:col w:w="88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C776F"/>
    <w:rsid w:val="0021605C"/>
    <w:rsid w:val="00216347"/>
    <w:rsid w:val="002228B4"/>
    <w:rsid w:val="006230F4"/>
    <w:rsid w:val="006478E3"/>
    <w:rsid w:val="007A16EA"/>
    <w:rsid w:val="00854CD2"/>
    <w:rsid w:val="00B170CE"/>
    <w:rsid w:val="00BD0EC9"/>
    <w:rsid w:val="00D601DB"/>
    <w:rsid w:val="00DC776F"/>
    <w:rsid w:val="00E1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F39CF0D3-B25A-440A-8606-395FCC599601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14</TotalTime>
  <Pages>3</Pages>
  <Words>670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262083 001-015.indd</dc:title>
  <cp:lastModifiedBy>Maria Amélia Dória</cp:lastModifiedBy>
  <cp:revision>12</cp:revision>
  <dcterms:created xsi:type="dcterms:W3CDTF">2013-01-24T15:37:00Z</dcterms:created>
  <dcterms:modified xsi:type="dcterms:W3CDTF">2013-01-24T16:00:00Z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2013-01-24T00:00:00Z</vt:filetime>
  </property>
  <property fmtid="{D5CDD505-2E9C-101B-9397-08002B2CF9AE}" pid="3" name="LastSaved">
    <vt:filetime>2013-01-24T00:00:00Z</vt:filetime>
  </property>
</Properties>
</file>