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108" w:rsidRPr="002C50DC" w:rsidRDefault="00E57F6F">
      <w:pPr>
        <w:spacing w:after="0" w:line="554" w:lineRule="exact"/>
        <w:ind w:left="116" w:right="-115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32"/>
          <w:szCs w:val="32"/>
          <w:lang w:val="pt-PT" w:eastAsia="pt-PT"/>
        </w:rPr>
        <w:drawing>
          <wp:anchor distT="0" distB="0" distL="114300" distR="114300" simplePos="0" relativeHeight="251683328" behindDoc="0" locked="0" layoutInCell="1" allowOverlap="1" wp14:anchorId="1F9B51E2" wp14:editId="24A0FD01">
            <wp:simplePos x="0" y="0"/>
            <wp:positionH relativeFrom="column">
              <wp:posOffset>-210185</wp:posOffset>
            </wp:positionH>
            <wp:positionV relativeFrom="paragraph">
              <wp:posOffset>-343535</wp:posOffset>
            </wp:positionV>
            <wp:extent cx="1132840" cy="359410"/>
            <wp:effectExtent l="0" t="0" r="0" b="0"/>
            <wp:wrapNone/>
            <wp:docPr id="2" name="Imagem 2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1108" w:rsidRPr="002C50DC" w:rsidRDefault="002C50DC">
      <w:pPr>
        <w:spacing w:before="17" w:after="0" w:line="260" w:lineRule="exact"/>
        <w:rPr>
          <w:rFonts w:ascii="Calibri" w:hAnsi="Calibri" w:cs="Calibri"/>
          <w:sz w:val="26"/>
          <w:szCs w:val="26"/>
          <w:lang w:val="pt-PT"/>
        </w:rPr>
      </w:pPr>
      <w:r w:rsidRPr="002C50DC">
        <w:rPr>
          <w:rFonts w:ascii="Calibri" w:hAnsi="Calibri" w:cs="Calibri"/>
        </w:rPr>
        <w:pict>
          <v:group id="_x0000_s1122" style="position:absolute;margin-left:70.85pt;margin-top:-17.2pt;width:439.35pt;height:25.5pt;z-index:-251667968;mso-position-horizontal-relative:page" coordorigin="1417,22" coordsize="8787,510">
            <v:shape id="_x0000_s1123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="00E57F6F" w:rsidRPr="002C50DC">
        <w:rPr>
          <w:rFonts w:ascii="Calibri" w:hAnsi="Calibri" w:cs="Calibri"/>
          <w:lang w:val="pt-PT"/>
        </w:rPr>
        <w:br w:type="column"/>
      </w:r>
      <w:bookmarkStart w:id="0" w:name="_GoBack"/>
      <w:bookmarkEnd w:id="0"/>
    </w:p>
    <w:p w:rsidR="00951108" w:rsidRPr="002C50DC" w:rsidRDefault="00E57F6F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CH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E 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V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AL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Ç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Ã</w:t>
      </w:r>
      <w:r w:rsidRPr="002C50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 3</w:t>
      </w:r>
    </w:p>
    <w:p w:rsidR="00951108" w:rsidRPr="002C50DC" w:rsidRDefault="00951108">
      <w:pPr>
        <w:spacing w:after="0"/>
        <w:rPr>
          <w:rFonts w:ascii="Calibri" w:hAnsi="Calibri" w:cs="Calibri"/>
          <w:lang w:val="pt-PT"/>
        </w:rPr>
        <w:sectPr w:rsidR="00951108" w:rsidRPr="002C50DC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94" w:space="576"/>
            <w:col w:w="8650"/>
          </w:cols>
        </w:sect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2C50DC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120" style="position:absolute;margin-left:71.35pt;margin-top:1.6pt;width:438.35pt;height:24.5pt;z-index:-251666944;mso-position-horizontal-relative:page" coordorigin="1427,826" coordsize="8767,490">
            <v:shape id="_x0000_s1121" style="position:absolute;left:1427;top:826;width:8767;height:490" coordorigin="1427,826" coordsize="8767,490" path="m1474,826r-13,1l1442,837r-14,24l1427,1269r2,13l1438,1301r25,14l10148,1316r12,-2l10180,1305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951108" w:rsidRPr="002C50DC" w:rsidRDefault="00E57F6F">
      <w:pPr>
        <w:tabs>
          <w:tab w:val="left" w:pos="5340"/>
          <w:tab w:val="left" w:pos="6260"/>
          <w:tab w:val="left" w:pos="7440"/>
          <w:tab w:val="left" w:pos="9460"/>
        </w:tabs>
        <w:spacing w:before="45" w:after="0" w:line="167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r w:rsidRPr="002C50DC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before="1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951108" w:rsidRPr="002C50DC" w:rsidRDefault="00E57F6F" w:rsidP="00F2095E">
      <w:pPr>
        <w:spacing w:before="13" w:after="0" w:line="240" w:lineRule="auto"/>
        <w:ind w:left="753" w:right="5660"/>
        <w:jc w:val="center"/>
        <w:rPr>
          <w:rFonts w:ascii="Calibri" w:eastAsia="Myriad Pro Light" w:hAnsi="Calibri" w:cs="Calibri"/>
          <w:sz w:val="32"/>
          <w:szCs w:val="32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S E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 xml:space="preserve">VE 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O</w:t>
      </w:r>
    </w:p>
    <w:p w:rsidR="00951108" w:rsidRPr="002C50DC" w:rsidRDefault="00E57F6F">
      <w:pPr>
        <w:spacing w:before="96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esc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inha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</w:p>
    <w:p w:rsidR="00951108" w:rsidRPr="002C50DC" w:rsidRDefault="00E57F6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a vi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ve em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inh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proofErr w:type="spell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proofErr w:type="spellEnd"/>
    </w:p>
    <w:p w:rsidR="00951108" w:rsidRPr="002C50DC" w:rsidRDefault="00E57F6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ca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do homem 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tão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scrit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</w:p>
    <w:p w:rsidR="00951108" w:rsidRPr="002C50DC" w:rsidRDefault="00E57F6F">
      <w:pPr>
        <w:spacing w:before="7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 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e 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1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</w:p>
    <w:p w:rsidR="00951108" w:rsidRPr="002C50DC" w:rsidRDefault="00E57F6F">
      <w:pPr>
        <w:spacing w:before="13" w:after="0" w:line="240" w:lineRule="auto"/>
        <w:ind w:left="1051" w:right="4914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C50D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5 </w:t>
      </w:r>
      <w:r w:rsidRPr="002C50D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dese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 dos 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sos e 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orno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</w:p>
    <w:p w:rsidR="00951108" w:rsidRPr="002C50DC" w:rsidRDefault="00E57F6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ao 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o:</w:t>
      </w:r>
    </w:p>
    <w:p w:rsidR="00951108" w:rsidRPr="002C50DC" w:rsidRDefault="00E57F6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no 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b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</w:p>
    <w:p w:rsidR="00951108" w:rsidRPr="002C50DC" w:rsidRDefault="00E57F6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ém em ca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desde 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iní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</w:p>
    <w:p w:rsidR="00951108" w:rsidRPr="002C50DC" w:rsidRDefault="00E57F6F">
      <w:pPr>
        <w:spacing w:before="7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oi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scri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ig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2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ade</w:t>
      </w:r>
    </w:p>
    <w:p w:rsidR="00951108" w:rsidRPr="002C50DC" w:rsidRDefault="00E57F6F" w:rsidP="002C50DC">
      <w:pPr>
        <w:spacing w:before="13" w:after="0" w:line="240" w:lineRule="auto"/>
        <w:ind w:left="1008" w:right="489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C50D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1</w:t>
      </w:r>
      <w:r w:rsidRPr="002C50D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0 </w:t>
      </w:r>
      <w:r w:rsidRPr="002C50D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cr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 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de ser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</w:p>
    <w:p w:rsidR="00951108" w:rsidRPr="002C50DC" w:rsidRDefault="00E57F6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</w:p>
    <w:p w:rsidR="00951108" w:rsidRPr="002C50DC" w:rsidRDefault="00E57F6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xigên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ti 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 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</w:p>
    <w:p w:rsidR="00951108" w:rsidRPr="002C50DC" w:rsidRDefault="00E57F6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e de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e de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ios</w:t>
      </w:r>
    </w:p>
    <w:p w:rsidR="00951108" w:rsidRPr="002C50DC" w:rsidRDefault="00E57F6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Nem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só </w: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der</w:t>
      </w:r>
    </w:p>
    <w:p w:rsidR="00951108" w:rsidRPr="002C50DC" w:rsidRDefault="00E57F6F">
      <w:pPr>
        <w:spacing w:before="13" w:after="0" w:line="240" w:lineRule="auto"/>
        <w:ind w:left="1007" w:right="5693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C50D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1</w:t>
      </w:r>
      <w:r w:rsidRPr="002C50D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5 </w:t>
      </w:r>
      <w:r w:rsidRPr="002C50D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inh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cal do 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</w:p>
    <w:p w:rsidR="00951108" w:rsidRPr="002C50DC" w:rsidRDefault="00E57F6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Que é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 sol 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 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1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951108" w:rsidRPr="002C50DC" w:rsidRDefault="00E57F6F">
      <w:pPr>
        <w:spacing w:after="0" w:line="186" w:lineRule="exact"/>
        <w:ind w:left="1208" w:right="-20"/>
        <w:rPr>
          <w:rFonts w:ascii="Calibri" w:eastAsia="Myriad Pro Light" w:hAnsi="Calibri" w:cs="Calibri"/>
          <w:sz w:val="16"/>
          <w:szCs w:val="16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H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B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Y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ND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RE</w:t>
      </w:r>
      <w:r w:rsidRPr="002C50D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SEN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,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O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 xml:space="preserve"> 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B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úz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i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o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 xml:space="preserve"> 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d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e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 xml:space="preserve"> 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C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ó</w:t>
      </w:r>
      <w:r w:rsidRPr="002C50D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,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</w:t>
      </w:r>
      <w:proofErr w:type="spellStart"/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di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l</w:t>
      </w:r>
      <w:proofErr w:type="spellEnd"/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amin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h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,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2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0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0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2</w:t>
      </w:r>
      <w:r w:rsidRPr="002C50D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.</w:t>
      </w:r>
    </w:p>
    <w:p w:rsidR="00951108" w:rsidRPr="002C50DC" w:rsidRDefault="00951108">
      <w:pPr>
        <w:spacing w:before="10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951108" w:rsidRPr="002C50DC" w:rsidRDefault="00E57F6F">
      <w:pPr>
        <w:spacing w:before="24" w:after="0" w:line="240" w:lineRule="auto"/>
        <w:ind w:left="951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2C50DC">
        <w:rPr>
          <w:rFonts w:ascii="Calibri" w:hAnsi="Calibri" w:cs="Calibri"/>
          <w:b/>
        </w:rPr>
        <w:pict>
          <v:group id="_x0000_s1117" style="position:absolute;left:0;text-align:left;margin-left:70.85pt;margin-top:1.95pt;width:73.7pt;height:11.35pt;z-index:-251682304;mso-position-horizontal-relative:page" coordorigin="1417,39" coordsize="1474,227">
            <v:shape id="_x0000_s1118" style="position:absolute;left:1417;top:39;width:1474;height:227" coordorigin="1417,39" coordsize="1474,227" path="m1445,39r-24,3l1417,67r,170l1421,262r24,3l2863,265r25,-3l2891,237r,-170l2888,42r-25,-3l1445,39e" fillcolor="#c6c8ca" stroked="f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om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ão</w:t>
      </w:r>
    </w:p>
    <w:p w:rsidR="00951108" w:rsidRPr="002C50DC" w:rsidRDefault="00951108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951108" w:rsidRPr="002C50DC" w:rsidRDefault="00E57F6F">
      <w:pPr>
        <w:tabs>
          <w:tab w:val="left" w:pos="1180"/>
        </w:tabs>
        <w:spacing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115" style="position:absolute;left:0;text-align:left;margin-left:70.85pt;margin-top:.9pt;width:11.35pt;height:11.35pt;z-index:-251681280;mso-position-horizontal-relative:page" coordorigin="1417,18" coordsize="227,227">
            <v:shape id="_x0000_s111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enti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 o pr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érbio proferido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«eu» líri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E57F6F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113" style="position:absolute;left:0;text-align:left;margin-left:90.7pt;margin-top:-12.7pt;width:419.55pt;height:.1pt;z-index:-251680256;mso-position-horizontal-relative:page" coordorigin="1814,-254" coordsize="8391,2">
            <v:shape id="_x0000_s1114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111" style="position:absolute;left:0;text-align:left;margin-left:70.85pt;margin-top:2.05pt;width:11.35pt;height:11.35pt;z-index:-251679232;mso-position-horizontal-relative:page" coordorigin="1417,41" coordsize="227,227">
            <v:shape id="_x0000_s111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109" style="position:absolute;left:0;text-align:left;margin-left:90.7pt;margin-top:29.3pt;width:419.55pt;height:.1pt;z-index:-251678208;mso-position-horizontal-relative:page" coordorigin="1814,586" coordsize="8391,2">
            <v:shape id="_x0000_s1110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o sentido do 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gundo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E57F6F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107" style="position:absolute;left:0;text-align:left;margin-left:90.7pt;margin-top:-12.7pt;width:419.55pt;height:.1pt;z-index:-251677184;mso-position-horizontal-relative:page" coordorigin="1814,-254" coordsize="8391,2">
            <v:shape id="_x0000_s1108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105" style="position:absolute;left:0;text-align:left;margin-left:70.85pt;margin-top:2.05pt;width:11.35pt;height:11.35pt;z-index:-251676160;mso-position-horizontal-relative:page" coordorigin="1417,41" coordsize="227,227">
            <v:shape id="_x0000_s110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fere o </w:t>
      </w:r>
      <w:proofErr w:type="spell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obje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spell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ganha es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cial im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ância na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osiçã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951108" w:rsidRPr="002C50DC" w:rsidRDefault="00E57F6F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103" style="position:absolute;left:0;text-align:left;margin-left:110.55pt;margin-top:27.65pt;width:399.7pt;height:.1pt;z-index:-251675136;mso-position-horizontal-relative:page" coordorigin="2211,553" coordsize="7994,2">
            <v:shape id="_x0000_s1104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ita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seu valor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E57F6F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101" style="position:absolute;left:0;text-align:left;margin-left:110.55pt;margin-top:-12.7pt;width:399.7pt;height:.1pt;z-index:-251674112;mso-position-horizontal-relative:page" coordorigin="2211,-254" coordsize="7994,2">
            <v:shape id="_x0000_s1102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99" style="position:absolute;left:0;text-align:left;margin-left:70.85pt;margin-top:2.05pt;width:11.35pt;height:11.35pt;z-index:-251673088;mso-position-horizontal-relative:page" coordorigin="1417,41" coordsize="227,227">
            <v:shape id="_x0000_s110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97" style="position:absolute;left:0;text-align:left;margin-left:90.7pt;margin-top:29.3pt;width:419.55pt;height:.1pt;z-index:-251672064;mso-position-horizontal-relative:page" coordorigin="1814,586" coordsize="8391,2">
            <v:shape id="_x0000_s1098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Aprese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dois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onselhos dados pelo 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 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éti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4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E57F6F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95" style="position:absolute;left:0;text-align:left;margin-left:90.7pt;margin-top:-13.15pt;width:419.55pt;height:.1pt;z-index:-251671040;mso-position-horizontal-relative:page" coordorigin="1814,-263" coordsize="8391,2">
            <v:shape id="_x0000_s1096" style="position:absolute;left:1814;top:-263;width:8391;height:2" coordorigin="1814,-263" coordsize="8391,0" path="m1814,-263r8391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93" style="position:absolute;left:0;text-align:left;margin-left:110.55pt;margin-top:28.85pt;width:399.7pt;height:.1pt;z-index:-251670016;mso-position-horizontal-relative:page" coordorigin="2211,577" coordsize="7994,2">
            <v:shape id="_x0000_s1094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icion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criti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mitido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8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E57F6F">
      <w:pPr>
        <w:spacing w:before="33" w:after="0" w:line="240" w:lineRule="auto"/>
        <w:ind w:left="79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2C50DC">
        <w:rPr>
          <w:rFonts w:ascii="Calibri" w:hAnsi="Calibri" w:cs="Calibri"/>
        </w:rPr>
        <w:pict>
          <v:group id="_x0000_s1091" style="position:absolute;left:0;text-align:left;margin-left:110.55pt;margin-top:-24.45pt;width:399.7pt;height:.1pt;z-index:-251668992;mso-position-horizontal-relative:page" coordorigin="2211,-489" coordsize="7994,2">
            <v:shape id="_x0000_s1092" style="position:absolute;left:2211;top:-489;width:7994;height:2" coordorigin="2211,-489" coordsize="7994,0" path="m2211,-489r7994,e" filled="f" strokecolor="#808285" strokeweight=".5pt">
              <v:path arrowok="t"/>
            </v:shape>
            <w10:wrap anchorx="page"/>
          </v:group>
        </w:pict>
      </w:r>
      <w:proofErr w:type="gramStart"/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. 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g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ú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ci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proofErr w:type="gramEnd"/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: </w:t>
      </w:r>
      <w:proofErr w:type="spellStart"/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inú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proofErr w:type="spellEnd"/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e 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vaçã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; 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cá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ci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; a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ú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ci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951108" w:rsidRPr="002C50DC" w:rsidRDefault="00E57F6F">
      <w:pPr>
        <w:spacing w:before="6" w:after="0" w:line="206" w:lineRule="exact"/>
        <w:ind w:left="797" w:right="-20"/>
        <w:rPr>
          <w:rFonts w:ascii="Calibri" w:eastAsia="Myriad Pro Light" w:hAnsi="Calibri" w:cs="Calibri"/>
          <w:sz w:val="18"/>
          <w:szCs w:val="18"/>
        </w:rPr>
      </w:pP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2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 xml:space="preserve">. 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proofErr w:type="spellStart"/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V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m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nt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e</w:t>
      </w:r>
      <w:proofErr w:type="spellEnd"/>
      <w:r w:rsidRPr="002C50DC">
        <w:rPr>
          <w:rFonts w:ascii="Calibri" w:eastAsia="Myriad Pro Light" w:hAnsi="Calibri" w:cs="Calibri"/>
          <w:color w:val="231F20"/>
          <w:sz w:val="18"/>
          <w:szCs w:val="18"/>
        </w:rPr>
        <w:t xml:space="preserve">: </w:t>
      </w:r>
      <w:proofErr w:type="spellStart"/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i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nt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n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s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o</w:t>
      </w:r>
      <w:proofErr w:type="spellEnd"/>
      <w:r w:rsidRPr="002C50DC">
        <w:rPr>
          <w:rFonts w:ascii="Calibri" w:eastAsia="Myriad Pro Light" w:hAnsi="Calibri" w:cs="Calibri"/>
          <w:color w:val="231F20"/>
          <w:sz w:val="18"/>
          <w:szCs w:val="18"/>
        </w:rPr>
        <w:t xml:space="preserve">; </w:t>
      </w:r>
      <w:proofErr w:type="spellStart"/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i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m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p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et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u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o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s</w:t>
      </w:r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o</w:t>
      </w:r>
      <w:proofErr w:type="spellEnd"/>
      <w:r w:rsidRPr="002C50DC">
        <w:rPr>
          <w:rFonts w:ascii="Calibri" w:eastAsia="Myriad Pro Light" w:hAnsi="Calibri" w:cs="Calibri"/>
          <w:color w:val="231F20"/>
          <w:sz w:val="18"/>
          <w:szCs w:val="18"/>
        </w:rPr>
        <w:t>.</w:t>
      </w:r>
    </w:p>
    <w:p w:rsidR="00951108" w:rsidRPr="002C50DC" w:rsidRDefault="00951108">
      <w:pPr>
        <w:spacing w:before="5" w:after="0" w:line="100" w:lineRule="exact"/>
        <w:rPr>
          <w:rFonts w:ascii="Calibri" w:hAnsi="Calibri" w:cs="Calibri"/>
          <w:sz w:val="10"/>
          <w:szCs w:val="10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51108" w:rsidRPr="002C50DC" w:rsidRDefault="00951108">
      <w:pPr>
        <w:spacing w:after="0"/>
        <w:rPr>
          <w:rFonts w:ascii="Calibri" w:hAnsi="Calibri" w:cs="Calibri"/>
        </w:rPr>
        <w:sectPr w:rsidR="00951108" w:rsidRPr="002C50DC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951108" w:rsidRPr="002C50DC" w:rsidRDefault="00951108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951108" w:rsidRPr="002C50DC" w:rsidRDefault="00E57F6F">
      <w:pPr>
        <w:tabs>
          <w:tab w:val="left" w:pos="480"/>
        </w:tabs>
        <w:spacing w:after="0" w:line="240" w:lineRule="auto"/>
        <w:ind w:left="160" w:right="-71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87" style="position:absolute;left:0;text-align:left;margin-left:85.05pt;margin-top:.9pt;width:11.35pt;height:11.35pt;z-index:-251662848;mso-position-horizontal-relative:page" coordorigin="1701,18" coordsize="227,227">
            <v:shape id="_x0000_s108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lê a 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guinte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: </w: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]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entre /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lhos 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forma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tes e de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tres e de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ios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[…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951108" w:rsidRPr="002C50DC" w:rsidRDefault="00E57F6F">
      <w:pPr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igu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de 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 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E57F6F" w:rsidP="002C50DC">
      <w:pPr>
        <w:spacing w:before="89" w:after="0" w:line="240" w:lineRule="auto"/>
        <w:ind w:left="41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2C50DC">
        <w:rPr>
          <w:rFonts w:ascii="Calibri" w:hAnsi="Calibri" w:cs="Calibri"/>
          <w:lang w:val="pt-PT"/>
        </w:rPr>
        <w:br w:type="column"/>
      </w:r>
    </w:p>
    <w:p w:rsidR="00951108" w:rsidRPr="002C50DC" w:rsidRDefault="00951108">
      <w:pPr>
        <w:spacing w:after="0"/>
        <w:rPr>
          <w:rFonts w:ascii="Calibri" w:hAnsi="Calibri" w:cs="Calibri"/>
          <w:lang w:val="pt-PT"/>
        </w:rPr>
        <w:sectPr w:rsidR="00951108" w:rsidRPr="002C50DC">
          <w:pgSz w:w="11920" w:h="15880"/>
          <w:pgMar w:top="800" w:right="640" w:bottom="280" w:left="1600" w:header="720" w:footer="720" w:gutter="0"/>
          <w:cols w:num="2" w:space="720" w:equalWidth="0">
            <w:col w:w="8448" w:space="836"/>
            <w:col w:w="396"/>
          </w:cols>
        </w:sect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951108" w:rsidRPr="002C50DC" w:rsidRDefault="00E57F6F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83" style="position:absolute;left:0;text-align:left;margin-left:124.7pt;margin-top:-7.5pt;width:399.7pt;height:.1pt;z-index:-251661824;mso-position-horizontal-relative:page" coordorigin="2494,-150" coordsize="7994,2">
            <v:shape id="_x0000_s1084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81" style="position:absolute;left:0;text-align:left;margin-left:124.7pt;margin-top:28.85pt;width:399.7pt;height:.1pt;z-index:-251660800;mso-position-horizontal-relative:page" coordorigin="2494,577" coordsize="7994,2">
            <v:shape id="_x0000_s1082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agem tr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scrita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vi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E57F6F">
      <w:pPr>
        <w:spacing w:before="24" w:after="0" w:line="240" w:lineRule="auto"/>
        <w:ind w:left="254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2C50DC">
        <w:rPr>
          <w:rFonts w:ascii="Calibri" w:hAnsi="Calibri" w:cs="Calibri"/>
          <w:b/>
        </w:rPr>
        <w:pict>
          <v:group id="_x0000_s1078" style="position:absolute;left:0;text-align:left;margin-left:124.7pt;margin-top:-16.5pt;width:399.7pt;height:.1pt;z-index:-251659776;mso-position-horizontal-relative:page" coordorigin="2494,-330" coordsize="7994,2">
            <v:shape id="_x0000_s1079" style="position:absolute;left:2494;top:-330;width:7994;height:2" coordorigin="2494,-330" coordsize="7994,0" path="m2494,-330r7994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  <w:b/>
        </w:rPr>
        <w:pict>
          <v:group id="_x0000_s1076" style="position:absolute;left:0;text-align:left;margin-left:85.05pt;margin-top:1.95pt;width:161.6pt;height:11.35pt;z-index:-251658752;mso-position-horizontal-relative:page" coordorigin="1701,39" coordsize="3231,227">
            <v:shape id="_x0000_s1077" style="position:absolute;left:1701;top:39;width:3231;height:227" coordorigin="1701,39" coordsize="3231,227" path="m1729,39r-25,3l1701,67r,170l1704,262r25,3l4904,265r25,-3l4932,237r,-170l4929,42r-25,-3l1729,39e" fillcolor="#c6c8ca" stroked="f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onh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 xml:space="preserve">cimento 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xp</w:t>
      </w:r>
      <w:r w:rsidRPr="002C50D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lícito da língua</w:t>
      </w:r>
    </w:p>
    <w:p w:rsidR="00951108" w:rsidRPr="002C50DC" w:rsidRDefault="00951108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951108" w:rsidRPr="002C50DC" w:rsidRDefault="00E57F6F">
      <w:pPr>
        <w:tabs>
          <w:tab w:val="left" w:pos="480"/>
        </w:tabs>
        <w:spacing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74" style="position:absolute;left:0;text-align:left;margin-left:85.05pt;margin-top:.9pt;width:11.35pt;height:11.35pt;z-index:-251657728;mso-position-horizontal-relative:page" coordorigin="1701,18" coordsize="227,227">
            <v:shape id="_x0000_s107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vide e classi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as ora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que se 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951108" w:rsidRPr="002C50DC" w:rsidRDefault="0095110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951108" w:rsidRPr="002C50DC" w:rsidRDefault="00E57F6F">
      <w:pPr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esc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inha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/ E a vi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ve em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inh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proofErr w:type="spell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proofErr w:type="spell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[…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951108" w:rsidRPr="002C50DC" w:rsidRDefault="00E57F6F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72" style="position:absolute;left:0;text-align:left;margin-left:119.05pt;margin-top:-7.5pt;width:405.35pt;height:.1pt;z-index:-251656704;mso-position-horizontal-relative:page" coordorigin="2381,-150" coordsize="8107,2">
            <v:shape id="_x0000_s1073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]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de ser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al /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nca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[…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951108" w:rsidRPr="002C50DC" w:rsidRDefault="00E57F6F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70" style="position:absolute;left:0;text-align:left;margin-left:119.05pt;margin-top:-7.5pt;width:405.35pt;height:.1pt;z-index:-251655680;mso-position-horizontal-relative:page" coordorigin="2381,-150" coordsize="8107,2">
            <v:shape id="_x0000_s1071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éti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sob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a vi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a,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de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 meta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951108" w:rsidRPr="002C50DC" w:rsidRDefault="00E57F6F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68" style="position:absolute;left:0;text-align:left;margin-left:119.05pt;margin-top:-7.5pt;width:405.35pt;height:.1pt;z-index:-251654656;mso-position-horizontal-relative:page" coordorigin="2381,-150" coordsize="8107,2">
            <v:shape id="_x0000_s1069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éti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é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 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 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1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E57F6F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66" style="position:absolute;left:0;text-align:left;margin-left:119.05pt;margin-top:-12.7pt;width:405.35pt;height:.1pt;z-index:-251653632;mso-position-horizontal-relative:page" coordorigin="2381,-254" coordsize="8107,2">
            <v:shape id="_x0000_s1067" style="position:absolute;left:2381;top:-254;width:8107;height:2" coordorigin="2381,-254" coordsize="8107,0" path="m2381,-254r8107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64" style="position:absolute;left:0;text-align:left;margin-left:85.05pt;margin-top:2.05pt;width:11.35pt;height:11.35pt;z-index:-251652608;mso-position-horizontal-relative:page" coordorigin="1701,41" coordsize="227,227">
            <v:shape id="_x0000_s106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Anali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proofErr w:type="spell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</w:t>
      </w:r>
      <w:proofErr w:type="spell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guintes:</w:t>
      </w:r>
    </w:p>
    <w:p w:rsidR="00951108" w:rsidRPr="002C50DC" w:rsidRDefault="0095110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951108" w:rsidRPr="002C50DC" w:rsidRDefault="00E57F6F">
      <w:pPr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62" style="position:absolute;left:0;text-align:left;margin-left:119.05pt;margin-top:27.65pt;width:405.35pt;height:.1pt;z-index:-251651584;mso-position-horizontal-relative:page" coordorigin="2381,553" coordsize="8107,2">
            <v:shape id="_x0000_s1063" style="position:absolute;left:2381;top:553;width:8107;height:2" coordorigin="2381,553" coordsize="8107,0" path="m2381,553r8107,e" filled="f" strokecolor="#808285" strokeweight=".5pt">
              <v:path arrowok="t"/>
            </v:shape>
            <w10:wrap anchorx="page"/>
          </v:group>
        </w:pic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 em ca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desde 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iní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/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oi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scri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ig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[…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951108" w:rsidRPr="002C50DC" w:rsidRDefault="00E57F6F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60" style="position:absolute;left:0;text-align:left;margin-left:119.05pt;margin-top:-7.5pt;width:405.35pt;height:.1pt;z-index:-251650560;mso-position-horizontal-relative:page" coordorigin="2381,-150" coordsize="8107,2">
            <v:shape id="_x0000_s1061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58" style="position:absolute;left:0;text-align:left;margin-left:119.05pt;margin-top:28.85pt;width:405.35pt;height:.1pt;z-index:-251649536;mso-position-horizontal-relative:page" coordorigin="2381,577" coordsize="8107,2">
            <v:shape id="_x0000_s1059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ema, o «eu»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ade se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sí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el e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xiva,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 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rios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ao 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E57F6F">
      <w:pPr>
        <w:tabs>
          <w:tab w:val="left" w:pos="480"/>
        </w:tabs>
        <w:spacing w:before="23" w:after="0" w:line="246" w:lineRule="exact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56" style="position:absolute;left:0;text-align:left;margin-left:119.05pt;margin-top:-12.7pt;width:405.35pt;height:.1pt;z-index:-251648512;mso-position-horizontal-relative:page" coordorigin="2381,-254" coordsize="8107,2">
            <v:shape id="_x0000_s1057" style="position:absolute;left:2381;top:-254;width:8107;height:2" coordorigin="2381,-254" coordsize="8107,0" path="m2381,-254r8107,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54" style="position:absolute;left:0;text-align:left;margin-left:85.05pt;margin-top:2.05pt;width:11.35pt;height:11.35pt;z-index:-251647488;mso-position-horizontal-relative:page" coordorigin="1701,41" coordsize="227,227">
            <v:shape id="_x0000_s105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52" style="position:absolute;left:0;text-align:left;margin-left:269.3pt;margin-top:41.35pt;width:70.85pt;height:14.15pt;z-index:-251643392;mso-position-horizontal-relative:page" coordorigin="5386,827" coordsize="1417,283">
            <v:shape id="_x0000_s1053" style="position:absolute;left:5386;top:827;width:1417;height:283" coordorigin="5386,827" coordsize="1417,283" path="m5414,827r-25,4l5386,855r,227l5389,1107r25,4l6775,1111r24,-4l6803,1082r,-227l6799,831r-24,-4l5414,827e" fillcolor="#dcddde" stroked="f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trói 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 de «li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erdade»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(q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atro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ábulo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6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E57F6F">
      <w:pPr>
        <w:spacing w:before="33" w:after="0" w:line="206" w:lineRule="exact"/>
        <w:ind w:left="4118" w:right="4778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2C50DC">
        <w:rPr>
          <w:rFonts w:ascii="Calibri" w:hAnsi="Calibri" w:cs="Calibri"/>
        </w:rPr>
        <w:pict>
          <v:group id="_x0000_s1050" style="position:absolute;left:0;text-align:left;margin-left:341.8pt;margin-top:15.45pt;width:127.05pt;height:13.65pt;z-index:-251642368;mso-position-horizontal-relative:page" coordorigin="6836,309" coordsize="2541,273">
            <v:shape id="_x0000_s1051" style="position:absolute;left:6836;top:309;width:2541;height:273" coordorigin="6836,309" coordsize="2541,273" path="m6860,309r-3,l6836,310r,22l6836,559r,2l6837,582r23,l9354,582r3,l9378,582r,-23l9378,332r-1,-2l9377,309r-23,l6860,309x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48" style="position:absolute;left:0;text-align:left;margin-left:140.55pt;margin-top:15.45pt;width:127.05pt;height:13.65pt;z-index:-251641344;mso-position-horizontal-relative:page" coordorigin="2811,309" coordsize="2541,273">
            <v:shape id="_x0000_s1049" style="position:absolute;left:2811;top:309;width:2541;height:273" coordorigin="2811,309" coordsize="2541,273" path="m2834,309r-2,l2811,310r,22l2811,559r,2l2812,582r22,l5329,582r2,l5352,582r,-23l5352,332r,-2l5351,309r-22,l2834,309x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46" style="position:absolute;left:0;text-align:left;margin-left:341.8pt;margin-top:-15.75pt;width:127.05pt;height:13.65pt;z-index:-251640320;mso-position-horizontal-relative:page" coordorigin="6836,-315" coordsize="2541,273">
            <v:shape id="_x0000_s1047" style="position:absolute;left:6836;top:-315;width:2541;height:273" coordorigin="6836,-315" coordsize="2541,273" path="m6860,-315r-3,l6836,-314r,23l6836,-65r,3l6837,-41r23,l9354,-41r3,l9378,-42r,-23l9378,-291r-1,-3l9377,-315r-23,l6860,-315x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44" style="position:absolute;left:0;text-align:left;margin-left:140.55pt;margin-top:-15.75pt;width:127.05pt;height:13.65pt;z-index:-251639296;mso-position-horizontal-relative:page" coordorigin="2811,-315" coordsize="2541,273">
            <v:shape id="_x0000_s1045" style="position:absolute;left:2811;top:-315;width:2541;height:273" coordorigin="2811,-315" coordsize="2541,273" path="m2834,-315r-2,l2811,-314r,23l2811,-65r,3l2812,-41r22,l5329,-41r2,l5352,-42r,-23l5352,-291r,-3l5351,-315r-22,l2834,-315xe" filled="f" strokecolor="#808285" strokeweight=".5pt">
              <v:path arrowok="t"/>
            </v:shape>
            <w10:wrap anchorx="page"/>
          </v:group>
        </w:pict>
      </w:r>
      <w:proofErr w:type="gramStart"/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li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rd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ad</w:t>
      </w:r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proofErr w:type="gramEnd"/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before="3" w:after="0" w:line="220" w:lineRule="exact"/>
        <w:rPr>
          <w:rFonts w:ascii="Calibri" w:hAnsi="Calibri" w:cs="Calibri"/>
          <w:lang w:val="pt-PT"/>
        </w:rPr>
      </w:pPr>
    </w:p>
    <w:p w:rsidR="00951108" w:rsidRPr="002C50DC" w:rsidRDefault="00E57F6F">
      <w:pPr>
        <w:tabs>
          <w:tab w:val="left" w:pos="480"/>
        </w:tabs>
        <w:spacing w:before="23" w:after="0" w:line="246" w:lineRule="exact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42" style="position:absolute;left:0;text-align:left;margin-left:85.05pt;margin-top:2.05pt;width:11.35pt;height:11.35pt;z-index:-251646464;mso-position-horizontal-relative:page" coordorigin="1701,41" coordsize="227,227">
            <v:shape id="_x0000_s104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40" style="position:absolute;left:0;text-align:left;margin-left:269.3pt;margin-top:41.55pt;width:70.85pt;height:14.15pt;z-index:-251638272;mso-position-horizontal-relative:page" coordorigin="5386,831" coordsize="1417,283">
            <v:shape id="_x0000_s1041" style="position:absolute;left:5386;top:831;width:1417;height:283" coordorigin="5386,831" coordsize="1417,283" path="m5414,831r-25,3l5386,859r,227l5389,1111r25,3l6775,1114r24,-3l6803,1086r,-227l6799,834r-24,-3l5414,831e" fillcolor="#dcddde" stroked="f">
              <v:path arrowok="t"/>
            </v:shape>
            <w10:wrap anchorx="page"/>
          </v:group>
        </w:pic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trói 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semânti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de «linha»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(q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atro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9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E57F6F">
      <w:pPr>
        <w:spacing w:before="33" w:after="0" w:line="206" w:lineRule="exact"/>
        <w:ind w:left="4284" w:right="4945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2C50DC">
        <w:rPr>
          <w:rFonts w:ascii="Calibri" w:hAnsi="Calibri" w:cs="Calibri"/>
        </w:rPr>
        <w:pict>
          <v:group id="_x0000_s1038" style="position:absolute;left:0;text-align:left;margin-left:341.8pt;margin-top:15.45pt;width:127.05pt;height:13.65pt;z-index:-251637248;mso-position-horizontal-relative:page" coordorigin="6836,309" coordsize="2541,273">
            <v:shape id="_x0000_s1039" style="position:absolute;left:6836;top:309;width:2541;height:273" coordorigin="6836,309" coordsize="2541,273" path="m6860,309r-3,l6836,310r,22l6836,559r,2l6837,582r23,l9354,582r3,l9378,582r,-23l9378,332r-1,-2l9377,309r-23,l6860,309x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36" style="position:absolute;left:0;text-align:left;margin-left:140.55pt;margin-top:15.45pt;width:127.05pt;height:13.65pt;z-index:-251636224;mso-position-horizontal-relative:page" coordorigin="2811,309" coordsize="2541,273">
            <v:shape id="_x0000_s1037" style="position:absolute;left:2811;top:309;width:2541;height:273" coordorigin="2811,309" coordsize="2541,273" path="m2834,309r-2,l2811,310r,22l2811,559r,2l2812,582r22,l5329,582r2,l5352,582r,-23l5352,332r,-2l5351,309r-22,l2834,309x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34" style="position:absolute;left:0;text-align:left;margin-left:341.8pt;margin-top:-15.75pt;width:127.05pt;height:13.65pt;z-index:-251635200;mso-position-horizontal-relative:page" coordorigin="6836,-315" coordsize="2541,273">
            <v:shape id="_x0000_s1035" style="position:absolute;left:6836;top:-315;width:2541;height:273" coordorigin="6836,-315" coordsize="2541,273" path="m6860,-315r-3,l6836,-314r,23l6836,-65r,3l6837,-41r23,l9354,-41r3,l9378,-42r,-23l9378,-291r-1,-3l9377,-315r-23,l6860,-315xe" filled="f" strokecolor="#808285" strokeweight=".5pt">
              <v:path arrowok="t"/>
            </v:shape>
            <w10:wrap anchorx="page"/>
          </v:group>
        </w:pict>
      </w:r>
      <w:r w:rsidRPr="002C50DC">
        <w:rPr>
          <w:rFonts w:ascii="Calibri" w:hAnsi="Calibri" w:cs="Calibri"/>
        </w:rPr>
        <w:pict>
          <v:group id="_x0000_s1032" style="position:absolute;left:0;text-align:left;margin-left:140.55pt;margin-top:-15.75pt;width:127.05pt;height:13.65pt;z-index:-251634176;mso-position-horizontal-relative:page" coordorigin="2811,-315" coordsize="2541,273">
            <v:shape id="_x0000_s1033" style="position:absolute;left:2811;top:-315;width:2541;height:273" coordorigin="2811,-315" coordsize="2541,273" path="m2834,-315r-2,l2811,-314r,23l2811,-65r,3l2812,-41r22,l5329,-41r2,l5352,-42r,-23l5352,-291r,-3l5351,-315r-22,l2834,-315xe" filled="f" strokecolor="#808285" strokeweight=".5pt">
              <v:path arrowok="t"/>
            </v:shape>
            <w10:wrap anchorx="page"/>
          </v:group>
        </w:pict>
      </w:r>
      <w:proofErr w:type="gramStart"/>
      <w:r w:rsidRPr="002C50D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linha</w:t>
      </w:r>
      <w:proofErr w:type="gramEnd"/>
    </w:p>
    <w:p w:rsidR="00951108" w:rsidRPr="002C50DC" w:rsidRDefault="0095110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0D1D23" w:rsidRDefault="00E57F6F">
      <w:pPr>
        <w:spacing w:before="24" w:after="0" w:line="240" w:lineRule="auto"/>
        <w:ind w:left="254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0D1D23">
        <w:rPr>
          <w:rFonts w:ascii="Calibri" w:hAnsi="Calibri" w:cs="Calibri"/>
          <w:b/>
        </w:rPr>
        <w:pict>
          <v:group id="_x0000_s1030" style="position:absolute;left:0;text-align:left;margin-left:85.05pt;margin-top:1.95pt;width:90.7pt;height:11.35pt;z-index:-251645440;mso-position-horizontal-relative:page" coordorigin="1701,39" coordsize="1814,227">
            <v:shape id="_x0000_s1031" style="position:absolute;left:1701;top:39;width:1814;height:227" coordorigin="1701,39" coordsize="1814,227" path="m1729,39r-25,3l1701,67r,170l1704,262r25,3l3486,265r25,-3l3515,237r,-170l3511,42r-24,-3l1729,39e" fillcolor="#c6c8ca" stroked="f">
              <v:path arrowok="t"/>
            </v:shape>
            <w10:wrap anchorx="page"/>
          </v:group>
        </w:pict>
      </w:r>
      <w:r w:rsidRPr="000D1D23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0D1D23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x</w:t>
      </w:r>
      <w:r w:rsidRPr="000D1D23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pres</w:t>
      </w:r>
      <w:r w:rsidRPr="000D1D23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s</w:t>
      </w:r>
      <w:r w:rsidRPr="000D1D23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ão escri</w:t>
      </w:r>
      <w:r w:rsidRPr="000D1D23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t</w:t>
      </w:r>
      <w:r w:rsidRPr="000D1D23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a</w:t>
      </w:r>
    </w:p>
    <w:p w:rsidR="00951108" w:rsidRPr="002C50DC" w:rsidRDefault="00951108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951108" w:rsidRPr="002C50DC" w:rsidRDefault="00E57F6F">
      <w:pPr>
        <w:spacing w:after="0" w:line="240" w:lineRule="auto"/>
        <w:ind w:left="116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hAnsi="Calibri" w:cs="Calibri"/>
        </w:rPr>
        <w:pict>
          <v:group id="_x0000_s1028" style="position:absolute;left:0;text-align:left;margin-left:85.05pt;margin-top:.9pt;width:11.35pt;height:11.35pt;z-index:-251644416;mso-position-horizontal-relative:page" coordorigin="1701,18" coordsize="227,227">
            <v:shape id="_x0000_s102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proofErr w:type="gramStart"/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0   </w:t>
      </w:r>
      <w:r w:rsidRPr="002C50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duz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essoal sobre a im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ância e a mis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da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esi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951108" w:rsidRPr="002C50DC" w:rsidRDefault="00E57F6F">
      <w:pPr>
        <w:spacing w:after="0" w:line="229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B.: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proofErr w:type="gramStart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ses</w:t>
      </w:r>
      <w:proofErr w:type="gramEnd"/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 pa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vr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C50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951108" w:rsidRPr="002C50DC" w:rsidRDefault="0095110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51108" w:rsidRPr="002C50DC" w:rsidRDefault="00951108">
      <w:pPr>
        <w:spacing w:after="0"/>
        <w:rPr>
          <w:rFonts w:ascii="Calibri" w:hAnsi="Calibri" w:cs="Calibri"/>
          <w:lang w:val="pt-PT"/>
        </w:rPr>
        <w:sectPr w:rsidR="00951108" w:rsidRPr="002C50DC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951108" w:rsidRPr="002C50DC" w:rsidRDefault="00951108" w:rsidP="000D1D23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</w:p>
    <w:sectPr w:rsidR="00951108" w:rsidRPr="002C50DC">
      <w:type w:val="continuous"/>
      <w:pgSz w:w="11920" w:h="15880"/>
      <w:pgMar w:top="800" w:right="640" w:bottom="280" w:left="1600" w:header="720" w:footer="720" w:gutter="0"/>
      <w:cols w:num="2" w:space="720" w:equalWidth="0">
        <w:col w:w="8890" w:space="372"/>
        <w:col w:w="41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51108"/>
    <w:rsid w:val="000D1D23"/>
    <w:rsid w:val="002C50DC"/>
    <w:rsid w:val="00951108"/>
    <w:rsid w:val="00B610CC"/>
    <w:rsid w:val="00E57F6F"/>
    <w:rsid w:val="00F2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20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209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504933F-616B-4710-92A1-FF0F8ED00B6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</TotalTime>
  <Pages>2</Pages>
  <Words>379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6</cp:revision>
  <dcterms:created xsi:type="dcterms:W3CDTF">2013-01-24T15:37:00Z</dcterms:created>
  <dcterms:modified xsi:type="dcterms:W3CDTF">2013-01-24T16:00:00Z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2013-01-24T00:00:00Z</vt:filetime>
  </property>
  <property fmtid="{D5CDD505-2E9C-101B-9397-08002B2CF9AE}" pid="3" name="LastSaved">
    <vt:filetime>2013-01-24T00:00:00Z</vt:filetime>
  </property>
</Properties>
</file>