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E46" w:rsidRPr="00BD5DCA" w:rsidRDefault="006F7DB9">
      <w:pPr>
        <w:spacing w:after="0" w:line="554" w:lineRule="exact"/>
        <w:ind w:left="105" w:right="-115"/>
        <w:rPr>
          <w:rFonts w:eastAsia="Myriad Pro" w:cstheme="minorHAnsi"/>
          <w:sz w:val="50"/>
          <w:szCs w:val="50"/>
          <w:lang w:val="pt-PT"/>
        </w:rPr>
      </w:pPr>
      <w:r>
        <w:rPr>
          <w:rFonts w:eastAsia="Myriad Pro Light" w:cstheme="minorHAns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88448" behindDoc="0" locked="0" layoutInCell="1" allowOverlap="1" wp14:anchorId="4866E260" wp14:editId="2E075EA8">
            <wp:simplePos x="0" y="0"/>
            <wp:positionH relativeFrom="column">
              <wp:posOffset>-210185</wp:posOffset>
            </wp:positionH>
            <wp:positionV relativeFrom="paragraph">
              <wp:posOffset>-343535</wp:posOffset>
            </wp:positionV>
            <wp:extent cx="1128395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0CE">
        <w:rPr>
          <w:rFonts w:cstheme="minorHAnsi"/>
        </w:rPr>
        <w:pict>
          <v:group id="_x0000_s1456" style="position:absolute;left:0;text-align:left;margin-left:71.35pt;margin-top:41.3pt;width:438.35pt;height:65.6pt;z-index:-251653632;mso-position-horizontal-relative:page;mso-position-vertical-relative:text" coordorigin="1427,826" coordsize="8767,1312">
            <v:shape id="_x0000_s1457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3B0E46" w:rsidRPr="00BD5DCA" w:rsidRDefault="00FA50CE">
      <w:pPr>
        <w:spacing w:before="5" w:after="0" w:line="260" w:lineRule="exact"/>
        <w:rPr>
          <w:rFonts w:cstheme="minorHAnsi"/>
          <w:sz w:val="26"/>
          <w:szCs w:val="26"/>
          <w:lang w:val="pt-PT"/>
        </w:rPr>
      </w:pPr>
      <w:r>
        <w:rPr>
          <w:rFonts w:cstheme="minorHAnsi"/>
        </w:rPr>
        <w:pict>
          <v:group id="_x0000_s1458" style="position:absolute;margin-left:70.85pt;margin-top:-17.2pt;width:439.35pt;height:25.5pt;z-index:-251659776;mso-position-horizontal-relative:page" coordorigin="1417,22" coordsize="8787,510">
            <v:shape id="_x0000_s1459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6F7DB9" w:rsidRPr="00BD5DCA">
        <w:rPr>
          <w:rFonts w:cstheme="minorHAnsi"/>
          <w:lang w:val="pt-PT"/>
        </w:rPr>
        <w:br w:type="column"/>
      </w:r>
    </w:p>
    <w:p w:rsidR="003B0E46" w:rsidRPr="00BD5DCA" w:rsidRDefault="006F7DB9">
      <w:pPr>
        <w:spacing w:after="0" w:line="240" w:lineRule="auto"/>
        <w:ind w:right="-20"/>
        <w:rPr>
          <w:rFonts w:eastAsia="Myriad Pro Light" w:cstheme="minorHAnsi"/>
          <w:sz w:val="32"/>
          <w:szCs w:val="32"/>
          <w:lang w:val="pt-PT"/>
        </w:rPr>
      </w:pPr>
      <w:r w:rsidRPr="00BD5DCA">
        <w:rPr>
          <w:rFonts w:eastAsia="Myriad Pro Light" w:cstheme="minorHAnsi"/>
          <w:color w:val="FFFFFF"/>
          <w:sz w:val="32"/>
          <w:szCs w:val="32"/>
          <w:lang w:val="pt-PT"/>
        </w:rPr>
        <w:t xml:space="preserve">FICHA DE AVALIAÇÃO </w:t>
      </w:r>
      <w:proofErr w:type="gramStart"/>
      <w:r w:rsidRPr="00BD5DCA">
        <w:rPr>
          <w:rFonts w:eastAsia="Myriad Pro Light" w:cstheme="minorHAnsi"/>
          <w:color w:val="FFFFFF"/>
          <w:sz w:val="32"/>
          <w:szCs w:val="32"/>
          <w:lang w:val="pt-PT"/>
        </w:rPr>
        <w:t>9  Números</w:t>
      </w:r>
      <w:proofErr w:type="gramEnd"/>
      <w:r w:rsidRPr="00BD5DCA">
        <w:rPr>
          <w:rFonts w:eastAsia="Myriad Pro Light" w:cstheme="minorHAnsi"/>
          <w:color w:val="FFFFFF"/>
          <w:sz w:val="32"/>
          <w:szCs w:val="32"/>
          <w:lang w:val="pt-PT"/>
        </w:rPr>
        <w:t xml:space="preserve"> reais</w:t>
      </w: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20" w:lineRule="exact"/>
        <w:rPr>
          <w:rFonts w:cstheme="minorHAnsi"/>
          <w:lang w:val="pt-PT"/>
        </w:rPr>
      </w:pPr>
    </w:p>
    <w:p w:rsidR="003B0E46" w:rsidRPr="00BD5DCA" w:rsidRDefault="006F7DB9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72"/>
        <w:rPr>
          <w:rFonts w:eastAsia="Myriad Pro Light" w:cstheme="minorHAnsi"/>
          <w:sz w:val="14"/>
          <w:szCs w:val="14"/>
          <w:lang w:val="pt-PT"/>
        </w:rPr>
      </w:pP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ESCOLA: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20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NOME: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N.</w:t>
      </w:r>
      <w:r w:rsidRPr="00BD5DCA">
        <w:rPr>
          <w:rFonts w:eastAsia="Myriad Pro Light" w:cstheme="minorHAnsi"/>
          <w:color w:val="808285"/>
          <w:sz w:val="8"/>
          <w:szCs w:val="8"/>
          <w:lang w:val="pt-PT"/>
        </w:rPr>
        <w:t>O</w:t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TURMA: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DATA: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3B0E46" w:rsidRPr="00BD5DCA" w:rsidRDefault="006F7DB9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eastAsia="Myriad Pro Light" w:cstheme="minorHAnsi"/>
          <w:sz w:val="14"/>
          <w:szCs w:val="14"/>
          <w:lang w:val="pt-PT"/>
        </w:rPr>
      </w:pP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CLASSIFICAÇÃO: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COMENTÁRIO: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3B0E46" w:rsidRPr="00BD5DCA" w:rsidRDefault="003B0E46">
      <w:pPr>
        <w:spacing w:before="8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eastAsia="Myriad Pro Light" w:cstheme="minorHAnsi"/>
          <w:sz w:val="14"/>
          <w:szCs w:val="14"/>
          <w:lang w:val="pt-PT"/>
        </w:rPr>
      </w:pP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PROFESSOR: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  <w:r w:rsidRPr="00BD5DCA">
        <w:rPr>
          <w:rFonts w:eastAsia="Myriad Pro Light" w:cstheme="minorHAnsi"/>
          <w:color w:val="808285"/>
          <w:sz w:val="14"/>
          <w:szCs w:val="14"/>
          <w:lang w:val="pt-PT"/>
        </w:rPr>
        <w:t xml:space="preserve">  ENCARREGADO DE EDUCAÇÃO: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DCA">
        <w:rPr>
          <w:rFonts w:eastAsia="Myriad Pro Light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3B0E46" w:rsidRPr="00BD5DCA" w:rsidRDefault="003B0E46">
      <w:pPr>
        <w:spacing w:before="8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before="33" w:after="0" w:line="247" w:lineRule="auto"/>
        <w:ind w:left="1000" w:right="753" w:hanging="134"/>
        <w:rPr>
          <w:rFonts w:eastAsia="Myriad Pro Light" w:cstheme="minorHAnsi"/>
          <w:sz w:val="18"/>
          <w:szCs w:val="18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•  Escreve</w:t>
      </w:r>
      <w:proofErr w:type="gramEnd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 xml:space="preserve"> de forma legível a numeração dos itens, bem como as </w:t>
      </w:r>
      <w:proofErr w:type="spellStart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respetivas</w:t>
      </w:r>
      <w:proofErr w:type="spellEnd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 xml:space="preserve"> respostas. As respostas ilegíveis são classificadas com zero pontos.</w:t>
      </w:r>
    </w:p>
    <w:p w:rsidR="003B0E46" w:rsidRPr="00BD5DCA" w:rsidRDefault="006F7DB9">
      <w:pPr>
        <w:spacing w:after="0" w:line="247" w:lineRule="auto"/>
        <w:ind w:left="1000" w:right="625" w:hanging="134"/>
        <w:rPr>
          <w:rFonts w:eastAsia="Myriad Pro Light" w:cstheme="minorHAnsi"/>
          <w:sz w:val="18"/>
          <w:szCs w:val="18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•  Para</w:t>
      </w:r>
      <w:proofErr w:type="gramEnd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 xml:space="preserve"> cada item, apresenta apenas uma resposta. Se apresentares mais do que uma resposta a um mesmo item, só a primeira é classificada.</w:t>
      </w:r>
    </w:p>
    <w:p w:rsidR="003B0E46" w:rsidRPr="00BD5DCA" w:rsidRDefault="006F7DB9">
      <w:pPr>
        <w:spacing w:after="0" w:line="240" w:lineRule="auto"/>
        <w:ind w:left="866" w:right="-20"/>
        <w:rPr>
          <w:rFonts w:eastAsia="Myriad Pro Light" w:cstheme="minorHAnsi"/>
          <w:sz w:val="18"/>
          <w:szCs w:val="18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•  Podes</w:t>
      </w:r>
      <w:proofErr w:type="gramEnd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 xml:space="preserve"> utilizar a máquina de calcular com que habitualmente trabalhas.</w:t>
      </w:r>
    </w:p>
    <w:p w:rsidR="003B0E46" w:rsidRPr="00BD5DCA" w:rsidRDefault="006F7DB9">
      <w:pPr>
        <w:spacing w:before="6" w:after="0" w:line="247" w:lineRule="auto"/>
        <w:ind w:left="1000" w:right="698" w:hanging="134"/>
        <w:rPr>
          <w:rFonts w:eastAsia="Myriad Pro Light" w:cstheme="minorHAnsi"/>
          <w:sz w:val="18"/>
          <w:szCs w:val="18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•  Para</w:t>
      </w:r>
      <w:proofErr w:type="gramEnd"/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 xml:space="preserve"> responderes aos itens de escolha múltipla, escreve, na folha de respostas, o número do item e a letra que identifica a opção correta.</w:t>
      </w:r>
    </w:p>
    <w:p w:rsidR="003B0E46" w:rsidRPr="00BD5DCA" w:rsidRDefault="003B0E46">
      <w:pPr>
        <w:spacing w:before="5" w:after="0" w:line="120" w:lineRule="exact"/>
        <w:rPr>
          <w:rFonts w:cstheme="minorHAnsi"/>
          <w:sz w:val="12"/>
          <w:szCs w:val="12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FA50CE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453" style="position:absolute;left:0;text-align:left;margin-left:70.85pt;margin-top:2.05pt;width:11.35pt;height:11.35pt;z-index:-251688448;mso-position-horizontal-relative:page" coordorigin="1417,41" coordsize="227,227">
            <v:shape id="_x0000_s145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451" style="position:absolute;left:0;text-align:left;margin-left:71.1pt;margin-top:-94.65pt;width:438.85pt;height:80.3pt;z-index:-251658752;mso-position-horizontal-relative:page" coordorigin="1422,-1893" coordsize="8777,1606">
            <v:shape id="_x0000_s1452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1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Qual dos números seguintes é irracional?</w:t>
      </w:r>
    </w:p>
    <w:p w:rsidR="00BD5DCA" w:rsidRDefault="006F7DB9" w:rsidP="00BD5DCA">
      <w:pPr>
        <w:spacing w:before="5" w:after="0" w:line="240" w:lineRule="auto"/>
        <w:ind w:left="1194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Escolhe a opção correta.</w:t>
      </w:r>
    </w:p>
    <w:p w:rsidR="00BD5DCA" w:rsidRPr="004A06CE" w:rsidRDefault="00FA50CE" w:rsidP="00297283">
      <w:pPr>
        <w:pStyle w:val="PargrafodaLista"/>
        <w:numPr>
          <w:ilvl w:val="0"/>
          <w:numId w:val="1"/>
        </w:numPr>
        <w:spacing w:before="120" w:after="120" w:line="240" w:lineRule="auto"/>
        <w:ind w:left="1553" w:right="-23" w:hanging="357"/>
        <w:rPr>
          <w:rFonts w:eastAsia="Myriad Pro Light" w:cstheme="minorHAnsi"/>
          <w:color w:val="231F20"/>
          <w:sz w:val="20"/>
          <w:szCs w:val="20"/>
          <w:lang w:val="pt-PT"/>
        </w:rPr>
      </w:pP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0,49</m:t>
            </m:r>
          </m:e>
        </m:rad>
      </m:oMath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B.    </w:t>
      </w: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4,9</m:t>
            </m:r>
          </m:e>
        </m:rad>
      </m:oMath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C.    </w:t>
      </w: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49</m:t>
            </m:r>
          </m:e>
        </m:rad>
      </m:oMath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>D.</w:t>
      </w:r>
      <w:proofErr w:type="gramEnd"/>
      <w:r w:rsidR="004A06CE">
        <w:rPr>
          <w:rFonts w:eastAsia="Myriad Pro Light" w:cstheme="minorHAnsi"/>
          <w:color w:val="231F20"/>
          <w:sz w:val="20"/>
          <w:szCs w:val="20"/>
          <w:lang w:val="pt-PT"/>
        </w:rPr>
        <w:t xml:space="preserve">    </w:t>
      </w:r>
      <m:oMath>
        <m:f>
          <m:fPr>
            <m:ctrlPr>
              <w:rPr>
                <w:rFonts w:ascii="Cambria Math" w:eastAsia="Myriad Pro Light" w:hAnsi="Cambria Math" w:cstheme="minorHAnsi"/>
                <w:i/>
                <w:color w:val="231F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theme="minorHAnsi"/>
                <w:color w:val="231F20"/>
                <w:szCs w:val="20"/>
                <w:lang w:val="pt-PT"/>
              </w:rPr>
              <m:t>1</m:t>
            </m:r>
          </m:num>
          <m:den>
            <m:r>
              <w:rPr>
                <w:rFonts w:ascii="Cambria Math" w:eastAsia="Myriad Pro Light" w:hAnsi="Cambria Math" w:cstheme="minorHAnsi"/>
                <w:color w:val="231F20"/>
                <w:szCs w:val="20"/>
                <w:lang w:val="pt-PT"/>
              </w:rPr>
              <m:t>49</m:t>
            </m:r>
          </m:den>
        </m:f>
      </m:oMath>
    </w:p>
    <w:p w:rsidR="00BD5DCA" w:rsidRDefault="00FA50CE" w:rsidP="00BD5DCA">
      <w:pPr>
        <w:tabs>
          <w:tab w:val="left" w:pos="1180"/>
        </w:tabs>
        <w:spacing w:before="23" w:after="0" w:line="246" w:lineRule="exact"/>
        <w:ind w:left="857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>
        <w:rPr>
          <w:rFonts w:cstheme="minorHAnsi"/>
        </w:rPr>
        <w:pict>
          <v:group id="_x0000_s1432" style="position:absolute;left:0;text-align:left;margin-left:70.85pt;margin-top:2.05pt;width:11.35pt;height:11.35pt;z-index:-251683328;mso-position-horizontal-relative:page" coordorigin="1417,41" coordsize="227,227">
            <v:shape id="_x0000_s14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2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Indica um número, sob a forma de </w:t>
      </w:r>
      <w:proofErr w:type="spellStart"/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fração</w:t>
      </w:r>
      <w:proofErr w:type="spellEnd"/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irredutível, superior a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3,7</m:t>
        </m:r>
      </m:oMath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e inferior a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3,8</m:t>
        </m:r>
      </m:oMath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</w:p>
    <w:p w:rsidR="003B0E46" w:rsidRPr="00BD5DCA" w:rsidRDefault="00FA50CE" w:rsidP="00BD5DCA">
      <w:pPr>
        <w:tabs>
          <w:tab w:val="left" w:pos="1180"/>
        </w:tabs>
        <w:spacing w:before="23" w:after="0" w:line="246" w:lineRule="exact"/>
        <w:ind w:left="85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430" style="position:absolute;left:0;text-align:left;margin-left:70.85pt;margin-top:22.7pt;width:11.35pt;height:11.35pt;z-index:-251682304;mso-position-horizontal-relative:page" coordorigin="1417,171" coordsize="227,227">
            <v:shape id="_x0000_s1431" style="position:absolute;left:1417;top:171;width:227;height:227" coordorigin="1417,171" coordsize="227,227" path="m1445,171r-24,4l1417,199r,171l1421,394r24,4l1616,398r24,-4l1644,370r,-171l1640,175r-24,-4l1445,171e" fillcolor="#231f20" stroked="f">
              <v:path arrowok="t"/>
            </v:shape>
            <w10:wrap anchorx="page"/>
          </v:group>
        </w:pict>
      </w:r>
    </w:p>
    <w:p w:rsidR="003B0E46" w:rsidRPr="00BD5DCA" w:rsidRDefault="006F7DB9" w:rsidP="00297283">
      <w:pPr>
        <w:tabs>
          <w:tab w:val="left" w:pos="1140"/>
          <w:tab w:val="left" w:pos="3960"/>
          <w:tab w:val="left" w:pos="4700"/>
          <w:tab w:val="left" w:pos="5440"/>
        </w:tabs>
        <w:spacing w:before="120" w:after="120" w:line="240" w:lineRule="auto"/>
        <w:ind w:left="811" w:right="3782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FFFFFF"/>
          <w:sz w:val="20"/>
          <w:szCs w:val="20"/>
          <w:lang w:val="pt-PT"/>
        </w:rPr>
        <w:t>3</w:t>
      </w:r>
      <w:r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Considera o con</w:t>
      </w:r>
      <w:r w:rsidR="00297283">
        <w:rPr>
          <w:rFonts w:eastAsia="Myriad Pro Light" w:cstheme="minorHAnsi"/>
          <w:color w:val="231F20"/>
          <w:sz w:val="20"/>
          <w:szCs w:val="20"/>
          <w:lang w:val="pt-PT"/>
        </w:rPr>
        <w:t xml:space="preserve">junto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 xml:space="preserve">A= </m:t>
        </m:r>
        <m:d>
          <m:dPr>
            <m:begChr m:val="{"/>
            <m:endChr m:val="}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8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3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5</m:t>
                </m:r>
              </m:e>
            </m:rad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-3;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7</m:t>
                </m:r>
              </m:e>
            </m:rad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13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5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4</m:t>
                </m:r>
              </m:e>
            </m:rad>
          </m:e>
        </m:d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.</m:t>
        </m:r>
      </m:oMath>
    </w:p>
    <w:p w:rsidR="003B0E46" w:rsidRPr="00BD5DCA" w:rsidRDefault="006F7DB9">
      <w:pPr>
        <w:spacing w:before="72" w:after="0" w:line="240" w:lineRule="auto"/>
        <w:ind w:left="1194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   Identifica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os números do conjunto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A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que são: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tabs>
          <w:tab w:val="left" w:pos="5520"/>
        </w:tabs>
        <w:spacing w:after="0" w:line="240" w:lineRule="auto"/>
        <w:ind w:left="1591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a)   inteiros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;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c)   irracionais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;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tabs>
          <w:tab w:val="left" w:pos="5520"/>
        </w:tabs>
        <w:spacing w:after="0" w:line="240" w:lineRule="auto"/>
        <w:ind w:left="1591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b)  racionais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;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d)  reais.</w:t>
      </w:r>
      <w:proofErr w:type="gramEnd"/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tabs>
          <w:tab w:val="left" w:pos="5300"/>
        </w:tabs>
        <w:spacing w:after="0" w:line="240" w:lineRule="auto"/>
        <w:ind w:left="1193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2   Representa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na </w:t>
      </w:r>
      <w:proofErr w:type="spell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reta</w:t>
      </w:r>
      <w:proofErr w:type="spell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real, com rigor, o número</w:t>
      </w:r>
      <w:r w:rsid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5</m:t>
            </m:r>
          </m:e>
        </m:rad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37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3.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3   Escreve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os números do conjunto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A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por ordem crescente.</w:t>
      </w:r>
    </w:p>
    <w:p w:rsidR="003B0E46" w:rsidRPr="00BD5DCA" w:rsidRDefault="003B0E46">
      <w:pPr>
        <w:spacing w:before="7"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Default="00FA50CE" w:rsidP="00BD5DCA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color w:val="231F20"/>
          <w:sz w:val="12"/>
          <w:szCs w:val="12"/>
          <w:lang w:val="pt-PT"/>
        </w:rPr>
      </w:pPr>
      <w:r>
        <w:rPr>
          <w:rFonts w:cstheme="minorHAnsi"/>
        </w:rPr>
        <w:pict>
          <v:group id="_x0000_s1399" style="position:absolute;left:0;text-align:left;margin-left:70.85pt;margin-top:2.05pt;width:11.35pt;height:11.35pt;z-index:-251675136;mso-position-horizontal-relative:page" coordorigin="1417,41" coordsize="227,227">
            <v:shape id="_x0000_s140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4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Simplifica cada uma das expressões seguintes.</w:t>
      </w:r>
    </w:p>
    <w:tbl>
      <w:tblPr>
        <w:tblStyle w:val="Tabelacomgrelha"/>
        <w:tblW w:w="0" w:type="auto"/>
        <w:tblInd w:w="1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9"/>
        <w:gridCol w:w="4319"/>
      </w:tblGrid>
      <w:tr w:rsidR="001C04FB" w:rsidTr="001C04FB">
        <w:tc>
          <w:tcPr>
            <w:tcW w:w="4880" w:type="dxa"/>
          </w:tcPr>
          <w:p w:rsidR="00297283" w:rsidRDefault="00297283" w:rsidP="00297283">
            <w:pPr>
              <w:tabs>
                <w:tab w:val="left" w:pos="1180"/>
              </w:tabs>
              <w:spacing w:before="120" w:after="120" w:line="276" w:lineRule="auto"/>
              <w:ind w:right="-23"/>
              <w:rPr>
                <w:rFonts w:cstheme="minorHAnsi"/>
                <w:sz w:val="17"/>
                <w:szCs w:val="17"/>
                <w:lang w:val="pt-PT"/>
              </w:rPr>
            </w:pPr>
            <w:proofErr w:type="gramStart"/>
            <w:r>
              <w:rPr>
                <w:rFonts w:cstheme="minorHAnsi"/>
                <w:sz w:val="17"/>
                <w:szCs w:val="17"/>
                <w:lang w:val="pt-PT"/>
              </w:rPr>
              <w:t xml:space="preserve">a)    </w:t>
            </w:r>
            <m:oMath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>2</m:t>
              </m:r>
              <w:proofErr w:type="gramEnd"/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6</m:t>
                  </m:r>
                </m:e>
              </m:rad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>-5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3</m:t>
                  </m:r>
                </m:e>
              </m:rad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>+8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6</m:t>
                  </m:r>
                </m:e>
              </m:rad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 xml:space="preserve">- 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3</m:t>
                  </m:r>
                </m:e>
              </m:rad>
            </m:oMath>
          </w:p>
        </w:tc>
        <w:tc>
          <w:tcPr>
            <w:tcW w:w="4880" w:type="dxa"/>
          </w:tcPr>
          <w:p w:rsidR="00297283" w:rsidRDefault="00297283" w:rsidP="00297283">
            <w:pPr>
              <w:tabs>
                <w:tab w:val="left" w:pos="1180"/>
              </w:tabs>
              <w:spacing w:before="120" w:after="120" w:line="276" w:lineRule="auto"/>
              <w:ind w:right="-23"/>
              <w:rPr>
                <w:rFonts w:cstheme="minorHAnsi"/>
                <w:sz w:val="17"/>
                <w:szCs w:val="17"/>
                <w:lang w:val="pt-PT"/>
              </w:rPr>
            </w:pPr>
            <w:r>
              <w:rPr>
                <w:rFonts w:cstheme="minorHAnsi"/>
                <w:sz w:val="17"/>
                <w:szCs w:val="17"/>
                <w:lang w:val="pt-PT"/>
              </w:rPr>
              <w:t xml:space="preserve">c)   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(5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17"/>
                          <w:szCs w:val="17"/>
                          <w:lang w:val="pt-PT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17"/>
                          <w:szCs w:val="17"/>
                          <w:lang w:val="pt-PT"/>
                        </w:rPr>
                        <m:t>8)</m:t>
                      </m:r>
                    </m:e>
                  </m:rad>
                </m:e>
                <m:sup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 xml:space="preserve">+ 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8</m:t>
                  </m:r>
                </m:e>
              </m:rad>
            </m:oMath>
          </w:p>
        </w:tc>
      </w:tr>
      <w:tr w:rsidR="001C04FB" w:rsidTr="001C04FB">
        <w:tc>
          <w:tcPr>
            <w:tcW w:w="4880" w:type="dxa"/>
          </w:tcPr>
          <w:p w:rsidR="00297283" w:rsidRDefault="00297283" w:rsidP="00297283">
            <w:pPr>
              <w:tabs>
                <w:tab w:val="left" w:pos="1180"/>
              </w:tabs>
              <w:spacing w:before="120" w:after="120" w:line="276" w:lineRule="auto"/>
              <w:ind w:right="-23"/>
              <w:rPr>
                <w:rFonts w:cstheme="minorHAnsi"/>
                <w:sz w:val="17"/>
                <w:szCs w:val="17"/>
                <w:lang w:val="pt-PT"/>
              </w:rPr>
            </w:pPr>
            <w:proofErr w:type="gramStart"/>
            <w:r>
              <w:rPr>
                <w:rFonts w:cstheme="minorHAnsi"/>
                <w:sz w:val="17"/>
                <w:szCs w:val="17"/>
                <w:lang w:val="pt-PT"/>
              </w:rPr>
              <w:t xml:space="preserve">b)   </w:t>
            </w:r>
            <w:proofErr w:type="gramEnd"/>
            <m:oMath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>-2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3</m:t>
                  </m:r>
                </m:e>
              </m:rad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 xml:space="preserve"> ×7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>11</m:t>
                  </m:r>
                </m:e>
              </m:rad>
            </m:oMath>
          </w:p>
        </w:tc>
        <w:tc>
          <w:tcPr>
            <w:tcW w:w="4880" w:type="dxa"/>
          </w:tcPr>
          <w:p w:rsidR="00297283" w:rsidRDefault="00297283" w:rsidP="00320ACB">
            <w:pPr>
              <w:tabs>
                <w:tab w:val="left" w:pos="1180"/>
              </w:tabs>
              <w:spacing w:before="120" w:after="120" w:line="276" w:lineRule="auto"/>
              <w:ind w:right="-23"/>
              <w:rPr>
                <w:rFonts w:cstheme="minorHAnsi"/>
                <w:sz w:val="17"/>
                <w:szCs w:val="17"/>
                <w:lang w:val="pt-PT"/>
              </w:rPr>
            </w:pPr>
            <w:proofErr w:type="gramStart"/>
            <w:r>
              <w:rPr>
                <w:rFonts w:cstheme="minorHAnsi"/>
                <w:sz w:val="17"/>
                <w:szCs w:val="17"/>
                <w:lang w:val="pt-PT"/>
              </w:rPr>
              <w:t xml:space="preserve">d)    </w:t>
            </w:r>
            <m:oMath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>3</m:t>
              </m:r>
              <w:proofErr w:type="gramEnd"/>
              <m:r>
                <w:rPr>
                  <w:rFonts w:ascii="Cambria Math" w:hAnsi="Cambria Math" w:cstheme="minorHAnsi"/>
                  <w:sz w:val="17"/>
                  <w:szCs w:val="17"/>
                  <w:lang w:val="pt-PT"/>
                </w:rPr>
                <m:t xml:space="preserve">π ×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17"/>
                      <w:szCs w:val="17"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17"/>
                      <w:szCs w:val="17"/>
                      <w:lang w:val="pt-PT"/>
                    </w:rPr>
                    <m:t xml:space="preserve">2+ 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17"/>
                          <w:szCs w:val="17"/>
                          <w:lang w:val="pt-PT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theme="minorHAnsi"/>
                              <w:i/>
                              <w:sz w:val="17"/>
                              <w:szCs w:val="17"/>
                              <w:lang w:val="pt-PT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theme="minorHAnsi"/>
                              <w:sz w:val="17"/>
                              <w:szCs w:val="17"/>
                              <w:lang w:val="pt-PT"/>
                            </w:rPr>
                            <m:t>10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theme="minorHAnsi"/>
                          <w:sz w:val="17"/>
                          <w:szCs w:val="17"/>
                          <w:lang w:val="pt-PT"/>
                        </w:rPr>
                        <m:t>π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theme="minorHAnsi"/>
                  <w:sz w:val="17"/>
                  <w:szCs w:val="17"/>
                  <w:lang w:val="pt-PT"/>
                </w:rPr>
                <m:t>-6π</m:t>
              </m:r>
            </m:oMath>
          </w:p>
        </w:tc>
      </w:tr>
    </w:tbl>
    <w:p w:rsidR="00BD5DCA" w:rsidRPr="00BD5DCA" w:rsidRDefault="00FA50CE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368" style="position:absolute;left:0;text-align:left;margin-left:70.85pt;margin-top:2.05pt;width:11.35pt;height:11.35pt;z-index:-251664896;mso-position-horizontal-relative:page;mso-position-vertical-relative:text" coordorigin="1417,41" coordsize="227,227">
            <v:shape id="_x0000_s13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5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Qual dos números seguintes é uma melhor aproximaç</w:t>
      </w:r>
      <w:r w:rsidR="00BD5DCA">
        <w:rPr>
          <w:rFonts w:eastAsia="Myriad Pro Light" w:cstheme="minorHAnsi"/>
          <w:color w:val="231F20"/>
          <w:sz w:val="20"/>
          <w:szCs w:val="20"/>
          <w:lang w:val="pt-PT"/>
        </w:rPr>
        <w:t>ão do número</w:t>
      </w:r>
    </w:p>
    <w:p w:rsidR="003B0E46" w:rsidRDefault="006F7DB9" w:rsidP="00BD5DCA">
      <w:pPr>
        <w:spacing w:before="5" w:after="0" w:line="236" w:lineRule="exact"/>
        <w:ind w:left="1194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Escolhe a opção correta.</w:t>
      </w:r>
    </w:p>
    <w:p w:rsidR="00E03C34" w:rsidRDefault="0001552C" w:rsidP="00E03C34">
      <w:pPr>
        <w:spacing w:before="120" w:after="120" w:line="240" w:lineRule="auto"/>
        <w:ind w:left="1196" w:right="-23"/>
        <w:rPr>
          <w:rFonts w:eastAsia="Myriad Pro Light" w:cstheme="minorHAnsi"/>
          <w:color w:val="231F20"/>
          <w:sz w:val="20"/>
          <w:szCs w:val="20"/>
          <w:lang w:val="pt-PT"/>
        </w:rPr>
      </w:pPr>
      <w:r>
        <w:rPr>
          <w:rFonts w:cstheme="minorHAnsi"/>
        </w:rPr>
        <w:pict>
          <v:group id="_x0000_s1355" style="position:absolute;left:0;text-align:left;margin-left:70.85pt;margin-top:28.35pt;width:11.35pt;height:11.35pt;z-index:-251660800;mso-position-horizontal-relative:page" coordorigin="1417,41" coordsize="227,227">
            <v:shape id="_x0000_s135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03C34">
        <w:rPr>
          <w:rFonts w:eastAsia="Myriad Pro Light" w:cstheme="minorHAnsi"/>
          <w:color w:val="231F20"/>
          <w:sz w:val="20"/>
          <w:szCs w:val="20"/>
          <w:lang w:val="pt-PT"/>
        </w:rPr>
        <w:t xml:space="preserve">A.    </w:t>
      </w:r>
      <m:oMath>
        <m:f>
          <m:fPr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239</m:t>
            </m:r>
          </m:num>
          <m:den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169</m:t>
            </m:r>
          </m:den>
        </m:f>
      </m:oMath>
      <w:r w:rsidR="00E03C34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E03C34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="00E03C34">
        <w:rPr>
          <w:rFonts w:eastAsia="Myriad Pro Light" w:cstheme="minorHAnsi"/>
          <w:color w:val="231F20"/>
          <w:sz w:val="20"/>
          <w:szCs w:val="20"/>
          <w:lang w:val="pt-PT"/>
        </w:rPr>
        <w:t xml:space="preserve">B.   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1</m:t>
        </m:r>
        <w:proofErr w:type="gramEnd"/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,414</m:t>
        </m:r>
      </m:oMath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 xml:space="preserve">C.    </w:t>
      </w:r>
      <w:proofErr w:type="gramEnd"/>
      <m:oMath>
        <m:f>
          <m:fPr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577</m:t>
            </m:r>
          </m:num>
          <m:den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409</m:t>
            </m:r>
          </m:den>
        </m:f>
      </m:oMath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="0089653A">
        <w:rPr>
          <w:rFonts w:eastAsia="Myriad Pro Light" w:cstheme="minorHAnsi"/>
          <w:color w:val="231F20"/>
          <w:sz w:val="20"/>
          <w:szCs w:val="20"/>
          <w:lang w:val="pt-PT"/>
        </w:rPr>
        <w:t xml:space="preserve">D.  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1</m:t>
        </m:r>
        <w:proofErr w:type="gramEnd"/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,(41)</m:t>
        </m:r>
      </m:oMath>
    </w:p>
    <w:p w:rsidR="003B0E46" w:rsidRPr="00BD5DCA" w:rsidRDefault="006F7DB9">
      <w:pPr>
        <w:tabs>
          <w:tab w:val="left" w:pos="1180"/>
        </w:tabs>
        <w:spacing w:before="23" w:after="0" w:line="240" w:lineRule="auto"/>
        <w:ind w:left="85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FFFFFF"/>
          <w:sz w:val="20"/>
          <w:szCs w:val="20"/>
          <w:lang w:val="pt-PT"/>
        </w:rPr>
        <w:t>6</w:t>
      </w:r>
      <w:r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Escreve os intervalos que correspondem a cada uma das representações gráficas:</w:t>
      </w:r>
    </w:p>
    <w:p w:rsidR="003B0E46" w:rsidRPr="00BD5DCA" w:rsidRDefault="00436A8F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  <w:r>
        <w:rPr>
          <w:rFonts w:cstheme="minorHAnsi"/>
          <w:noProof/>
          <w:lang w:val="pt-PT" w:eastAsia="pt-PT"/>
        </w:rPr>
        <w:drawing>
          <wp:anchor distT="0" distB="0" distL="114300" distR="114300" simplePos="0" relativeHeight="251690496" behindDoc="0" locked="0" layoutInCell="1" allowOverlap="1" wp14:anchorId="15CF023B" wp14:editId="41954390">
            <wp:simplePos x="0" y="0"/>
            <wp:positionH relativeFrom="column">
              <wp:posOffset>3282315</wp:posOffset>
            </wp:positionH>
            <wp:positionV relativeFrom="paragraph">
              <wp:posOffset>26670</wp:posOffset>
            </wp:positionV>
            <wp:extent cx="1979930" cy="34226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34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yriad Pro Light" w:cstheme="minorHAns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89472" behindDoc="0" locked="0" layoutInCell="1" allowOverlap="1" wp14:anchorId="5F606477" wp14:editId="0FFB23D1">
            <wp:simplePos x="0" y="0"/>
            <wp:positionH relativeFrom="column">
              <wp:posOffset>876935</wp:posOffset>
            </wp:positionH>
            <wp:positionV relativeFrom="paragraph">
              <wp:posOffset>27940</wp:posOffset>
            </wp:positionV>
            <wp:extent cx="1979930" cy="35306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E46" w:rsidRPr="00BD5DCA" w:rsidRDefault="006F7DB9">
      <w:pPr>
        <w:tabs>
          <w:tab w:val="left" w:pos="4960"/>
        </w:tabs>
        <w:spacing w:after="0" w:line="236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a)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  <w:t>c)</w:t>
      </w: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3B0E46" w:rsidRPr="00BD5DCA" w:rsidRDefault="003B0E46">
      <w:pPr>
        <w:spacing w:before="9" w:after="0" w:line="120" w:lineRule="exact"/>
        <w:rPr>
          <w:rFonts w:cstheme="minorHAnsi"/>
          <w:sz w:val="12"/>
          <w:szCs w:val="12"/>
          <w:lang w:val="pt-PT"/>
        </w:rPr>
      </w:pPr>
    </w:p>
    <w:p w:rsidR="003B0E46" w:rsidRPr="00BD5DCA" w:rsidRDefault="006F7DB9">
      <w:pPr>
        <w:spacing w:before="9" w:after="0" w:line="120" w:lineRule="exact"/>
        <w:rPr>
          <w:rFonts w:cstheme="minorHAnsi"/>
          <w:sz w:val="12"/>
          <w:szCs w:val="12"/>
          <w:lang w:val="pt-PT"/>
        </w:rPr>
      </w:pPr>
      <w:r w:rsidRPr="00BD5DCA">
        <w:rPr>
          <w:rFonts w:cstheme="minorHAnsi"/>
          <w:lang w:val="pt-PT"/>
        </w:rPr>
        <w:br w:type="column"/>
      </w: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num="4" w:space="720" w:equalWidth="0">
            <w:col w:w="2940" w:space="172"/>
            <w:col w:w="1135" w:space="1030"/>
            <w:col w:w="1462" w:space="172"/>
            <w:col w:w="2709"/>
          </w:cols>
        </w:sectPr>
      </w:pPr>
    </w:p>
    <w:p w:rsidR="003B0E46" w:rsidRPr="00BD5DCA" w:rsidRDefault="003B0E46">
      <w:pPr>
        <w:spacing w:before="11" w:after="0" w:line="220" w:lineRule="exact"/>
        <w:rPr>
          <w:rFonts w:cstheme="minorHAnsi"/>
          <w:lang w:val="pt-PT"/>
        </w:rPr>
      </w:pPr>
    </w:p>
    <w:p w:rsidR="00436A8F" w:rsidRDefault="00436A8F">
      <w:pPr>
        <w:tabs>
          <w:tab w:val="left" w:pos="4960"/>
        </w:tabs>
        <w:spacing w:before="24" w:after="0" w:line="236" w:lineRule="exact"/>
        <w:ind w:left="1194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>
        <w:rPr>
          <w:rFonts w:cstheme="minorHAnsi"/>
          <w:noProof/>
          <w:lang w:val="pt-PT" w:eastAsia="pt-PT"/>
        </w:rPr>
        <w:drawing>
          <wp:anchor distT="0" distB="0" distL="114300" distR="114300" simplePos="0" relativeHeight="251692544" behindDoc="0" locked="0" layoutInCell="1" allowOverlap="1" wp14:anchorId="0F3C081B" wp14:editId="0D0F9B39">
            <wp:simplePos x="0" y="0"/>
            <wp:positionH relativeFrom="column">
              <wp:posOffset>3285490</wp:posOffset>
            </wp:positionH>
            <wp:positionV relativeFrom="paragraph">
              <wp:posOffset>161290</wp:posOffset>
            </wp:positionV>
            <wp:extent cx="1979930" cy="34099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yriad Pro Light" w:cstheme="minorHAns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91520" behindDoc="0" locked="0" layoutInCell="1" allowOverlap="1" wp14:anchorId="6BE774B5" wp14:editId="29752C95">
            <wp:simplePos x="0" y="0"/>
            <wp:positionH relativeFrom="column">
              <wp:posOffset>897890</wp:posOffset>
            </wp:positionH>
            <wp:positionV relativeFrom="paragraph">
              <wp:posOffset>159385</wp:posOffset>
            </wp:positionV>
            <wp:extent cx="1979930" cy="29654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E46" w:rsidRPr="00BD5DCA" w:rsidRDefault="006F7DB9">
      <w:pPr>
        <w:tabs>
          <w:tab w:val="left" w:pos="4960"/>
        </w:tabs>
        <w:spacing w:before="24" w:after="0" w:line="236" w:lineRule="exact"/>
        <w:ind w:left="1194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b)</w:t>
      </w:r>
      <w:r w:rsidR="00436A8F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  <w:t>d)</w:t>
      </w: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num="4" w:space="720" w:equalWidth="0">
            <w:col w:w="2940" w:space="172"/>
            <w:col w:w="1135" w:space="1030"/>
            <w:col w:w="1462" w:space="172"/>
            <w:col w:w="2709"/>
          </w:cols>
        </w:sect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before="8"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BD5DCA" w:rsidRDefault="00BD5DCA">
      <w:pPr>
        <w:rPr>
          <w:rFonts w:cstheme="minorHAnsi"/>
          <w:sz w:val="10"/>
          <w:szCs w:val="10"/>
          <w:lang w:val="pt-PT"/>
        </w:rPr>
      </w:pPr>
      <w:r>
        <w:rPr>
          <w:rFonts w:cstheme="minorHAnsi"/>
          <w:sz w:val="10"/>
          <w:szCs w:val="10"/>
          <w:lang w:val="pt-PT"/>
        </w:rPr>
        <w:lastRenderedPageBreak/>
        <w:br w:type="page"/>
      </w:r>
    </w:p>
    <w:p w:rsidR="003B0E46" w:rsidRPr="00BD5DCA" w:rsidRDefault="003B0E46">
      <w:pPr>
        <w:spacing w:before="10" w:after="0" w:line="100" w:lineRule="exact"/>
        <w:rPr>
          <w:rFonts w:cstheme="minorHAnsi"/>
          <w:sz w:val="10"/>
          <w:szCs w:val="10"/>
          <w:lang w:val="pt-PT"/>
        </w:rPr>
      </w:pPr>
    </w:p>
    <w:p w:rsidR="003B0E46" w:rsidRPr="00BD5DCA" w:rsidRDefault="00FA50CE" w:rsidP="00BD5DCA">
      <w:pPr>
        <w:tabs>
          <w:tab w:val="left" w:pos="440"/>
          <w:tab w:val="left" w:pos="3420"/>
        </w:tabs>
        <w:spacing w:after="0" w:line="240" w:lineRule="auto"/>
        <w:ind w:left="112" w:right="2167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99" style="position:absolute;left:0;text-align:left;margin-left:85.05pt;margin-top:1.15pt;width:11.35pt;height:11.35pt;z-index:-251649536;mso-position-horizontal-relative:page" coordorigin="1701,145" coordsize="227,227">
            <v:shape id="_x0000_s1200" style="position:absolute;left:1701;top:145;width:227;height:227" coordorigin="1701,145" coordsize="227,227" path="m1729,145r-25,3l1701,173r,170l1704,368r25,3l1899,371r25,-3l1927,343r,-170l1924,148r-25,-3l1729,145e" fillcolor="#231f20" stroked="f">
              <v:path arrowok="t"/>
            </v:shape>
            <w10:wrap anchorx="page"/>
          </v:group>
        </w:pict>
      </w:r>
      <w:r w:rsidR="0001552C">
        <w:rPr>
          <w:rFonts w:eastAsia="Myriad Pro Light" w:cstheme="minorHAnsi"/>
          <w:color w:val="FFFFFF"/>
          <w:sz w:val="20"/>
          <w:szCs w:val="20"/>
          <w:lang w:val="pt-PT"/>
        </w:rPr>
        <w:t xml:space="preserve"> 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7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Considera o intervalo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 xml:space="preserve">J= </m:t>
        </m:r>
        <m:d>
          <m:dPr>
            <m:begChr m:val="[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-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8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5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8</m:t>
                </m:r>
              </m:e>
            </m:rad>
          </m:e>
        </m:d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.</m:t>
        </m:r>
      </m:oMath>
    </w:p>
    <w:p w:rsidR="003B0E46" w:rsidRPr="00BD5DCA" w:rsidRDefault="003B0E46">
      <w:pPr>
        <w:spacing w:before="1"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7.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    Indica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: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0" w:lineRule="auto"/>
        <w:ind w:left="894" w:right="-77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a)   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menor número inteiro relativo que pertence ao intervalo </w:t>
      </w:r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J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;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0" w:lineRule="auto"/>
        <w:ind w:left="894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b)  um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número irracional negativo que pertença ao intervalo </w:t>
      </w:r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J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7.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2   Qual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dos conjuntos seguintes está contido no intervalo </w:t>
      </w:r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J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?</w:t>
      </w:r>
    </w:p>
    <w:p w:rsidR="003B0E46" w:rsidRDefault="006F7DB9" w:rsidP="00BD5DCA">
      <w:pPr>
        <w:spacing w:before="13" w:after="0" w:line="229" w:lineRule="exact"/>
        <w:ind w:left="894" w:right="-20"/>
        <w:rPr>
          <w:rFonts w:eastAsia="Myriad Pro Light" w:cstheme="minorHAnsi"/>
          <w:color w:val="231F20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Escolhe a opção correta.</w:t>
      </w:r>
    </w:p>
    <w:p w:rsidR="00BD6EE5" w:rsidRPr="00E03C34" w:rsidRDefault="00BD6EE5" w:rsidP="00BD6EE5">
      <w:pPr>
        <w:spacing w:after="120" w:line="240" w:lineRule="auto"/>
        <w:ind w:left="896" w:right="-23"/>
        <w:rPr>
          <w:rFonts w:eastAsia="Myriad Pro Light" w:cstheme="minorHAnsi"/>
          <w:color w:val="231F20"/>
          <w:sz w:val="20"/>
          <w:szCs w:val="20"/>
          <w:lang w:val="pt-PT"/>
        </w:rPr>
      </w:pPr>
      <w:proofErr w:type="gramStart"/>
      <w:r>
        <w:rPr>
          <w:rFonts w:eastAsia="Myriad Pro Light" w:cstheme="minorHAnsi"/>
          <w:color w:val="231F20"/>
          <w:sz w:val="20"/>
          <w:szCs w:val="20"/>
          <w:lang w:val="pt-PT"/>
        </w:rPr>
        <w:t xml:space="preserve">A.    </w:t>
      </w:r>
      <w:proofErr w:type="gramEnd"/>
      <m:oMath>
        <m:d>
          <m:dPr>
            <m:begChr m:val="{"/>
            <m:endChr m:val="}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-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3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2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;1;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8</m:t>
                </m:r>
              </m:e>
            </m:rad>
          </m:e>
        </m:d>
      </m:oMath>
      <w:r w:rsidR="00804E98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B.    </w:t>
      </w:r>
      <m:oMath>
        <m:d>
          <m:dPr>
            <m:begChr m:val="{"/>
            <m:endChr m:val="}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-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12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7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:0; </m:t>
            </m:r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7</m:t>
                </m:r>
              </m:e>
            </m:rad>
          </m:e>
        </m:d>
      </m:oMath>
      <w:r w:rsidR="00804E98">
        <w:rPr>
          <w:rFonts w:eastAsia="Myriad Pro Light" w:cstheme="minorHAnsi"/>
          <w:color w:val="231F20"/>
          <w:sz w:val="20"/>
          <w:szCs w:val="20"/>
          <w:lang w:val="pt-PT"/>
        </w:rPr>
        <w:tab/>
        <w:t xml:space="preserve">C.    </w:t>
      </w:r>
      <m:oMath>
        <m:d>
          <m:dPr>
            <m:begChr m:val="{"/>
            <m:endChr m:val="}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-1;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2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26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9</m:t>
                </m:r>
              </m:den>
            </m:f>
          </m:e>
        </m:d>
      </m:oMath>
      <w:r w:rsidR="00804E98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 w:rsidR="00804E98"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 w:rsidR="00804E98">
        <w:rPr>
          <w:rFonts w:eastAsia="Myriad Pro Light" w:cstheme="minorHAnsi"/>
          <w:color w:val="231F20"/>
          <w:sz w:val="20"/>
          <w:szCs w:val="20"/>
          <w:lang w:val="pt-PT"/>
        </w:rPr>
        <w:t xml:space="preserve">D.    </w:t>
      </w:r>
      <w:proofErr w:type="gramEnd"/>
      <m:oMath>
        <m:d>
          <m:dPr>
            <m:begChr m:val="{"/>
            <m:endChr m:val="}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-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7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5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3</m:t>
                </m:r>
              </m:den>
            </m:f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 xml:space="preserve">; </m:t>
            </m:r>
            <m:f>
              <m:fPr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141</m:t>
                </m:r>
              </m:num>
              <m:den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50</m:t>
                </m:r>
              </m:den>
            </m:f>
          </m:e>
        </m:d>
      </m:oMath>
    </w:p>
    <w:p w:rsidR="00BD5DCA" w:rsidRDefault="00FA50CE" w:rsidP="00BD5DCA">
      <w:pPr>
        <w:tabs>
          <w:tab w:val="left" w:pos="460"/>
        </w:tabs>
        <w:spacing w:before="23" w:after="0" w:line="240" w:lineRule="auto"/>
        <w:ind w:left="125" w:right="4644"/>
        <w:rPr>
          <w:rFonts w:eastAsia="Myriad Pro Light" w:cstheme="minorHAnsi"/>
          <w:color w:val="231F20"/>
          <w:sz w:val="20"/>
          <w:szCs w:val="20"/>
          <w:lang w:val="pt-PT"/>
        </w:rPr>
      </w:pPr>
      <w:r>
        <w:rPr>
          <w:rFonts w:cstheme="minorHAnsi"/>
        </w:rPr>
        <w:pict>
          <v:group id="_x0000_s1166" style="position:absolute;left:0;text-align:left;margin-left:85.05pt;margin-top:2.05pt;width:11.35pt;height:11.35pt;z-index:-251637248;mso-position-horizontal-relative:page" coordorigin="1701,41" coordsize="227,227">
            <v:shape id="_x0000_s116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>8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Considera os seguintes intervalos de números reais:</w:t>
      </w:r>
    </w:p>
    <w:p w:rsidR="000953F0" w:rsidRPr="000953F0" w:rsidRDefault="000953F0" w:rsidP="000953F0">
      <w:pPr>
        <w:tabs>
          <w:tab w:val="left" w:pos="460"/>
        </w:tabs>
        <w:spacing w:before="60" w:after="60" w:line="240" w:lineRule="auto"/>
        <w:ind w:left="125" w:right="1650" w:firstLine="2517"/>
        <w:rPr>
          <w:rFonts w:cstheme="minorHAnsi"/>
          <w:i/>
          <w:sz w:val="20"/>
          <w:szCs w:val="20"/>
          <w:lang w:val="pt-PT"/>
        </w:rPr>
      </w:pPr>
      <m:oMathPara>
        <m:oMath>
          <m:r>
            <w:rPr>
              <w:rFonts w:ascii="Cambria Math" w:hAnsi="Cambria Math" w:cstheme="minorHAnsi"/>
              <w:sz w:val="20"/>
              <w:szCs w:val="20"/>
              <w:lang w:val="pt-PT"/>
            </w:rPr>
            <m:t xml:space="preserve">A= </m:t>
          </m:r>
          <m:d>
            <m:dPr>
              <m:begChr m:val="]"/>
              <m:endChr m:val="]"/>
              <m:ctrlPr>
                <w:rPr>
                  <w:rFonts w:ascii="Cambria Math" w:hAnsi="Cambria Math" w:cstheme="minorHAnsi"/>
                  <w:i/>
                  <w:sz w:val="20"/>
                  <w:szCs w:val="20"/>
                  <w:lang w:val="pt-PT"/>
                </w:rPr>
              </m:ctrlPr>
            </m:dPr>
            <m:e>
              <m:r>
                <w:rPr>
                  <w:rFonts w:ascii="Cambria Math" w:hAnsi="Cambria Math" w:cstheme="minorHAnsi"/>
                  <w:sz w:val="20"/>
                  <w:szCs w:val="20"/>
                  <w:lang w:val="pt-PT"/>
                </w:rPr>
                <m:t>-∞;1</m:t>
              </m:r>
            </m:e>
          </m:d>
          <m:r>
            <w:rPr>
              <w:rFonts w:ascii="Cambria Math" w:hAnsi="Cambria Math" w:cstheme="minorHAnsi"/>
              <w:sz w:val="20"/>
              <w:szCs w:val="20"/>
              <w:lang w:val="pt-PT"/>
            </w:rPr>
            <m:t xml:space="preserve">, B= </m:t>
          </m:r>
          <m:d>
            <m:dPr>
              <m:begChr m:val="]"/>
              <m:endChr m:val="["/>
              <m:ctrlPr>
                <w:rPr>
                  <w:rFonts w:ascii="Cambria Math" w:hAnsi="Cambria Math" w:cstheme="minorHAnsi"/>
                  <w:i/>
                  <w:sz w:val="20"/>
                  <w:szCs w:val="20"/>
                  <w:lang w:val="pt-PT"/>
                </w:rPr>
              </m:ctrlPr>
            </m:dPr>
            <m:e>
              <m:r>
                <w:rPr>
                  <w:rFonts w:ascii="Cambria Math" w:hAnsi="Cambria Math" w:cstheme="minorHAnsi"/>
                  <w:sz w:val="20"/>
                  <w:szCs w:val="20"/>
                  <w:lang w:val="pt-PT"/>
                </w:rPr>
                <m:t>4; +∞</m:t>
              </m:r>
            </m:e>
          </m:d>
          <m:r>
            <w:rPr>
              <w:rFonts w:ascii="Cambria Math" w:hAnsi="Cambria Math" w:cstheme="minorHAnsi"/>
              <w:sz w:val="20"/>
              <w:szCs w:val="20"/>
              <w:lang w:val="pt-PT"/>
            </w:rPr>
            <m:t xml:space="preserve"> </m:t>
          </m:r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pt-PT"/>
            </w:rPr>
            <m:t>e</m:t>
          </m:r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pt-PT"/>
            </w:rPr>
            <m:t xml:space="preserve"> </m:t>
          </m:r>
          <m:r>
            <w:rPr>
              <w:rFonts w:ascii="Cambria Math" w:hAnsi="Cambria Math" w:cstheme="minorHAnsi"/>
              <w:sz w:val="20"/>
              <w:szCs w:val="20"/>
              <w:lang w:val="pt-PT"/>
            </w:rPr>
            <m:t xml:space="preserve">C= </m:t>
          </m:r>
          <m:d>
            <m:dPr>
              <m:begChr m:val="]"/>
              <m:endChr m:val="]"/>
              <m:ctrlPr>
                <w:rPr>
                  <w:rFonts w:ascii="Cambria Math" w:hAnsi="Cambria Math" w:cstheme="minorHAnsi"/>
                  <w:i/>
                  <w:sz w:val="20"/>
                  <w:szCs w:val="20"/>
                  <w:lang w:val="pt-PT"/>
                </w:rPr>
              </m:ctrlPr>
            </m:dPr>
            <m:e>
              <m:r>
                <w:rPr>
                  <w:rFonts w:ascii="Cambria Math" w:hAnsi="Cambria Math" w:cstheme="minorHAnsi"/>
                  <w:sz w:val="20"/>
                  <w:szCs w:val="20"/>
                  <w:lang w:val="pt-PT"/>
                </w:rPr>
                <m:t>-3;7</m:t>
              </m:r>
            </m:e>
          </m:d>
        </m:oMath>
      </m:oMathPara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8.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   Representa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os intervalos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>A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,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B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e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C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numa mesma </w:t>
      </w:r>
      <w:proofErr w:type="spell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reta</w:t>
      </w:r>
      <w:proofErr w:type="spell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real.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8.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2   Representa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os intervalos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A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e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C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em compreensão.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8.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3   Determina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os conjuntos: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0953F0" w:rsidRDefault="006F7DB9">
      <w:pPr>
        <w:spacing w:after="0" w:line="240" w:lineRule="auto"/>
        <w:ind w:left="894" w:right="-20"/>
        <w:rPr>
          <w:rFonts w:ascii="Cambria Math" w:eastAsia="Myriad Pro" w:hAnsi="Cambria Math" w:cstheme="minorHAnsi"/>
          <w:sz w:val="20"/>
          <w:szCs w:val="20"/>
          <w:lang w:val="pt-PT"/>
          <w:oMath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a)   </w:t>
      </w:r>
      <w:proofErr w:type="gramEnd"/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 xml:space="preserve">A </m:t>
        </m:r>
        <m:r>
          <w:rPr>
            <w:rFonts w:ascii="Cambria Math" w:eastAsia="Times New Roman" w:hAnsi="Cambria Math" w:cstheme="minorHAnsi"/>
            <w:color w:val="231F20"/>
            <w:sz w:val="20"/>
            <w:szCs w:val="20"/>
            <w:lang w:val="pt-PT"/>
          </w:rPr>
          <m:t>∩</m:t>
        </m:r>
        <m:r>
          <w:rPr>
            <w:rFonts w:ascii="Cambria Math" w:eastAsia="Times New Roman" w:hAnsi="Cambria Math" w:cstheme="minorHAns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B</m:t>
        </m:r>
      </m:oMath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0953F0" w:rsidRPr="000953F0" w:rsidRDefault="006F7DB9" w:rsidP="000953F0">
      <w:pPr>
        <w:spacing w:after="0" w:line="240" w:lineRule="auto"/>
        <w:ind w:left="894" w:right="-20"/>
        <w:rPr>
          <w:rFonts w:ascii="Cambria Math" w:eastAsia="Myriad Pro" w:hAnsi="Cambria Math" w:cstheme="minorHAnsi"/>
          <w:sz w:val="20"/>
          <w:szCs w:val="20"/>
          <w:lang w:val="pt-PT"/>
          <w:oMath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b)  </w:t>
      </w:r>
      <w:proofErr w:type="gramEnd"/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 xml:space="preserve">A </m:t>
        </m:r>
        <m:r>
          <w:rPr>
            <w:rFonts w:ascii="Cambria Math" w:eastAsia="Times New Roman" w:hAnsi="Cambria Math" w:cstheme="minorHAnsi"/>
            <w:color w:val="231F20"/>
            <w:sz w:val="20"/>
            <w:szCs w:val="20"/>
            <w:lang w:val="pt-PT"/>
          </w:rPr>
          <m:t>∩</m:t>
        </m:r>
        <m:r>
          <w:rPr>
            <w:rFonts w:ascii="Cambria Math" w:eastAsia="Times New Roman" w:hAnsi="Cambria Math" w:cstheme="minorHAns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C</m:t>
        </m:r>
      </m:oMath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0953F0" w:rsidRDefault="006F7DB9" w:rsidP="000953F0">
      <w:pPr>
        <w:pStyle w:val="PargrafodaLista"/>
        <w:numPr>
          <w:ilvl w:val="1"/>
          <w:numId w:val="2"/>
        </w:numPr>
        <w:spacing w:after="0" w:line="240" w:lineRule="auto"/>
        <w:ind w:right="-20"/>
        <w:rPr>
          <w:rFonts w:eastAsia="Myriad Pro Light" w:cstheme="minorHAnsi"/>
          <w:sz w:val="20"/>
          <w:szCs w:val="20"/>
          <w:lang w:val="pt-PT"/>
        </w:rPr>
      </w:pPr>
      <w:r w:rsidRPr="000953F0">
        <w:rPr>
          <w:rFonts w:eastAsia="Myriad Pro Light" w:cstheme="minorHAnsi"/>
          <w:color w:val="231F20"/>
          <w:sz w:val="20"/>
          <w:szCs w:val="20"/>
          <w:lang w:val="pt-PT"/>
        </w:rPr>
        <w:t xml:space="preserve">  Determina os conjuntos: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0953F0" w:rsidRPr="000953F0" w:rsidRDefault="006F7DB9" w:rsidP="000953F0">
      <w:pPr>
        <w:spacing w:after="0" w:line="240" w:lineRule="auto"/>
        <w:ind w:left="894" w:right="-20"/>
        <w:rPr>
          <w:rFonts w:ascii="Cambria Math" w:eastAsia="Myriad Pro" w:hAnsi="Cambria Math" w:cstheme="minorHAnsi"/>
          <w:sz w:val="20"/>
          <w:szCs w:val="20"/>
          <w:lang w:val="pt-PT"/>
          <w:oMath/>
        </w:rPr>
      </w:pPr>
      <w:proofErr w:type="gramStart"/>
      <w:r w:rsidRPr="000953F0">
        <w:rPr>
          <w:rFonts w:eastAsia="Myriad Pro Light" w:cstheme="minorHAnsi"/>
          <w:color w:val="231F20"/>
          <w:sz w:val="20"/>
          <w:szCs w:val="20"/>
          <w:lang w:val="pt-PT"/>
        </w:rPr>
        <w:t>a)</w:t>
      </w:r>
      <w:r w:rsidR="000953F0">
        <w:rPr>
          <w:rFonts w:eastAsia="Myriad Pro Light" w:cstheme="minorHAnsi"/>
          <w:color w:val="231F20"/>
          <w:sz w:val="20"/>
          <w:szCs w:val="20"/>
          <w:lang w:val="pt-PT"/>
        </w:rPr>
        <w:t xml:space="preserve">  </w:t>
      </w:r>
      <w:r w:rsidRPr="000953F0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B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 xml:space="preserve"> ∪C</m:t>
        </m:r>
      </m:oMath>
      <w:r w:rsidRPr="000953F0">
        <w:rPr>
          <w:rFonts w:eastAsia="Myriad Pro Light" w:cstheme="minorHAnsi"/>
          <w:color w:val="231F20"/>
          <w:sz w:val="20"/>
          <w:szCs w:val="20"/>
          <w:lang w:val="pt-PT"/>
        </w:rPr>
        <w:t xml:space="preserve">  </w:t>
      </w:r>
    </w:p>
    <w:p w:rsidR="003B0E46" w:rsidRPr="000953F0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37" w:lineRule="exact"/>
        <w:ind w:left="894" w:right="-20"/>
        <w:rPr>
          <w:rFonts w:eastAsia="Myriad Pro" w:cstheme="minorHAnsi"/>
          <w:sz w:val="20"/>
          <w:szCs w:val="20"/>
          <w:lang w:val="es-ES_tradnl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es-ES_tradnl"/>
        </w:rPr>
        <w:t xml:space="preserve">b)  </w:t>
      </w:r>
      <w:r w:rsidR="000953F0">
        <w:rPr>
          <w:rFonts w:eastAsia="Myriad Pro Light" w:cstheme="minorHAnsi"/>
          <w:color w:val="231F20"/>
          <w:sz w:val="20"/>
          <w:szCs w:val="20"/>
          <w:lang w:val="es-ES_tradnl"/>
        </w:rPr>
        <w:t xml:space="preserve"> </w:t>
      </w:r>
      <m:oMath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A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 xml:space="preserve"> ∪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B</m:t>
        </m:r>
      </m:oMath>
    </w:p>
    <w:p w:rsidR="003B0E46" w:rsidRPr="00BD5DCA" w:rsidRDefault="003B0E46">
      <w:pPr>
        <w:spacing w:before="4" w:after="0" w:line="190" w:lineRule="exact"/>
        <w:rPr>
          <w:rFonts w:cstheme="minorHAnsi"/>
          <w:sz w:val="19"/>
          <w:szCs w:val="19"/>
          <w:lang w:val="es-ES_tradnl"/>
        </w:rPr>
      </w:pPr>
    </w:p>
    <w:p w:rsidR="003B0E46" w:rsidRPr="00BD5DCA" w:rsidRDefault="00FA50CE">
      <w:pPr>
        <w:tabs>
          <w:tab w:val="left" w:pos="480"/>
        </w:tabs>
        <w:spacing w:before="36" w:after="0" w:line="240" w:lineRule="auto"/>
        <w:ind w:left="160" w:right="-20"/>
        <w:rPr>
          <w:rFonts w:eastAsia="Myriad Pro Light" w:cstheme="minorHAnsi"/>
          <w:sz w:val="20"/>
          <w:szCs w:val="20"/>
          <w:lang w:val="es-ES_tradnl"/>
        </w:rPr>
      </w:pPr>
      <w:r>
        <w:rPr>
          <w:rFonts w:cstheme="minorHAnsi"/>
        </w:rPr>
        <w:pict>
          <v:group id="_x0000_s1164" style="position:absolute;left:0;text-align:left;margin-left:85.05pt;margin-top:2.7pt;width:11.35pt;height:11.35pt;z-index:-251636224;mso-position-horizontal-relative:page" coordorigin="1701,54" coordsize="227,227">
            <v:shape id="_x0000_s1165" style="position:absolute;left:1701;top:54;width:227;height:227" coordorigin="1701,54" coordsize="227,227" path="m1729,54r-25,3l1701,82r,170l1704,277r25,4l1899,281r25,-4l1927,252r,-170l1924,57r-25,-3l1729,54e" fillcolor="#231f20" stroked="f">
              <v:path arrowok="t"/>
            </v:shape>
            <w10:wrap anchorx="page"/>
          </v:group>
        </w:pic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es-ES_tradnl"/>
        </w:rPr>
        <w:t>9</w:t>
      </w:r>
      <w:r w:rsidR="006F7DB9" w:rsidRPr="00BD5DCA">
        <w:rPr>
          <w:rFonts w:eastAsia="Myriad Pro Light" w:cstheme="minorHAnsi"/>
          <w:color w:val="FFFFFF"/>
          <w:sz w:val="20"/>
          <w:szCs w:val="20"/>
          <w:lang w:val="es-ES_tradnl"/>
        </w:rPr>
        <w:tab/>
      </w:r>
      <w:r w:rsidR="006F7DB9" w:rsidRPr="00BD5DCA">
        <w:rPr>
          <w:rFonts w:eastAsia="Myriad Pro Light" w:cstheme="minorHAnsi"/>
          <w:color w:val="231F20"/>
          <w:sz w:val="20"/>
          <w:szCs w:val="20"/>
          <w:lang w:val="es-ES_tradnl"/>
        </w:rPr>
        <w:t>Sabe-</w:t>
      </w:r>
      <w:proofErr w:type="spellStart"/>
      <w:r w:rsidR="006F7DB9" w:rsidRPr="00BD5DCA">
        <w:rPr>
          <w:rFonts w:eastAsia="Myriad Pro Light" w:cstheme="minorHAnsi"/>
          <w:color w:val="231F20"/>
          <w:sz w:val="20"/>
          <w:szCs w:val="20"/>
          <w:lang w:val="es-ES_tradnl"/>
        </w:rPr>
        <w:t>se</w:t>
      </w:r>
      <w:proofErr w:type="spellEnd"/>
      <w:r w:rsidR="006F7DB9" w:rsidRPr="00BD5DCA">
        <w:rPr>
          <w:rFonts w:eastAsia="Myriad Pro Light" w:cstheme="minorHAnsi"/>
          <w:color w:val="231F20"/>
          <w:sz w:val="20"/>
          <w:szCs w:val="20"/>
          <w:lang w:val="es-ES_tradnl"/>
        </w:rPr>
        <w:t xml:space="preserve"> que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es-ES_tradnl"/>
          </w:rPr>
          <m:t xml:space="preserve">F ∪ </m:t>
        </m:r>
        <m:d>
          <m:dPr>
            <m:begChr m:val="]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es-ES_tradnl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es-ES_tradnl"/>
              </w:rPr>
              <m:t>-∞; π</m:t>
            </m:r>
          </m:e>
        </m:d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es-ES_tradnl"/>
          </w:rPr>
          <m:t xml:space="preserve">= </m:t>
        </m:r>
        <m:d>
          <m:dPr>
            <m:begChr m:val="]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es-ES_tradnl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es-ES_tradnl"/>
              </w:rPr>
              <m:t>-∞; +∞</m:t>
            </m:r>
          </m:e>
        </m:d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es-ES_tradnl"/>
          </w:rPr>
          <m:t>.</m:t>
        </m:r>
      </m:oMath>
    </w:p>
    <w:p w:rsidR="00BD5DCA" w:rsidRDefault="006F7DB9" w:rsidP="002669E8">
      <w:pPr>
        <w:spacing w:before="5" w:after="0" w:line="245" w:lineRule="auto"/>
        <w:ind w:left="497" w:right="4386"/>
        <w:rPr>
          <w:rFonts w:eastAsia="Myriad Pro Light" w:cstheme="minorHAnsi"/>
          <w:color w:val="231F20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Qual dos intervalos seguintes poderá ser o conjunto </w:t>
      </w:r>
      <w:r w:rsidRPr="00BD5DCA">
        <w:rPr>
          <w:rFonts w:eastAsia="Myriad Pro Light" w:cstheme="minorHAnsi"/>
          <w:i/>
          <w:color w:val="231F20"/>
          <w:sz w:val="20"/>
          <w:szCs w:val="20"/>
          <w:lang w:val="pt-PT"/>
        </w:rPr>
        <w:t>F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? Escolhe a opção correta.</w:t>
      </w:r>
    </w:p>
    <w:p w:rsidR="002669E8" w:rsidRDefault="002669E8" w:rsidP="002669E8">
      <w:pPr>
        <w:pStyle w:val="PargrafodaLista"/>
        <w:numPr>
          <w:ilvl w:val="0"/>
          <w:numId w:val="3"/>
        </w:numPr>
        <w:spacing w:before="60" w:after="60" w:line="240" w:lineRule="auto"/>
        <w:ind w:right="1100"/>
        <w:rPr>
          <w:rFonts w:eastAsia="Myriad Pro Light" w:cstheme="minorHAnsi"/>
          <w:color w:val="231F20"/>
          <w:sz w:val="20"/>
          <w:szCs w:val="20"/>
          <w:lang w:val="pt-PT"/>
        </w:rPr>
      </w:pPr>
      <m:oMath>
        <m:d>
          <m:dPr>
            <m:begChr m:val="]"/>
            <m:endChr m:val="]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-∞;4</m:t>
            </m:r>
          </m:e>
        </m:d>
      </m:oMath>
      <w:r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>
        <w:rPr>
          <w:rFonts w:eastAsia="Myriad Pro Light" w:cstheme="minorHAnsi"/>
          <w:color w:val="231F20"/>
          <w:sz w:val="20"/>
          <w:szCs w:val="20"/>
          <w:lang w:val="pt-PT"/>
        </w:rPr>
        <w:t xml:space="preserve">B.    </w:t>
      </w:r>
      <w:proofErr w:type="gramEnd"/>
      <m:oMath>
        <m:d>
          <m:dPr>
            <m:begChr m:val="]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="Myriad Pro Light" w:hAnsi="Cambria Math" w:cstheme="minorHAns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theme="minorHAnsi"/>
                    <w:color w:val="231F20"/>
                    <w:sz w:val="20"/>
                    <w:szCs w:val="20"/>
                    <w:lang w:val="pt-PT"/>
                  </w:rPr>
                  <m:t>10; +∞</m:t>
                </m:r>
              </m:e>
            </m:rad>
          </m:e>
        </m:d>
      </m:oMath>
      <w:r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>
        <w:rPr>
          <w:rFonts w:eastAsia="Myriad Pro Light" w:cstheme="minorHAnsi"/>
          <w:color w:val="231F20"/>
          <w:sz w:val="20"/>
          <w:szCs w:val="20"/>
          <w:lang w:val="pt-PT"/>
        </w:rPr>
        <w:t xml:space="preserve">C.    </w:t>
      </w:r>
      <w:proofErr w:type="gramEnd"/>
      <m:oMath>
        <m:d>
          <m:dPr>
            <m:begChr m:val="]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0;1000</m:t>
            </m:r>
          </m:e>
        </m:d>
      </m:oMath>
      <w:r>
        <w:rPr>
          <w:rFonts w:eastAsia="Myriad Pro Light" w:cstheme="minorHAnsi"/>
          <w:color w:val="231F20"/>
          <w:sz w:val="20"/>
          <w:szCs w:val="20"/>
          <w:lang w:val="pt-PT"/>
        </w:rPr>
        <w:tab/>
      </w:r>
      <w:r>
        <w:rPr>
          <w:rFonts w:eastAsia="Myriad Pro Light" w:cstheme="minorHAnsi"/>
          <w:color w:val="231F20"/>
          <w:sz w:val="20"/>
          <w:szCs w:val="20"/>
          <w:lang w:val="pt-PT"/>
        </w:rPr>
        <w:tab/>
      </w:r>
      <w:proofErr w:type="gramStart"/>
      <w:r>
        <w:rPr>
          <w:rFonts w:eastAsia="Myriad Pro Light" w:cstheme="minorHAnsi"/>
          <w:color w:val="231F20"/>
          <w:sz w:val="20"/>
          <w:szCs w:val="20"/>
          <w:lang w:val="pt-PT"/>
        </w:rPr>
        <w:t xml:space="preserve">D.    </w:t>
      </w:r>
      <w:proofErr w:type="gramEnd"/>
      <m:oMath>
        <m:d>
          <m:dPr>
            <m:begChr m:val="]"/>
            <m:endChr m:val="[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3; +∞</m:t>
            </m:r>
          </m:e>
        </m:d>
      </m:oMath>
    </w:p>
    <w:p w:rsidR="004A6471" w:rsidRPr="002669E8" w:rsidRDefault="009B4C87" w:rsidP="004A6471">
      <w:pPr>
        <w:pStyle w:val="PargrafodaLista"/>
        <w:spacing w:before="60" w:after="60" w:line="240" w:lineRule="auto"/>
        <w:ind w:left="859" w:right="1100"/>
        <w:rPr>
          <w:rFonts w:eastAsia="Myriad Pro Light" w:cstheme="minorHAnsi"/>
          <w:color w:val="231F20"/>
          <w:sz w:val="20"/>
          <w:szCs w:val="20"/>
          <w:lang w:val="pt-PT"/>
        </w:rPr>
      </w:pPr>
      <w:r>
        <w:rPr>
          <w:rFonts w:cstheme="minorHAnsi"/>
        </w:rPr>
        <w:pict>
          <v:group id="_x0000_s1155" style="position:absolute;left:0;text-align:left;margin-left:85.05pt;margin-top:14.8pt;width:11.35pt;height:11.35pt;z-index:-251634176;mso-position-horizontal-relative:page" coordorigin="1701,50" coordsize="227,227">
            <v:shape id="_x0000_s1156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</w:p>
    <w:p w:rsidR="003B0E46" w:rsidRPr="00BD5DCA" w:rsidRDefault="00FA50CE">
      <w:pPr>
        <w:tabs>
          <w:tab w:val="left" w:pos="6420"/>
          <w:tab w:val="left" w:pos="7840"/>
        </w:tabs>
        <w:spacing w:before="32" w:after="0" w:line="240" w:lineRule="auto"/>
        <w:ind w:left="116" w:right="-20"/>
        <w:rPr>
          <w:rFonts w:eastAsia="Frutiger LT Std 45 Light" w:cstheme="minorHAnsi"/>
          <w:sz w:val="16"/>
          <w:szCs w:val="16"/>
          <w:lang w:val="pt-PT"/>
        </w:rPr>
      </w:pPr>
      <w:r>
        <w:rPr>
          <w:rFonts w:cstheme="minorHAnsi"/>
        </w:rPr>
        <w:pict>
          <v:group id="_x0000_s1113" style="position:absolute;left:0;text-align:left;margin-left:382.4pt;margin-top:3.8pt;width:124.35pt;height:104.6pt;z-index:-251629056;mso-position-horizontal-relative:page" coordorigin="7648,76" coordsize="2487,2092">
            <v:group id="_x0000_s1153" style="position:absolute;left:8183;top:357;width:1241;height:1615" coordorigin="8183,357" coordsize="1241,1615">
              <v:shape id="_x0000_s1154" style="position:absolute;left:8183;top:357;width:1241;height:1615" coordorigin="8183,357" coordsize="1241,1615" path="m9424,357l8183,1165r1241,807l9424,357e" fillcolor="#d1d3d4" stroked="f">
                <v:path arrowok="t"/>
              </v:shape>
            </v:group>
            <v:group id="_x0000_s1151" style="position:absolute;left:8183;top:357;width:1241;height:1615" coordorigin="8183,357" coordsize="1241,1615">
              <v:shape id="_x0000_s1152" style="position:absolute;left:8183;top:357;width:1241;height:1615" coordorigin="8183,357" coordsize="1241,1615" path="m8183,1165l9424,357r,1615l8183,1165xe" filled="f" strokecolor="#231f20" strokeweight=".5pt">
                <v:path arrowok="t"/>
              </v:shape>
            </v:group>
            <v:group id="_x0000_s1149" style="position:absolute;left:8183;top:139;width:2;height:1969" coordorigin="8183,139" coordsize="2,1969">
              <v:shape id="_x0000_s1150" style="position:absolute;left:8183;top:139;width:2;height:1969" coordorigin="8183,139" coordsize="0,1969" path="m8183,2108r,-1969e" filled="f" strokecolor="#231f20" strokeweight=".5pt">
                <v:path arrowok="t"/>
              </v:shape>
            </v:group>
            <v:group id="_x0000_s1146" style="position:absolute;left:8137;top:81;width:79;height:126" coordorigin="8137,81" coordsize="79,126">
              <v:shape id="_x0000_s1148" style="position:absolute;left:8137;top:81;width:79;height:126" coordorigin="8137,81" coordsize="79,126" path="m8183,81r-46,127l8158,194r15,-8l8185,184r27,l8183,81e" fillcolor="#231f20" stroked="f">
                <v:path arrowok="t"/>
              </v:shape>
              <v:shape id="_x0000_s1147" style="position:absolute;left:8137;top:81;width:79;height:126" coordorigin="8137,81" coordsize="79,126" path="m8212,184r-27,l8199,188r17,11l8212,184e" fillcolor="#231f20" stroked="f">
                <v:path arrowok="t"/>
              </v:shape>
            </v:group>
            <v:group id="_x0000_s1144" style="position:absolute;left:7653;top:1165;width:2448;height:2" coordorigin="7653,1165" coordsize="2448,2">
              <v:shape id="_x0000_s1145" style="position:absolute;left:7653;top:1165;width:2448;height:2" coordorigin="7653,1165" coordsize="2448,0" path="m7653,1165r2449,e" filled="f" strokecolor="#231f20" strokeweight=".5pt">
                <v:path arrowok="t"/>
              </v:shape>
            </v:group>
            <v:group id="_x0000_s1142" style="position:absolute;left:10004;top:1119;width:126;height:79" coordorigin="10004,1119" coordsize="126,79">
              <v:shape id="_x0000_s1143" style="position:absolute;left:10004;top:1119;width:126;height:79" coordorigin="10004,1119" coordsize="126,79" path="m10004,1119r14,20l10026,1155r2,12l10024,1180r-11,17l10131,1165r-127,-46e" fillcolor="#231f20" stroked="f">
                <v:path arrowok="t"/>
              </v:shape>
            </v:group>
            <v:group id="_x0000_s1140" style="position:absolute;left:9011;top:1122;width:2;height:85" coordorigin="9011,1122" coordsize="2,85">
              <v:shape id="_x0000_s1141" style="position:absolute;left:9011;top:1122;width:2;height:85" coordorigin="9011,1122" coordsize="0,85" path="m9011,1207r,-85e" filled="f" strokecolor="#231f20" strokeweight=".5pt">
                <v:path arrowok="t"/>
              </v:shape>
            </v:group>
            <v:group id="_x0000_s1138" style="position:absolute;left:9424;top:1122;width:2;height:85" coordorigin="9424,1122" coordsize="2,85">
              <v:shape id="_x0000_s1139" style="position:absolute;left:9424;top:1122;width:2;height:85" coordorigin="9424,1122" coordsize="0,85" path="m9424,1207r,-85e" filled="f" strokecolor="#231f20" strokeweight=".5pt">
                <v:path arrowok="t"/>
              </v:shape>
            </v:group>
            <v:group id="_x0000_s1136" style="position:absolute;left:9838;top:1122;width:2;height:85" coordorigin="9838,1122" coordsize="2,85">
              <v:shape id="_x0000_s1137" style="position:absolute;left:9838;top:1122;width:2;height:85" coordorigin="9838,1122" coordsize="0,85" path="m9838,1207r,-85e" filled="f" strokecolor="#231f20" strokeweight=".5pt">
                <v:path arrowok="t"/>
              </v:shape>
            </v:group>
            <v:group id="_x0000_s1134" style="position:absolute;left:8597;top:1122;width:2;height:85" coordorigin="8597,1122" coordsize="2,85">
              <v:shape id="_x0000_s1135" style="position:absolute;left:8597;top:1122;width:2;height:85" coordorigin="8597,1122" coordsize="0,85" path="m8597,1207r,-85e" filled="f" strokecolor="#231f20" strokeweight=".5pt">
                <v:path arrowok="t"/>
              </v:shape>
            </v:group>
            <v:group id="_x0000_s1132" style="position:absolute;left:7769;top:1122;width:2;height:85" coordorigin="7769,1122" coordsize="2,85">
              <v:shape id="_x0000_s1133" style="position:absolute;left:7769;top:1122;width:2;height:85" coordorigin="7769,1122" coordsize="0,85" path="m7769,1207r,-85e" filled="f" strokecolor="#231f20" strokeweight=".5pt">
                <v:path arrowok="t"/>
              </v:shape>
            </v:group>
            <v:group id="_x0000_s1130" style="position:absolute;left:8140;top:761;width:85;height:2" coordorigin="8140,761" coordsize="85,2">
              <v:shape id="_x0000_s1131" style="position:absolute;left:8140;top:761;width:85;height:2" coordorigin="8140,761" coordsize="85,0" path="m8140,761r85,e" filled="f" strokecolor="#231f20" strokeweight=".5pt">
                <v:path arrowok="t"/>
              </v:shape>
            </v:group>
            <v:group id="_x0000_s1128" style="position:absolute;left:8140;top:357;width:85;height:2" coordorigin="8140,357" coordsize="85,2">
              <v:shape id="_x0000_s1129" style="position:absolute;left:8140;top:357;width:85;height:2" coordorigin="8140,357" coordsize="85,0" path="m8140,357r85,e" filled="f" strokecolor="#231f20" strokeweight=".5pt">
                <v:path arrowok="t"/>
              </v:shape>
            </v:group>
            <v:group id="_x0000_s1126" style="position:absolute;left:8140;top:1568;width:85;height:2" coordorigin="8140,1568" coordsize="85,2">
              <v:shape id="_x0000_s1127" style="position:absolute;left:8140;top:1568;width:85;height:2" coordorigin="8140,1568" coordsize="85,0" path="m8140,1568r85,e" filled="f" strokecolor="#231f20" strokeweight=".5pt">
                <v:path arrowok="t"/>
              </v:shape>
            </v:group>
            <v:group id="_x0000_s1124" style="position:absolute;left:8140;top:1972;width:85;height:2" coordorigin="8140,1972" coordsize="85,2">
              <v:shape id="_x0000_s1125" style="position:absolute;left:8140;top:1972;width:85;height:2" coordorigin="8140,1972" coordsize="85,0" path="m8140,1972r85,e" filled="f" strokecolor="#231f20" strokeweight=".5pt">
                <v:path arrowok="t"/>
              </v:shape>
            </v:group>
            <v:group id="_x0000_s1122" style="position:absolute;left:8155;top:1136;width:57;height:57" coordorigin="8155,1136" coordsize="57,57">
              <v:shape id="_x0000_s1123" style="position:absolute;left:8155;top:1136;width:57;height:57" coordorigin="8155,1136" coordsize="57,57" path="m8183,1136r-20,9l8155,1165r8,20l8183,1193r20,-8l8211,1165r,-1l8203,1145r-20,-9e" fillcolor="#231f20" stroked="f">
                <v:path arrowok="t"/>
              </v:shape>
            </v:group>
            <v:group id="_x0000_s1120" style="position:absolute;left:9275;top:162;width:390;height:2001" coordorigin="9275,162" coordsize="390,2001">
              <v:shape id="_x0000_s1121" style="position:absolute;left:9275;top:162;width:390;height:2001" coordorigin="9275,162" coordsize="390,2001" path="m9275,162r70,82l9409,331r57,91l9517,518r44,99l9598,721r29,106l9648,937r13,112l9665,1164r-1,58l9655,1335r-16,111l9614,1553r-33,105l9541,1759r-47,98l9440,1950r-60,89l9314,2123r-35,40e" filled="f" strokecolor="#231f20" strokeweight=".5pt">
                <v:path arrowok="t"/>
              </v:shape>
            </v:group>
            <v:group id="_x0000_s1118" style="position:absolute;left:9396;top:329;width:57;height:57" coordorigin="9396,329" coordsize="57,57">
              <v:shape id="_x0000_s1119" style="position:absolute;left:9396;top:329;width:57;height:57" coordorigin="9396,329" coordsize="57,57" path="m9424,329r-20,8l9396,357r8,20l9424,386r20,-9l9453,357r,l9444,337r-20,-8e" fillcolor="#231f20" stroked="f">
                <v:path arrowok="t"/>
              </v:shape>
            </v:group>
            <v:group id="_x0000_s1116" style="position:absolute;left:9637;top:1134;width:57;height:57" coordorigin="9637,1134" coordsize="57,57">
              <v:shape id="_x0000_s1117" style="position:absolute;left:9637;top:1134;width:57;height:57" coordorigin="9637,1134" coordsize="57,57" path="m9665,1134r-20,9l9637,1163r8,20l9665,1191r20,-8l9693,1163r1,-1l9685,1143r-20,-9e" fillcolor="#231f20" stroked="f">
                <v:path arrowok="t"/>
              </v:shape>
            </v:group>
            <v:group id="_x0000_s1114" style="position:absolute;left:9396;top:1944;width:57;height:57" coordorigin="9396,1944" coordsize="57,57">
              <v:shape id="_x0000_s1115" style="position:absolute;left:9396;top:1944;width:57;height:57" coordorigin="9396,1944" coordsize="57,57" path="m9424,1944r-20,8l9396,1972r8,20l9424,2001r20,-9l9453,1972r,l9444,1952r-20,-8e" fillcolor="#231f20" stroked="f">
                <v:path arrowok="t"/>
              </v:shape>
            </v:group>
            <w10:wrap anchorx="page"/>
          </v:group>
        </w:pict>
      </w:r>
      <w:proofErr w:type="gramStart"/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 xml:space="preserve">10    </w:t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Sobre</w:t>
      </w:r>
      <w:proofErr w:type="gramEnd"/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a figura ao lado, sabe-se que:</w:t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Frutiger LT Std 45 Light" w:hAnsi="Cambria Math" w:cstheme="minorHAnsi"/>
            <w:color w:val="231F20"/>
            <w:sz w:val="16"/>
            <w:szCs w:val="16"/>
            <w:lang w:val="pt-PT"/>
          </w:rPr>
          <m:t>y</m:t>
        </m:r>
      </m:oMath>
      <w:r w:rsidR="006F7DB9" w:rsidRPr="00BD5DCA">
        <w:rPr>
          <w:rFonts w:eastAsia="Frutiger LT Std 45 Light" w:cstheme="minorHAnsi"/>
          <w:i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theme="minorHAnsi"/>
            <w:color w:val="231F20"/>
            <w:sz w:val="16"/>
            <w:szCs w:val="16"/>
            <w:lang w:val="pt-PT"/>
          </w:rPr>
          <m:t>A</m:t>
        </m:r>
      </m:oMath>
    </w:p>
    <w:p w:rsidR="003B0E46" w:rsidRPr="00BD5DCA" w:rsidRDefault="006F7DB9">
      <w:pPr>
        <w:spacing w:after="0" w:line="210" w:lineRule="exact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— 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no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referencial, as coordenadas do ponto </w:t>
      </w:r>
      <w:r w:rsidRPr="00BD5DCA">
        <w:rPr>
          <w:rFonts w:eastAsia="Myriad Pro Light" w:cstheme="minorHAnsi"/>
          <w:i/>
          <w:color w:val="231F20"/>
          <w:sz w:val="20"/>
          <w:szCs w:val="20"/>
          <w:lang w:val="pt-PT"/>
        </w:rPr>
        <w:t xml:space="preserve">A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são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(3; 2)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e as</w:t>
      </w:r>
    </w:p>
    <w:p w:rsidR="003B0E46" w:rsidRPr="00BD5DCA" w:rsidRDefault="006F7DB9">
      <w:pPr>
        <w:spacing w:before="5" w:after="0" w:line="240" w:lineRule="auto"/>
        <w:ind w:left="739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do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ponto </w:t>
      </w:r>
      <w:r w:rsidRPr="00BD5DCA">
        <w:rPr>
          <w:rFonts w:eastAsia="Myriad Pro Light" w:cstheme="minorHAnsi"/>
          <w:i/>
          <w:color w:val="231F20"/>
          <w:sz w:val="20"/>
          <w:szCs w:val="20"/>
          <w:lang w:val="pt-PT"/>
        </w:rPr>
        <w:t xml:space="preserve">C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são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 xml:space="preserve">(3; </m:t>
        </m:r>
        <m:r>
          <m:rPr>
            <m:sty m:val="bi"/>
          </m:rPr>
          <w:rPr>
            <w:rFonts w:ascii="Cambria Math" w:eastAsia="Arial" w:hAnsi="Cambria Math" w:cstheme="minorHAns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2)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;</w:t>
      </w:r>
    </w:p>
    <w:p w:rsidR="003B0E46" w:rsidRPr="00BD5DCA" w:rsidRDefault="006F7DB9">
      <w:pPr>
        <w:spacing w:before="5" w:after="0" w:line="223" w:lineRule="exact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— 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circunferência de centro </w:t>
      </w:r>
      <w:r w:rsidRPr="00BD5DCA">
        <w:rPr>
          <w:rFonts w:eastAsia="Myriad Pro Light" w:cstheme="minorHAnsi"/>
          <w:i/>
          <w:color w:val="231F20"/>
          <w:sz w:val="20"/>
          <w:szCs w:val="20"/>
          <w:lang w:val="pt-PT"/>
        </w:rPr>
        <w:t xml:space="preserve">O 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e de raio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[OA]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interseta o eixo</w:t>
      </w:r>
    </w:p>
    <w:p w:rsidR="003B0E46" w:rsidRPr="009B4C87" w:rsidRDefault="006F7DB9" w:rsidP="009B4C87">
      <w:pPr>
        <w:spacing w:after="0" w:line="240" w:lineRule="auto"/>
        <w:ind w:right="1440"/>
        <w:jc w:val="right"/>
        <w:rPr>
          <w:rFonts w:eastAsia="Frutiger LT Std 45 Light" w:cstheme="minorHAnsi"/>
          <w:sz w:val="14"/>
          <w:szCs w:val="16"/>
          <w:lang w:val="pt-PT"/>
        </w:rPr>
      </w:pPr>
      <w:r w:rsidRPr="009B4C87">
        <w:rPr>
          <w:rFonts w:eastAsia="Frutiger LT Std 45 Light" w:cstheme="minorHAnsi"/>
          <w:i/>
          <w:color w:val="231F20"/>
          <w:sz w:val="14"/>
          <w:szCs w:val="16"/>
          <w:lang w:val="pt-PT"/>
        </w:rPr>
        <w:t>B</w:t>
      </w:r>
    </w:p>
    <w:p w:rsidR="003B0E46" w:rsidRPr="00BD5DCA" w:rsidRDefault="006F7DB9">
      <w:pPr>
        <w:tabs>
          <w:tab w:val="left" w:pos="6440"/>
          <w:tab w:val="left" w:pos="8400"/>
        </w:tabs>
        <w:spacing w:after="0" w:line="259" w:lineRule="exact"/>
        <w:ind w:left="738" w:right="-20"/>
        <w:rPr>
          <w:rFonts w:eastAsia="Arial" w:cstheme="minorHAnsi"/>
          <w:sz w:val="19"/>
          <w:szCs w:val="19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das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abcissas no ponto </w:t>
      </w:r>
      <w:r w:rsidRPr="00BD5DCA">
        <w:rPr>
          <w:rFonts w:eastAsia="Myriad Pro Light" w:cstheme="minorHAnsi"/>
          <w:i/>
          <w:color w:val="231F20"/>
          <w:sz w:val="20"/>
          <w:szCs w:val="20"/>
          <w:lang w:val="pt-PT"/>
        </w:rPr>
        <w:t>B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Frutiger LT Std 45 Light" w:hAnsi="Cambria Math" w:cstheme="minorHAnsi"/>
            <w:color w:val="231F20"/>
            <w:sz w:val="16"/>
            <w:szCs w:val="16"/>
            <w:lang w:val="pt-PT"/>
          </w:rPr>
          <m:t>0</m:t>
        </m:r>
      </m:oMath>
      <w:r w:rsidRPr="00BD5DCA">
        <w:rPr>
          <w:rFonts w:eastAsia="Frutiger LT Std 45 Light" w:cstheme="minorHAns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theme="minorHAnsi"/>
            <w:color w:val="231F20"/>
            <w:sz w:val="16"/>
            <w:szCs w:val="16"/>
            <w:lang w:val="pt-PT"/>
          </w:rPr>
          <m:t xml:space="preserve">     </m:t>
        </m:r>
        <m:r>
          <w:rPr>
            <w:rFonts w:ascii="Cambria Math" w:eastAsia="Arial" w:hAnsi="Cambria Math" w:cstheme="minorHAnsi"/>
            <w:color w:val="231F20"/>
            <w:sz w:val="19"/>
            <w:szCs w:val="19"/>
            <w:lang w:val="pt-PT"/>
          </w:rPr>
          <m:t>x</m:t>
        </m:r>
      </m:oMath>
    </w:p>
    <w:p w:rsidR="003B0E46" w:rsidRPr="00BD5DCA" w:rsidRDefault="006F7DB9">
      <w:pPr>
        <w:spacing w:before="28"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10.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   Qual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é o valor </w:t>
      </w:r>
      <w:proofErr w:type="spell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exato</w:t>
      </w:r>
      <w:proofErr w:type="spell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da abcissa do ponto </w:t>
      </w:r>
      <w:r w:rsidRPr="00BD5DCA">
        <w:rPr>
          <w:rFonts w:eastAsia="Myriad Pro" w:cstheme="minorHAnsi"/>
          <w:i/>
          <w:color w:val="231F20"/>
          <w:sz w:val="20"/>
          <w:szCs w:val="20"/>
          <w:lang w:val="pt-PT"/>
        </w:rPr>
        <w:t>B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?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43" w:lineRule="exact"/>
        <w:ind w:left="497" w:right="-20"/>
        <w:rPr>
          <w:rFonts w:eastAsia="Myriad Pro Light" w:cstheme="minorHAnsi"/>
          <w:sz w:val="20"/>
          <w:szCs w:val="20"/>
          <w:lang w:val="pt-PT"/>
        </w:rPr>
      </w:pP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10.</w:t>
      </w: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2   Indica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um valor aproximado por defeito e outro por excesso</w:t>
      </w:r>
    </w:p>
    <w:p w:rsidR="003B0E46" w:rsidRPr="00BD5DCA" w:rsidRDefault="006F7DB9">
      <w:pPr>
        <w:tabs>
          <w:tab w:val="left" w:pos="7820"/>
        </w:tabs>
        <w:spacing w:after="0" w:line="244" w:lineRule="exact"/>
        <w:ind w:left="1007" w:right="-20"/>
        <w:rPr>
          <w:rFonts w:eastAsia="Frutiger LT Std 45 Light" w:cstheme="minorHAnsi"/>
          <w:sz w:val="16"/>
          <w:szCs w:val="16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do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perímetro do triângulo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[</m:t>
        </m:r>
        <m:r>
          <w:rPr>
            <w:rFonts w:ascii="Cambria Math" w:eastAsia="Myriad Pro" w:hAnsi="Cambria Math" w:cstheme="minorHAnsi"/>
            <w:color w:val="231F20"/>
            <w:sz w:val="20"/>
            <w:szCs w:val="20"/>
            <w:lang w:val="pt-PT"/>
          </w:rPr>
          <m:t>OAB</m:t>
        </m:r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]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, a menos de </w:t>
      </w:r>
      <m:oMath>
        <m:r>
          <w:rPr>
            <w:rFonts w:ascii="Cambria Math" w:eastAsia="Myriad Pro Light" w:hAnsi="Cambria Math" w:cstheme="minorHAnsi"/>
            <w:color w:val="231F20"/>
            <w:sz w:val="20"/>
            <w:szCs w:val="20"/>
            <w:lang w:val="pt-PT"/>
          </w:rPr>
          <m:t>0,01</m:t>
        </m:r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Frutiger LT Std 45 Light" w:hAnsi="Cambria Math" w:cstheme="minorHAnsi"/>
            <w:color w:val="231F20"/>
            <w:sz w:val="16"/>
            <w:szCs w:val="16"/>
            <w:lang w:val="pt-PT"/>
          </w:rPr>
          <m:t>C</m:t>
        </m:r>
      </m:oMath>
    </w:p>
    <w:p w:rsidR="003B0E46" w:rsidRPr="00BD5DCA" w:rsidRDefault="003B0E46">
      <w:pPr>
        <w:spacing w:before="7"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FA50CE">
      <w:pPr>
        <w:spacing w:before="23" w:after="0" w:line="240" w:lineRule="auto"/>
        <w:ind w:left="121" w:right="-20"/>
        <w:rPr>
          <w:rFonts w:eastAsia="Myriad Pro Light" w:cstheme="minorHAnsi"/>
          <w:sz w:val="20"/>
          <w:szCs w:val="20"/>
          <w:lang w:val="pt-PT"/>
        </w:rPr>
      </w:pPr>
      <w:r>
        <w:rPr>
          <w:rFonts w:cstheme="minorHAnsi"/>
        </w:rPr>
        <w:pict>
          <v:group id="_x0000_s1111" style="position:absolute;left:0;text-align:left;margin-left:85.05pt;margin-top:2.05pt;width:11.35pt;height:11.35pt;z-index:-251633152;mso-position-horizontal-relative:page" coordorigin="1701,41" coordsize="227,227">
            <v:shape id="_x0000_s11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6F7DB9" w:rsidRPr="00BD5DCA">
        <w:rPr>
          <w:rFonts w:eastAsia="Myriad Pro Light" w:cstheme="minorHAnsi"/>
          <w:color w:val="FFFFFF"/>
          <w:sz w:val="20"/>
          <w:szCs w:val="20"/>
          <w:lang w:val="pt-PT"/>
        </w:rPr>
        <w:t xml:space="preserve">11    </w:t>
      </w:r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>Comenta</w:t>
      </w:r>
      <w:proofErr w:type="gramEnd"/>
      <w:r w:rsidR="006F7DB9"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cada uma das afirmações seguintes: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tabs>
          <w:tab w:val="left" w:pos="4900"/>
        </w:tabs>
        <w:spacing w:after="0" w:line="237" w:lineRule="exact"/>
        <w:ind w:left="49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a)   Não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existe nenhum número irracional </w:t>
      </w:r>
      <w:r w:rsidR="009B4C87">
        <w:rPr>
          <w:rFonts w:eastAsia="Myriad Pro Light" w:cstheme="minorHAnsi"/>
          <w:color w:val="231F20"/>
          <w:sz w:val="20"/>
          <w:szCs w:val="20"/>
          <w:lang w:val="pt-PT"/>
        </w:rPr>
        <w:t xml:space="preserve">entre </w:t>
      </w: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2</m:t>
            </m:r>
          </m:e>
        </m:rad>
      </m:oMath>
      <w:r w:rsidR="009B4C87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proofErr w:type="gramStart"/>
      <w:r w:rsidR="009B4C87">
        <w:rPr>
          <w:rFonts w:eastAsia="Myriad Pro Light" w:cstheme="minorHAnsi"/>
          <w:color w:val="231F20"/>
          <w:sz w:val="20"/>
          <w:szCs w:val="20"/>
          <w:lang w:val="pt-PT"/>
        </w:rPr>
        <w:t>e</w:t>
      </w:r>
      <w:proofErr w:type="gramEnd"/>
      <w:r w:rsidR="009B4C87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eastAsia="Myriad Pro Light" w:hAnsi="Cambria Math" w:cstheme="minorHAns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theme="minorHAnsi"/>
                <w:color w:val="231F20"/>
                <w:sz w:val="20"/>
                <w:szCs w:val="20"/>
                <w:lang w:val="pt-PT"/>
              </w:rPr>
              <m:t>3</m:t>
            </m:r>
          </m:e>
        </m:rad>
      </m:oMath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.</w:t>
      </w:r>
    </w:p>
    <w:p w:rsidR="003B0E46" w:rsidRPr="00BD5DCA" w:rsidRDefault="003B0E46">
      <w:pPr>
        <w:spacing w:before="7" w:after="0" w:line="120" w:lineRule="exact"/>
        <w:rPr>
          <w:rFonts w:cstheme="minorHAnsi"/>
          <w:sz w:val="12"/>
          <w:szCs w:val="12"/>
          <w:lang w:val="pt-PT"/>
        </w:rPr>
      </w:pPr>
      <w:bookmarkStart w:id="0" w:name="_GoBack"/>
      <w:bookmarkEnd w:id="0"/>
    </w:p>
    <w:p w:rsidR="003B0E46" w:rsidRPr="00BD5DCA" w:rsidRDefault="006F7DB9">
      <w:pPr>
        <w:spacing w:after="0" w:line="240" w:lineRule="auto"/>
        <w:ind w:left="49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b)  O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produto de dois números irracionais é sempre um número irracional.</w:t>
      </w:r>
    </w:p>
    <w:p w:rsidR="003B0E46" w:rsidRPr="00BD5DCA" w:rsidRDefault="003B0E46">
      <w:pPr>
        <w:spacing w:before="9" w:after="0" w:line="110" w:lineRule="exact"/>
        <w:rPr>
          <w:rFonts w:cstheme="minorHAnsi"/>
          <w:sz w:val="11"/>
          <w:szCs w:val="11"/>
          <w:lang w:val="pt-PT"/>
        </w:rPr>
      </w:pPr>
    </w:p>
    <w:p w:rsidR="003B0E46" w:rsidRPr="00BD5DCA" w:rsidRDefault="006F7DB9">
      <w:pPr>
        <w:spacing w:after="0" w:line="237" w:lineRule="exact"/>
        <w:ind w:left="497" w:right="-20"/>
        <w:rPr>
          <w:rFonts w:eastAsia="Myriad Pro Light" w:cstheme="minorHAnsi"/>
          <w:sz w:val="20"/>
          <w:szCs w:val="20"/>
          <w:lang w:val="pt-PT"/>
        </w:rPr>
      </w:pPr>
      <w:proofErr w:type="gram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c)   A</w:t>
      </w:r>
      <w:proofErr w:type="gram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>interseção</w:t>
      </w:r>
      <w:proofErr w:type="spellEnd"/>
      <w:r w:rsidRPr="00BD5DCA">
        <w:rPr>
          <w:rFonts w:eastAsia="Myriad Pro Light" w:cstheme="minorHAnsi"/>
          <w:color w:val="231F20"/>
          <w:sz w:val="20"/>
          <w:szCs w:val="20"/>
          <w:lang w:val="pt-PT"/>
        </w:rPr>
        <w:t xml:space="preserve"> de dois intervalos de números reais pode ser um conjunto com um único número.</w:t>
      </w: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before="18" w:after="0" w:line="260" w:lineRule="exact"/>
        <w:rPr>
          <w:rFonts w:cstheme="minorHAnsi"/>
          <w:sz w:val="26"/>
          <w:szCs w:val="26"/>
          <w:lang w:val="pt-PT"/>
        </w:rPr>
      </w:pP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B0E46" w:rsidRPr="00BD5DCA" w:rsidRDefault="003B0E46">
      <w:pPr>
        <w:spacing w:before="5" w:after="0" w:line="130" w:lineRule="exact"/>
        <w:rPr>
          <w:rFonts w:cstheme="minorHAnsi"/>
          <w:sz w:val="13"/>
          <w:szCs w:val="13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6F7DB9">
      <w:pPr>
        <w:spacing w:after="0" w:line="240" w:lineRule="auto"/>
        <w:ind w:left="177" w:right="-20"/>
        <w:rPr>
          <w:rFonts w:eastAsia="Myriad Pro Light" w:cstheme="minorHAnsi"/>
          <w:sz w:val="18"/>
          <w:szCs w:val="18"/>
          <w:lang w:val="pt-PT"/>
        </w:rPr>
      </w:pP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Exercício</w:t>
      </w:r>
    </w:p>
    <w:p w:rsidR="003B0E46" w:rsidRPr="00BD5DCA" w:rsidRDefault="006F7DB9">
      <w:pPr>
        <w:spacing w:before="98" w:after="0" w:line="240" w:lineRule="auto"/>
        <w:ind w:left="177" w:right="-67"/>
        <w:rPr>
          <w:rFonts w:eastAsia="Myriad Pro Light" w:cstheme="minorHAnsi"/>
          <w:sz w:val="18"/>
          <w:szCs w:val="18"/>
          <w:lang w:val="pt-PT"/>
        </w:rPr>
      </w:pP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Cotação (pontos)</w:t>
      </w:r>
    </w:p>
    <w:p w:rsidR="003B0E46" w:rsidRPr="00BD5DCA" w:rsidRDefault="006F7DB9">
      <w:pPr>
        <w:spacing w:before="31" w:after="0" w:line="240" w:lineRule="auto"/>
        <w:ind w:left="1847" w:right="-20"/>
        <w:rPr>
          <w:rFonts w:eastAsia="Myriad Pro" w:cstheme="minorHAnsi"/>
          <w:sz w:val="18"/>
          <w:szCs w:val="18"/>
          <w:lang w:val="pt-PT"/>
        </w:rPr>
      </w:pPr>
      <w:r w:rsidRPr="00BD5DCA">
        <w:rPr>
          <w:rFonts w:cstheme="minorHAnsi"/>
          <w:lang w:val="pt-PT"/>
        </w:rPr>
        <w:br w:type="column"/>
      </w:r>
      <w:r w:rsidRPr="00BD5DCA">
        <w:rPr>
          <w:rFonts w:eastAsia="Myriad Pro" w:cstheme="minorHAnsi"/>
          <w:color w:val="231F20"/>
          <w:sz w:val="18"/>
          <w:szCs w:val="18"/>
          <w:lang w:val="pt-PT"/>
        </w:rPr>
        <w:lastRenderedPageBreak/>
        <w:t>GRELHA DE AVALIAÇÃO</w:t>
      </w:r>
    </w:p>
    <w:p w:rsidR="003B0E46" w:rsidRPr="00BD5DCA" w:rsidRDefault="006F7DB9">
      <w:pPr>
        <w:tabs>
          <w:tab w:val="left" w:pos="420"/>
          <w:tab w:val="left" w:pos="800"/>
          <w:tab w:val="left" w:pos="1220"/>
          <w:tab w:val="left" w:pos="1660"/>
          <w:tab w:val="left" w:pos="2140"/>
          <w:tab w:val="left" w:pos="2580"/>
          <w:tab w:val="left" w:pos="3000"/>
          <w:tab w:val="left" w:pos="3380"/>
          <w:tab w:val="left" w:pos="3800"/>
          <w:tab w:val="left" w:pos="4240"/>
          <w:tab w:val="left" w:pos="4660"/>
          <w:tab w:val="left" w:pos="5100"/>
          <w:tab w:val="left" w:pos="5520"/>
          <w:tab w:val="left" w:pos="6020"/>
          <w:tab w:val="left" w:pos="6400"/>
          <w:tab w:val="left" w:pos="6840"/>
        </w:tabs>
        <w:spacing w:before="97" w:after="0" w:line="240" w:lineRule="auto"/>
        <w:ind w:right="-20"/>
        <w:rPr>
          <w:rFonts w:eastAsia="Myriad Pro Light" w:cstheme="minorHAnsi"/>
          <w:sz w:val="18"/>
          <w:szCs w:val="18"/>
          <w:lang w:val="pt-PT"/>
        </w:rPr>
      </w:pP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1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2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3.1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3.2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3.3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5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6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7.1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7.2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8.1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8.2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8.3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8.4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9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10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11</w:t>
      </w:r>
    </w:p>
    <w:p w:rsidR="003B0E46" w:rsidRPr="00BD5DCA" w:rsidRDefault="006F7DB9">
      <w:pPr>
        <w:tabs>
          <w:tab w:val="left" w:pos="420"/>
          <w:tab w:val="left" w:pos="860"/>
          <w:tab w:val="left" w:pos="1280"/>
          <w:tab w:val="left" w:pos="1720"/>
          <w:tab w:val="left" w:pos="2100"/>
          <w:tab w:val="left" w:pos="2580"/>
          <w:tab w:val="left" w:pos="3000"/>
          <w:tab w:val="left" w:pos="3440"/>
          <w:tab w:val="left" w:pos="3860"/>
          <w:tab w:val="left" w:pos="4300"/>
          <w:tab w:val="left" w:pos="4720"/>
          <w:tab w:val="left" w:pos="5160"/>
          <w:tab w:val="left" w:pos="5580"/>
          <w:tab w:val="left" w:pos="6020"/>
          <w:tab w:val="left" w:pos="6440"/>
          <w:tab w:val="left" w:pos="6880"/>
        </w:tabs>
        <w:spacing w:before="98" w:after="0" w:line="206" w:lineRule="exact"/>
        <w:ind w:right="-20"/>
        <w:rPr>
          <w:rFonts w:eastAsia="Myriad Pro Light" w:cstheme="minorHAnsi"/>
          <w:sz w:val="18"/>
          <w:szCs w:val="18"/>
          <w:lang w:val="pt-PT"/>
        </w:rPr>
      </w:pP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3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12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6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6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6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6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4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8</w:t>
      </w:r>
      <w:r w:rsidRPr="00BD5DCA">
        <w:rPr>
          <w:rFonts w:eastAsia="Myriad Pro Light" w:cstheme="minorHAnsi"/>
          <w:color w:val="231F20"/>
          <w:sz w:val="18"/>
          <w:szCs w:val="18"/>
          <w:lang w:val="pt-PT"/>
        </w:rPr>
        <w:tab/>
        <w:t>9</w:t>
      </w: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346"/>
            <w:col w:w="7924"/>
          </w:cols>
        </w:sectPr>
      </w:pPr>
    </w:p>
    <w:p w:rsidR="003B0E46" w:rsidRPr="00BD5DCA" w:rsidRDefault="003B0E46">
      <w:pPr>
        <w:spacing w:before="2" w:after="0" w:line="170" w:lineRule="exact"/>
        <w:rPr>
          <w:rFonts w:cstheme="minorHAnsi"/>
          <w:sz w:val="17"/>
          <w:szCs w:val="17"/>
          <w:lang w:val="pt-PT"/>
        </w:rPr>
      </w:pPr>
    </w:p>
    <w:p w:rsidR="003B0E46" w:rsidRPr="00BD5DCA" w:rsidRDefault="003B0E46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3B0E46" w:rsidRPr="00BD5DCA" w:rsidRDefault="003B0E46">
      <w:pPr>
        <w:spacing w:after="0"/>
        <w:rPr>
          <w:rFonts w:cstheme="minorHAnsi"/>
          <w:lang w:val="pt-PT"/>
        </w:rPr>
        <w:sectPr w:rsidR="003B0E46" w:rsidRPr="00BD5DC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B0E46" w:rsidRPr="00BD5DCA" w:rsidRDefault="00FA50CE" w:rsidP="00BD5DCA">
      <w:pPr>
        <w:spacing w:before="74" w:after="0" w:line="240" w:lineRule="auto"/>
        <w:ind w:left="4495" w:right="-61"/>
        <w:rPr>
          <w:rFonts w:eastAsia="Myriad Pro Light" w:cstheme="minorHAnsi"/>
          <w:sz w:val="18"/>
          <w:szCs w:val="18"/>
        </w:rPr>
      </w:pPr>
      <w:r>
        <w:rPr>
          <w:rFonts w:cstheme="minorHAnsi"/>
        </w:rPr>
        <w:lastRenderedPageBreak/>
        <w:pict>
          <v:group id="_x0000_s1026" style="position:absolute;left:0;text-align:left;margin-left:84.55pt;margin-top:-62.3pt;width:440.35pt;height:46.35pt;z-index:-251630080;mso-position-horizontal-relative:page" coordorigin="1691,-1246" coordsize="8807,927">
            <v:group id="_x0000_s1099" style="position:absolute;left:1701;top:-1236;width:8787;height:283" coordorigin="1701,-1236" coordsize="8787,283">
              <v:shape id="_x0000_s1100" style="position:absolute;left:1701;top:-1236;width:8787;height:283" coordorigin="1701,-1236" coordsize="8787,283" path="m1729,-1236r-25,4l1701,-1208r,227l1704,-956r25,4l10460,-952r24,-4l10488,-981r,-227l10484,-1232r-24,-4l1729,-1236e" fillcolor="#c6c8ca" stroked="f">
                <v:path arrowok="t"/>
              </v:shape>
            </v:group>
            <v:group id="_x0000_s1097" style="position:absolute;left:1701;top:-924;width:1474;height:283" coordorigin="1701,-924" coordsize="1474,283">
              <v:shape id="_x0000_s1098" style="position:absolute;left:1701;top:-924;width:1474;height:283" coordorigin="1701,-924" coordsize="1474,283" path="m1729,-924r-25,3l1701,-896r,227l1704,-644r25,3l3146,-641r25,-3l3175,-669r,-227l3171,-921r-25,-3l1729,-924e" fillcolor="#dcddde" stroked="f">
                <v:path arrowok="t"/>
              </v:shape>
            </v:group>
            <v:group id="_x0000_s1095" style="position:absolute;left:1701;top:-612;width:1474;height:283" coordorigin="1701,-612" coordsize="1474,283">
              <v:shape id="_x0000_s1096" style="position:absolute;left:1701;top:-612;width:1474;height:283" coordorigin="1701,-612" coordsize="1474,283" path="m1729,-612r-25,3l1701,-584r,227l1704,-332r25,3l3146,-329r25,-3l3175,-357r,-227l3171,-609r-25,-3l1729,-612e" fillcolor="#dcddde" stroked="f">
                <v:path arrowok="t"/>
              </v:shape>
            </v:group>
            <v:group id="_x0000_s1093" style="position:absolute;left:3208;top:-919;width:392;height:273" coordorigin="3208,-919" coordsize="392,273">
              <v:shape id="_x0000_s1094" style="position:absolute;left:3208;top:-919;width:392;height:273" coordorigin="3208,-919" coordsize="392,273" path="m3231,-919r-2,l3208,-918r,22l3208,-669r,2l3209,-646r22,l3576,-646r3,l3600,-646r,-23l3600,-896r,-2l3599,-919r-23,l3231,-919xe" filled="f" strokecolor="#808285" strokeweight=".5pt">
                <v:path arrowok="t"/>
              </v:shape>
            </v:group>
            <v:group id="_x0000_s1091" style="position:absolute;left:3638;top:-919;width:392;height:273" coordorigin="3638,-919" coordsize="392,273">
              <v:shape id="_x0000_s1092" style="position:absolute;left:3638;top:-919;width:392;height:273" coordorigin="3638,-919" coordsize="392,273" path="m3662,-919r-3,l3638,-918r,22l3638,-669r,2l3639,-646r22,l4007,-646r2,l4030,-646r,-23l4030,-896r,-2l4029,-919r-22,l3661,-919xe" filled="f" strokecolor="#808285" strokeweight=".5pt">
                <v:path arrowok="t"/>
              </v:shape>
            </v:group>
            <v:group id="_x0000_s1089" style="position:absolute;left:4068;top:-919;width:392;height:273" coordorigin="4068,-919" coordsize="392,273">
              <v:shape id="_x0000_s1090" style="position:absolute;left:4068;top:-919;width:392;height:273" coordorigin="4068,-919" coordsize="392,273" path="m4092,-919r-3,l4068,-918r,22l4068,-669r,2l4069,-646r23,l4437,-646r2,l4460,-646r,-23l4460,-896r,-2l4459,-919r-22,l4092,-919xe" filled="f" strokecolor="#808285" strokeweight=".5pt">
                <v:path arrowok="t"/>
              </v:shape>
            </v:group>
            <v:group id="_x0000_s1087" style="position:absolute;left:4499;top:-919;width:392;height:273" coordorigin="4499,-919" coordsize="392,273">
              <v:shape id="_x0000_s1088" style="position:absolute;left:4499;top:-919;width:392;height:273" coordorigin="4499,-919" coordsize="392,273" path="m4522,-919r-3,l4499,-918r,22l4499,-669r,2l4499,-646r23,l4867,-646r2,l4890,-646r,-23l4890,-896r,-2l4890,-919r-23,l4522,-919xe" filled="f" strokecolor="#808285" strokeweight=".5pt">
                <v:path arrowok="t"/>
              </v:shape>
            </v:group>
            <v:group id="_x0000_s1085" style="position:absolute;left:4929;top:-919;width:392;height:273" coordorigin="4929,-919" coordsize="392,273">
              <v:shape id="_x0000_s1086" style="position:absolute;left:4929;top:-919;width:392;height:273" coordorigin="4929,-919" coordsize="392,273" path="m4952,-919r-2,l4929,-918r,22l4929,-669r,2l4930,-646r22,l5297,-646r3,l5321,-646r,-23l5321,-896r,-2l5320,-919r-23,l4952,-919xe" filled="f" strokecolor="#808285" strokeweight=".5pt">
                <v:path arrowok="t"/>
              </v:shape>
            </v:group>
            <v:group id="_x0000_s1083" style="position:absolute;left:5359;top:-919;width:392;height:273" coordorigin="5359,-919" coordsize="392,273">
              <v:shape id="_x0000_s1084" style="position:absolute;left:5359;top:-919;width:392;height:273" coordorigin="5359,-919" coordsize="392,273" path="m5382,-919r-2,l5359,-918r,22l5359,-669r,2l5360,-646r22,l5727,-646r3,l5751,-646r,-23l5751,-896r,-2l5750,-919r-23,l5382,-919xe" filled="f" strokecolor="#808285" strokeweight=".5pt">
                <v:path arrowok="t"/>
              </v:shape>
            </v:group>
            <v:group id="_x0000_s1081" style="position:absolute;left:5789;top:-919;width:392;height:273" coordorigin="5789,-919" coordsize="392,273">
              <v:shape id="_x0000_s1082" style="position:absolute;left:5789;top:-919;width:392;height:273" coordorigin="5789,-919" coordsize="392,273" path="m5812,-919r-2,l5789,-918r,22l5789,-669r,2l5790,-646r22,l6158,-646r2,l6181,-646r,-23l6181,-896r,-2l6180,-919r-22,l5812,-919xe" filled="f" strokecolor="#808285" strokeweight=".5pt">
                <v:path arrowok="t"/>
              </v:shape>
            </v:group>
            <v:group id="_x0000_s1079" style="position:absolute;left:6219;top:-919;width:392;height:273" coordorigin="6219,-919" coordsize="392,273">
              <v:shape id="_x0000_s1080" style="position:absolute;left:6219;top:-919;width:392;height:273" coordorigin="6219,-919" coordsize="392,273" path="m6243,-919r-3,l6219,-918r,22l6219,-669r,2l6220,-646r23,l6588,-646r2,l6611,-646r,-23l6611,-896r,-2l6610,-919r-22,l6243,-919xe" filled="f" strokecolor="#808285" strokeweight=".5pt">
                <v:path arrowok="t"/>
              </v:shape>
            </v:group>
            <v:group id="_x0000_s1077" style="position:absolute;left:6649;top:-919;width:392;height:273" coordorigin="6649,-919" coordsize="392,273">
              <v:shape id="_x0000_s1078" style="position:absolute;left:6649;top:-919;width:392;height:273" coordorigin="6649,-919" coordsize="392,273" path="m6673,-919r-3,l6649,-918r,22l6649,-669r,2l6650,-646r23,l7018,-646r2,l7041,-646r,-23l7041,-896r,-2l7040,-919r-22,l6673,-919xe" filled="f" strokecolor="#808285" strokeweight=".5pt">
                <v:path arrowok="t"/>
              </v:shape>
            </v:group>
            <v:group id="_x0000_s1075" style="position:absolute;left:7080;top:-919;width:392;height:273" coordorigin="7080,-919" coordsize="392,273">
              <v:shape id="_x0000_s1076" style="position:absolute;left:7080;top:-919;width:392;height:273" coordorigin="7080,-919" coordsize="392,273" path="m7103,-919r-2,l7080,-918r,22l7080,-669r,2l7080,-646r23,l7448,-646r3,l7471,-646r,-23l7471,-896r,-2l7471,-919r-23,l7103,-919xe" filled="f" strokecolor="#808285" strokeweight=".5pt">
                <v:path arrowok="t"/>
              </v:shape>
            </v:group>
            <v:group id="_x0000_s1073" style="position:absolute;left:7510;top:-919;width:392;height:273" coordorigin="7510,-919" coordsize="392,273">
              <v:shape id="_x0000_s1074" style="position:absolute;left:7510;top:-919;width:392;height:273" coordorigin="7510,-919" coordsize="392,273" path="m7533,-919r-2,l7510,-918r,22l7510,-669r,2l7511,-646r22,l7878,-646r3,l7902,-646r,-23l7902,-896r,-2l7901,-919r-23,l7533,-919xe" filled="f" strokecolor="#808285" strokeweight=".5pt">
                <v:path arrowok="t"/>
              </v:shape>
            </v:group>
            <v:group id="_x0000_s1071" style="position:absolute;left:7940;top:-919;width:392;height:273" coordorigin="7940,-919" coordsize="392,273">
              <v:shape id="_x0000_s1072" style="position:absolute;left:7940;top:-919;width:392;height:273" coordorigin="7940,-919" coordsize="392,273" path="m7963,-919r-2,l7940,-918r,22l7940,-669r,2l7941,-646r22,l8309,-646r2,l8332,-646r,-23l8332,-896r,-2l8331,-919r-22,l7963,-919xe" filled="f" strokecolor="#808285" strokeweight=".5pt">
                <v:path arrowok="t"/>
              </v:shape>
            </v:group>
            <v:group id="_x0000_s1069" style="position:absolute;left:8370;top:-919;width:392;height:273" coordorigin="8370,-919" coordsize="392,273">
              <v:shape id="_x0000_s1070" style="position:absolute;left:8370;top:-919;width:392;height:273" coordorigin="8370,-919" coordsize="392,273" path="m8394,-919r-3,l8370,-918r,22l8370,-669r,2l8371,-646r23,l8739,-646r2,l8762,-646r,-23l8762,-896r,-2l8761,-919r-22,l8394,-919xe" filled="f" strokecolor="#808285" strokeweight=".5pt">
                <v:path arrowok="t"/>
              </v:shape>
            </v:group>
            <v:group id="_x0000_s1067" style="position:absolute;left:8800;top:-919;width:392;height:273" coordorigin="8800,-919" coordsize="392,273">
              <v:shape id="_x0000_s1068" style="position:absolute;left:8800;top:-919;width:392;height:273" coordorigin="8800,-919" coordsize="392,273" path="m8824,-919r-3,l8800,-918r,22l8800,-669r,2l8801,-646r23,l9169,-646r2,l9192,-646r,-23l9192,-896r,-2l9191,-919r-22,l8824,-919xe" filled="f" strokecolor="#808285" strokeweight=".5pt">
                <v:path arrowok="t"/>
              </v:shape>
            </v:group>
            <v:group id="_x0000_s1065" style="position:absolute;left:9231;top:-919;width:392;height:273" coordorigin="9231,-919" coordsize="392,273">
              <v:shape id="_x0000_s1066" style="position:absolute;left:9231;top:-919;width:392;height:273" coordorigin="9231,-919" coordsize="392,273" path="m9254,-919r-2,l9231,-918r,22l9231,-669r,2l9231,-646r23,l9599,-646r2,l9622,-646r,-23l9622,-896r,-2l9622,-919r-23,l9254,-919xe" filled="f" strokecolor="#808285" strokeweight=".5pt">
                <v:path arrowok="t"/>
              </v:shape>
            </v:group>
            <v:group id="_x0000_s1063" style="position:absolute;left:9661;top:-919;width:392;height:273" coordorigin="9661,-919" coordsize="392,273">
              <v:shape id="_x0000_s1064" style="position:absolute;left:9661;top:-919;width:392;height:273" coordorigin="9661,-919" coordsize="392,273" path="m9684,-919r-2,l9661,-918r,22l9661,-669r,2l9662,-646r22,l10029,-646r3,l10053,-646r,-23l10053,-896r,-2l10052,-919r-23,l9684,-919xe" filled="f" strokecolor="#808285" strokeweight=".5pt">
                <v:path arrowok="t"/>
              </v:shape>
            </v:group>
            <v:group id="_x0000_s1061" style="position:absolute;left:10091;top:-919;width:392;height:273" coordorigin="10091,-919" coordsize="392,273">
              <v:shape id="_x0000_s1062" style="position:absolute;left:10091;top:-919;width:392;height:273" coordorigin="10091,-919" coordsize="392,273" path="m10114,-919r-2,l10091,-918r,22l10091,-669r,2l10092,-646r22,l10459,-646r3,l10483,-646r,-23l10483,-896r,-2l10482,-919r-23,l10114,-919xe" filled="f" strokecolor="#808285" strokeweight=".5pt">
                <v:path arrowok="t"/>
              </v:shape>
            </v:group>
            <v:group id="_x0000_s1059" style="position:absolute;left:3208;top:-607;width:392;height:273" coordorigin="3208,-607" coordsize="392,273">
              <v:shape id="_x0000_s1060" style="position:absolute;left:3208;top:-607;width:392;height:273" coordorigin="3208,-607" coordsize="392,273" path="m3231,-607r-2,l3208,-606r,22l3208,-357r,2l3209,-334r22,l3576,-334r3,l3600,-335r,-22l3600,-584r,-2l3599,-607r-23,l3231,-607xe" filled="f" strokecolor="#808285" strokeweight=".5pt">
                <v:path arrowok="t"/>
              </v:shape>
            </v:group>
            <v:group id="_x0000_s1057" style="position:absolute;left:3638;top:-607;width:392;height:273" coordorigin="3638,-607" coordsize="392,273">
              <v:shape id="_x0000_s1058" style="position:absolute;left:3638;top:-607;width:392;height:273" coordorigin="3638,-607" coordsize="392,273" path="m3662,-607r-3,l3638,-606r,22l3638,-357r,2l3639,-334r22,l4007,-334r2,l4030,-335r,-22l4030,-584r,-2l4029,-607r-22,l3661,-607xe" filled="f" strokecolor="#808285" strokeweight=".5pt">
                <v:path arrowok="t"/>
              </v:shape>
            </v:group>
            <v:group id="_x0000_s1055" style="position:absolute;left:4068;top:-607;width:392;height:273" coordorigin="4068,-607" coordsize="392,273">
              <v:shape id="_x0000_s1056" style="position:absolute;left:4068;top:-607;width:392;height:273" coordorigin="4068,-607" coordsize="392,273" path="m4092,-607r-3,l4068,-606r,22l4068,-357r,2l4069,-334r23,l4437,-334r2,l4460,-335r,-22l4460,-584r,-2l4459,-607r-22,l4092,-607xe" filled="f" strokecolor="#808285" strokeweight=".5pt">
                <v:path arrowok="t"/>
              </v:shape>
            </v:group>
            <v:group id="_x0000_s1053" style="position:absolute;left:4499;top:-607;width:392;height:273" coordorigin="4499,-607" coordsize="392,273">
              <v:shape id="_x0000_s1054" style="position:absolute;left:4499;top:-607;width:392;height:273" coordorigin="4499,-607" coordsize="392,273" path="m4522,-607r-3,l4499,-606r,22l4499,-357r,2l4499,-334r23,l4867,-334r2,l4890,-335r,-22l4890,-584r,-2l4890,-607r-23,l4522,-607xe" filled="f" strokecolor="#808285" strokeweight=".5pt">
                <v:path arrowok="t"/>
              </v:shape>
            </v:group>
            <v:group id="_x0000_s1051" style="position:absolute;left:4929;top:-607;width:392;height:273" coordorigin="4929,-607" coordsize="392,273">
              <v:shape id="_x0000_s1052" style="position:absolute;left:4929;top:-607;width:392;height:273" coordorigin="4929,-607" coordsize="392,273" path="m4952,-607r-2,l4929,-606r,22l4929,-357r,2l4930,-334r22,l5297,-334r3,l5321,-335r,-22l5321,-584r,-2l5320,-607r-23,l4952,-607xe" filled="f" strokecolor="#808285" strokeweight=".5pt">
                <v:path arrowok="t"/>
              </v:shape>
            </v:group>
            <v:group id="_x0000_s1049" style="position:absolute;left:5359;top:-607;width:392;height:273" coordorigin="5359,-607" coordsize="392,273">
              <v:shape id="_x0000_s1050" style="position:absolute;left:5359;top:-607;width:392;height:273" coordorigin="5359,-607" coordsize="392,273" path="m5382,-607r-2,l5359,-606r,22l5359,-357r,2l5360,-334r22,l5727,-334r3,l5751,-335r,-22l5751,-584r,-2l5750,-607r-23,l5382,-607xe" filled="f" strokecolor="#808285" strokeweight=".5pt">
                <v:path arrowok="t"/>
              </v:shape>
            </v:group>
            <v:group id="_x0000_s1047" style="position:absolute;left:5789;top:-607;width:392;height:273" coordorigin="5789,-607" coordsize="392,273">
              <v:shape id="_x0000_s1048" style="position:absolute;left:5789;top:-607;width:392;height:273" coordorigin="5789,-607" coordsize="392,273" path="m5812,-607r-2,l5789,-606r,22l5789,-357r,2l5790,-334r22,l6158,-334r2,l6181,-335r,-22l6181,-584r,-2l6180,-607r-22,l5812,-607xe" filled="f" strokecolor="#808285" strokeweight=".5pt">
                <v:path arrowok="t"/>
              </v:shape>
            </v:group>
            <v:group id="_x0000_s1045" style="position:absolute;left:6219;top:-607;width:392;height:273" coordorigin="6219,-607" coordsize="392,273">
              <v:shape id="_x0000_s1046" style="position:absolute;left:6219;top:-607;width:392;height:273" coordorigin="6219,-607" coordsize="392,273" path="m6243,-607r-3,l6219,-606r,22l6219,-357r,2l6220,-334r23,l6588,-334r2,l6611,-335r,-22l6611,-584r,-2l6610,-607r-22,l6243,-607xe" filled="f" strokecolor="#808285" strokeweight=".5pt">
                <v:path arrowok="t"/>
              </v:shape>
            </v:group>
            <v:group id="_x0000_s1043" style="position:absolute;left:6649;top:-607;width:392;height:273" coordorigin="6649,-607" coordsize="392,273">
              <v:shape id="_x0000_s1044" style="position:absolute;left:6649;top:-607;width:392;height:273" coordorigin="6649,-607" coordsize="392,273" path="m6673,-607r-3,l6649,-606r,22l6649,-357r,2l6650,-334r23,l7018,-334r2,l7041,-335r,-22l7041,-584r,-2l7040,-607r-22,l6673,-607xe" filled="f" strokecolor="#808285" strokeweight=".5pt">
                <v:path arrowok="t"/>
              </v:shape>
            </v:group>
            <v:group id="_x0000_s1041" style="position:absolute;left:7080;top:-607;width:392;height:273" coordorigin="7080,-607" coordsize="392,273">
              <v:shape id="_x0000_s1042" style="position:absolute;left:7080;top:-607;width:392;height:273" coordorigin="7080,-607" coordsize="392,273" path="m7103,-607r-2,l7080,-606r,22l7080,-357r,2l7080,-334r23,l7448,-334r2,l7471,-335r,-22l7471,-584r,-2l7471,-607r-23,l7103,-607xe" filled="f" strokecolor="#808285" strokeweight=".5pt">
                <v:path arrowok="t"/>
              </v:shape>
            </v:group>
            <v:group id="_x0000_s1039" style="position:absolute;left:7510;top:-607;width:392;height:273" coordorigin="7510,-607" coordsize="392,273">
              <v:shape id="_x0000_s1040" style="position:absolute;left:7510;top:-607;width:392;height:273" coordorigin="7510,-607" coordsize="392,273" path="m7533,-607r-2,l7510,-606r,22l7510,-357r,2l7511,-334r22,l7878,-334r3,l7902,-335r,-22l7902,-584r,-2l7901,-607r-23,l7533,-607xe" filled="f" strokecolor="#808285" strokeweight=".5pt">
                <v:path arrowok="t"/>
              </v:shape>
            </v:group>
            <v:group id="_x0000_s1037" style="position:absolute;left:7940;top:-607;width:392;height:273" coordorigin="7940,-607" coordsize="392,273">
              <v:shape id="_x0000_s1038" style="position:absolute;left:7940;top:-607;width:392;height:273" coordorigin="7940,-607" coordsize="392,273" path="m7963,-607r-2,l7940,-606r,22l7940,-357r,2l7941,-334r22,l8308,-334r3,l8332,-335r,-22l8332,-584r,-2l8331,-607r-23,l7963,-607xe" filled="f" strokecolor="#808285" strokeweight=".5pt">
                <v:path arrowok="t"/>
              </v:shape>
            </v:group>
            <v:group id="_x0000_s1035" style="position:absolute;left:8370;top:-607;width:392;height:273" coordorigin="8370,-607" coordsize="392,273">
              <v:shape id="_x0000_s1036" style="position:absolute;left:8370;top:-607;width:392;height:273" coordorigin="8370,-607" coordsize="392,273" path="m8394,-607r-3,l8370,-606r,22l8370,-357r,2l8371,-334r23,l8739,-334r2,l8762,-335r,-22l8762,-584r,-2l8761,-607r-22,l8394,-607xe" filled="f" strokecolor="#808285" strokeweight=".5pt">
                <v:path arrowok="t"/>
              </v:shape>
            </v:group>
            <v:group id="_x0000_s1033" style="position:absolute;left:8800;top:-607;width:392;height:273" coordorigin="8800,-607" coordsize="392,273">
              <v:shape id="_x0000_s1034" style="position:absolute;left:8800;top:-607;width:392;height:273" coordorigin="8800,-607" coordsize="392,273" path="m8824,-607r-3,l8800,-606r,22l8800,-357r,2l8801,-334r23,l9169,-334r2,l9192,-335r,-22l9192,-584r,-2l9191,-607r-22,l8824,-607xe" filled="f" strokecolor="#808285" strokeweight=".5pt">
                <v:path arrowok="t"/>
              </v:shape>
            </v:group>
            <v:group id="_x0000_s1031" style="position:absolute;left:9231;top:-607;width:392;height:273" coordorigin="9231,-607" coordsize="392,273">
              <v:shape id="_x0000_s1032" style="position:absolute;left:9231;top:-607;width:392;height:273" coordorigin="9231,-607" coordsize="392,273" path="m9254,-607r-2,l9231,-606r,22l9231,-357r,2l9231,-334r23,l9599,-334r2,l9622,-335r,-22l9622,-584r,-2l9622,-607r-23,l9254,-607xe" filled="f" strokecolor="#808285" strokeweight=".5pt">
                <v:path arrowok="t"/>
              </v:shape>
            </v:group>
            <v:group id="_x0000_s1029" style="position:absolute;left:9661;top:-607;width:392;height:273" coordorigin="9661,-607" coordsize="392,273">
              <v:shape id="_x0000_s1030" style="position:absolute;left:9661;top:-607;width:392;height:273" coordorigin="9661,-607" coordsize="392,273" path="m9684,-607r-2,l9661,-606r,22l9661,-357r,2l9662,-334r22,l10029,-334r3,l10053,-335r,-22l10053,-584r,-2l10052,-607r-23,l9684,-607xe" filled="f" strokecolor="#808285" strokeweight=".5pt">
                <v:path arrowok="t"/>
              </v:shape>
            </v:group>
            <v:group id="_x0000_s1027" style="position:absolute;left:10091;top:-607;width:392;height:273" coordorigin="10091,-607" coordsize="392,273">
              <v:shape id="_x0000_s1028" style="position:absolute;left:10091;top:-607;width:392;height:273" coordorigin="10091,-607" coordsize="392,273" path="m10114,-607r-2,l10091,-606r,22l10091,-357r,2l10092,-334r22,l10459,-334r3,l10483,-335r,-22l10483,-584r,-2l10482,-607r-23,l10114,-607xe" filled="f" strokecolor="#808285" strokeweight=".5pt">
                <v:path arrowok="t"/>
              </v:shape>
            </v:group>
            <w10:wrap anchorx="page"/>
          </v:group>
        </w:pict>
      </w:r>
    </w:p>
    <w:sectPr w:rsidR="003B0E46" w:rsidRPr="00BD5DCA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6"/>
        <w:col w:w="4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021C6"/>
    <w:multiLevelType w:val="hybridMultilevel"/>
    <w:tmpl w:val="4DD08F66"/>
    <w:lvl w:ilvl="0" w:tplc="8702C16E">
      <w:start w:val="1"/>
      <w:numFmt w:val="upperLetter"/>
      <w:lvlText w:val="%1."/>
      <w:lvlJc w:val="left"/>
      <w:pPr>
        <w:ind w:left="155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74" w:hanging="360"/>
      </w:pPr>
    </w:lvl>
    <w:lvl w:ilvl="2" w:tplc="0816001B" w:tentative="1">
      <w:start w:val="1"/>
      <w:numFmt w:val="lowerRoman"/>
      <w:lvlText w:val="%3."/>
      <w:lvlJc w:val="right"/>
      <w:pPr>
        <w:ind w:left="2994" w:hanging="180"/>
      </w:pPr>
    </w:lvl>
    <w:lvl w:ilvl="3" w:tplc="0816000F" w:tentative="1">
      <w:start w:val="1"/>
      <w:numFmt w:val="decimal"/>
      <w:lvlText w:val="%4."/>
      <w:lvlJc w:val="left"/>
      <w:pPr>
        <w:ind w:left="3714" w:hanging="360"/>
      </w:pPr>
    </w:lvl>
    <w:lvl w:ilvl="4" w:tplc="08160019" w:tentative="1">
      <w:start w:val="1"/>
      <w:numFmt w:val="lowerLetter"/>
      <w:lvlText w:val="%5."/>
      <w:lvlJc w:val="left"/>
      <w:pPr>
        <w:ind w:left="4434" w:hanging="360"/>
      </w:pPr>
    </w:lvl>
    <w:lvl w:ilvl="5" w:tplc="0816001B" w:tentative="1">
      <w:start w:val="1"/>
      <w:numFmt w:val="lowerRoman"/>
      <w:lvlText w:val="%6."/>
      <w:lvlJc w:val="right"/>
      <w:pPr>
        <w:ind w:left="5154" w:hanging="180"/>
      </w:pPr>
    </w:lvl>
    <w:lvl w:ilvl="6" w:tplc="0816000F" w:tentative="1">
      <w:start w:val="1"/>
      <w:numFmt w:val="decimal"/>
      <w:lvlText w:val="%7."/>
      <w:lvlJc w:val="left"/>
      <w:pPr>
        <w:ind w:left="5874" w:hanging="360"/>
      </w:pPr>
    </w:lvl>
    <w:lvl w:ilvl="7" w:tplc="08160019" w:tentative="1">
      <w:start w:val="1"/>
      <w:numFmt w:val="lowerLetter"/>
      <w:lvlText w:val="%8."/>
      <w:lvlJc w:val="left"/>
      <w:pPr>
        <w:ind w:left="6594" w:hanging="360"/>
      </w:pPr>
    </w:lvl>
    <w:lvl w:ilvl="8" w:tplc="0816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">
    <w:nsid w:val="2FC43835"/>
    <w:multiLevelType w:val="multilevel"/>
    <w:tmpl w:val="F3D6E2EA"/>
    <w:lvl w:ilvl="0">
      <w:start w:val="1"/>
      <w:numFmt w:val="lowerLetter"/>
      <w:lvlText w:val="%1"/>
      <w:lvlJc w:val="left"/>
      <w:pPr>
        <w:ind w:left="360" w:hanging="360"/>
      </w:pPr>
      <w:rPr>
        <w:rFonts w:hint="default"/>
        <w:color w:val="231F20"/>
      </w:rPr>
    </w:lvl>
    <w:lvl w:ilvl="1">
      <w:start w:val="4"/>
      <w:numFmt w:val="decimal"/>
      <w:lvlText w:val="%1.%2"/>
      <w:lvlJc w:val="left"/>
      <w:pPr>
        <w:ind w:left="857" w:hanging="360"/>
      </w:pPr>
      <w:rPr>
        <w:rFonts w:hint="default"/>
        <w:color w:val="231F20"/>
      </w:rPr>
    </w:lvl>
    <w:lvl w:ilvl="2">
      <w:start w:val="1"/>
      <w:numFmt w:val="decimal"/>
      <w:lvlText w:val="%1.%2.%3"/>
      <w:lvlJc w:val="left"/>
      <w:pPr>
        <w:ind w:left="1714" w:hanging="720"/>
      </w:pPr>
      <w:rPr>
        <w:rFonts w:hint="default"/>
        <w:color w:val="231F20"/>
      </w:rPr>
    </w:lvl>
    <w:lvl w:ilvl="3">
      <w:start w:val="1"/>
      <w:numFmt w:val="decimal"/>
      <w:lvlText w:val="%1.%2.%3.%4"/>
      <w:lvlJc w:val="left"/>
      <w:pPr>
        <w:ind w:left="2211" w:hanging="720"/>
      </w:pPr>
      <w:rPr>
        <w:rFonts w:hint="default"/>
        <w:color w:val="231F20"/>
      </w:rPr>
    </w:lvl>
    <w:lvl w:ilvl="4">
      <w:start w:val="1"/>
      <w:numFmt w:val="decimal"/>
      <w:lvlText w:val="%1.%2.%3.%4.%5"/>
      <w:lvlJc w:val="left"/>
      <w:pPr>
        <w:ind w:left="3068" w:hanging="1080"/>
      </w:pPr>
      <w:rPr>
        <w:rFonts w:hint="default"/>
        <w:color w:val="231F20"/>
      </w:rPr>
    </w:lvl>
    <w:lvl w:ilvl="5">
      <w:start w:val="1"/>
      <w:numFmt w:val="decimal"/>
      <w:lvlText w:val="%1.%2.%3.%4.%5.%6"/>
      <w:lvlJc w:val="left"/>
      <w:pPr>
        <w:ind w:left="3565" w:hanging="1080"/>
      </w:pPr>
      <w:rPr>
        <w:rFonts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4422" w:hanging="1440"/>
      </w:pPr>
      <w:rPr>
        <w:rFonts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4919" w:hanging="1440"/>
      </w:pPr>
      <w:rPr>
        <w:rFonts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5776" w:hanging="1800"/>
      </w:pPr>
      <w:rPr>
        <w:rFonts w:hint="default"/>
        <w:color w:val="231F20"/>
      </w:rPr>
    </w:lvl>
  </w:abstractNum>
  <w:abstractNum w:abstractNumId="2">
    <w:nsid w:val="7D685D69"/>
    <w:multiLevelType w:val="hybridMultilevel"/>
    <w:tmpl w:val="B7F6C7AA"/>
    <w:lvl w:ilvl="0" w:tplc="5262FEA6">
      <w:start w:val="1"/>
      <w:numFmt w:val="upperLetter"/>
      <w:lvlText w:val="%1."/>
      <w:lvlJc w:val="left"/>
      <w:pPr>
        <w:ind w:left="85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9" w:hanging="360"/>
      </w:pPr>
    </w:lvl>
    <w:lvl w:ilvl="2" w:tplc="0816001B" w:tentative="1">
      <w:start w:val="1"/>
      <w:numFmt w:val="lowerRoman"/>
      <w:lvlText w:val="%3."/>
      <w:lvlJc w:val="right"/>
      <w:pPr>
        <w:ind w:left="2299" w:hanging="180"/>
      </w:pPr>
    </w:lvl>
    <w:lvl w:ilvl="3" w:tplc="0816000F" w:tentative="1">
      <w:start w:val="1"/>
      <w:numFmt w:val="decimal"/>
      <w:lvlText w:val="%4."/>
      <w:lvlJc w:val="left"/>
      <w:pPr>
        <w:ind w:left="3019" w:hanging="360"/>
      </w:pPr>
    </w:lvl>
    <w:lvl w:ilvl="4" w:tplc="08160019" w:tentative="1">
      <w:start w:val="1"/>
      <w:numFmt w:val="lowerLetter"/>
      <w:lvlText w:val="%5."/>
      <w:lvlJc w:val="left"/>
      <w:pPr>
        <w:ind w:left="3739" w:hanging="360"/>
      </w:pPr>
    </w:lvl>
    <w:lvl w:ilvl="5" w:tplc="0816001B" w:tentative="1">
      <w:start w:val="1"/>
      <w:numFmt w:val="lowerRoman"/>
      <w:lvlText w:val="%6."/>
      <w:lvlJc w:val="right"/>
      <w:pPr>
        <w:ind w:left="4459" w:hanging="180"/>
      </w:pPr>
    </w:lvl>
    <w:lvl w:ilvl="6" w:tplc="0816000F" w:tentative="1">
      <w:start w:val="1"/>
      <w:numFmt w:val="decimal"/>
      <w:lvlText w:val="%7."/>
      <w:lvlJc w:val="left"/>
      <w:pPr>
        <w:ind w:left="5179" w:hanging="360"/>
      </w:pPr>
    </w:lvl>
    <w:lvl w:ilvl="7" w:tplc="08160019" w:tentative="1">
      <w:start w:val="1"/>
      <w:numFmt w:val="lowerLetter"/>
      <w:lvlText w:val="%8."/>
      <w:lvlJc w:val="left"/>
      <w:pPr>
        <w:ind w:left="5899" w:hanging="360"/>
      </w:pPr>
    </w:lvl>
    <w:lvl w:ilvl="8" w:tplc="0816001B" w:tentative="1">
      <w:start w:val="1"/>
      <w:numFmt w:val="lowerRoman"/>
      <w:lvlText w:val="%9."/>
      <w:lvlJc w:val="right"/>
      <w:pPr>
        <w:ind w:left="66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B0E46"/>
    <w:rsid w:val="0001552C"/>
    <w:rsid w:val="000953F0"/>
    <w:rsid w:val="001C04FB"/>
    <w:rsid w:val="002669E8"/>
    <w:rsid w:val="00297283"/>
    <w:rsid w:val="00320ACB"/>
    <w:rsid w:val="003B0E46"/>
    <w:rsid w:val="00436A8F"/>
    <w:rsid w:val="004A06CE"/>
    <w:rsid w:val="004A6471"/>
    <w:rsid w:val="006F7DB9"/>
    <w:rsid w:val="00804E98"/>
    <w:rsid w:val="0089653A"/>
    <w:rsid w:val="009B4C87"/>
    <w:rsid w:val="00BD5DCA"/>
    <w:rsid w:val="00BD6EE5"/>
    <w:rsid w:val="00E03C34"/>
    <w:rsid w:val="00FA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06CE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4A06CE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A0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A06C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2972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34A157D-3735-4375-87D4-A32A630E615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84</TotalTime>
  <Pages>2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12</cp:revision>
  <dcterms:created xsi:type="dcterms:W3CDTF">2013-01-24T16:07:00Z</dcterms:created>
  <dcterms:modified xsi:type="dcterms:W3CDTF">2013-01-25T12:39:00Z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