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E53" w:rsidRPr="00A312D0" w:rsidRDefault="00D35F41">
      <w:pPr>
        <w:spacing w:after="0" w:line="554" w:lineRule="exact"/>
        <w:ind w:left="105" w:right="-115"/>
        <w:rPr>
          <w:rFonts w:ascii="Calibri" w:eastAsia="Myriad Pro" w:hAnsi="Calibri" w:cs="Calibri"/>
          <w:sz w:val="50"/>
          <w:szCs w:val="50"/>
          <w:lang w:val="pt-PT"/>
        </w:rPr>
      </w:pPr>
      <w:r>
        <w:rPr>
          <w:rFonts w:ascii="Calibri" w:eastAsia="Myriad Pro" w:hAnsi="Calibri" w:cs="Calibri"/>
          <w:noProof/>
          <w:sz w:val="50"/>
          <w:szCs w:val="50"/>
          <w:lang w:val="pt-PT" w:eastAsia="pt-PT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-139866</wp:posOffset>
            </wp:positionH>
            <wp:positionV relativeFrom="paragraph">
              <wp:posOffset>-316865</wp:posOffset>
            </wp:positionV>
            <wp:extent cx="1197108" cy="360000"/>
            <wp:effectExtent l="0" t="0" r="0" b="0"/>
            <wp:wrapNone/>
            <wp:docPr id="3" name="Imagem 3" descr="C:\Users\monteirom\Pictures\Logo_Santill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nteirom\Pictures\Logo_Santillan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108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2388">
        <w:rPr>
          <w:rFonts w:ascii="Calibri" w:hAnsi="Calibri" w:cs="Calibri"/>
        </w:rPr>
        <w:pict>
          <v:group id="_x0000_s1391" style="position:absolute;left:0;text-align:left;margin-left:71.35pt;margin-top:41.3pt;width:438.35pt;height:65.6pt;z-index:-251657216;mso-position-horizontal-relative:page;mso-position-vertical-relative:text" coordorigin="1427,826" coordsize="8767,1312">
            <v:shape id="_x0000_s1392" style="position:absolute;left:1427;top:826;width:8767;height:1312" coordorigin="1427,826" coordsize="8767,1312" path="m1474,826r-13,1l1442,837r-14,24l1427,2091r2,13l1438,2123r25,14l10148,2138r12,-2l10180,2127r14,-24l10195,872r-2,-12l10183,840r-24,-13l1474,826xe" filled="f" strokecolor="#808285" strokeweight="1pt">
              <v:path arrowok="t"/>
            </v:shape>
            <w10:wrap anchorx="page"/>
          </v:group>
        </w:pict>
      </w:r>
    </w:p>
    <w:p w:rsidR="00362E53" w:rsidRPr="00A312D0" w:rsidRDefault="00CD2388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  <w:r>
        <w:rPr>
          <w:rFonts w:ascii="Calibri" w:hAnsi="Calibri" w:cs="Calibri"/>
        </w:rPr>
        <w:pict>
          <v:group id="_x0000_s1393" style="position:absolute;margin-left:70.85pt;margin-top:-17.2pt;width:439.35pt;height:25.5pt;z-index:-251661312;mso-position-horizontal-relative:page" coordorigin="1417,22" coordsize="8787,510">
            <v:shape id="_x0000_s1394" style="position:absolute;left:1417;top:22;width:8787;height:510" coordorigin="1417,22" coordsize="8787,510" path="m1474,22r-33,1l1424,29r-6,17l1417,78r,398l1418,508r6,17l1441,531r32,1l10148,532r33,-1l10197,525r7,-16l10205,476r,-398l10181,23,1474,22e" fillcolor="#231f20" stroked="f">
              <v:path arrowok="t"/>
            </v:shape>
            <w10:wrap anchorx="page"/>
          </v:group>
        </w:pict>
      </w:r>
      <w:r w:rsidR="006314D5" w:rsidRPr="00A312D0">
        <w:rPr>
          <w:rFonts w:ascii="Calibri" w:hAnsi="Calibri" w:cs="Calibri"/>
          <w:lang w:val="pt-PT"/>
        </w:rPr>
        <w:br w:type="column"/>
      </w:r>
    </w:p>
    <w:p w:rsidR="00362E53" w:rsidRPr="00A312D0" w:rsidRDefault="006314D5">
      <w:pPr>
        <w:spacing w:after="0" w:line="240" w:lineRule="auto"/>
        <w:ind w:right="-20"/>
        <w:rPr>
          <w:rFonts w:ascii="Calibri" w:eastAsia="Myriad Pro Light" w:hAnsi="Calibri" w:cs="Calibri"/>
          <w:sz w:val="32"/>
          <w:szCs w:val="32"/>
          <w:lang w:val="pt-PT"/>
        </w:rPr>
      </w:pPr>
      <w:r w:rsidRPr="00A312D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FICHA DE AVALIAÇÃO </w:t>
      </w:r>
      <w:proofErr w:type="gramStart"/>
      <w:r w:rsidRPr="00A312D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10  Números</w:t>
      </w:r>
      <w:proofErr w:type="gramEnd"/>
      <w:r w:rsidRPr="00A312D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 reais</w:t>
      </w:r>
    </w:p>
    <w:p w:rsidR="00362E53" w:rsidRPr="00A312D0" w:rsidRDefault="00362E53">
      <w:pPr>
        <w:spacing w:after="0"/>
        <w:rPr>
          <w:rFonts w:ascii="Calibri" w:hAnsi="Calibri" w:cs="Calibri"/>
          <w:lang w:val="pt-PT"/>
        </w:rPr>
        <w:sectPr w:rsidR="00362E53" w:rsidRPr="00A312D0">
          <w:type w:val="continuous"/>
          <w:pgSz w:w="11920" w:h="15880"/>
          <w:pgMar w:top="800" w:right="1680" w:bottom="280" w:left="620" w:header="720" w:footer="720" w:gutter="0"/>
          <w:cols w:num="2" w:space="720" w:equalWidth="0">
            <w:col w:w="383" w:space="588"/>
            <w:col w:w="8649"/>
          </w:cols>
        </w:sectPr>
      </w:pPr>
    </w:p>
    <w:p w:rsidR="00362E53" w:rsidRPr="00A312D0" w:rsidRDefault="00362E5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62E53" w:rsidRPr="00A312D0" w:rsidRDefault="00362E53">
      <w:pPr>
        <w:spacing w:after="0" w:line="220" w:lineRule="exact"/>
        <w:rPr>
          <w:rFonts w:ascii="Calibri" w:hAnsi="Calibri" w:cs="Calibri"/>
          <w:lang w:val="pt-PT"/>
        </w:rPr>
      </w:pPr>
    </w:p>
    <w:p w:rsidR="00362E53" w:rsidRPr="00A312D0" w:rsidRDefault="006314D5">
      <w:pPr>
        <w:tabs>
          <w:tab w:val="left" w:pos="5340"/>
          <w:tab w:val="left" w:pos="6260"/>
          <w:tab w:val="left" w:pos="7440"/>
          <w:tab w:val="left" w:pos="8380"/>
          <w:tab w:val="left" w:pos="9480"/>
        </w:tabs>
        <w:spacing w:before="35" w:after="0" w:line="395" w:lineRule="auto"/>
        <w:ind w:left="911" w:right="72"/>
        <w:rPr>
          <w:rFonts w:ascii="Calibri" w:eastAsia="Myriad Pro Light" w:hAnsi="Calibri" w:cs="Calibri"/>
          <w:sz w:val="14"/>
          <w:szCs w:val="14"/>
          <w:lang w:val="pt-PT"/>
        </w:rPr>
      </w:pPr>
      <w:r w:rsidRPr="00A312D0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ESCOLA: </w:t>
      </w:r>
      <w:r w:rsidRPr="00A312D0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A312D0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A312D0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A312D0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A312D0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A312D0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20 </w:t>
      </w:r>
      <w:r w:rsidRPr="00A312D0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A312D0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A312D0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NOME: </w:t>
      </w:r>
      <w:r w:rsidRPr="00A312D0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A312D0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A312D0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N.</w:t>
      </w:r>
      <w:r w:rsidRPr="00A312D0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A312D0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A312D0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A312D0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A312D0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TURMA: </w:t>
      </w:r>
      <w:r w:rsidRPr="00A312D0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A312D0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A312D0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DATA: </w:t>
      </w:r>
      <w:r w:rsidRPr="00A312D0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A312D0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A312D0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362E53" w:rsidRPr="00A312D0" w:rsidRDefault="006314D5">
      <w:pPr>
        <w:tabs>
          <w:tab w:val="left" w:pos="5200"/>
          <w:tab w:val="left" w:pos="9480"/>
        </w:tabs>
        <w:spacing w:after="0" w:line="166" w:lineRule="exact"/>
        <w:ind w:left="911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A312D0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CLASSIFICAÇÃO: </w:t>
      </w:r>
      <w:r w:rsidRPr="00A312D0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A312D0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A312D0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COMENTÁRIO: </w:t>
      </w:r>
      <w:r w:rsidRPr="00A312D0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A312D0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362E53" w:rsidRPr="00A312D0" w:rsidRDefault="00362E53">
      <w:pPr>
        <w:spacing w:before="8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62E53" w:rsidRPr="00A312D0" w:rsidRDefault="006314D5">
      <w:pPr>
        <w:tabs>
          <w:tab w:val="left" w:pos="4560"/>
          <w:tab w:val="left" w:pos="9480"/>
        </w:tabs>
        <w:spacing w:after="0" w:line="166" w:lineRule="exact"/>
        <w:ind w:left="911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A312D0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PROFESSOR: </w:t>
      </w:r>
      <w:r w:rsidRPr="00A312D0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A312D0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A312D0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ENCARREGADO DE EDUCAÇÃO: </w:t>
      </w:r>
      <w:r w:rsidRPr="00A312D0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A312D0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362E53" w:rsidRPr="00A312D0" w:rsidRDefault="00362E53">
      <w:pPr>
        <w:spacing w:before="8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62E53" w:rsidRPr="00A312D0" w:rsidRDefault="00362E5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62E53" w:rsidRPr="00A312D0" w:rsidRDefault="006314D5">
      <w:pPr>
        <w:spacing w:before="33" w:after="0" w:line="247" w:lineRule="auto"/>
        <w:ind w:left="1000" w:right="753" w:hanging="134"/>
        <w:rPr>
          <w:rFonts w:ascii="Calibri" w:eastAsia="Myriad Pro Light" w:hAnsi="Calibri" w:cs="Calibri"/>
          <w:sz w:val="18"/>
          <w:szCs w:val="18"/>
          <w:lang w:val="pt-PT"/>
        </w:rPr>
      </w:pPr>
      <w:proofErr w:type="gramStart"/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•  Escreve</w:t>
      </w:r>
      <w:proofErr w:type="gramEnd"/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de forma legível a numeração dos itens, bem como as </w:t>
      </w:r>
      <w:proofErr w:type="spellStart"/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respetivas</w:t>
      </w:r>
      <w:proofErr w:type="spellEnd"/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respostas. As respostas ilegíveis são classificadas com zero pontos.</w:t>
      </w:r>
    </w:p>
    <w:p w:rsidR="00362E53" w:rsidRPr="00A312D0" w:rsidRDefault="006314D5">
      <w:pPr>
        <w:spacing w:after="0" w:line="247" w:lineRule="auto"/>
        <w:ind w:left="1000" w:right="625" w:hanging="134"/>
        <w:rPr>
          <w:rFonts w:ascii="Calibri" w:eastAsia="Myriad Pro Light" w:hAnsi="Calibri" w:cs="Calibri"/>
          <w:sz w:val="18"/>
          <w:szCs w:val="18"/>
          <w:lang w:val="pt-PT"/>
        </w:rPr>
      </w:pPr>
      <w:proofErr w:type="gramStart"/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•  Para</w:t>
      </w:r>
      <w:proofErr w:type="gramEnd"/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cada item, apresenta apenas uma resposta. Se apresentares mais do que uma resposta a um mesmo item, só a primeira é classificada.</w:t>
      </w:r>
    </w:p>
    <w:p w:rsidR="00362E53" w:rsidRPr="00A312D0" w:rsidRDefault="006314D5">
      <w:pPr>
        <w:spacing w:after="0" w:line="240" w:lineRule="auto"/>
        <w:ind w:left="866" w:right="-20"/>
        <w:rPr>
          <w:rFonts w:ascii="Calibri" w:eastAsia="Myriad Pro Light" w:hAnsi="Calibri" w:cs="Calibri"/>
          <w:sz w:val="18"/>
          <w:szCs w:val="18"/>
          <w:lang w:val="pt-PT"/>
        </w:rPr>
      </w:pPr>
      <w:proofErr w:type="gramStart"/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•  Podes</w:t>
      </w:r>
      <w:proofErr w:type="gramEnd"/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utilizar a máquina de calcular com que habitualmente trabalhas.</w:t>
      </w:r>
    </w:p>
    <w:p w:rsidR="00362E53" w:rsidRPr="00A312D0" w:rsidRDefault="006314D5">
      <w:pPr>
        <w:spacing w:before="6" w:after="0" w:line="247" w:lineRule="auto"/>
        <w:ind w:left="1000" w:right="698" w:hanging="134"/>
        <w:rPr>
          <w:rFonts w:ascii="Calibri" w:eastAsia="Myriad Pro Light" w:hAnsi="Calibri" w:cs="Calibri"/>
          <w:sz w:val="18"/>
          <w:szCs w:val="18"/>
          <w:lang w:val="pt-PT"/>
        </w:rPr>
      </w:pPr>
      <w:proofErr w:type="gramStart"/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•  Para</w:t>
      </w:r>
      <w:proofErr w:type="gramEnd"/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responderes aos itens de escolha múltipla, escreve, na folha de respostas, o número do item e a letra que identifica a opção correta.</w:t>
      </w:r>
    </w:p>
    <w:p w:rsidR="00362E53" w:rsidRPr="00A312D0" w:rsidRDefault="00362E53">
      <w:pPr>
        <w:spacing w:before="5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362E53" w:rsidRPr="00A312D0" w:rsidRDefault="00362E5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62E53" w:rsidRPr="00A312D0" w:rsidRDefault="00CD2388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388" style="position:absolute;left:0;text-align:left;margin-left:70.85pt;margin-top:2.05pt;width:11.35pt;height:11.35pt;z-index:-251685888;mso-position-horizontal-relative:page" coordorigin="1417,41" coordsize="227,227">
            <v:shape id="_x0000_s138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86" style="position:absolute;left:0;text-align:left;margin-left:71.1pt;margin-top:-94.65pt;width:438.85pt;height:80.3pt;z-index:-251660288;mso-position-horizontal-relative:page" coordorigin="1422,-1893" coordsize="8777,1606">
            <v:shape id="_x0000_s1387" style="position:absolute;left:1422;top:-1893;width:8777;height:1606" coordorigin="1422,-1893" coordsize="8777,1606" path="m1446,-1893r-3,l1422,-1893r,23l1422,-311r,2l1423,-288r22,l10176,-288r3,l10200,-288r,-23l10200,-1870r,-2l10199,-1893r-23,l1445,-1893xe" filled="f" strokecolor="#808285" strokeweight=".5pt">
              <v:path arrowok="t"/>
            </v:shape>
            <w10:wrap anchorx="page"/>
          </v:group>
        </w:pict>
      </w:r>
      <w:r w:rsidR="006314D5" w:rsidRPr="00A312D0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6314D5" w:rsidRPr="00A312D0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6314D5"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Qual dos números seguintes corresponde a uma dízima infinita não periódica?</w:t>
      </w:r>
    </w:p>
    <w:p w:rsidR="00A312D0" w:rsidRDefault="006314D5">
      <w:pPr>
        <w:spacing w:before="5" w:after="0" w:line="236" w:lineRule="exact"/>
        <w:ind w:left="1194" w:right="-2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Escolhe a opção correta.</w:t>
      </w:r>
    </w:p>
    <w:p w:rsidR="00A312D0" w:rsidRPr="001525B6" w:rsidRDefault="00CD2388" w:rsidP="001525B6">
      <w:pPr>
        <w:pStyle w:val="PargrafodaLista"/>
        <w:numPr>
          <w:ilvl w:val="0"/>
          <w:numId w:val="1"/>
        </w:numPr>
        <w:spacing w:before="100" w:beforeAutospacing="1" w:after="100" w:afterAutospacing="1" w:line="240" w:lineRule="auto"/>
        <w:ind w:left="1553" w:right="-23" w:hanging="357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m:oMath>
        <m:rad>
          <m:radPr>
            <m:degHide m:val="1"/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radPr>
          <m:deg/>
          <m:e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18</m:t>
            </m:r>
          </m:e>
        </m:rad>
      </m:oMath>
      <w:r w:rsidR="001525B6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1525B6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1525B6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B.   </w:t>
      </w:r>
      <m:oMath>
        <m:f>
          <m:fPr>
            <m:ctrlPr>
              <w:rPr>
                <w:rFonts w:ascii="Cambria Math" w:eastAsia="Myriad Pro Light" w:hAnsi="Cambria Math" w:cs="Calibri"/>
                <w:i/>
                <w:color w:val="231F20"/>
                <w:sz w:val="24"/>
                <w:szCs w:val="20"/>
                <w:lang w:val="pt-PT"/>
              </w:rPr>
            </m:ctrlPr>
          </m:fPr>
          <m:num>
            <m:r>
              <w:rPr>
                <w:rFonts w:ascii="Cambria Math" w:eastAsia="Myriad Pro Light" w:hAnsi="Cambria Math" w:cs="Calibri"/>
                <w:color w:val="231F20"/>
                <w:sz w:val="24"/>
                <w:szCs w:val="20"/>
                <w:lang w:val="pt-PT"/>
              </w:rPr>
              <m:t>1</m:t>
            </m:r>
          </m:num>
          <m:den>
            <m:r>
              <w:rPr>
                <w:rFonts w:ascii="Cambria Math" w:eastAsia="Myriad Pro Light" w:hAnsi="Cambria Math" w:cs="Calibri"/>
                <w:color w:val="231F20"/>
                <w:sz w:val="24"/>
                <w:szCs w:val="20"/>
                <w:lang w:val="pt-PT"/>
              </w:rPr>
              <m:t>3</m:t>
            </m:r>
          </m:den>
        </m:f>
      </m:oMath>
      <w:r w:rsidR="001525B6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1525B6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1525B6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="001525B6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C.   </w:t>
      </w:r>
      <w:proofErr w:type="gramEnd"/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-2,5</m:t>
        </m:r>
      </m:oMath>
      <w:r w:rsidR="001525B6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1525B6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1525B6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="001525B6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D.  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1</m:t>
        </m:r>
        <w:proofErr w:type="gramEnd"/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,65</m:t>
        </m:r>
      </m:oMath>
    </w:p>
    <w:p w:rsidR="00A312D0" w:rsidRDefault="00CD2388" w:rsidP="004B6209">
      <w:pPr>
        <w:spacing w:before="100" w:beforeAutospacing="1" w:after="100" w:afterAutospacing="1" w:line="240" w:lineRule="auto"/>
        <w:ind w:left="1208" w:hanging="329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398" style="position:absolute;left:0;text-align:left;margin-left:70.9pt;margin-top:5.65pt;width:11.35pt;height:11.35pt;z-index:-251628544;mso-position-horizontal-relative:page" coordorigin="1417,41" coordsize="227,227">
            <v:shape id="_x0000_s139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A312D0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A312D0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525B6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Considera o conjunto </w:t>
      </w:r>
      <m:oMath>
        <m:r>
          <w:rPr>
            <w:rFonts w:ascii="Cambria Math" w:eastAsia="Myriad Pro Light" w:hAnsi="Cambria Math" w:cs="Calibri"/>
            <w:color w:val="231F20"/>
            <w:sz w:val="24"/>
            <w:szCs w:val="20"/>
            <w:lang w:val="pt-PT"/>
          </w:rPr>
          <m:t xml:space="preserve">k= </m:t>
        </m:r>
        <m:d>
          <m:dPr>
            <m:begChr m:val="{"/>
            <m:endChr m:val="}"/>
            <m:ctrlPr>
              <w:rPr>
                <w:rFonts w:ascii="Cambria Math" w:eastAsia="Myriad Pro Light" w:hAnsi="Cambria Math" w:cs="Calibri"/>
                <w:i/>
                <w:color w:val="231F20"/>
                <w:sz w:val="24"/>
                <w:szCs w:val="20"/>
                <w:lang w:val="pt-PT"/>
              </w:rPr>
            </m:ctrlPr>
          </m:dPr>
          <m:e>
            <m:f>
              <m:fPr>
                <m:ctrlPr>
                  <w:rPr>
                    <w:rFonts w:ascii="Cambria Math" w:eastAsia="Myriad Pro Light" w:hAnsi="Cambria Math" w:cs="Calibri"/>
                    <w:i/>
                    <w:color w:val="231F20"/>
                    <w:sz w:val="24"/>
                    <w:szCs w:val="20"/>
                    <w:lang w:val="pt-PT"/>
                  </w:rPr>
                </m:ctrlPr>
              </m:fPr>
              <m:num>
                <m:r>
                  <w:rPr>
                    <w:rFonts w:ascii="Cambria Math" w:eastAsia="Myriad Pro Light" w:hAnsi="Cambria Math" w:cs="Calibri"/>
                    <w:color w:val="231F20"/>
                    <w:sz w:val="24"/>
                    <w:szCs w:val="20"/>
                    <w:lang w:val="pt-PT"/>
                  </w:rPr>
                  <m:t>18</m:t>
                </m:r>
              </m:num>
              <m:den>
                <m:r>
                  <w:rPr>
                    <w:rFonts w:ascii="Cambria Math" w:eastAsia="Myriad Pro Light" w:hAnsi="Cambria Math" w:cs="Calibri"/>
                    <w:color w:val="231F20"/>
                    <w:sz w:val="24"/>
                    <w:szCs w:val="20"/>
                    <w:lang w:val="pt-PT"/>
                  </w:rPr>
                  <m:t>6</m:t>
                </m:r>
              </m:den>
            </m:f>
            <m:r>
              <w:rPr>
                <w:rFonts w:ascii="Cambria Math" w:eastAsia="Myriad Pro Light" w:hAnsi="Cambria Math" w:cs="Calibri"/>
                <w:color w:val="231F20"/>
                <w:sz w:val="24"/>
                <w:szCs w:val="20"/>
                <w:lang w:val="pt-PT"/>
              </w:rPr>
              <m:t>; -</m:t>
            </m:r>
            <m:rad>
              <m:radPr>
                <m:degHide m:val="1"/>
                <m:ctrlPr>
                  <w:rPr>
                    <w:rFonts w:ascii="Cambria Math" w:eastAsia="Myriad Pro Light" w:hAnsi="Cambria Math" w:cs="Calibri"/>
                    <w:i/>
                    <w:color w:val="231F20"/>
                    <w:sz w:val="24"/>
                    <w:szCs w:val="20"/>
                    <w:lang w:val="pt-PT"/>
                  </w:rPr>
                </m:ctrlPr>
              </m:radPr>
              <m:deg/>
              <m:e>
                <m:r>
                  <w:rPr>
                    <w:rFonts w:ascii="Cambria Math" w:eastAsia="Myriad Pro Light" w:hAnsi="Cambria Math" w:cs="Calibri"/>
                    <w:color w:val="231F20"/>
                    <w:sz w:val="24"/>
                    <w:szCs w:val="20"/>
                    <w:lang w:val="pt-PT"/>
                  </w:rPr>
                  <m:t>12</m:t>
                </m:r>
              </m:e>
            </m:rad>
            <m:r>
              <w:rPr>
                <w:rFonts w:ascii="Cambria Math" w:eastAsia="Myriad Pro Light" w:hAnsi="Cambria Math" w:cs="Calibri"/>
                <w:color w:val="231F20"/>
                <w:sz w:val="24"/>
                <w:szCs w:val="20"/>
                <w:lang w:val="pt-PT"/>
              </w:rPr>
              <m:t>;0; -3,</m:t>
            </m:r>
            <m:d>
              <m:dPr>
                <m:ctrlPr>
                  <w:rPr>
                    <w:rFonts w:ascii="Cambria Math" w:eastAsia="Myriad Pro Light" w:hAnsi="Cambria Math" w:cs="Calibri"/>
                    <w:i/>
                    <w:color w:val="231F20"/>
                    <w:sz w:val="24"/>
                    <w:szCs w:val="20"/>
                    <w:lang w:val="pt-PT"/>
                  </w:rPr>
                </m:ctrlPr>
              </m:dPr>
              <m:e>
                <m:r>
                  <w:rPr>
                    <w:rFonts w:ascii="Cambria Math" w:eastAsia="Myriad Pro Light" w:hAnsi="Cambria Math" w:cs="Calibri"/>
                    <w:color w:val="231F20"/>
                    <w:sz w:val="24"/>
                    <w:szCs w:val="20"/>
                    <w:lang w:val="pt-PT"/>
                  </w:rPr>
                  <m:t>46</m:t>
                </m:r>
              </m:e>
            </m:d>
            <m:r>
              <w:rPr>
                <w:rFonts w:ascii="Cambria Math" w:eastAsia="Myriad Pro Light" w:hAnsi="Cambria Math" w:cs="Calibri"/>
                <w:color w:val="231F20"/>
                <w:sz w:val="24"/>
                <w:szCs w:val="20"/>
                <w:lang w:val="pt-PT"/>
              </w:rPr>
              <m:t xml:space="preserve">;π; </m:t>
            </m:r>
            <m:rad>
              <m:radPr>
                <m:degHide m:val="1"/>
                <m:ctrlPr>
                  <w:rPr>
                    <w:rFonts w:ascii="Cambria Math" w:eastAsia="Myriad Pro Light" w:hAnsi="Cambria Math" w:cs="Calibri"/>
                    <w:i/>
                    <w:color w:val="231F20"/>
                    <w:sz w:val="24"/>
                    <w:szCs w:val="20"/>
                    <w:lang w:val="pt-PT"/>
                  </w:rPr>
                </m:ctrlPr>
              </m:radPr>
              <m:deg/>
              <m:e>
                <m:r>
                  <w:rPr>
                    <w:rFonts w:ascii="Cambria Math" w:eastAsia="Myriad Pro Light" w:hAnsi="Cambria Math" w:cs="Calibri"/>
                    <w:color w:val="231F20"/>
                    <w:sz w:val="24"/>
                    <w:szCs w:val="20"/>
                    <w:lang w:val="pt-PT"/>
                  </w:rPr>
                  <m:t>9,61</m:t>
                </m:r>
              </m:e>
            </m:rad>
          </m:e>
        </m:d>
        <m:r>
          <w:rPr>
            <w:rFonts w:ascii="Cambria Math" w:eastAsia="Myriad Pro Light" w:hAnsi="Cambria Math" w:cs="Calibri"/>
            <w:color w:val="231F20"/>
            <w:sz w:val="24"/>
            <w:szCs w:val="20"/>
            <w:lang w:val="pt-PT"/>
          </w:rPr>
          <m:t>.</m:t>
        </m:r>
      </m:oMath>
    </w:p>
    <w:p w:rsidR="00362E53" w:rsidRPr="00A312D0" w:rsidRDefault="006314D5">
      <w:pPr>
        <w:spacing w:before="84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Identifica</w:t>
      </w:r>
      <w:proofErr w:type="gramEnd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os números do conjunto </w:t>
      </w:r>
      <w:r w:rsidRPr="00A312D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K </w:t>
      </w:r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que são:</w:t>
      </w:r>
    </w:p>
    <w:p w:rsidR="00362E53" w:rsidRPr="00A312D0" w:rsidRDefault="00362E53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62E53" w:rsidRPr="00A312D0" w:rsidRDefault="006314D5">
      <w:pPr>
        <w:tabs>
          <w:tab w:val="left" w:pos="3740"/>
          <w:tab w:val="left" w:pos="5880"/>
          <w:tab w:val="left" w:pos="8040"/>
        </w:tabs>
        <w:spacing w:after="0" w:line="240" w:lineRule="auto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   inteiros</w:t>
      </w:r>
      <w:proofErr w:type="gramEnd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;</w:t>
      </w:r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  racionais</w:t>
      </w:r>
      <w:proofErr w:type="gramEnd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;</w:t>
      </w:r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c)   irracionais</w:t>
      </w:r>
      <w:proofErr w:type="gramEnd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;</w:t>
      </w:r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d)  reais.</w:t>
      </w:r>
      <w:proofErr w:type="gramEnd"/>
    </w:p>
    <w:p w:rsidR="00362E53" w:rsidRPr="00A312D0" w:rsidRDefault="00362E53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62E53" w:rsidRPr="00A312D0" w:rsidRDefault="006314D5">
      <w:pPr>
        <w:spacing w:after="0" w:line="237" w:lineRule="exact"/>
        <w:ind w:left="1193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Escreve</w:t>
      </w:r>
      <w:proofErr w:type="gramEnd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os números do conjunto </w:t>
      </w:r>
      <w:r w:rsidRPr="00A312D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K </w:t>
      </w:r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por ordem decrescente.</w:t>
      </w:r>
    </w:p>
    <w:p w:rsidR="00362E53" w:rsidRPr="00A312D0" w:rsidRDefault="00362E53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62E53" w:rsidRPr="00A312D0" w:rsidRDefault="00CD2388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366" style="position:absolute;left:0;text-align:left;margin-left:70.85pt;margin-top:2.05pt;width:11.35pt;height:11.35pt;z-index:-251678720;mso-position-horizontal-relative:page" coordorigin="1417,41" coordsize="227,227">
            <v:shape id="_x0000_s1367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6314D5" w:rsidRPr="00A312D0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6314D5" w:rsidRPr="00A312D0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6314D5"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Considera a seguinte </w:t>
      </w:r>
      <w:proofErr w:type="spellStart"/>
      <w:r w:rsidR="006314D5"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reta</w:t>
      </w:r>
      <w:proofErr w:type="spellEnd"/>
      <w:r w:rsidR="006314D5"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real:</w:t>
      </w:r>
    </w:p>
    <w:p w:rsidR="00362E53" w:rsidRPr="00A312D0" w:rsidRDefault="00173D1A">
      <w:pPr>
        <w:spacing w:before="5" w:after="0" w:line="160" w:lineRule="exact"/>
        <w:rPr>
          <w:rFonts w:ascii="Calibri" w:hAnsi="Calibri" w:cs="Calibri"/>
          <w:sz w:val="16"/>
          <w:szCs w:val="16"/>
          <w:lang w:val="pt-PT"/>
        </w:rPr>
      </w:pPr>
      <w:r>
        <w:rPr>
          <w:rFonts w:ascii="Calibri" w:eastAsia="Myriad Pro Light" w:hAnsi="Calibri" w:cs="Calibri"/>
          <w:noProof/>
          <w:color w:val="231F20"/>
          <w:sz w:val="20"/>
          <w:szCs w:val="20"/>
          <w:lang w:val="pt-PT" w:eastAsia="pt-PT"/>
        </w:rPr>
        <w:drawing>
          <wp:anchor distT="0" distB="0" distL="114300" distR="114300" simplePos="0" relativeHeight="251688960" behindDoc="0" locked="0" layoutInCell="1" allowOverlap="1" wp14:anchorId="1C92F9BA" wp14:editId="4D8316BB">
            <wp:simplePos x="0" y="0"/>
            <wp:positionH relativeFrom="column">
              <wp:posOffset>631825</wp:posOffset>
            </wp:positionH>
            <wp:positionV relativeFrom="paragraph">
              <wp:posOffset>65405</wp:posOffset>
            </wp:positionV>
            <wp:extent cx="5180328" cy="79200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328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D1A" w:rsidRDefault="00173D1A">
      <w:pPr>
        <w:spacing w:before="24" w:after="0" w:line="240" w:lineRule="auto"/>
        <w:ind w:left="1194" w:right="-20"/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</w:pPr>
    </w:p>
    <w:p w:rsidR="00173D1A" w:rsidRDefault="00173D1A">
      <w:pPr>
        <w:spacing w:before="24" w:after="0" w:line="240" w:lineRule="auto"/>
        <w:ind w:left="1194" w:right="-20"/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</w:pPr>
    </w:p>
    <w:p w:rsidR="00173D1A" w:rsidRDefault="00173D1A">
      <w:pPr>
        <w:spacing w:before="24" w:after="0" w:line="240" w:lineRule="auto"/>
        <w:ind w:left="1194" w:right="-20"/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</w:pPr>
    </w:p>
    <w:p w:rsidR="00173D1A" w:rsidRDefault="00173D1A">
      <w:pPr>
        <w:spacing w:before="24" w:after="0" w:line="240" w:lineRule="auto"/>
        <w:ind w:left="1194" w:right="-20"/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</w:pPr>
    </w:p>
    <w:p w:rsidR="00173D1A" w:rsidRDefault="00173D1A">
      <w:pPr>
        <w:spacing w:before="24" w:after="0" w:line="240" w:lineRule="auto"/>
        <w:ind w:left="1194" w:right="-20"/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</w:pPr>
    </w:p>
    <w:p w:rsidR="00173D1A" w:rsidRDefault="00173D1A">
      <w:pPr>
        <w:spacing w:before="24" w:after="0" w:line="240" w:lineRule="auto"/>
        <w:ind w:left="1194" w:right="-20"/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</w:pPr>
    </w:p>
    <w:p w:rsidR="00362E53" w:rsidRPr="00A312D0" w:rsidRDefault="006314D5">
      <w:pPr>
        <w:spacing w:before="24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Quais</w:t>
      </w:r>
      <w:proofErr w:type="gramEnd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são os valores </w:t>
      </w:r>
      <w:proofErr w:type="spellStart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exatos</w:t>
      </w:r>
      <w:proofErr w:type="spellEnd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das abcissas dos pontos </w:t>
      </w:r>
      <w:r w:rsidRPr="00A312D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A </w:t>
      </w:r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A312D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B</w:t>
      </w:r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362E53" w:rsidRPr="00A312D0" w:rsidRDefault="00362E53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62E53" w:rsidRPr="00A312D0" w:rsidRDefault="006314D5">
      <w:pPr>
        <w:spacing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Representa</w:t>
      </w:r>
      <w:proofErr w:type="gramEnd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na </w:t>
      </w:r>
      <w:proofErr w:type="spellStart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reta</w:t>
      </w:r>
      <w:proofErr w:type="spellEnd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real, com rigor, o número </w:t>
      </w:r>
      <m:oMath>
        <m:rad>
          <m:radPr>
            <m:degHide m:val="1"/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radPr>
          <m:deg/>
          <m:e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8</m:t>
            </m:r>
          </m:e>
        </m:rad>
      </m:oMath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362E53" w:rsidRPr="00A312D0" w:rsidRDefault="00362E53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D41A6" w:rsidRDefault="00CD2388" w:rsidP="00CD41A6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color w:val="231F20"/>
          <w:sz w:val="12"/>
          <w:szCs w:val="12"/>
          <w:lang w:val="pt-PT"/>
        </w:rPr>
      </w:pPr>
      <w:r>
        <w:rPr>
          <w:rFonts w:ascii="Calibri" w:hAnsi="Calibri" w:cs="Calibri"/>
        </w:rPr>
        <w:pict>
          <v:group id="_x0000_s1298" style="position:absolute;left:0;text-align:left;margin-left:70.85pt;margin-top:2.05pt;width:11.35pt;height:11.35pt;z-index:-251676672;mso-position-horizontal-relative:page" coordorigin="1417,41" coordsize="227,227">
            <v:shape id="_x0000_s129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6314D5" w:rsidRPr="00A312D0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6314D5" w:rsidRPr="00A312D0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6314D5"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Simplifica cada uma das expressões seguintes.</w:t>
      </w:r>
    </w:p>
    <w:tbl>
      <w:tblPr>
        <w:tblStyle w:val="Tabelacomgrelha"/>
        <w:tblW w:w="0" w:type="auto"/>
        <w:tblInd w:w="8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2"/>
        <w:gridCol w:w="4487"/>
      </w:tblGrid>
      <w:tr w:rsidR="00F95E19" w:rsidTr="00AE1CE6">
        <w:tc>
          <w:tcPr>
            <w:tcW w:w="4880" w:type="dxa"/>
          </w:tcPr>
          <w:p w:rsidR="00F95E19" w:rsidRDefault="00F95E19" w:rsidP="00AE1CE6">
            <w:pPr>
              <w:tabs>
                <w:tab w:val="left" w:pos="1180"/>
              </w:tabs>
              <w:spacing w:before="120" w:after="120"/>
              <w:ind w:right="-23"/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</w:pPr>
            <w:r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a) </w:t>
            </w:r>
            <m:oMath>
              <m:r>
                <w:rPr>
                  <w:rFonts w:ascii="Cambria Math" w:eastAsia="Myriad Pro Light" w:hAnsi="Cambria Math" w:cs="Calibri"/>
                  <w:color w:val="231F20"/>
                  <w:sz w:val="20"/>
                  <w:szCs w:val="20"/>
                  <w:lang w:val="pt-PT"/>
                </w:rPr>
                <m:t>2</m:t>
              </m:r>
              <m:rad>
                <m:radPr>
                  <m:degHide m:val="1"/>
                  <m:ctrlPr>
                    <w:rPr>
                      <w:rFonts w:ascii="Cambria Math" w:eastAsia="Myriad Pro Light" w:hAnsi="Cambria Math" w:cs="Calibri"/>
                      <w:i/>
                      <w:color w:val="231F20"/>
                      <w:sz w:val="20"/>
                      <w:szCs w:val="20"/>
                      <w:lang w:val="pt-PT"/>
                    </w:rPr>
                  </m:ctrlPr>
                </m:radPr>
                <m:deg/>
                <m:e>
                  <m:r>
                    <w:rPr>
                      <w:rFonts w:ascii="Cambria Math" w:eastAsia="Myriad Pro Light" w:hAnsi="Cambria Math" w:cs="Calibri"/>
                      <w:color w:val="231F20"/>
                      <w:sz w:val="20"/>
                      <w:szCs w:val="20"/>
                      <w:lang w:val="pt-PT"/>
                    </w:rPr>
                    <m:t>10</m:t>
                  </m:r>
                </m:e>
              </m:rad>
              <m:r>
                <w:rPr>
                  <w:rFonts w:ascii="Cambria Math" w:eastAsia="Myriad Pro Light" w:hAnsi="Cambria Math" w:cs="Calibri"/>
                  <w:color w:val="231F20"/>
                  <w:sz w:val="20"/>
                  <w:szCs w:val="20"/>
                  <w:lang w:val="pt-PT"/>
                </w:rPr>
                <m:t>-9</m:t>
              </m:r>
              <m:rad>
                <m:radPr>
                  <m:degHide m:val="1"/>
                  <m:ctrlPr>
                    <w:rPr>
                      <w:rFonts w:ascii="Cambria Math" w:eastAsia="Myriad Pro Light" w:hAnsi="Cambria Math" w:cs="Calibri"/>
                      <w:i/>
                      <w:color w:val="231F20"/>
                      <w:sz w:val="20"/>
                      <w:szCs w:val="20"/>
                      <w:lang w:val="pt-PT"/>
                    </w:rPr>
                  </m:ctrlPr>
                </m:radPr>
                <m:deg/>
                <m:e>
                  <m:r>
                    <w:rPr>
                      <w:rFonts w:ascii="Cambria Math" w:eastAsia="Myriad Pro Light" w:hAnsi="Cambria Math" w:cs="Calibri"/>
                      <w:color w:val="231F20"/>
                      <w:sz w:val="20"/>
                      <w:szCs w:val="20"/>
                      <w:lang w:val="pt-PT"/>
                    </w:rPr>
                    <m:t>10</m:t>
                  </m:r>
                </m:e>
              </m:rad>
              <m:r>
                <w:rPr>
                  <w:rFonts w:ascii="Cambria Math" w:eastAsia="Myriad Pro Light" w:hAnsi="Cambria Math" w:cs="Calibri"/>
                  <w:color w:val="231F20"/>
                  <w:sz w:val="20"/>
                  <w:szCs w:val="20"/>
                  <w:lang w:val="pt-PT"/>
                </w:rPr>
                <m:t>+4</m:t>
              </m:r>
              <m:rad>
                <m:radPr>
                  <m:degHide m:val="1"/>
                  <m:ctrlPr>
                    <w:rPr>
                      <w:rFonts w:ascii="Cambria Math" w:eastAsia="Myriad Pro Light" w:hAnsi="Cambria Math" w:cs="Calibri"/>
                      <w:i/>
                      <w:color w:val="231F20"/>
                      <w:sz w:val="20"/>
                      <w:szCs w:val="20"/>
                      <w:lang w:val="pt-PT"/>
                    </w:rPr>
                  </m:ctrlPr>
                </m:radPr>
                <m:deg/>
                <m:e>
                  <m:r>
                    <w:rPr>
                      <w:rFonts w:ascii="Cambria Math" w:eastAsia="Myriad Pro Light" w:hAnsi="Cambria Math" w:cs="Calibri"/>
                      <w:color w:val="231F20"/>
                      <w:sz w:val="20"/>
                      <w:szCs w:val="20"/>
                      <w:lang w:val="pt-PT"/>
                    </w:rPr>
                    <m:t>10</m:t>
                  </m:r>
                </m:e>
              </m:rad>
            </m:oMath>
          </w:p>
        </w:tc>
        <w:tc>
          <w:tcPr>
            <w:tcW w:w="4880" w:type="dxa"/>
          </w:tcPr>
          <w:p w:rsidR="00F95E19" w:rsidRDefault="00F95E19" w:rsidP="00AE1CE6">
            <w:pPr>
              <w:tabs>
                <w:tab w:val="left" w:pos="1180"/>
              </w:tabs>
              <w:spacing w:before="120" w:after="120"/>
              <w:ind w:right="-20"/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</w:pPr>
            <w:r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c) </w:t>
            </w:r>
            <m:oMath>
              <m:sSup>
                <m:sSupPr>
                  <m:ctrlPr>
                    <w:rPr>
                      <w:rFonts w:ascii="Cambria Math" w:eastAsia="Myriad Pro Light" w:hAnsi="Cambria Math" w:cs="Calibri"/>
                      <w:i/>
                      <w:color w:val="231F20"/>
                      <w:sz w:val="20"/>
                      <w:szCs w:val="20"/>
                      <w:lang w:val="pt-PT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Myriad Pro Light" w:hAnsi="Cambria Math" w:cs="Calibri"/>
                          <w:i/>
                          <w:color w:val="231F20"/>
                          <w:sz w:val="20"/>
                          <w:szCs w:val="20"/>
                          <w:lang w:val="pt-PT"/>
                        </w:rPr>
                      </m:ctrlPr>
                    </m:dPr>
                    <m:e>
                      <m:rad>
                        <m:radPr>
                          <m:degHide m:val="1"/>
                          <m:ctrlPr>
                            <w:rPr>
                              <w:rFonts w:ascii="Cambria Math" w:eastAsia="Myriad Pro Light" w:hAnsi="Cambria Math" w:cs="Calibri"/>
                              <w:i/>
                              <w:color w:val="231F20"/>
                              <w:sz w:val="20"/>
                              <w:szCs w:val="20"/>
                              <w:lang w:val="pt-PT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="Myriad Pro Light" w:hAnsi="Cambria Math" w:cs="Calibri"/>
                              <w:color w:val="231F20"/>
                              <w:sz w:val="20"/>
                              <w:szCs w:val="20"/>
                              <w:lang w:val="pt-PT"/>
                            </w:rPr>
                            <m:t>2</m:t>
                          </m:r>
                        </m:e>
                      </m:rad>
                      <m:r>
                        <w:rPr>
                          <w:rFonts w:ascii="Cambria Math" w:eastAsia="Myriad Pro Light" w:hAnsi="Cambria Math" w:cs="Calibri"/>
                          <w:color w:val="231F20"/>
                          <w:sz w:val="20"/>
                          <w:szCs w:val="20"/>
                          <w:lang w:val="pt-PT"/>
                        </w:rPr>
                        <m:t xml:space="preserve">- 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eastAsia="Myriad Pro Light" w:hAnsi="Cambria Math" w:cs="Calibri"/>
                              <w:i/>
                              <w:color w:val="231F20"/>
                              <w:sz w:val="20"/>
                              <w:szCs w:val="20"/>
                              <w:lang w:val="pt-PT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="Myriad Pro Light" w:hAnsi="Cambria Math" w:cs="Calibri"/>
                              <w:color w:val="231F20"/>
                              <w:sz w:val="20"/>
                              <w:szCs w:val="20"/>
                              <w:lang w:val="pt-PT"/>
                            </w:rPr>
                            <m:t>6</m:t>
                          </m:r>
                        </m:e>
                      </m:rad>
                    </m:e>
                  </m:d>
                </m:e>
                <m:sup>
                  <m:r>
                    <w:rPr>
                      <w:rFonts w:ascii="Cambria Math" w:eastAsia="Myriad Pro Light" w:hAnsi="Cambria Math" w:cs="Calibri"/>
                      <w:color w:val="231F20"/>
                      <w:sz w:val="20"/>
                      <w:szCs w:val="20"/>
                      <w:lang w:val="pt-PT"/>
                    </w:rPr>
                    <m:t>2</m:t>
                  </m:r>
                </m:sup>
              </m:sSup>
            </m:oMath>
          </w:p>
        </w:tc>
      </w:tr>
      <w:tr w:rsidR="00F95E19" w:rsidTr="00AE1CE6">
        <w:tc>
          <w:tcPr>
            <w:tcW w:w="4880" w:type="dxa"/>
          </w:tcPr>
          <w:p w:rsidR="00F95E19" w:rsidRDefault="00F95E19" w:rsidP="00AE1CE6">
            <w:pPr>
              <w:tabs>
                <w:tab w:val="left" w:pos="1180"/>
              </w:tabs>
              <w:spacing w:before="120" w:after="120"/>
              <w:ind w:right="-23"/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</w:pPr>
            <w:r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b) </w:t>
            </w:r>
            <m:oMath>
              <m:f>
                <m:fPr>
                  <m:ctrlPr>
                    <w:rPr>
                      <w:rFonts w:ascii="Cambria Math" w:eastAsia="Myriad Pro Light" w:hAnsi="Cambria Math" w:cs="Calibri"/>
                      <w:i/>
                      <w:color w:val="231F20"/>
                      <w:sz w:val="20"/>
                      <w:szCs w:val="20"/>
                      <w:lang w:val="pt-PT"/>
                    </w:rPr>
                  </m:ctrlPr>
                </m:fPr>
                <m:num>
                  <m:r>
                    <w:rPr>
                      <w:rFonts w:ascii="Cambria Math" w:eastAsia="Myriad Pro Light" w:hAnsi="Cambria Math" w:cs="Calibri"/>
                      <w:color w:val="231F20"/>
                      <w:sz w:val="20"/>
                      <w:szCs w:val="20"/>
                      <w:lang w:val="pt-PT"/>
                    </w:rPr>
                    <m:t>24</m:t>
                  </m:r>
                  <m:rad>
                    <m:radPr>
                      <m:degHide m:val="1"/>
                      <m:ctrlPr>
                        <w:rPr>
                          <w:rFonts w:ascii="Cambria Math" w:eastAsia="Myriad Pro Light" w:hAnsi="Cambria Math" w:cs="Calibri"/>
                          <w:i/>
                          <w:color w:val="231F20"/>
                          <w:sz w:val="20"/>
                          <w:szCs w:val="20"/>
                          <w:lang w:val="pt-PT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Myriad Pro Light" w:hAnsi="Cambria Math" w:cs="Calibri"/>
                          <w:color w:val="231F20"/>
                          <w:sz w:val="20"/>
                          <w:szCs w:val="20"/>
                          <w:lang w:val="pt-PT"/>
                        </w:rPr>
                        <m:t>10</m:t>
                      </m:r>
                    </m:e>
                  </m:rad>
                </m:num>
                <m:den>
                  <m:r>
                    <w:rPr>
                      <w:rFonts w:ascii="Cambria Math" w:eastAsia="Myriad Pro Light" w:hAnsi="Cambria Math" w:cs="Calibri"/>
                      <w:color w:val="231F20"/>
                      <w:sz w:val="20"/>
                      <w:szCs w:val="20"/>
                      <w:lang w:val="pt-PT"/>
                    </w:rPr>
                    <m:t>6</m:t>
                  </m:r>
                  <m:rad>
                    <m:radPr>
                      <m:degHide m:val="1"/>
                      <m:ctrlPr>
                        <w:rPr>
                          <w:rFonts w:ascii="Cambria Math" w:eastAsia="Myriad Pro Light" w:hAnsi="Cambria Math" w:cs="Calibri"/>
                          <w:i/>
                          <w:color w:val="231F20"/>
                          <w:sz w:val="20"/>
                          <w:szCs w:val="20"/>
                          <w:lang w:val="pt-PT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Myriad Pro Light" w:hAnsi="Cambria Math" w:cs="Calibri"/>
                          <w:color w:val="231F20"/>
                          <w:sz w:val="20"/>
                          <w:szCs w:val="20"/>
                          <w:lang w:val="pt-PT"/>
                        </w:rPr>
                        <m:t>5</m:t>
                      </m:r>
                    </m:e>
                  </m:rad>
                </m:den>
              </m:f>
              <m:r>
                <w:rPr>
                  <w:rFonts w:ascii="Cambria Math" w:eastAsia="Myriad Pro Light" w:hAnsi="Cambria Math" w:cs="Calibri"/>
                  <w:color w:val="231F20"/>
                  <w:sz w:val="20"/>
                  <w:szCs w:val="20"/>
                  <w:lang w:val="pt-PT"/>
                </w:rPr>
                <m:t>×5</m:t>
              </m:r>
              <m:rad>
                <m:radPr>
                  <m:degHide m:val="1"/>
                  <m:ctrlPr>
                    <w:rPr>
                      <w:rFonts w:ascii="Cambria Math" w:eastAsia="Myriad Pro Light" w:hAnsi="Cambria Math" w:cs="Calibri"/>
                      <w:i/>
                      <w:color w:val="231F20"/>
                      <w:sz w:val="20"/>
                      <w:szCs w:val="20"/>
                      <w:lang w:val="pt-PT"/>
                    </w:rPr>
                  </m:ctrlPr>
                </m:radPr>
                <m:deg/>
                <m:e>
                  <m:r>
                    <w:rPr>
                      <w:rFonts w:ascii="Cambria Math" w:eastAsia="Myriad Pro Light" w:hAnsi="Cambria Math" w:cs="Calibri"/>
                      <w:color w:val="231F20"/>
                      <w:sz w:val="20"/>
                      <w:szCs w:val="20"/>
                      <w:lang w:val="pt-PT"/>
                    </w:rPr>
                    <m:t>3</m:t>
                  </m:r>
                </m:e>
              </m:rad>
            </m:oMath>
          </w:p>
        </w:tc>
        <w:tc>
          <w:tcPr>
            <w:tcW w:w="4880" w:type="dxa"/>
          </w:tcPr>
          <w:p w:rsidR="00F95E19" w:rsidRDefault="00F95E19" w:rsidP="00AE1CE6">
            <w:pPr>
              <w:tabs>
                <w:tab w:val="left" w:pos="1180"/>
              </w:tabs>
              <w:spacing w:before="120" w:after="120"/>
              <w:ind w:right="-23"/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</w:pPr>
            <w:r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d) </w:t>
            </w:r>
            <m:oMath>
              <m:rad>
                <m:radPr>
                  <m:degHide m:val="1"/>
                  <m:ctrlPr>
                    <w:rPr>
                      <w:rFonts w:ascii="Cambria Math" w:eastAsia="Myriad Pro Light" w:hAnsi="Cambria Math" w:cs="Calibri"/>
                      <w:i/>
                      <w:color w:val="231F20"/>
                      <w:sz w:val="20"/>
                      <w:szCs w:val="20"/>
                      <w:lang w:val="pt-PT"/>
                    </w:rPr>
                  </m:ctrlPr>
                </m:radPr>
                <m:deg/>
                <m:e>
                  <m:r>
                    <w:rPr>
                      <w:rFonts w:ascii="Cambria Math" w:eastAsia="Myriad Pro Light" w:hAnsi="Cambria Math" w:cs="Calibri"/>
                      <w:color w:val="231F20"/>
                      <w:sz w:val="20"/>
                      <w:szCs w:val="20"/>
                      <w:lang w:val="pt-PT"/>
                    </w:rPr>
                    <m:t>14</m:t>
                  </m:r>
                </m:e>
              </m:rad>
              <m:r>
                <w:rPr>
                  <w:rFonts w:ascii="Cambria Math" w:eastAsia="Myriad Pro Light" w:hAnsi="Cambria Math" w:cs="Calibri"/>
                  <w:color w:val="231F20"/>
                  <w:sz w:val="20"/>
                  <w:szCs w:val="20"/>
                  <w:lang w:val="pt-PT"/>
                </w:rPr>
                <m:t xml:space="preserve"> × </m:t>
              </m:r>
              <m:d>
                <m:dPr>
                  <m:ctrlPr>
                    <w:rPr>
                      <w:rFonts w:ascii="Cambria Math" w:eastAsia="Myriad Pro Light" w:hAnsi="Cambria Math" w:cs="Calibri"/>
                      <w:i/>
                      <w:color w:val="231F20"/>
                      <w:sz w:val="20"/>
                      <w:szCs w:val="20"/>
                      <w:lang w:val="pt-PT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Myriad Pro Light" w:hAnsi="Cambria Math" w:cs="Calibri"/>
                          <w:i/>
                          <w:color w:val="231F20"/>
                          <w:sz w:val="20"/>
                          <w:szCs w:val="20"/>
                          <w:lang w:val="pt-PT"/>
                        </w:rPr>
                      </m:ctrlPr>
                    </m:fPr>
                    <m:num>
                      <m:r>
                        <w:rPr>
                          <w:rFonts w:ascii="Cambria Math" w:eastAsia="Myriad Pro Light" w:hAnsi="Cambria Math" w:cs="Calibri"/>
                          <w:color w:val="231F20"/>
                          <w:sz w:val="20"/>
                          <w:szCs w:val="20"/>
                          <w:lang w:val="pt-PT"/>
                        </w:rPr>
                        <m:t>1</m:t>
                      </m:r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eastAsia="Myriad Pro Light" w:hAnsi="Cambria Math" w:cs="Calibri"/>
                              <w:i/>
                              <w:color w:val="231F20"/>
                              <w:sz w:val="20"/>
                              <w:szCs w:val="20"/>
                              <w:lang w:val="pt-PT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="Myriad Pro Light" w:hAnsi="Cambria Math" w:cs="Calibri"/>
                              <w:color w:val="231F20"/>
                              <w:sz w:val="20"/>
                              <w:szCs w:val="20"/>
                              <w:lang w:val="pt-PT"/>
                            </w:rPr>
                            <m:t>14</m:t>
                          </m:r>
                        </m:e>
                      </m:rad>
                    </m:den>
                  </m:f>
                  <m:r>
                    <w:rPr>
                      <w:rFonts w:ascii="Cambria Math" w:eastAsia="Myriad Pro Light" w:hAnsi="Cambria Math" w:cs="Calibri"/>
                      <w:color w:val="231F20"/>
                      <w:sz w:val="20"/>
                      <w:szCs w:val="20"/>
                      <w:lang w:val="pt-PT"/>
                    </w:rPr>
                    <m:t xml:space="preserve">+ </m:t>
                  </m:r>
                  <m:f>
                    <m:fPr>
                      <m:ctrlPr>
                        <w:rPr>
                          <w:rFonts w:ascii="Cambria Math" w:eastAsia="Myriad Pro Light" w:hAnsi="Cambria Math" w:cs="Calibri"/>
                          <w:i/>
                          <w:color w:val="231F20"/>
                          <w:sz w:val="20"/>
                          <w:szCs w:val="20"/>
                          <w:lang w:val="pt-PT"/>
                        </w:rPr>
                      </m:ctrlPr>
                    </m:fPr>
                    <m:num>
                      <m:r>
                        <w:rPr>
                          <w:rFonts w:ascii="Cambria Math" w:eastAsia="Myriad Pro Light" w:hAnsi="Cambria Math" w:cs="Calibri"/>
                          <w:color w:val="231F20"/>
                          <w:sz w:val="20"/>
                          <w:szCs w:val="20"/>
                          <w:lang w:val="pt-PT"/>
                        </w:rPr>
                        <m:t>1</m:t>
                      </m:r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eastAsia="Myriad Pro Light" w:hAnsi="Cambria Math" w:cs="Calibri"/>
                              <w:i/>
                              <w:color w:val="231F20"/>
                              <w:sz w:val="20"/>
                              <w:szCs w:val="20"/>
                              <w:lang w:val="pt-PT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="Myriad Pro Light" w:hAnsi="Cambria Math" w:cs="Calibri"/>
                              <w:color w:val="231F20"/>
                              <w:sz w:val="20"/>
                              <w:szCs w:val="20"/>
                              <w:lang w:val="pt-PT"/>
                            </w:rPr>
                            <m:t>2</m:t>
                          </m:r>
                        </m:e>
                      </m:rad>
                    </m:den>
                  </m:f>
                </m:e>
              </m:d>
            </m:oMath>
          </w:p>
        </w:tc>
      </w:tr>
    </w:tbl>
    <w:p w:rsidR="00CD41A6" w:rsidRDefault="00CD41A6" w:rsidP="00CD41A6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color w:val="231F20"/>
          <w:sz w:val="12"/>
          <w:szCs w:val="12"/>
          <w:lang w:val="pt-PT"/>
        </w:rPr>
      </w:pPr>
    </w:p>
    <w:p w:rsidR="00CD41A6" w:rsidRPr="00CD41A6" w:rsidRDefault="00CD41A6" w:rsidP="00CD41A6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color w:val="231F20"/>
          <w:sz w:val="12"/>
          <w:szCs w:val="12"/>
          <w:lang w:val="pt-PT"/>
        </w:rPr>
        <w:sectPr w:rsidR="00CD41A6" w:rsidRPr="00CD41A6">
          <w:type w:val="continuous"/>
          <w:pgSz w:w="11920" w:h="15880"/>
          <w:pgMar w:top="800" w:right="1680" w:bottom="280" w:left="620" w:header="720" w:footer="720" w:gutter="0"/>
          <w:cols w:space="720"/>
        </w:sectPr>
      </w:pPr>
    </w:p>
    <w:p w:rsidR="00362E53" w:rsidRPr="00A312D0" w:rsidRDefault="00362E53">
      <w:pPr>
        <w:spacing w:before="6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362E53" w:rsidRPr="00A312D0" w:rsidRDefault="00CD2388">
      <w:pPr>
        <w:tabs>
          <w:tab w:val="left" w:pos="1180"/>
        </w:tabs>
        <w:spacing w:after="0" w:line="245" w:lineRule="auto"/>
        <w:ind w:left="1194" w:right="-57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36" style="position:absolute;left:0;text-align:left;margin-left:70.85pt;margin-top:.9pt;width:11.35pt;height:11.35pt;z-index:-251662336;mso-position-horizontal-relative:page" coordorigin="1417,18" coordsize="227,227">
            <v:shape id="_x0000_s1237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6314D5" w:rsidRPr="00A312D0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="006314D5" w:rsidRPr="00A312D0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6314D5"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 relação à fotografia do Coliseu de Roma (Itália), determina:</w:t>
      </w:r>
    </w:p>
    <w:p w:rsidR="00362E53" w:rsidRPr="00A312D0" w:rsidRDefault="00362E53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62E53" w:rsidRPr="00A312D0" w:rsidRDefault="006314D5">
      <w:pPr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   um</w:t>
      </w:r>
      <w:proofErr w:type="gramEnd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valor </w:t>
      </w:r>
      <w:proofErr w:type="spellStart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exato</w:t>
      </w:r>
      <w:proofErr w:type="spellEnd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do perímetro;</w:t>
      </w:r>
    </w:p>
    <w:p w:rsidR="00362E53" w:rsidRPr="00A312D0" w:rsidRDefault="00362E53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62E53" w:rsidRPr="00A312D0" w:rsidRDefault="006314D5" w:rsidP="00D66D98">
      <w:pPr>
        <w:spacing w:after="0" w:line="252" w:lineRule="auto"/>
        <w:ind w:left="1477" w:right="75" w:hanging="283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  um</w:t>
      </w:r>
      <w:proofErr w:type="gramEnd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valor aproximado do perímetro, por defeito, com um erro inferior a uma centésima;</w:t>
      </w:r>
    </w:p>
    <w:p w:rsidR="00362E53" w:rsidRPr="00A312D0" w:rsidRDefault="00362E53">
      <w:pPr>
        <w:spacing w:before="6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62E53" w:rsidRPr="00A312D0" w:rsidRDefault="006314D5">
      <w:pPr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c)   um</w:t>
      </w:r>
      <w:proofErr w:type="gramEnd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valor </w:t>
      </w:r>
      <w:proofErr w:type="spellStart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exato</w:t>
      </w:r>
      <w:proofErr w:type="spellEnd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da área;</w:t>
      </w:r>
    </w:p>
    <w:p w:rsidR="00362E53" w:rsidRPr="00A312D0" w:rsidRDefault="00362E53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62E53" w:rsidRPr="00A312D0" w:rsidRDefault="006314D5">
      <w:pPr>
        <w:spacing w:after="0" w:line="240" w:lineRule="auto"/>
        <w:ind w:left="1193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d)  um</w:t>
      </w:r>
      <w:proofErr w:type="gramEnd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enquadramento da área, às milésimas.</w:t>
      </w:r>
    </w:p>
    <w:p w:rsidR="00362E53" w:rsidRPr="00A312D0" w:rsidRDefault="006314D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A312D0">
        <w:rPr>
          <w:rFonts w:ascii="Calibri" w:hAnsi="Calibri" w:cs="Calibri"/>
          <w:lang w:val="pt-PT"/>
        </w:rPr>
        <w:br w:type="column"/>
      </w:r>
    </w:p>
    <w:p w:rsidR="00362E53" w:rsidRPr="00A312D0" w:rsidRDefault="00CD23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401" type="#_x0000_t32" style="position:absolute;margin-left:31.25pt;margin-top:4.95pt;width:0;height:85.05pt;z-index:251699200" o:connectortype="straight">
            <v:stroke startarrow="block" endarrow="block"/>
          </v:shape>
        </w:pict>
      </w: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235" type="#_x0000_t75" style="position:absolute;margin-left:39.1pt;margin-top:4.95pt;width:147.4pt;height:85.05pt;z-index:-251626496">
            <v:imagedata r:id="rId9" o:title=""/>
          </v:shape>
        </w:pict>
      </w:r>
    </w:p>
    <w:p w:rsidR="00362E53" w:rsidRPr="00A312D0" w:rsidRDefault="00362E5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62E53" w:rsidRPr="00A312D0" w:rsidRDefault="00362E5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62E53" w:rsidRPr="00A312D0" w:rsidRDefault="00362E53">
      <w:pPr>
        <w:spacing w:before="17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362E53" w:rsidRPr="00A312D0" w:rsidRDefault="00D66D98" w:rsidP="00D66D98">
      <w:pPr>
        <w:spacing w:after="0" w:line="240" w:lineRule="auto"/>
        <w:ind w:left="-110" w:right="-64"/>
        <w:rPr>
          <w:rFonts w:ascii="Calibri" w:eastAsia="Myriad Pro Light" w:hAnsi="Calibri" w:cs="Calibri"/>
          <w:sz w:val="16"/>
          <w:szCs w:val="16"/>
          <w:lang w:val="pt-PT"/>
        </w:rPr>
      </w:pPr>
      <m:oMath>
        <m:r>
          <w:rPr>
            <w:rFonts w:ascii="Cambria Math" w:eastAsia="Myriad Pro Light" w:hAnsi="Cambria Math" w:cs="Calibri"/>
            <w:color w:val="231F20"/>
            <w:sz w:val="16"/>
            <w:szCs w:val="16"/>
            <w:lang w:val="pt-PT"/>
          </w:rPr>
          <m:t>11</m:t>
        </m:r>
        <m:rad>
          <m:radPr>
            <m:degHide m:val="1"/>
            <m:ctrlPr>
              <w:rPr>
                <w:rFonts w:ascii="Cambria Math" w:eastAsia="Myriad Pro Light" w:hAnsi="Cambria Math" w:cs="Calibri"/>
                <w:i/>
                <w:color w:val="231F20"/>
                <w:sz w:val="16"/>
                <w:szCs w:val="16"/>
                <w:lang w:val="pt-PT"/>
              </w:rPr>
            </m:ctrlPr>
          </m:radPr>
          <m:deg/>
          <m:e>
            <m:r>
              <w:rPr>
                <w:rFonts w:ascii="Cambria Math" w:eastAsia="Myriad Pro Light" w:hAnsi="Cambria Math" w:cs="Calibri"/>
                <w:color w:val="231F20"/>
                <w:sz w:val="16"/>
                <w:szCs w:val="16"/>
                <w:lang w:val="pt-PT"/>
              </w:rPr>
              <m:t>7</m:t>
            </m:r>
          </m:e>
        </m:rad>
      </m:oMath>
      <w:r w:rsidR="006314D5" w:rsidRPr="00A312D0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 xml:space="preserve"> </w:t>
      </w:r>
      <w:proofErr w:type="gramStart"/>
      <w:r w:rsidR="006314D5" w:rsidRPr="00A312D0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cm</w:t>
      </w:r>
      <w:proofErr w:type="gramEnd"/>
    </w:p>
    <w:p w:rsidR="00362E53" w:rsidRPr="00A312D0" w:rsidRDefault="00CD2388">
      <w:pPr>
        <w:spacing w:before="7" w:after="0" w:line="190" w:lineRule="exact"/>
        <w:rPr>
          <w:rFonts w:ascii="Calibri" w:hAnsi="Calibri" w:cs="Calibri"/>
          <w:sz w:val="19"/>
          <w:szCs w:val="19"/>
          <w:lang w:val="pt-PT"/>
        </w:rPr>
      </w:pPr>
      <w:r>
        <w:rPr>
          <w:rFonts w:ascii="Calibri" w:hAnsi="Calibri" w:cs="Calibri"/>
          <w:noProof/>
          <w:lang w:val="pt-PT" w:eastAsia="pt-PT"/>
        </w:rPr>
        <w:pict>
          <v:shape id="_x0000_s1400" type="#_x0000_t32" style="position:absolute;margin-left:39.1pt;margin-top:40.2pt;width:146.85pt;height:0;z-index:251698176" o:connectortype="straight">
            <v:stroke startarrow="block" endarrow="block"/>
          </v:shape>
        </w:pict>
      </w:r>
      <w:r w:rsidR="006314D5" w:rsidRPr="00A312D0">
        <w:rPr>
          <w:rFonts w:ascii="Calibri" w:hAnsi="Calibri" w:cs="Calibri"/>
          <w:lang w:val="pt-PT"/>
        </w:rPr>
        <w:br w:type="column"/>
      </w:r>
    </w:p>
    <w:p w:rsidR="00362E53" w:rsidRPr="00A312D0" w:rsidRDefault="00362E5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62E53" w:rsidRPr="00A312D0" w:rsidRDefault="00362E5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62E53" w:rsidRPr="00A312D0" w:rsidRDefault="00362E5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62E53" w:rsidRPr="00A312D0" w:rsidRDefault="00362E5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62E53" w:rsidRPr="00A312D0" w:rsidRDefault="00362E5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62E53" w:rsidRPr="00A312D0" w:rsidRDefault="00362E5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62E53" w:rsidRPr="00A312D0" w:rsidRDefault="00362E5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62E53" w:rsidRPr="00A312D0" w:rsidRDefault="00362E5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62E53" w:rsidRPr="00A312D0" w:rsidRDefault="00362E5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62E53" w:rsidRPr="00A312D0" w:rsidRDefault="00362E5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62E53" w:rsidRPr="00A312D0" w:rsidRDefault="00D66D98">
      <w:pPr>
        <w:spacing w:after="0" w:line="183" w:lineRule="exact"/>
        <w:ind w:right="-20"/>
        <w:rPr>
          <w:rFonts w:ascii="Calibri" w:eastAsia="Myriad Pro Light" w:hAnsi="Calibri" w:cs="Calibri"/>
          <w:sz w:val="16"/>
          <w:szCs w:val="16"/>
          <w:lang w:val="pt-PT"/>
        </w:rPr>
      </w:pPr>
      <m:oMath>
        <m:r>
          <w:rPr>
            <w:rFonts w:ascii="Cambria Math" w:eastAsia="Myriad Pro Light" w:hAnsi="Cambria Math" w:cs="Calibri"/>
            <w:color w:val="231F20"/>
            <w:sz w:val="16"/>
            <w:szCs w:val="16"/>
            <w:lang w:val="pt-PT"/>
          </w:rPr>
          <m:t>10</m:t>
        </m:r>
        <m:rad>
          <m:radPr>
            <m:degHide m:val="1"/>
            <m:ctrlPr>
              <w:rPr>
                <w:rFonts w:ascii="Cambria Math" w:eastAsia="Myriad Pro Light" w:hAnsi="Cambria Math" w:cs="Calibri"/>
                <w:i/>
                <w:color w:val="231F20"/>
                <w:sz w:val="16"/>
                <w:szCs w:val="16"/>
                <w:lang w:val="pt-PT"/>
              </w:rPr>
            </m:ctrlPr>
          </m:radPr>
          <m:deg/>
          <m:e>
            <m:r>
              <w:rPr>
                <w:rFonts w:ascii="Cambria Math" w:eastAsia="Myriad Pro Light" w:hAnsi="Cambria Math" w:cs="Calibri"/>
                <w:color w:val="231F20"/>
                <w:sz w:val="16"/>
                <w:szCs w:val="16"/>
                <w:lang w:val="pt-PT"/>
              </w:rPr>
              <m:t>20</m:t>
            </m:r>
          </m:e>
        </m:rad>
      </m:oMath>
      <w:r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 xml:space="preserve"> </w:t>
      </w:r>
      <w:proofErr w:type="gramStart"/>
      <w:r w:rsidR="006314D5" w:rsidRPr="00A312D0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cm</w:t>
      </w:r>
      <w:proofErr w:type="gramEnd"/>
    </w:p>
    <w:p w:rsidR="00362E53" w:rsidRPr="00A312D0" w:rsidRDefault="00362E53">
      <w:pPr>
        <w:spacing w:after="0"/>
        <w:rPr>
          <w:rFonts w:ascii="Calibri" w:hAnsi="Calibri" w:cs="Calibri"/>
          <w:lang w:val="pt-PT"/>
        </w:rPr>
        <w:sectPr w:rsidR="00362E53" w:rsidRPr="00A312D0">
          <w:type w:val="continuous"/>
          <w:pgSz w:w="11920" w:h="15880"/>
          <w:pgMar w:top="800" w:right="1680" w:bottom="280" w:left="620" w:header="720" w:footer="720" w:gutter="0"/>
          <w:cols w:num="3" w:space="720" w:equalWidth="0">
            <w:col w:w="5575" w:space="280"/>
            <w:col w:w="652" w:space="1300"/>
            <w:col w:w="1813"/>
          </w:cols>
        </w:sectPr>
      </w:pPr>
    </w:p>
    <w:p w:rsidR="00362E53" w:rsidRPr="00A312D0" w:rsidRDefault="00362E53">
      <w:pPr>
        <w:spacing w:before="1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362E53" w:rsidRPr="00A312D0" w:rsidRDefault="00362E53">
      <w:pPr>
        <w:tabs>
          <w:tab w:val="left" w:pos="780"/>
        </w:tabs>
        <w:spacing w:before="28" w:after="0" w:line="240" w:lineRule="auto"/>
        <w:ind w:left="143" w:right="-20"/>
        <w:rPr>
          <w:rFonts w:ascii="Calibri" w:eastAsia="Myriad Pro Light" w:hAnsi="Calibri" w:cs="Calibri"/>
          <w:sz w:val="13"/>
          <w:szCs w:val="13"/>
          <w:lang w:val="pt-PT"/>
        </w:rPr>
      </w:pPr>
    </w:p>
    <w:p w:rsidR="00362E53" w:rsidRPr="00A312D0" w:rsidRDefault="00362E53">
      <w:pPr>
        <w:spacing w:after="0"/>
        <w:rPr>
          <w:rFonts w:ascii="Calibri" w:hAnsi="Calibri" w:cs="Calibri"/>
          <w:lang w:val="pt-PT"/>
        </w:rPr>
        <w:sectPr w:rsidR="00362E53" w:rsidRPr="00A312D0">
          <w:type w:val="continuous"/>
          <w:pgSz w:w="11920" w:h="15880"/>
          <w:pgMar w:top="800" w:right="1680" w:bottom="280" w:left="620" w:header="720" w:footer="720" w:gutter="0"/>
          <w:cols w:space="720"/>
        </w:sectPr>
      </w:pPr>
    </w:p>
    <w:p w:rsidR="00362E53" w:rsidRPr="00A312D0" w:rsidRDefault="00362E53">
      <w:pPr>
        <w:spacing w:before="2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362E53" w:rsidRDefault="00CD2388" w:rsidP="00E622F5">
      <w:pPr>
        <w:tabs>
          <w:tab w:val="left" w:pos="480"/>
        </w:tabs>
        <w:spacing w:after="0" w:line="240" w:lineRule="auto"/>
        <w:ind w:left="160" w:right="-71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10" style="position:absolute;left:0;text-align:left;margin-left:85.05pt;margin-top:.9pt;width:11.35pt;height:11.35pt;z-index:-251651072;mso-position-horizontal-relative:page" coordorigin="1701,18" coordsize="227,227">
            <v:shape id="_x0000_s1211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6314D5" w:rsidRPr="00A312D0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 w:rsidR="006314D5" w:rsidRPr="00A312D0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6314D5"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Considera os conjuntos </w:t>
      </w:r>
      <w:r w:rsidR="006314D5" w:rsidRPr="00A312D0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 xml:space="preserve">A </w:t>
      </w:r>
      <w:r w:rsidR="006314D5"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="006314D5" w:rsidRPr="00A312D0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B</w:t>
      </w:r>
      <w:r w:rsidR="006314D5"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representados na </w:t>
      </w:r>
      <w:proofErr w:type="spellStart"/>
      <w:r w:rsidR="006314D5"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reta</w:t>
      </w:r>
      <w:proofErr w:type="spellEnd"/>
      <w:r w:rsidR="006314D5"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real.</w:t>
      </w:r>
    </w:p>
    <w:p w:rsidR="00E622F5" w:rsidRPr="00E622F5" w:rsidRDefault="00E622F5" w:rsidP="00E622F5">
      <w:pPr>
        <w:tabs>
          <w:tab w:val="left" w:pos="480"/>
        </w:tabs>
        <w:spacing w:after="0" w:line="240" w:lineRule="auto"/>
        <w:ind w:left="160" w:right="-71"/>
        <w:rPr>
          <w:rFonts w:ascii="Calibri" w:hAnsi="Calibri" w:cs="Calibri"/>
          <w:sz w:val="10"/>
          <w:szCs w:val="26"/>
          <w:lang w:val="pt-PT"/>
        </w:rPr>
      </w:pPr>
    </w:p>
    <w:p w:rsidR="00E622F5" w:rsidRDefault="00E622F5" w:rsidP="00213364">
      <w:pPr>
        <w:spacing w:before="24" w:after="0" w:line="240" w:lineRule="auto"/>
        <w:ind w:right="990"/>
        <w:jc w:val="center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>
        <w:rPr>
          <w:rFonts w:ascii="Calibri" w:eastAsia="Myriad Pro Light" w:hAnsi="Calibri" w:cs="Calibri"/>
          <w:noProof/>
          <w:color w:val="231F20"/>
          <w:sz w:val="20"/>
          <w:szCs w:val="20"/>
          <w:lang w:val="pt-PT" w:eastAsia="pt-PT"/>
        </w:rPr>
        <w:drawing>
          <wp:inline distT="0" distB="0" distL="0" distR="0">
            <wp:extent cx="2852365" cy="3600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365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1318" w:rsidRPr="00E622F5" w:rsidRDefault="00521318" w:rsidP="00521318">
      <w:pPr>
        <w:tabs>
          <w:tab w:val="left" w:pos="480"/>
        </w:tabs>
        <w:spacing w:after="0" w:line="240" w:lineRule="auto"/>
        <w:ind w:left="160" w:right="-71"/>
        <w:rPr>
          <w:rFonts w:ascii="Calibri" w:hAnsi="Calibri" w:cs="Calibri"/>
          <w:sz w:val="10"/>
          <w:szCs w:val="26"/>
          <w:lang w:val="pt-PT"/>
        </w:rPr>
      </w:pPr>
    </w:p>
    <w:p w:rsidR="00362E53" w:rsidRPr="00A312D0" w:rsidRDefault="006314D5">
      <w:pPr>
        <w:spacing w:before="24" w:after="0" w:line="240" w:lineRule="auto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Representa</w:t>
      </w:r>
      <w:proofErr w:type="gramEnd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os conjuntos </w:t>
      </w:r>
      <w:r w:rsidRPr="00A312D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A </w:t>
      </w:r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A312D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B</w:t>
      </w:r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:</w:t>
      </w:r>
    </w:p>
    <w:p w:rsidR="00362E53" w:rsidRPr="00A312D0" w:rsidRDefault="00362E53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62E53" w:rsidRPr="00A312D0" w:rsidRDefault="006314D5">
      <w:pPr>
        <w:spacing w:after="0" w:line="240" w:lineRule="auto"/>
        <w:ind w:left="89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   sob</w:t>
      </w:r>
      <w:proofErr w:type="gramEnd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forma de intervalos de números reais;</w:t>
      </w:r>
    </w:p>
    <w:p w:rsidR="00362E53" w:rsidRPr="00A312D0" w:rsidRDefault="00362E53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62E53" w:rsidRPr="00A312D0" w:rsidRDefault="006314D5">
      <w:pPr>
        <w:spacing w:after="0" w:line="240" w:lineRule="auto"/>
        <w:ind w:left="89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  em</w:t>
      </w:r>
      <w:proofErr w:type="gramEnd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compreensão.</w:t>
      </w:r>
    </w:p>
    <w:p w:rsidR="00362E53" w:rsidRPr="00A312D0" w:rsidRDefault="00362E53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62E53" w:rsidRPr="00A312D0" w:rsidRDefault="006314D5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Indica</w:t>
      </w:r>
      <w:proofErr w:type="gramEnd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todos os números inteiros relativos que pertencem ao intervalo </w:t>
      </w:r>
      <w:r w:rsidRPr="00A312D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362E53" w:rsidRPr="00A312D0" w:rsidRDefault="00362E53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62E53" w:rsidRDefault="006314D5">
      <w:pPr>
        <w:spacing w:after="0" w:line="240" w:lineRule="auto"/>
        <w:ind w:left="497" w:right="-2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Qual</w:t>
      </w:r>
      <w:proofErr w:type="gramEnd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dos números seguintes é irracional e pertence ao conjunto </w:t>
      </w:r>
      <w:r w:rsidRPr="00A312D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B</w:t>
      </w:r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213364" w:rsidRPr="00213364" w:rsidRDefault="00CD2388" w:rsidP="00213364">
      <w:pPr>
        <w:pStyle w:val="PargrafodaLista"/>
        <w:numPr>
          <w:ilvl w:val="0"/>
          <w:numId w:val="2"/>
        </w:numPr>
        <w:spacing w:before="120" w:after="120" w:line="240" w:lineRule="auto"/>
        <w:ind w:right="-23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m:oMath>
        <m:f>
          <m:fPr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fPr>
          <m:num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7</m:t>
            </m:r>
          </m:num>
          <m:den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6</m:t>
            </m:r>
          </m:den>
        </m:f>
      </m:oMath>
      <w:r w:rsidR="0021336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21336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B.    </w:t>
      </w:r>
      <m:oMath>
        <m:rad>
          <m:radPr>
            <m:degHide m:val="1"/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radPr>
          <m:deg/>
          <m:e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0,5</m:t>
            </m:r>
          </m:e>
        </m:rad>
      </m:oMath>
      <w:r w:rsidR="0021336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21336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C.    </w:t>
      </w:r>
      <m:oMath>
        <m:rad>
          <m:radPr>
            <m:degHide m:val="1"/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radPr>
          <m:deg/>
          <m:e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90</m:t>
            </m:r>
          </m:e>
        </m:rad>
      </m:oMath>
      <w:r w:rsidR="0021336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21336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21336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="0021336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D.   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1</m:t>
        </m:r>
      </m:oMath>
      <w:proofErr w:type="gramEnd"/>
    </w:p>
    <w:p w:rsidR="00362E53" w:rsidRPr="00A312D0" w:rsidRDefault="00CD2388">
      <w:pPr>
        <w:tabs>
          <w:tab w:val="left" w:pos="480"/>
        </w:tabs>
        <w:spacing w:before="23" w:after="0" w:line="246" w:lineRule="exact"/>
        <w:ind w:left="16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48" style="position:absolute;left:0;text-align:left;margin-left:85.05pt;margin-top:2.05pt;width:11.35pt;height:11.35pt;z-index:-251646976;mso-position-horizontal-relative:page" coordorigin="1701,41" coordsize="227,227">
            <v:shape id="_x0000_s1149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6314D5" w:rsidRPr="00A312D0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7</w:t>
      </w:r>
      <w:r w:rsidR="006314D5" w:rsidRPr="00A312D0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6314D5"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Escreve uma potência de base 4 cujo valor pertença ao </w:t>
      </w:r>
      <w:proofErr w:type="gramStart"/>
      <w:r w:rsidR="006314D5"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intervalo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]0</m:t>
        </m:r>
        <w:proofErr w:type="gramEnd"/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; 1[</m:t>
        </m:r>
      </m:oMath>
      <w:r w:rsidR="006314D5"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362E53" w:rsidRPr="00A312D0" w:rsidRDefault="00362E53">
      <w:pPr>
        <w:spacing w:before="8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3364" w:rsidRDefault="00CD2388" w:rsidP="002A5BAB">
      <w:pPr>
        <w:tabs>
          <w:tab w:val="left" w:pos="480"/>
        </w:tabs>
        <w:spacing w:before="23" w:after="0" w:line="240" w:lineRule="auto"/>
        <w:ind w:left="160" w:right="-2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46" style="position:absolute;left:0;text-align:left;margin-left:85.05pt;margin-top:2.05pt;width:11.35pt;height:11.35pt;z-index:-251645952;mso-position-horizontal-relative:page" coordorigin="1701,41" coordsize="227,227">
            <v:shape id="_x0000_s1147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6314D5" w:rsidRPr="00A312D0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8</w:t>
      </w:r>
      <w:r w:rsidR="006314D5" w:rsidRPr="00A312D0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6314D5"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Considera os seguintes intervalos de números reais:</w:t>
      </w:r>
    </w:p>
    <w:p w:rsidR="002A5BAB" w:rsidRPr="002A5BAB" w:rsidRDefault="002A5BAB" w:rsidP="002A5BAB">
      <w:pPr>
        <w:tabs>
          <w:tab w:val="left" w:pos="480"/>
        </w:tabs>
        <w:spacing w:before="120" w:after="120" w:line="240" w:lineRule="auto"/>
        <w:ind w:left="159" w:right="880"/>
        <w:jc w:val="center"/>
        <w:rPr>
          <w:rFonts w:ascii="Calibri" w:hAnsi="Calibri" w:cs="Calibri"/>
          <w:b/>
          <w:i/>
          <w:sz w:val="20"/>
          <w:szCs w:val="20"/>
          <w:lang w:val="pt-PT"/>
        </w:rPr>
      </w:pPr>
      <m:oMathPara>
        <m:oMath>
          <m:r>
            <w:rPr>
              <w:rFonts w:ascii="Cambria Math" w:hAnsi="Cambria Math" w:cs="Calibri"/>
              <w:sz w:val="20"/>
              <w:szCs w:val="20"/>
              <w:lang w:val="pt-PT"/>
            </w:rPr>
            <m:t xml:space="preserve">C= ]0;4];D=[-3; + ∞ </m:t>
          </m:r>
          <m:d>
            <m:dPr>
              <m:begChr m:val="["/>
              <m:endChr m:val="]"/>
              <m:ctrlPr>
                <w:rPr>
                  <w:rFonts w:ascii="Cambria Math" w:hAnsi="Cambria Math" w:cs="Calibri"/>
                  <w:i/>
                  <w:sz w:val="20"/>
                  <w:szCs w:val="20"/>
                  <w:lang w:val="pt-PT"/>
                </w:rPr>
              </m:ctrlPr>
            </m:dPr>
            <m:e>
              <m:r>
                <w:rPr>
                  <w:rFonts w:ascii="Cambria Math" w:hAnsi="Cambria Math" w:cs="Calibri"/>
                  <w:sz w:val="20"/>
                  <w:szCs w:val="20"/>
                  <w:lang w:val="pt-PT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 w:cs="Calibri"/>
                  <w:sz w:val="20"/>
                  <w:szCs w:val="20"/>
                  <w:lang w:val="pt-PT"/>
                </w:rPr>
                <m:t>e</m:t>
              </m:r>
              <m:r>
                <w:rPr>
                  <w:rFonts w:ascii="Cambria Math" w:hAnsi="Cambria Math" w:cs="Calibri"/>
                  <w:sz w:val="20"/>
                  <w:szCs w:val="20"/>
                  <w:lang w:val="pt-PT"/>
                </w:rPr>
                <m:t xml:space="preserve"> E= </m:t>
              </m:r>
            </m:e>
          </m:d>
          <m:r>
            <w:rPr>
              <w:rFonts w:ascii="Cambria Math" w:hAnsi="Cambria Math" w:cs="Calibri"/>
              <w:sz w:val="20"/>
              <w:szCs w:val="20"/>
              <w:lang w:val="pt-PT"/>
            </w:rPr>
            <m:t>- ∞; -1[</m:t>
          </m:r>
        </m:oMath>
      </m:oMathPara>
    </w:p>
    <w:p w:rsidR="00362E53" w:rsidRPr="00A312D0" w:rsidRDefault="006314D5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8.</w:t>
      </w:r>
      <w:proofErr w:type="gramStart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Representa</w:t>
      </w:r>
      <w:proofErr w:type="gramEnd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os intervalos </w:t>
      </w:r>
      <w:r w:rsidRPr="00A312D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C</w:t>
      </w:r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A312D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D </w:t>
      </w:r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proofErr w:type="spellStart"/>
      <w:r w:rsidRPr="00A312D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E</w:t>
      </w:r>
      <w:proofErr w:type="spellEnd"/>
      <w:r w:rsidRPr="00A312D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numa mesma </w:t>
      </w:r>
      <w:proofErr w:type="spellStart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reta</w:t>
      </w:r>
      <w:proofErr w:type="spellEnd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real.</w:t>
      </w:r>
    </w:p>
    <w:p w:rsidR="00362E53" w:rsidRPr="00A312D0" w:rsidRDefault="00362E53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62E53" w:rsidRDefault="006314D5">
      <w:pPr>
        <w:spacing w:after="0" w:line="237" w:lineRule="exact"/>
        <w:ind w:left="497" w:right="-20"/>
        <w:rPr>
          <w:rFonts w:ascii="Calibri" w:eastAsia="Myriad Pro Light" w:hAnsi="Calibri" w:cs="Calibri"/>
          <w:color w:val="231F20"/>
          <w:sz w:val="20"/>
          <w:szCs w:val="20"/>
        </w:rPr>
      </w:pPr>
      <w:r w:rsidRPr="00A312D0">
        <w:rPr>
          <w:rFonts w:ascii="Calibri" w:eastAsia="Myriad Pro Light" w:hAnsi="Calibri" w:cs="Calibri"/>
          <w:color w:val="231F20"/>
          <w:sz w:val="20"/>
          <w:szCs w:val="20"/>
        </w:rPr>
        <w:t xml:space="preserve">8.2   </w:t>
      </w:r>
      <w:proofErr w:type="spellStart"/>
      <w:r w:rsidRPr="00A312D0">
        <w:rPr>
          <w:rFonts w:ascii="Calibri" w:eastAsia="Myriad Pro Light" w:hAnsi="Calibri" w:cs="Calibri"/>
          <w:color w:val="231F20"/>
          <w:sz w:val="20"/>
          <w:szCs w:val="20"/>
        </w:rPr>
        <w:t>Determina</w:t>
      </w:r>
      <w:proofErr w:type="spellEnd"/>
      <w:r w:rsidRPr="00A312D0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spellStart"/>
      <w:r w:rsidRPr="00A312D0">
        <w:rPr>
          <w:rFonts w:ascii="Calibri" w:eastAsia="Myriad Pro Light" w:hAnsi="Calibri" w:cs="Calibri"/>
          <w:color w:val="231F20"/>
          <w:sz w:val="20"/>
          <w:szCs w:val="20"/>
        </w:rPr>
        <w:t>os</w:t>
      </w:r>
      <w:proofErr w:type="spellEnd"/>
      <w:r w:rsidRPr="00A312D0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spellStart"/>
      <w:r w:rsidRPr="00A312D0">
        <w:rPr>
          <w:rFonts w:ascii="Calibri" w:eastAsia="Myriad Pro Light" w:hAnsi="Calibri" w:cs="Calibri"/>
          <w:color w:val="231F20"/>
          <w:sz w:val="20"/>
          <w:szCs w:val="20"/>
        </w:rPr>
        <w:t>conjuntos</w:t>
      </w:r>
      <w:proofErr w:type="spellEnd"/>
      <w:r w:rsidRPr="00A312D0">
        <w:rPr>
          <w:rFonts w:ascii="Calibri" w:eastAsia="Myriad Pro Light" w:hAnsi="Calibri" w:cs="Calibri"/>
          <w:color w:val="231F20"/>
          <w:sz w:val="20"/>
          <w:szCs w:val="20"/>
        </w:rPr>
        <w:t>:</w:t>
      </w:r>
    </w:p>
    <w:p w:rsidR="005C2647" w:rsidRDefault="005C2647">
      <w:pPr>
        <w:spacing w:after="0" w:line="237" w:lineRule="exact"/>
        <w:ind w:left="497" w:right="-20"/>
        <w:rPr>
          <w:rFonts w:ascii="Calibri" w:eastAsia="Myriad Pro Light" w:hAnsi="Calibri" w:cs="Calibri"/>
          <w:color w:val="231F20"/>
          <w:sz w:val="20"/>
          <w:szCs w:val="20"/>
        </w:rPr>
      </w:pPr>
    </w:p>
    <w:tbl>
      <w:tblPr>
        <w:tblStyle w:val="Tabelacomgrelha"/>
        <w:tblW w:w="0" w:type="auto"/>
        <w:tblInd w:w="4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2"/>
        <w:gridCol w:w="3132"/>
        <w:gridCol w:w="3135"/>
      </w:tblGrid>
      <w:tr w:rsidR="005C2647" w:rsidTr="005C2647">
        <w:tc>
          <w:tcPr>
            <w:tcW w:w="3132" w:type="dxa"/>
          </w:tcPr>
          <w:p w:rsidR="005C2647" w:rsidRPr="005C2647" w:rsidRDefault="005C2647" w:rsidP="005C2647">
            <w:pPr>
              <w:pStyle w:val="PargrafodaLista"/>
              <w:numPr>
                <w:ilvl w:val="0"/>
                <w:numId w:val="4"/>
              </w:numPr>
              <w:spacing w:before="120" w:after="120"/>
              <w:ind w:right="-23"/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</w:pPr>
            <m:oMath>
              <m:r>
                <w:rPr>
                  <w:rFonts w:ascii="Cambria Math" w:eastAsia="Myriad Pro" w:hAnsi="Cambria Math" w:cs="Calibri"/>
                  <w:sz w:val="20"/>
                  <w:szCs w:val="20"/>
                </w:rPr>
                <m:t>C ∩D</m:t>
              </m:r>
            </m:oMath>
          </w:p>
        </w:tc>
        <w:tc>
          <w:tcPr>
            <w:tcW w:w="3132" w:type="dxa"/>
          </w:tcPr>
          <w:p w:rsidR="005C2647" w:rsidRPr="005C2647" w:rsidRDefault="005C2647" w:rsidP="005C2647">
            <w:pPr>
              <w:pStyle w:val="PargrafodaLista"/>
              <w:numPr>
                <w:ilvl w:val="0"/>
                <w:numId w:val="4"/>
              </w:numPr>
              <w:spacing w:before="120" w:after="120"/>
              <w:ind w:right="-23"/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</w:pPr>
            <m:oMath>
              <m:r>
                <w:rPr>
                  <w:rFonts w:ascii="Cambria Math" w:eastAsia="Myriad Pro" w:hAnsi="Cambria Math" w:cs="Calibri"/>
                  <w:sz w:val="20"/>
                  <w:szCs w:val="20"/>
                </w:rPr>
                <m:t>C ∩E</m:t>
              </m:r>
            </m:oMath>
          </w:p>
        </w:tc>
        <w:tc>
          <w:tcPr>
            <w:tcW w:w="3135" w:type="dxa"/>
          </w:tcPr>
          <w:p w:rsidR="005C2647" w:rsidRPr="005C2647" w:rsidRDefault="005C2647" w:rsidP="005C2647">
            <w:pPr>
              <w:pStyle w:val="PargrafodaLista"/>
              <w:numPr>
                <w:ilvl w:val="0"/>
                <w:numId w:val="4"/>
              </w:numPr>
              <w:spacing w:before="120" w:after="120"/>
              <w:ind w:right="-23"/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</w:pPr>
            <m:oMath>
              <m:r>
                <w:rPr>
                  <w:rFonts w:ascii="Cambria Math" w:eastAsia="Myriad Pro" w:hAnsi="Cambria Math" w:cs="Calibri"/>
                  <w:sz w:val="20"/>
                  <w:szCs w:val="20"/>
                </w:rPr>
                <m:t>D ∩E</m:t>
              </m:r>
            </m:oMath>
          </w:p>
        </w:tc>
      </w:tr>
      <w:tr w:rsidR="005C2647" w:rsidTr="005C2647">
        <w:tc>
          <w:tcPr>
            <w:tcW w:w="3132" w:type="dxa"/>
          </w:tcPr>
          <w:p w:rsidR="005C2647" w:rsidRPr="005C2647" w:rsidRDefault="005C2647" w:rsidP="005C2647">
            <w:pPr>
              <w:spacing w:before="120" w:after="120"/>
              <w:ind w:right="-23"/>
              <w:rPr>
                <w:rFonts w:ascii="Calibri" w:eastAsia="Myriad Pro Light" w:hAnsi="Calibri" w:cs="Calibri"/>
                <w:sz w:val="20"/>
                <w:szCs w:val="20"/>
              </w:rPr>
            </w:pPr>
            <w:r>
              <w:rPr>
                <w:rFonts w:ascii="Calibri" w:eastAsia="Myriad Pro Light" w:hAnsi="Calibri" w:cs="Calibri"/>
                <w:sz w:val="20"/>
                <w:szCs w:val="20"/>
              </w:rPr>
              <w:t xml:space="preserve">8.3    </w:t>
            </w:r>
            <w:proofErr w:type="spellStart"/>
            <w:r>
              <w:rPr>
                <w:rFonts w:ascii="Calibri" w:eastAsia="Myriad Pro Light" w:hAnsi="Calibri" w:cs="Calibri"/>
                <w:sz w:val="20"/>
                <w:szCs w:val="20"/>
              </w:rPr>
              <w:t>Determina</w:t>
            </w:r>
            <w:proofErr w:type="spellEnd"/>
            <w:r>
              <w:rPr>
                <w:rFonts w:ascii="Calibri" w:eastAsia="Myriad Pro Light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Myriad Pro Light" w:hAnsi="Calibri" w:cs="Calibri"/>
                <w:sz w:val="20"/>
                <w:szCs w:val="20"/>
              </w:rPr>
              <w:t>os</w:t>
            </w:r>
            <w:proofErr w:type="spellEnd"/>
            <w:r>
              <w:rPr>
                <w:rFonts w:ascii="Calibri" w:eastAsia="Myriad Pro Light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Myriad Pro Light" w:hAnsi="Calibri" w:cs="Calibri"/>
                <w:sz w:val="20"/>
                <w:szCs w:val="20"/>
              </w:rPr>
              <w:t>conjuntos</w:t>
            </w:r>
            <w:proofErr w:type="spellEnd"/>
            <w:r>
              <w:rPr>
                <w:rFonts w:ascii="Calibri" w:eastAsia="Myriad Pro Light" w:hAnsi="Calibri" w:cs="Calibri"/>
                <w:sz w:val="20"/>
                <w:szCs w:val="20"/>
              </w:rPr>
              <w:t>:</w:t>
            </w:r>
          </w:p>
        </w:tc>
        <w:tc>
          <w:tcPr>
            <w:tcW w:w="3132" w:type="dxa"/>
          </w:tcPr>
          <w:p w:rsidR="005C2647" w:rsidRDefault="005C2647" w:rsidP="005C2647">
            <w:pPr>
              <w:pStyle w:val="PargrafodaLista"/>
              <w:spacing w:before="120" w:after="120"/>
              <w:ind w:right="-23"/>
              <w:rPr>
                <w:rFonts w:ascii="Calibri" w:eastAsia="Myriad Pro Light" w:hAnsi="Calibri" w:cs="Calibri"/>
                <w:sz w:val="20"/>
                <w:szCs w:val="20"/>
              </w:rPr>
            </w:pPr>
          </w:p>
        </w:tc>
        <w:tc>
          <w:tcPr>
            <w:tcW w:w="3135" w:type="dxa"/>
          </w:tcPr>
          <w:p w:rsidR="005C2647" w:rsidRDefault="005C2647" w:rsidP="005C2647">
            <w:pPr>
              <w:pStyle w:val="PargrafodaLista"/>
              <w:spacing w:before="120" w:after="120"/>
              <w:ind w:right="-23"/>
              <w:rPr>
                <w:rFonts w:ascii="Calibri" w:eastAsia="Myriad Pro Light" w:hAnsi="Calibri" w:cs="Calibri"/>
                <w:sz w:val="20"/>
                <w:szCs w:val="20"/>
              </w:rPr>
            </w:pPr>
          </w:p>
        </w:tc>
      </w:tr>
      <w:tr w:rsidR="005C2647" w:rsidTr="005C2647">
        <w:tc>
          <w:tcPr>
            <w:tcW w:w="3132" w:type="dxa"/>
          </w:tcPr>
          <w:p w:rsidR="005C2647" w:rsidRPr="005C2647" w:rsidRDefault="005C2647" w:rsidP="005C2647">
            <w:pPr>
              <w:pStyle w:val="PargrafodaLista"/>
              <w:numPr>
                <w:ilvl w:val="0"/>
                <w:numId w:val="5"/>
              </w:numPr>
              <w:spacing w:before="120" w:after="120"/>
              <w:ind w:right="-23"/>
              <w:rPr>
                <w:rFonts w:ascii="Calibri" w:eastAsia="Myriad Pro Light" w:hAnsi="Calibri" w:cs="Calibri"/>
                <w:sz w:val="20"/>
                <w:szCs w:val="20"/>
              </w:rPr>
            </w:pPr>
            <m:oMath>
              <m:r>
                <w:rPr>
                  <w:rFonts w:ascii="Cambria Math" w:eastAsia="Myriad Pro" w:hAnsi="Cambria Math" w:cs="Calibri"/>
                  <w:sz w:val="20"/>
                  <w:szCs w:val="20"/>
                </w:rPr>
                <m:t>C ∪D</m:t>
              </m:r>
            </m:oMath>
          </w:p>
        </w:tc>
        <w:tc>
          <w:tcPr>
            <w:tcW w:w="3132" w:type="dxa"/>
          </w:tcPr>
          <w:p w:rsidR="005C2647" w:rsidRDefault="005C2647" w:rsidP="005C2647">
            <w:pPr>
              <w:pStyle w:val="PargrafodaLista"/>
              <w:numPr>
                <w:ilvl w:val="0"/>
                <w:numId w:val="5"/>
              </w:numPr>
              <w:spacing w:before="120" w:after="120"/>
              <w:ind w:right="-23"/>
              <w:rPr>
                <w:rFonts w:ascii="Calibri" w:eastAsia="Myriad Pro Light" w:hAnsi="Calibri" w:cs="Calibri"/>
                <w:sz w:val="20"/>
                <w:szCs w:val="20"/>
              </w:rPr>
            </w:pPr>
            <m:oMath>
              <m:r>
                <w:rPr>
                  <w:rFonts w:ascii="Cambria Math" w:eastAsia="Myriad Pro" w:hAnsi="Cambria Math" w:cs="Calibri"/>
                  <w:sz w:val="20"/>
                  <w:szCs w:val="20"/>
                </w:rPr>
                <m:t>C ∪E</m:t>
              </m:r>
            </m:oMath>
          </w:p>
        </w:tc>
        <w:tc>
          <w:tcPr>
            <w:tcW w:w="3135" w:type="dxa"/>
          </w:tcPr>
          <w:p w:rsidR="005C2647" w:rsidRDefault="005C2647" w:rsidP="005C2647">
            <w:pPr>
              <w:pStyle w:val="PargrafodaLista"/>
              <w:numPr>
                <w:ilvl w:val="0"/>
                <w:numId w:val="5"/>
              </w:numPr>
              <w:spacing w:before="120" w:after="120"/>
              <w:ind w:right="-23"/>
              <w:rPr>
                <w:rFonts w:ascii="Calibri" w:eastAsia="Myriad Pro Light" w:hAnsi="Calibri" w:cs="Calibri"/>
                <w:sz w:val="20"/>
                <w:szCs w:val="20"/>
              </w:rPr>
            </w:pPr>
            <m:oMath>
              <m:r>
                <w:rPr>
                  <w:rFonts w:ascii="Cambria Math" w:eastAsia="Myriad Pro" w:hAnsi="Cambria Math" w:cs="Calibri"/>
                  <w:sz w:val="20"/>
                  <w:szCs w:val="20"/>
                </w:rPr>
                <m:t>D ∪E</m:t>
              </m:r>
            </m:oMath>
          </w:p>
        </w:tc>
      </w:tr>
    </w:tbl>
    <w:p w:rsidR="00362E53" w:rsidRPr="00A312D0" w:rsidRDefault="00362E53">
      <w:pPr>
        <w:spacing w:after="0"/>
        <w:rPr>
          <w:rFonts w:ascii="Calibri" w:hAnsi="Calibri" w:cs="Calibri"/>
        </w:rPr>
        <w:sectPr w:rsidR="00362E53" w:rsidRPr="00A312D0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362E53" w:rsidRPr="00A312D0" w:rsidRDefault="00362E5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C2647" w:rsidRDefault="00CD2388" w:rsidP="005C2647">
      <w:pPr>
        <w:tabs>
          <w:tab w:val="left" w:pos="480"/>
        </w:tabs>
        <w:spacing w:after="0" w:line="240" w:lineRule="auto"/>
        <w:ind w:left="160" w:right="-78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44" style="position:absolute;left:0;text-align:left;margin-left:85.05pt;margin-top:1.45pt;width:11.35pt;height:11.35pt;z-index:-251644928;mso-position-horizontal-relative:page" coordorigin="1701,29" coordsize="227,227">
            <v:shape id="_x0000_s1145" style="position:absolute;left:1701;top:29;width:227;height:227" coordorigin="1701,29" coordsize="227,227" path="m1729,29r-25,3l1701,57r,171l1704,252r25,4l1899,256r25,-4l1927,228r,-171l1924,33r-25,-4l1729,29e" fillcolor="#231f20" stroked="f">
              <v:path arrowok="t"/>
            </v:shape>
            <w10:wrap anchorx="page"/>
          </v:group>
        </w:pict>
      </w:r>
      <w:r w:rsidR="006314D5" w:rsidRPr="00A312D0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9</w:t>
      </w:r>
      <w:r w:rsidR="006314D5" w:rsidRPr="00A312D0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6314D5"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Qual dos números seguintes pertence ao conjunto </w:t>
      </w:r>
      <m:oMath>
        <m:d>
          <m:dPr>
            <m:begChr m:val="{"/>
            <m:endChr m:val="}"/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dPr>
          <m:e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x ∈</m:t>
            </m:r>
            <m:r>
              <m:rPr>
                <m:sty m:val="p"/>
              </m:rPr>
              <w:rPr>
                <w:rFonts w:ascii="Cambria Math" w:eastAsia="Myriad Pro Light" w:hAnsi="Cambria Math" w:cs="Calibri"/>
                <w:color w:val="231F20"/>
                <w:spacing w:val="-10"/>
                <w:sz w:val="20"/>
                <w:szCs w:val="20"/>
                <w:lang w:val="pt-PT"/>
              </w:rPr>
              <m:t>IR</m:t>
            </m:r>
            <m:r>
              <m:rPr>
                <m:sty m:val="p"/>
              </m:rP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 xml:space="preserve">: </m:t>
            </m:r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-</m:t>
            </m:r>
            <m:rad>
              <m:radPr>
                <m:degHide m:val="1"/>
                <m:ctrlPr>
                  <w:rPr>
                    <w:rFonts w:ascii="Cambria Math" w:eastAsia="Myriad Pro Light" w:hAnsi="Cambria Math" w:cs="Calibri"/>
                    <w:i/>
                    <w:color w:val="231F20"/>
                    <w:sz w:val="20"/>
                    <w:szCs w:val="20"/>
                    <w:lang w:val="pt-PT"/>
                  </w:rPr>
                </m:ctrlPr>
              </m:radPr>
              <m:deg/>
              <m:e>
                <m:r>
                  <w:rPr>
                    <w:rFonts w:ascii="Cambria Math" w:eastAsia="Myriad Pro Light" w:hAnsi="Cambria Math" w:cs="Calibri"/>
                    <w:color w:val="231F20"/>
                    <w:sz w:val="20"/>
                    <w:szCs w:val="20"/>
                    <w:lang w:val="pt-PT"/>
                  </w:rPr>
                  <m:t>3</m:t>
                </m:r>
              </m:e>
            </m:rad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 xml:space="preserve"> ≤x &lt;3</m:t>
            </m:r>
          </m:e>
        </m:d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∩ </m:t>
        </m:r>
        <m:d>
          <m:dPr>
            <m:begChr m:val="{"/>
            <m:endChr m:val="}"/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dPr>
          <m:e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 xml:space="preserve">x ∈ </m:t>
            </m:r>
            <m:r>
              <m:rPr>
                <m:sty m:val="p"/>
              </m:rPr>
              <w:rPr>
                <w:rFonts w:ascii="Cambria Math" w:eastAsia="Myriad Pro Light" w:hAnsi="Cambria Math" w:cs="Calibri"/>
                <w:color w:val="231F20"/>
                <w:spacing w:val="-10"/>
                <w:sz w:val="20"/>
                <w:szCs w:val="20"/>
                <w:lang w:val="pt-PT"/>
              </w:rPr>
              <m:t>IR</m:t>
            </m:r>
            <m:r>
              <m:rPr>
                <m:sty m:val="p"/>
              </m:rP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 xml:space="preserve">: </m:t>
            </m:r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x &lt; -</m:t>
            </m:r>
            <m:rad>
              <m:radPr>
                <m:degHide m:val="1"/>
                <m:ctrlPr>
                  <w:rPr>
                    <w:rFonts w:ascii="Cambria Math" w:eastAsia="Myriad Pro Light" w:hAnsi="Cambria Math" w:cs="Calibri"/>
                    <w:i/>
                    <w:color w:val="231F20"/>
                    <w:sz w:val="20"/>
                    <w:szCs w:val="20"/>
                    <w:lang w:val="pt-PT"/>
                  </w:rPr>
                </m:ctrlPr>
              </m:radPr>
              <m:deg/>
              <m:e>
                <m:r>
                  <w:rPr>
                    <w:rFonts w:ascii="Cambria Math" w:eastAsia="Myriad Pro Light" w:hAnsi="Cambria Math" w:cs="Calibri"/>
                    <w:color w:val="231F20"/>
                    <w:sz w:val="20"/>
                    <w:szCs w:val="20"/>
                    <w:lang w:val="pt-PT"/>
                  </w:rPr>
                  <m:t>2</m:t>
                </m:r>
              </m:e>
            </m:rad>
          </m:e>
        </m:d>
      </m:oMath>
      <w:r w:rsidR="00B5561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5C2647" w:rsidRPr="00B5561D" w:rsidRDefault="00B5561D" w:rsidP="00B5561D">
      <w:pPr>
        <w:tabs>
          <w:tab w:val="left" w:pos="480"/>
        </w:tabs>
        <w:spacing w:before="120" w:after="120" w:line="240" w:lineRule="auto"/>
        <w:ind w:left="550" w:right="-79"/>
        <w:rPr>
          <w:rFonts w:ascii="Calibri" w:eastAsia="Times New Roman" w:hAnsi="Calibri" w:cs="Calibri"/>
          <w:color w:val="231F20"/>
          <w:sz w:val="18"/>
          <w:szCs w:val="20"/>
          <w:lang w:val="pt-PT"/>
        </w:rPr>
      </w:pPr>
      <w:proofErr w:type="gramStart"/>
      <w:r>
        <w:rPr>
          <w:rFonts w:ascii="Calibri" w:eastAsia="Times New Roman" w:hAnsi="Calibri" w:cs="Calibri"/>
          <w:color w:val="231F20"/>
          <w:sz w:val="20"/>
          <w:szCs w:val="20"/>
          <w:lang w:val="pt-PT"/>
        </w:rPr>
        <w:t xml:space="preserve">A.    </w:t>
      </w:r>
      <m:oMath>
        <m:r>
          <w:rPr>
            <w:rFonts w:ascii="Cambria Math" w:eastAsia="Times New Roman" w:hAnsi="Cambria Math" w:cs="Calibri"/>
            <w:color w:val="231F20"/>
            <w:sz w:val="20"/>
            <w:szCs w:val="20"/>
            <w:lang w:val="pt-PT"/>
          </w:rPr>
          <m:t>1</m:t>
        </m:r>
        <w:proofErr w:type="gramEnd"/>
        <m:r>
          <w:rPr>
            <w:rFonts w:ascii="Cambria Math" w:eastAsia="Times New Roman" w:hAnsi="Cambria Math" w:cs="Calibri"/>
            <w:color w:val="231F20"/>
            <w:sz w:val="20"/>
            <w:szCs w:val="20"/>
            <w:lang w:val="pt-PT"/>
          </w:rPr>
          <m:t>,5</m:t>
        </m:r>
      </m:oMath>
      <w:r>
        <w:rPr>
          <w:rFonts w:ascii="Calibri" w:eastAsia="Times New Roman" w:hAnsi="Calibri" w:cs="Calibri"/>
          <w:color w:val="231F20"/>
          <w:sz w:val="20"/>
          <w:szCs w:val="20"/>
          <w:lang w:val="pt-PT"/>
        </w:rPr>
        <w:tab/>
      </w:r>
      <w:r>
        <w:rPr>
          <w:rFonts w:ascii="Calibri" w:eastAsia="Times New Roman" w:hAnsi="Calibri" w:cs="Calibri"/>
          <w:color w:val="231F20"/>
          <w:sz w:val="20"/>
          <w:szCs w:val="20"/>
          <w:lang w:val="pt-PT"/>
        </w:rPr>
        <w:tab/>
      </w:r>
      <w:proofErr w:type="gramStart"/>
      <w:r>
        <w:rPr>
          <w:rFonts w:ascii="Calibri" w:eastAsia="Times New Roman" w:hAnsi="Calibri" w:cs="Calibri"/>
          <w:color w:val="231F20"/>
          <w:sz w:val="20"/>
          <w:szCs w:val="20"/>
          <w:lang w:val="pt-PT"/>
        </w:rPr>
        <w:t xml:space="preserve">B.    </w:t>
      </w:r>
      <w:proofErr w:type="gramEnd"/>
      <m:oMath>
        <m:r>
          <w:rPr>
            <w:rFonts w:ascii="Cambria Math" w:eastAsia="Times New Roman" w:hAnsi="Cambria Math" w:cs="Calibri"/>
            <w:color w:val="231F20"/>
            <w:szCs w:val="20"/>
            <w:lang w:val="pt-PT"/>
          </w:rPr>
          <m:t xml:space="preserve">- </m:t>
        </m:r>
        <m:f>
          <m:fPr>
            <m:ctrlPr>
              <w:rPr>
                <w:rFonts w:ascii="Cambria Math" w:eastAsia="Times New Roman" w:hAnsi="Cambria Math" w:cs="Calibri"/>
                <w:i/>
                <w:color w:val="231F20"/>
                <w:szCs w:val="20"/>
                <w:lang w:val="pt-PT"/>
              </w:rPr>
            </m:ctrlPr>
          </m:fPr>
          <m:num>
            <m:r>
              <w:rPr>
                <w:rFonts w:ascii="Cambria Math" w:eastAsia="Times New Roman" w:hAnsi="Cambria Math" w:cs="Calibri"/>
                <w:color w:val="231F20"/>
                <w:szCs w:val="20"/>
                <w:lang w:val="pt-PT"/>
              </w:rPr>
              <m:t>433</m:t>
            </m:r>
          </m:num>
          <m:den>
            <m:r>
              <w:rPr>
                <w:rFonts w:ascii="Cambria Math" w:eastAsia="Times New Roman" w:hAnsi="Cambria Math" w:cs="Calibri"/>
                <w:color w:val="231F20"/>
                <w:szCs w:val="20"/>
                <w:lang w:val="pt-PT"/>
              </w:rPr>
              <m:t>250</m:t>
            </m:r>
          </m:den>
        </m:f>
      </m:oMath>
      <w:r w:rsidRPr="00B5561D">
        <w:rPr>
          <w:rFonts w:ascii="Calibri" w:eastAsia="Times New Roman" w:hAnsi="Calibri" w:cs="Calibri"/>
          <w:color w:val="231F20"/>
          <w:sz w:val="20"/>
          <w:szCs w:val="20"/>
          <w:lang w:val="pt-PT"/>
        </w:rPr>
        <w:tab/>
      </w:r>
      <w:r w:rsidRPr="00B5561D">
        <w:rPr>
          <w:rFonts w:ascii="Calibri" w:eastAsia="Times New Roman" w:hAnsi="Calibri" w:cs="Calibri"/>
          <w:color w:val="231F20"/>
          <w:sz w:val="20"/>
          <w:szCs w:val="20"/>
          <w:lang w:val="pt-PT"/>
        </w:rPr>
        <w:tab/>
      </w:r>
      <w:proofErr w:type="gramStart"/>
      <w:r w:rsidRPr="00B5561D">
        <w:rPr>
          <w:rFonts w:ascii="Calibri" w:eastAsia="Times New Roman" w:hAnsi="Calibri" w:cs="Calibri"/>
          <w:color w:val="231F20"/>
          <w:sz w:val="20"/>
          <w:szCs w:val="20"/>
          <w:lang w:val="pt-PT"/>
        </w:rPr>
        <w:t xml:space="preserve">C.    </w:t>
      </w:r>
      <m:oMath>
        <m:r>
          <w:rPr>
            <w:rFonts w:ascii="Cambria Math" w:eastAsia="Times New Roman" w:hAnsi="Cambria Math" w:cs="Calibri"/>
            <w:color w:val="231F20"/>
            <w:sz w:val="20"/>
            <w:szCs w:val="20"/>
            <w:lang w:val="pt-PT"/>
          </w:rPr>
          <m:t>-</m:t>
        </m:r>
        <w:proofErr w:type="gramEnd"/>
        <m:rad>
          <m:radPr>
            <m:degHide m:val="1"/>
            <m:ctrlPr>
              <w:rPr>
                <w:rFonts w:ascii="Cambria Math" w:eastAsia="Times New Roman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radPr>
          <m:deg/>
          <m:e>
            <m:r>
              <w:rPr>
                <w:rFonts w:ascii="Cambria Math" w:eastAsia="Times New Roman" w:hAnsi="Cambria Math" w:cs="Calibri"/>
                <w:color w:val="231F20"/>
                <w:sz w:val="20"/>
                <w:szCs w:val="20"/>
                <w:lang w:val="pt-PT"/>
              </w:rPr>
              <m:t>2</m:t>
            </m:r>
          </m:e>
        </m:rad>
      </m:oMath>
      <w:r>
        <w:rPr>
          <w:rFonts w:ascii="Calibri" w:eastAsia="Times New Roman" w:hAnsi="Calibri" w:cs="Calibri"/>
          <w:color w:val="231F20"/>
          <w:sz w:val="20"/>
          <w:szCs w:val="20"/>
          <w:lang w:val="pt-PT"/>
        </w:rPr>
        <w:tab/>
      </w:r>
      <w:r>
        <w:rPr>
          <w:rFonts w:ascii="Calibri" w:eastAsia="Times New Roman" w:hAnsi="Calibri" w:cs="Calibri"/>
          <w:color w:val="231F20"/>
          <w:sz w:val="20"/>
          <w:szCs w:val="20"/>
          <w:lang w:val="pt-PT"/>
        </w:rPr>
        <w:tab/>
      </w:r>
      <w:proofErr w:type="gramStart"/>
      <w:r>
        <w:rPr>
          <w:rFonts w:ascii="Calibri" w:eastAsia="Times New Roman" w:hAnsi="Calibri" w:cs="Calibri"/>
          <w:color w:val="231F20"/>
          <w:sz w:val="20"/>
          <w:szCs w:val="20"/>
          <w:lang w:val="pt-PT"/>
        </w:rPr>
        <w:t xml:space="preserve">D.    </w:t>
      </w:r>
      <m:oMath>
        <m:r>
          <w:rPr>
            <w:rFonts w:ascii="Cambria Math" w:eastAsia="Times New Roman" w:hAnsi="Cambria Math" w:cs="Calibri"/>
            <w:color w:val="231F20"/>
            <w:szCs w:val="20"/>
            <w:lang w:val="pt-PT"/>
          </w:rPr>
          <m:t>-</m:t>
        </m:r>
        <w:proofErr w:type="gramEnd"/>
        <m:f>
          <m:fPr>
            <m:ctrlPr>
              <w:rPr>
                <w:rFonts w:ascii="Cambria Math" w:eastAsia="Times New Roman" w:hAnsi="Cambria Math" w:cs="Calibri"/>
                <w:i/>
                <w:color w:val="231F20"/>
                <w:szCs w:val="20"/>
                <w:lang w:val="pt-PT"/>
              </w:rPr>
            </m:ctrlPr>
          </m:fPr>
          <m:num>
            <m:r>
              <w:rPr>
                <w:rFonts w:ascii="Cambria Math" w:eastAsia="Times New Roman" w:hAnsi="Cambria Math" w:cs="Calibri"/>
                <w:color w:val="231F20"/>
                <w:szCs w:val="20"/>
                <w:lang w:val="pt-PT"/>
              </w:rPr>
              <m:t>707</m:t>
            </m:r>
          </m:num>
          <m:den>
            <m:r>
              <w:rPr>
                <w:rFonts w:ascii="Cambria Math" w:eastAsia="Times New Roman" w:hAnsi="Cambria Math" w:cs="Calibri"/>
                <w:color w:val="231F20"/>
                <w:szCs w:val="20"/>
                <w:lang w:val="pt-PT"/>
              </w:rPr>
              <m:t>500</m:t>
            </m:r>
          </m:den>
        </m:f>
      </m:oMath>
    </w:p>
    <w:p w:rsidR="005C2647" w:rsidRDefault="005C2647" w:rsidP="005C2647">
      <w:pPr>
        <w:tabs>
          <w:tab w:val="left" w:pos="480"/>
        </w:tabs>
        <w:spacing w:after="0" w:line="240" w:lineRule="auto"/>
        <w:ind w:left="160" w:right="-78"/>
        <w:rPr>
          <w:rFonts w:ascii="Calibri" w:eastAsia="Times New Roman" w:hAnsi="Calibri" w:cs="Calibri"/>
          <w:color w:val="231F20"/>
          <w:sz w:val="20"/>
          <w:szCs w:val="20"/>
          <w:lang w:val="pt-PT"/>
        </w:rPr>
      </w:pPr>
    </w:p>
    <w:p w:rsidR="00362E53" w:rsidRPr="00A312D0" w:rsidRDefault="00CD2388" w:rsidP="005C2647">
      <w:pPr>
        <w:tabs>
          <w:tab w:val="left" w:pos="480"/>
        </w:tabs>
        <w:spacing w:after="0" w:line="240" w:lineRule="auto"/>
        <w:ind w:left="110" w:right="-78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28" style="position:absolute;left:0;text-align:left;margin-left:85.05pt;margin-top:2.05pt;width:11.35pt;height:11.35pt;z-index:-251638784;mso-position-horizontal-relative:page" coordorigin="1701,41" coordsize="227,227">
            <v:shape id="_x0000_s1129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proofErr w:type="gramStart"/>
      <w:r w:rsidR="006314D5" w:rsidRPr="00A312D0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10    </w:t>
      </w:r>
      <w:r w:rsidR="006314D5"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Considera</w:t>
      </w:r>
      <w:proofErr w:type="gramEnd"/>
      <w:r w:rsidR="006314D5"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quatro números reais designados por </w:t>
      </w:r>
      <w:r w:rsidR="006314D5" w:rsidRPr="00A312D0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a</w:t>
      </w:r>
      <w:r w:rsidR="006314D5"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="006314D5" w:rsidRPr="00A312D0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b</w:t>
      </w:r>
      <w:r w:rsidR="006314D5"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="006314D5" w:rsidRPr="00A312D0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 xml:space="preserve">c </w:t>
      </w:r>
      <w:r w:rsidR="006314D5"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="006314D5" w:rsidRPr="00A312D0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d</w:t>
      </w:r>
      <w:r w:rsidR="006314D5"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Sabe-se </w:t>
      </w:r>
      <w:proofErr w:type="gramStart"/>
      <w:r w:rsidR="006314D5"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que</w:t>
      </w:r>
      <w:proofErr w:type="gramEnd"/>
      <w:r w:rsidR="006314D5"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: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a </m:t>
        </m:r>
        <m:r>
          <m:rPr>
            <m:sty m:val="bi"/>
          </m:rP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 xml:space="preserve">&lt;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b; a </m:t>
        </m:r>
        <m:r>
          <m:rPr>
            <m:sty m:val="bi"/>
          </m:rP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 xml:space="preserve">&gt;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c; d </m:t>
        </m:r>
        <m:r>
          <m:rPr>
            <m:sty m:val="bi"/>
          </m:rP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 xml:space="preserve">&gt;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b.</m:t>
        </m:r>
      </m:oMath>
    </w:p>
    <w:p w:rsidR="00362E53" w:rsidRPr="00A312D0" w:rsidRDefault="006314D5">
      <w:pPr>
        <w:spacing w:before="5" w:after="0" w:line="236" w:lineRule="exact"/>
        <w:ind w:left="462" w:right="1948"/>
        <w:jc w:val="center"/>
        <w:rPr>
          <w:rFonts w:ascii="Calibri" w:eastAsia="Myriad Pro Light" w:hAnsi="Calibri" w:cs="Calibri"/>
          <w:sz w:val="20"/>
          <w:szCs w:val="20"/>
          <w:lang w:val="pt-PT"/>
        </w:rPr>
      </w:pPr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Escreve um intervalo de números reais, limitado, que contenha os números </w:t>
      </w:r>
      <w:r w:rsidRPr="00A312D0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a</w:t>
      </w:r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A312D0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b</w:t>
      </w:r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A312D0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 xml:space="preserve">c </w:t>
      </w:r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A312D0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d</w:t>
      </w:r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362E53" w:rsidRPr="00A312D0" w:rsidRDefault="00362E53">
      <w:pPr>
        <w:spacing w:before="8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62E53" w:rsidRPr="00A312D0" w:rsidRDefault="00CD2388">
      <w:pPr>
        <w:spacing w:before="27" w:after="0" w:line="250" w:lineRule="exact"/>
        <w:ind w:left="498" w:right="1242" w:hanging="37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26" style="position:absolute;left:0;text-align:left;margin-left:85.05pt;margin-top:2pt;width:11.35pt;height:11.35pt;z-index:-251637760;mso-position-horizontal-relative:page" coordorigin="1701,40" coordsize="227,227">
            <v:shape id="_x0000_s1127" style="position:absolute;left:1701;top:40;width:227;height:227" coordorigin="1701,40" coordsize="227,227" path="m1729,40r-25,4l1701,68r,171l1704,263r25,4l1899,267r25,-4l1927,239r,-171l1924,44r-25,-4l1729,40e" fillcolor="#231f20" stroked="f">
              <v:path arrowok="t"/>
            </v:shape>
            <w10:wrap anchorx="page"/>
          </v:group>
        </w:pict>
      </w:r>
      <w:proofErr w:type="gramStart"/>
      <w:r w:rsidR="006314D5" w:rsidRPr="00A312D0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11    </w:t>
      </w:r>
      <w:r w:rsidR="006314D5"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Na</w:t>
      </w:r>
      <w:proofErr w:type="gramEnd"/>
      <w:r w:rsidR="006314D5"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figura ao lado, </w:t>
      </w:r>
      <w:r w:rsidR="006314D5" w:rsidRPr="00A312D0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C</w:t>
      </w:r>
      <w:r w:rsidR="006314D5" w:rsidRPr="00A312D0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 xml:space="preserve">1 </w:t>
      </w:r>
      <w:r w:rsidR="006314D5"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="006314D5" w:rsidRPr="00A312D0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C</w:t>
      </w:r>
      <w:r w:rsidR="006314D5" w:rsidRPr="00A312D0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 xml:space="preserve">2 </w:t>
      </w:r>
      <w:r w:rsidR="006314D5"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são duas circunferências de centro </w:t>
      </w:r>
      <w:r w:rsidR="006314D5" w:rsidRPr="00A312D0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 xml:space="preserve">O </w:t>
      </w:r>
      <w:r w:rsidR="006314D5"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cujos raios medem 4 cm e 5 cm, </w:t>
      </w:r>
      <w:proofErr w:type="spellStart"/>
      <w:r w:rsidR="006314D5"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respetivamente</w:t>
      </w:r>
      <w:proofErr w:type="spellEnd"/>
      <w:r w:rsidR="006314D5"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362E53" w:rsidRPr="00A312D0" w:rsidRDefault="00CD2388">
      <w:pPr>
        <w:spacing w:after="0" w:line="161" w:lineRule="exact"/>
        <w:ind w:right="2896"/>
        <w:jc w:val="right"/>
        <w:rPr>
          <w:rFonts w:ascii="Calibri" w:eastAsia="Frutiger LT Std 45 Light" w:hAnsi="Calibri" w:cs="Calibri"/>
          <w:sz w:val="9"/>
          <w:szCs w:val="9"/>
          <w:lang w:val="pt-PT"/>
        </w:rPr>
      </w:pPr>
      <w:r>
        <w:rPr>
          <w:rFonts w:ascii="Calibri" w:hAnsi="Calibri" w:cs="Calibri"/>
        </w:rPr>
        <w:pict>
          <v:group id="_x0000_s1111" style="position:absolute;left:0;text-align:left;margin-left:396.85pt;margin-top:1.5pt;width:92.4pt;height:92.4pt;z-index:-251631616;mso-position-horizontal-relative:page" coordorigin="7937,30" coordsize="1848,1848">
            <v:group id="_x0000_s1124" style="position:absolute;left:7942;top:35;width:1838;height:1838" coordorigin="7942,35" coordsize="1838,1838">
              <v:shape id="_x0000_s1125" style="position:absolute;left:7942;top:35;width:1838;height:1838" coordorigin="7942,35" coordsize="1838,1838" path="m8860,35r-75,3l8711,47r-71,15l8570,82r-67,26l8438,138r-61,35l8318,213r-55,44l8211,304r-48,52l8119,412r-39,58l8044,532r-30,64l7989,664r-20,69l7954,805r-9,73l7942,954r3,75l7954,1103r15,72l7989,1244r25,68l8044,1376r36,62l8119,1497r44,55l8211,1604r52,48l8318,1696r59,40l8438,1771r65,30l8570,1827r70,20l8711,1861r74,9l8860,1873r76,-3l9009,1861r72,-14l9151,1827r67,-26l9283,1771r62,-35l9403,1696r56,-44l9511,1604r48,-52l9603,1497r39,-59l9677,1376r31,-64l9733,1244r20,-69l9768,1103r9,-74l9780,954r-3,-76l9768,805r-15,-72l9733,664r-25,-68l9677,532r-35,-62l9603,412r-44,-56l9511,304r-52,-47l9403,213r-58,-40l9283,138r-65,-30l9151,82,9081,62,9009,47r-73,-9l8860,35e" fillcolor="#d1d3d4" stroked="f">
                <v:path arrowok="t"/>
              </v:shape>
            </v:group>
            <v:group id="_x0000_s1122" style="position:absolute;left:7942;top:35;width:1838;height:1838" coordorigin="7942,35" coordsize="1838,1838">
              <v:shape id="_x0000_s1123" style="position:absolute;left:7942;top:35;width:1838;height:1838" coordorigin="7942,35" coordsize="1838,1838" path="m9780,954r-3,75l9768,1103r-15,72l9733,1244r-25,68l9677,1376r-35,62l9603,1497r-44,55l9511,1604r-52,48l9403,1696r-58,40l9283,1771r-65,30l9151,1827r-70,20l9009,1861r-73,9l8860,1873r-75,-3l8711,1861r-71,-14l8570,1827r-67,-26l8438,1771r-61,-35l8318,1696r-55,-44l8211,1604r-48,-52l8119,1497r-39,-59l8044,1376r-30,-64l7989,1244r-20,-69l7954,1103r-9,-74l7942,954r3,-76l7954,805r15,-72l7989,664r25,-68l8044,532r36,-62l8119,412r44,-56l8211,304r52,-47l8318,213r59,-40l8438,138r65,-30l8570,82r70,-20l8711,47r74,-9l8860,35r76,3l9009,47r72,15l9151,82r67,26l9283,138r62,35l9403,213r56,44l9511,304r48,52l9603,412r39,58l9677,532r31,64l9733,664r20,69l9768,805r9,73l9780,954xe" filled="f" strokecolor="#231f20" strokeweight=".5pt">
                <v:path arrowok="t"/>
              </v:shape>
            </v:group>
            <v:group id="_x0000_s1120" style="position:absolute;left:8125;top:218;width:1473;height:1473" coordorigin="8125,218" coordsize="1473,1473">
              <v:shape id="_x0000_s1121" style="position:absolute;left:8125;top:218;width:1473;height:1473" coordorigin="8125,218" coordsize="1473,1473" path="m8860,218r-60,3l8684,239r-110,37l8473,328r-91,67l8302,475r-67,91l8182,668r-36,109l8127,894r-2,60l8127,1014r19,117l8182,1241r53,101l8302,1433r80,80l8473,1580r101,53l8684,1669r116,19l8860,1691r61,-3l9037,1669r110,-36l9249,1580r91,-67l9420,1433r67,-91l9539,1241r37,-110l9595,1014r2,-60l9595,894,9576,777,9539,668,9487,566r-67,-91l9340,395r-91,-67l9147,276,9037,239,8921,221r-61,-3e" stroked="f">
                <v:path arrowok="t"/>
              </v:shape>
            </v:group>
            <v:group id="_x0000_s1118" style="position:absolute;left:8125;top:218;width:1473;height:1473" coordorigin="8125,218" coordsize="1473,1473">
              <v:shape id="_x0000_s1119" style="position:absolute;left:8125;top:218;width:1473;height:1473" coordorigin="8125,218" coordsize="1473,1473" path="m9597,954r-2,60l9576,1131r-37,110l9487,1342r-67,91l9340,1513r-91,67l9147,1633r-110,36l8921,1688r-61,3l8800,1688r-116,-19l8574,1633r-101,-53l8382,1513r-80,-80l8235,1342r-53,-101l8146,1131r-19,-117l8125,954r2,-60l8146,777r36,-109l8235,566r67,-91l8382,395r91,-67l8574,276r110,-37l8800,221r60,-3l8921,221r116,18l9147,276r102,52l9340,395r80,80l9487,566r52,102l9576,777r19,117l9597,954xe" filled="f" strokecolor="#231f20" strokeweight=".5pt">
                <v:path arrowok="t"/>
              </v:shape>
            </v:group>
            <v:group id="_x0000_s1116" style="position:absolute;left:8833;top:926;width:57;height:57" coordorigin="8833,926" coordsize="57,57">
              <v:shape id="_x0000_s1117" style="position:absolute;left:8833;top:926;width:57;height:57" coordorigin="8833,926" coordsize="57,57" path="m8861,926r-20,8l8833,955r8,19l8861,983r20,-9l8889,955r,-1l8881,934r-20,-8e" fillcolor="#231f20" stroked="f">
                <v:path arrowok="t"/>
              </v:shape>
            </v:group>
            <v:group id="_x0000_s1114" style="position:absolute;left:8833;top:926;width:57;height:57" coordorigin="8833,926" coordsize="57,57">
              <v:shape id="_x0000_s1115" style="position:absolute;left:8833;top:926;width:57;height:57" coordorigin="8833,926" coordsize="57,57" path="m8889,954r-8,20l8861,983r-20,-9l8833,955r8,-21l8861,926r20,8l8889,954r,xe" filled="f" strokecolor="#231f20" strokeweight=".5pt">
                <v:path arrowok="t"/>
              </v:shape>
            </v:group>
            <v:group id="_x0000_s1112" style="position:absolute;left:8125;top:954;width:736;height:782" coordorigin="8125,954" coordsize="736,782">
              <v:shape id="_x0000_s1113" style="position:absolute;left:8125;top:954;width:736;height:782" coordorigin="8125,954" coordsize="736,782" path="m8125,954r736,l8378,1737e" filled="f" strokecolor="#231f20" strokeweight=".5pt">
                <v:path arrowok="t"/>
              </v:shape>
            </v:group>
            <w10:wrap anchorx="page"/>
          </v:group>
        </w:pict>
      </w:r>
      <w:r w:rsidR="006314D5" w:rsidRPr="00A312D0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C</w:t>
      </w:r>
      <w:r w:rsidR="006314D5" w:rsidRPr="00A312D0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2</w:t>
      </w:r>
    </w:p>
    <w:p w:rsidR="00362E53" w:rsidRPr="00A312D0" w:rsidRDefault="006314D5">
      <w:pPr>
        <w:spacing w:after="0" w:line="195" w:lineRule="exact"/>
        <w:ind w:left="498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11.</w:t>
      </w:r>
      <w:proofErr w:type="gramStart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 Descreve</w:t>
      </w:r>
      <w:proofErr w:type="gramEnd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onde se situaria um ponto </w:t>
      </w:r>
      <w:r w:rsidRPr="00A312D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na figura, sabendo</w:t>
      </w:r>
    </w:p>
    <w:p w:rsidR="00362E53" w:rsidRPr="00A312D0" w:rsidRDefault="006314D5">
      <w:pPr>
        <w:tabs>
          <w:tab w:val="left" w:pos="6860"/>
        </w:tabs>
        <w:spacing w:after="0" w:line="249" w:lineRule="exact"/>
        <w:ind w:left="1008" w:right="-20"/>
        <w:rPr>
          <w:rFonts w:ascii="Calibri" w:eastAsia="Frutiger LT Std 45 Light" w:hAnsi="Calibri" w:cs="Calibri"/>
          <w:sz w:val="9"/>
          <w:szCs w:val="9"/>
          <w:lang w:val="pt-PT"/>
        </w:rPr>
      </w:pPr>
      <w:proofErr w:type="gramStart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que</w:t>
      </w:r>
      <w:proofErr w:type="gramEnd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m:oMath>
        <m:acc>
          <m:accPr>
            <m:chr m:val="̅"/>
            <m:ctrlPr>
              <w:rPr>
                <w:rFonts w:ascii="Cambria Math" w:eastAsia="Myriad Pro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accPr>
          <m:e>
            <m:r>
              <w:rPr>
                <w:rFonts w:ascii="Cambria Math" w:eastAsia="Myriad Pro" w:hAnsi="Cambria Math" w:cs="Calibri"/>
                <w:color w:val="231F20"/>
                <w:sz w:val="20"/>
                <w:szCs w:val="20"/>
                <w:lang w:val="pt-PT"/>
              </w:rPr>
              <m:t>OA</m:t>
            </m:r>
          </m:e>
        </m:acc>
        <m:r>
          <w:rPr>
            <w:rFonts w:ascii="Cambria Math" w:eastAsia="Myriad Pro" w:hAnsi="Cambria Math" w:cs="Calibri"/>
            <w:color w:val="231F20"/>
            <w:sz w:val="20"/>
            <w:szCs w:val="20"/>
            <w:lang w:val="pt-PT"/>
          </w:rPr>
          <m:t xml:space="preserve"> ∈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]5; </m:t>
        </m:r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 xml:space="preserve">+ ∞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[.</m:t>
        </m:r>
      </m:oMath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A312D0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C</w:t>
      </w:r>
      <w:r w:rsidRPr="00A312D0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1</w:t>
      </w:r>
    </w:p>
    <w:p w:rsidR="00362E53" w:rsidRPr="00A312D0" w:rsidRDefault="00362E53">
      <w:pPr>
        <w:spacing w:after="0"/>
        <w:rPr>
          <w:rFonts w:ascii="Calibri" w:hAnsi="Calibri" w:cs="Calibri"/>
          <w:lang w:val="pt-PT"/>
        </w:rPr>
        <w:sectPr w:rsidR="00362E53" w:rsidRPr="00A312D0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362E53" w:rsidRPr="00A312D0" w:rsidRDefault="00362E53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362E53" w:rsidRPr="00A312D0" w:rsidRDefault="006314D5">
      <w:pPr>
        <w:spacing w:after="0" w:line="249" w:lineRule="auto"/>
        <w:ind w:left="1008" w:right="-56" w:hanging="510"/>
        <w:rPr>
          <w:rFonts w:ascii="Calibri" w:eastAsia="Myriad Pro Light" w:hAnsi="Calibri" w:cs="Calibri"/>
          <w:sz w:val="20"/>
          <w:szCs w:val="20"/>
          <w:lang w:val="pt-PT"/>
        </w:rPr>
      </w:pPr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11.</w:t>
      </w:r>
      <w:proofErr w:type="gramStart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Um</w:t>
      </w:r>
      <w:proofErr w:type="gramEnd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ponto </w:t>
      </w:r>
      <w:r w:rsidRPr="00A312D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B </w:t>
      </w:r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situa-se na região sombreada. Indica um número irracional que possa corresponder ao valor </w:t>
      </w:r>
      <w:proofErr w:type="gramStart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proofErr w:type="gramEnd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m:oMath>
        <m:acc>
          <m:accPr>
            <m:chr m:val="̅"/>
            <m:ctrlPr>
              <w:rPr>
                <w:rFonts w:ascii="Cambria Math" w:eastAsia="Myriad Pro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accPr>
          <m:e>
            <m:r>
              <w:rPr>
                <w:rFonts w:ascii="Cambria Math" w:eastAsia="Myriad Pro" w:hAnsi="Cambria Math" w:cs="Calibri"/>
                <w:color w:val="231F20"/>
                <w:sz w:val="20"/>
                <w:szCs w:val="20"/>
                <w:lang w:val="pt-PT"/>
              </w:rPr>
              <m:t>OB</m:t>
            </m:r>
          </m:e>
        </m:acc>
      </m:oMath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362E53" w:rsidRPr="00A312D0" w:rsidRDefault="00362E53">
      <w:pPr>
        <w:spacing w:before="10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62E53" w:rsidRPr="00A312D0" w:rsidRDefault="006314D5">
      <w:pPr>
        <w:spacing w:after="0" w:line="237" w:lineRule="exact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11.</w:t>
      </w:r>
      <w:proofErr w:type="gramStart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Determina</w:t>
      </w:r>
      <w:proofErr w:type="gramEnd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valor </w:t>
      </w:r>
      <w:proofErr w:type="spellStart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exato</w:t>
      </w:r>
      <w:proofErr w:type="spellEnd"/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da área da região sombreada.</w:t>
      </w:r>
    </w:p>
    <w:p w:rsidR="00362E53" w:rsidRPr="00A312D0" w:rsidRDefault="006314D5">
      <w:pPr>
        <w:spacing w:before="4" w:after="0" w:line="140" w:lineRule="exact"/>
        <w:rPr>
          <w:rFonts w:ascii="Calibri" w:hAnsi="Calibri" w:cs="Calibri"/>
          <w:sz w:val="14"/>
          <w:szCs w:val="14"/>
          <w:lang w:val="pt-PT"/>
        </w:rPr>
      </w:pPr>
      <w:r w:rsidRPr="00A312D0">
        <w:rPr>
          <w:rFonts w:ascii="Calibri" w:hAnsi="Calibri" w:cs="Calibri"/>
          <w:lang w:val="pt-PT"/>
        </w:rPr>
        <w:br w:type="column"/>
      </w:r>
    </w:p>
    <w:p w:rsidR="00362E53" w:rsidRPr="00A312D0" w:rsidRDefault="006314D5">
      <w:pPr>
        <w:spacing w:after="0" w:line="240" w:lineRule="auto"/>
        <w:ind w:right="-64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A312D0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 xml:space="preserve">4 </w:t>
      </w:r>
      <w:proofErr w:type="gramStart"/>
      <w:r w:rsidRPr="00A312D0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cm</w:t>
      </w:r>
      <w:proofErr w:type="gramEnd"/>
    </w:p>
    <w:p w:rsidR="00362E53" w:rsidRPr="00A312D0" w:rsidRDefault="006314D5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  <w:r w:rsidRPr="00A312D0">
        <w:rPr>
          <w:rFonts w:ascii="Calibri" w:hAnsi="Calibri" w:cs="Calibri"/>
          <w:lang w:val="pt-PT"/>
        </w:rPr>
        <w:br w:type="column"/>
      </w:r>
    </w:p>
    <w:p w:rsidR="00362E53" w:rsidRPr="00A312D0" w:rsidRDefault="006314D5">
      <w:pPr>
        <w:spacing w:after="0" w:line="240" w:lineRule="auto"/>
        <w:ind w:left="107" w:right="2294"/>
        <w:jc w:val="center"/>
        <w:rPr>
          <w:rFonts w:ascii="Calibri" w:eastAsia="Frutiger LT Std 45 Light" w:hAnsi="Calibri" w:cs="Calibri"/>
          <w:sz w:val="16"/>
          <w:szCs w:val="16"/>
          <w:lang w:val="pt-PT"/>
        </w:rPr>
      </w:pPr>
      <w:proofErr w:type="gramStart"/>
      <w:r w:rsidRPr="00A312D0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O</w:t>
      </w:r>
      <w:proofErr w:type="gramEnd"/>
    </w:p>
    <w:p w:rsidR="00362E53" w:rsidRPr="00A312D0" w:rsidRDefault="00362E53">
      <w:pPr>
        <w:spacing w:before="7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362E53" w:rsidRPr="00A312D0" w:rsidRDefault="00362E5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62E53" w:rsidRPr="00A312D0" w:rsidRDefault="006314D5">
      <w:pPr>
        <w:spacing w:after="0" w:line="240" w:lineRule="auto"/>
        <w:ind w:left="-32" w:right="2212"/>
        <w:jc w:val="center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A312D0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 xml:space="preserve">5 </w:t>
      </w:r>
      <w:proofErr w:type="gramStart"/>
      <w:r w:rsidRPr="00A312D0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cm</w:t>
      </w:r>
      <w:proofErr w:type="gramEnd"/>
    </w:p>
    <w:p w:rsidR="00362E53" w:rsidRPr="00A312D0" w:rsidRDefault="00362E53">
      <w:pPr>
        <w:spacing w:after="0"/>
        <w:jc w:val="center"/>
        <w:rPr>
          <w:rFonts w:ascii="Calibri" w:hAnsi="Calibri" w:cs="Calibri"/>
          <w:lang w:val="pt-PT"/>
        </w:rPr>
        <w:sectPr w:rsidR="00362E53" w:rsidRPr="00A312D0">
          <w:type w:val="continuous"/>
          <w:pgSz w:w="11920" w:h="15880"/>
          <w:pgMar w:top="800" w:right="640" w:bottom="280" w:left="1600" w:header="720" w:footer="720" w:gutter="0"/>
          <w:cols w:num="3" w:space="720" w:equalWidth="0">
            <w:col w:w="5884" w:space="803"/>
            <w:col w:w="338" w:space="39"/>
            <w:col w:w="2616"/>
          </w:cols>
        </w:sectPr>
      </w:pPr>
    </w:p>
    <w:p w:rsidR="00362E53" w:rsidRPr="00A312D0" w:rsidRDefault="00362E5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62E53" w:rsidRPr="00A312D0" w:rsidRDefault="00362E53">
      <w:pPr>
        <w:spacing w:before="7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362E53" w:rsidRPr="00A312D0" w:rsidRDefault="00CD2388" w:rsidP="006314D5">
      <w:pPr>
        <w:spacing w:after="0" w:line="240" w:lineRule="auto"/>
        <w:ind w:left="119" w:right="-23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05" style="position:absolute;left:0;text-align:left;margin-left:85.05pt;margin-top:5.65pt;width:11.35pt;height:11.35pt;z-index:-251634688;mso-position-horizontal-relative:page" coordorigin="1701,172" coordsize="227,227">
            <v:shape id="_x0000_s1106" style="position:absolute;left:1701;top:172;width:227;height:227" coordorigin="1701,172" coordsize="227,227" path="m1729,172r-25,3l1701,200r,170l1704,395r25,4l1899,399r25,-4l1927,370r,-170l1924,175r-25,-3l1729,172e" fillcolor="#231f20" stroked="f">
              <v:path arrowok="t"/>
            </v:shape>
            <w10:wrap anchorx="page"/>
          </v:group>
        </w:pict>
      </w:r>
      <w:proofErr w:type="gramStart"/>
      <w:r w:rsidR="006314D5" w:rsidRPr="00A312D0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12    </w:t>
      </w:r>
      <w:r w:rsidR="006314D5"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Qual</w:t>
      </w:r>
      <w:proofErr w:type="gramEnd"/>
      <w:r w:rsidR="006314D5"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é a 500.ª casa decimal d</w:t>
      </w:r>
      <w:r w:rsidR="006314D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 </w:t>
      </w:r>
      <m:oMath>
        <m:f>
          <m:fPr>
            <m:ctrlPr>
              <w:rPr>
                <w:rFonts w:ascii="Cambria Math" w:eastAsia="Myriad Pro Light" w:hAnsi="Cambria Math" w:cs="Calibri"/>
                <w:i/>
                <w:color w:val="231F20"/>
                <w:sz w:val="24"/>
                <w:szCs w:val="20"/>
                <w:lang w:val="pt-PT"/>
              </w:rPr>
            </m:ctrlPr>
          </m:fPr>
          <m:num>
            <m:r>
              <w:rPr>
                <w:rFonts w:ascii="Cambria Math" w:eastAsia="Myriad Pro Light" w:hAnsi="Cambria Math" w:cs="Calibri"/>
                <w:color w:val="231F20"/>
                <w:sz w:val="24"/>
                <w:szCs w:val="20"/>
                <w:lang w:val="pt-PT"/>
              </w:rPr>
              <m:t>1</m:t>
            </m:r>
          </m:num>
          <m:den>
            <m:r>
              <w:rPr>
                <w:rFonts w:ascii="Cambria Math" w:eastAsia="Myriad Pro Light" w:hAnsi="Cambria Math" w:cs="Calibri"/>
                <w:color w:val="231F20"/>
                <w:sz w:val="24"/>
                <w:szCs w:val="20"/>
                <w:lang w:val="pt-PT"/>
              </w:rPr>
              <m:t>3</m:t>
            </m:r>
          </m:den>
        </m:f>
      </m:oMath>
      <w:r w:rsidR="006314D5"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6314D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="006314D5"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quando</w:t>
      </w:r>
      <w:proofErr w:type="gramEnd"/>
      <w:r w:rsidR="006314D5"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se representa sob a forma de dízima?</w:t>
      </w:r>
    </w:p>
    <w:p w:rsidR="00362E53" w:rsidRPr="00A312D0" w:rsidRDefault="006314D5">
      <w:pPr>
        <w:spacing w:after="0" w:line="226" w:lineRule="exact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A312D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Explica a tua resposta.</w:t>
      </w:r>
      <w:bookmarkStart w:id="0" w:name="_GoBack"/>
      <w:bookmarkEnd w:id="0"/>
    </w:p>
    <w:p w:rsidR="00362E53" w:rsidRPr="00A312D0" w:rsidRDefault="00362E5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62E53" w:rsidRPr="00A312D0" w:rsidRDefault="00362E5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62E53" w:rsidRPr="00A312D0" w:rsidRDefault="00362E5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62E53" w:rsidRPr="00A312D0" w:rsidRDefault="00362E5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62E53" w:rsidRPr="00A312D0" w:rsidRDefault="00362E53">
      <w:pPr>
        <w:spacing w:before="2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362E53" w:rsidRPr="00A312D0" w:rsidRDefault="00362E53">
      <w:pPr>
        <w:spacing w:after="0"/>
        <w:rPr>
          <w:rFonts w:ascii="Calibri" w:hAnsi="Calibri" w:cs="Calibri"/>
          <w:lang w:val="pt-PT"/>
        </w:rPr>
        <w:sectPr w:rsidR="00362E53" w:rsidRPr="00A312D0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362E53" w:rsidRPr="00A312D0" w:rsidRDefault="00362E53">
      <w:pPr>
        <w:spacing w:before="5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362E53" w:rsidRPr="00A312D0" w:rsidRDefault="00362E5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62E53" w:rsidRPr="00A312D0" w:rsidRDefault="006314D5">
      <w:pPr>
        <w:spacing w:after="0" w:line="240" w:lineRule="auto"/>
        <w:ind w:left="177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Exercício</w:t>
      </w:r>
    </w:p>
    <w:p w:rsidR="00362E53" w:rsidRPr="00A312D0" w:rsidRDefault="006314D5">
      <w:pPr>
        <w:spacing w:before="98" w:after="0" w:line="240" w:lineRule="auto"/>
        <w:ind w:left="177" w:right="-67"/>
        <w:rPr>
          <w:rFonts w:ascii="Calibri" w:eastAsia="Myriad Pro Light" w:hAnsi="Calibri" w:cs="Calibri"/>
          <w:sz w:val="18"/>
          <w:szCs w:val="18"/>
          <w:lang w:val="pt-PT"/>
        </w:rPr>
      </w:pPr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Cotação (pontos)</w:t>
      </w:r>
    </w:p>
    <w:p w:rsidR="00362E53" w:rsidRPr="00A312D0" w:rsidRDefault="006314D5">
      <w:pPr>
        <w:spacing w:before="31" w:after="0" w:line="240" w:lineRule="auto"/>
        <w:ind w:left="1847" w:right="-20"/>
        <w:rPr>
          <w:rFonts w:ascii="Calibri" w:eastAsia="Myriad Pro" w:hAnsi="Calibri" w:cs="Calibri"/>
          <w:sz w:val="18"/>
          <w:szCs w:val="18"/>
          <w:lang w:val="pt-PT"/>
        </w:rPr>
      </w:pPr>
      <w:r w:rsidRPr="00A312D0">
        <w:rPr>
          <w:rFonts w:ascii="Calibri" w:hAnsi="Calibri" w:cs="Calibri"/>
          <w:lang w:val="pt-PT"/>
        </w:rPr>
        <w:br w:type="column"/>
      </w:r>
      <w:r w:rsidRPr="00A312D0">
        <w:rPr>
          <w:rFonts w:ascii="Calibri" w:eastAsia="Myriad Pro" w:hAnsi="Calibri" w:cs="Calibri"/>
          <w:color w:val="231F20"/>
          <w:sz w:val="18"/>
          <w:szCs w:val="18"/>
          <w:lang w:val="pt-PT"/>
        </w:rPr>
        <w:lastRenderedPageBreak/>
        <w:t>GRELHA DE AVALIAÇÃO</w:t>
      </w:r>
    </w:p>
    <w:p w:rsidR="00362E53" w:rsidRPr="00A312D0" w:rsidRDefault="006314D5">
      <w:pPr>
        <w:tabs>
          <w:tab w:val="left" w:pos="360"/>
          <w:tab w:val="left" w:pos="780"/>
          <w:tab w:val="left" w:pos="1280"/>
          <w:tab w:val="left" w:pos="1720"/>
          <w:tab w:val="left" w:pos="2140"/>
          <w:tab w:val="left" w:pos="2520"/>
          <w:tab w:val="left" w:pos="2940"/>
          <w:tab w:val="left" w:pos="3380"/>
          <w:tab w:val="left" w:pos="3860"/>
          <w:tab w:val="left" w:pos="4240"/>
          <w:tab w:val="left" w:pos="4660"/>
          <w:tab w:val="left" w:pos="5100"/>
          <w:tab w:val="left" w:pos="5580"/>
          <w:tab w:val="left" w:pos="5980"/>
          <w:tab w:val="left" w:pos="6400"/>
          <w:tab w:val="left" w:pos="6840"/>
        </w:tabs>
        <w:spacing w:before="97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</w:t>
      </w:r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2.1</w:t>
      </w:r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2.2</w:t>
      </w:r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3</w:t>
      </w:r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4</w:t>
      </w:r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5</w:t>
      </w:r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6.1</w:t>
      </w:r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6.2</w:t>
      </w:r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6.3</w:t>
      </w:r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7</w:t>
      </w:r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8.1</w:t>
      </w:r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8.2</w:t>
      </w:r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8.3</w:t>
      </w:r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9</w:t>
      </w:r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10</w:t>
      </w:r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11</w:t>
      </w:r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12</w:t>
      </w:r>
    </w:p>
    <w:p w:rsidR="00362E53" w:rsidRPr="00A312D0" w:rsidRDefault="006314D5">
      <w:pPr>
        <w:tabs>
          <w:tab w:val="left" w:pos="420"/>
          <w:tab w:val="left" w:pos="860"/>
          <w:tab w:val="left" w:pos="1280"/>
          <w:tab w:val="left" w:pos="1680"/>
          <w:tab w:val="left" w:pos="2100"/>
          <w:tab w:val="left" w:pos="2580"/>
          <w:tab w:val="left" w:pos="3000"/>
          <w:tab w:val="left" w:pos="3440"/>
          <w:tab w:val="left" w:pos="3860"/>
          <w:tab w:val="left" w:pos="4300"/>
          <w:tab w:val="left" w:pos="4720"/>
          <w:tab w:val="left" w:pos="5160"/>
          <w:tab w:val="left" w:pos="5580"/>
          <w:tab w:val="left" w:pos="6020"/>
          <w:tab w:val="left" w:pos="6440"/>
          <w:tab w:val="left" w:pos="6880"/>
        </w:tabs>
        <w:spacing w:before="98" w:after="0" w:line="206" w:lineRule="exact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4</w:t>
      </w:r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8</w:t>
      </w:r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4</w:t>
      </w:r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8</w:t>
      </w:r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12</w:t>
      </w:r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12</w:t>
      </w:r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8</w:t>
      </w:r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3</w:t>
      </w:r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4</w:t>
      </w:r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3</w:t>
      </w:r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3</w:t>
      </w:r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6</w:t>
      </w:r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6</w:t>
      </w:r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4</w:t>
      </w:r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3</w:t>
      </w:r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9</w:t>
      </w:r>
      <w:r w:rsidRPr="00A312D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3</w:t>
      </w:r>
    </w:p>
    <w:p w:rsidR="00362E53" w:rsidRPr="00A312D0" w:rsidRDefault="00362E53">
      <w:pPr>
        <w:spacing w:after="0"/>
        <w:rPr>
          <w:rFonts w:ascii="Calibri" w:hAnsi="Calibri" w:cs="Calibri"/>
          <w:lang w:val="pt-PT"/>
        </w:rPr>
        <w:sectPr w:rsidR="00362E53" w:rsidRPr="00A312D0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1410" w:space="346"/>
            <w:col w:w="7924"/>
          </w:cols>
        </w:sectPr>
      </w:pPr>
    </w:p>
    <w:p w:rsidR="00362E53" w:rsidRPr="00A312D0" w:rsidRDefault="00362E53">
      <w:pPr>
        <w:spacing w:before="2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362E53" w:rsidRPr="00A312D0" w:rsidRDefault="00362E5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62E53" w:rsidRPr="00A312D0" w:rsidRDefault="00362E53">
      <w:pPr>
        <w:spacing w:after="0"/>
        <w:rPr>
          <w:rFonts w:ascii="Calibri" w:hAnsi="Calibri" w:cs="Calibri"/>
          <w:lang w:val="pt-PT"/>
        </w:rPr>
        <w:sectPr w:rsidR="00362E53" w:rsidRPr="00A312D0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362E53" w:rsidRPr="00A312D0" w:rsidRDefault="00CD2388" w:rsidP="00A312D0">
      <w:pPr>
        <w:spacing w:before="74" w:after="0" w:line="240" w:lineRule="auto"/>
        <w:ind w:left="4495" w:right="-61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lastRenderedPageBreak/>
        <w:pict>
          <v:group id="_x0000_s1026" style="position:absolute;left:0;text-align:left;margin-left:84.55pt;margin-top:-62.3pt;width:440.35pt;height:46.35pt;z-index:-251632640;mso-position-horizontal-relative:page" coordorigin="1691,-1246" coordsize="8807,927">
            <v:group id="_x0000_s1099" style="position:absolute;left:1701;top:-1236;width:8787;height:283" coordorigin="1701,-1236" coordsize="8787,283">
              <v:shape id="_x0000_s1100" style="position:absolute;left:1701;top:-1236;width:8787;height:283" coordorigin="1701,-1236" coordsize="8787,283" path="m1729,-1236r-25,4l1701,-1208r,227l1704,-956r25,4l10460,-952r24,-4l10488,-981r,-227l10484,-1232r-24,-4l1729,-1236e" fillcolor="#c6c8ca" stroked="f">
                <v:path arrowok="t"/>
              </v:shape>
            </v:group>
            <v:group id="_x0000_s1097" style="position:absolute;left:1701;top:-924;width:1474;height:283" coordorigin="1701,-924" coordsize="1474,283">
              <v:shape id="_x0000_s1098" style="position:absolute;left:1701;top:-924;width:1474;height:283" coordorigin="1701,-924" coordsize="1474,283" path="m1729,-924r-25,3l1701,-896r,227l1704,-644r25,3l3146,-641r25,-3l3175,-669r,-227l3171,-921r-25,-3l1729,-924e" fillcolor="#dcddde" stroked="f">
                <v:path arrowok="t"/>
              </v:shape>
            </v:group>
            <v:group id="_x0000_s1095" style="position:absolute;left:1701;top:-612;width:1474;height:283" coordorigin="1701,-612" coordsize="1474,283">
              <v:shape id="_x0000_s1096" style="position:absolute;left:1701;top:-612;width:1474;height:283" coordorigin="1701,-612" coordsize="1474,283" path="m1729,-612r-25,3l1701,-584r,227l1704,-332r25,3l3146,-329r25,-3l3175,-357r,-227l3171,-609r-25,-3l1729,-612e" fillcolor="#dcddde" stroked="f">
                <v:path arrowok="t"/>
              </v:shape>
            </v:group>
            <v:group id="_x0000_s1093" style="position:absolute;left:3208;top:-919;width:392;height:273" coordorigin="3208,-919" coordsize="392,273">
              <v:shape id="_x0000_s1094" style="position:absolute;left:3208;top:-919;width:392;height:273" coordorigin="3208,-919" coordsize="392,273" path="m3231,-919r-2,l3208,-918r,22l3208,-669r,2l3209,-646r22,l3576,-646r3,l3600,-646r,-23l3600,-896r,-2l3599,-919r-23,l3231,-919xe" filled="f" strokecolor="#808285" strokeweight=".5pt">
                <v:path arrowok="t"/>
              </v:shape>
            </v:group>
            <v:group id="_x0000_s1091" style="position:absolute;left:3638;top:-919;width:392;height:273" coordorigin="3638,-919" coordsize="392,273">
              <v:shape id="_x0000_s1092" style="position:absolute;left:3638;top:-919;width:392;height:273" coordorigin="3638,-919" coordsize="392,273" path="m3662,-919r-3,l3638,-918r,22l3638,-669r,2l3639,-646r22,l4007,-646r2,l4030,-646r,-23l4030,-896r,-2l4029,-919r-22,l3661,-919xe" filled="f" strokecolor="#808285" strokeweight=".5pt">
                <v:path arrowok="t"/>
              </v:shape>
            </v:group>
            <v:group id="_x0000_s1089" style="position:absolute;left:4068;top:-919;width:392;height:273" coordorigin="4068,-919" coordsize="392,273">
              <v:shape id="_x0000_s1090" style="position:absolute;left:4068;top:-919;width:392;height:273" coordorigin="4068,-919" coordsize="392,273" path="m4092,-919r-3,l4068,-918r,22l4068,-669r,2l4069,-646r23,l4437,-646r2,l4460,-646r,-23l4460,-896r,-2l4459,-919r-22,l4092,-919xe" filled="f" strokecolor="#808285" strokeweight=".5pt">
                <v:path arrowok="t"/>
              </v:shape>
            </v:group>
            <v:group id="_x0000_s1087" style="position:absolute;left:4499;top:-919;width:392;height:273" coordorigin="4499,-919" coordsize="392,273">
              <v:shape id="_x0000_s1088" style="position:absolute;left:4499;top:-919;width:392;height:273" coordorigin="4499,-919" coordsize="392,273" path="m4522,-919r-3,l4499,-918r,22l4499,-669r,2l4499,-646r23,l4867,-646r2,l4890,-646r,-23l4890,-896r,-2l4890,-919r-23,l4522,-919xe" filled="f" strokecolor="#808285" strokeweight=".5pt">
                <v:path arrowok="t"/>
              </v:shape>
            </v:group>
            <v:group id="_x0000_s1085" style="position:absolute;left:4929;top:-919;width:392;height:273" coordorigin="4929,-919" coordsize="392,273">
              <v:shape id="_x0000_s1086" style="position:absolute;left:4929;top:-919;width:392;height:273" coordorigin="4929,-919" coordsize="392,273" path="m4952,-919r-2,l4929,-918r,22l4929,-669r,2l4930,-646r22,l5297,-646r3,l5321,-646r,-23l5321,-896r,-2l5320,-919r-23,l4952,-919xe" filled="f" strokecolor="#808285" strokeweight=".5pt">
                <v:path arrowok="t"/>
              </v:shape>
            </v:group>
            <v:group id="_x0000_s1083" style="position:absolute;left:5359;top:-919;width:392;height:273" coordorigin="5359,-919" coordsize="392,273">
              <v:shape id="_x0000_s1084" style="position:absolute;left:5359;top:-919;width:392;height:273" coordorigin="5359,-919" coordsize="392,273" path="m5382,-919r-2,l5359,-918r,22l5359,-669r,2l5360,-646r22,l5727,-646r3,l5751,-646r,-23l5751,-896r,-2l5750,-919r-23,l5382,-919xe" filled="f" strokecolor="#808285" strokeweight=".5pt">
                <v:path arrowok="t"/>
              </v:shape>
            </v:group>
            <v:group id="_x0000_s1081" style="position:absolute;left:5789;top:-919;width:392;height:273" coordorigin="5789,-919" coordsize="392,273">
              <v:shape id="_x0000_s1082" style="position:absolute;left:5789;top:-919;width:392;height:273" coordorigin="5789,-919" coordsize="392,273" path="m5812,-919r-2,l5789,-918r,22l5789,-669r,2l5790,-646r22,l6158,-646r2,l6181,-646r,-23l6181,-896r,-2l6180,-919r-22,l5812,-919xe" filled="f" strokecolor="#808285" strokeweight=".5pt">
                <v:path arrowok="t"/>
              </v:shape>
            </v:group>
            <v:group id="_x0000_s1079" style="position:absolute;left:6219;top:-919;width:392;height:273" coordorigin="6219,-919" coordsize="392,273">
              <v:shape id="_x0000_s1080" style="position:absolute;left:6219;top:-919;width:392;height:273" coordorigin="6219,-919" coordsize="392,273" path="m6243,-919r-3,l6219,-918r,22l6219,-669r,2l6220,-646r23,l6588,-646r2,l6611,-646r,-23l6611,-896r,-2l6610,-919r-22,l6243,-919xe" filled="f" strokecolor="#808285" strokeweight=".5pt">
                <v:path arrowok="t"/>
              </v:shape>
            </v:group>
            <v:group id="_x0000_s1077" style="position:absolute;left:6649;top:-919;width:392;height:273" coordorigin="6649,-919" coordsize="392,273">
              <v:shape id="_x0000_s1078" style="position:absolute;left:6649;top:-919;width:392;height:273" coordorigin="6649,-919" coordsize="392,273" path="m6673,-919r-3,l6649,-918r,22l6649,-669r,2l6650,-646r23,l7018,-646r2,l7041,-646r,-23l7041,-896r,-2l7040,-919r-22,l6673,-919xe" filled="f" strokecolor="#808285" strokeweight=".5pt">
                <v:path arrowok="t"/>
              </v:shape>
            </v:group>
            <v:group id="_x0000_s1075" style="position:absolute;left:7080;top:-919;width:392;height:273" coordorigin="7080,-919" coordsize="392,273">
              <v:shape id="_x0000_s1076" style="position:absolute;left:7080;top:-919;width:392;height:273" coordorigin="7080,-919" coordsize="392,273" path="m7103,-919r-2,l7080,-918r,22l7080,-669r,2l7080,-646r23,l7448,-646r3,l7471,-646r,-23l7471,-896r,-2l7471,-919r-23,l7103,-919xe" filled="f" strokecolor="#808285" strokeweight=".5pt">
                <v:path arrowok="t"/>
              </v:shape>
            </v:group>
            <v:group id="_x0000_s1073" style="position:absolute;left:7510;top:-919;width:392;height:273" coordorigin="7510,-919" coordsize="392,273">
              <v:shape id="_x0000_s1074" style="position:absolute;left:7510;top:-919;width:392;height:273" coordorigin="7510,-919" coordsize="392,273" path="m7533,-919r-2,l7510,-918r,22l7510,-669r,2l7511,-646r22,l7878,-646r3,l7902,-646r,-23l7902,-896r,-2l7901,-919r-23,l7533,-919xe" filled="f" strokecolor="#808285" strokeweight=".5pt">
                <v:path arrowok="t"/>
              </v:shape>
            </v:group>
            <v:group id="_x0000_s1071" style="position:absolute;left:7940;top:-919;width:392;height:273" coordorigin="7940,-919" coordsize="392,273">
              <v:shape id="_x0000_s1072" style="position:absolute;left:7940;top:-919;width:392;height:273" coordorigin="7940,-919" coordsize="392,273" path="m7963,-919r-2,l7940,-918r,22l7940,-669r,2l7941,-646r22,l8309,-646r2,l8332,-646r,-23l8332,-896r,-2l8331,-919r-22,l7963,-919xe" filled="f" strokecolor="#808285" strokeweight=".5pt">
                <v:path arrowok="t"/>
              </v:shape>
            </v:group>
            <v:group id="_x0000_s1069" style="position:absolute;left:8370;top:-919;width:392;height:273" coordorigin="8370,-919" coordsize="392,273">
              <v:shape id="_x0000_s1070" style="position:absolute;left:8370;top:-919;width:392;height:273" coordorigin="8370,-919" coordsize="392,273" path="m8394,-919r-3,l8370,-918r,22l8370,-669r,2l8371,-646r23,l8739,-646r2,l8762,-646r,-23l8762,-896r,-2l8761,-919r-22,l8394,-919xe" filled="f" strokecolor="#808285" strokeweight=".5pt">
                <v:path arrowok="t"/>
              </v:shape>
            </v:group>
            <v:group id="_x0000_s1067" style="position:absolute;left:8800;top:-919;width:392;height:273" coordorigin="8800,-919" coordsize="392,273">
              <v:shape id="_x0000_s1068" style="position:absolute;left:8800;top:-919;width:392;height:273" coordorigin="8800,-919" coordsize="392,273" path="m8824,-919r-3,l8800,-918r,22l8800,-669r,2l8801,-646r23,l9169,-646r2,l9192,-646r,-23l9192,-896r,-2l9191,-919r-22,l8824,-919xe" filled="f" strokecolor="#808285" strokeweight=".5pt">
                <v:path arrowok="t"/>
              </v:shape>
            </v:group>
            <v:group id="_x0000_s1065" style="position:absolute;left:9231;top:-919;width:392;height:273" coordorigin="9231,-919" coordsize="392,273">
              <v:shape id="_x0000_s1066" style="position:absolute;left:9231;top:-919;width:392;height:273" coordorigin="9231,-919" coordsize="392,273" path="m9254,-919r-2,l9231,-918r,22l9231,-669r,2l9231,-646r23,l9599,-646r2,l9622,-646r,-23l9622,-896r,-2l9622,-919r-23,l9254,-919xe" filled="f" strokecolor="#808285" strokeweight=".5pt">
                <v:path arrowok="t"/>
              </v:shape>
            </v:group>
            <v:group id="_x0000_s1063" style="position:absolute;left:9661;top:-919;width:392;height:273" coordorigin="9661,-919" coordsize="392,273">
              <v:shape id="_x0000_s1064" style="position:absolute;left:9661;top:-919;width:392;height:273" coordorigin="9661,-919" coordsize="392,273" path="m9684,-919r-2,l9661,-918r,22l9661,-669r,2l9662,-646r22,l10029,-646r3,l10053,-646r,-23l10053,-896r,-2l10052,-919r-23,l9684,-919xe" filled="f" strokecolor="#808285" strokeweight=".5pt">
                <v:path arrowok="t"/>
              </v:shape>
            </v:group>
            <v:group id="_x0000_s1061" style="position:absolute;left:10091;top:-919;width:392;height:273" coordorigin="10091,-919" coordsize="392,273">
              <v:shape id="_x0000_s1062" style="position:absolute;left:10091;top:-919;width:392;height:273" coordorigin="10091,-919" coordsize="392,273" path="m10114,-919r-2,l10091,-918r,22l10091,-669r,2l10092,-646r22,l10459,-646r3,l10483,-646r,-23l10483,-896r,-2l10482,-919r-23,l10114,-919xe" filled="f" strokecolor="#808285" strokeweight=".5pt">
                <v:path arrowok="t"/>
              </v:shape>
            </v:group>
            <v:group id="_x0000_s1059" style="position:absolute;left:3208;top:-607;width:392;height:273" coordorigin="3208,-607" coordsize="392,273">
              <v:shape id="_x0000_s1060" style="position:absolute;left:3208;top:-607;width:392;height:273" coordorigin="3208,-607" coordsize="392,273" path="m3231,-607r-2,l3208,-606r,22l3208,-357r,2l3209,-334r22,l3576,-334r3,l3600,-335r,-22l3600,-584r,-2l3599,-607r-23,l3231,-607xe" filled="f" strokecolor="#808285" strokeweight=".5pt">
                <v:path arrowok="t"/>
              </v:shape>
            </v:group>
            <v:group id="_x0000_s1057" style="position:absolute;left:3638;top:-607;width:392;height:273" coordorigin="3638,-607" coordsize="392,273">
              <v:shape id="_x0000_s1058" style="position:absolute;left:3638;top:-607;width:392;height:273" coordorigin="3638,-607" coordsize="392,273" path="m3662,-607r-3,l3638,-606r,22l3638,-357r,2l3639,-334r22,l4007,-334r2,l4030,-335r,-22l4030,-584r,-2l4029,-607r-22,l3661,-607xe" filled="f" strokecolor="#808285" strokeweight=".5pt">
                <v:path arrowok="t"/>
              </v:shape>
            </v:group>
            <v:group id="_x0000_s1055" style="position:absolute;left:4068;top:-607;width:392;height:273" coordorigin="4068,-607" coordsize="392,273">
              <v:shape id="_x0000_s1056" style="position:absolute;left:4068;top:-607;width:392;height:273" coordorigin="4068,-607" coordsize="392,273" path="m4092,-607r-3,l4068,-606r,22l4068,-357r,2l4069,-334r23,l4437,-334r2,l4460,-335r,-22l4460,-584r,-2l4459,-607r-22,l4092,-607xe" filled="f" strokecolor="#808285" strokeweight=".5pt">
                <v:path arrowok="t"/>
              </v:shape>
            </v:group>
            <v:group id="_x0000_s1053" style="position:absolute;left:4499;top:-607;width:392;height:273" coordorigin="4499,-607" coordsize="392,273">
              <v:shape id="_x0000_s1054" style="position:absolute;left:4499;top:-607;width:392;height:273" coordorigin="4499,-607" coordsize="392,273" path="m4522,-607r-3,l4499,-606r,22l4499,-357r,2l4499,-334r23,l4867,-334r2,l4890,-335r,-22l4890,-584r,-2l4890,-607r-23,l4522,-607xe" filled="f" strokecolor="#808285" strokeweight=".5pt">
                <v:path arrowok="t"/>
              </v:shape>
            </v:group>
            <v:group id="_x0000_s1051" style="position:absolute;left:4929;top:-607;width:392;height:273" coordorigin="4929,-607" coordsize="392,273">
              <v:shape id="_x0000_s1052" style="position:absolute;left:4929;top:-607;width:392;height:273" coordorigin="4929,-607" coordsize="392,273" path="m4952,-607r-2,l4929,-606r,22l4929,-357r,2l4930,-334r22,l5297,-334r3,l5321,-335r,-22l5321,-584r,-2l5320,-607r-23,l4952,-607xe" filled="f" strokecolor="#808285" strokeweight=".5pt">
                <v:path arrowok="t"/>
              </v:shape>
            </v:group>
            <v:group id="_x0000_s1049" style="position:absolute;left:5359;top:-607;width:392;height:273" coordorigin="5359,-607" coordsize="392,273">
              <v:shape id="_x0000_s1050" style="position:absolute;left:5359;top:-607;width:392;height:273" coordorigin="5359,-607" coordsize="392,273" path="m5382,-607r-2,l5359,-606r,22l5359,-357r,2l5360,-334r22,l5727,-334r3,l5751,-335r,-22l5751,-584r,-2l5750,-607r-23,l5382,-607xe" filled="f" strokecolor="#808285" strokeweight=".5pt">
                <v:path arrowok="t"/>
              </v:shape>
            </v:group>
            <v:group id="_x0000_s1047" style="position:absolute;left:5789;top:-607;width:392;height:273" coordorigin="5789,-607" coordsize="392,273">
              <v:shape id="_x0000_s1048" style="position:absolute;left:5789;top:-607;width:392;height:273" coordorigin="5789,-607" coordsize="392,273" path="m5812,-607r-2,l5789,-606r,22l5789,-357r,2l5790,-334r22,l6158,-334r2,l6181,-335r,-22l6181,-584r,-2l6180,-607r-22,l5812,-607xe" filled="f" strokecolor="#808285" strokeweight=".5pt">
                <v:path arrowok="t"/>
              </v:shape>
            </v:group>
            <v:group id="_x0000_s1045" style="position:absolute;left:6219;top:-607;width:392;height:273" coordorigin="6219,-607" coordsize="392,273">
              <v:shape id="_x0000_s1046" style="position:absolute;left:6219;top:-607;width:392;height:273" coordorigin="6219,-607" coordsize="392,273" path="m6243,-607r-3,l6219,-606r,22l6219,-357r,2l6220,-334r23,l6588,-334r2,l6611,-335r,-22l6611,-584r,-2l6610,-607r-22,l6243,-607xe" filled="f" strokecolor="#808285" strokeweight=".5pt">
                <v:path arrowok="t"/>
              </v:shape>
            </v:group>
            <v:group id="_x0000_s1043" style="position:absolute;left:6649;top:-607;width:392;height:273" coordorigin="6649,-607" coordsize="392,273">
              <v:shape id="_x0000_s1044" style="position:absolute;left:6649;top:-607;width:392;height:273" coordorigin="6649,-607" coordsize="392,273" path="m6673,-607r-3,l6649,-606r,22l6649,-357r,2l6650,-334r23,l7018,-334r2,l7041,-335r,-22l7041,-584r,-2l7040,-607r-22,l6673,-607xe" filled="f" strokecolor="#808285" strokeweight=".5pt">
                <v:path arrowok="t"/>
              </v:shape>
            </v:group>
            <v:group id="_x0000_s1041" style="position:absolute;left:7080;top:-607;width:392;height:273" coordorigin="7080,-607" coordsize="392,273">
              <v:shape id="_x0000_s1042" style="position:absolute;left:7080;top:-607;width:392;height:273" coordorigin="7080,-607" coordsize="392,273" path="m7103,-607r-2,l7080,-606r,22l7080,-357r,2l7080,-334r23,l7448,-334r2,l7471,-335r,-22l7471,-584r,-2l7471,-607r-23,l7103,-607xe" filled="f" strokecolor="#808285" strokeweight=".5pt">
                <v:path arrowok="t"/>
              </v:shape>
            </v:group>
            <v:group id="_x0000_s1039" style="position:absolute;left:7510;top:-607;width:392;height:273" coordorigin="7510,-607" coordsize="392,273">
              <v:shape id="_x0000_s1040" style="position:absolute;left:7510;top:-607;width:392;height:273" coordorigin="7510,-607" coordsize="392,273" path="m7533,-607r-2,l7510,-606r,22l7510,-357r,2l7511,-334r22,l7878,-334r3,l7902,-335r,-22l7902,-584r,-2l7901,-607r-23,l7533,-607xe" filled="f" strokecolor="#808285" strokeweight=".5pt">
                <v:path arrowok="t"/>
              </v:shape>
            </v:group>
            <v:group id="_x0000_s1037" style="position:absolute;left:7940;top:-607;width:392;height:273" coordorigin="7940,-607" coordsize="392,273">
              <v:shape id="_x0000_s1038" style="position:absolute;left:7940;top:-607;width:392;height:273" coordorigin="7940,-607" coordsize="392,273" path="m7963,-607r-2,l7940,-606r,22l7940,-357r,2l7941,-334r22,l8308,-334r3,l8332,-335r,-22l8332,-584r,-2l8331,-607r-23,l7963,-607xe" filled="f" strokecolor="#808285" strokeweight=".5pt">
                <v:path arrowok="t"/>
              </v:shape>
            </v:group>
            <v:group id="_x0000_s1035" style="position:absolute;left:8370;top:-607;width:392;height:273" coordorigin="8370,-607" coordsize="392,273">
              <v:shape id="_x0000_s1036" style="position:absolute;left:8370;top:-607;width:392;height:273" coordorigin="8370,-607" coordsize="392,273" path="m8394,-607r-3,l8370,-606r,22l8370,-357r,2l8371,-334r23,l8739,-334r2,l8762,-335r,-22l8762,-584r,-2l8761,-607r-22,l8394,-607xe" filled="f" strokecolor="#808285" strokeweight=".5pt">
                <v:path arrowok="t"/>
              </v:shape>
            </v:group>
            <v:group id="_x0000_s1033" style="position:absolute;left:8800;top:-607;width:392;height:273" coordorigin="8800,-607" coordsize="392,273">
              <v:shape id="_x0000_s1034" style="position:absolute;left:8800;top:-607;width:392;height:273" coordorigin="8800,-607" coordsize="392,273" path="m8824,-607r-3,l8800,-606r,22l8800,-357r,2l8801,-334r23,l9169,-334r2,l9192,-335r,-22l9192,-584r,-2l9191,-607r-22,l8824,-607xe" filled="f" strokecolor="#808285" strokeweight=".5pt">
                <v:path arrowok="t"/>
              </v:shape>
            </v:group>
            <v:group id="_x0000_s1031" style="position:absolute;left:9231;top:-607;width:392;height:273" coordorigin="9231,-607" coordsize="392,273">
              <v:shape id="_x0000_s1032" style="position:absolute;left:9231;top:-607;width:392;height:273" coordorigin="9231,-607" coordsize="392,273" path="m9254,-607r-2,l9231,-606r,22l9231,-357r,2l9231,-334r23,l9599,-334r2,l9622,-335r,-22l9622,-584r,-2l9622,-607r-23,l9254,-607xe" filled="f" strokecolor="#808285" strokeweight=".5pt">
                <v:path arrowok="t"/>
              </v:shape>
            </v:group>
            <v:group id="_x0000_s1029" style="position:absolute;left:9661;top:-607;width:392;height:273" coordorigin="9661,-607" coordsize="392,273">
              <v:shape id="_x0000_s1030" style="position:absolute;left:9661;top:-607;width:392;height:273" coordorigin="9661,-607" coordsize="392,273" path="m9684,-607r-2,l9661,-606r,22l9661,-357r,2l9662,-334r22,l10029,-334r3,l10053,-335r,-22l10053,-584r,-2l10052,-607r-23,l9684,-607xe" filled="f" strokecolor="#808285" strokeweight=".5pt">
                <v:path arrowok="t"/>
              </v:shape>
            </v:group>
            <v:group id="_x0000_s1027" style="position:absolute;left:10091;top:-607;width:392;height:273" coordorigin="10091,-607" coordsize="392,273">
              <v:shape id="_x0000_s1028" style="position:absolute;left:10091;top:-607;width:392;height:273" coordorigin="10091,-607" coordsize="392,273" path="m10114,-607r-2,l10091,-606r,22l10091,-357r,2l10092,-334r22,l10459,-334r3,l10483,-335r,-22l10483,-584r,-2l10482,-607r-23,l10114,-607xe" filled="f" strokecolor="#808285" strokeweight=".5pt">
                <v:path arrowok="t"/>
              </v:shape>
            </v:group>
            <w10:wrap anchorx="page"/>
          </v:group>
        </w:pict>
      </w:r>
    </w:p>
    <w:sectPr w:rsidR="00362E53" w:rsidRPr="00A312D0">
      <w:type w:val="continuous"/>
      <w:pgSz w:w="11920" w:h="15880"/>
      <w:pgMar w:top="800" w:right="640" w:bottom="280" w:left="1600" w:header="720" w:footer="720" w:gutter="0"/>
      <w:cols w:num="2" w:space="720" w:equalWidth="0">
        <w:col w:w="8890" w:space="364"/>
        <w:col w:w="42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Frutiger LT Std 45 Light">
    <w:altName w:val="Frutiger LT Std 45 Light"/>
    <w:panose1 w:val="020B0402020204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946C8"/>
    <w:multiLevelType w:val="hybridMultilevel"/>
    <w:tmpl w:val="81ECC8CA"/>
    <w:lvl w:ilvl="0" w:tplc="09A0A7D8">
      <w:start w:val="1"/>
      <w:numFmt w:val="lowerLetter"/>
      <w:lvlText w:val="%1)"/>
      <w:lvlJc w:val="left"/>
      <w:pPr>
        <w:ind w:left="4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44" w:hanging="360"/>
      </w:pPr>
    </w:lvl>
    <w:lvl w:ilvl="2" w:tplc="0816001B" w:tentative="1">
      <w:start w:val="1"/>
      <w:numFmt w:val="lowerRoman"/>
      <w:lvlText w:val="%3."/>
      <w:lvlJc w:val="right"/>
      <w:pPr>
        <w:ind w:left="1864" w:hanging="180"/>
      </w:pPr>
    </w:lvl>
    <w:lvl w:ilvl="3" w:tplc="0816000F" w:tentative="1">
      <w:start w:val="1"/>
      <w:numFmt w:val="decimal"/>
      <w:lvlText w:val="%4."/>
      <w:lvlJc w:val="left"/>
      <w:pPr>
        <w:ind w:left="2584" w:hanging="360"/>
      </w:pPr>
    </w:lvl>
    <w:lvl w:ilvl="4" w:tplc="08160019" w:tentative="1">
      <w:start w:val="1"/>
      <w:numFmt w:val="lowerLetter"/>
      <w:lvlText w:val="%5."/>
      <w:lvlJc w:val="left"/>
      <w:pPr>
        <w:ind w:left="3304" w:hanging="360"/>
      </w:pPr>
    </w:lvl>
    <w:lvl w:ilvl="5" w:tplc="0816001B" w:tentative="1">
      <w:start w:val="1"/>
      <w:numFmt w:val="lowerRoman"/>
      <w:lvlText w:val="%6."/>
      <w:lvlJc w:val="right"/>
      <w:pPr>
        <w:ind w:left="4024" w:hanging="180"/>
      </w:pPr>
    </w:lvl>
    <w:lvl w:ilvl="6" w:tplc="0816000F" w:tentative="1">
      <w:start w:val="1"/>
      <w:numFmt w:val="decimal"/>
      <w:lvlText w:val="%7."/>
      <w:lvlJc w:val="left"/>
      <w:pPr>
        <w:ind w:left="4744" w:hanging="360"/>
      </w:pPr>
    </w:lvl>
    <w:lvl w:ilvl="7" w:tplc="08160019" w:tentative="1">
      <w:start w:val="1"/>
      <w:numFmt w:val="lowerLetter"/>
      <w:lvlText w:val="%8."/>
      <w:lvlJc w:val="left"/>
      <w:pPr>
        <w:ind w:left="5464" w:hanging="360"/>
      </w:pPr>
    </w:lvl>
    <w:lvl w:ilvl="8" w:tplc="0816001B" w:tentative="1">
      <w:start w:val="1"/>
      <w:numFmt w:val="lowerRoman"/>
      <w:lvlText w:val="%9."/>
      <w:lvlJc w:val="right"/>
      <w:pPr>
        <w:ind w:left="6184" w:hanging="180"/>
      </w:pPr>
    </w:lvl>
  </w:abstractNum>
  <w:abstractNum w:abstractNumId="1">
    <w:nsid w:val="22501DBE"/>
    <w:multiLevelType w:val="hybridMultilevel"/>
    <w:tmpl w:val="8DFC8F28"/>
    <w:lvl w:ilvl="0" w:tplc="32BA6784">
      <w:start w:val="1"/>
      <w:numFmt w:val="upperLetter"/>
      <w:lvlText w:val="%1."/>
      <w:lvlJc w:val="left"/>
      <w:pPr>
        <w:ind w:left="155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274" w:hanging="360"/>
      </w:pPr>
    </w:lvl>
    <w:lvl w:ilvl="2" w:tplc="0816001B" w:tentative="1">
      <w:start w:val="1"/>
      <w:numFmt w:val="lowerRoman"/>
      <w:lvlText w:val="%3."/>
      <w:lvlJc w:val="right"/>
      <w:pPr>
        <w:ind w:left="2994" w:hanging="180"/>
      </w:pPr>
    </w:lvl>
    <w:lvl w:ilvl="3" w:tplc="0816000F" w:tentative="1">
      <w:start w:val="1"/>
      <w:numFmt w:val="decimal"/>
      <w:lvlText w:val="%4."/>
      <w:lvlJc w:val="left"/>
      <w:pPr>
        <w:ind w:left="3714" w:hanging="360"/>
      </w:pPr>
    </w:lvl>
    <w:lvl w:ilvl="4" w:tplc="08160019" w:tentative="1">
      <w:start w:val="1"/>
      <w:numFmt w:val="lowerLetter"/>
      <w:lvlText w:val="%5."/>
      <w:lvlJc w:val="left"/>
      <w:pPr>
        <w:ind w:left="4434" w:hanging="360"/>
      </w:pPr>
    </w:lvl>
    <w:lvl w:ilvl="5" w:tplc="0816001B" w:tentative="1">
      <w:start w:val="1"/>
      <w:numFmt w:val="lowerRoman"/>
      <w:lvlText w:val="%6."/>
      <w:lvlJc w:val="right"/>
      <w:pPr>
        <w:ind w:left="5154" w:hanging="180"/>
      </w:pPr>
    </w:lvl>
    <w:lvl w:ilvl="6" w:tplc="0816000F" w:tentative="1">
      <w:start w:val="1"/>
      <w:numFmt w:val="decimal"/>
      <w:lvlText w:val="%7."/>
      <w:lvlJc w:val="left"/>
      <w:pPr>
        <w:ind w:left="5874" w:hanging="360"/>
      </w:pPr>
    </w:lvl>
    <w:lvl w:ilvl="7" w:tplc="08160019" w:tentative="1">
      <w:start w:val="1"/>
      <w:numFmt w:val="lowerLetter"/>
      <w:lvlText w:val="%8."/>
      <w:lvlJc w:val="left"/>
      <w:pPr>
        <w:ind w:left="6594" w:hanging="360"/>
      </w:pPr>
    </w:lvl>
    <w:lvl w:ilvl="8" w:tplc="0816001B" w:tentative="1">
      <w:start w:val="1"/>
      <w:numFmt w:val="lowerRoman"/>
      <w:lvlText w:val="%9."/>
      <w:lvlJc w:val="right"/>
      <w:pPr>
        <w:ind w:left="7314" w:hanging="180"/>
      </w:pPr>
    </w:lvl>
  </w:abstractNum>
  <w:abstractNum w:abstractNumId="2">
    <w:nsid w:val="456328E1"/>
    <w:multiLevelType w:val="hybridMultilevel"/>
    <w:tmpl w:val="9C1A1A2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2607AB"/>
    <w:multiLevelType w:val="hybridMultilevel"/>
    <w:tmpl w:val="C66E1D68"/>
    <w:lvl w:ilvl="0" w:tplc="D19CF1EE">
      <w:start w:val="1"/>
      <w:numFmt w:val="upperLetter"/>
      <w:lvlText w:val="%1."/>
      <w:lvlJc w:val="left"/>
      <w:pPr>
        <w:ind w:left="85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77" w:hanging="360"/>
      </w:pPr>
    </w:lvl>
    <w:lvl w:ilvl="2" w:tplc="0816001B" w:tentative="1">
      <w:start w:val="1"/>
      <w:numFmt w:val="lowerRoman"/>
      <w:lvlText w:val="%3."/>
      <w:lvlJc w:val="right"/>
      <w:pPr>
        <w:ind w:left="2297" w:hanging="180"/>
      </w:pPr>
    </w:lvl>
    <w:lvl w:ilvl="3" w:tplc="0816000F" w:tentative="1">
      <w:start w:val="1"/>
      <w:numFmt w:val="decimal"/>
      <w:lvlText w:val="%4."/>
      <w:lvlJc w:val="left"/>
      <w:pPr>
        <w:ind w:left="3017" w:hanging="360"/>
      </w:pPr>
    </w:lvl>
    <w:lvl w:ilvl="4" w:tplc="08160019" w:tentative="1">
      <w:start w:val="1"/>
      <w:numFmt w:val="lowerLetter"/>
      <w:lvlText w:val="%5."/>
      <w:lvlJc w:val="left"/>
      <w:pPr>
        <w:ind w:left="3737" w:hanging="360"/>
      </w:pPr>
    </w:lvl>
    <w:lvl w:ilvl="5" w:tplc="0816001B" w:tentative="1">
      <w:start w:val="1"/>
      <w:numFmt w:val="lowerRoman"/>
      <w:lvlText w:val="%6."/>
      <w:lvlJc w:val="right"/>
      <w:pPr>
        <w:ind w:left="4457" w:hanging="180"/>
      </w:pPr>
    </w:lvl>
    <w:lvl w:ilvl="6" w:tplc="0816000F" w:tentative="1">
      <w:start w:val="1"/>
      <w:numFmt w:val="decimal"/>
      <w:lvlText w:val="%7."/>
      <w:lvlJc w:val="left"/>
      <w:pPr>
        <w:ind w:left="5177" w:hanging="360"/>
      </w:pPr>
    </w:lvl>
    <w:lvl w:ilvl="7" w:tplc="08160019" w:tentative="1">
      <w:start w:val="1"/>
      <w:numFmt w:val="lowerLetter"/>
      <w:lvlText w:val="%8."/>
      <w:lvlJc w:val="left"/>
      <w:pPr>
        <w:ind w:left="5897" w:hanging="360"/>
      </w:pPr>
    </w:lvl>
    <w:lvl w:ilvl="8" w:tplc="0816001B" w:tentative="1">
      <w:start w:val="1"/>
      <w:numFmt w:val="lowerRoman"/>
      <w:lvlText w:val="%9."/>
      <w:lvlJc w:val="right"/>
      <w:pPr>
        <w:ind w:left="6617" w:hanging="180"/>
      </w:pPr>
    </w:lvl>
  </w:abstractNum>
  <w:abstractNum w:abstractNumId="4">
    <w:nsid w:val="6E852926"/>
    <w:multiLevelType w:val="hybridMultilevel"/>
    <w:tmpl w:val="DAB8878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62E53"/>
    <w:rsid w:val="000753D4"/>
    <w:rsid w:val="001525B6"/>
    <w:rsid w:val="00173D1A"/>
    <w:rsid w:val="00213364"/>
    <w:rsid w:val="002A5BAB"/>
    <w:rsid w:val="00362E53"/>
    <w:rsid w:val="004B6209"/>
    <w:rsid w:val="00521318"/>
    <w:rsid w:val="005C2647"/>
    <w:rsid w:val="006314D5"/>
    <w:rsid w:val="008135B1"/>
    <w:rsid w:val="00876620"/>
    <w:rsid w:val="009445F8"/>
    <w:rsid w:val="00A312D0"/>
    <w:rsid w:val="00AE1CE6"/>
    <w:rsid w:val="00B5561D"/>
    <w:rsid w:val="00CD2388"/>
    <w:rsid w:val="00CD41A6"/>
    <w:rsid w:val="00D206A6"/>
    <w:rsid w:val="00D35F41"/>
    <w:rsid w:val="00D66D98"/>
    <w:rsid w:val="00E622F5"/>
    <w:rsid w:val="00E742B3"/>
    <w:rsid w:val="00F47B67"/>
    <w:rsid w:val="00F95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02"/>
    <o:shapelayout v:ext="edit">
      <o:idmap v:ext="edit" data="1"/>
      <o:rules v:ext="edit">
        <o:r id="V:Rule1" type="connector" idref="#_x0000_s1400"/>
        <o:r id="V:Rule2" type="connector" idref="#_x0000_s1401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525B6"/>
    <w:pPr>
      <w:ind w:left="720"/>
      <w:contextualSpacing/>
    </w:pPr>
  </w:style>
  <w:style w:type="character" w:styleId="TextodoMarcadordePosio">
    <w:name w:val="Placeholder Text"/>
    <w:basedOn w:val="Tipodeletrapredefinidodopargrafo"/>
    <w:uiPriority w:val="99"/>
    <w:semiHidden/>
    <w:rsid w:val="001525B6"/>
    <w:rPr>
      <w:color w:val="808080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1525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525B6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95E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irom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4DD0C21C-F0F1-4CB2-B888-478B18A4FECA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213</TotalTime>
  <Pages>2</Pages>
  <Words>541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354866 001-016.indd</vt:lpstr>
    </vt:vector>
  </TitlesOfParts>
  <Company/>
  <LinksUpToDate>false</LinksUpToDate>
  <CharactersWithSpaces>3457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354866 001-016.indd</dc:title>
  <cp:lastModifiedBy>Maria Amélia Dória</cp:lastModifiedBy>
  <cp:revision>21</cp:revision>
  <dcterms:created xsi:type="dcterms:W3CDTF">2013-01-24T16:06:00Z</dcterms:created>
  <dcterms:modified xsi:type="dcterms:W3CDTF">2013-01-25T11:58:00Z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2013-01-24T00:00:00Z</vt:filetime>
  </property>
  <property fmtid="{D5CDD505-2E9C-101B-9397-08002B2CF9AE}" pid="3" name="LastSaved">
    <vt:filetime>2013-01-24T00:00:00Z</vt:filetime>
  </property>
</Properties>
</file>