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6F" w:rsidRPr="00E37971" w:rsidRDefault="00E5726F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E5726F" w:rsidRPr="00E37971" w:rsidRDefault="00480084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209" style="position:absolute;left:0;text-align:left;margin-left:70.85pt;margin-top:1.1pt;width:439.35pt;height:25.5pt;z-index:-251661824;mso-position-horizontal-relative:page" coordorigin="1417,22" coordsize="8787,510">
            <v:shape id="_x0000_s121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7" style="position:absolute;left:0;text-align:left;margin-left:71.35pt;margin-top:41.3pt;width:438.35pt;height:65.6pt;z-index:-251658752;mso-position-horizontal-relative:page" coordorigin="1427,826" coordsize="8767,1312">
            <v:shape id="_x0000_s1208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E5726F" w:rsidRPr="00E37971" w:rsidRDefault="00480084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bookmarkStart w:id="0" w:name="_GoBack"/>
      <w:r>
        <w:rPr>
          <w:rFonts w:ascii="Calibri" w:eastAsia="Myriad Pro Light" w:hAnsi="Calibri" w:cs="Calibri"/>
          <w:noProof/>
          <w:sz w:val="8"/>
          <w:szCs w:val="8"/>
          <w:lang w:val="pt-PT" w:eastAsia="pt-PT"/>
        </w:rPr>
        <w:drawing>
          <wp:anchor distT="0" distB="0" distL="114300" distR="114300" simplePos="0" relativeHeight="251673088" behindDoc="0" locked="0" layoutInCell="1" allowOverlap="1" wp14:anchorId="528D65A5" wp14:editId="158152A5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29665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27446"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827446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E379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AVALIAÇÃO </w:t>
      </w:r>
      <w:proofErr w:type="gramStart"/>
      <w:r w:rsidRPr="00E3797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11  Inequações</w:t>
      </w:r>
      <w:proofErr w:type="gramEnd"/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after="0" w:line="220" w:lineRule="exact"/>
        <w:rPr>
          <w:rFonts w:ascii="Calibri" w:hAnsi="Calibri" w:cs="Calibri"/>
          <w:lang w:val="pt-PT"/>
        </w:rPr>
      </w:pPr>
    </w:p>
    <w:p w:rsidR="00E5726F" w:rsidRPr="00E37971" w:rsidRDefault="00827446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72"/>
        <w:rPr>
          <w:rFonts w:ascii="Calibri" w:eastAsia="Myriad Pro Light" w:hAnsi="Calibri" w:cs="Calibri"/>
          <w:sz w:val="14"/>
          <w:szCs w:val="14"/>
          <w:lang w:val="pt-PT"/>
        </w:rPr>
      </w:pP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ESCOLA: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20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NOME: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E37971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5726F" w:rsidRPr="00E37971" w:rsidRDefault="00827446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CLASSIFICAÇÃO: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COMENTÁRIO: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5726F" w:rsidRPr="00E37971" w:rsidRDefault="00E5726F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PROFESSOR: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3797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ENCARREGADO DE EDUCAÇÃO: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5726F" w:rsidRPr="00E37971" w:rsidRDefault="00E5726F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827446">
      <w:pPr>
        <w:spacing w:before="33" w:after="0" w:line="247" w:lineRule="auto"/>
        <w:ind w:left="1000" w:right="753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Escreve</w:t>
      </w:r>
      <w:proofErr w:type="gramEnd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de forma legível a numeração dos itens, bem como as </w:t>
      </w:r>
      <w:proofErr w:type="spellStart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respostas. As respostas ilegíveis são classificadas com zero pontos.</w:t>
      </w:r>
    </w:p>
    <w:p w:rsidR="00E5726F" w:rsidRPr="00E37971" w:rsidRDefault="00827446">
      <w:pPr>
        <w:spacing w:after="0" w:line="247" w:lineRule="auto"/>
        <w:ind w:left="1000" w:right="625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Para</w:t>
      </w:r>
      <w:proofErr w:type="gramEnd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cada item, apresenta apenas uma resposta. Se apresentares mais do que uma resposta a um mesmo item, só a primeira é classificada.</w:t>
      </w:r>
    </w:p>
    <w:p w:rsidR="00E5726F" w:rsidRPr="00E37971" w:rsidRDefault="00827446">
      <w:pPr>
        <w:spacing w:after="0" w:line="240" w:lineRule="auto"/>
        <w:ind w:left="866"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Podes</w:t>
      </w:r>
      <w:proofErr w:type="gramEnd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utilizar a máquina de calcular com que habitualmente trabalhas.</w:t>
      </w:r>
    </w:p>
    <w:p w:rsidR="00E5726F" w:rsidRPr="00E37971" w:rsidRDefault="00827446">
      <w:pPr>
        <w:spacing w:before="6" w:after="0" w:line="247" w:lineRule="auto"/>
        <w:ind w:left="1000" w:right="698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  Para</w:t>
      </w:r>
      <w:proofErr w:type="gramEnd"/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responderes aos itens de escolha múltipla, escreve, na folha de respostas, o número do item e a letra que identifica a opção correta.</w:t>
      </w:r>
    </w:p>
    <w:p w:rsidR="00E5726F" w:rsidRPr="00E37971" w:rsidRDefault="00E5726F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48008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4" style="position:absolute;left:0;text-align:left;margin-left:70.85pt;margin-top:2.05pt;width:11.35pt;height:11.35pt;z-index:-251674112;mso-position-horizontal-relative:page" coordorigin="1417,41" coordsize="227,227">
            <v:shape id="_x0000_s12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2" style="position:absolute;left:0;text-align:left;margin-left:71.1pt;margin-top:-94.65pt;width:438.85pt;height:80.3pt;z-index:-251660800;mso-position-horizontal-relative:page" coordorigin="1422,-1893" coordsize="8777,1606">
            <v:shape id="_x0000_s1203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das condições seguintes representa uma inequação?</w:t>
      </w:r>
    </w:p>
    <w:p w:rsidR="00E5726F" w:rsidRPr="00E37971" w:rsidRDefault="00827446">
      <w:pPr>
        <w:tabs>
          <w:tab w:val="left" w:pos="4960"/>
        </w:tabs>
        <w:spacing w:before="97" w:after="0" w:line="265" w:lineRule="exact"/>
        <w:ind w:left="1194" w:right="-20"/>
        <w:rPr>
          <w:rFonts w:ascii="Calibri" w:eastAsia="Arial" w:hAnsi="Calibri" w:cs="Calibri"/>
          <w:sz w:val="23"/>
          <w:szCs w:val="23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x+1=3x-2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10 ≤8-x</m:t>
        </m:r>
      </m:oMath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E5726F" w:rsidRPr="00E37971" w:rsidRDefault="00E5726F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947463" w:rsidRPr="00947463" w:rsidRDefault="00827446">
      <w:pPr>
        <w:tabs>
          <w:tab w:val="left" w:pos="1620"/>
        </w:tabs>
        <w:spacing w:after="0" w:line="237" w:lineRule="exact"/>
        <w:ind w:left="1194" w:right="-73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94746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  </w:t>
      </w:r>
      <m:oMath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e>
        </m:ra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-3 &lt;0</m:t>
        </m:r>
      </m:oMath>
    </w:p>
    <w:p w:rsidR="00E5726F" w:rsidRPr="00E37971" w:rsidRDefault="00827446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827446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4+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π ≥7</m:t>
        </m:r>
      </m:oMath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 w:rsidSect="0094746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560" w:space="1404"/>
            <w:col w:w="4656"/>
          </w:cols>
        </w:sectPr>
      </w:pPr>
    </w:p>
    <w:p w:rsidR="00E5726F" w:rsidRPr="00E37971" w:rsidRDefault="00E5726F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5726F" w:rsidRPr="00E37971" w:rsidRDefault="00480084">
      <w:pPr>
        <w:tabs>
          <w:tab w:val="left" w:pos="1180"/>
        </w:tabs>
        <w:spacing w:before="19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4" style="position:absolute;left:0;text-align:left;margin-left:70.85pt;margin-top:2.4pt;width:11.35pt;height:11.35pt;z-index:-251672064;mso-position-horizontal-relative:page" coordorigin="1417,48" coordsize="227,227">
            <v:shape id="_x0000_s1195" style="position:absolute;left:1417;top:48;width:227;height:227" coordorigin="1417,48" coordsize="227,227" path="m1445,48r-24,3l1417,76r,171l1421,271r24,4l1616,275r24,-4l1644,247r,-171l1640,52r-24,-4l1445,48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inequação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3x-20 &lt;8-x</m:t>
        </m:r>
      </m:oMath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incógnita;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o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1.º membro;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os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termos do 2.º membro da inequação.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Sem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resolver a inequação, verifica se os números seguintes são ou não solução da inequação.</w:t>
      </w:r>
    </w:p>
    <w:p w:rsidR="00E5726F" w:rsidRPr="00E37971" w:rsidRDefault="00827446">
      <w:pPr>
        <w:spacing w:before="13" w:after="0" w:line="240" w:lineRule="auto"/>
        <w:ind w:left="159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todos os cálculos que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tabs>
          <w:tab w:val="left" w:pos="3740"/>
          <w:tab w:val="left" w:pos="5880"/>
        </w:tabs>
        <w:spacing w:after="0" w:line="237" w:lineRule="exact"/>
        <w:ind w:left="1590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10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-2</m:t>
        </m:r>
      </m:oMath>
      <w:r w:rsidR="00947463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7</w:t>
      </w:r>
      <w:proofErr w:type="gramEnd"/>
    </w:p>
    <w:p w:rsidR="00E5726F" w:rsidRPr="00E37971" w:rsidRDefault="00E5726F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E5726F" w:rsidRPr="00E37971" w:rsidRDefault="00480084">
      <w:pPr>
        <w:tabs>
          <w:tab w:val="left" w:pos="1180"/>
        </w:tabs>
        <w:spacing w:before="23" w:after="0" w:line="245" w:lineRule="auto"/>
        <w:ind w:left="1194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92" style="position:absolute;left:0;text-align:left;margin-left:70.85pt;margin-top:2.05pt;width:11.35pt;height:11.35pt;z-index:-251671040;mso-position-horizontal-relative:page" coordorigin="1417,41" coordsize="227,227">
            <v:shape id="_x0000_s11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uma inequação, com dois termos em cada membro, cujo conjunto-solução seja o intervalo representado</w:t>
      </w:r>
    </w:p>
    <w:p w:rsidR="00E5726F" w:rsidRPr="00E37971" w:rsidRDefault="00827446">
      <w:pPr>
        <w:spacing w:after="0" w:line="236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 na figura ao lado.</w:t>
      </w:r>
    </w:p>
    <w:p w:rsidR="00E5726F" w:rsidRPr="00E37971" w:rsidRDefault="008274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E5726F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5726F" w:rsidRPr="00E37971" w:rsidRDefault="00480084" w:rsidP="00947463">
      <w:pPr>
        <w:tabs>
          <w:tab w:val="left" w:pos="440"/>
        </w:tabs>
        <w:spacing w:after="0" w:line="240" w:lineRule="auto"/>
        <w:ind w:left="-110"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163" style="position:absolute;left:0;text-align:left;margin-left:376.4pt;margin-top:-13.65pt;width:128.65pt;height:12.75pt;z-index:-251659776;mso-position-horizontal-relative:page" coordorigin="7528,-273" coordsize="2573,255">
            <v:group id="_x0000_s1190" style="position:absolute;left:7608;top:-235;width:1913;height:170" coordorigin="7608,-235" coordsize="1913,170">
              <v:shape id="_x0000_s1191" style="position:absolute;left:7608;top:-235;width:1913;height:170" coordorigin="7608,-235" coordsize="1913,170" path="m7608,-65r1913,l9521,-235r-1913,l7608,-65e" fillcolor="#d1d3d4" stroked="f">
                <v:path arrowok="t"/>
              </v:shape>
            </v:group>
            <v:group id="_x0000_s1188" style="position:absolute;left:7596;top:-235;width:1925;height:170" coordorigin="7596,-235" coordsize="1925,170">
              <v:shape id="_x0000_s1189" style="position:absolute;left:7596;top:-235;width:1925;height:170" coordorigin="7596,-235" coordsize="1925,170" path="m7596,-235r1925,l9521,-65e" filled="f" strokecolor="#808285" strokeweight=".5pt">
                <v:path arrowok="t"/>
              </v:shape>
            </v:group>
            <v:group id="_x0000_s1186" style="position:absolute;left:9493;top:-263;width:57;height:57" coordorigin="9493,-263" coordsize="57,57">
              <v:shape id="_x0000_s1187" style="position:absolute;left:9493;top:-263;width:57;height:57" coordorigin="9493,-263" coordsize="57,57" path="m9521,-263r-20,8l9493,-235r8,20l9521,-207r20,-8l9549,-235r,l9541,-255r-20,-8e" fillcolor="#231f20" stroked="f">
                <v:path arrowok="t"/>
              </v:shape>
            </v:group>
            <v:group id="_x0000_s1184" style="position:absolute;left:9493;top:-263;width:57;height:57" coordorigin="9493,-263" coordsize="57,57">
              <v:shape id="_x0000_s1185" style="position:absolute;left:9493;top:-263;width:57;height:57" coordorigin="9493,-263" coordsize="57,57" path="m9549,-235r-8,20l9521,-207r-20,-8l9493,-235r8,-20l9521,-263r20,8l9549,-235r,xe" filled="f" strokecolor="#231f20" strokeweight=".5pt">
                <v:path arrowok="t"/>
              </v:shape>
            </v:group>
            <v:group id="_x0000_s1182" style="position:absolute;left:7533;top:-268;width:126;height:79" coordorigin="7533,-268" coordsize="126,79">
              <v:shape id="_x0000_s1183" style="position:absolute;left:7533;top:-268;width:126;height:79" coordorigin="7533,-268" coordsize="126,79" path="m7650,-268r-117,33l7659,-189r-14,-21l7637,-225r-1,-12l7640,-251r10,-17e" fillcolor="#808285" stroked="f">
                <v:path arrowok="t"/>
              </v:shape>
            </v:group>
            <v:group id="_x0000_s1180" style="position:absolute;left:9970;top:-111;width:126;height:79" coordorigin="9970,-111" coordsize="126,79">
              <v:shape id="_x0000_s1181" style="position:absolute;left:9970;top:-111;width:126;height:79" coordorigin="9970,-111" coordsize="126,79" path="m9970,-111r14,21l9992,-75r1,13l9989,-49r-10,17l10096,-65r-126,-46e" fillcolor="#231f20" stroked="f">
                <v:path arrowok="t"/>
              </v:shape>
            </v:group>
            <v:group id="_x0000_s1178" style="position:absolute;left:7540;top:-65;width:2474;height:2" coordorigin="7540,-65" coordsize="2474,2">
              <v:shape id="_x0000_s1179" style="position:absolute;left:7540;top:-65;width:2474;height:2" coordorigin="7540,-65" coordsize="2474,0" path="m7540,-65r2475,e" filled="f" strokecolor="#231f20" strokeweight=".5pt">
                <v:path arrowok="t"/>
              </v:shape>
            </v:group>
            <v:group id="_x0000_s1176" style="position:absolute;left:8023;top:-107;width:2;height:85" coordorigin="8023,-107" coordsize="2,85">
              <v:shape id="_x0000_s1177" style="position:absolute;left:8023;top:-107;width:2;height:85" coordorigin="8023,-107" coordsize="0,85" path="m8023,-22r,-85e" filled="f" strokecolor="#231f20" strokeweight=".5pt">
                <v:path arrowok="t"/>
              </v:shape>
            </v:group>
            <v:group id="_x0000_s1174" style="position:absolute;left:7648;top:-107;width:2;height:85" coordorigin="7648,-107" coordsize="2,85">
              <v:shape id="_x0000_s1175" style="position:absolute;left:7648;top:-107;width:2;height:85" coordorigin="7648,-107" coordsize="0,85" path="m7648,-22r,-85e" filled="f" strokecolor="#231f20" strokeweight=".5pt">
                <v:path arrowok="t"/>
              </v:shape>
            </v:group>
            <v:group id="_x0000_s1172" style="position:absolute;left:8397;top:-107;width:2;height:85" coordorigin="8397,-107" coordsize="2,85">
              <v:shape id="_x0000_s1173" style="position:absolute;left:8397;top:-107;width:2;height:85" coordorigin="8397,-107" coordsize="0,85" path="m8397,-22r,-85e" filled="f" strokecolor="#231f20" strokeweight=".5pt">
                <v:path arrowok="t"/>
              </v:shape>
            </v:group>
            <v:group id="_x0000_s1170" style="position:absolute;left:8772;top:-107;width:2;height:85" coordorigin="8772,-107" coordsize="2,85">
              <v:shape id="_x0000_s1171" style="position:absolute;left:8772;top:-107;width:2;height:85" coordorigin="8772,-107" coordsize="0,85" path="m8772,-22r,-85e" filled="f" strokecolor="#231f20" strokeweight=".5pt">
                <v:path arrowok="t"/>
              </v:shape>
            </v:group>
            <v:group id="_x0000_s1168" style="position:absolute;left:9147;top:-107;width:2;height:85" coordorigin="9147,-107" coordsize="2,85">
              <v:shape id="_x0000_s1169" style="position:absolute;left:9147;top:-107;width:2;height:85" coordorigin="9147,-107" coordsize="0,85" path="m9147,-22r,-85e" filled="f" strokecolor="#231f20" strokeweight=".5pt">
                <v:path arrowok="t"/>
              </v:shape>
            </v:group>
            <v:group id="_x0000_s1166" style="position:absolute;left:9521;top:-107;width:2;height:85" coordorigin="9521,-107" coordsize="2,85">
              <v:shape id="_x0000_s1167" style="position:absolute;left:9521;top:-107;width:2;height:85" coordorigin="9521,-107" coordsize="0,85" path="m9521,-22r,-85e" filled="f" strokecolor="#231f20" strokeweight=".5pt">
                <v:path arrowok="t"/>
              </v:shape>
            </v:group>
            <v:group id="_x0000_s1164" style="position:absolute;left:9896;top:-107;width:2;height:85" coordorigin="9896,-107" coordsize="2,85">
              <v:shape id="_x0000_s1165" style="position:absolute;left:9896;top:-107;width:2;height:85" coordorigin="9896,-107" coordsize="0,85" path="m9896,-22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Myriad Pro Light" w:hAnsi="Cambria Math" w:cs="Calibri"/>
            <w:color w:val="231F20"/>
            <w:sz w:val="16"/>
            <w:szCs w:val="20"/>
            <w:lang w:val="pt-PT"/>
          </w:rPr>
          <m:t xml:space="preserve"> -1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0</m:t>
        </m:r>
      </m:oMath>
    </w:p>
    <w:p w:rsidR="00E5726F" w:rsidRPr="00E37971" w:rsidRDefault="008274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E5726F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5726F" w:rsidRPr="00E37971" w:rsidRDefault="00947463">
      <w:pPr>
        <w:tabs>
          <w:tab w:val="left" w:pos="360"/>
          <w:tab w:val="left" w:pos="740"/>
          <w:tab w:val="left" w:pos="1120"/>
          <w:tab w:val="left" w:pos="1480"/>
        </w:tabs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1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2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3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4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5</m:t>
        </m:r>
      </m:oMath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num="3" w:space="720" w:equalWidth="0">
            <w:col w:w="6342" w:space="576"/>
            <w:col w:w="531" w:space="285"/>
            <w:col w:w="1886"/>
          </w:cols>
        </w:sectPr>
      </w:pPr>
    </w:p>
    <w:p w:rsidR="00E5726F" w:rsidRPr="00E37971" w:rsidRDefault="00E5726F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48008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1" style="position:absolute;left:0;text-align:left;margin-left:70.85pt;margin-top:2.05pt;width:11.35pt;height:11.35pt;z-index:-251670016;mso-position-horizontal-relative:page" coordorigin="1417,41" coordsize="227,227">
            <v:shape id="_x0000_s116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das opções seguintes apresenta duas equações equivalentes?</w:t>
      </w:r>
    </w:p>
    <w:p w:rsidR="00E5726F" w:rsidRPr="00E37971" w:rsidRDefault="00827446">
      <w:pPr>
        <w:tabs>
          <w:tab w:val="left" w:pos="4960"/>
        </w:tabs>
        <w:spacing w:before="97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proofErr w:type="gramEnd"/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x+1 &gt;4</m:t>
        </m:r>
      </m:oMath>
      <w:r w:rsidR="0094746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&gt;5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x-3 ≤4</m:t>
        </m:r>
      </m:oMath>
      <w:r w:rsidR="0094746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&lt;7</m:t>
        </m:r>
      </m:oMath>
    </w:p>
    <w:p w:rsidR="00E5726F" w:rsidRDefault="00827446" w:rsidP="00947463">
      <w:pPr>
        <w:tabs>
          <w:tab w:val="left" w:pos="4960"/>
        </w:tabs>
        <w:spacing w:before="97" w:after="0" w:line="265" w:lineRule="exact"/>
        <w:ind w:left="1194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2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≥8</m:t>
        </m:r>
      </m:oMath>
      <w:r w:rsidR="0094746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≥16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-6x ≥12</m:t>
        </m:r>
      </m:oMath>
      <w:r w:rsidR="0094746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≤ -2</m:t>
        </m:r>
      </m:oMath>
    </w:p>
    <w:p w:rsidR="00947463" w:rsidRPr="00E37971" w:rsidRDefault="00947463" w:rsidP="00947463">
      <w:pPr>
        <w:tabs>
          <w:tab w:val="left" w:pos="4960"/>
        </w:tabs>
        <w:spacing w:before="97" w:after="0" w:line="265" w:lineRule="exact"/>
        <w:ind w:left="1194" w:right="-20"/>
        <w:rPr>
          <w:rFonts w:ascii="Calibri" w:hAnsi="Calibri" w:cs="Calibri"/>
          <w:sz w:val="28"/>
          <w:szCs w:val="28"/>
          <w:lang w:val="pt-PT"/>
        </w:rPr>
      </w:pPr>
    </w:p>
    <w:p w:rsidR="00E5726F" w:rsidRPr="00E37971" w:rsidRDefault="00480084">
      <w:pPr>
        <w:tabs>
          <w:tab w:val="left" w:pos="1180"/>
        </w:tabs>
        <w:spacing w:before="23" w:after="0" w:line="245" w:lineRule="auto"/>
        <w:ind w:left="1194" w:right="48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9" style="position:absolute;left:0;text-align:left;margin-left:70.85pt;margin-top:2.05pt;width:11.35pt;height:11.35pt;z-index:-251668992;mso-position-horizontal-relative:page" coordorigin="1417,41" coordsize="227,227">
            <v:shape id="_x0000_s116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Resolve as inequações seguintes e representa o conjunto-solução na </w:t>
      </w:r>
      <w:proofErr w:type="spellStart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 e sob a forma de intervalo de números reais.</w:t>
      </w: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E5726F" w:rsidRPr="00E37971" w:rsidRDefault="00E5726F">
      <w:pPr>
        <w:spacing w:before="8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5726F" w:rsidRPr="00E37971" w:rsidRDefault="00827446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x+2 &gt;8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d)</w:t>
      </w:r>
      <w:r w:rsidR="00F232B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6-x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5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≤3</m:t>
        </m:r>
      </m:oMath>
    </w:p>
    <w:p w:rsidR="00E5726F" w:rsidRPr="00E37971" w:rsidRDefault="00E5726F">
      <w:pPr>
        <w:spacing w:after="0" w:line="160" w:lineRule="exact"/>
        <w:ind w:left="212"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9E68DE" w:rsidRPr="00E37971" w:rsidRDefault="00827446" w:rsidP="009E68DE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</w:t>
      </w:r>
      <w:r w:rsidR="009E68D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0792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-4x-16 ≥ -2x</m:t>
        </m:r>
      </m:oMath>
      <w:r w:rsidRPr="00E37971">
        <w:rPr>
          <w:rFonts w:ascii="Calibri" w:eastAsia="Arial" w:hAnsi="Calibri" w:cs="Calibri"/>
          <w:color w:val="231F20"/>
          <w:sz w:val="23"/>
          <w:szCs w:val="23"/>
          <w:lang w:val="pt-PT"/>
        </w:rPr>
        <w:tab/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x-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1-7x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≥8</m:t>
        </m:r>
      </m:oMath>
    </w:p>
    <w:p w:rsidR="009E68DE" w:rsidRPr="00E37971" w:rsidRDefault="009E68DE" w:rsidP="009E68DE">
      <w:pPr>
        <w:spacing w:after="0" w:line="160" w:lineRule="exact"/>
        <w:ind w:left="212"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9E68DE" w:rsidRPr="00E37971" w:rsidRDefault="00827446" w:rsidP="009E68DE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</m:t>
        </m:r>
        <w:proofErr w:type="gramEnd"/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x+2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&lt;x-8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f)</w:t>
      </w:r>
      <w:r w:rsidR="009E68DE" w:rsidRPr="009E68DE">
        <w:rPr>
          <w:rFonts w:ascii="Calibri" w:eastAsia="Myriad Pro Light" w:hAnsi="Calibri" w:cs="Calibri"/>
          <w:sz w:val="20"/>
          <w:szCs w:val="20"/>
          <w:lang w:val="pt-PT"/>
        </w:rPr>
        <w:t xml:space="preserve"> </w:t>
      </w:r>
      <w:r w:rsidR="00F232B5">
        <w:rPr>
          <w:rFonts w:ascii="Calibri" w:eastAsia="Myriad Pro Light" w:hAnsi="Calibri" w:cs="Calibri"/>
          <w:sz w:val="20"/>
          <w:szCs w:val="20"/>
          <w:lang w:val="pt-PT"/>
        </w:rPr>
        <w:t xml:space="preserve">  </w:t>
      </w:r>
      <m:oMath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1-(4+3x)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3</m:t>
            </m:r>
          </m:den>
        </m:f>
        <m:r>
          <w:rPr>
            <w:rFonts w:ascii="Cambria Math" w:eastAsia="Myriad Pro Light" w:hAnsi="Cambria Math" w:cs="Calibri"/>
            <w:sz w:val="20"/>
            <w:szCs w:val="20"/>
            <w:lang w:val="pt-PT"/>
          </w:rPr>
          <m:t xml:space="preserve">  &gt; </m:t>
        </m:r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1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4</m:t>
            </m:r>
          </m:den>
        </m:f>
      </m:oMath>
    </w:p>
    <w:p w:rsidR="009E68DE" w:rsidRPr="00E37971" w:rsidRDefault="009E68DE" w:rsidP="009E68DE">
      <w:pPr>
        <w:spacing w:after="0" w:line="160" w:lineRule="exact"/>
        <w:ind w:left="212"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before="10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E5726F" w:rsidRPr="00E37971" w:rsidRDefault="00480084" w:rsidP="00264368">
      <w:pPr>
        <w:tabs>
          <w:tab w:val="left" w:pos="1180"/>
        </w:tabs>
        <w:spacing w:after="0" w:line="240" w:lineRule="auto"/>
        <w:ind w:left="856" w:right="-2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9" style="position:absolute;left:0;text-align:left;margin-left:70.85pt;margin-top:5.65pt;width:11.35pt;height:11.35pt;z-index:-251663872;mso-position-horizontal-relative:page" coordorigin="1417,169" coordsize="227,227">
            <v:shape id="_x0000_s1150" style="position:absolute;left:1417;top:169;width:227;height:227" coordorigin="1417,169" coordsize="227,227" path="m1445,169r-24,3l1417,197r,171l1421,392r24,4l1616,396r24,-4l1644,368r,-171l1640,173r-24,-4l1445,169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é o maior número inteiro que verifica a condição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x+1 ≥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8x-9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5</m:t>
            </m:r>
          </m:den>
        </m:f>
      </m:oMath>
      <w:proofErr w:type="gramStart"/>
      <w:r w:rsidR="002432F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643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End"/>
    </w:p>
    <w:p w:rsidR="00E5726F" w:rsidRPr="00E37971" w:rsidRDefault="00E5726F">
      <w:pPr>
        <w:spacing w:after="0" w:line="160" w:lineRule="exact"/>
        <w:ind w:right="2452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before="7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tabs>
          <w:tab w:val="left" w:pos="780"/>
        </w:tabs>
        <w:spacing w:before="28" w:after="0" w:line="240" w:lineRule="auto"/>
        <w:ind w:left="140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E5726F" w:rsidRPr="00E37971" w:rsidRDefault="00E5726F">
      <w:pPr>
        <w:spacing w:before="1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E5726F" w:rsidRPr="00E37971" w:rsidRDefault="00480084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3" style="position:absolute;left:0;text-align:left;margin-left:85.05pt;margin-top:1.45pt;width:11.35pt;height:11.35pt;z-index:-251654656;mso-position-horizontal-relative:page" coordorigin="1701,29" coordsize="227,227">
            <v:shape id="_x0000_s1144" style="position:absolute;left:1701;top:29;width:227;height:227" coordorigin="1701,29" coordsize="227,227" path="m1729,29r-25,3l1701,57r,171l1704,252r25,4l1899,256r25,-4l1927,228r,-171l1924,33r-25,-4l1729,29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é o conjunto-solução da condição </w:t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 xml:space="preserve">x ≤2 </m:t>
        </m:r>
        <m:r>
          <w:rPr>
            <w:rFonts w:ascii="Cambria Math" w:eastAsia="Arial" w:hAnsi="Cambria Math" w:cs="Courier New"/>
            <w:color w:val="231F20"/>
            <w:sz w:val="19"/>
            <w:szCs w:val="19"/>
            <w:lang w:val="pt-PT"/>
          </w:rPr>
          <m:t>˄</m:t>
        </m:r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 xml:space="preserve"> x &gt; -1</m:t>
        </m:r>
      </m:oMath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E5726F" w:rsidRPr="00E37971" w:rsidRDefault="00827446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Escolhe a opção correta.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 w:rsidP="00D72E01">
      <w:pPr>
        <w:tabs>
          <w:tab w:val="left" w:pos="2660"/>
          <w:tab w:val="left" w:pos="4820"/>
          <w:tab w:val="left" w:pos="7000"/>
        </w:tabs>
        <w:spacing w:after="0" w:line="240" w:lineRule="auto"/>
        <w:ind w:left="499" w:right="-7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{0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;1;2}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-1;2[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-∞;2]</m:t>
        </m:r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-1;2]</m:t>
        </m:r>
      </m:oMath>
    </w:p>
    <w:p w:rsidR="00E37971" w:rsidRPr="00E37971" w:rsidRDefault="00827446" w:rsidP="00E37971">
      <w:pPr>
        <w:spacing w:before="89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E5726F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 w:rsidSect="00D72E01">
          <w:pgSz w:w="11920" w:h="15880"/>
          <w:pgMar w:top="800" w:right="640" w:bottom="280" w:left="1600" w:header="720" w:footer="720" w:gutter="0"/>
          <w:cols w:num="2" w:space="720" w:equalWidth="0">
            <w:col w:w="8960" w:space="313"/>
            <w:col w:w="407"/>
          </w:cols>
        </w:sectPr>
      </w:pPr>
    </w:p>
    <w:p w:rsidR="00E5726F" w:rsidRPr="00E37971" w:rsidRDefault="00480084">
      <w:pPr>
        <w:tabs>
          <w:tab w:val="left" w:pos="480"/>
        </w:tabs>
        <w:spacing w:before="23" w:after="0" w:line="245" w:lineRule="auto"/>
        <w:ind w:left="497" w:right="151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39" style="position:absolute;left:0;text-align:left;margin-left:85.05pt;margin-top:2.05pt;width:11.35pt;height:11.35pt;z-index:-251653632;mso-position-horizontal-relative:page" coordorigin="1701,41" coordsize="227,227">
            <v:shape id="_x0000_s114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frequência cardíaca é o número de batimentos cardíacos por minuto (</w:t>
      </w:r>
      <w:proofErr w:type="spellStart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bpm</w:t>
      </w:r>
      <w:proofErr w:type="spell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). Com a sua medição, é possível regular a intensidade de uma atividade física. Assim, como forma</w:t>
      </w:r>
    </w:p>
    <w:p w:rsidR="00E5726F" w:rsidRPr="00E37971" w:rsidRDefault="00480084">
      <w:pPr>
        <w:spacing w:after="0" w:line="245" w:lineRule="auto"/>
        <w:ind w:left="497" w:right="3983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7" type="#_x0000_t75" style="position:absolute;left:0;text-align:left;margin-left:379.85pt;margin-top:12.45pt;width:144.55pt;height:109.15pt;z-index:-251645440;mso-position-horizontal-relative:page">
            <v:imagedata r:id="rId7" o:title=""/>
            <w10:wrap anchorx="page"/>
          </v:shape>
        </w:pict>
      </w:r>
      <w:proofErr w:type="gramStart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controlo, entender e saber utilizar a frequência cardíaca, pode assumir uma grande importância durante uma sessão de treino ou durante uma competição.</w:t>
      </w:r>
    </w:p>
    <w:p w:rsidR="00E5726F" w:rsidRPr="00E37971" w:rsidRDefault="00827446">
      <w:pPr>
        <w:spacing w:after="0" w:line="245" w:lineRule="auto"/>
        <w:ind w:left="497" w:right="3908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 uma prova de ciclismo, a frequência cardíaca de um ciclista era tal, que o seu triplo adicionado com 5 era inferior a 560. Além disso, a diferença entre 200 e a frequência cardíaca era inferior a 25.</w:t>
      </w:r>
    </w:p>
    <w:p w:rsidR="00E5726F" w:rsidRPr="00E37971" w:rsidRDefault="00827446">
      <w:pPr>
        <w:spacing w:after="0" w:line="245" w:lineRule="auto"/>
        <w:ind w:left="497" w:right="3914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 todos os valores possíveis da frequência cardíaca do ciclista.</w:t>
      </w:r>
    </w:p>
    <w:p w:rsidR="00E5726F" w:rsidRPr="00E37971" w:rsidRDefault="00827446">
      <w:pPr>
        <w:spacing w:after="0" w:line="236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os cálculos que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5726F" w:rsidRPr="00E37971" w:rsidRDefault="00E5726F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5726F" w:rsidRPr="00E37971" w:rsidRDefault="00480084">
      <w:pPr>
        <w:tabs>
          <w:tab w:val="left" w:pos="480"/>
        </w:tabs>
        <w:spacing w:before="23" w:after="0" w:line="245" w:lineRule="auto"/>
        <w:ind w:left="497" w:right="5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35" style="position:absolute;left:0;text-align:left;margin-left:85.05pt;margin-top:2.05pt;width:11.35pt;height:11.35pt;z-index:-251652608;mso-position-horizontal-relative:page" coordorigin="1701,41" coordsize="227,227">
            <v:shape id="_x0000_s113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representação gráfica, apresentada ao lado, de um intervalo de números reais.</w:t>
      </w:r>
    </w:p>
    <w:p w:rsidR="00E5726F" w:rsidRPr="00E37971" w:rsidRDefault="00827446">
      <w:pPr>
        <w:spacing w:after="0" w:line="245" w:lineRule="auto"/>
        <w:ind w:left="497" w:right="-57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dos conjuntos seguintes corresponde a este intervalo?</w:t>
      </w:r>
    </w:p>
    <w:p w:rsidR="00B20DAC" w:rsidRPr="002864F5" w:rsidRDefault="00827446">
      <w:pPr>
        <w:spacing w:before="17" w:after="0" w:line="364" w:lineRule="exact"/>
        <w:ind w:left="497" w:right="1696"/>
        <w:jc w:val="both"/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∈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pacing w:val="-100"/>
            <w:sz w:val="20"/>
            <w:szCs w:val="20"/>
            <w:lang w:val="pt-PT"/>
          </w:rPr>
          <m:t>IR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:x &lt; -3 ˅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&lt;1}</m:t>
        </m:r>
      </m:oMath>
    </w:p>
    <w:p w:rsidR="00B20DAC" w:rsidRDefault="00827446">
      <w:pPr>
        <w:spacing w:before="17" w:after="0" w:line="364" w:lineRule="exact"/>
        <w:ind w:left="497" w:right="1696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∈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pacing w:val="-100"/>
            <w:sz w:val="20"/>
            <w:szCs w:val="20"/>
            <w:lang w:val="pt-PT"/>
          </w:rPr>
          <m:t>IR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:x &lt; -3 </m:t>
        </m:r>
        <m:r>
          <m:rPr>
            <m:sty m:val="p"/>
          </m:rP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&lt;1}</m:t>
        </m:r>
      </m:oMath>
    </w:p>
    <w:p w:rsidR="00B20DAC" w:rsidRDefault="00827446">
      <w:pPr>
        <w:spacing w:before="17" w:after="0" w:line="364" w:lineRule="exact"/>
        <w:ind w:left="497" w:right="1696"/>
        <w:jc w:val="both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∈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pacing w:val="-100"/>
            <w:sz w:val="20"/>
            <w:szCs w:val="20"/>
            <w:lang w:val="pt-PT"/>
          </w:rPr>
          <m:t>IR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:x &lt; 1 ˅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≥ -5}</m:t>
        </m:r>
      </m:oMath>
    </w:p>
    <w:p w:rsidR="00E5726F" w:rsidRPr="00E37971" w:rsidRDefault="00827446">
      <w:pPr>
        <w:spacing w:before="17" w:after="0" w:line="364" w:lineRule="exact"/>
        <w:ind w:left="497" w:right="1696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∈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pacing w:val="-100"/>
            <w:sz w:val="20"/>
            <w:szCs w:val="20"/>
            <w:lang w:val="pt-PT"/>
          </w:rPr>
          <m:t>IR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:x &lt; 1 </m:t>
        </m:r>
        <m:r>
          <m:rPr>
            <m:sty m:val="p"/>
          </m:rP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m:rPr>
            <m:sty m:val="p"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≥ -5}</m:t>
        </m:r>
      </m:oMath>
    </w:p>
    <w:p w:rsidR="00E5726F" w:rsidRPr="00E37971" w:rsidRDefault="008274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E5726F">
      <w:pPr>
        <w:spacing w:before="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5726F" w:rsidRPr="00E37971" w:rsidRDefault="00480084" w:rsidP="00F26156">
      <w:pPr>
        <w:tabs>
          <w:tab w:val="left" w:pos="1920"/>
        </w:tabs>
        <w:spacing w:after="0" w:line="240" w:lineRule="auto"/>
        <w:ind w:left="-110"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102" style="position:absolute;left:0;text-align:left;margin-left:354.05pt;margin-top:-13.65pt;width:167.35pt;height:12.75pt;z-index:-251646464;mso-position-horizontal-relative:page" coordorigin="7081,-273" coordsize="3347,255">
            <v:group id="_x0000_s1133" style="position:absolute;left:7152;top:-235;width:2293;height:170" coordorigin="7152,-235" coordsize="2293,170">
              <v:shape id="_x0000_s1134" style="position:absolute;left:7152;top:-235;width:2293;height:170" coordorigin="7152,-235" coordsize="2293,170" path="m7152,-65r2293,l9445,-235r-2293,l7152,-65e" fillcolor="#d1d3d4" stroked="f">
                <v:path arrowok="t"/>
              </v:shape>
            </v:group>
            <v:group id="_x0000_s1131" style="position:absolute;left:7137;top:-235;width:2307;height:170" coordorigin="7137,-235" coordsize="2307,170">
              <v:shape id="_x0000_s1132" style="position:absolute;left:7137;top:-235;width:2307;height:170" coordorigin="7137,-235" coordsize="2307,170" path="m7137,-235r2308,l9445,-65e" filled="f" strokecolor="#808285" strokeweight=".5pt">
                <v:path arrowok="t"/>
              </v:shape>
            </v:group>
            <v:group id="_x0000_s1129" style="position:absolute;left:9416;top:-263;width:57;height:57" coordorigin="9416,-263" coordsize="57,57">
              <v:shape id="_x0000_s1130" style="position:absolute;left:9416;top:-263;width:57;height:57" coordorigin="9416,-263" coordsize="57,57" path="m9444,-263r-19,8l9416,-235r9,20l9445,-207r20,-8l9473,-235r,l9465,-255r-21,-8e" stroked="f">
                <v:path arrowok="t"/>
              </v:shape>
            </v:group>
            <v:group id="_x0000_s1127" style="position:absolute;left:9416;top:-263;width:57;height:57" coordorigin="9416,-263" coordsize="57,57">
              <v:shape id="_x0000_s1128" style="position:absolute;left:9416;top:-263;width:57;height:57" coordorigin="9416,-263" coordsize="57,57" path="m9473,-235r-8,20l9445,-207r-20,-8l9416,-235r9,-20l9444,-263r21,8l9473,-235r,xe" filled="f" strokecolor="#231f20" strokeweight=".5pt">
                <v:path arrowok="t"/>
              </v:shape>
            </v:group>
            <v:group id="_x0000_s1125" style="position:absolute;left:7086;top:-268;width:126;height:79" coordorigin="7086,-268" coordsize="126,79">
              <v:shape id="_x0000_s1126" style="position:absolute;left:7086;top:-268;width:126;height:79" coordorigin="7086,-268" coordsize="126,79" path="m7204,-268r-118,33l7213,-189r-14,-21l7191,-225r-2,-12l7193,-251r11,-17e" fillcolor="#808285" stroked="f">
                <v:path arrowok="t"/>
              </v:shape>
            </v:group>
            <v:group id="_x0000_s1123" style="position:absolute;left:10297;top:-111;width:127;height:79" coordorigin="10297,-111" coordsize="127,79">
              <v:shape id="_x0000_s1124" style="position:absolute;left:10297;top:-111;width:127;height:79" coordorigin="10297,-111" coordsize="127,79" path="m10297,-111r14,21l10319,-75r2,13l10316,-49r-10,17l10423,-65r-126,-46e" fillcolor="#231f20" stroked="f">
                <v:path arrowok="t"/>
              </v:shape>
            </v:group>
            <v:group id="_x0000_s1121" style="position:absolute;left:7086;top:-65;width:3256;height:2" coordorigin="7086,-65" coordsize="3256,2">
              <v:shape id="_x0000_s1122" style="position:absolute;left:7086;top:-65;width:3256;height:2" coordorigin="7086,-65" coordsize="3256,0" path="m7086,-65r3256,e" filled="f" strokecolor="#231f20" strokeweight=".5pt">
                <v:path arrowok="t"/>
              </v:shape>
            </v:group>
            <v:group id="_x0000_s1119" style="position:absolute;left:9070;top:-107;width:2;height:85" coordorigin="9070,-107" coordsize="2,85">
              <v:shape id="_x0000_s1120" style="position:absolute;left:9070;top:-107;width:2;height:85" coordorigin="9070,-107" coordsize="0,85" path="m9070,-22r,-85e" filled="f" strokecolor="#231f20" strokeweight=".5pt">
                <v:path arrowok="t"/>
              </v:shape>
            </v:group>
            <v:group id="_x0000_s1117" style="position:absolute;left:8696;top:-107;width:2;height:85" coordorigin="8696,-107" coordsize="2,85">
              <v:shape id="_x0000_s1118" style="position:absolute;left:8696;top:-107;width:2;height:85" coordorigin="8696,-107" coordsize="0,85" path="m8696,-22r,-85e" filled="f" strokecolor="#231f20" strokeweight=".5pt">
                <v:path arrowok="t"/>
              </v:shape>
            </v:group>
            <v:group id="_x0000_s1115" style="position:absolute;left:8321;top:-107;width:2;height:85" coordorigin="8321,-107" coordsize="2,85">
              <v:shape id="_x0000_s1116" style="position:absolute;left:8321;top:-107;width:2;height:85" coordorigin="8321,-107" coordsize="0,85" path="m8321,-22r,-85e" filled="f" strokecolor="#231f20" strokeweight=".5pt">
                <v:path arrowok="t"/>
              </v:shape>
            </v:group>
            <v:group id="_x0000_s1113" style="position:absolute;left:7947;top:-107;width:2;height:85" coordorigin="7947,-107" coordsize="2,85">
              <v:shape id="_x0000_s1114" style="position:absolute;left:7947;top:-107;width:2;height:85" coordorigin="7947,-107" coordsize="0,85" path="m7947,-22r,-85e" filled="f" strokecolor="#231f20" strokeweight=".5pt">
                <v:path arrowok="t"/>
              </v:shape>
            </v:group>
            <v:group id="_x0000_s1111" style="position:absolute;left:7572;top:-107;width:2;height:85" coordorigin="7572,-107" coordsize="2,85">
              <v:shape id="_x0000_s1112" style="position:absolute;left:7572;top:-107;width:2;height:85" coordorigin="7572,-107" coordsize="0,85" path="m7572,-22r,-85e" filled="f" strokecolor="#231f20" strokeweight=".5pt">
                <v:path arrowok="t"/>
              </v:shape>
            </v:group>
            <v:group id="_x0000_s1109" style="position:absolute;left:7198;top:-107;width:2;height:85" coordorigin="7198,-107" coordsize="2,85">
              <v:shape id="_x0000_s1110" style="position:absolute;left:7198;top:-107;width:2;height:85" coordorigin="7198,-107" coordsize="0,85" path="m7198,-22r,-85e" filled="f" strokecolor="#231f20" strokeweight=".5pt">
                <v:path arrowok="t"/>
              </v:shape>
            </v:group>
            <v:group id="_x0000_s1107" style="position:absolute;left:9445;top:-107;width:2;height:85" coordorigin="9445,-107" coordsize="2,85">
              <v:shape id="_x0000_s1108" style="position:absolute;left:9445;top:-107;width:2;height:85" coordorigin="9445,-107" coordsize="0,85" path="m9445,-22r,-85e" filled="f" strokecolor="#231f20" strokeweight=".5pt">
                <v:path arrowok="t"/>
              </v:shape>
            </v:group>
            <v:group id="_x0000_s1105" style="position:absolute;left:9819;top:-107;width:2;height:85" coordorigin="9819,-107" coordsize="2,85">
              <v:shape id="_x0000_s1106" style="position:absolute;left:9819;top:-107;width:2;height:85" coordorigin="9819,-107" coordsize="0,85" path="m9819,-22r,-85e" filled="f" strokecolor="#231f20" strokeweight=".5pt">
                <v:path arrowok="t"/>
              </v:shape>
            </v:group>
            <v:group id="_x0000_s1103" style="position:absolute;left:10194;top:-107;width:2;height:85" coordorigin="10194,-107" coordsize="2,85">
              <v:shape id="_x0000_s1104" style="position:absolute;left:10194;top:-107;width:2;height:85" coordorigin="10194,-107" coordsize="0,85" path="m10194,-22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 xml:space="preserve">  -5  -4    -3  -2   -1       0</m:t>
        </m:r>
      </m:oMath>
    </w:p>
    <w:p w:rsidR="00E5726F" w:rsidRPr="00E37971" w:rsidRDefault="008274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</w:p>
    <w:p w:rsidR="00E5726F" w:rsidRPr="00E37971" w:rsidRDefault="00E5726F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5726F" w:rsidRPr="00E37971" w:rsidRDefault="00F26156">
      <w:pPr>
        <w:tabs>
          <w:tab w:val="left" w:pos="360"/>
          <w:tab w:val="left" w:pos="740"/>
        </w:tabs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1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2</m:t>
        </m:r>
      </m:oMath>
      <w:r w:rsidR="00827446" w:rsidRPr="00E37971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3</m:t>
        </m:r>
      </m:oMath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 w:rsidSect="002864F5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5110" w:space="377"/>
            <w:col w:w="2029" w:space="285"/>
            <w:col w:w="1879"/>
          </w:cols>
        </w:sectPr>
      </w:pPr>
    </w:p>
    <w:p w:rsidR="00E5726F" w:rsidRPr="00E37971" w:rsidRDefault="00E5726F">
      <w:pPr>
        <w:spacing w:before="6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5726F" w:rsidRPr="00E37971" w:rsidRDefault="00480084">
      <w:pPr>
        <w:spacing w:before="23" w:after="0" w:line="245" w:lineRule="auto"/>
        <w:ind w:left="497" w:right="773" w:hanging="38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0" style="position:absolute;left:0;text-align:left;margin-left:85.05pt;margin-top:2.05pt;width:11.35pt;height:11.35pt;z-index:-251651584;mso-position-horizontal-relative:page" coordorigin="1701,41" coordsize="227,227">
            <v:shape id="_x0000_s110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Pedro tem 2,57 € na carteira. Quer comer uma tosta e beber um sumo de laranja, mas não sabe se tem dinheiro suficiente.</w:t>
      </w:r>
    </w:p>
    <w:p w:rsidR="00E5726F" w:rsidRPr="00E37971" w:rsidRDefault="00827446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tosta custa o dobro do sumo.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Escreve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condição que traduza a situação descrita.</w:t>
      </w:r>
    </w:p>
    <w:p w:rsidR="00E5726F" w:rsidRPr="00E37971" w:rsidRDefault="00E572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preço máximo que o Pedro poderá pagar pelo sumo?</w:t>
      </w:r>
    </w:p>
    <w:p w:rsidR="00E5726F" w:rsidRPr="00E37971" w:rsidRDefault="00E5726F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5726F" w:rsidRPr="00E37971" w:rsidRDefault="00480084">
      <w:pPr>
        <w:spacing w:before="19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8" style="position:absolute;left:0;text-align:left;margin-left:85.05pt;margin-top:2.4pt;width:11.35pt;height:11.35pt;z-index:-251650560;mso-position-horizontal-relative:page" coordorigin="1701,48" coordsize="227,227">
            <v:shape id="_x0000_s1099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464.15pt;margin-top:4.75pt;width:60.05pt;height:45.85pt;z-index:-251644416;mso-position-horizontal-relative:page" coordorigin="9283,95" coordsize="1201,917">
            <v:group id="_x0000_s1096" style="position:absolute;left:9288;top:100;width:1191;height:907" coordorigin="9288,100" coordsize="1191,907">
              <v:shape id="_x0000_s1097" style="position:absolute;left:9288;top:100;width:1191;height:907" coordorigin="9288,100" coordsize="1191,907" path="m9288,1007r1191,l10479,100r-1191,l9288,1007e" fillcolor="#bbbdc0" stroked="f">
                <v:path arrowok="t"/>
              </v:shape>
            </v:group>
            <v:group id="_x0000_s1094" style="position:absolute;left:9288;top:100;width:1191;height:907" coordorigin="9288,100" coordsize="1191,907">
              <v:shape id="_x0000_s1095" style="position:absolute;left:9288;top:100;width:1191;height:907" coordorigin="9288,100" coordsize="1191,907" path="m10479,1007r-1191,l9288,100r1191,l10479,1007xe" filled="f" strokecolor="#231f20" strokeweight=".5pt">
                <v:path arrowok="t"/>
              </v:shape>
            </v:group>
            <w10:wrap anchorx="page"/>
          </v:group>
        </w:pict>
      </w:r>
      <w:proofErr w:type="gramStart"/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</w:t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medida da altura de um </w:t>
      </w:r>
      <w:proofErr w:type="spellStart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designa-se por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</m:t>
        </m:r>
      </m:oMath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5726F" w:rsidRPr="00E37971" w:rsidRDefault="00E5726F">
      <w:pPr>
        <w:spacing w:after="0" w:line="189" w:lineRule="exact"/>
        <w:ind w:left="2263"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E5726F" w:rsidRPr="00E37971" w:rsidRDefault="00827446" w:rsidP="008208BC">
      <w:pPr>
        <w:tabs>
          <w:tab w:val="left" w:pos="7520"/>
        </w:tabs>
        <w:spacing w:after="0" w:line="240" w:lineRule="auto"/>
        <w:ind w:left="499" w:right="-23"/>
        <w:rPr>
          <w:rFonts w:ascii="Calibri" w:eastAsia="Arial" w:hAnsi="Calibri" w:cs="Calibri"/>
          <w:sz w:val="19"/>
          <w:szCs w:val="19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medida da base é</w:t>
      </w:r>
      <w:r w:rsidR="008208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4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4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4"/>
                <w:szCs w:val="20"/>
                <w:lang w:val="pt-PT"/>
              </w:rPr>
              <m:t>3</m:t>
            </m:r>
          </m:den>
        </m:f>
      </m:oMath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8208B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medida da altura.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x</m:t>
        </m:r>
      </m:oMath>
    </w:p>
    <w:p w:rsidR="00E5726F" w:rsidRPr="00E37971" w:rsidRDefault="00827446">
      <w:pPr>
        <w:spacing w:after="0" w:line="236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perímetro do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inferior a 560 cm.</w:t>
      </w:r>
    </w:p>
    <w:p w:rsidR="00E5726F" w:rsidRPr="00E37971" w:rsidRDefault="00827446">
      <w:pPr>
        <w:tabs>
          <w:tab w:val="left" w:pos="8120"/>
        </w:tabs>
        <w:spacing w:before="55" w:after="0" w:line="240" w:lineRule="auto"/>
        <w:ind w:left="497" w:right="-20"/>
        <w:rPr>
          <w:rFonts w:ascii="Calibri" w:eastAsia="Arial" w:hAnsi="Calibri" w:cs="Calibri"/>
          <w:sz w:val="19"/>
          <w:szCs w:val="19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 Escreve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condição que permita descobrir os possíveis valores de </w:t>
      </w:r>
      <w:r w:rsidRPr="00E37971">
        <w:rPr>
          <w:rFonts w:ascii="Calibri" w:eastAsia="Arial" w:hAnsi="Calibri" w:cs="Calibri"/>
          <w:color w:val="231F20"/>
          <w:sz w:val="23"/>
          <w:szCs w:val="23"/>
          <w:lang w:val="pt-PT"/>
        </w:rPr>
        <w:t>û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F2615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4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E5726F" w:rsidRPr="00E37971" w:rsidRDefault="00827446">
      <w:pPr>
        <w:spacing w:before="97" w:after="0" w:line="265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Determina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todos os valores possíveis que a variável </w:t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x</m:t>
        </m:r>
      </m:oMath>
      <w:r w:rsidRPr="00E37971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pode tomar.</w:t>
      </w:r>
    </w:p>
    <w:p w:rsidR="00E5726F" w:rsidRPr="00E37971" w:rsidRDefault="00E5726F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5726F" w:rsidRPr="00E37971" w:rsidRDefault="00827446">
      <w:pPr>
        <w:spacing w:after="0" w:line="252" w:lineRule="auto"/>
        <w:ind w:left="1008" w:right="1141" w:hanging="510"/>
        <w:rPr>
          <w:rFonts w:ascii="Calibri" w:eastAsia="Myriad Pro Light" w:hAnsi="Calibri" w:cs="Calibri"/>
          <w:sz w:val="20"/>
          <w:szCs w:val="20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Apresenta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medidas da base e da altura de um possível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satisfaça as condições acima descritas. Justifica a tua resposta.</w:t>
      </w:r>
    </w:p>
    <w:p w:rsidR="00E5726F" w:rsidRPr="00E37971" w:rsidRDefault="00E5726F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E5726F" w:rsidRPr="00E37971" w:rsidRDefault="00480084">
      <w:pPr>
        <w:spacing w:before="23" w:after="0" w:line="240" w:lineRule="auto"/>
        <w:ind w:left="11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85.05pt;margin-top:2.05pt;width:11.35pt;height:11.35pt;z-index:-251648512;mso-position-horizontal-relative:page" coordorigin="1701,41" coordsize="227,227">
            <v:shape id="_x0000_s10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827446" w:rsidRPr="00E3797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</w:t>
      </w:r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827446"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Raquel e a Ana são vendedoras de produtos de beleza, remuneradas da seguinte forma:</w:t>
      </w:r>
    </w:p>
    <w:p w:rsidR="00E5726F" w:rsidRPr="00E37971" w:rsidRDefault="00827446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•  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Raquel ganha 20% do valor total das vendas;</w:t>
      </w:r>
    </w:p>
    <w:p w:rsidR="00E5726F" w:rsidRPr="00E37971" w:rsidRDefault="00827446">
      <w:pPr>
        <w:spacing w:before="5" w:after="0" w:line="245" w:lineRule="auto"/>
        <w:ind w:left="497" w:right="199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•  a</w:t>
      </w:r>
      <w:proofErr w:type="gram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Ana tem um ordenado fixo de 250 € e ganha 5% do valor total das suas vendas. A partir de que valor de vendas a remuneração da Raquel é superior à da Ana? Apresenta os cálculos que </w:t>
      </w:r>
      <w:proofErr w:type="spellStart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E3797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5726F" w:rsidRPr="00E37971" w:rsidRDefault="0048008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margin-left:84.55pt;margin-top:5.5pt;width:440.35pt;height:54pt;z-index:-251647488;mso-position-horizontal-relative:page" coordorigin="1691,1144" coordsize="8807,927">
            <v:group id="_x0000_s1085" style="position:absolute;left:1701;top:1154;width:8787;height:283" coordorigin="1701,1154" coordsize="8787,283">
              <v:shape id="_x0000_s1086" style="position:absolute;left:1701;top:1154;width:8787;height:283" coordorigin="1701,1154" coordsize="8787,283" path="m1729,1154r-25,4l1701,1182r,228l1704,1434r25,4l10460,1438r24,-4l10488,1410r,-228l10484,1158r-24,-4l1729,1154e" fillcolor="#c6c8ca" stroked="f">
                <v:path arrowok="t"/>
              </v:shape>
            </v:group>
            <v:group id="_x0000_s1083" style="position:absolute;left:1701;top:1466;width:1474;height:283" coordorigin="1701,1466" coordsize="1474,283">
              <v:shape id="_x0000_s1084" style="position:absolute;left:1701;top:1466;width:1474;height:283" coordorigin="1701,1466" coordsize="1474,283" path="m1729,1466r-25,4l1701,1494r,227l1704,1746r25,4l3146,1750r25,-4l3175,1721r,-227l3171,1470r-25,-4l1729,1466e" fillcolor="#dcddde" stroked="f">
                <v:path arrowok="t"/>
              </v:shape>
            </v:group>
            <v:group id="_x0000_s1081" style="position:absolute;left:1701;top:1778;width:1474;height:283" coordorigin="1701,1778" coordsize="1474,283">
              <v:shape id="_x0000_s1082" style="position:absolute;left:1701;top:1778;width:1474;height:283" coordorigin="1701,1778" coordsize="1474,283" path="m1729,1778r-25,3l1701,1806r,227l1704,2058r25,3l3146,2061r25,-3l3175,2033r,-227l3171,1781r-25,-3l1729,1778e" fillcolor="#dcddde" stroked="f">
                <v:path arrowok="t"/>
              </v:shape>
            </v:group>
            <v:group id="_x0000_s1079" style="position:absolute;left:3208;top:1471;width:524;height:273" coordorigin="3208,1471" coordsize="524,273">
              <v:shape id="_x0000_s1080" style="position:absolute;left:3208;top:1471;width:524;height:273" coordorigin="3208,1471" coordsize="524,273" path="m3231,1471r-2,l3208,1472r,22l3208,1721r,3l3209,1745r22,l3709,1745r2,l3732,1744r,-23l3732,1494r,-2l3731,1471r-22,l3231,1471xe" filled="f" strokecolor="#808285" strokeweight=".5pt">
                <v:path arrowok="t"/>
              </v:shape>
            </v:group>
            <v:group id="_x0000_s1077" style="position:absolute;left:3771;top:1471;width:524;height:273" coordorigin="3771,1471" coordsize="524,273">
              <v:shape id="_x0000_s1078" style="position:absolute;left:3771;top:1471;width:524;height:273" coordorigin="3771,1471" coordsize="524,273" path="m3794,1471r-3,l3771,1472r,22l3771,1721r,3l3771,1745r23,l4271,1745r3,l4295,1744r,-23l4295,1494r,-2l4294,1471r-23,l3794,1471xe" filled="f" strokecolor="#808285" strokeweight=".5pt">
                <v:path arrowok="t"/>
              </v:shape>
            </v:group>
            <v:group id="_x0000_s1075" style="position:absolute;left:4333;top:1471;width:524;height:273" coordorigin="4333,1471" coordsize="524,273">
              <v:shape id="_x0000_s1076" style="position:absolute;left:4333;top:1471;width:524;height:273" coordorigin="4333,1471" coordsize="524,273" path="m4356,1471r-2,l4333,1472r,22l4333,1721r,3l4334,1745r22,l4834,1745r2,l4857,1744r,-23l4857,1494r,-2l4856,1471r-22,l4356,1471xe" filled="f" strokecolor="#808285" strokeweight=".5pt">
                <v:path arrowok="t"/>
              </v:shape>
            </v:group>
            <v:group id="_x0000_s1073" style="position:absolute;left:4896;top:1471;width:524;height:273" coordorigin="4896,1471" coordsize="524,273">
              <v:shape id="_x0000_s1074" style="position:absolute;left:4896;top:1471;width:524;height:273" coordorigin="4896,1471" coordsize="524,273" path="m4919,1471r-2,l4896,1472r,22l4896,1721r,3l4896,1745r23,l5397,1745r2,l5420,1744r,-23l5420,1494r,-2l5419,1471r-22,l4919,1471xe" filled="f" strokecolor="#808285" strokeweight=".5pt">
                <v:path arrowok="t"/>
              </v:shape>
            </v:group>
            <v:group id="_x0000_s1071" style="position:absolute;left:5458;top:1471;width:524;height:273" coordorigin="5458,1471" coordsize="524,273">
              <v:shape id="_x0000_s1072" style="position:absolute;left:5458;top:1471;width:524;height:273" coordorigin="5458,1471" coordsize="524,273" path="m5482,1471r-3,l5458,1472r,22l5458,1721r,3l5459,1745r23,l5959,1745r2,l5982,1744r,-23l5982,1494r,-2l5982,1471r-23,l5482,1471xe" filled="f" strokecolor="#808285" strokeweight=".5pt">
                <v:path arrowok="t"/>
              </v:shape>
            </v:group>
            <v:group id="_x0000_s1069" style="position:absolute;left:6021;top:1471;width:524;height:273" coordorigin="6021,1471" coordsize="524,273">
              <v:shape id="_x0000_s1070" style="position:absolute;left:6021;top:1471;width:524;height:273" coordorigin="6021,1471" coordsize="524,273" path="m6044,1471r-2,l6021,1472r,22l6021,1721r,3l6022,1745r22,l6522,1745r2,l6545,1744r,-23l6545,1494r,-2l6544,1471r-22,l6044,1471xe" filled="f" strokecolor="#808285" strokeweight=".5pt">
                <v:path arrowok="t"/>
              </v:shape>
            </v:group>
            <v:group id="_x0000_s1067" style="position:absolute;left:6583;top:1471;width:524;height:273" coordorigin="6583,1471" coordsize="524,273">
              <v:shape id="_x0000_s1068" style="position:absolute;left:6583;top:1471;width:524;height:273" coordorigin="6583,1471" coordsize="524,273" path="m6607,1471r-3,l6583,1472r,22l6583,1721r,3l6584,1745r23,l7084,1745r3,l7108,1744r,-23l7108,1494r,-2l7107,1471r-23,l6607,1471xe" filled="f" strokecolor="#808285" strokeweight=".5pt">
                <v:path arrowok="t"/>
              </v:shape>
            </v:group>
            <v:group id="_x0000_s1065" style="position:absolute;left:7146;top:1471;width:524;height:273" coordorigin="7146,1471" coordsize="524,273">
              <v:shape id="_x0000_s1066" style="position:absolute;left:7146;top:1471;width:524;height:273" coordorigin="7146,1471" coordsize="524,273" path="m7169,1471r-2,l7146,1472r,22l7146,1721r,3l7147,1745r22,l7647,1745r2,l7670,1744r,-23l7670,1494r,-2l7669,1471r-22,l7169,1471xe" filled="f" strokecolor="#808285" strokeweight=".5pt">
                <v:path arrowok="t"/>
              </v:shape>
            </v:group>
            <v:group id="_x0000_s1063" style="position:absolute;left:7708;top:1471;width:524;height:273" coordorigin="7708,1471" coordsize="524,273">
              <v:shape id="_x0000_s1064" style="position:absolute;left:7708;top:1471;width:524;height:273" coordorigin="7708,1471" coordsize="524,273" path="m7732,1471r-3,l7708,1472r,22l7708,1721r1,3l7709,1745r23,l8209,1745r3,l8233,1744r,-23l8233,1494r,-2l8232,1471r-23,l7732,1471xe" filled="f" strokecolor="#808285" strokeweight=".5pt">
                <v:path arrowok="t"/>
              </v:shape>
            </v:group>
            <v:group id="_x0000_s1061" style="position:absolute;left:8271;top:1471;width:524;height:273" coordorigin="8271,1471" coordsize="524,273">
              <v:shape id="_x0000_s1062" style="position:absolute;left:8271;top:1471;width:524;height:273" coordorigin="8271,1471" coordsize="524,273" path="m8294,1471r-2,l8271,1472r,22l8271,1721r,3l8272,1745r22,l8772,1745r2,l8795,1744r,-23l8795,1494r,-2l8794,1471r-22,l8294,1471xe" filled="f" strokecolor="#808285" strokeweight=".5pt">
                <v:path arrowok="t"/>
              </v:shape>
            </v:group>
            <v:group id="_x0000_s1059" style="position:absolute;left:8834;top:1471;width:524;height:273" coordorigin="8834,1471" coordsize="524,273">
              <v:shape id="_x0000_s1060" style="position:absolute;left:8834;top:1471;width:524;height:273" coordorigin="8834,1471" coordsize="524,273" path="m8857,1471r-2,l8834,1472r,22l8834,1721r,3l8834,1745r23,l9334,1745r3,l9358,1744r,-23l9358,1494r,-2l9357,1471r-23,l8857,1471xe" filled="f" strokecolor="#808285" strokeweight=".5pt">
                <v:path arrowok="t"/>
              </v:shape>
            </v:group>
            <v:group id="_x0000_s1057" style="position:absolute;left:9396;top:1471;width:524;height:273" coordorigin="9396,1471" coordsize="524,273">
              <v:shape id="_x0000_s1058" style="position:absolute;left:9396;top:1471;width:524;height:273" coordorigin="9396,1471" coordsize="524,273" path="m9420,1471r-3,l9396,1472r,22l9396,1721r,3l9397,1745r23,l9897,1745r2,l9920,1744r,-23l9920,1494r,-2l9920,1471r-23,l9420,1471xe" filled="f" strokecolor="#808285" strokeweight=".5pt">
                <v:path arrowok="t"/>
              </v:shape>
            </v:group>
            <v:group id="_x0000_s1055" style="position:absolute;left:9959;top:1471;width:524;height:273" coordorigin="9959,1471" coordsize="524,273">
              <v:shape id="_x0000_s1056" style="position:absolute;left:9959;top:1471;width:524;height:273" coordorigin="9959,1471" coordsize="524,273" path="m9982,1471r-2,l9959,1472r,22l9959,1721r,3l9960,1745r22,l10460,1745r2,l10483,1744r,-23l10483,1494r,-2l10482,1471r-22,l9982,1471xe" filled="f" strokecolor="#808285" strokeweight=".5pt">
                <v:path arrowok="t"/>
              </v:shape>
            </v:group>
            <v:group id="_x0000_s1053" style="position:absolute;left:3208;top:1783;width:524;height:273" coordorigin="3208,1783" coordsize="524,273">
              <v:shape id="_x0000_s1054" style="position:absolute;left:3208;top:1783;width:524;height:273" coordorigin="3208,1783" coordsize="524,273" path="m3231,1783r-2,l3208,1784r,22l3208,2033r,2l3209,2056r22,l3709,2056r2,l3732,2056r,-23l3732,1806r,-2l3731,1783r-22,l3231,1783xe" filled="f" strokecolor="#808285" strokeweight=".5pt">
                <v:path arrowok="t"/>
              </v:shape>
            </v:group>
            <v:group id="_x0000_s1051" style="position:absolute;left:3771;top:1783;width:524;height:273" coordorigin="3771,1783" coordsize="524,273">
              <v:shape id="_x0000_s1052" style="position:absolute;left:3771;top:1783;width:524;height:273" coordorigin="3771,1783" coordsize="524,273" path="m3794,1783r-3,l3771,1784r,22l3771,2033r,2l3771,2056r23,l4271,2056r3,l4295,2056r,-23l4295,1806r,-2l4294,1783r-23,l3794,1783xe" filled="f" strokecolor="#808285" strokeweight=".5pt">
                <v:path arrowok="t"/>
              </v:shape>
            </v:group>
            <v:group id="_x0000_s1049" style="position:absolute;left:4333;top:1783;width:524;height:273" coordorigin="4333,1783" coordsize="524,273">
              <v:shape id="_x0000_s1050" style="position:absolute;left:4333;top:1783;width:524;height:273" coordorigin="4333,1783" coordsize="524,273" path="m4356,1783r-2,l4333,1784r,22l4333,2033r,2l4334,2056r22,l4834,2056r2,l4857,2056r,-23l4857,1806r,-2l4856,1783r-22,l4356,1783xe" filled="f" strokecolor="#808285" strokeweight=".5pt">
                <v:path arrowok="t"/>
              </v:shape>
            </v:group>
            <v:group id="_x0000_s1047" style="position:absolute;left:4896;top:1783;width:524;height:273" coordorigin="4896,1783" coordsize="524,273">
              <v:shape id="_x0000_s1048" style="position:absolute;left:4896;top:1783;width:524;height:273" coordorigin="4896,1783" coordsize="524,273" path="m4919,1783r-2,l4896,1784r,22l4896,2033r,2l4896,2056r23,l5397,2056r2,l5420,2056r,-23l5420,1806r,-2l5419,1783r-22,l4919,1783xe" filled="f" strokecolor="#808285" strokeweight=".5pt">
                <v:path arrowok="t"/>
              </v:shape>
            </v:group>
            <v:group id="_x0000_s1045" style="position:absolute;left:5458;top:1783;width:524;height:273" coordorigin="5458,1783" coordsize="524,273">
              <v:shape id="_x0000_s1046" style="position:absolute;left:5458;top:1783;width:524;height:273" coordorigin="5458,1783" coordsize="524,273" path="m5482,1783r-3,l5458,1784r,22l5458,2033r,2l5459,2056r23,l5959,2056r2,l5982,2056r,-23l5982,1806r,-2l5982,1783r-23,l5482,1783xe" filled="f" strokecolor="#808285" strokeweight=".5pt">
                <v:path arrowok="t"/>
              </v:shape>
            </v:group>
            <v:group id="_x0000_s1043" style="position:absolute;left:6021;top:1783;width:524;height:273" coordorigin="6021,1783" coordsize="524,273">
              <v:shape id="_x0000_s1044" style="position:absolute;left:6021;top:1783;width:524;height:273" coordorigin="6021,1783" coordsize="524,273" path="m6044,1783r-2,l6021,1784r,22l6021,2033r,2l6022,2056r22,l6522,2056r2,l6545,2056r,-23l6545,1806r,-2l6544,1783r-22,l6044,1783xe" filled="f" strokecolor="#808285" strokeweight=".5pt">
                <v:path arrowok="t"/>
              </v:shape>
            </v:group>
            <v:group id="_x0000_s1041" style="position:absolute;left:6583;top:1783;width:524;height:273" coordorigin="6583,1783" coordsize="524,273">
              <v:shape id="_x0000_s1042" style="position:absolute;left:6583;top:1783;width:524;height:273" coordorigin="6583,1783" coordsize="524,273" path="m6607,1783r-3,l6583,1784r,22l6583,2033r,2l6584,2056r23,l7084,2056r3,l7108,2056r,-23l7108,1806r,-2l7107,1783r-23,l6607,1783xe" filled="f" strokecolor="#808285" strokeweight=".5pt">
                <v:path arrowok="t"/>
              </v:shape>
            </v:group>
            <v:group id="_x0000_s1039" style="position:absolute;left:7146;top:1783;width:524;height:273" coordorigin="7146,1783" coordsize="524,273">
              <v:shape id="_x0000_s1040" style="position:absolute;left:7146;top:1783;width:524;height:273" coordorigin="7146,1783" coordsize="524,273" path="m7169,1783r-2,l7146,1784r,22l7146,2033r,2l7147,2056r22,l7647,2056r2,l7670,2056r,-23l7670,1806r,-2l7669,1783r-22,l7169,1783xe" filled="f" strokecolor="#808285" strokeweight=".5pt">
                <v:path arrowok="t"/>
              </v:shape>
            </v:group>
            <v:group id="_x0000_s1037" style="position:absolute;left:7708;top:1783;width:524;height:273" coordorigin="7708,1783" coordsize="524,273">
              <v:shape id="_x0000_s1038" style="position:absolute;left:7708;top:1783;width:524;height:273" coordorigin="7708,1783" coordsize="524,273" path="m7732,1783r-3,l7708,1784r,22l7708,2033r1,2l7709,2056r23,l8209,2056r3,l8233,2056r,-23l8233,1806r,-2l8232,1783r-23,l7732,1783xe" filled="f" strokecolor="#808285" strokeweight=".5pt">
                <v:path arrowok="t"/>
              </v:shape>
            </v:group>
            <v:group id="_x0000_s1035" style="position:absolute;left:8271;top:1783;width:524;height:273" coordorigin="8271,1783" coordsize="524,273">
              <v:shape id="_x0000_s1036" style="position:absolute;left:8271;top:1783;width:524;height:273" coordorigin="8271,1783" coordsize="524,273" path="m8294,1783r-2,l8271,1784r,22l8271,2033r,2l8272,2056r22,l8772,2056r2,l8795,2056r,-23l8795,1806r,-2l8794,1783r-22,l8294,1783xe" filled="f" strokecolor="#808285" strokeweight=".5pt">
                <v:path arrowok="t"/>
              </v:shape>
            </v:group>
            <v:group id="_x0000_s1033" style="position:absolute;left:8834;top:1783;width:524;height:273" coordorigin="8834,1783" coordsize="524,273">
              <v:shape id="_x0000_s1034" style="position:absolute;left:8834;top:1783;width:524;height:273" coordorigin="8834,1783" coordsize="524,273" path="m8857,1783r-2,l8834,1784r,22l8834,2033r,2l8834,2056r23,l9334,2056r3,l9358,2056r,-23l9358,1806r,-2l9357,1783r-23,l8857,1783xe" filled="f" strokecolor="#808285" strokeweight=".5pt">
                <v:path arrowok="t"/>
              </v:shape>
            </v:group>
            <v:group id="_x0000_s1031" style="position:absolute;left:9396;top:1783;width:524;height:273" coordorigin="9396,1783" coordsize="524,273">
              <v:shape id="_x0000_s1032" style="position:absolute;left:9396;top:1783;width:524;height:273" coordorigin="9396,1783" coordsize="524,273" path="m9420,1783r-3,l9396,1784r,22l9396,2033r,2l9397,2056r23,l9897,2056r2,l9920,2056r,-23l9920,1806r,-2l9920,1783r-23,l9420,1783xe" filled="f" strokecolor="#808285" strokeweight=".5pt">
                <v:path arrowok="t"/>
              </v:shape>
            </v:group>
            <v:group id="_x0000_s1029" style="position:absolute;left:9959;top:1783;width:524;height:273" coordorigin="9959,1783" coordsize="524,273">
              <v:shape id="_x0000_s1030" style="position:absolute;left:9959;top:1783;width:524;height:273" coordorigin="9959,1783" coordsize="524,273" path="m9982,1783r-2,l9959,1784r,22l9959,2033r,2l9960,2056r22,l10460,2056r2,l10483,2056r,-23l10483,1806r,-2l10482,1783r-22,l9982,1783xe" filled="f" strokecolor="#808285" strokeweight=".5pt">
                <v:path arrowok="t"/>
              </v:shape>
            </v:group>
            <w10:wrap anchorx="page"/>
          </v:group>
        </w:pict>
      </w: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5726F" w:rsidRPr="00E37971" w:rsidRDefault="00E5726F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827446">
      <w:pPr>
        <w:spacing w:after="0" w:line="240" w:lineRule="auto"/>
        <w:ind w:left="17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Exercício</w:t>
      </w:r>
    </w:p>
    <w:p w:rsidR="00E5726F" w:rsidRPr="00E37971" w:rsidRDefault="00827446">
      <w:pPr>
        <w:spacing w:before="98" w:after="0" w:line="240" w:lineRule="auto"/>
        <w:ind w:left="177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Cotação (pontos)</w:t>
      </w:r>
    </w:p>
    <w:p w:rsidR="00E5726F" w:rsidRPr="00E37971" w:rsidRDefault="00827446">
      <w:pPr>
        <w:spacing w:before="31" w:after="0" w:line="240" w:lineRule="auto"/>
        <w:ind w:left="177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37971">
        <w:rPr>
          <w:rFonts w:ascii="Calibri" w:hAnsi="Calibri" w:cs="Calibri"/>
          <w:lang w:val="pt-PT"/>
        </w:rPr>
        <w:br w:type="column"/>
      </w:r>
      <w:r w:rsidRPr="00E37971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E5726F" w:rsidRPr="00E37971" w:rsidRDefault="00827446">
      <w:pPr>
        <w:tabs>
          <w:tab w:val="left" w:pos="500"/>
          <w:tab w:val="left" w:pos="1060"/>
          <w:tab w:val="left" w:pos="1680"/>
          <w:tab w:val="left" w:pos="2240"/>
          <w:tab w:val="left" w:pos="2800"/>
          <w:tab w:val="left" w:pos="3360"/>
          <w:tab w:val="left" w:pos="3920"/>
          <w:tab w:val="left" w:pos="4500"/>
          <w:tab w:val="left" w:pos="5060"/>
          <w:tab w:val="left" w:pos="5580"/>
          <w:tab w:val="left" w:pos="6140"/>
          <w:tab w:val="left" w:pos="6700"/>
        </w:tabs>
        <w:spacing w:before="97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2.1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2.2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11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</w:p>
    <w:p w:rsidR="00E5726F" w:rsidRPr="00E37971" w:rsidRDefault="00827446">
      <w:pPr>
        <w:tabs>
          <w:tab w:val="left" w:pos="560"/>
          <w:tab w:val="left" w:pos="1120"/>
          <w:tab w:val="left" w:pos="1680"/>
          <w:tab w:val="left" w:pos="2240"/>
          <w:tab w:val="left" w:pos="2760"/>
          <w:tab w:val="left" w:pos="3360"/>
          <w:tab w:val="left" w:pos="3920"/>
          <w:tab w:val="left" w:pos="4500"/>
          <w:tab w:val="left" w:pos="5060"/>
          <w:tab w:val="left" w:pos="5620"/>
          <w:tab w:val="left" w:pos="6140"/>
          <w:tab w:val="left" w:pos="6740"/>
        </w:tabs>
        <w:spacing w:before="98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  <w:r w:rsidRPr="00E3797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416"/>
            <w:col w:w="7854"/>
          </w:cols>
        </w:sectPr>
      </w:pPr>
    </w:p>
    <w:p w:rsidR="00E5726F" w:rsidRPr="00E37971" w:rsidRDefault="00E5726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5726F" w:rsidRPr="00E37971" w:rsidRDefault="00E572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5726F" w:rsidRPr="00E37971" w:rsidRDefault="00E5726F">
      <w:pPr>
        <w:spacing w:after="0"/>
        <w:rPr>
          <w:rFonts w:ascii="Calibri" w:hAnsi="Calibri" w:cs="Calibri"/>
          <w:lang w:val="pt-PT"/>
        </w:rPr>
        <w:sectPr w:rsidR="00E5726F" w:rsidRPr="00E37971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5726F" w:rsidRPr="00E37971" w:rsidRDefault="00E5726F" w:rsidP="00E37971">
      <w:pPr>
        <w:spacing w:before="74" w:after="0" w:line="240" w:lineRule="auto"/>
        <w:ind w:left="4495" w:right="-61"/>
        <w:rPr>
          <w:rFonts w:ascii="Calibri" w:eastAsia="Myriad Pro Light" w:hAnsi="Calibri" w:cs="Calibri"/>
          <w:sz w:val="18"/>
          <w:szCs w:val="18"/>
        </w:rPr>
      </w:pPr>
    </w:p>
    <w:sectPr w:rsidR="00E5726F" w:rsidRPr="00E37971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3"/>
        <w:col w:w="4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5726F"/>
    <w:rsid w:val="002432F7"/>
    <w:rsid w:val="00264368"/>
    <w:rsid w:val="002864F5"/>
    <w:rsid w:val="00394407"/>
    <w:rsid w:val="00480084"/>
    <w:rsid w:val="00507925"/>
    <w:rsid w:val="008208BC"/>
    <w:rsid w:val="00825976"/>
    <w:rsid w:val="00827446"/>
    <w:rsid w:val="00947463"/>
    <w:rsid w:val="009E68DE"/>
    <w:rsid w:val="00A6206F"/>
    <w:rsid w:val="00B20DAC"/>
    <w:rsid w:val="00D72E01"/>
    <w:rsid w:val="00E37971"/>
    <w:rsid w:val="00E37EE9"/>
    <w:rsid w:val="00E5726F"/>
    <w:rsid w:val="00F232B5"/>
    <w:rsid w:val="00F2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47463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4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474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0C6CDDE-0F35-4A2C-B78A-1D978974ED8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69</TotalTime>
  <Pages>2</Pages>
  <Words>636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18</cp:revision>
  <dcterms:created xsi:type="dcterms:W3CDTF">2013-03-18T16:00:00Z</dcterms:created>
  <dcterms:modified xsi:type="dcterms:W3CDTF">2013-03-18T17:09:00Z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2013-03-18T00:00:00Z</vt:filetime>
  </property>
  <property fmtid="{D5CDD505-2E9C-101B-9397-08002B2CF9AE}" pid="3" name="LastSaved">
    <vt:filetime>2013-03-18T00:00:00Z</vt:filetime>
  </property>
</Properties>
</file>