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383" w:rsidRPr="00E67522" w:rsidRDefault="00680383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680383" w:rsidRPr="00E67522" w:rsidRDefault="00CC059B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r w:rsidRPr="00E67522">
        <w:rPr>
          <w:rFonts w:ascii="Calibri" w:hAnsi="Calibri" w:cs="Calibri"/>
        </w:rPr>
        <w:pict>
          <v:group id="_x0000_s1175" style="position:absolute;left:0;text-align:left;margin-left:70.85pt;margin-top:1.1pt;width:439.35pt;height:25.5pt;z-index:-251672064;mso-position-horizontal-relative:page" coordorigin="1417,22" coordsize="8787,510">
            <v:shape id="_x0000_s1176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Pr="00E67522">
        <w:rPr>
          <w:rFonts w:ascii="Calibri" w:hAnsi="Calibri" w:cs="Calibri"/>
        </w:rPr>
        <w:pict>
          <v:group id="_x0000_s1173" style="position:absolute;left:0;text-align:left;margin-left:71.35pt;margin-top:41.3pt;width:438.35pt;height:65.6pt;z-index:-251657728;mso-position-horizontal-relative:page" coordorigin="1427,826" coordsize="8767,1312">
            <v:shape id="_x0000_s1174" style="position:absolute;left:1427;top:826;width:8767;height:1312" coordorigin="1427,826" coordsize="8767,1312" path="m1474,826r-13,1l1442,837r-14,24l1427,2091r2,13l1438,2123r25,14l10148,2138r12,-2l10180,2127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680383" w:rsidRPr="00E67522" w:rsidRDefault="00B3548A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  <w:bookmarkStart w:id="0" w:name="_GoBack"/>
      <w:r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673088" behindDoc="0" locked="0" layoutInCell="1" allowOverlap="1" wp14:anchorId="3EF9A957" wp14:editId="0AE2532A">
            <wp:simplePos x="0" y="0"/>
            <wp:positionH relativeFrom="column">
              <wp:posOffset>6000750</wp:posOffset>
            </wp:positionH>
            <wp:positionV relativeFrom="paragraph">
              <wp:posOffset>-928370</wp:posOffset>
            </wp:positionV>
            <wp:extent cx="1130300" cy="35941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antilla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C059B" w:rsidRPr="00E67522">
        <w:rPr>
          <w:rFonts w:ascii="Calibri" w:hAnsi="Calibri" w:cs="Calibri"/>
          <w:lang w:val="pt-PT"/>
        </w:rPr>
        <w:br w:type="column"/>
      </w:r>
    </w:p>
    <w:p w:rsidR="00680383" w:rsidRPr="00E67522" w:rsidRDefault="00CC059B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H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E 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V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AL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Ç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Ã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O </w:t>
      </w:r>
      <w:proofErr w:type="gramStart"/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2 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In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q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ua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ç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õ</w:t>
      </w:r>
      <w:r w:rsidRPr="00E675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es</w:t>
      </w:r>
      <w:proofErr w:type="gramEnd"/>
    </w:p>
    <w:p w:rsidR="00680383" w:rsidRPr="00E67522" w:rsidRDefault="00680383">
      <w:pPr>
        <w:spacing w:after="0"/>
        <w:rPr>
          <w:rFonts w:ascii="Calibri" w:hAnsi="Calibri" w:cs="Calibri"/>
          <w:lang w:val="pt-PT"/>
        </w:rPr>
        <w:sectPr w:rsidR="00680383" w:rsidRPr="00E67522">
          <w:type w:val="continuous"/>
          <w:pgSz w:w="11920" w:h="15880"/>
          <w:pgMar w:top="800" w:right="1620" w:bottom="280" w:left="620" w:header="720" w:footer="720" w:gutter="0"/>
          <w:cols w:num="2" w:space="720" w:equalWidth="0">
            <w:col w:w="383" w:space="588"/>
            <w:col w:w="8709"/>
          </w:cols>
        </w:sect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 w:line="220" w:lineRule="exact"/>
        <w:rPr>
          <w:rFonts w:ascii="Calibri" w:hAnsi="Calibri" w:cs="Calibri"/>
          <w:lang w:val="pt-PT"/>
        </w:rPr>
      </w:pPr>
    </w:p>
    <w:p w:rsidR="00680383" w:rsidRPr="00E67522" w:rsidRDefault="00CC059B">
      <w:pPr>
        <w:tabs>
          <w:tab w:val="left" w:pos="5340"/>
          <w:tab w:val="left" w:pos="6260"/>
          <w:tab w:val="left" w:pos="7440"/>
          <w:tab w:val="left" w:pos="8380"/>
          <w:tab w:val="left" w:pos="9480"/>
        </w:tabs>
        <w:spacing w:before="35" w:after="0" w:line="395" w:lineRule="auto"/>
        <w:ind w:left="911" w:right="132"/>
        <w:rPr>
          <w:rFonts w:ascii="Calibri" w:eastAsia="Myriad Pro Light" w:hAnsi="Calibri" w:cs="Calibri"/>
          <w:sz w:val="14"/>
          <w:szCs w:val="14"/>
          <w:lang w:val="pt-PT"/>
        </w:rPr>
      </w:pP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ES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L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2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0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r w:rsidRPr="00E67522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680383" w:rsidRPr="00E67522" w:rsidRDefault="00CC059B">
      <w:pPr>
        <w:tabs>
          <w:tab w:val="left" w:pos="5200"/>
          <w:tab w:val="left" w:pos="9480"/>
        </w:tabs>
        <w:spacing w:after="0" w:line="166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L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SI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F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I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Ç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Ã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MEN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Á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RI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680383" w:rsidRPr="00E67522" w:rsidRDefault="00680383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CC059B">
      <w:pPr>
        <w:tabs>
          <w:tab w:val="left" w:pos="4560"/>
          <w:tab w:val="left" w:pos="9480"/>
        </w:tabs>
        <w:spacing w:after="0" w:line="166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P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F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EN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RR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G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O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E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EDU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Ç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Ã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680383" w:rsidRPr="00E67522" w:rsidRDefault="00680383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E6752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170" style="position:absolute;margin-left:71.1pt;margin-top:8.7pt;width:438.85pt;height:84pt;z-index:-251671040;mso-position-horizontal-relative:page" coordorigin="1422,-1893" coordsize="8777,1606">
            <v:shape id="_x0000_s1171" style="position:absolute;left:1422;top:-1893;width:8777;height:1606" coordorigin="1422,-1893" coordsize="8777,1606" path="m1446,-1893r-3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</w:p>
    <w:p w:rsidR="00680383" w:rsidRPr="00E67522" w:rsidRDefault="00CC059B">
      <w:pPr>
        <w:spacing w:before="33" w:after="0" w:line="247" w:lineRule="auto"/>
        <w:ind w:left="1000" w:right="813" w:hanging="134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•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eve</w:t>
      </w:r>
      <w:proofErr w:type="gramEnd"/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de fo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ma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l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gível a nu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açã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 dos 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s,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em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o as </w:t>
      </w:r>
      <w:proofErr w:type="spellStart"/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eti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proofErr w:type="spellEnd"/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s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 il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gíve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s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ã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 class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das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 ze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o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680383" w:rsidRPr="00E67522" w:rsidRDefault="00CC059B">
      <w:pPr>
        <w:spacing w:after="0" w:line="247" w:lineRule="auto"/>
        <w:ind w:left="1000" w:right="685" w:hanging="134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•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proofErr w:type="gramEnd"/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da 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em, ap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 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enas uma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 ap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 ma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s do que uma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a a um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 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em,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ó a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 é class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680383" w:rsidRPr="00E67522" w:rsidRDefault="00CC059B">
      <w:pPr>
        <w:spacing w:after="0" w:line="240" w:lineRule="auto"/>
        <w:ind w:left="866" w:right="-20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•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</w:t>
      </w:r>
      <w:proofErr w:type="gramEnd"/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u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tili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z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ar a m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á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quina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e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al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ular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 q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u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 habitual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 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alha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680383" w:rsidRPr="00E67522" w:rsidRDefault="00CC059B">
      <w:pPr>
        <w:spacing w:before="6" w:after="0" w:line="247" w:lineRule="auto"/>
        <w:ind w:left="1000" w:right="758" w:hanging="134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•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proofErr w:type="gramEnd"/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onde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 aos 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 de 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lha múlti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l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a, 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ev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, na f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lha de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s, o nú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 do 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em e a let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 que ide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 a 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çã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o 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ta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680383" w:rsidRPr="00E67522" w:rsidRDefault="00680383">
      <w:pPr>
        <w:spacing w:before="5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CC059B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168" style="position:absolute;left:0;text-align:left;margin-left:70.85pt;margin-top:2.05pt;width:11.35pt;height:11.35pt;z-index:-251670016;mso-position-horizontal-relative:page" coordorigin="1417,41" coordsize="227,227">
            <v:shape id="_x0000_s116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ual das in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guintes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 solu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os números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Arial" w:hAnsi="Calibri" w:cs="Calibri"/>
          <w:b/>
          <w:bCs/>
          <w:color w:val="231F20"/>
          <w:sz w:val="20"/>
          <w:szCs w:val="20"/>
          <w:lang w:val="pt-PT"/>
        </w:rPr>
        <w:t>-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F80751" w:rsidRDefault="00CC059B" w:rsidP="00F80751">
      <w:pPr>
        <w:tabs>
          <w:tab w:val="left" w:pos="4960"/>
        </w:tabs>
        <w:spacing w:before="97" w:after="0" w:line="240" w:lineRule="auto"/>
        <w:ind w:left="1194" w:right="-20"/>
        <w:rPr>
          <w:rFonts w:ascii="Calibri" w:eastAsia="Myriad Pro Light" w:hAnsi="Calibri" w:cs="Calibri"/>
          <w:color w:val="231F20"/>
          <w:sz w:val="20"/>
          <w:szCs w:val="20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x &lt;3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 xml:space="preserve">x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≤ -5</m:t>
        </m:r>
      </m:oMath>
    </w:p>
    <w:p w:rsidR="00680383" w:rsidRPr="00E67522" w:rsidRDefault="00CC059B" w:rsidP="00F80751">
      <w:pPr>
        <w:tabs>
          <w:tab w:val="left" w:pos="4960"/>
        </w:tabs>
        <w:spacing w:before="97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B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 xml:space="preserve">x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≥ -2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 xml:space="preserve">x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&gt; -6</m:t>
        </m:r>
      </m:oMath>
    </w:p>
    <w:p w:rsidR="00680383" w:rsidRPr="00E67522" w:rsidRDefault="00680383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680383" w:rsidRPr="00E67522" w:rsidRDefault="00CC059B">
      <w:pPr>
        <w:tabs>
          <w:tab w:val="left" w:pos="1180"/>
        </w:tabs>
        <w:spacing w:before="19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166" style="position:absolute;left:0;text-align:left;margin-left:70.85pt;margin-top:2.4pt;width:11.35pt;height:11.35pt;z-index:-251668992;mso-position-horizontal-relative:page" coordorigin="1417,48" coordsize="227,227">
            <v:shape id="_x0000_s1167" style="position:absolute;left:1417;top:48;width:227;height:227" coordorigin="1417,48" coordsize="227,227" path="m1445,48r-24,3l1417,76r,171l1421,271r24,4l1616,275r24,-4l1644,247r,-171l1640,52r-24,-4l1445,48e" fillcolor="#231f20" stroked="f">
              <v:path arrowok="t"/>
            </v:shape>
            <w10:wrap anchorx="page"/>
          </v:group>
        </w:pic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onsidera a in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</w:t>
      </w:r>
      <w:r w:rsidR="005C0FE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-9+2x</m:t>
        </m:r>
        <w:proofErr w:type="gramStart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&gt;11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-3x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CC059B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680383" w:rsidRPr="00E67522" w:rsidRDefault="0068038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CC059B">
      <w:pPr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 memb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680383" w:rsidRPr="00E67522" w:rsidRDefault="0068038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CC059B">
      <w:pPr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rmos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ita.</w:t>
      </w:r>
    </w:p>
    <w:p w:rsidR="00680383" w:rsidRPr="00E67522" w:rsidRDefault="0068038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CC059B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Sem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 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ca se os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ou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so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ução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CC059B">
      <w:pPr>
        <w:spacing w:before="13" w:after="0" w:line="240" w:lineRule="auto"/>
        <w:ind w:left="159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 os cál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los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proofErr w:type="spell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CC059B">
      <w:pPr>
        <w:tabs>
          <w:tab w:val="left" w:pos="3740"/>
          <w:tab w:val="left" w:pos="5880"/>
        </w:tabs>
        <w:spacing w:after="0" w:line="240" w:lineRule="auto"/>
        <w:ind w:left="1590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-3</m:t>
        </m:r>
      </m:oMath>
    </w:p>
    <w:p w:rsidR="00680383" w:rsidRPr="00E67522" w:rsidRDefault="00CC059B">
      <w:pPr>
        <w:spacing w:before="97" w:after="0" w:line="264" w:lineRule="exact"/>
        <w:ind w:left="1193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ação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rmos 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ej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ivale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-9+2x &gt;11-3x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/>
        <w:rPr>
          <w:rFonts w:ascii="Calibri" w:hAnsi="Calibri" w:cs="Calibri"/>
          <w:lang w:val="pt-PT"/>
        </w:rPr>
        <w:sectPr w:rsidR="00680383" w:rsidRPr="00E67522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680383" w:rsidRPr="00E67522" w:rsidRDefault="00CC059B">
      <w:pPr>
        <w:tabs>
          <w:tab w:val="left" w:pos="1180"/>
        </w:tabs>
        <w:spacing w:before="23" w:after="0" w:line="245" w:lineRule="auto"/>
        <w:ind w:left="1194" w:right="-57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lastRenderedPageBreak/>
        <w:pict>
          <v:group id="_x0000_s1164" style="position:absolute;left:0;text-align:left;margin-left:70.85pt;margin-top:2.05pt;width:11.35pt;height:11.35pt;z-index:-251667968;mso-position-horizontal-relative:page" coordorigin="1417,41" coordsize="227,227">
            <v:shape id="_x0000_s116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duas in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difere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jo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-solução 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ja o 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valo represe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 na </w:t>
      </w:r>
      <w:proofErr w:type="spell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spell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real ao lad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before="1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CC059B">
      <w:pPr>
        <w:tabs>
          <w:tab w:val="left" w:pos="1180"/>
        </w:tabs>
        <w:spacing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162" style="position:absolute;left:0;text-align:left;margin-left:70.85pt;margin-top:.9pt;width:11.35pt;height:11.35pt;z-index:-251666944;mso-position-horizontal-relative:page" coordorigin="1417,18" coordsize="227,227">
            <v:shape id="_x0000_s116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ual das 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irma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é fal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680383" w:rsidRPr="00E67522" w:rsidRDefault="00CC05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  <w:lang w:val="pt-PT"/>
        </w:rPr>
        <w:br w:type="column"/>
      </w:r>
    </w:p>
    <w:p w:rsidR="00680383" w:rsidRPr="00E67522" w:rsidRDefault="00680383">
      <w:pPr>
        <w:spacing w:before="3" w:after="0" w:line="220" w:lineRule="exact"/>
        <w:rPr>
          <w:rFonts w:ascii="Calibri" w:hAnsi="Calibri" w:cs="Calibri"/>
          <w:lang w:val="pt-PT"/>
        </w:rPr>
      </w:pPr>
    </w:p>
    <w:p w:rsidR="00680383" w:rsidRPr="00E67522" w:rsidRDefault="00CC059B">
      <w:pPr>
        <w:tabs>
          <w:tab w:val="left" w:pos="1180"/>
        </w:tabs>
        <w:spacing w:after="0" w:line="240" w:lineRule="auto"/>
        <w:ind w:right="-64"/>
        <w:rPr>
          <w:rFonts w:ascii="Calibri" w:eastAsia="Frutiger LT Std 45 Light" w:hAnsi="Calibri" w:cs="Calibri"/>
          <w:sz w:val="16"/>
          <w:szCs w:val="16"/>
          <w:lang w:val="pt-PT"/>
        </w:rPr>
      </w:pPr>
      <m:oMath>
        <m:r>
          <w:rPr>
            <w:rFonts w:ascii="Cambria Math" w:hAnsi="Cambria Math" w:cs="Calibri"/>
            <w:i/>
          </w:rPr>
          <w:pict>
            <v:group id="_x0000_s1133" style="position:absolute;margin-left:375.35pt;margin-top:-13.65pt;width:131.25pt;height:12.75pt;z-index:-251658752;mso-position-horizontal-relative:page" coordorigin="7507,-273" coordsize="2625,255">
              <v:group id="_x0000_s1160" style="position:absolute;left:8024;top:-235;width:1942;height:170" coordorigin="8024,-235" coordsize="1942,170">
                <v:shape id="_x0000_s1161" style="position:absolute;left:8024;top:-235;width:1942;height:170" coordorigin="8024,-235" coordsize="1942,170" path="m8024,-65r1942,l9966,-235r-1942,l8024,-65e" fillcolor="#d1d3d4" stroked="f">
                  <v:path arrowok="t"/>
                </v:shape>
              </v:group>
              <v:group id="_x0000_s1158" style="position:absolute;left:8024;top:-235;width:1954;height:170" coordorigin="8024,-235" coordsize="1954,170">
                <v:shape id="_x0000_s1159" style="position:absolute;left:8024;top:-235;width:1954;height:170" coordorigin="8024,-235" coordsize="1954,170" path="m9979,-235r-1955,l8024,-65e" filled="f" strokecolor="#808285" strokeweight=".5pt">
                  <v:path arrowok="t"/>
                </v:shape>
              </v:group>
              <v:group id="_x0000_s1156" style="position:absolute;left:7996;top:-263;width:57;height:57" coordorigin="7996,-263" coordsize="57,57">
                <v:shape id="_x0000_s1157" style="position:absolute;left:7996;top:-263;width:57;height:57" coordorigin="7996,-263" coordsize="57,57" path="m8025,-263r-20,8l7996,-235r,l8004,-215r20,8l8044,-215r9,-20l8045,-255r-20,-8e" fillcolor="#231f20" stroked="f">
                  <v:path arrowok="t"/>
                </v:shape>
              </v:group>
              <v:group id="_x0000_s1154" style="position:absolute;left:7996;top:-263;width:57;height:57" coordorigin="7996,-263" coordsize="57,57">
                <v:shape id="_x0000_s1155" style="position:absolute;left:7996;top:-263;width:57;height:57" coordorigin="7996,-263" coordsize="57,57" path="m7996,-235r8,20l8024,-207r20,-8l8053,-235r-8,-20l8025,-263r-20,8l7996,-235r,xe" filled="f" strokecolor="#231f20" strokeweight=".5pt">
                  <v:path arrowok="t"/>
                </v:shape>
              </v:group>
              <v:group id="_x0000_s1152" style="position:absolute;left:10000;top:-111;width:126;height:79" coordorigin="10000,-111" coordsize="126,79">
                <v:shape id="_x0000_s1153" style="position:absolute;left:10000;top:-111;width:126;height:79" coordorigin="10000,-111" coordsize="126,79" path="m10000,-111r14,21l10022,-75r2,13l10020,-49r-11,17l10127,-65r-127,-46e" fillcolor="#231f20" stroked="f">
                  <v:path arrowok="t"/>
                </v:shape>
              </v:group>
              <v:group id="_x0000_s1150" style="position:absolute;left:9916;top:-268;width:126;height:79" coordorigin="9916,-268" coordsize="126,79">
                <v:shape id="_x0000_s1151" style="position:absolute;left:9916;top:-268;width:126;height:79" coordorigin="9916,-268" coordsize="126,79" path="m9925,-268r10,17l9939,-237r-1,12l9930,-210r-14,21l10042,-235r-117,-33e" fillcolor="#808285" stroked="f">
                  <v:path arrowok="t"/>
                </v:shape>
              </v:group>
              <v:group id="_x0000_s1148" style="position:absolute;left:7512;top:-65;width:2534;height:2" coordorigin="7512,-65" coordsize="2534,2">
                <v:shape id="_x0000_s1149" style="position:absolute;left:7512;top:-65;width:2534;height:2" coordorigin="7512,-65" coordsize="2534,0" path="m7512,-65r2533,e" filled="f" strokecolor="#231f20" strokeweight=".5pt">
                  <v:path arrowok="t"/>
                </v:shape>
              </v:group>
              <v:group id="_x0000_s1146" style="position:absolute;left:8774;top:-107;width:2;height:85" coordorigin="8774,-107" coordsize="2,85">
                <v:shape id="_x0000_s1147" style="position:absolute;left:8774;top:-107;width:2;height:85" coordorigin="8774,-107" coordsize="0,85" path="m8774,-22r,-85e" filled="f" strokecolor="#231f20" strokeweight=".5pt">
                  <v:path arrowok="t"/>
                </v:shape>
              </v:group>
              <v:group id="_x0000_s1144" style="position:absolute;left:8399;top:-107;width:2;height:85" coordorigin="8399,-107" coordsize="2,85">
                <v:shape id="_x0000_s1145" style="position:absolute;left:8399;top:-107;width:2;height:85" coordorigin="8399,-107" coordsize="0,85" path="m8399,-22r,-85e" filled="f" strokecolor="#231f20" strokeweight=".5pt">
                  <v:path arrowok="t"/>
                </v:shape>
              </v:group>
              <v:group id="_x0000_s1142" style="position:absolute;left:8024;top:-107;width:2;height:85" coordorigin="8024,-107" coordsize="2,85">
                <v:shape id="_x0000_s1143" style="position:absolute;left:8024;top:-107;width:2;height:85" coordorigin="8024,-107" coordsize="0,85" path="m8024,-22r,-85e" filled="f" strokecolor="#231f20" strokeweight=".5pt">
                  <v:path arrowok="t"/>
                </v:shape>
              </v:group>
              <v:group id="_x0000_s1140" style="position:absolute;left:7650;top:-107;width:2;height:85" coordorigin="7650,-107" coordsize="2,85">
                <v:shape id="_x0000_s1141" style="position:absolute;left:7650;top:-107;width:2;height:85" coordorigin="7650,-107" coordsize="0,85" path="m7650,-22r,-85e" filled="f" strokecolor="#231f20" strokeweight=".5pt">
                  <v:path arrowok="t"/>
                </v:shape>
              </v:group>
              <v:group id="_x0000_s1138" style="position:absolute;left:9148;top:-107;width:2;height:85" coordorigin="9148,-107" coordsize="2,85">
                <v:shape id="_x0000_s1139" style="position:absolute;left:9148;top:-107;width:2;height:85" coordorigin="9148,-107" coordsize="0,85" path="m9148,-22r,-85e" filled="f" strokecolor="#231f20" strokeweight=".5pt">
                  <v:path arrowok="t"/>
                </v:shape>
              </v:group>
              <v:group id="_x0000_s1136" style="position:absolute;left:9523;top:-107;width:2;height:85" coordorigin="9523,-107" coordsize="2,85">
                <v:shape id="_x0000_s1137" style="position:absolute;left:9523;top:-107;width:2;height:85" coordorigin="9523,-107" coordsize="0,85" path="m9523,-22r,-85e" filled="f" strokecolor="#231f20" strokeweight=".5pt">
                  <v:path arrowok="t"/>
                </v:shape>
              </v:group>
              <v:group id="_x0000_s1134" style="position:absolute;left:9897;top:-107;width:2;height:85" coordorigin="9897,-107" coordsize="2,85">
                <v:shape id="_x0000_s1135" style="position:absolute;left:9897;top:-107;width:2;height:85" coordorigin="9897,-107" coordsize="0,85" path="m9897,-22r,-85e" filled="f" strokecolor="#231f20" strokeweight=".5pt">
                  <v:path arrowok="t"/>
                </v:shape>
              </v:group>
              <w10:wrap anchorx="page"/>
            </v:group>
          </w:pict>
        </m:r>
        <m:r>
          <w:rPr>
            <w:rFonts w:ascii="Cambria Math" w:eastAsia="Arial" w:hAnsi="Cambria Math" w:cs="Calibri"/>
            <w:color w:val="231F20"/>
            <w:sz w:val="16"/>
            <w:szCs w:val="16"/>
            <w:lang w:val="pt-PT"/>
          </w:rPr>
          <m:t>-3</m:t>
        </m:r>
      </m:oMath>
      <w:r w:rsidRPr="00E67522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  </w:t>
      </w:r>
      <w:r w:rsidRPr="00E67522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 </w:t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-2</m:t>
        </m:r>
      </m:oMath>
      <w:r w:rsidRPr="00E67522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  </w:t>
      </w:r>
      <w:r w:rsidRPr="00E67522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 </w:t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 xml:space="preserve"> -1</m:t>
        </m:r>
      </m:oMath>
      <w:r w:rsidRPr="00E67522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0</m:t>
        </m:r>
      </m:oMath>
    </w:p>
    <w:p w:rsidR="00680383" w:rsidRPr="00E67522" w:rsidRDefault="00CC05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  <w:lang w:val="pt-PT"/>
        </w:rPr>
        <w:br w:type="column"/>
      </w:r>
    </w:p>
    <w:p w:rsidR="00680383" w:rsidRPr="00E67522" w:rsidRDefault="00680383">
      <w:pPr>
        <w:spacing w:before="7" w:after="0" w:line="220" w:lineRule="exact"/>
        <w:rPr>
          <w:rFonts w:ascii="Calibri" w:hAnsi="Calibri" w:cs="Calibri"/>
          <w:lang w:val="pt-PT"/>
        </w:rPr>
      </w:pPr>
    </w:p>
    <w:p w:rsidR="00680383" w:rsidRPr="005C0FE6" w:rsidRDefault="005C0FE6">
      <w:pPr>
        <w:tabs>
          <w:tab w:val="left" w:pos="360"/>
          <w:tab w:val="left" w:pos="740"/>
        </w:tabs>
        <w:spacing w:after="0" w:line="240" w:lineRule="auto"/>
        <w:ind w:right="-20"/>
        <w:rPr>
          <w:rFonts w:ascii="Cambria Math" w:eastAsia="Frutiger LT Std 45 Light" w:hAnsi="Cambria Math" w:cs="Calibri"/>
          <w:sz w:val="16"/>
          <w:szCs w:val="16"/>
          <w:lang w:val="pt-PT"/>
          <w:oMath/>
        </w:rPr>
      </w:pP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1</m:t>
        </m:r>
      </m:oMath>
      <w:r w:rsidR="00CC059B" w:rsidRPr="00E67522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2</m:t>
        </m:r>
      </m:oMath>
      <w:r w:rsidR="00CC059B" w:rsidRPr="00E67522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Frutiger LT Std 45 Light" w:hAnsi="Cambria Math" w:cs="Calibri"/>
            <w:color w:val="231F20"/>
            <w:sz w:val="16"/>
            <w:szCs w:val="16"/>
            <w:lang w:val="pt-PT"/>
          </w:rPr>
          <m:t>3</m:t>
        </m:r>
      </m:oMath>
    </w:p>
    <w:p w:rsidR="00680383" w:rsidRPr="00E67522" w:rsidRDefault="00680383">
      <w:pPr>
        <w:spacing w:after="0"/>
        <w:rPr>
          <w:rFonts w:ascii="Calibri" w:hAnsi="Calibri" w:cs="Calibri"/>
          <w:lang w:val="pt-PT"/>
        </w:rPr>
        <w:sectPr w:rsidR="00680383" w:rsidRPr="00E67522">
          <w:type w:val="continuous"/>
          <w:pgSz w:w="11920" w:h="15880"/>
          <w:pgMar w:top="800" w:right="1620" w:bottom="280" w:left="620" w:header="720" w:footer="720" w:gutter="0"/>
          <w:cols w:num="3" w:space="720" w:equalWidth="0">
            <w:col w:w="6228" w:space="691"/>
            <w:col w:w="1280" w:space="285"/>
            <w:col w:w="1196"/>
          </w:cols>
        </w:sectPr>
      </w:pPr>
    </w:p>
    <w:p w:rsidR="00680383" w:rsidRPr="00E67522" w:rsidRDefault="00680383">
      <w:pPr>
        <w:spacing w:before="7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680383" w:rsidRPr="00E67522" w:rsidRDefault="00CC059B">
      <w:pPr>
        <w:tabs>
          <w:tab w:val="left" w:pos="496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3 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>&gt;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x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tã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x</m:t>
        </m:r>
      </m:oMath>
      <w:r w:rsidRPr="00E67522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>&lt;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proofErr w:type="gramEnd"/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x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 xml:space="preserve"> </m:t>
        </m:r>
      </m:oMath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>&lt;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tã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x</m:t>
        </m:r>
      </m:oMath>
      <w:r w:rsidRPr="00E67522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>&lt;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</w:p>
    <w:p w:rsidR="00680383" w:rsidRPr="00E67522" w:rsidRDefault="00CC059B">
      <w:pPr>
        <w:tabs>
          <w:tab w:val="left" w:pos="4960"/>
        </w:tabs>
        <w:spacing w:before="97" w:after="0" w:line="265" w:lineRule="exact"/>
        <w:ind w:left="119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x</m:t>
        </m:r>
      </m:oMath>
      <w:r w:rsidRPr="00E67522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>&lt;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-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5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tã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x</m:t>
        </m:r>
      </m:oMath>
      <w:r w:rsidRPr="00E67522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>&lt;</w:t>
      </w:r>
      <w:r w:rsidRPr="00E6752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Se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 4 </w:t>
      </w:r>
      <w:r w:rsidRPr="00E67522">
        <w:rPr>
          <w:rFonts w:ascii="Calibri" w:eastAsia="Arial" w:hAnsi="Calibri" w:cs="Calibri"/>
          <w:color w:val="231F20"/>
          <w:sz w:val="20"/>
          <w:szCs w:val="20"/>
        </w:rPr>
        <w:t>&gt;</w:t>
      </w:r>
      <w:r w:rsidRPr="00E67522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</w:rPr>
          <m:t>-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x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, e</w:t>
      </w:r>
      <w:proofErr w:type="spellStart"/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tã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o</w:t>
      </w:r>
      <w:proofErr w:type="spellEnd"/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</w:rPr>
          <m:t>x</m:t>
        </m:r>
      </m:oMath>
      <w:r w:rsidRPr="00E67522">
        <w:rPr>
          <w:rFonts w:ascii="Calibri" w:eastAsia="Arial" w:hAnsi="Calibri" w:cs="Calibri"/>
          <w:color w:val="231F20"/>
          <w:sz w:val="23"/>
          <w:szCs w:val="23"/>
        </w:rPr>
        <w:t xml:space="preserve"> </w:t>
      </w:r>
      <w:r w:rsidRPr="00E67522">
        <w:rPr>
          <w:rFonts w:ascii="Calibri" w:eastAsia="Arial" w:hAnsi="Calibri" w:cs="Calibri"/>
          <w:color w:val="231F20"/>
          <w:sz w:val="20"/>
          <w:szCs w:val="20"/>
        </w:rPr>
        <w:t>&gt;</w:t>
      </w:r>
      <w:r w:rsidRPr="00E67522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E67522">
        <w:rPr>
          <w:rFonts w:ascii="Calibri" w:eastAsia="Arial" w:hAnsi="Calibri" w:cs="Calibri"/>
          <w:color w:val="231F20"/>
          <w:sz w:val="20"/>
          <w:szCs w:val="20"/>
        </w:rPr>
        <w:t>-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4.</w:t>
      </w:r>
    </w:p>
    <w:p w:rsidR="00680383" w:rsidRPr="00E67522" w:rsidRDefault="00680383">
      <w:pPr>
        <w:spacing w:before="6" w:after="0" w:line="280" w:lineRule="exact"/>
        <w:rPr>
          <w:rFonts w:ascii="Calibri" w:hAnsi="Calibri" w:cs="Calibri"/>
          <w:sz w:val="28"/>
          <w:szCs w:val="28"/>
        </w:rPr>
      </w:pPr>
    </w:p>
    <w:p w:rsidR="00680383" w:rsidRPr="00E67522" w:rsidRDefault="00CC059B">
      <w:pPr>
        <w:tabs>
          <w:tab w:val="left" w:pos="1180"/>
        </w:tabs>
        <w:spacing w:before="23" w:after="0" w:line="245" w:lineRule="auto"/>
        <w:ind w:left="1194" w:right="541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131" style="position:absolute;left:0;text-align:left;margin-left:70.85pt;margin-top:2.05pt;width:11.35pt;height:11.35pt;z-index:-251665920;mso-position-horizontal-relative:page" coordorigin="1417,41" coordsize="227,227">
            <v:shape id="_x0000_s113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Resol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as in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e represen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junt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-solu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na </w:t>
      </w:r>
      <w:proofErr w:type="spell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spell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real e sob a forma de inte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valo de números reai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after="0"/>
        <w:rPr>
          <w:rFonts w:ascii="Calibri" w:hAnsi="Calibri" w:cs="Calibri"/>
          <w:lang w:val="pt-PT"/>
        </w:rPr>
        <w:sectPr w:rsidR="00680383" w:rsidRPr="00E67522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680383" w:rsidRPr="00E67522" w:rsidRDefault="00680383">
      <w:pPr>
        <w:spacing w:before="8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680383" w:rsidRPr="00E67522" w:rsidRDefault="00CC059B" w:rsidP="004849DB">
      <w:pPr>
        <w:tabs>
          <w:tab w:val="left" w:pos="4960"/>
        </w:tabs>
        <w:spacing w:after="0" w:line="240" w:lineRule="auto"/>
        <w:ind w:left="1194" w:right="-75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-3x+7 ≥ -2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d)</w:t>
      </w:r>
      <w:r w:rsidR="008A73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</w:t>
      </w:r>
      <m:oMath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10x+2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3</m:t>
            </m:r>
          </m:den>
        </m:f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&lt;2x</m:t>
        </m:r>
      </m:oMath>
    </w:p>
    <w:p w:rsidR="00680383" w:rsidRPr="00E67522" w:rsidRDefault="00680383" w:rsidP="004849DB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995CFC" w:rsidRPr="00E67522" w:rsidRDefault="00CC059B" w:rsidP="004849DB">
      <w:pPr>
        <w:tabs>
          <w:tab w:val="left" w:pos="4960"/>
        </w:tabs>
        <w:spacing w:after="0" w:line="240" w:lineRule="auto"/>
        <w:ind w:left="1194" w:right="-75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-</m:t>
        </m:r>
        <w:proofErr w:type="gramEnd"/>
        <m:d>
          <m:d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6x+9</m:t>
            </m:r>
          </m:e>
        </m:d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&lt;21-x</m:t>
        </m:r>
      </m:oMath>
      <w:r w:rsidRPr="00E67522">
        <w:rPr>
          <w:rFonts w:ascii="Calibri" w:eastAsia="Arial" w:hAnsi="Calibri" w:cs="Calibri"/>
          <w:color w:val="231F20"/>
          <w:sz w:val="23"/>
          <w:szCs w:val="23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e)</w:t>
      </w:r>
      <w:r w:rsidR="00995CFC" w:rsidRPr="00995CFC">
        <w:rPr>
          <w:rFonts w:ascii="Calibri" w:eastAsia="Myriad Pro Light" w:hAnsi="Calibri" w:cs="Calibri"/>
          <w:sz w:val="20"/>
          <w:szCs w:val="20"/>
          <w:lang w:val="pt-PT"/>
        </w:rPr>
        <w:t xml:space="preserve"> </w:t>
      </w:r>
      <w:r w:rsidR="008A73BF">
        <w:rPr>
          <w:rFonts w:ascii="Calibri" w:eastAsia="Myriad Pro Light" w:hAnsi="Calibri" w:cs="Calibri"/>
          <w:sz w:val="20"/>
          <w:szCs w:val="20"/>
          <w:lang w:val="pt-PT"/>
        </w:rPr>
        <w:t xml:space="preserve">  </w:t>
      </w:r>
      <m:oMath>
        <m:f>
          <m:fPr>
            <m:ctrlPr>
              <w:rPr>
                <w:rFonts w:ascii="Cambria Math" w:eastAsia="Myriad Pro Light" w:hAnsi="Cambria Math" w:cs="Calibri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2x</m:t>
            </m:r>
          </m:num>
          <m:den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7</m:t>
            </m:r>
          </m:den>
        </m:f>
        <m:r>
          <w:rPr>
            <w:rFonts w:ascii="Cambria Math" w:eastAsia="Myriad Pro Light" w:hAnsi="Cambria Math" w:cs="Calibri"/>
            <w:sz w:val="20"/>
            <w:szCs w:val="20"/>
            <w:lang w:val="pt-PT"/>
          </w:rPr>
          <m:t xml:space="preserve">-1 ≤ </m:t>
        </m:r>
        <m:f>
          <m:fPr>
            <m:ctrlPr>
              <w:rPr>
                <w:rFonts w:ascii="Cambria Math" w:eastAsia="Myriad Pro Light" w:hAnsi="Cambria Math" w:cs="Calibri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1+x</m:t>
            </m:r>
          </m:num>
          <m:den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2</m:t>
            </m:r>
          </m:den>
        </m:f>
      </m:oMath>
    </w:p>
    <w:p w:rsidR="00995CFC" w:rsidRPr="00E67522" w:rsidRDefault="00995CFC" w:rsidP="004849DB">
      <w:pPr>
        <w:spacing w:after="0" w:line="240" w:lineRule="auto"/>
        <w:rPr>
          <w:rFonts w:ascii="Calibri" w:hAnsi="Calibri" w:cs="Calibri"/>
          <w:sz w:val="20"/>
          <w:szCs w:val="20"/>
          <w:lang w:val="pt-PT"/>
        </w:rPr>
      </w:pPr>
    </w:p>
    <w:p w:rsidR="00995CFC" w:rsidRPr="00E67522" w:rsidRDefault="00CC059B" w:rsidP="004849DB">
      <w:pPr>
        <w:tabs>
          <w:tab w:val="left" w:pos="4960"/>
        </w:tabs>
        <w:spacing w:after="0" w:line="240" w:lineRule="auto"/>
        <w:ind w:left="1194" w:right="-75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1+2</m:t>
        </m:r>
        <w:proofErr w:type="gramEnd"/>
        <m:d>
          <m:d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8-4x</m:t>
            </m:r>
          </m:e>
        </m:d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&gt; -12x-3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f)</w:t>
      </w:r>
      <w:r w:rsidR="00995CFC" w:rsidRPr="00995CFC">
        <w:rPr>
          <w:rFonts w:ascii="Calibri" w:eastAsia="Myriad Pro Light" w:hAnsi="Calibri" w:cs="Calibri"/>
          <w:sz w:val="20"/>
          <w:szCs w:val="20"/>
          <w:lang w:val="pt-PT"/>
        </w:rPr>
        <w:t xml:space="preserve"> </w:t>
      </w:r>
      <w:r w:rsidR="008A73BF">
        <w:rPr>
          <w:rFonts w:ascii="Calibri" w:eastAsia="Myriad Pro Light" w:hAnsi="Calibri" w:cs="Calibri"/>
          <w:sz w:val="20"/>
          <w:szCs w:val="20"/>
          <w:lang w:val="pt-PT"/>
        </w:rPr>
        <w:t xml:space="preserve">  </w:t>
      </w:r>
      <m:oMath>
        <m:f>
          <m:fPr>
            <m:ctrlPr>
              <w:rPr>
                <w:rFonts w:ascii="Cambria Math" w:eastAsia="Myriad Pro Light" w:hAnsi="Cambria Math" w:cs="Calibri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8</m:t>
            </m:r>
          </m:num>
          <m:den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5</m:t>
            </m:r>
          </m:den>
        </m:f>
        <m:r>
          <w:rPr>
            <w:rFonts w:ascii="Cambria Math" w:eastAsia="Myriad Pro Light" w:hAnsi="Cambria Math" w:cs="Calibri"/>
            <w:sz w:val="20"/>
            <w:szCs w:val="20"/>
            <w:lang w:val="pt-PT"/>
          </w:rPr>
          <m:t xml:space="preserve">x ≥ </m:t>
        </m:r>
        <m:f>
          <m:fPr>
            <m:ctrlPr>
              <w:rPr>
                <w:rFonts w:ascii="Cambria Math" w:eastAsia="Myriad Pro Light" w:hAnsi="Cambria Math" w:cs="Calibri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3</m:t>
            </m:r>
          </m:num>
          <m:den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2</m:t>
            </m:r>
          </m:den>
        </m:f>
        <m:r>
          <w:rPr>
            <w:rFonts w:ascii="Cambria Math" w:eastAsia="Myriad Pro Light" w:hAnsi="Cambria Math" w:cs="Calibri"/>
            <w:sz w:val="20"/>
            <w:szCs w:val="20"/>
            <w:lang w:val="pt-PT"/>
          </w:rPr>
          <m:t xml:space="preserve"> </m:t>
        </m:r>
        <m:d>
          <m:dPr>
            <m:ctrlPr>
              <w:rPr>
                <w:rFonts w:ascii="Cambria Math" w:eastAsia="Myriad Pro Light" w:hAnsi="Cambria Math" w:cs="Calibri"/>
                <w:i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sz w:val="20"/>
                <w:szCs w:val="20"/>
                <w:lang w:val="pt-PT"/>
              </w:rPr>
              <m:t>x-9</m:t>
            </m:r>
          </m:e>
        </m:d>
        <m:r>
          <w:rPr>
            <w:rFonts w:ascii="Cambria Math" w:eastAsia="Myriad Pro Light" w:hAnsi="Cambria Math" w:cs="Calibri"/>
            <w:sz w:val="20"/>
            <w:szCs w:val="20"/>
            <w:lang w:val="pt-PT"/>
          </w:rPr>
          <m:t>+x</m:t>
        </m:r>
      </m:oMath>
    </w:p>
    <w:p w:rsidR="00995CFC" w:rsidRPr="00E67522" w:rsidRDefault="00995CFC" w:rsidP="00995CFC">
      <w:pPr>
        <w:spacing w:before="4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995CFC" w:rsidRPr="00E67522" w:rsidRDefault="00995CFC" w:rsidP="00995CF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CC059B" w:rsidP="001D734B">
      <w:pPr>
        <w:tabs>
          <w:tab w:val="left" w:pos="4960"/>
        </w:tabs>
        <w:spacing w:after="0" w:line="240" w:lineRule="auto"/>
        <w:ind w:left="1100" w:right="-51" w:hanging="329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119" style="position:absolute;left:0;text-align:left;margin-left:70.85pt;margin-top:2.05pt;width:11.35pt;height:11.35pt;z-index:-251659776;mso-position-horizontal-relative:page" coordorigin="1417,41" coordsize="227,227">
            <v:shape id="_x0000_s112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A45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</w:t>
      </w:r>
      <w:proofErr w:type="gramStart"/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1A45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in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 mais de três termo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 que 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dos os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números reais não 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gati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 sejam</w:t>
      </w:r>
      <w:r w:rsidR="001D734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br/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solu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da in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 w:rsidP="001400D0">
      <w:pPr>
        <w:spacing w:before="13" w:after="0" w:line="200" w:lineRule="exact"/>
        <w:ind w:left="720" w:hanging="720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tabs>
          <w:tab w:val="left" w:pos="780"/>
        </w:tabs>
        <w:spacing w:before="28" w:after="0" w:line="240" w:lineRule="auto"/>
        <w:ind w:left="141"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680383" w:rsidRPr="00E67522" w:rsidRDefault="00680383">
      <w:pPr>
        <w:spacing w:after="0"/>
        <w:rPr>
          <w:rFonts w:ascii="Calibri" w:hAnsi="Calibri" w:cs="Calibri"/>
          <w:lang w:val="pt-PT"/>
        </w:rPr>
        <w:sectPr w:rsidR="00680383" w:rsidRPr="00E67522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680383" w:rsidRPr="00E67522" w:rsidRDefault="00680383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680383" w:rsidRPr="00E67522" w:rsidRDefault="00CC059B">
      <w:pPr>
        <w:tabs>
          <w:tab w:val="left" w:pos="480"/>
        </w:tabs>
        <w:spacing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115" style="position:absolute;left:0;text-align:left;margin-left:85.05pt;margin-top:.9pt;width:11.35pt;height:11.35pt;z-index:-251652608;mso-position-horizontal-relative:page" coordorigin="1701,18" coordsize="227,227">
            <v:shape id="_x0000_s1116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A </m:t>
        </m:r>
        <w:proofErr w:type="gramStart"/>
        <m:r>
          <m:rPr>
            <m:sty m:val="bi"/>
          </m:rP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=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]</m:t>
        </m:r>
        <w:proofErr w:type="gramEnd"/>
        <m:r>
          <m:rPr>
            <m:sty m:val="bi"/>
          </m:rP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-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6; 1]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seja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B </m:t>
        </m:r>
        <m:r>
          <m:rPr>
            <m:sty m:val="bi"/>
          </m:rP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=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]</m:t>
        </m:r>
        <m:r>
          <m:rPr>
            <m:sty m:val="bi"/>
          </m:rP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-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1; 3]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CC059B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 qual das 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guintes 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 represen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junto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A </m:t>
        </m:r>
        <m:r>
          <m:rPr>
            <m:sty m:val="p"/>
          </m:rP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>U</m:t>
        </m:r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B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680383" w:rsidRPr="00E67522" w:rsidRDefault="00CC059B">
      <w:pPr>
        <w:tabs>
          <w:tab w:val="left" w:pos="4260"/>
        </w:tabs>
        <w:spacing w:before="97" w:after="0" w:line="240" w:lineRule="auto"/>
        <w:ind w:left="497" w:right="-8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{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x ∈ </m:t>
        </m:r>
        <m:r>
          <m:rPr>
            <m:nor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IR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:x &gt; -1 </m:t>
        </m:r>
        <m:r>
          <w:rPr>
            <w:rFonts w:ascii="Cambria Math" w:eastAsia="Myriad Pro Light" w:hAnsi="Cambria Math" w:cs="Courier New"/>
            <w:color w:val="231F20"/>
            <w:sz w:val="20"/>
            <w:szCs w:val="20"/>
            <w:lang w:val="pt-PT"/>
          </w:rPr>
          <m:t>˄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x ≤1}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{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x ∈ </m:t>
        </m:r>
        <m:r>
          <m:rPr>
            <m:nor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IR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:x &gt; -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6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ourier New"/>
            <w:color w:val="231F20"/>
            <w:sz w:val="20"/>
            <w:szCs w:val="20"/>
            <w:lang w:val="pt-PT"/>
          </w:rPr>
          <m:t>˅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x ≤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3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}</m:t>
        </m:r>
      </m:oMath>
    </w:p>
    <w:p w:rsidR="00680383" w:rsidRPr="00E67522" w:rsidRDefault="00CC059B">
      <w:pPr>
        <w:tabs>
          <w:tab w:val="left" w:pos="4260"/>
        </w:tabs>
        <w:spacing w:before="97" w:after="0" w:line="265" w:lineRule="exact"/>
        <w:ind w:left="498" w:right="-56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{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x ∈ </m:t>
        </m:r>
        <m:r>
          <m:rPr>
            <m:nor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IR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:x &gt; -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6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ourier New"/>
            <w:color w:val="231F20"/>
            <w:sz w:val="20"/>
            <w:szCs w:val="20"/>
            <w:lang w:val="pt-PT"/>
          </w:rPr>
          <m:t>˄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x ≤1}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. </w:t>
      </w:r>
      <w:r w:rsidRPr="00E6752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{x ∈ </m:t>
        </m:r>
        <m:r>
          <m:rPr>
            <m:nor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IR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:x &gt; -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1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ourier New"/>
            <w:color w:val="231F20"/>
            <w:sz w:val="20"/>
            <w:szCs w:val="20"/>
            <w:lang w:val="pt-PT"/>
          </w:rPr>
          <m:t>˅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x ≤3}</m:t>
        </m:r>
      </m:oMath>
    </w:p>
    <w:p w:rsidR="00680383" w:rsidRPr="00E67522" w:rsidRDefault="00CC059B" w:rsidP="00E67522">
      <w:pPr>
        <w:spacing w:before="89" w:after="0" w:line="240" w:lineRule="auto"/>
        <w:ind w:left="52" w:right="-20"/>
        <w:rPr>
          <w:rFonts w:ascii="Calibri" w:hAnsi="Calibri" w:cs="Calibri"/>
          <w:lang w:val="pt-PT"/>
        </w:rPr>
        <w:sectPr w:rsidR="00680383" w:rsidRPr="00E67522" w:rsidSect="0036500D">
          <w:pgSz w:w="11920" w:h="15880"/>
          <w:pgMar w:top="800" w:right="640" w:bottom="280" w:left="1600" w:header="720" w:footer="720" w:gutter="0"/>
          <w:cols w:num="2" w:space="720" w:equalWidth="0">
            <w:col w:w="7530" w:space="1742"/>
            <w:col w:w="408"/>
          </w:cols>
        </w:sectPr>
      </w:pPr>
      <w:r w:rsidRPr="00E67522">
        <w:rPr>
          <w:rFonts w:ascii="Calibri" w:hAnsi="Calibri" w:cs="Calibri"/>
          <w:lang w:val="pt-PT"/>
        </w:rPr>
        <w:br w:type="column"/>
      </w:r>
      <w:r w:rsidR="00E67522" w:rsidRPr="00E67522">
        <w:rPr>
          <w:rFonts w:ascii="Calibri" w:hAnsi="Calibri" w:cs="Calibri"/>
          <w:lang w:val="pt-PT"/>
        </w:rPr>
        <w:lastRenderedPageBreak/>
        <w:t xml:space="preserve"> </w:t>
      </w:r>
    </w:p>
    <w:p w:rsidR="00680383" w:rsidRPr="00E67522" w:rsidRDefault="00680383">
      <w:pPr>
        <w:spacing w:before="5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680383" w:rsidRPr="00E67522" w:rsidRDefault="00CC059B" w:rsidP="000D7869">
      <w:pPr>
        <w:tabs>
          <w:tab w:val="left" w:pos="480"/>
        </w:tabs>
        <w:spacing w:before="40" w:after="0" w:line="240" w:lineRule="auto"/>
        <w:ind w:left="159" w:right="-23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110" style="position:absolute;left:0;text-align:left;margin-left:85.05pt;margin-top:4.85pt;width:11.35pt;height:11.35pt;z-index:-251651584;mso-position-horizontal-relative:page" coordorigin="1701,172" coordsize="227,227">
            <v:shape id="_x0000_s1111" style="position:absolute;left:1701;top:172;width:227;height:227" coordorigin="1701,172" coordsize="227,227" path="m1729,172r-25,3l1701,200r,170l1704,395r25,4l1899,399r25,-4l1927,370r,-170l1924,175r-25,-3l1729,172e" fillcolor="#231f20" stroked="f">
              <v:path arrowok="t"/>
            </v:shape>
            <w10:wrap anchorx="page"/>
          </v:group>
        </w:pic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ual é o menor número intei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que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ondi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</w:t>
      </w:r>
      <w:r w:rsidR="005E6C9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9 - x ≥8 </m:t>
        </m:r>
        <m:r>
          <w:rPr>
            <w:rFonts w:ascii="Cambria Math" w:eastAsia="Myriad Pro Light" w:hAnsi="Cambria Math" w:cs="Courier New"/>
            <w:color w:val="231F20"/>
            <w:sz w:val="20"/>
            <w:szCs w:val="20"/>
            <w:lang w:val="pt-PT"/>
          </w:rPr>
          <m:t>˄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3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4</m:t>
            </m:r>
          </m:den>
        </m:f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 &gt; -3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680383" w:rsidRPr="00E67522" w:rsidRDefault="00CC059B">
      <w:pPr>
        <w:tabs>
          <w:tab w:val="left" w:pos="6480"/>
        </w:tabs>
        <w:spacing w:after="0" w:line="281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Apresen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dos os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álculos que </w:t>
      </w:r>
      <w:proofErr w:type="spell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uare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</w:p>
    <w:p w:rsidR="00680383" w:rsidRPr="00E67522" w:rsidRDefault="00680383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CC059B">
      <w:pPr>
        <w:tabs>
          <w:tab w:val="left" w:pos="480"/>
        </w:tabs>
        <w:spacing w:before="23" w:after="0" w:line="245" w:lineRule="auto"/>
        <w:ind w:left="497" w:right="1081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106" style="position:absolute;left:0;text-align:left;margin-left:85.05pt;margin-top:2.05pt;width:11.35pt;height:11.35pt;z-index:-251649536;mso-position-horizontal-relative:page" coordorigin="1701,41" coordsize="227,227">
            <v:shape id="_x0000_s110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erol é uma gordura pr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duzida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lo org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nism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sobretudo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lo fígad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Ele é 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sencial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ara 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 funcionamento do nosso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no en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se os ní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is 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erol no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angue forem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demasiado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vado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di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icul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a circula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do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angue.</w:t>
      </w:r>
    </w:p>
    <w:p w:rsidR="00680383" w:rsidRPr="00E67522" w:rsidRDefault="00CC059B">
      <w:pPr>
        <w:spacing w:after="0" w:line="245" w:lineRule="auto"/>
        <w:ind w:left="497" w:right="1406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alores normais 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erol 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situa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-se aba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de 2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mg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 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cilitro 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angue. 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go m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diu o seu ní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erol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mg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/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e obse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 que a diferen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entre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 e m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ade do seu ní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erol era su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rior 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CC059B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valor 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 do Di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go é norma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 J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 a 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ta.</w:t>
      </w:r>
    </w:p>
    <w:p w:rsidR="00680383" w:rsidRPr="00E67522" w:rsidRDefault="0068038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CC059B">
      <w:pPr>
        <w:spacing w:after="0" w:line="252" w:lineRule="auto"/>
        <w:ind w:left="894" w:right="1206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-se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 do Di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go é tal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 o seu dob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ltado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infe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rior 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CC059B">
      <w:pPr>
        <w:spacing w:after="0" w:line="229" w:lineRule="exact"/>
        <w:ind w:left="8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 os valo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 do Di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CC059B">
      <w:pPr>
        <w:spacing w:before="23" w:after="0" w:line="245" w:lineRule="auto"/>
        <w:ind w:left="497" w:right="4288" w:hanging="381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104" style="position:absolute;left:0;text-align:left;margin-left:85.05pt;margin-top:2.05pt;width:11.35pt;height:11.35pt;z-index:-251648512;mso-position-horizontal-relative:page" coordorigin="1701,41" coordsize="227,227">
            <v:shape id="_x0000_s110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E67522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3" type="#_x0000_t75" style="position:absolute;left:0;text-align:left;margin-left:368.5pt;margin-top:4.15pt;width:155.9pt;height:129pt;z-index:-251645440;mso-position-horizontal-relative:page">
            <v:imagedata r:id="rId7" o:title=""/>
            <w10:wrap anchorx="page"/>
          </v:shape>
        </w:pict>
      </w:r>
      <w:proofErr w:type="gramStart"/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0   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essoas que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am um ginásio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 es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lher 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tre dois m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 de pagame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680383" w:rsidRPr="00E67522" w:rsidRDefault="00CC059B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•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A: 20 €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mês mais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50 €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ada ses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CC059B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•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B: 3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25 €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ada ses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CC059B">
      <w:pPr>
        <w:spacing w:before="5" w:after="0" w:line="245" w:lineRule="auto"/>
        <w:ind w:left="497" w:right="4157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ual é 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número mínimo de sess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que é pr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ciso te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durante um mê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 que a 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A seja mais van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 Apresen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dos os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álculos que </w:t>
      </w:r>
      <w:proofErr w:type="spell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uare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/>
        <w:rPr>
          <w:rFonts w:ascii="Calibri" w:hAnsi="Calibri" w:cs="Calibri"/>
          <w:lang w:val="pt-PT"/>
        </w:rPr>
        <w:sectPr w:rsidR="00680383" w:rsidRPr="00E6752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680383" w:rsidRPr="00E67522" w:rsidRDefault="00CC059B">
      <w:pPr>
        <w:spacing w:before="23" w:after="0" w:line="240" w:lineRule="auto"/>
        <w:ind w:left="121" w:right="-71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lastRenderedPageBreak/>
        <w:pict>
          <v:group id="_x0000_s1101" style="position:absolute;left:0;text-align:left;margin-left:85.05pt;margin-top:2.05pt;width:11.35pt;height:11.35pt;z-index:-251647488;mso-position-horizontal-relative:page" coordorigin="1701,41" coordsize="227,227">
            <v:shape id="_x0000_s110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   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bse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va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triângulo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[ABC]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triângulo não 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truído à es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CC059B" w:rsidP="00D85E41">
      <w:pPr>
        <w:spacing w:before="97" w:after="0" w:line="252" w:lineRule="auto"/>
        <w:ind w:left="1008" w:right="-24" w:hanging="511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nj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{ x ∈ </m:t>
        </m:r>
        <m:r>
          <m:rPr>
            <m:nor/>
          </m:rP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IR: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3x-18 &gt;0 </m:t>
        </m:r>
        <m:r>
          <w:rPr>
            <w:rFonts w:ascii="Cambria Math" w:eastAsia="Myriad Pro Light" w:hAnsi="Cambria Math" w:cs="Courier New"/>
            <w:color w:val="231F20"/>
            <w:sz w:val="20"/>
            <w:szCs w:val="20"/>
            <w:lang w:val="pt-PT"/>
          </w:rPr>
          <m:t>˄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15-x &gt;0}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sob 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orma 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alo 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ica 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ign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icado de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alo no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do tr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â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680383" w:rsidRPr="00E67522" w:rsidRDefault="00CC059B">
      <w:pPr>
        <w:spacing w:after="0" w:line="250" w:lineRule="exact"/>
        <w:ind w:left="1008" w:right="123" w:hanging="51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endendo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à de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igu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ade tr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gula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de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 os valo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a 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el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x</m:t>
        </m:r>
      </m:oMath>
      <w:r w:rsidRPr="00E67522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CC059B">
      <w:pPr>
        <w:spacing w:after="0" w:line="249" w:lineRule="auto"/>
        <w:ind w:left="1008" w:right="-17" w:hanging="51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 os valo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dem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onder à m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do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[</m:t>
        </m:r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 xml:space="preserve">AC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]</m:t>
        </m:r>
      </m:oMath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CC059B">
      <w:pPr>
        <w:spacing w:before="3" w:after="0" w:line="150" w:lineRule="exact"/>
        <w:rPr>
          <w:rFonts w:ascii="Calibri" w:hAnsi="Calibri" w:cs="Calibri"/>
          <w:sz w:val="15"/>
          <w:szCs w:val="15"/>
          <w:lang w:val="pt-PT"/>
        </w:rPr>
      </w:pPr>
      <w:r w:rsidRPr="00E67522">
        <w:rPr>
          <w:rFonts w:ascii="Calibri" w:hAnsi="Calibri" w:cs="Calibri"/>
          <w:lang w:val="pt-PT"/>
        </w:rPr>
        <w:br w:type="column"/>
      </w: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D85E41" w:rsidRDefault="00D85E41" w:rsidP="00D85E41">
      <w:pPr>
        <w:spacing w:after="0" w:line="240" w:lineRule="auto"/>
        <w:ind w:left="330" w:right="-2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m:oMathPara>
        <m:oMathParaPr>
          <m:jc m:val="center"/>
        </m:oMathParaPr>
        <m:oMath>
          <m:r>
            <w:rPr>
              <w:rFonts w:ascii="Cambria Math" w:eastAsia="Frutiger LT Std 45 Light" w:hAnsi="Cambria Math" w:cs="Calibri"/>
              <w:color w:val="231F20"/>
              <w:sz w:val="16"/>
              <w:szCs w:val="16"/>
              <w:lang w:val="pt-PT"/>
            </w:rPr>
            <m:t>A</m:t>
          </m:r>
        </m:oMath>
      </m:oMathPara>
    </w:p>
    <w:p w:rsidR="00680383" w:rsidRPr="00E67522" w:rsidRDefault="00D85E4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m:oMath>
        <m:r>
          <w:rPr>
            <w:rFonts w:ascii="Cambria Math" w:hAnsi="Cambria Math" w:cs="Calibri"/>
            <w:i/>
          </w:rPr>
          <w:pict>
            <v:group id="_x0000_s1093" style="position:absolute;margin-left:432.5pt;margin-top:-.05pt;width:81.1pt;height:60.3pt;z-index:-251644416;mso-position-horizontal-relative:page" coordorigin="8669,186" coordsize="1622,1206">
              <v:group id="_x0000_s1099" style="position:absolute;left:8679;top:196;width:1602;height:1186" coordorigin="8679,196" coordsize="1602,1186">
                <v:shape id="_x0000_s1100" style="position:absolute;left:8679;top:196;width:1603;height:1186" coordorigin="8679,196" coordsize="1603,1186" path="m9119,196l8679,1382,10281,943,9119,196e" fillcolor="#d1d3d4" stroked="f">
                  <v:path arrowok="t"/>
                </v:shape>
              </v:group>
              <v:group id="_x0000_s1094" style="position:absolute;left:8674;top:191;width:1612;height:1196" coordorigin="8674,191" coordsize="1612,1196">
                <v:shape id="_x0000_s1098" style="position:absolute;left:8674;top:191;width:1612;height:1196" coordorigin="8674,191" coordsize="1612,1196" path="m9118,191r-4,3l8674,1380r1,5l8676,1387r2,l8680,1387r-3,-10l8687,1374,9122,204r18,l9122,192r-4,-1e" fillcolor="#231f20" stroked="f">
                  <v:path arrowok="t"/>
                </v:shape>
                <v:shape id="_x0000_s1097" style="position:absolute;left:8674;top:191;width:1612;height:1196" coordorigin="8674,191" coordsize="1612,1196" path="m8679,1382r1,5l8691,1384r-8,l8679,1382e" fillcolor="#231f20" stroked="f">
                  <v:path arrowok="t"/>
                </v:shape>
                <v:shape id="_x0000_s1096" style="position:absolute;left:8674;top:191;width:1612;height:1196" coordorigin="8674,191" coordsize="1612,1196" path="m8687,1374r-10,3l8679,1382r4,2l8687,1374e" fillcolor="#231f20" stroked="f">
                  <v:path arrowok="t"/>
                </v:shape>
                <v:shape id="_x0000_s1095" style="position:absolute;left:8674;top:191;width:1612;height:1196" coordorigin="8674,191" coordsize="1612,1196" path="m9140,204r-18,l10269,941,8687,1374r-4,10l8691,1384,10284,947r2,-2l10286,941r,-1l9140,204e" fillcolor="#231f20" stroked="f">
                  <v:path arrowok="t"/>
                </v:shape>
              </v:group>
              <w10:wrap anchorx="page"/>
            </v:group>
          </w:pict>
        </m:r>
      </m:oMath>
    </w:p>
    <w:p w:rsidR="00680383" w:rsidRPr="00E67522" w:rsidRDefault="00680383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680383" w:rsidRPr="00D85E41" w:rsidRDefault="00D85E41" w:rsidP="00D85E41">
      <w:pPr>
        <w:spacing w:after="0" w:line="240" w:lineRule="auto"/>
        <w:ind w:right="120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m:oMathPara>
        <m:oMathParaPr>
          <m:jc m:val="left"/>
        </m:oMathParaPr>
        <m:oMath>
          <m:r>
            <w:rPr>
              <w:rFonts w:ascii="Cambria Math" w:eastAsia="Frutiger LT Std 45 Light" w:hAnsi="Cambria Math" w:cs="Calibri"/>
              <w:color w:val="231F20"/>
              <w:sz w:val="16"/>
              <w:szCs w:val="16"/>
              <w:lang w:val="pt-PT"/>
            </w:rPr>
            <m:t>3</m:t>
          </m:r>
          <m:r>
            <w:rPr>
              <w:rFonts w:ascii="Cambria Math" w:eastAsia="Frutiger LT Std 45 Light" w:hAnsi="Cambria Math" w:cs="Calibri"/>
              <w:color w:val="231F20"/>
              <w:sz w:val="16"/>
              <w:szCs w:val="16"/>
              <w:lang w:val="pt-PT"/>
            </w:rPr>
            <m:t>x-1</m:t>
          </m:r>
          <m:r>
            <w:rPr>
              <w:rFonts w:ascii="Cambria Math" w:eastAsia="Frutiger LT Std 45 Light" w:hAnsi="Cambria Math" w:cs="Calibri"/>
              <w:color w:val="231F20"/>
              <w:sz w:val="16"/>
              <w:szCs w:val="16"/>
              <w:lang w:val="pt-PT"/>
            </w:rPr>
            <m:t>8</m:t>
          </m:r>
        </m:oMath>
      </m:oMathPara>
    </w:p>
    <w:p w:rsidR="00680383" w:rsidRPr="00E67522" w:rsidRDefault="00680383">
      <w:pPr>
        <w:spacing w:before="4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D85E41" w:rsidRDefault="00D85E41">
      <w:pPr>
        <w:spacing w:after="0" w:line="240" w:lineRule="auto"/>
        <w:ind w:left="282" w:right="434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m:oMathPara>
        <m:oMathParaPr>
          <m:jc m:val="left"/>
        </m:oMathParaPr>
        <m:oMath>
          <m:r>
            <w:rPr>
              <w:rFonts w:ascii="Cambria Math" w:eastAsia="Frutiger LT Std 45 Light" w:hAnsi="Cambria Math" w:cs="Calibri"/>
              <w:color w:val="231F20"/>
              <w:sz w:val="16"/>
              <w:szCs w:val="16"/>
              <w:lang w:val="pt-PT"/>
            </w:rPr>
            <m:t>B</m:t>
          </m:r>
        </m:oMath>
      </m:oMathPara>
    </w:p>
    <w:p w:rsidR="00680383" w:rsidRPr="00E67522" w:rsidRDefault="00CC05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  <w:lang w:val="pt-PT"/>
        </w:rPr>
        <w:br w:type="column"/>
      </w: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before="9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680383" w:rsidRPr="00D85E41" w:rsidRDefault="00D85E41">
      <w:pPr>
        <w:spacing w:after="0" w:line="240" w:lineRule="auto"/>
        <w:ind w:left="209" w:right="-20"/>
        <w:rPr>
          <w:rFonts w:ascii="Calibri" w:eastAsia="Arial" w:hAnsi="Calibri" w:cs="Calibri"/>
          <w:sz w:val="19"/>
          <w:szCs w:val="19"/>
          <w:lang w:val="pt-PT"/>
        </w:rPr>
      </w:pPr>
      <m:oMathPara>
        <m:oMathParaPr>
          <m:jc m:val="left"/>
        </m:oMathParaPr>
        <m:oMath>
          <m:r>
            <w:rPr>
              <w:rFonts w:ascii="Cambria Math" w:eastAsia="Frutiger LT Std 45 Light" w:hAnsi="Cambria Math" w:cs="Calibri"/>
              <w:color w:val="231F20"/>
              <w:sz w:val="16"/>
              <w:szCs w:val="16"/>
              <w:lang w:val="pt-PT"/>
            </w:rPr>
            <m:t>15</m:t>
          </m:r>
          <m:r>
            <w:rPr>
              <w:rFonts w:ascii="Cambria Math" w:eastAsia="Arial" w:hAnsi="Cambria Math" w:cs="Calibri"/>
              <w:color w:val="231F20"/>
              <w:sz w:val="16"/>
              <w:szCs w:val="16"/>
              <w:lang w:val="pt-PT"/>
            </w:rPr>
            <m:t>-x</m:t>
          </m:r>
        </m:oMath>
      </m:oMathPara>
    </w:p>
    <w:p w:rsidR="00680383" w:rsidRPr="00E67522" w:rsidRDefault="00680383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D85E41" w:rsidRDefault="00D85E41">
      <w:pPr>
        <w:spacing w:after="0" w:line="240" w:lineRule="auto"/>
        <w:ind w:left="862" w:right="786"/>
        <w:jc w:val="center"/>
        <w:rPr>
          <w:rFonts w:ascii="Cambria Math" w:eastAsia="Frutiger LT Std 45 Light" w:hAnsi="Cambria Math" w:cs="Calibri"/>
          <w:sz w:val="16"/>
          <w:szCs w:val="16"/>
          <w:lang w:val="pt-PT"/>
          <w:oMath/>
        </w:rPr>
      </w:pPr>
      <m:oMathPara>
        <m:oMathParaPr>
          <m:jc m:val="left"/>
        </m:oMathParaPr>
        <m:oMath>
          <m:r>
            <w:rPr>
              <w:rFonts w:ascii="Cambria Math" w:eastAsia="Frutiger LT Std 45 Light" w:hAnsi="Cambria Math" w:cs="Calibri"/>
              <w:color w:val="231F20"/>
              <w:sz w:val="16"/>
              <w:szCs w:val="16"/>
              <w:lang w:val="pt-PT"/>
            </w:rPr>
            <m:t>C</m:t>
          </m:r>
        </m:oMath>
      </m:oMathPara>
    </w:p>
    <w:p w:rsidR="00680383" w:rsidRPr="00E67522" w:rsidRDefault="00680383">
      <w:pPr>
        <w:spacing w:before="9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680383" w:rsidRPr="00D85E41" w:rsidRDefault="00D85E41">
      <w:pPr>
        <w:spacing w:after="0" w:line="240" w:lineRule="auto"/>
        <w:ind w:right="-20"/>
        <w:rPr>
          <w:rFonts w:ascii="Cambria Math" w:eastAsia="Frutiger LT Std 45 Light" w:hAnsi="Cambria Math" w:cs="Calibri"/>
          <w:sz w:val="16"/>
          <w:szCs w:val="16"/>
          <w:lang w:val="pt-PT"/>
          <w:oMath/>
        </w:rPr>
      </w:pPr>
      <m:oMathPara>
        <m:oMathParaPr>
          <m:jc m:val="left"/>
        </m:oMathParaPr>
        <m:oMath>
          <m:r>
            <w:rPr>
              <w:rFonts w:ascii="Cambria Math" w:eastAsia="Frutiger LT Std 45 Light" w:hAnsi="Cambria Math" w:cs="Calibri"/>
              <w:color w:val="231F20"/>
              <w:sz w:val="16"/>
              <w:szCs w:val="16"/>
              <w:lang w:val="pt-PT"/>
            </w:rPr>
            <m:t>9</m:t>
          </m:r>
        </m:oMath>
      </m:oMathPara>
    </w:p>
    <w:p w:rsidR="00680383" w:rsidRPr="00E67522" w:rsidRDefault="00680383">
      <w:pPr>
        <w:spacing w:after="0"/>
        <w:rPr>
          <w:rFonts w:ascii="Calibri" w:hAnsi="Calibri" w:cs="Calibri"/>
          <w:lang w:val="pt-PT"/>
        </w:rPr>
        <w:sectPr w:rsidR="00680383" w:rsidRPr="00E67522" w:rsidSect="00D85E41">
          <w:type w:val="continuous"/>
          <w:pgSz w:w="11920" w:h="15880"/>
          <w:pgMar w:top="800" w:right="640" w:bottom="280" w:left="1600" w:header="720" w:footer="720" w:gutter="0"/>
          <w:cols w:num="3" w:space="720" w:equalWidth="0">
            <w:col w:w="6540" w:space="147"/>
            <w:col w:w="1146" w:space="27"/>
            <w:col w:w="1820"/>
          </w:cols>
        </w:sectPr>
      </w:pPr>
    </w:p>
    <w:p w:rsidR="00680383" w:rsidRPr="00E67522" w:rsidRDefault="00680383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680383" w:rsidRPr="00E67522" w:rsidRDefault="00CC059B">
      <w:pPr>
        <w:spacing w:before="23" w:after="0" w:line="245" w:lineRule="auto"/>
        <w:ind w:left="497" w:right="955" w:hanging="379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hAnsi="Calibri" w:cs="Calibri"/>
        </w:rPr>
        <w:pict>
          <v:group id="_x0000_s1091" style="position:absolute;left:0;text-align:left;margin-left:85.05pt;margin-top:2.05pt;width:11.35pt;height:11.35pt;z-index:-251646464;mso-position-horizontal-relative:page" coordorigin="1701,41" coordsize="227,227">
            <v:shape id="_x0000_s109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2   </w:t>
      </w:r>
      <w:r w:rsidRPr="00E675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Dani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trabalha num re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aurante onde ganha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0 €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hora de trabalh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até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horas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 seman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CC059B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Ultra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ando as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 hora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ganhar mais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%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 hor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CC059B">
      <w:pPr>
        <w:spacing w:before="5" w:after="0" w:line="245" w:lineRule="auto"/>
        <w:ind w:left="497" w:right="2718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 horas d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trabalhar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 ganhar mais de 3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euros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 seman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 Apresen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dos os 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álculos que </w:t>
      </w:r>
      <w:proofErr w:type="spellStart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uare</w:t>
      </w:r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E675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80383" w:rsidRPr="00E67522" w:rsidRDefault="00680383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/>
        <w:rPr>
          <w:rFonts w:ascii="Calibri" w:hAnsi="Calibri" w:cs="Calibri"/>
          <w:lang w:val="pt-PT"/>
        </w:rPr>
        <w:sectPr w:rsidR="00680383" w:rsidRPr="00E6752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680383" w:rsidRPr="00E67522" w:rsidRDefault="00680383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CC059B">
      <w:pPr>
        <w:spacing w:after="0" w:line="240" w:lineRule="auto"/>
        <w:ind w:left="17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x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cício</w:t>
      </w:r>
    </w:p>
    <w:p w:rsidR="00680383" w:rsidRPr="00E67522" w:rsidRDefault="00CC059B">
      <w:pPr>
        <w:spacing w:before="98" w:after="0" w:line="240" w:lineRule="auto"/>
        <w:ind w:left="177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taçã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(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t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)</w:t>
      </w:r>
    </w:p>
    <w:p w:rsidR="00680383" w:rsidRPr="00E67522" w:rsidRDefault="00CC059B">
      <w:pPr>
        <w:spacing w:before="31" w:after="0" w:line="240" w:lineRule="auto"/>
        <w:ind w:left="179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E67522">
        <w:rPr>
          <w:rFonts w:ascii="Calibri" w:hAnsi="Calibri" w:cs="Calibri"/>
          <w:lang w:val="pt-PT"/>
        </w:rPr>
        <w:br w:type="column"/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</w:t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t xml:space="preserve">ELHA </w:t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t>D</w:t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t xml:space="preserve">E </w:t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t>V</w:t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t>ALI</w:t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t>A</w:t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t>Ç</w:t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t>Ã</w:t>
      </w:r>
      <w:r w:rsidRPr="00E67522">
        <w:rPr>
          <w:rFonts w:ascii="Calibri" w:eastAsia="Myriad Pro" w:hAnsi="Calibri" w:cs="Calibri"/>
          <w:color w:val="231F20"/>
          <w:sz w:val="18"/>
          <w:szCs w:val="18"/>
          <w:lang w:val="pt-PT"/>
        </w:rPr>
        <w:t>O</w:t>
      </w:r>
    </w:p>
    <w:p w:rsidR="00680383" w:rsidRPr="00E67522" w:rsidRDefault="00CC059B">
      <w:pPr>
        <w:tabs>
          <w:tab w:val="left" w:pos="460"/>
          <w:tab w:val="left" w:pos="980"/>
          <w:tab w:val="left" w:pos="1500"/>
          <w:tab w:val="left" w:pos="2080"/>
          <w:tab w:val="left" w:pos="2600"/>
          <w:tab w:val="left" w:pos="3120"/>
          <w:tab w:val="left" w:pos="3640"/>
          <w:tab w:val="left" w:pos="4160"/>
          <w:tab w:val="left" w:pos="4700"/>
          <w:tab w:val="left" w:pos="5220"/>
          <w:tab w:val="left" w:pos="5700"/>
          <w:tab w:val="left" w:pos="6220"/>
          <w:tab w:val="left" w:pos="6740"/>
        </w:tabs>
        <w:spacing w:before="97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3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5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7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9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0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12</w:t>
      </w:r>
    </w:p>
    <w:p w:rsidR="00680383" w:rsidRPr="00E67522" w:rsidRDefault="00CC059B">
      <w:pPr>
        <w:tabs>
          <w:tab w:val="left" w:pos="520"/>
          <w:tab w:val="left" w:pos="1040"/>
          <w:tab w:val="left" w:pos="1560"/>
          <w:tab w:val="left" w:pos="2080"/>
          <w:tab w:val="left" w:pos="2600"/>
          <w:tab w:val="left" w:pos="3080"/>
          <w:tab w:val="left" w:pos="3640"/>
          <w:tab w:val="left" w:pos="4160"/>
          <w:tab w:val="left" w:pos="4700"/>
          <w:tab w:val="left" w:pos="5220"/>
          <w:tab w:val="left" w:pos="5740"/>
          <w:tab w:val="left" w:pos="6220"/>
          <w:tab w:val="left" w:pos="6780"/>
        </w:tabs>
        <w:spacing w:before="98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4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9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4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5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</w:t>
      </w:r>
      <w:r w:rsidRPr="00E675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</w:t>
      </w:r>
    </w:p>
    <w:p w:rsidR="00680383" w:rsidRPr="00E67522" w:rsidRDefault="00680383">
      <w:pPr>
        <w:spacing w:after="0"/>
        <w:rPr>
          <w:rFonts w:ascii="Calibri" w:hAnsi="Calibri" w:cs="Calibri"/>
          <w:lang w:val="pt-PT"/>
        </w:rPr>
        <w:sectPr w:rsidR="00680383" w:rsidRPr="00E67522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1410" w:space="396"/>
            <w:col w:w="7874"/>
          </w:cols>
        </w:sectPr>
      </w:pPr>
    </w:p>
    <w:p w:rsidR="00680383" w:rsidRPr="00E67522" w:rsidRDefault="00680383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680383" w:rsidRPr="00E67522" w:rsidRDefault="0068038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80383" w:rsidRPr="00E67522" w:rsidRDefault="00680383">
      <w:pPr>
        <w:spacing w:after="0"/>
        <w:rPr>
          <w:rFonts w:ascii="Calibri" w:hAnsi="Calibri" w:cs="Calibri"/>
          <w:lang w:val="pt-PT"/>
        </w:rPr>
        <w:sectPr w:rsidR="00680383" w:rsidRPr="00E6752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680383" w:rsidRPr="00E67522" w:rsidRDefault="00CC059B">
      <w:pPr>
        <w:spacing w:before="74" w:after="0" w:line="240" w:lineRule="auto"/>
        <w:ind w:left="4495" w:right="-61"/>
        <w:rPr>
          <w:rFonts w:ascii="Calibri" w:eastAsia="Myriad Pro Light" w:hAnsi="Calibri" w:cs="Calibri"/>
          <w:sz w:val="13"/>
          <w:szCs w:val="13"/>
          <w:lang w:val="pt-PT"/>
        </w:rPr>
      </w:pPr>
      <w:r w:rsidRPr="00E67522">
        <w:rPr>
          <w:rFonts w:ascii="Calibri" w:hAnsi="Calibri" w:cs="Calibri"/>
        </w:rPr>
        <w:lastRenderedPageBreak/>
        <w:pict>
          <v:group id="_x0000_s1026" style="position:absolute;left:0;text-align:left;margin-left:84.55pt;margin-top:-62.3pt;width:440.35pt;height:46.35pt;z-index:-251653632;mso-position-horizontal-relative:page" coordorigin="1691,-1246" coordsize="8807,927">
            <v:group id="_x0000_s1087" style="position:absolute;left:1701;top:-1236;width:8787;height:283" coordorigin="1701,-1236" coordsize="8787,283">
              <v:shape id="_x0000_s1088" style="position:absolute;left:1701;top:-1236;width:8787;height:283" coordorigin="1701,-1236" coordsize="8787,283" path="m1729,-1236r-25,4l1701,-1208r,227l1704,-956r25,4l10460,-952r24,-4l10488,-981r,-227l10484,-1232r-24,-4l1729,-1236e" fillcolor="#c6c8ca" stroked="f">
                <v:path arrowok="t"/>
              </v:shape>
            </v:group>
            <v:group id="_x0000_s1085" style="position:absolute;left:1701;top:-924;width:1474;height:283" coordorigin="1701,-924" coordsize="1474,283">
              <v:shape id="_x0000_s1086" style="position:absolute;left:1701;top:-924;width:1474;height:283" coordorigin="1701,-924" coordsize="1474,283" path="m1729,-924r-25,3l1701,-896r,227l1704,-644r25,3l3146,-641r25,-3l3175,-669r,-227l3171,-921r-25,-3l1729,-924e" fillcolor="#dcddde" stroked="f">
                <v:path arrowok="t"/>
              </v:shape>
            </v:group>
            <v:group id="_x0000_s1083" style="position:absolute;left:1701;top:-612;width:1474;height:283" coordorigin="1701,-612" coordsize="1474,283">
              <v:shape id="_x0000_s1084" style="position:absolute;left:1701;top:-612;width:1474;height:283" coordorigin="1701,-612" coordsize="1474,283" path="m1729,-612r-25,3l1701,-584r,227l1704,-332r25,3l3146,-329r25,-3l3175,-357r,-227l3171,-609r-25,-3l1729,-612e" fillcolor="#dcddde" stroked="f">
                <v:path arrowok="t"/>
              </v:shape>
            </v:group>
            <v:group id="_x0000_s1081" style="position:absolute;left:3208;top:-919;width:484;height:273" coordorigin="3208,-919" coordsize="484,273">
              <v:shape id="_x0000_s1082" style="position:absolute;left:3208;top:-919;width:484;height:273" coordorigin="3208,-919" coordsize="484,273" path="m3231,-919r-2,l3208,-918r,22l3208,-669r,2l3209,-646r22,l3669,-646r2,l3692,-646r,-23l3692,-896r,-2l3691,-919r-22,l3231,-919xe" filled="f" strokecolor="#808285" strokeweight=".5pt">
                <v:path arrowok="t"/>
              </v:shape>
            </v:group>
            <v:group id="_x0000_s1079" style="position:absolute;left:3730;top:-919;width:484;height:273" coordorigin="3730,-919" coordsize="484,273">
              <v:shape id="_x0000_s1080" style="position:absolute;left:3730;top:-919;width:484;height:273" coordorigin="3730,-919" coordsize="484,273" path="m3754,-919r-3,l3730,-918r,22l3730,-669r,2l3731,-646r23,l4191,-646r2,l4214,-646r,-23l4214,-896r,-2l4214,-919r-23,l3754,-919xe" filled="f" strokecolor="#808285" strokeweight=".5pt">
                <v:path arrowok="t"/>
              </v:shape>
            </v:group>
            <v:group id="_x0000_s1077" style="position:absolute;left:4253;top:-919;width:484;height:273" coordorigin="4253,-919" coordsize="484,273">
              <v:shape id="_x0000_s1078" style="position:absolute;left:4253;top:-919;width:484;height:273" coordorigin="4253,-919" coordsize="484,273" path="m4276,-919r-2,l4253,-918r,22l4253,-669r,2l4254,-646r22,l4713,-646r3,l4737,-646r,-23l4737,-896r,-2l4736,-919r-23,l4276,-919xe" filled="f" strokecolor="#808285" strokeweight=".5pt">
                <v:path arrowok="t"/>
              </v:shape>
            </v:group>
            <v:group id="_x0000_s1075" style="position:absolute;left:4775;top:-919;width:484;height:273" coordorigin="4775,-919" coordsize="484,273">
              <v:shape id="_x0000_s1076" style="position:absolute;left:4775;top:-919;width:484;height:273" coordorigin="4775,-919" coordsize="484,273" path="m4798,-919r-2,l4775,-918r,22l4775,-669r,2l4776,-646r22,l5236,-646r2,l5259,-646r,-23l5259,-896r,-2l5258,-919r-22,l4798,-919xe" filled="f" strokecolor="#808285" strokeweight=".5pt">
                <v:path arrowok="t"/>
              </v:shape>
            </v:group>
            <v:group id="_x0000_s1073" style="position:absolute;left:5297;top:-919;width:484;height:273" coordorigin="5297,-919" coordsize="484,273">
              <v:shape id="_x0000_s1074" style="position:absolute;left:5297;top:-919;width:484;height:273" coordorigin="5297,-919" coordsize="484,273" path="m5321,-919r-3,l5297,-918r,22l5297,-669r,2l5298,-646r23,l5758,-646r2,l5781,-646r,-23l5781,-896r,-2l5781,-919r-23,l5321,-919xe" filled="f" strokecolor="#808285" strokeweight=".5pt">
                <v:path arrowok="t"/>
              </v:shape>
            </v:group>
            <v:group id="_x0000_s1071" style="position:absolute;left:5820;top:-919;width:484;height:273" coordorigin="5820,-919" coordsize="484,273">
              <v:shape id="_x0000_s1072" style="position:absolute;left:5820;top:-919;width:484;height:273" coordorigin="5820,-919" coordsize="484,273" path="m5843,-919r-2,l5820,-918r,22l5820,-669r,2l5821,-646r22,l6281,-646r2,l6304,-646r,-23l6304,-896r,-2l6303,-919r-22,l5843,-919xe" filled="f" strokecolor="#808285" strokeweight=".5pt">
                <v:path arrowok="t"/>
              </v:shape>
            </v:group>
            <v:group id="_x0000_s1069" style="position:absolute;left:6342;top:-919;width:484;height:273" coordorigin="6342,-919" coordsize="484,273">
              <v:shape id="_x0000_s1070" style="position:absolute;left:6342;top:-919;width:484;height:273" coordorigin="6342,-919" coordsize="484,273" path="m6366,-919r-3,l6342,-918r,22l6342,-669r,2l6343,-646r23,l6803,-646r2,l6826,-646r,-23l6826,-896r,-2l6825,-919r-22,l6366,-919xe" filled="f" strokecolor="#808285" strokeweight=".5pt">
                <v:path arrowok="t"/>
              </v:shape>
            </v:group>
            <v:group id="_x0000_s1067" style="position:absolute;left:6865;top:-919;width:484;height:273" coordorigin="6865,-919" coordsize="484,273">
              <v:shape id="_x0000_s1068" style="position:absolute;left:6865;top:-919;width:484;height:273" coordorigin="6865,-919" coordsize="484,273" path="m6888,-919r-3,l6865,-918r,22l6865,-669r,2l6865,-646r23,l7325,-646r3,l7349,-646r,-23l7349,-896r,-2l7348,-919r-23,l6888,-919xe" filled="f" strokecolor="#808285" strokeweight=".5pt">
                <v:path arrowok="t"/>
              </v:shape>
            </v:group>
            <v:group id="_x0000_s1065" style="position:absolute;left:7387;top:-919;width:484;height:273" coordorigin="7387,-919" coordsize="484,273">
              <v:shape id="_x0000_s1066" style="position:absolute;left:7387;top:-919;width:484;height:273" coordorigin="7387,-919" coordsize="484,273" path="m7410,-919r-2,l7387,-918r,22l7387,-669r,2l7388,-646r22,l7848,-646r2,l7871,-646r,-23l7871,-896r,-2l7870,-919r-22,l7410,-919xe" filled="f" strokecolor="#808285" strokeweight=".5pt">
                <v:path arrowok="t"/>
              </v:shape>
            </v:group>
            <v:group id="_x0000_s1063" style="position:absolute;left:7909;top:-919;width:484;height:273" coordorigin="7909,-919" coordsize="484,273">
              <v:shape id="_x0000_s1064" style="position:absolute;left:7909;top:-919;width:484;height:273" coordorigin="7909,-919" coordsize="484,273" path="m7933,-919r-3,l7909,-918r,22l7909,-669r,2l7910,-646r23,l8370,-646r2,l8393,-646r,-23l8393,-896r,-2l8392,-919r-22,l7933,-919xe" filled="f" strokecolor="#808285" strokeweight=".5pt">
                <v:path arrowok="t"/>
              </v:shape>
            </v:group>
            <v:group id="_x0000_s1061" style="position:absolute;left:8432;top:-919;width:484;height:273" coordorigin="8432,-919" coordsize="484,273">
              <v:shape id="_x0000_s1062" style="position:absolute;left:8432;top:-919;width:484;height:273" coordorigin="8432,-919" coordsize="484,273" path="m8455,-919r-2,l8432,-918r,22l8432,-669r,2l8432,-646r23,l8892,-646r3,l8916,-646r,-23l8916,-896r,-2l8915,-919r-23,l8455,-919xe" filled="f" strokecolor="#808285" strokeweight=".5pt">
                <v:path arrowok="t"/>
              </v:shape>
            </v:group>
            <v:group id="_x0000_s1059" style="position:absolute;left:8954;top:-919;width:484;height:273" coordorigin="8954,-919" coordsize="484,273">
              <v:shape id="_x0000_s1060" style="position:absolute;left:8954;top:-919;width:484;height:273" coordorigin="8954,-919" coordsize="484,273" path="m8977,-919r-2,l8954,-918r,22l8954,-669r,2l8955,-646r22,l9415,-646r2,l9438,-646r,-23l9438,-896r,-2l9437,-919r-22,l8977,-919xe" filled="f" strokecolor="#808285" strokeweight=".5pt">
                <v:path arrowok="t"/>
              </v:shape>
            </v:group>
            <v:group id="_x0000_s1057" style="position:absolute;left:9476;top:-919;width:484;height:273" coordorigin="9476,-919" coordsize="484,273">
              <v:shape id="_x0000_s1058" style="position:absolute;left:9476;top:-919;width:484;height:273" coordorigin="9476,-919" coordsize="484,273" path="m9500,-919r-3,l9476,-918r,22l9476,-669r,2l9477,-646r23,l9937,-646r2,l9960,-646r,-23l9960,-896r,-2l9960,-919r-23,l9500,-919xe" filled="f" strokecolor="#808285" strokeweight=".5pt">
                <v:path arrowok="t"/>
              </v:shape>
            </v:group>
            <v:group id="_x0000_s1055" style="position:absolute;left:9999;top:-919;width:484;height:273" coordorigin="9999,-919" coordsize="484,273">
              <v:shape id="_x0000_s1056" style="position:absolute;left:9999;top:-919;width:484;height:273" coordorigin="9999,-919" coordsize="484,273" path="m10022,-919r-2,l9999,-918r,22l9999,-669r,2l10000,-646r22,l10459,-646r3,l10483,-646r,-23l10483,-896r,-2l10482,-919r-23,l10022,-919xe" filled="f" strokecolor="#808285" strokeweight=".5pt">
                <v:path arrowok="t"/>
              </v:shape>
            </v:group>
            <v:group id="_x0000_s1053" style="position:absolute;left:3208;top:-607;width:484;height:273" coordorigin="3208,-607" coordsize="484,273">
              <v:shape id="_x0000_s1054" style="position:absolute;left:3208;top:-607;width:484;height:273" coordorigin="3208,-607" coordsize="484,273" path="m3231,-607r-2,l3208,-606r,22l3208,-357r,2l3209,-334r22,l3669,-334r2,l3692,-335r,-22l3692,-584r,-2l3691,-607r-22,l3231,-607xe" filled="f" strokecolor="#808285" strokeweight=".5pt">
                <v:path arrowok="t"/>
              </v:shape>
            </v:group>
            <v:group id="_x0000_s1051" style="position:absolute;left:3730;top:-607;width:484;height:273" coordorigin="3730,-607" coordsize="484,273">
              <v:shape id="_x0000_s1052" style="position:absolute;left:3730;top:-607;width:484;height:273" coordorigin="3730,-607" coordsize="484,273" path="m3754,-607r-3,l3730,-606r,22l3730,-357r,2l3731,-334r23,l4191,-334r2,l4214,-335r,-22l4214,-584r,-2l4214,-607r-23,l3754,-607xe" filled="f" strokecolor="#808285" strokeweight=".5pt">
                <v:path arrowok="t"/>
              </v:shape>
            </v:group>
            <v:group id="_x0000_s1049" style="position:absolute;left:4253;top:-607;width:484;height:273" coordorigin="4253,-607" coordsize="484,273">
              <v:shape id="_x0000_s1050" style="position:absolute;left:4253;top:-607;width:484;height:273" coordorigin="4253,-607" coordsize="484,273" path="m4276,-607r-2,l4253,-606r,22l4253,-357r,2l4254,-334r22,l4713,-334r3,l4737,-335r,-22l4737,-584r,-2l4736,-607r-23,l4276,-607xe" filled="f" strokecolor="#808285" strokeweight=".5pt">
                <v:path arrowok="t"/>
              </v:shape>
            </v:group>
            <v:group id="_x0000_s1047" style="position:absolute;left:4775;top:-607;width:484;height:273" coordorigin="4775,-607" coordsize="484,273">
              <v:shape id="_x0000_s1048" style="position:absolute;left:4775;top:-607;width:484;height:273" coordorigin="4775,-607" coordsize="484,273" path="m4798,-607r-2,l4775,-606r,22l4775,-357r,2l4776,-334r22,l5236,-334r2,l5259,-335r,-22l5259,-584r,-2l5258,-607r-22,l4798,-607xe" filled="f" strokecolor="#808285" strokeweight=".5pt">
                <v:path arrowok="t"/>
              </v:shape>
            </v:group>
            <v:group id="_x0000_s1045" style="position:absolute;left:5297;top:-607;width:484;height:273" coordorigin="5297,-607" coordsize="484,273">
              <v:shape id="_x0000_s1046" style="position:absolute;left:5297;top:-607;width:484;height:273" coordorigin="5297,-607" coordsize="484,273" path="m5321,-607r-3,l5297,-606r,22l5297,-357r,2l5298,-334r23,l5758,-334r2,l5781,-335r,-22l5781,-584r,-2l5781,-607r-23,l5321,-607xe" filled="f" strokecolor="#808285" strokeweight=".5pt">
                <v:path arrowok="t"/>
              </v:shape>
            </v:group>
            <v:group id="_x0000_s1043" style="position:absolute;left:5820;top:-607;width:484;height:273" coordorigin="5820,-607" coordsize="484,273">
              <v:shape id="_x0000_s1044" style="position:absolute;left:5820;top:-607;width:484;height:273" coordorigin="5820,-607" coordsize="484,273" path="m5843,-607r-2,l5820,-606r,22l5820,-357r,2l5821,-334r22,l6280,-334r3,l6304,-335r,-22l6304,-584r,-2l6303,-607r-23,l5843,-607xe" filled="f" strokecolor="#808285" strokeweight=".5pt">
                <v:path arrowok="t"/>
              </v:shape>
            </v:group>
            <v:group id="_x0000_s1041" style="position:absolute;left:6342;top:-607;width:484;height:273" coordorigin="6342,-607" coordsize="484,273">
              <v:shape id="_x0000_s1042" style="position:absolute;left:6342;top:-607;width:484;height:273" coordorigin="6342,-607" coordsize="484,273" path="m6366,-607r-3,l6342,-606r,22l6342,-357r,2l6343,-334r23,l6803,-334r2,l6826,-335r,-22l6826,-584r,-2l6825,-607r-22,l6366,-607xe" filled="f" strokecolor="#808285" strokeweight=".5pt">
                <v:path arrowok="t"/>
              </v:shape>
            </v:group>
            <v:group id="_x0000_s1039" style="position:absolute;left:6865;top:-607;width:484;height:273" coordorigin="6865,-607" coordsize="484,273">
              <v:shape id="_x0000_s1040" style="position:absolute;left:6865;top:-607;width:484;height:273" coordorigin="6865,-607" coordsize="484,273" path="m6888,-607r-3,l6865,-606r,22l6865,-357r,2l6865,-334r23,l7325,-334r3,l7349,-335r,-22l7349,-584r,-2l7348,-607r-23,l6888,-607xe" filled="f" strokecolor="#808285" strokeweight=".5pt">
                <v:path arrowok="t"/>
              </v:shape>
            </v:group>
            <v:group id="_x0000_s1037" style="position:absolute;left:7387;top:-607;width:484;height:273" coordorigin="7387,-607" coordsize="484,273">
              <v:shape id="_x0000_s1038" style="position:absolute;left:7387;top:-607;width:484;height:273" coordorigin="7387,-607" coordsize="484,273" path="m7410,-607r-2,l7387,-606r,22l7387,-357r,2l7388,-334r22,l7848,-334r2,l7871,-335r,-22l7871,-584r,-2l7870,-607r-22,l7410,-607xe" filled="f" strokecolor="#808285" strokeweight=".5pt">
                <v:path arrowok="t"/>
              </v:shape>
            </v:group>
            <v:group id="_x0000_s1035" style="position:absolute;left:7909;top:-607;width:484;height:273" coordorigin="7909,-607" coordsize="484,273">
              <v:shape id="_x0000_s1036" style="position:absolute;left:7909;top:-607;width:484;height:273" coordorigin="7909,-607" coordsize="484,273" path="m7933,-607r-3,l7909,-606r,22l7909,-357r,2l7910,-334r23,l8370,-334r2,l8393,-335r,-22l8393,-584r,-2l8392,-607r-22,l7933,-607xe" filled="f" strokecolor="#808285" strokeweight=".5pt">
                <v:path arrowok="t"/>
              </v:shape>
            </v:group>
            <v:group id="_x0000_s1033" style="position:absolute;left:8432;top:-607;width:484;height:273" coordorigin="8432,-607" coordsize="484,273">
              <v:shape id="_x0000_s1034" style="position:absolute;left:8432;top:-607;width:484;height:273" coordorigin="8432,-607" coordsize="484,273" path="m8455,-607r-2,l8432,-606r,22l8432,-357r,2l8432,-334r23,l8892,-334r3,l8916,-335r,-22l8916,-584r,-2l8915,-607r-23,l8455,-607xe" filled="f" strokecolor="#808285" strokeweight=".5pt">
                <v:path arrowok="t"/>
              </v:shape>
            </v:group>
            <v:group id="_x0000_s1031" style="position:absolute;left:8954;top:-607;width:484;height:273" coordorigin="8954,-607" coordsize="484,273">
              <v:shape id="_x0000_s1032" style="position:absolute;left:8954;top:-607;width:484;height:273" coordorigin="8954,-607" coordsize="484,273" path="m8977,-607r-2,l8954,-606r,22l8954,-357r,2l8955,-334r22,l9415,-334r2,l9438,-335r,-22l9438,-584r,-2l9437,-607r-22,l8977,-607xe" filled="f" strokecolor="#808285" strokeweight=".5pt">
                <v:path arrowok="t"/>
              </v:shape>
            </v:group>
            <v:group id="_x0000_s1029" style="position:absolute;left:9476;top:-607;width:484;height:273" coordorigin="9476,-607" coordsize="484,273">
              <v:shape id="_x0000_s1030" style="position:absolute;left:9476;top:-607;width:484;height:273" coordorigin="9476,-607" coordsize="484,273" path="m9500,-607r-3,l9476,-606r,22l9476,-357r,2l9477,-334r23,l9937,-334r2,l9960,-335r,-22l9960,-584r,-2l9960,-607r-23,l9500,-607xe" filled="f" strokecolor="#808285" strokeweight=".5pt">
                <v:path arrowok="t"/>
              </v:shape>
            </v:group>
            <v:group id="_x0000_s1027" style="position:absolute;left:9999;top:-607;width:484;height:273" coordorigin="9999,-607" coordsize="484,273">
              <v:shape id="_x0000_s1028" style="position:absolute;left:9999;top:-607;width:484;height:273" coordorigin="9999,-607" coordsize="484,273" path="m10022,-607r-2,l9999,-606r,22l9999,-357r,2l10000,-334r22,l10459,-334r3,l10483,-335r,-22l10483,-584r,-2l10482,-607r-23,l10022,-607xe" filled="f" strokecolor="#808285" strokeweight=".5pt">
                <v:path arrowok="t"/>
              </v:shape>
            </v:group>
            <w10:wrap anchorx="page"/>
          </v:group>
        </w:pict>
      </w:r>
    </w:p>
    <w:p w:rsidR="00680383" w:rsidRPr="00E67522" w:rsidRDefault="00CC059B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r w:rsidRPr="00E67522">
        <w:rPr>
          <w:rFonts w:ascii="Calibri" w:hAnsi="Calibri" w:cs="Calibri"/>
          <w:lang w:val="pt-PT"/>
        </w:rPr>
        <w:br w:type="column"/>
      </w:r>
    </w:p>
    <w:sectPr w:rsidR="00680383" w:rsidRPr="00E67522">
      <w:type w:val="continuous"/>
      <w:pgSz w:w="11920" w:h="15880"/>
      <w:pgMar w:top="800" w:right="640" w:bottom="280" w:left="1600" w:header="720" w:footer="720" w:gutter="0"/>
      <w:cols w:num="2" w:space="720" w:equalWidth="0">
        <w:col w:w="8890" w:space="364"/>
        <w:col w:w="4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80383"/>
    <w:rsid w:val="000B460A"/>
    <w:rsid w:val="000D7869"/>
    <w:rsid w:val="0010559E"/>
    <w:rsid w:val="001400D0"/>
    <w:rsid w:val="001A4553"/>
    <w:rsid w:val="001D734B"/>
    <w:rsid w:val="00212718"/>
    <w:rsid w:val="0036500D"/>
    <w:rsid w:val="004849DB"/>
    <w:rsid w:val="004A47A2"/>
    <w:rsid w:val="005C0FE6"/>
    <w:rsid w:val="005E31CD"/>
    <w:rsid w:val="005E6C90"/>
    <w:rsid w:val="00680383"/>
    <w:rsid w:val="00752408"/>
    <w:rsid w:val="008A73BF"/>
    <w:rsid w:val="008C530F"/>
    <w:rsid w:val="00972050"/>
    <w:rsid w:val="00995CFC"/>
    <w:rsid w:val="00B3548A"/>
    <w:rsid w:val="00CC059B"/>
    <w:rsid w:val="00D85E41"/>
    <w:rsid w:val="00E67522"/>
    <w:rsid w:val="00F8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F80751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8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807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F1830F06-06B5-468F-9F4E-481D4831ED4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47</TotalTime>
  <Pages>2</Pages>
  <Words>666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20</cp:revision>
  <dcterms:created xsi:type="dcterms:W3CDTF">2013-03-18T16:00:00Z</dcterms:created>
  <dcterms:modified xsi:type="dcterms:W3CDTF">2013-03-18T17:56:00Z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2013-03-18T00:00:00Z</vt:filetime>
  </property>
  <property fmtid="{D5CDD505-2E9C-101B-9397-08002B2CF9AE}" pid="3" name="LastSaved">
    <vt:filetime>2013-03-18T00:00:00Z</vt:filetime>
  </property>
</Properties>
</file>