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DFE" w:rsidRPr="00F71469" w:rsidRDefault="00F71469">
      <w:pPr>
        <w:spacing w:before="7" w:after="0" w:line="140" w:lineRule="exact"/>
        <w:rPr>
          <w:rFonts w:ascii="Calibri" w:hAnsi="Calibri" w:cs="Calibri"/>
          <w:sz w:val="14"/>
          <w:szCs w:val="14"/>
        </w:rPr>
      </w:pPr>
      <w:r>
        <w:rPr>
          <w:rFonts w:ascii="Calibri" w:eastAsia="Myriad Pro Light" w:hAnsi="Calibri" w:cs="Calibri"/>
          <w:noProof/>
          <w:color w:val="231F20"/>
          <w:sz w:val="20"/>
          <w:szCs w:val="20"/>
          <w:lang w:val="pt-PT" w:eastAsia="pt-PT"/>
        </w:rPr>
        <w:drawing>
          <wp:anchor distT="0" distB="0" distL="114300" distR="114300" simplePos="0" relativeHeight="503316193" behindDoc="0" locked="0" layoutInCell="1" allowOverlap="1" wp14:anchorId="0ABAA3EA" wp14:editId="352EEE99">
            <wp:simplePos x="0" y="0"/>
            <wp:positionH relativeFrom="column">
              <wp:posOffset>-838835</wp:posOffset>
            </wp:positionH>
            <wp:positionV relativeFrom="paragraph">
              <wp:posOffset>-1028700</wp:posOffset>
            </wp:positionV>
            <wp:extent cx="1131570" cy="359410"/>
            <wp:effectExtent l="0" t="0" r="0" b="0"/>
            <wp:wrapNone/>
            <wp:docPr id="1" name="Imagem 1" descr="C:\Users\monteirom\Pictures\Logo_Santilla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onteirom\Pictures\Logo_Santillan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1570" cy="35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5DFE" w:rsidRPr="00F71469" w:rsidRDefault="00347ED4">
      <w:pPr>
        <w:tabs>
          <w:tab w:val="left" w:pos="4660"/>
          <w:tab w:val="left" w:pos="5580"/>
          <w:tab w:val="left" w:pos="6760"/>
          <w:tab w:val="left" w:pos="8780"/>
        </w:tabs>
        <w:spacing w:before="45" w:after="0" w:line="167" w:lineRule="exact"/>
        <w:ind w:left="234" w:right="-20"/>
        <w:rPr>
          <w:rFonts w:ascii="Calibri" w:eastAsia="Myriad Pro Light" w:hAnsi="Calibri" w:cs="Calibri"/>
          <w:sz w:val="14"/>
          <w:szCs w:val="14"/>
          <w:lang w:val="pt-PT"/>
        </w:rPr>
      </w:pPr>
      <w:r w:rsidRPr="00F71469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NOME: </w:t>
      </w:r>
      <w:r w:rsidRPr="00F71469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F71469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F71469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N.</w:t>
      </w:r>
      <w:r w:rsidRPr="00F71469">
        <w:rPr>
          <w:rFonts w:ascii="Calibri" w:eastAsia="Myriad Pro Light" w:hAnsi="Calibri" w:cs="Calibri"/>
          <w:color w:val="808285"/>
          <w:sz w:val="8"/>
          <w:szCs w:val="8"/>
          <w:lang w:val="pt-PT"/>
        </w:rPr>
        <w:t>O</w:t>
      </w:r>
      <w:r w:rsidRPr="00F71469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: </w:t>
      </w:r>
      <w:r w:rsidRPr="00F71469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F71469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F71469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TURMA: </w:t>
      </w:r>
      <w:r w:rsidRPr="00F71469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F71469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F71469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DATA: </w:t>
      </w:r>
      <w:r w:rsidRPr="00F71469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F71469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</w:p>
    <w:p w:rsidR="005D5DFE" w:rsidRPr="00F71469" w:rsidRDefault="005D5DF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D5DFE" w:rsidRPr="00F71469" w:rsidRDefault="005D5DFE">
      <w:pPr>
        <w:spacing w:before="20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5D5DFE" w:rsidRPr="00F71469" w:rsidRDefault="00347ED4">
      <w:pPr>
        <w:spacing w:before="27" w:after="0" w:line="233" w:lineRule="exact"/>
        <w:ind w:left="12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Considera as figuras </w:t>
      </w:r>
      <w:r w:rsidRPr="00F71469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</w:t>
      </w:r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</w:t>
      </w:r>
      <w:r w:rsidRPr="00F71469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B</w:t>
      </w:r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</w:t>
      </w:r>
      <w:r w:rsidRPr="00F71469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C</w:t>
      </w:r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</w:t>
      </w:r>
      <w:r w:rsidRPr="00F71469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D</w:t>
      </w:r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</w:t>
      </w:r>
      <w:r w:rsidRPr="00F71469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E</w:t>
      </w:r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</w:t>
      </w:r>
      <w:r w:rsidRPr="00F71469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F</w:t>
      </w:r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</w:t>
      </w:r>
      <w:r w:rsidRPr="00F71469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G </w:t>
      </w:r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Pr="00F71469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H </w:t>
      </w:r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apresentadas a seguir.</w:t>
      </w:r>
    </w:p>
    <w:p w:rsidR="005D5DFE" w:rsidRPr="00F71469" w:rsidRDefault="005D5DFE">
      <w:pPr>
        <w:spacing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5D5DFE" w:rsidRPr="00F71469" w:rsidRDefault="00347ED4">
      <w:pPr>
        <w:tabs>
          <w:tab w:val="left" w:pos="2820"/>
        </w:tabs>
        <w:spacing w:before="33" w:after="0" w:line="206" w:lineRule="exact"/>
        <w:ind w:left="210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F71469">
        <w:rPr>
          <w:rFonts w:ascii="Calibri" w:hAnsi="Calibri" w:cs="Calibri"/>
        </w:rPr>
        <w:pict>
          <v:group id="_x0000_s3574" style="position:absolute;left:0;text-align:left;margin-left:85.05pt;margin-top:-.4pt;width:112.65pt;height:112.65pt;z-index:-1604;mso-position-horizontal-relative:page" coordorigin="1701,-8" coordsize="2253,2253">
            <v:group id="_x0000_s3587" style="position:absolute;left:1706;top:-3;width:2243;height:2243" coordorigin="1706,-3" coordsize="2243,2243">
              <v:shape id="_x0000_s3588" style="position:absolute;left:1706;top:-3;width:2243;height:2243" coordorigin="1706,-3" coordsize="2243,2243" path="m2827,-3r-92,4l2645,12r-87,18l2473,54r-82,31l2312,122r-76,43l2165,213r-68,54l2034,326r-58,63l1922,456r-48,72l1831,603r-37,79l1763,764r-25,85l1720,937r-11,90l1706,1119r3,92l1720,1300r18,88l1763,1473r31,82l1831,1634r43,75l1922,1781r54,67l2034,1912r63,58l2165,2024r71,48l2312,2115r79,37l2473,2183r85,24l2645,2225r90,11l2827,2240r92,-4l3009,2225r88,-18l3182,2183r82,-31l3342,2115r76,-43l3489,2024r68,-54l3620,1912r59,-64l3732,1781r49,-72l3823,1634r37,-79l3891,1473r25,-85l3934,1300r11,-89l3949,1119r-4,-92l3934,937r-18,-88l3891,764r-31,-82l3823,603r-42,-75l3732,456r-53,-67l3620,326r-63,-59l3489,213r-71,-48l3342,122,3264,85,3182,54,3097,30,3009,12,2919,1r-92,-4e" fillcolor="#d1d3d4" stroked="f">
                <v:path arrowok="t"/>
              </v:shape>
            </v:group>
            <v:group id="_x0000_s3585" style="position:absolute;left:1706;top:-3;width:2243;height:2243" coordorigin="1706,-3" coordsize="2243,2243">
              <v:shape id="_x0000_s3586" style="position:absolute;left:1706;top:-3;width:2243;height:2243" coordorigin="1706,-3" coordsize="2243,2243" path="m3949,1119r-4,92l3934,1300r-18,88l3891,1473r-31,82l3823,1634r-42,75l3732,1781r-53,67l3620,1912r-63,58l3489,2024r-71,48l3342,2115r-78,37l3182,2183r-85,24l3009,2225r-90,11l2827,2240r-92,-4l2645,2225r-87,-18l2473,2183r-82,-31l2312,2115r-76,-43l2165,2024r-68,-54l2034,1912r-58,-64l1922,1781r-48,-72l1831,1634r-37,-79l1763,1473r-25,-85l1720,1300r-11,-89l1706,1119r3,-92l1720,937r18,-88l1763,764r31,-82l1831,603r43,-75l1922,456r54,-67l2034,326r63,-59l2165,213r71,-48l2312,122r79,-37l2473,54r85,-24l2645,12,2735,1r92,-4l2919,1r90,11l3097,30r85,24l3264,85r78,37l3418,165r71,48l3557,267r63,59l3679,389r53,67l3781,528r42,75l3860,682r31,82l3916,849r18,88l3945,1027r4,92xe" filled="f" strokecolor="#231f20" strokeweight=".5pt">
                <v:path arrowok="t"/>
              </v:shape>
            </v:group>
            <v:group id="_x0000_s3583" style="position:absolute;left:2911;top:1119;width:933;height:2" coordorigin="2911,1119" coordsize="933,2">
              <v:shape id="_x0000_s3584" style="position:absolute;left:2911;top:1119;width:933;height:2" coordorigin="2911,1119" coordsize="933,0" path="m3844,1119r-933,e" filled="f" strokecolor="#231f20" strokeweight=".5pt">
                <v:path arrowok="t"/>
              </v:shape>
            </v:group>
            <v:group id="_x0000_s3581" style="position:absolute;left:3822;top:1073;width:126;height:79" coordorigin="3822,1073" coordsize="126,79">
              <v:shape id="_x0000_s3582" style="position:absolute;left:3822;top:1073;width:126;height:79" coordorigin="3822,1073" coordsize="126,79" path="m3822,1073r14,20l3844,1108r2,13l3842,1134r-11,17l3949,1119r-127,-46e" fillcolor="#231f20" stroked="f">
                <v:path arrowok="t"/>
              </v:shape>
            </v:group>
            <v:group id="_x0000_s3579" style="position:absolute;left:2827;top:1086;width:126;height:79" coordorigin="2827,1086" coordsize="126,79">
              <v:shape id="_x0000_s3580" style="position:absolute;left:2827;top:1086;width:126;height:79" coordorigin="2827,1086" coordsize="126,79" path="m2944,1086r-117,33l2954,1165r-14,-21l2932,1129r-2,-13l2934,1103r10,-17e" fillcolor="#231f20" stroked="f">
                <v:path arrowok="t"/>
              </v:shape>
            </v:group>
            <v:group id="_x0000_s3577" style="position:absolute;left:1706;top:-3;width:273;height:273" coordorigin="1706,-3" coordsize="273,273">
              <v:shape id="_x0000_s3578" style="position:absolute;left:1706;top:-3;width:273;height:273" coordorigin="1706,-3" coordsize="273,273" path="m1706,271r273,l1979,-3r-273,l1706,271e" stroked="f">
                <v:path arrowok="t"/>
              </v:shape>
            </v:group>
            <v:group id="_x0000_s3575" style="position:absolute;left:1706;top:-3;width:273;height:273" coordorigin="1706,-3" coordsize="273,273">
              <v:shape id="_x0000_s3576" style="position:absolute;left:1706;top:-3;width:273;height:273" coordorigin="1706,-3" coordsize="273,273" path="m1706,271r273,l1979,-3r-273,l1706,271xe" filled="f" strokecolor="#808285" strokeweight=".5pt">
                <v:path arrowok="t"/>
              </v:shape>
            </v:group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3565" style="position:absolute;left:0;text-align:left;margin-left:233.85pt;margin-top:-.4pt;width:5.1pt;height:113.95pt;z-index:-1598;mso-position-horizontal-relative:page" coordorigin="4677,-8" coordsize="102,2279">
            <v:group id="_x0000_s3572" style="position:absolute;left:4728;top:101;width:2;height:2102" coordorigin="4728,101" coordsize="2,2102">
              <v:shape id="_x0000_s3573" style="position:absolute;left:4728;top:101;width:2;height:2102" coordorigin="4728,101" coordsize="0,2102" path="m4728,101r,2102e" filled="f" strokecolor="#231f20" strokeweight=".5pt">
                <v:path arrowok="t"/>
              </v:shape>
            </v:group>
            <v:group id="_x0000_s3569" style="position:absolute;left:4682;top:-3;width:79;height:126" coordorigin="4682,-3" coordsize="79,126">
              <v:shape id="_x0000_s3571" style="position:absolute;left:4682;top:-3;width:79;height:126" coordorigin="4682,-3" coordsize="79,126" path="m4728,-3r-46,127l4703,110r15,-8l4730,100r26,l4728,-3e" fillcolor="#231f20" stroked="f">
                <v:path arrowok="t"/>
              </v:shape>
              <v:shape id="_x0000_s3570" style="position:absolute;left:4682;top:-3;width:79;height:126" coordorigin="4682,-3" coordsize="79,126" path="m4756,100r-26,l4744,104r17,10l4756,100e" fillcolor="#231f20" stroked="f">
                <v:path arrowok="t"/>
              </v:shape>
            </v:group>
            <v:group id="_x0000_s3566" style="position:absolute;left:4695;top:2140;width:79;height:127" coordorigin="4695,2140" coordsize="79,127">
              <v:shape id="_x0000_s3568" style="position:absolute;left:4695;top:2140;width:79;height:127" coordorigin="4695,2140" coordsize="79,127" path="m4695,2149r33,118l4765,2164r-40,l4712,2160r-17,-11e" fillcolor="#231f20" stroked="f">
                <v:path arrowok="t"/>
              </v:shape>
              <v:shape id="_x0000_s3567" style="position:absolute;left:4695;top:2140;width:79;height:127" coordorigin="4695,2140" coordsize="79,127" path="m4774,2140r-21,14l4738,2162r-13,2l4765,2164r9,-24e" fillcolor="#231f20" stroked="f">
                <v:path arrowok="t"/>
              </v:shape>
            </v:group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3552" style="position:absolute;left:0;text-align:left;margin-left:243.15pt;margin-top:-.4pt;width:281.25pt;height:113.95pt;z-index:-1597;mso-position-horizontal-relative:page" coordorigin="4863,-8" coordsize="5625,2279">
            <v:group id="_x0000_s3563" style="position:absolute;left:4868;top:-3;width:113;height:113" coordorigin="4868,-3" coordsize="113,113">
              <v:shape id="_x0000_s3564" style="position:absolute;left:4868;top:-3;width:113;height:113" coordorigin="4868,-3" coordsize="113,113" path="m4981,110r-113,l4868,-3r113,l4981,110xe" filled="f" strokecolor="#808285" strokeweight=".5pt">
                <v:path arrowok="t"/>
              </v:shape>
            </v:group>
            <v:group id="_x0000_s3561" style="position:absolute;left:4868;top:2153;width:113;height:113" coordorigin="4868,2153" coordsize="113,113">
              <v:shape id="_x0000_s3562" style="position:absolute;left:4868;top:2153;width:113;height:113" coordorigin="4868,2153" coordsize="113,113" path="m4981,2267r-113,l4868,2153r113,l4981,2267xe" filled="f" strokecolor="#808285" strokeweight=".5pt">
                <v:path arrowok="t"/>
              </v:shape>
            </v:group>
            <v:group id="_x0000_s3559" style="position:absolute;left:10370;top:-3;width:113;height:113" coordorigin="10370,-3" coordsize="113,113">
              <v:shape id="_x0000_s3560" style="position:absolute;left:10370;top:-3;width:113;height:113" coordorigin="10370,-3" coordsize="113,113" path="m10483,110r-113,l10370,-3r113,l10483,110xe" filled="f" strokecolor="#808285" strokeweight=".5pt">
                <v:path arrowok="t"/>
              </v:shape>
            </v:group>
            <v:group id="_x0000_s3557" style="position:absolute;left:10370;top:2153;width:113;height:113" coordorigin="10370,2153" coordsize="113,113">
              <v:shape id="_x0000_s3558" style="position:absolute;left:10370;top:2153;width:113;height:113" coordorigin="10370,2153" coordsize="113,113" path="m10483,2267r-113,l10370,2153r113,l10483,2267xe" filled="f" strokecolor="#808285" strokeweight=".5pt">
                <v:path arrowok="t"/>
              </v:shape>
            </v:group>
            <v:group id="_x0000_s3555" style="position:absolute;left:4868;top:-1;width:5615;height:2268" coordorigin="4868,-1" coordsize="5615,2268">
              <v:shape id="_x0000_s3556" style="position:absolute;left:4868;top:-1;width:5615;height:2268" coordorigin="4868,-1" coordsize="5615,2268" path="m10483,2267r-5615,l4868,-1r5615,l10483,2267xe" filled="f" strokecolor="#231f20" strokeweight=".5pt">
                <v:path arrowok="t"/>
              </v:shape>
            </v:group>
            <v:group id="_x0000_s3553" style="position:absolute;left:4868;top:-1;width:5615;height:2268" coordorigin="4868,-1" coordsize="5615,2268">
              <v:shape id="_x0000_s3554" style="position:absolute;left:4868;top:-1;width:5615;height:2268" coordorigin="4868,-1" coordsize="5615,2268" path="m4868,-1r5615,2268e" filled="f" strokecolor="#808285" strokeweight=".5pt">
                <v:path arrowok="t"/>
              </v:shape>
            </v:group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3550" style="position:absolute;left:0;text-align:left;margin-left:216.7pt;margin-top:-.15pt;width:13.65pt;height:13.65pt;z-index:-1596;mso-position-horizontal-relative:page" coordorigin="4334,-3" coordsize="273,273">
            <v:shape id="_x0000_s3551" style="position:absolute;left:4334;top:-3;width:273;height:273" coordorigin="4334,-3" coordsize="273,273" path="m4334,271r273,l4607,-3r-273,l4334,271xe" filled="f" strokecolor="#808285" strokeweight=".5pt">
              <v:path arrowok="t"/>
            </v:shape>
            <w10:wrap anchorx="page"/>
          </v:group>
        </w:pict>
      </w:r>
      <w:r w:rsidRPr="00F71469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A</w:t>
      </w:r>
      <w:r w:rsidRPr="00F71469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C</w:t>
      </w:r>
    </w:p>
    <w:p w:rsidR="005D5DFE" w:rsidRPr="00F71469" w:rsidRDefault="005D5DFE">
      <w:pPr>
        <w:spacing w:before="4" w:after="0" w:line="150" w:lineRule="exact"/>
        <w:rPr>
          <w:rFonts w:ascii="Calibri" w:hAnsi="Calibri" w:cs="Calibri"/>
          <w:sz w:val="15"/>
          <w:szCs w:val="15"/>
          <w:lang w:val="pt-PT"/>
        </w:rPr>
      </w:pPr>
    </w:p>
    <w:p w:rsidR="005D5DFE" w:rsidRPr="00F71469" w:rsidRDefault="005D5DF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D5DFE" w:rsidRPr="00F71469" w:rsidRDefault="005D5DF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D5DFE" w:rsidRPr="00F71469" w:rsidRDefault="005D5DF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D5DFE" w:rsidRPr="00F71469" w:rsidRDefault="00347ED4">
      <w:pPr>
        <w:spacing w:before="39" w:after="0" w:line="170" w:lineRule="exact"/>
        <w:ind w:left="3000" w:right="-20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F71469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2</w:t>
      </w:r>
    </w:p>
    <w:p w:rsidR="005D5DFE" w:rsidRPr="00F71469" w:rsidRDefault="00347ED4">
      <w:pPr>
        <w:spacing w:after="0" w:line="144" w:lineRule="exact"/>
        <w:ind w:left="1753" w:right="-20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F71469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1</w:t>
      </w:r>
    </w:p>
    <w:p w:rsidR="005D5DFE" w:rsidRPr="00F71469" w:rsidRDefault="005D5DF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D5DFE" w:rsidRPr="00F71469" w:rsidRDefault="005D5DF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D5DFE" w:rsidRPr="00F71469" w:rsidRDefault="005D5DF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D5DFE" w:rsidRPr="00F71469" w:rsidRDefault="005D5DF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D5DFE" w:rsidRPr="00F71469" w:rsidRDefault="005D5DFE">
      <w:pPr>
        <w:spacing w:before="5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D5DFE" w:rsidRPr="00F71469" w:rsidRDefault="00347ED4">
      <w:pPr>
        <w:tabs>
          <w:tab w:val="left" w:pos="6040"/>
        </w:tabs>
        <w:spacing w:before="33" w:after="0" w:line="236" w:lineRule="exact"/>
        <w:ind w:left="221" w:right="-20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F71469">
        <w:rPr>
          <w:rFonts w:ascii="Calibri" w:hAnsi="Calibri" w:cs="Calibri"/>
        </w:rPr>
        <w:pict>
          <v:group id="_x0000_s3548" style="position:absolute;left:0;text-align:left;margin-left:85.3pt;margin-top:-.15pt;width:13.65pt;height:13.65pt;z-index:-1600;mso-position-horizontal-relative:page" coordorigin="1706,-3" coordsize="273,273">
            <v:shape id="_x0000_s3549" style="position:absolute;left:1706;top:-3;width:273;height:273" coordorigin="1706,-3" coordsize="273,273" path="m1706,271r273,l1979,-3r-273,l1706,271xe" filled="f" strokecolor="#808285" strokeweight=".5pt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3541" style="position:absolute;left:0;text-align:left;margin-left:243.15pt;margin-top:.15pt;width:281.25pt;height:5.1pt;z-index:-1599;mso-position-horizontal-relative:page" coordorigin="4863,3" coordsize="5625,102">
            <v:group id="_x0000_s3546" style="position:absolute;left:4952;top:54;width:5468;height:2" coordorigin="4952,54" coordsize="5468,2">
              <v:shape id="_x0000_s3547" style="position:absolute;left:4952;top:54;width:5468;height:2" coordorigin="4952,54" coordsize="5468,0" path="m10420,54r-5468,e" filled="f" strokecolor="#231f20" strokeweight=".5pt">
                <v:path arrowok="t"/>
              </v:shape>
            </v:group>
            <v:group id="_x0000_s3544" style="position:absolute;left:10357;top:8;width:126;height:79" coordorigin="10357,8" coordsize="126,79">
              <v:shape id="_x0000_s3545" style="position:absolute;left:10357;top:8;width:126;height:79" coordorigin="10357,8" coordsize="126,79" path="m10357,8r14,21l10378,44r2,12l10376,69r-10,17l10483,54,10357,8e" fillcolor="#231f20" stroked="f">
                <v:path arrowok="t"/>
              </v:shape>
            </v:group>
            <v:group id="_x0000_s3542" style="position:absolute;left:4868;top:21;width:126;height:79" coordorigin="4868,21" coordsize="126,79">
              <v:shape id="_x0000_s3543" style="position:absolute;left:4868;top:21;width:126;height:79" coordorigin="4868,21" coordsize="126,79" path="m4985,21l4868,54r126,46l4980,79r-8,-15l4971,51r4,-13l4985,21e" fillcolor="#231f20" stroked="f">
                <v:path arrowok="t"/>
              </v:shape>
            </v:group>
            <w10:wrap anchorx="page"/>
          </v:group>
        </w:pict>
      </w:r>
      <w:r w:rsidRPr="00F71469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F</w:t>
      </w:r>
      <w:r w:rsidRPr="00F71469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</w:r>
      <w:r w:rsidRPr="00F71469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5</w:t>
      </w:r>
    </w:p>
    <w:p w:rsidR="005D5DFE" w:rsidRPr="00F71469" w:rsidRDefault="005D5DFE">
      <w:pPr>
        <w:spacing w:before="9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5D5DFE" w:rsidRPr="00F71469" w:rsidRDefault="00347ED4">
      <w:pPr>
        <w:tabs>
          <w:tab w:val="left" w:pos="5320"/>
          <w:tab w:val="left" w:pos="7280"/>
        </w:tabs>
        <w:spacing w:before="33" w:after="0" w:line="206" w:lineRule="exact"/>
        <w:ind w:left="3384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F71469">
        <w:rPr>
          <w:rFonts w:ascii="Calibri" w:hAnsi="Calibri" w:cs="Calibri"/>
        </w:rPr>
        <w:pict>
          <v:group id="_x0000_s3532" style="position:absolute;left:0;text-align:left;margin-left:89.85pt;margin-top:-10.05pt;width:5.1pt;height:169.85pt;z-index:-1602;mso-position-horizontal-relative:page" coordorigin="1797,-201" coordsize="102,3397">
            <v:group id="_x0000_s3539" style="position:absolute;left:1849;top:-133;width:2;height:3260" coordorigin="1849,-133" coordsize="2,3260">
              <v:shape id="_x0000_s3540" style="position:absolute;left:1849;top:-133;width:2;height:3260" coordorigin="1849,-133" coordsize="0,3260" path="m1849,-133r,3260e" filled="f" strokecolor="#231f20" strokeweight=".5pt">
                <v:path arrowok="t"/>
              </v:shape>
            </v:group>
            <v:group id="_x0000_s3536" style="position:absolute;left:1802;top:-196;width:79;height:126" coordorigin="1802,-196" coordsize="79,126">
              <v:shape id="_x0000_s3538" style="position:absolute;left:1802;top:-196;width:79;height:126" coordorigin="1802,-196" coordsize="79,126" path="m1849,-196r-47,126l1823,-84r15,-8l1851,-94r26,l1849,-196e" fillcolor="#231f20" stroked="f">
                <v:path arrowok="t"/>
              </v:shape>
              <v:shape id="_x0000_s3537" style="position:absolute;left:1802;top:-196;width:79;height:126" coordorigin="1802,-196" coordsize="79,126" path="m1877,-94r-26,l1864,-89r17,10l1877,-94e" fillcolor="#231f20" stroked="f">
                <v:path arrowok="t"/>
              </v:shape>
            </v:group>
            <v:group id="_x0000_s3533" style="position:absolute;left:1816;top:3064;width:79;height:126" coordorigin="1816,3064" coordsize="79,126">
              <v:shape id="_x0000_s3535" style="position:absolute;left:1816;top:3064;width:79;height:126" coordorigin="1816,3064" coordsize="79,126" path="m1816,3073r33,117l1886,3088r-40,l1833,3083r-17,-10e" fillcolor="#231f20" stroked="f">
                <v:path arrowok="t"/>
              </v:shape>
              <v:shape id="_x0000_s3534" style="position:absolute;left:1816;top:3064;width:79;height:126" coordorigin="1816,3064" coordsize="79,126" path="m1895,3064r-21,14l1859,3086r-13,2l1886,3088r9,-24e" fillcolor="#231f20" stroked="f">
                <v:path arrowok="t"/>
              </v:shape>
            </v:group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3497" style="position:absolute;left:0;text-align:left;margin-left:99.2pt;margin-top:-10.05pt;width:228.15pt;height:169.85pt;z-index:-1601;mso-position-horizontal-relative:page" coordorigin="1984,-201" coordsize="4563,3397">
            <v:group id="_x0000_s3530" style="position:absolute;left:1989;top:3077;width:113;height:113" coordorigin="1989,3077" coordsize="113,113">
              <v:shape id="_x0000_s3531" style="position:absolute;left:1989;top:3077;width:113;height:113" coordorigin="1989,3077" coordsize="113,113" path="m2102,3190r-113,l1989,3077r113,l2102,3190xe" filled="f" strokecolor="#808285" strokeweight=".5pt">
                <v:path arrowok="t"/>
              </v:shape>
            </v:group>
            <v:group id="_x0000_s3528" style="position:absolute;left:1989;top:-196;width:4491;height:3387" coordorigin="1989,-196" coordsize="4491,3387">
              <v:shape id="_x0000_s3529" style="position:absolute;left:1989;top:-196;width:4491;height:3387" coordorigin="1989,-196" coordsize="4491,3387" path="m6479,3190r-4490,l1989,-196,6479,3190xe" filled="f" strokecolor="#231f20" strokeweight=".5pt">
                <v:path arrowok="t"/>
              </v:shape>
            </v:group>
            <v:group id="_x0000_s3526" style="position:absolute;left:5418;top:-3;width:374;height:1123" coordorigin="5418,-3" coordsize="374,1123">
              <v:shape id="_x0000_s3527" style="position:absolute;left:5418;top:-3;width:374;height:1123" coordorigin="5418,-3" coordsize="374,1123" path="m5418,1120r375,l5793,-3r-375,l5418,1120e" fillcolor="#d1d3d4" stroked="f">
                <v:path arrowok="t"/>
              </v:shape>
            </v:group>
            <v:group id="_x0000_s3524" style="position:absolute;left:5418;top:-3;width:374;height:1123" coordorigin="5418,-3" coordsize="374,1123">
              <v:shape id="_x0000_s3525" style="position:absolute;left:5418;top:-3;width:374;height:1123" coordorigin="5418,-3" coordsize="374,1123" path="m5793,1120r-375,l5418,-3r375,l5793,1120xe" filled="f" strokecolor="#231f20" strokeweight=".5pt">
                <v:path arrowok="t"/>
              </v:shape>
            </v:group>
            <v:group id="_x0000_s3522" style="position:absolute;left:5793;top:-3;width:374;height:1123" coordorigin="5793,-3" coordsize="374,1123">
              <v:shape id="_x0000_s3523" style="position:absolute;left:5793;top:-3;width:374;height:1123" coordorigin="5793,-3" coordsize="374,1123" path="m5793,1120r374,l6167,-3r-374,l5793,1120e" stroked="f">
                <v:path arrowok="t"/>
              </v:shape>
            </v:group>
            <v:group id="_x0000_s3520" style="position:absolute;left:5793;top:-3;width:374;height:1123" coordorigin="5793,-3" coordsize="374,1123">
              <v:shape id="_x0000_s3521" style="position:absolute;left:5793;top:-3;width:374;height:1123" coordorigin="5793,-3" coordsize="374,1123" path="m6167,1120r-374,l5793,-3r374,l6167,1120xe" filled="f" strokecolor="#231f20" strokeweight=".5pt">
                <v:path arrowok="t"/>
              </v:shape>
            </v:group>
            <v:group id="_x0000_s3518" style="position:absolute;left:6167;top:-3;width:374;height:1123" coordorigin="6167,-3" coordsize="374,1123">
              <v:shape id="_x0000_s3519" style="position:absolute;left:6167;top:-3;width:374;height:1123" coordorigin="6167,-3" coordsize="374,1123" path="m6167,1120r375,l6542,-3r-375,l6167,1120e" fillcolor="#d1d3d4" stroked="f">
                <v:path arrowok="t"/>
              </v:shape>
            </v:group>
            <v:group id="_x0000_s3516" style="position:absolute;left:6167;top:-3;width:374;height:1123" coordorigin="6167,-3" coordsize="374,1123">
              <v:shape id="_x0000_s3517" style="position:absolute;left:6167;top:-3;width:374;height:1123" coordorigin="6167,-3" coordsize="374,1123" path="m6542,1120r-375,l6167,-3r375,l6542,1120xe" filled="f" strokecolor="#231f20" strokeweight=".5pt">
                <v:path arrowok="t"/>
              </v:shape>
            </v:group>
            <v:group id="_x0000_s3514" style="position:absolute;left:5503;top:1260;width:976;height:2" coordorigin="5503,1260" coordsize="976,2">
              <v:shape id="_x0000_s3515" style="position:absolute;left:5503;top:1260;width:976;height:2" coordorigin="5503,1260" coordsize="976,0" path="m6478,1260r-975,e" filled="f" strokecolor="#231f20" strokeweight=".5pt">
                <v:path arrowok="t"/>
              </v:shape>
            </v:group>
            <v:group id="_x0000_s3512" style="position:absolute;left:6415;top:1214;width:126;height:79" coordorigin="6415,1214" coordsize="126,79">
              <v:shape id="_x0000_s3513" style="position:absolute;left:6415;top:1214;width:126;height:79" coordorigin="6415,1214" coordsize="126,79" path="m6415,1214r14,21l6437,1250r2,13l6435,1276r-11,17l6542,1260r-127,-46e" fillcolor="#231f20" stroked="f">
                <v:path arrowok="t"/>
              </v:shape>
            </v:group>
            <v:group id="_x0000_s3510" style="position:absolute;left:5418;top:1227;width:126;height:79" coordorigin="5418,1227" coordsize="126,79">
              <v:shape id="_x0000_s3511" style="position:absolute;left:5418;top:1227;width:126;height:79" coordorigin="5418,1227" coordsize="126,79" path="m5536,1227r-118,33l5545,1306r-14,-21l5523,1270r-2,-12l5525,1244r11,-17e" fillcolor="#231f20" stroked="f">
                <v:path arrowok="t"/>
              </v:shape>
            </v:group>
            <v:group id="_x0000_s3508" style="position:absolute;left:5278;top:60;width:2;height:997" coordorigin="5278,60" coordsize="2,997">
              <v:shape id="_x0000_s3509" style="position:absolute;left:5278;top:60;width:2;height:997" coordorigin="5278,60" coordsize="0,997" path="m5278,60r,997e" filled="f" strokecolor="#231f20" strokeweight=".5pt">
                <v:path arrowok="t"/>
              </v:shape>
            </v:group>
            <v:group id="_x0000_s3505" style="position:absolute;left:5232;top:-3;width:79;height:126" coordorigin="5232,-3" coordsize="79,126">
              <v:shape id="_x0000_s3507" style="position:absolute;left:5232;top:-3;width:79;height:126" coordorigin="5232,-3" coordsize="79,126" path="m5278,-3r-46,127l5253,110r15,-8l5281,100r26,l5278,-3e" fillcolor="#231f20" stroked="f">
                <v:path arrowok="t"/>
              </v:shape>
              <v:shape id="_x0000_s3506" style="position:absolute;left:5232;top:-3;width:79;height:126" coordorigin="5232,-3" coordsize="79,126" path="m5307,100r-26,l5294,104r17,10l5307,100e" fillcolor="#231f20" stroked="f">
                <v:path arrowok="t"/>
              </v:shape>
            </v:group>
            <v:group id="_x0000_s3502" style="position:absolute;left:5246;top:994;width:79;height:126" coordorigin="5246,994" coordsize="79,126">
              <v:shape id="_x0000_s3504" style="position:absolute;left:5246;top:994;width:79;height:126" coordorigin="5246,994" coordsize="79,126" path="m5246,1003r32,117l5316,1018r-40,l5263,1013r-17,-10e" fillcolor="#231f20" stroked="f">
                <v:path arrowok="t"/>
              </v:shape>
              <v:shape id="_x0000_s3503" style="position:absolute;left:5246;top:994;width:79;height:126" coordorigin="5246,994" coordsize="79,126" path="m5324,994r-20,14l5289,1016r-13,2l5316,1018r8,-24e" fillcolor="#231f20" stroked="f">
                <v:path arrowok="t"/>
              </v:shape>
            </v:group>
            <v:group id="_x0000_s3500" style="position:absolute;left:4872;top:-3;width:273;height:273" coordorigin="4872,-3" coordsize="273,273">
              <v:shape id="_x0000_s3501" style="position:absolute;left:4872;top:-3;width:273;height:273" coordorigin="4872,-3" coordsize="273,273" path="m4872,271r274,l5146,-3r-274,l4872,271e" stroked="f">
                <v:path arrowok="t"/>
              </v:shape>
            </v:group>
            <v:group id="_x0000_s3498" style="position:absolute;left:4872;top:-3;width:273;height:273" coordorigin="4872,-3" coordsize="273,273">
              <v:shape id="_x0000_s3499" style="position:absolute;left:4872;top:-3;width:273;height:273" coordorigin="4872,-3" coordsize="273,273" path="m4872,271r274,l5146,-3r-274,l4872,271xe" filled="f" strokecolor="#808285" strokeweight=".5pt">
                <v:path arrowok="t"/>
              </v:shape>
            </v:group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3480" style="position:absolute;left:0;text-align:left;margin-left:368.75pt;margin-top:-.4pt;width:56.65pt;height:56.65pt;z-index:-1595;mso-position-horizontal-relative:page" coordorigin="7375,-8" coordsize="1133,1133">
            <v:group id="_x0000_s3495" style="position:absolute;left:7380;top:-3;width:224;height:1123" coordorigin="7380,-3" coordsize="224,1123">
              <v:shape id="_x0000_s3496" style="position:absolute;left:7380;top:-3;width:224;height:1123" coordorigin="7380,-3" coordsize="224,1123" path="m7380,1120r224,l7604,-3r-224,l7380,1120e" fillcolor="#d1d3d4" stroked="f">
                <v:path arrowok="t"/>
              </v:shape>
            </v:group>
            <v:group id="_x0000_s3493" style="position:absolute;left:7380;top:-3;width:224;height:1123" coordorigin="7380,-3" coordsize="224,1123">
              <v:shape id="_x0000_s3494" style="position:absolute;left:7380;top:-3;width:224;height:1123" coordorigin="7380,-3" coordsize="224,1123" path="m7604,1120r-224,l7380,-3r224,l7604,1120xe" filled="f" strokecolor="#231f20" strokeweight=".5pt">
                <v:path arrowok="t"/>
              </v:shape>
            </v:group>
            <v:group id="_x0000_s3491" style="position:absolute;left:7604;top:-3;width:225;height:1123" coordorigin="7604,-3" coordsize="225,1123">
              <v:shape id="_x0000_s3492" style="position:absolute;left:7604;top:-3;width:225;height:1123" coordorigin="7604,-3" coordsize="225,1123" path="m7829,1120r-225,l7604,-3r225,l7829,1120xe" filled="f" strokecolor="#231f20" strokeweight=".5pt">
                <v:path arrowok="t"/>
              </v:shape>
            </v:group>
            <v:group id="_x0000_s3489" style="position:absolute;left:7829;top:-3;width:224;height:1123" coordorigin="7829,-3" coordsize="224,1123">
              <v:shape id="_x0000_s3490" style="position:absolute;left:7829;top:-3;width:224;height:1123" coordorigin="7829,-3" coordsize="224,1123" path="m7829,1120r224,l8053,-3r-224,l7829,1120e" fillcolor="#d1d3d4" stroked="f">
                <v:path arrowok="t"/>
              </v:shape>
            </v:group>
            <v:group id="_x0000_s3487" style="position:absolute;left:7829;top:-3;width:224;height:1123" coordorigin="7829,-3" coordsize="224,1123">
              <v:shape id="_x0000_s3488" style="position:absolute;left:7829;top:-3;width:224;height:1123" coordorigin="7829,-3" coordsize="224,1123" path="m8053,1120r-224,l7829,-3r224,l8053,1120xe" filled="f" strokecolor="#231f20" strokeweight=".5pt">
                <v:path arrowok="t"/>
              </v:shape>
            </v:group>
            <v:group id="_x0000_s3485" style="position:absolute;left:8053;top:-3;width:225;height:1123" coordorigin="8053,-3" coordsize="225,1123">
              <v:shape id="_x0000_s3486" style="position:absolute;left:8053;top:-3;width:225;height:1123" coordorigin="8053,-3" coordsize="225,1123" path="m8278,1120r-225,l8053,-3r225,l8278,1120xe" filled="f" strokecolor="#231f20" strokeweight=".5pt">
                <v:path arrowok="t"/>
              </v:shape>
            </v:group>
            <v:group id="_x0000_s3483" style="position:absolute;left:8279;top:-3;width:224;height:1123" coordorigin="8279,-3" coordsize="224,1123">
              <v:shape id="_x0000_s3484" style="position:absolute;left:8279;top:-3;width:224;height:1123" coordorigin="8279,-3" coordsize="224,1123" path="m8279,1120r224,l8503,-3r-224,l8279,1120e" fillcolor="#d1d3d4" stroked="f">
                <v:path arrowok="t"/>
              </v:shape>
            </v:group>
            <v:group id="_x0000_s3481" style="position:absolute;left:8279;top:-3;width:224;height:1123" coordorigin="8279,-3" coordsize="224,1123">
              <v:shape id="_x0000_s3482" style="position:absolute;left:8279;top:-3;width:224;height:1123" coordorigin="8279,-3" coordsize="224,1123" path="m8503,1120r-224,l8279,-3r224,l8503,1120xe" filled="f" strokecolor="#231f20" strokeweight=".5pt">
                <v:path arrowok="t"/>
              </v:shape>
            </v:group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3471" style="position:absolute;left:0;text-align:left;margin-left:359.45pt;margin-top:-.4pt;width:5.1pt;height:56.65pt;z-index:-1593;mso-position-horizontal-relative:page" coordorigin="7189,-8" coordsize="102,1133">
            <v:group id="_x0000_s3478" style="position:absolute;left:7240;top:60;width:2;height:997" coordorigin="7240,60" coordsize="2,997">
              <v:shape id="_x0000_s3479" style="position:absolute;left:7240;top:60;width:2;height:997" coordorigin="7240,60" coordsize="0,997" path="m7240,60r,997e" filled="f" strokecolor="#231f20" strokeweight=".5pt">
                <v:path arrowok="t"/>
              </v:shape>
            </v:group>
            <v:group id="_x0000_s3475" style="position:absolute;left:7194;top:-3;width:79;height:126" coordorigin="7194,-3" coordsize="79,126">
              <v:shape id="_x0000_s3477" style="position:absolute;left:7194;top:-3;width:79;height:126" coordorigin="7194,-3" coordsize="79,126" path="m7240,-3r-46,127l7215,110r15,-8l7242,100r26,l7240,-3e" fillcolor="#231f20" stroked="f">
                <v:path arrowok="t"/>
              </v:shape>
              <v:shape id="_x0000_s3476" style="position:absolute;left:7194;top:-3;width:79;height:126" coordorigin="7194,-3" coordsize="79,126" path="m7268,100r-26,l7256,104r17,10l7268,100e" fillcolor="#231f20" stroked="f">
                <v:path arrowok="t"/>
              </v:shape>
            </v:group>
            <v:group id="_x0000_s3472" style="position:absolute;left:7207;top:994;width:79;height:126" coordorigin="7207,994" coordsize="79,126">
              <v:shape id="_x0000_s3474" style="position:absolute;left:7207;top:994;width:79;height:126" coordorigin="7207,994" coordsize="79,126" path="m7207,1003r33,117l7277,1018r-40,l7224,1013r-17,-10e" fillcolor="#231f20" stroked="f">
                <v:path arrowok="t"/>
              </v:shape>
              <v:shape id="_x0000_s3473" style="position:absolute;left:7207;top:994;width:79;height:126" coordorigin="7207,994" coordsize="79,126" path="m7286,994r-21,14l7250,1016r-13,2l7277,1018r9,-24e" fillcolor="#231f20" stroked="f">
                <v:path arrowok="t"/>
              </v:shape>
            </v:group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3469" style="position:absolute;left:0;text-align:left;margin-left:341.4pt;margin-top:-.15pt;width:13.65pt;height:13.65pt;z-index:-1592;mso-position-horizontal-relative:page" coordorigin="6828,-3" coordsize="273,273">
            <v:shape id="_x0000_s3470" style="position:absolute;left:6828;top:-3;width:273;height:273" coordorigin="6828,-3" coordsize="273,273" path="m6828,271r274,l7102,-3r-274,l6828,271xe" filled="f" strokecolor="#808285" strokeweight=".5pt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3460" style="position:absolute;left:0;text-align:left;margin-left:457.2pt;margin-top:-.05pt;width:5.1pt;height:56.65pt;z-index:-1586;mso-position-horizontal-relative:page" coordorigin="9144,-1" coordsize="102,1133">
            <v:group id="_x0000_s3467" style="position:absolute;left:9195;top:67;width:2;height:997" coordorigin="9195,67" coordsize="2,997">
              <v:shape id="_x0000_s3468" style="position:absolute;left:9195;top:67;width:2;height:997" coordorigin="9195,67" coordsize="0,997" path="m9195,67r,997e" filled="f" strokecolor="#231f20" strokeweight=".5pt">
                <v:path arrowok="t"/>
              </v:shape>
            </v:group>
            <v:group id="_x0000_s3464" style="position:absolute;left:9149;top:4;width:79;height:126" coordorigin="9149,4" coordsize="79,126">
              <v:shape id="_x0000_s3466" style="position:absolute;left:9149;top:4;width:79;height:126" coordorigin="9149,4" coordsize="79,126" path="m9195,4r-46,127l9170,117r15,-8l9197,107r26,l9195,4e" fillcolor="#231f20" stroked="f">
                <v:path arrowok="t"/>
              </v:shape>
              <v:shape id="_x0000_s3465" style="position:absolute;left:9149;top:4;width:79;height:126" coordorigin="9149,4" coordsize="79,126" path="m9223,107r-26,l9210,111r18,10l9223,107e" fillcolor="#231f20" stroked="f">
                <v:path arrowok="t"/>
              </v:shape>
            </v:group>
            <v:group id="_x0000_s3461" style="position:absolute;left:9162;top:1001;width:79;height:126" coordorigin="9162,1001" coordsize="79,126">
              <v:shape id="_x0000_s3463" style="position:absolute;left:9162;top:1001;width:79;height:126" coordorigin="9162,1001" coordsize="79,126" path="m9162,1010r33,117l9232,1025r-40,l9179,1020r-17,-10e" fillcolor="#231f20" stroked="f">
                <v:path arrowok="t"/>
              </v:shape>
              <v:shape id="_x0000_s3462" style="position:absolute;left:9162;top:1001;width:79;height:126" coordorigin="9162,1001" coordsize="79,126" path="m9241,1001r-21,14l9205,1023r-13,2l9232,1025r9,-24e" fillcolor="#231f20" stroked="f">
                <v:path arrowok="t"/>
              </v:shape>
            </v:group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3445" style="position:absolute;left:0;text-align:left;margin-left:466.5pt;margin-top:-.05pt;width:56.65pt;height:56.65pt;z-index:-1585;mso-position-horizontal-relative:page" coordorigin="9330,-1" coordsize="1133,1133">
            <v:group id="_x0000_s3458" style="position:absolute;left:9335;top:4;width:1123;height:562" coordorigin="9335,4" coordsize="1123,562">
              <v:shape id="_x0000_s3459" style="position:absolute;left:9335;top:4;width:1123;height:562" coordorigin="9335,4" coordsize="1123,562" path="m10458,4l9335,4r561,562l10458,4xe" filled="f" strokecolor="#231f20" strokeweight=".5pt">
                <v:path arrowok="t"/>
              </v:shape>
            </v:group>
            <v:group id="_x0000_s3456" style="position:absolute;left:9335;top:4;width:562;height:1123" coordorigin="9335,4" coordsize="562,1123">
              <v:shape id="_x0000_s3457" style="position:absolute;left:9335;top:4;width:562;height:1123" coordorigin="9335,4" coordsize="562,1123" path="m9335,4r,1123l9896,566,9335,4e" stroked="f">
                <v:path arrowok="t"/>
              </v:shape>
            </v:group>
            <v:group id="_x0000_s3454" style="position:absolute;left:9335;top:4;width:562;height:1123" coordorigin="9335,4" coordsize="562,1123">
              <v:shape id="_x0000_s3455" style="position:absolute;left:9335;top:4;width:562;height:1123" coordorigin="9335,4" coordsize="562,1123" path="m9335,4r,1123l9896,566,9335,4xe" filled="f" strokecolor="#231f20" strokeweight=".5pt">
                <v:path arrowok="t"/>
              </v:shape>
            </v:group>
            <v:group id="_x0000_s3452" style="position:absolute;left:9896;top:4;width:562;height:1123" coordorigin="9896,4" coordsize="562,1123">
              <v:shape id="_x0000_s3453" style="position:absolute;left:9896;top:4;width:562;height:1123" coordorigin="9896,4" coordsize="562,1123" path="m10458,4l9896,566r562,561l10458,4e" stroked="f">
                <v:path arrowok="t"/>
              </v:shape>
            </v:group>
            <v:group id="_x0000_s3450" style="position:absolute;left:9896;top:4;width:562;height:1123" coordorigin="9896,4" coordsize="562,1123">
              <v:shape id="_x0000_s3451" style="position:absolute;left:9896;top:4;width:562;height:1123" coordorigin="9896,4" coordsize="562,1123" path="m10458,4l9896,566r562,561l10458,4xe" filled="f" strokecolor="#231f20" strokeweight=".5pt">
                <v:path arrowok="t"/>
              </v:shape>
            </v:group>
            <v:group id="_x0000_s3448" style="position:absolute;left:9335;top:566;width:1123;height:562" coordorigin="9335,566" coordsize="1123,562">
              <v:shape id="_x0000_s3449" style="position:absolute;left:9335;top:566;width:1123;height:562" coordorigin="9335,566" coordsize="1123,562" path="m9896,566r-561,561l10458,1127,9896,566e" fillcolor="#d1d3d4" stroked="f">
                <v:path arrowok="t"/>
              </v:shape>
            </v:group>
            <v:group id="_x0000_s3446" style="position:absolute;left:9335;top:566;width:1123;height:562" coordorigin="9335,566" coordsize="1123,562">
              <v:shape id="_x0000_s3447" style="position:absolute;left:9335;top:566;width:1123;height:562" coordorigin="9335,566" coordsize="1123,562" path="m9335,1127r1123,l9896,566r-561,561xe" filled="f" strokecolor="#231f20" strokeweight=".5pt">
                <v:path arrowok="t"/>
              </v:shape>
            </v:group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3443" style="position:absolute;left:0;text-align:left;margin-left:439.2pt;margin-top:-.15pt;width:13.65pt;height:13.65pt;z-index:-1584;mso-position-horizontal-relative:page" coordorigin="8784,-3" coordsize="273,273">
            <v:shape id="_x0000_s3444" style="position:absolute;left:8784;top:-3;width:273;height:273" coordorigin="8784,-3" coordsize="273,273" path="m8784,271r274,l9058,-3r-274,l8784,271xe" filled="f" strokecolor="#808285" strokeweight=".5pt">
              <v:path arrowok="t"/>
            </v:shape>
            <w10:wrap anchorx="page"/>
          </v:group>
        </w:pict>
      </w:r>
      <w:r w:rsidRPr="00F71469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B</w:t>
      </w:r>
      <w:r w:rsidRPr="00F71469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D</w:t>
      </w:r>
      <w:r w:rsidRPr="00F71469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</w:r>
      <w:proofErr w:type="gramStart"/>
      <w:r w:rsidRPr="00F71469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E</w:t>
      </w:r>
      <w:proofErr w:type="gramEnd"/>
    </w:p>
    <w:p w:rsidR="005D5DFE" w:rsidRPr="00F71469" w:rsidRDefault="005D5DFE">
      <w:pPr>
        <w:spacing w:before="9" w:after="0" w:line="150" w:lineRule="exact"/>
        <w:rPr>
          <w:rFonts w:ascii="Calibri" w:hAnsi="Calibri" w:cs="Calibri"/>
          <w:sz w:val="15"/>
          <w:szCs w:val="15"/>
          <w:lang w:val="pt-PT"/>
        </w:rPr>
      </w:pPr>
    </w:p>
    <w:p w:rsidR="005D5DFE" w:rsidRPr="00F71469" w:rsidRDefault="00347ED4">
      <w:pPr>
        <w:tabs>
          <w:tab w:val="left" w:pos="5500"/>
          <w:tab w:val="left" w:pos="7460"/>
        </w:tabs>
        <w:spacing w:before="37" w:after="0" w:line="190" w:lineRule="exact"/>
        <w:ind w:left="3551" w:right="-20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F71469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1</w:t>
      </w:r>
      <w:r w:rsidRPr="00F71469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ab/>
        <w:t>1</w:t>
      </w:r>
      <w:r w:rsidRPr="00F71469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ab/>
        <w:t>1</w:t>
      </w:r>
    </w:p>
    <w:p w:rsidR="005D5DFE" w:rsidRPr="00F71469" w:rsidRDefault="005D5DF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D5DFE" w:rsidRPr="00F71469" w:rsidRDefault="005D5DF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D5DFE" w:rsidRPr="00F71469" w:rsidRDefault="005D5DFE">
      <w:pPr>
        <w:spacing w:before="10" w:after="0" w:line="220" w:lineRule="exact"/>
        <w:rPr>
          <w:rFonts w:ascii="Calibri" w:hAnsi="Calibri" w:cs="Calibri"/>
          <w:lang w:val="pt-PT"/>
        </w:rPr>
      </w:pPr>
    </w:p>
    <w:p w:rsidR="005D5DFE" w:rsidRPr="00F71469" w:rsidRDefault="00347ED4">
      <w:pPr>
        <w:tabs>
          <w:tab w:val="left" w:pos="4340"/>
          <w:tab w:val="left" w:pos="6300"/>
          <w:tab w:val="left" w:pos="8260"/>
        </w:tabs>
        <w:spacing w:before="37" w:after="0" w:line="285" w:lineRule="exact"/>
        <w:ind w:left="121" w:right="-20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F71469">
        <w:rPr>
          <w:rFonts w:ascii="Calibri" w:hAnsi="Calibri" w:cs="Calibri"/>
        </w:rPr>
        <w:pict>
          <v:group id="_x0000_s3436" style="position:absolute;left:0;text-align:left;margin-left:368.75pt;margin-top:-2.3pt;width:56.65pt;height:5.1pt;z-index:-1594;mso-position-horizontal-relative:page" coordorigin="7375,-46" coordsize="1133,102">
            <v:group id="_x0000_s3441" style="position:absolute;left:7464;top:5;width:976;height:2" coordorigin="7464,5" coordsize="976,2">
              <v:shape id="_x0000_s3442" style="position:absolute;left:7464;top:5;width:976;height:2" coordorigin="7464,5" coordsize="976,0" path="m8440,5r-976,e" filled="f" strokecolor="#231f20" strokeweight=".5pt">
                <v:path arrowok="t"/>
              </v:shape>
            </v:group>
            <v:group id="_x0000_s3439" style="position:absolute;left:8377;top:-41;width:126;height:79" coordorigin="8377,-41" coordsize="126,79">
              <v:shape id="_x0000_s3440" style="position:absolute;left:8377;top:-41;width:126;height:79" coordorigin="8377,-41" coordsize="126,79" path="m8377,-41r14,20l8398,-5r2,12l8396,20r-10,17l8503,5,8377,-41e" fillcolor="#231f20" stroked="f">
                <v:path arrowok="t"/>
              </v:shape>
            </v:group>
            <v:group id="_x0000_s3437" style="position:absolute;left:7380;top:-28;width:126;height:79" coordorigin="7380,-28" coordsize="126,79">
              <v:shape id="_x0000_s3438" style="position:absolute;left:7380;top:-28;width:126;height:79" coordorigin="7380,-28" coordsize="126,79" path="m7497,-28l7380,5r126,46l7492,30r-8,-15l7483,2r4,-13l7497,-28e" fillcolor="#231f20" stroked="f">
                <v:path arrowok="t"/>
              </v:shape>
            </v:group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3429" style="position:absolute;left:0;text-align:left;margin-left:466.5pt;margin-top:-1.95pt;width:56.65pt;height:5.1pt;z-index:-1587;mso-position-horizontal-relative:page" coordorigin="9330,-39" coordsize="1133,102">
            <v:group id="_x0000_s3434" style="position:absolute;left:9419;top:12;width:976;height:2" coordorigin="9419,12" coordsize="976,2">
              <v:shape id="_x0000_s3435" style="position:absolute;left:9419;top:12;width:976;height:2" coordorigin="9419,12" coordsize="976,0" path="m10395,12r-976,e" filled="f" strokecolor="#231f20" strokeweight=".5pt">
                <v:path arrowok="t"/>
              </v:shape>
            </v:group>
            <v:group id="_x0000_s3432" style="position:absolute;left:10331;top:-34;width:126;height:79" coordorigin="10331,-34" coordsize="126,79">
              <v:shape id="_x0000_s3433" style="position:absolute;left:10331;top:-34;width:126;height:79" coordorigin="10331,-34" coordsize="126,79" path="m10331,-34r15,21l10353,2r2,12l10351,28r-10,17l10458,12r-127,-46e" fillcolor="#231f20" stroked="f">
                <v:path arrowok="t"/>
              </v:shape>
            </v:group>
            <v:group id="_x0000_s3430" style="position:absolute;left:9335;top:-21;width:126;height:79" coordorigin="9335,-21" coordsize="126,79">
              <v:shape id="_x0000_s3431" style="position:absolute;left:9335;top:-21;width:126;height:79" coordorigin="9335,-21" coordsize="126,79" path="m9452,-21l9335,12r126,46l9447,37r-8,-15l9438,9r4,-13l9452,-21e" fillcolor="#231f20" stroked="f">
                <v:path arrowok="t"/>
              </v:shape>
            </v:group>
            <w10:wrap anchorx="page"/>
          </v:group>
        </w:pict>
      </w:r>
      <w:r w:rsidRPr="00F71469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3</w:t>
      </w:r>
      <w:r w:rsidRPr="00F71469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ab/>
        <w:t>1</w:t>
      </w:r>
      <w:r w:rsidRPr="00F71469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ab/>
        <w:t>1</w:t>
      </w:r>
      <w:r w:rsidRPr="00F71469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ab/>
        <w:t>1</w:t>
      </w:r>
    </w:p>
    <w:p w:rsidR="005D5DFE" w:rsidRPr="00F71469" w:rsidRDefault="005D5DF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D5DFE" w:rsidRPr="00F71469" w:rsidRDefault="005D5DFE">
      <w:pPr>
        <w:spacing w:before="11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5D5DFE" w:rsidRPr="00F71469" w:rsidRDefault="00347ED4">
      <w:pPr>
        <w:tabs>
          <w:tab w:val="left" w:pos="7280"/>
        </w:tabs>
        <w:spacing w:before="33" w:after="0" w:line="206" w:lineRule="exact"/>
        <w:ind w:left="5329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F71469">
        <w:rPr>
          <w:rFonts w:ascii="Calibri" w:hAnsi="Calibri" w:cs="Calibri"/>
        </w:rPr>
        <w:pict>
          <v:group id="_x0000_s3424" style="position:absolute;left:0;text-align:left;margin-left:368.4pt;margin-top:-.4pt;width:56.65pt;height:56.65pt;z-index:-1591;mso-position-horizontal-relative:page" coordorigin="7368,-8" coordsize="1133,1133">
            <v:group id="_x0000_s3427" style="position:absolute;left:7373;top:-3;width:1123;height:1123" coordorigin="7373,-3" coordsize="1123,1123">
              <v:shape id="_x0000_s3428" style="position:absolute;left:7373;top:-3;width:1123;height:1123" coordorigin="7373,-3" coordsize="1123,1123" path="m8496,1120r-1123,l7373,-3r1123,l8496,1120xe" filled="f" strokecolor="#231f20" strokeweight=".5pt">
                <v:path arrowok="t"/>
              </v:shape>
            </v:group>
            <v:group id="_x0000_s3425" style="position:absolute;left:7373;top:-3;width:1123;height:1123" coordorigin="7373,-3" coordsize="1123,1123">
              <v:shape id="_x0000_s3426" style="position:absolute;left:7373;top:-3;width:1123;height:1123" coordorigin="7373,-3" coordsize="1123,1123" path="m7373,1120l8496,-3e" filled="f" strokecolor="#231f20" strokeweight=".5pt">
                <v:path arrowok="t"/>
              </v:shape>
            </v:group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3415" style="position:absolute;left:0;text-align:left;margin-left:359.1pt;margin-top:-.4pt;width:5.1pt;height:56.65pt;z-index:-1589;mso-position-horizontal-relative:page" coordorigin="7182,-8" coordsize="102,1133">
            <v:group id="_x0000_s3422" style="position:absolute;left:7233;top:60;width:2;height:997" coordorigin="7233,60" coordsize="2,997">
              <v:shape id="_x0000_s3423" style="position:absolute;left:7233;top:60;width:2;height:997" coordorigin="7233,60" coordsize="0,997" path="m7233,60r,997e" filled="f" strokecolor="#231f20" strokeweight=".5pt">
                <v:path arrowok="t"/>
              </v:shape>
            </v:group>
            <v:group id="_x0000_s3419" style="position:absolute;left:7187;top:-3;width:79;height:126" coordorigin="7187,-3" coordsize="79,126">
              <v:shape id="_x0000_s3421" style="position:absolute;left:7187;top:-3;width:79;height:126" coordorigin="7187,-3" coordsize="79,126" path="m7233,-3r-46,127l7208,110r15,-8l7236,100r26,l7233,-3e" fillcolor="#231f20" stroked="f">
                <v:path arrowok="t"/>
              </v:shape>
              <v:shape id="_x0000_s3420" style="position:absolute;left:7187;top:-3;width:79;height:126" coordorigin="7187,-3" coordsize="79,126" path="m7262,100r-26,l7249,104r17,10l7262,100e" fillcolor="#231f20" stroked="f">
                <v:path arrowok="t"/>
              </v:shape>
            </v:group>
            <v:group id="_x0000_s3416" style="position:absolute;left:7200;top:994;width:79;height:126" coordorigin="7200,994" coordsize="79,126">
              <v:shape id="_x0000_s3418" style="position:absolute;left:7200;top:994;width:79;height:126" coordorigin="7200,994" coordsize="79,126" path="m7200,1003r33,117l7270,1018r-39,l7217,1013r-17,-10e" fillcolor="#231f20" stroked="f">
                <v:path arrowok="t"/>
              </v:shape>
              <v:shape id="_x0000_s3417" style="position:absolute;left:7200;top:994;width:79;height:126" coordorigin="7200,994" coordsize="79,126" path="m7279,994r-21,14l7243,1016r-12,2l7270,1018r9,-24e" fillcolor="#231f20" stroked="f">
                <v:path arrowok="t"/>
              </v:shape>
            </v:group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3413" style="position:absolute;left:0;text-align:left;margin-left:341.4pt;margin-top:-.15pt;width:13.65pt;height:13.65pt;z-index:-1588;mso-position-horizontal-relative:page" coordorigin="6828,-3" coordsize="273,273">
            <v:shape id="_x0000_s3414" style="position:absolute;left:6828;top:-3;width:273;height:273" coordorigin="6828,-3" coordsize="273,273" path="m6828,271r274,l7102,-3r-274,l6828,271xe" filled="f" strokecolor="#808285" strokeweight=".5pt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3404" style="position:absolute;left:0;text-align:left;margin-left:458.25pt;margin-top:-.4pt;width:5.1pt;height:56.65pt;z-index:-1582;mso-position-horizontal-relative:page" coordorigin="9165,-8" coordsize="102,1133">
            <v:group id="_x0000_s3411" style="position:absolute;left:9216;top:60;width:2;height:997" coordorigin="9216,60" coordsize="2,997">
              <v:shape id="_x0000_s3412" style="position:absolute;left:9216;top:60;width:2;height:997" coordorigin="9216,60" coordsize="0,997" path="m9216,60r,997e" filled="f" strokecolor="#231f20" strokeweight=".5pt">
                <v:path arrowok="t"/>
              </v:shape>
            </v:group>
            <v:group id="_x0000_s3408" style="position:absolute;left:9170;top:-3;width:79;height:126" coordorigin="9170,-3" coordsize="79,126">
              <v:shape id="_x0000_s3410" style="position:absolute;left:9170;top:-3;width:79;height:126" coordorigin="9170,-3" coordsize="79,126" path="m9216,-3r-46,127l9191,110r15,-8l9219,100r26,l9216,-3e" fillcolor="#231f20" stroked="f">
                <v:path arrowok="t"/>
              </v:shape>
              <v:shape id="_x0000_s3409" style="position:absolute;left:9170;top:-3;width:79;height:126" coordorigin="9170,-3" coordsize="79,126" path="m9245,100r-26,l9232,104r17,10l9245,100e" fillcolor="#231f20" stroked="f">
                <v:path arrowok="t"/>
              </v:shape>
            </v:group>
            <v:group id="_x0000_s3405" style="position:absolute;left:9183;top:994;width:79;height:126" coordorigin="9183,994" coordsize="79,126">
              <v:shape id="_x0000_s3407" style="position:absolute;left:9183;top:994;width:79;height:126" coordorigin="9183,994" coordsize="79,126" path="m9183,1003r33,117l9253,1018r-39,l9200,1013r-17,-10e" fillcolor="#231f20" stroked="f">
                <v:path arrowok="t"/>
              </v:shape>
              <v:shape id="_x0000_s3406" style="position:absolute;left:9183;top:994;width:79;height:126" coordorigin="9183,994" coordsize="79,126" path="m9262,994r-21,14l9226,1016r-12,2l9253,1018r9,-24e" fillcolor="#231f20" stroked="f">
                <v:path arrowok="t"/>
              </v:shape>
            </v:group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3402" style="position:absolute;left:0;text-align:left;margin-left:439.2pt;margin-top:-.15pt;width:13.65pt;height:13.65pt;z-index:-1581;mso-position-horizontal-relative:page" coordorigin="8784,-3" coordsize="273,273">
            <v:shape id="_x0000_s3403" style="position:absolute;left:8784;top:-3;width:273;height:273" coordorigin="8784,-3" coordsize="273,273" path="m8784,271r274,l9058,-3r-274,l8784,271xe" filled="f" strokecolor="#808285" strokeweight=".5pt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3401" type="#_x0000_t202" style="position:absolute;left:0;text-align:left;margin-left:467.55pt;margin-top:-.4pt;width:56.9pt;height:56.65pt;z-index:-1580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87"/>
                    <w:gridCol w:w="187"/>
                    <w:gridCol w:w="187"/>
                    <w:gridCol w:w="187"/>
                    <w:gridCol w:w="187"/>
                    <w:gridCol w:w="187"/>
                  </w:tblGrid>
                  <w:tr w:rsidR="00347ED4">
                    <w:trPr>
                      <w:trHeight w:hRule="exact" w:val="187"/>
                    </w:trPr>
                    <w:tc>
                      <w:tcPr>
                        <w:tcW w:w="187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347ED4" w:rsidRDefault="00347ED4"/>
                    </w:tc>
                    <w:tc>
                      <w:tcPr>
                        <w:tcW w:w="187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347ED4" w:rsidRDefault="00347ED4"/>
                    </w:tc>
                    <w:tc>
                      <w:tcPr>
                        <w:tcW w:w="187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347ED4" w:rsidRDefault="00347ED4"/>
                    </w:tc>
                    <w:tc>
                      <w:tcPr>
                        <w:tcW w:w="187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347ED4" w:rsidRDefault="00347ED4"/>
                    </w:tc>
                    <w:tc>
                      <w:tcPr>
                        <w:tcW w:w="187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  <w:shd w:val="clear" w:color="auto" w:fill="D1D3D4"/>
                      </w:tcPr>
                      <w:p w:rsidR="00347ED4" w:rsidRDefault="00347ED4"/>
                    </w:tc>
                    <w:tc>
                      <w:tcPr>
                        <w:tcW w:w="187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347ED4" w:rsidRDefault="00347ED4"/>
                    </w:tc>
                  </w:tr>
                  <w:tr w:rsidR="00347ED4">
                    <w:trPr>
                      <w:trHeight w:hRule="exact" w:val="187"/>
                    </w:trPr>
                    <w:tc>
                      <w:tcPr>
                        <w:tcW w:w="187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347ED4" w:rsidRDefault="00347ED4"/>
                    </w:tc>
                    <w:tc>
                      <w:tcPr>
                        <w:tcW w:w="187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347ED4" w:rsidRDefault="00347ED4"/>
                    </w:tc>
                    <w:tc>
                      <w:tcPr>
                        <w:tcW w:w="187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347ED4" w:rsidRDefault="00347ED4"/>
                    </w:tc>
                    <w:tc>
                      <w:tcPr>
                        <w:tcW w:w="187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  <w:shd w:val="clear" w:color="auto" w:fill="D1D3D4"/>
                      </w:tcPr>
                      <w:p w:rsidR="00347ED4" w:rsidRDefault="00347ED4"/>
                    </w:tc>
                    <w:tc>
                      <w:tcPr>
                        <w:tcW w:w="187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347ED4" w:rsidRDefault="00347ED4"/>
                    </w:tc>
                    <w:tc>
                      <w:tcPr>
                        <w:tcW w:w="187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347ED4" w:rsidRDefault="00347ED4"/>
                    </w:tc>
                  </w:tr>
                  <w:tr w:rsidR="00347ED4">
                    <w:trPr>
                      <w:trHeight w:hRule="exact" w:val="187"/>
                    </w:trPr>
                    <w:tc>
                      <w:tcPr>
                        <w:tcW w:w="187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347ED4" w:rsidRDefault="00347ED4"/>
                    </w:tc>
                    <w:tc>
                      <w:tcPr>
                        <w:tcW w:w="187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347ED4" w:rsidRDefault="00347ED4"/>
                    </w:tc>
                    <w:tc>
                      <w:tcPr>
                        <w:tcW w:w="187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  <w:shd w:val="clear" w:color="auto" w:fill="D1D3D4"/>
                      </w:tcPr>
                      <w:p w:rsidR="00347ED4" w:rsidRDefault="00347ED4"/>
                    </w:tc>
                    <w:tc>
                      <w:tcPr>
                        <w:tcW w:w="187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347ED4" w:rsidRDefault="00347ED4"/>
                    </w:tc>
                    <w:tc>
                      <w:tcPr>
                        <w:tcW w:w="187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347ED4" w:rsidRDefault="00347ED4"/>
                    </w:tc>
                    <w:tc>
                      <w:tcPr>
                        <w:tcW w:w="187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347ED4" w:rsidRDefault="00347ED4"/>
                    </w:tc>
                  </w:tr>
                  <w:tr w:rsidR="00347ED4">
                    <w:trPr>
                      <w:trHeight w:hRule="exact" w:val="187"/>
                    </w:trPr>
                    <w:tc>
                      <w:tcPr>
                        <w:tcW w:w="187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347ED4" w:rsidRDefault="00347ED4"/>
                    </w:tc>
                    <w:tc>
                      <w:tcPr>
                        <w:tcW w:w="187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  <w:shd w:val="clear" w:color="auto" w:fill="D1D3D4"/>
                      </w:tcPr>
                      <w:p w:rsidR="00347ED4" w:rsidRDefault="00347ED4"/>
                    </w:tc>
                    <w:tc>
                      <w:tcPr>
                        <w:tcW w:w="187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347ED4" w:rsidRDefault="00347ED4"/>
                    </w:tc>
                    <w:tc>
                      <w:tcPr>
                        <w:tcW w:w="187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347ED4" w:rsidRDefault="00347ED4"/>
                    </w:tc>
                    <w:tc>
                      <w:tcPr>
                        <w:tcW w:w="187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347ED4" w:rsidRDefault="00347ED4"/>
                    </w:tc>
                    <w:tc>
                      <w:tcPr>
                        <w:tcW w:w="187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347ED4" w:rsidRDefault="00347ED4"/>
                    </w:tc>
                  </w:tr>
                  <w:tr w:rsidR="00347ED4">
                    <w:trPr>
                      <w:trHeight w:hRule="exact" w:val="187"/>
                    </w:trPr>
                    <w:tc>
                      <w:tcPr>
                        <w:tcW w:w="187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  <w:shd w:val="clear" w:color="auto" w:fill="D1D3D4"/>
                      </w:tcPr>
                      <w:p w:rsidR="00347ED4" w:rsidRDefault="00347ED4"/>
                    </w:tc>
                    <w:tc>
                      <w:tcPr>
                        <w:tcW w:w="187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347ED4" w:rsidRDefault="00347ED4"/>
                    </w:tc>
                    <w:tc>
                      <w:tcPr>
                        <w:tcW w:w="187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347ED4" w:rsidRDefault="00347ED4"/>
                    </w:tc>
                    <w:tc>
                      <w:tcPr>
                        <w:tcW w:w="187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347ED4" w:rsidRDefault="00347ED4"/>
                    </w:tc>
                    <w:tc>
                      <w:tcPr>
                        <w:tcW w:w="187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347ED4" w:rsidRDefault="00347ED4"/>
                    </w:tc>
                    <w:tc>
                      <w:tcPr>
                        <w:tcW w:w="187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347ED4" w:rsidRDefault="00347ED4"/>
                    </w:tc>
                  </w:tr>
                  <w:tr w:rsidR="00347ED4">
                    <w:trPr>
                      <w:trHeight w:hRule="exact" w:val="187"/>
                    </w:trPr>
                    <w:tc>
                      <w:tcPr>
                        <w:tcW w:w="187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347ED4" w:rsidRDefault="00347ED4"/>
                    </w:tc>
                    <w:tc>
                      <w:tcPr>
                        <w:tcW w:w="187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347ED4" w:rsidRDefault="00347ED4"/>
                    </w:tc>
                    <w:tc>
                      <w:tcPr>
                        <w:tcW w:w="187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347ED4" w:rsidRDefault="00347ED4"/>
                    </w:tc>
                    <w:tc>
                      <w:tcPr>
                        <w:tcW w:w="187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347ED4" w:rsidRDefault="00347ED4"/>
                    </w:tc>
                    <w:tc>
                      <w:tcPr>
                        <w:tcW w:w="187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347ED4" w:rsidRDefault="00347ED4"/>
                    </w:tc>
                    <w:tc>
                      <w:tcPr>
                        <w:tcW w:w="187" w:type="dxa"/>
                        <w:tc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</w:tcBorders>
                      </w:tcPr>
                      <w:p w:rsidR="00347ED4" w:rsidRDefault="00347ED4"/>
                    </w:tc>
                  </w:tr>
                </w:tbl>
                <w:p w:rsidR="00347ED4" w:rsidRDefault="00347ED4">
                  <w:pPr>
                    <w:spacing w:after="0" w:line="240" w:lineRule="auto"/>
                  </w:pPr>
                </w:p>
              </w:txbxContent>
            </v:textbox>
            <w10:wrap anchorx="page"/>
          </v:shape>
        </w:pict>
      </w:r>
      <w:r w:rsidRPr="00F71469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G</w:t>
      </w:r>
      <w:r w:rsidRPr="00F71469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H</w:t>
      </w:r>
    </w:p>
    <w:p w:rsidR="005D5DFE" w:rsidRPr="00F71469" w:rsidRDefault="005D5DFE">
      <w:pPr>
        <w:spacing w:before="9" w:after="0" w:line="150" w:lineRule="exact"/>
        <w:rPr>
          <w:rFonts w:ascii="Calibri" w:hAnsi="Calibri" w:cs="Calibri"/>
          <w:sz w:val="15"/>
          <w:szCs w:val="15"/>
          <w:lang w:val="pt-PT"/>
        </w:rPr>
      </w:pPr>
    </w:p>
    <w:p w:rsidR="005D5DFE" w:rsidRPr="00F71469" w:rsidRDefault="00347ED4">
      <w:pPr>
        <w:tabs>
          <w:tab w:val="left" w:pos="7480"/>
        </w:tabs>
        <w:spacing w:before="40" w:after="0" w:line="180" w:lineRule="exact"/>
        <w:ind w:left="5505" w:right="-20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F71469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1</w:t>
      </w:r>
      <w:r w:rsidRPr="00F71469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ab/>
        <w:t>1</w:t>
      </w:r>
    </w:p>
    <w:p w:rsidR="005D5DFE" w:rsidRPr="00F71469" w:rsidRDefault="005D5DF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D5DFE" w:rsidRPr="00F71469" w:rsidRDefault="005D5DF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D5DFE" w:rsidRPr="00F71469" w:rsidRDefault="005D5DFE">
      <w:pPr>
        <w:spacing w:before="17" w:after="0" w:line="220" w:lineRule="exact"/>
        <w:rPr>
          <w:rFonts w:ascii="Calibri" w:hAnsi="Calibri" w:cs="Calibri"/>
          <w:lang w:val="pt-PT"/>
        </w:rPr>
      </w:pPr>
    </w:p>
    <w:p w:rsidR="005D5DFE" w:rsidRPr="00F71469" w:rsidRDefault="00347ED4">
      <w:pPr>
        <w:tabs>
          <w:tab w:val="left" w:pos="6300"/>
          <w:tab w:val="left" w:pos="8280"/>
        </w:tabs>
        <w:spacing w:before="40" w:after="0" w:line="180" w:lineRule="exact"/>
        <w:ind w:left="2610" w:right="-20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F71469">
        <w:rPr>
          <w:rFonts w:ascii="Calibri" w:hAnsi="Calibri" w:cs="Calibri"/>
        </w:rPr>
        <w:pict>
          <v:group id="_x0000_s3394" style="position:absolute;left:0;text-align:left;margin-left:99.2pt;margin-top:-2.3pt;width:225.05pt;height:5.1pt;z-index:-1603;mso-position-horizontal-relative:page" coordorigin="1984,-46" coordsize="4501,102">
            <v:group id="_x0000_s3399" style="position:absolute;left:2073;top:5;width:4344;height:2" coordorigin="2073,5" coordsize="4344,2">
              <v:shape id="_x0000_s3400" style="position:absolute;left:2073;top:5;width:4344;height:2" coordorigin="2073,5" coordsize="4344,0" path="m6416,5l2073,5e" filled="f" strokecolor="#231f20" strokeweight=".5pt">
                <v:path arrowok="t"/>
              </v:shape>
            </v:group>
            <v:group id="_x0000_s3397" style="position:absolute;left:6353;top:-41;width:126;height:79" coordorigin="6353,-41" coordsize="126,79">
              <v:shape id="_x0000_s3398" style="position:absolute;left:6353;top:-41;width:126;height:79" coordorigin="6353,-41" coordsize="126,79" path="m6353,-41r14,21l6375,-5r2,12l6372,21r-10,17l6479,5,6353,-41e" fillcolor="#231f20" stroked="f">
                <v:path arrowok="t"/>
              </v:shape>
            </v:group>
            <v:group id="_x0000_s3395" style="position:absolute;left:1989;top:-28;width:126;height:79" coordorigin="1989,-28" coordsize="126,79">
              <v:shape id="_x0000_s3396" style="position:absolute;left:1989;top:-28;width:126;height:79" coordorigin="1989,-28" coordsize="126,79" path="m2106,-28l1989,5r126,46l2101,30r-8,-15l2091,2r4,-13l2106,-28e" fillcolor="#231f20" stroked="f">
                <v:path arrowok="t"/>
              </v:shape>
            </v:group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3387" style="position:absolute;left:0;text-align:left;margin-left:368.4pt;margin-top:-2.35pt;width:56.65pt;height:5.1pt;z-index:-1590;mso-position-horizontal-relative:page" coordorigin="7368,-47" coordsize="1133,102">
            <v:group id="_x0000_s3392" style="position:absolute;left:7457;top:4;width:976;height:2" coordorigin="7457,4" coordsize="976,2">
              <v:shape id="_x0000_s3393" style="position:absolute;left:7457;top:4;width:976;height:2" coordorigin="7457,4" coordsize="976,0" path="m8433,4r-976,e" filled="f" strokecolor="#231f20" strokeweight=".5pt">
                <v:path arrowok="t"/>
              </v:shape>
            </v:group>
            <v:group id="_x0000_s3390" style="position:absolute;left:8370;top:-42;width:126;height:79" coordorigin="8370,-42" coordsize="126,79">
              <v:shape id="_x0000_s3391" style="position:absolute;left:8370;top:-42;width:126;height:79" coordorigin="8370,-42" coordsize="126,79" path="m8370,-42r14,21l8392,-6r2,12l8389,20r-10,17l8496,4,8370,-42e" fillcolor="#231f20" stroked="f">
                <v:path arrowok="t"/>
              </v:shape>
            </v:group>
            <v:group id="_x0000_s3388" style="position:absolute;left:7373;top:-29;width:126;height:79" coordorigin="7373,-29" coordsize="126,79">
              <v:shape id="_x0000_s3389" style="position:absolute;left:7373;top:-29;width:126;height:79" coordorigin="7373,-29" coordsize="126,79" path="m7490,-29l7373,4r127,46l7486,29r-8,-15l7476,2r4,-14l7490,-29e" fillcolor="#231f20" stroked="f">
                <v:path arrowok="t"/>
              </v:shape>
            </v:group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3380" style="position:absolute;left:0;text-align:left;margin-left:467.55pt;margin-top:-2.35pt;width:56.65pt;height:5.1pt;z-index:-1583;mso-position-horizontal-relative:page" coordorigin="9351,-47" coordsize="1133,102">
            <v:group id="_x0000_s3385" style="position:absolute;left:9440;top:4;width:976;height:2" coordorigin="9440,4" coordsize="976,2">
              <v:shape id="_x0000_s3386" style="position:absolute;left:9440;top:4;width:976;height:2" coordorigin="9440,4" coordsize="976,0" path="m10416,4r-976,e" filled="f" strokecolor="#231f20" strokeweight=".5pt">
                <v:path arrowok="t"/>
              </v:shape>
            </v:group>
            <v:group id="_x0000_s3383" style="position:absolute;left:10353;top:-42;width:126;height:79" coordorigin="10353,-42" coordsize="126,79">
              <v:shape id="_x0000_s3384" style="position:absolute;left:10353;top:-42;width:126;height:79" coordorigin="10353,-42" coordsize="126,79" path="m10353,-42r14,21l10375,-6r2,12l10372,20r-10,17l10479,4r-126,-46e" fillcolor="#231f20" stroked="f">
                <v:path arrowok="t"/>
              </v:shape>
            </v:group>
            <v:group id="_x0000_s3381" style="position:absolute;left:9356;top:-29;width:126;height:79" coordorigin="9356,-29" coordsize="126,79">
              <v:shape id="_x0000_s3382" style="position:absolute;left:9356;top:-29;width:126;height:79" coordorigin="9356,-29" coordsize="126,79" path="m9473,-29l9356,4r127,46l9469,29r-8,-15l9459,2r4,-14l9473,-29e" fillcolor="#231f20" stroked="f">
                <v:path arrowok="t"/>
              </v:shape>
            </v:group>
            <w10:wrap anchorx="page"/>
          </v:group>
        </w:pict>
      </w:r>
      <w:r w:rsidRPr="00F71469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4</w:t>
      </w:r>
      <w:r w:rsidRPr="00F71469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ab/>
        <w:t>1</w:t>
      </w:r>
      <w:r w:rsidRPr="00F71469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ab/>
        <w:t>1</w:t>
      </w:r>
    </w:p>
    <w:p w:rsidR="005D5DFE" w:rsidRPr="00F71469" w:rsidRDefault="005D5DFE">
      <w:pPr>
        <w:spacing w:before="9" w:after="0" w:line="150" w:lineRule="exact"/>
        <w:rPr>
          <w:rFonts w:ascii="Calibri" w:hAnsi="Calibri" w:cs="Calibri"/>
          <w:sz w:val="15"/>
          <w:szCs w:val="15"/>
          <w:lang w:val="pt-PT"/>
        </w:rPr>
      </w:pPr>
    </w:p>
    <w:p w:rsidR="005D5DFE" w:rsidRPr="00F71469" w:rsidRDefault="00347ED4">
      <w:pPr>
        <w:tabs>
          <w:tab w:val="left" w:pos="500"/>
        </w:tabs>
        <w:spacing w:before="23" w:after="0" w:line="246" w:lineRule="exact"/>
        <w:ind w:left="18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F71469">
        <w:rPr>
          <w:rFonts w:ascii="Calibri" w:hAnsi="Calibri" w:cs="Calibri"/>
        </w:rPr>
        <w:pict>
          <v:group id="_x0000_s3378" style="position:absolute;left:0;text-align:left;margin-left:85.05pt;margin-top:2.05pt;width:11.35pt;height:11.35pt;z-index:-1611;mso-position-horizontal-relative:page" coordorigin="1701,41" coordsize="227,227">
            <v:shape id="_x0000_s3379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F71469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</w:t>
      </w:r>
      <w:r w:rsidRPr="00F71469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Preenche a tabela seguinte:</w:t>
      </w:r>
    </w:p>
    <w:p w:rsidR="005D5DFE" w:rsidRPr="00F71469" w:rsidRDefault="005D5DFE">
      <w:pPr>
        <w:spacing w:before="18" w:after="0" w:line="220" w:lineRule="exact"/>
        <w:rPr>
          <w:rFonts w:ascii="Calibri" w:hAnsi="Calibri" w:cs="Calibri"/>
          <w:lang w:val="pt-PT"/>
        </w:rPr>
      </w:pPr>
    </w:p>
    <w:p w:rsidR="005D5DFE" w:rsidRPr="00F71469" w:rsidRDefault="005D5DFE">
      <w:pPr>
        <w:spacing w:after="0"/>
        <w:rPr>
          <w:rFonts w:ascii="Calibri" w:hAnsi="Calibri" w:cs="Calibri"/>
          <w:lang w:val="pt-PT"/>
        </w:rPr>
        <w:sectPr w:rsidR="005D5DFE" w:rsidRPr="00F7146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20" w:h="15880"/>
          <w:pgMar w:top="1800" w:right="500" w:bottom="560" w:left="1580" w:header="915" w:footer="374" w:gutter="0"/>
          <w:pgNumType w:start="149"/>
          <w:cols w:space="720"/>
        </w:sectPr>
      </w:pPr>
    </w:p>
    <w:p w:rsidR="005D5DFE" w:rsidRPr="00F71469" w:rsidRDefault="000F6BB5">
      <w:pPr>
        <w:spacing w:before="2" w:after="0" w:line="140" w:lineRule="exact"/>
        <w:rPr>
          <w:rFonts w:ascii="Calibri" w:hAnsi="Calibri" w:cs="Calibri"/>
          <w:sz w:val="14"/>
          <w:szCs w:val="14"/>
          <w:lang w:val="pt-PT"/>
        </w:rPr>
      </w:pPr>
      <w:r w:rsidRPr="00F71469">
        <w:rPr>
          <w:rFonts w:ascii="Calibri" w:hAnsi="Calibri" w:cs="Calibri"/>
        </w:rPr>
        <w:lastRenderedPageBreak/>
        <w:pict>
          <v:group id="_x0000_s3323" style="position:absolute;margin-left:104.6pt;margin-top:1.15pt;width:420.05pt;height:139.4pt;z-index:-1608;mso-position-horizontal-relative:page" coordorigin="2092,-3003" coordsize="8401,2788">
            <v:group id="_x0000_s3374" style="position:absolute;left:2097;top:-2686;width:3572;height:283" coordorigin="2097,-2686" coordsize="3572,283">
              <v:shape id="_x0000_s3375" style="position:absolute;left:2097;top:-2686;width:3572;height:283" coordorigin="2097,-2686" coordsize="3572,283" path="m2126,-2686r-25,3l2097,-2658r,227l2101,-2407r25,4l5641,-2403r25,-3l5669,-2431r,-227l5666,-2683r-25,-3l2126,-2686e" fillcolor="#dcddde" stroked="f">
                <v:path arrowok="t"/>
              </v:shape>
            </v:group>
            <v:group id="_x0000_s3372" style="position:absolute;left:2097;top:-2375;width:3572;height:283" coordorigin="2097,-2375" coordsize="3572,283">
              <v:shape id="_x0000_s3373" style="position:absolute;left:2097;top:-2375;width:3572;height:283" coordorigin="2097,-2375" coordsize="3572,283" path="m2126,-2375r-25,4l2097,-2346r,227l2101,-2095r25,4l5641,-2091r25,-4l5669,-2119r,-227l5666,-2371r-25,-4l2126,-2375e" fillcolor="#dcddde" stroked="f">
                <v:path arrowok="t"/>
              </v:shape>
            </v:group>
            <v:group id="_x0000_s3370" style="position:absolute;left:2097;top:-2063;width:3572;height:283" coordorigin="2097,-2063" coordsize="3572,283">
              <v:shape id="_x0000_s3371" style="position:absolute;left:2097;top:-2063;width:3572;height:283" coordorigin="2097,-2063" coordsize="3572,283" path="m2126,-2063r-25,4l2097,-2035r,227l2101,-1783r25,4l5641,-1779r25,-4l5669,-1808r,-227l5666,-2059r-25,-4l2126,-2063e" fillcolor="#dcddde" stroked="f">
                <v:path arrowok="t"/>
              </v:shape>
            </v:group>
            <v:group id="_x0000_s3368" style="position:absolute;left:2097;top:-1751;width:3572;height:283" coordorigin="2097,-1751" coordsize="3572,283">
              <v:shape id="_x0000_s3369" style="position:absolute;left:2097;top:-1751;width:3572;height:283" coordorigin="2097,-1751" coordsize="3572,283" path="m2126,-1751r-25,4l2097,-1723r,227l2101,-1471r25,3l5641,-1468r25,-3l5669,-1496r,-227l5666,-1747r-25,-4l2126,-1751e" fillcolor="#dcddde" stroked="f">
                <v:path arrowok="t"/>
              </v:shape>
            </v:group>
            <v:group id="_x0000_s3366" style="position:absolute;left:2097;top:-1439;width:3572;height:283" coordorigin="2097,-1439" coordsize="3572,283">
              <v:shape id="_x0000_s3367" style="position:absolute;left:2097;top:-1439;width:3572;height:283" coordorigin="2097,-1439" coordsize="3572,283" path="m2126,-1439r-25,3l2097,-1411r,227l2101,-1159r25,3l5641,-1156r25,-3l5669,-1184r,-227l5666,-1436r-25,-3l2126,-1439e" fillcolor="#dcddde" stroked="f">
                <v:path arrowok="t"/>
              </v:shape>
            </v:group>
            <v:group id="_x0000_s3364" style="position:absolute;left:2097;top:-1127;width:3572;height:283" coordorigin="2097,-1127" coordsize="3572,283">
              <v:shape id="_x0000_s3365" style="position:absolute;left:2097;top:-1127;width:3572;height:283" coordorigin="2097,-1127" coordsize="3572,283" path="m2126,-1127r-25,3l2097,-1099r,227l2101,-847r25,3l5641,-844r25,-3l5669,-872r,-227l5666,-1124r-25,-3l2126,-1127e" fillcolor="#dcddde" stroked="f">
                <v:path arrowok="t"/>
              </v:shape>
            </v:group>
            <v:group id="_x0000_s3362" style="position:absolute;left:2097;top:-816;width:3572;height:283" coordorigin="2097,-816" coordsize="3572,283">
              <v:shape id="_x0000_s3363" style="position:absolute;left:2097;top:-816;width:3572;height:283" coordorigin="2097,-816" coordsize="3572,283" path="m2126,-816r-25,4l2097,-787r,227l2101,-536r25,4l5641,-532r25,-4l5669,-560r,-227l5666,-812r-25,-4l2126,-816e" fillcolor="#dcddde" stroked="f">
                <v:path arrowok="t"/>
              </v:shape>
            </v:group>
            <v:group id="_x0000_s3360" style="position:absolute;left:2097;top:-504;width:3572;height:283" coordorigin="2097,-504" coordsize="3572,283">
              <v:shape id="_x0000_s3361" style="position:absolute;left:2097;top:-504;width:3572;height:283" coordorigin="2097,-504" coordsize="3572,283" path="m2126,-504r-25,4l2097,-476r,228l2101,-224r25,4l5641,-220r25,-4l5669,-248r,-228l5666,-500r-25,-4l2126,-504e" fillcolor="#dcddde" stroked="f">
                <v:path arrowok="t"/>
              </v:shape>
            </v:group>
            <v:group id="_x0000_s3358" style="position:absolute;left:5697;top:-2998;width:1871;height:283" coordorigin="5697,-2998" coordsize="1871,283">
              <v:shape id="_x0000_s3359" style="position:absolute;left:5697;top:-2998;width:1871;height:283" coordorigin="5697,-2998" coordsize="1871,283" path="m5726,-2998r-25,3l5697,-2970r,227l5701,-2718r25,3l7540,-2715r25,-3l7568,-2743r,-227l7565,-2995r-25,-3l5726,-2998e" fillcolor="#dcddde" stroked="f">
                <v:path arrowok="t"/>
              </v:shape>
            </v:group>
            <v:group id="_x0000_s3356" style="position:absolute;left:7597;top:-2998;width:2891;height:283" coordorigin="7597,-2998" coordsize="2891,283">
              <v:shape id="_x0000_s3357" style="position:absolute;left:7597;top:-2998;width:2891;height:283" coordorigin="7597,-2998" coordsize="2891,283" path="m7625,-2998r-25,3l7597,-2970r,227l7600,-2718r25,3l10460,-2715r24,-3l10488,-2743r,-227l10484,-2995r-24,-3l7625,-2998e" fillcolor="#dcddde" stroked="f">
                <v:path arrowok="t"/>
              </v:shape>
            </v:group>
            <v:group id="_x0000_s3354" style="position:absolute;left:5702;top:-2681;width:1861;height:273" coordorigin="5702,-2681" coordsize="1861,273">
              <v:shape id="_x0000_s3355" style="position:absolute;left:5702;top:-2681;width:1861;height:273" coordorigin="5702,-2681" coordsize="1861,273" path="m5726,-2681r-3,l5702,-2681r,23l5702,-2431r,2l5703,-2408r23,l7540,-2408r2,l7563,-2409r,-22l7563,-2658r,-2l7562,-2681r-22,l5726,-2681xe" filled="f" strokecolor="#808285" strokeweight=".5pt">
                <v:path arrowok="t"/>
              </v:shape>
            </v:group>
            <v:group id="_x0000_s3352" style="position:absolute;left:7602;top:-2681;width:2881;height:273" coordorigin="7602,-2681" coordsize="2881,273">
              <v:shape id="_x0000_s3353" style="position:absolute;left:7602;top:-2681;width:2881;height:273" coordorigin="7602,-2681" coordsize="2881,273" path="m7625,-2681r-2,l7602,-2681r,23l7602,-2431r,2l7602,-2408r23,l10460,-2408r2,l10483,-2409r,-22l10483,-2658r,-2l10482,-2681r-22,l7625,-2681xe" filled="f" strokecolor="#808285" strokeweight=".5pt">
                <v:path arrowok="t"/>
              </v:shape>
            </v:group>
            <v:group id="_x0000_s3350" style="position:absolute;left:5702;top:-2370;width:1861;height:273" coordorigin="5702,-2370" coordsize="1861,273">
              <v:shape id="_x0000_s3351" style="position:absolute;left:5702;top:-2370;width:1861;height:273" coordorigin="5702,-2370" coordsize="1861,273" path="m5726,-2370r-3,l5702,-2369r,23l5702,-2119r,2l5703,-2096r23,l7540,-2096r2,l7563,-2097r,-22l7563,-2346r,-3l7562,-2370r-22,l5726,-2370xe" filled="f" strokecolor="#808285" strokeweight=".5pt">
                <v:path arrowok="t"/>
              </v:shape>
            </v:group>
            <v:group id="_x0000_s3348" style="position:absolute;left:7602;top:-2370;width:2881;height:273" coordorigin="7602,-2370" coordsize="2881,273">
              <v:shape id="_x0000_s3349" style="position:absolute;left:7602;top:-2370;width:2881;height:273" coordorigin="7602,-2370" coordsize="2881,273" path="m7625,-2370r-2,l7602,-2369r,23l7602,-2119r,2l7602,-2096r23,l10460,-2096r2,l10483,-2097r,-22l10483,-2346r,-3l10482,-2370r-22,l7625,-2370xe" filled="f" strokecolor="#808285" strokeweight=".5pt">
                <v:path arrowok="t"/>
              </v:shape>
            </v:group>
            <v:group id="_x0000_s3346" style="position:absolute;left:5702;top:-2058;width:1861;height:273" coordorigin="5702,-2058" coordsize="1861,273">
              <v:shape id="_x0000_s3347" style="position:absolute;left:5702;top:-2058;width:1861;height:273" coordorigin="5702,-2058" coordsize="1861,273" path="m5726,-2058r-3,l5702,-2057r,23l5702,-1808r,3l5703,-1784r23,l7540,-1784r2,l7563,-1785r,-23l7563,-2034r,-3l7562,-2058r-22,l5726,-2058xe" filled="f" strokecolor="#808285" strokeweight=".5pt">
                <v:path arrowok="t"/>
              </v:shape>
            </v:group>
            <v:group id="_x0000_s3344" style="position:absolute;left:7602;top:-2058;width:2881;height:273" coordorigin="7602,-2058" coordsize="2881,273">
              <v:shape id="_x0000_s3345" style="position:absolute;left:7602;top:-2058;width:2881;height:273" coordorigin="7602,-2058" coordsize="2881,273" path="m7625,-2058r-2,l7602,-2057r,23l7602,-1808r,3l7602,-1784r23,l10460,-1784r2,l10483,-1785r,-23l10483,-2034r,-3l10482,-2058r-22,l7625,-2058xe" filled="f" strokecolor="#808285" strokeweight=".5pt">
                <v:path arrowok="t"/>
              </v:shape>
            </v:group>
            <v:group id="_x0000_s3342" style="position:absolute;left:5702;top:-1746;width:1861;height:273" coordorigin="5702,-1746" coordsize="1861,273">
              <v:shape id="_x0000_s3343" style="position:absolute;left:5702;top:-1746;width:1861;height:273" coordorigin="5702,-1746" coordsize="1861,273" path="m5726,-1746r-3,l5702,-1745r,22l5702,-1496r,3l5703,-1473r23,l7540,-1473r2,l7563,-1473r,-23l7563,-1723r,-2l7562,-1746r-22,l5726,-1746xe" filled="f" strokecolor="#808285" strokeweight=".5pt">
                <v:path arrowok="t"/>
              </v:shape>
            </v:group>
            <v:group id="_x0000_s3340" style="position:absolute;left:7602;top:-1746;width:2881;height:273" coordorigin="7602,-1746" coordsize="2881,273">
              <v:shape id="_x0000_s3341" style="position:absolute;left:7602;top:-1746;width:2881;height:273" coordorigin="7602,-1746" coordsize="2881,273" path="m7625,-1746r-2,l7602,-1745r,22l7602,-1496r,3l7602,-1473r23,l10460,-1473r2,l10483,-1473r,-23l10483,-1723r,-2l10482,-1746r-22,l7625,-1746xe" filled="f" strokecolor="#808285" strokeweight=".5pt">
                <v:path arrowok="t"/>
              </v:shape>
            </v:group>
            <v:group id="_x0000_s3338" style="position:absolute;left:5702;top:-1434;width:1861;height:273" coordorigin="5702,-1434" coordsize="1861,273">
              <v:shape id="_x0000_s3339" style="position:absolute;left:5702;top:-1434;width:1861;height:273" coordorigin="5702,-1434" coordsize="1861,273" path="m5726,-1434r-3,l5702,-1433r,22l5702,-1184r,2l5703,-1161r23,l7540,-1161r2,l7563,-1162r,-22l7563,-1411r,-2l7562,-1434r-22,l5726,-1434xe" filled="f" strokecolor="#808285" strokeweight=".5pt">
                <v:path arrowok="t"/>
              </v:shape>
            </v:group>
            <v:group id="_x0000_s3336" style="position:absolute;left:7602;top:-1434;width:2881;height:273" coordorigin="7602,-1434" coordsize="2881,273">
              <v:shape id="_x0000_s3337" style="position:absolute;left:7602;top:-1434;width:2881;height:273" coordorigin="7602,-1434" coordsize="2881,273" path="m7625,-1434r-2,l7602,-1433r,22l7602,-1184r,2l7602,-1161r23,l10460,-1161r2,l10483,-1162r,-22l10483,-1411r,-2l10482,-1434r-22,l7625,-1434xe" filled="f" strokecolor="#808285" strokeweight=".5pt">
                <v:path arrowok="t"/>
              </v:shape>
            </v:group>
            <v:group id="_x0000_s3334" style="position:absolute;left:5702;top:-1122;width:1861;height:273" coordorigin="5702,-1122" coordsize="1861,273">
              <v:shape id="_x0000_s3335" style="position:absolute;left:5702;top:-1122;width:1861;height:273" coordorigin="5702,-1122" coordsize="1861,273" path="m5726,-1122r-3,l5702,-1122r,23l5702,-872r,2l5703,-849r23,l7540,-849r2,l7563,-850r,-22l7563,-1099r,-2l7562,-1122r-22,l5726,-1122xe" filled="f" strokecolor="#808285" strokeweight=".5pt">
                <v:path arrowok="t"/>
              </v:shape>
            </v:group>
            <v:group id="_x0000_s3332" style="position:absolute;left:7602;top:-1122;width:2881;height:273" coordorigin="7602,-1122" coordsize="2881,273">
              <v:shape id="_x0000_s3333" style="position:absolute;left:7602;top:-1122;width:2881;height:273" coordorigin="7602,-1122" coordsize="2881,273" path="m7625,-1122r-2,l7602,-1122r,23l7602,-872r,2l7602,-849r23,l10460,-849r2,l10483,-850r,-22l10483,-1099r,-2l10482,-1122r-22,l7625,-1122xe" filled="f" strokecolor="#808285" strokeweight=".5pt">
                <v:path arrowok="t"/>
              </v:shape>
            </v:group>
            <v:group id="_x0000_s3330" style="position:absolute;left:5702;top:-811;width:1861;height:273" coordorigin="5702,-811" coordsize="1861,273">
              <v:shape id="_x0000_s3331" style="position:absolute;left:5702;top:-811;width:1861;height:273" coordorigin="5702,-811" coordsize="1861,273" path="m5726,-811r-3,l5702,-810r,23l5702,-560r,2l5703,-537r23,l7540,-537r2,l7563,-538r,-22l7563,-787r,-3l7562,-811r-22,l5726,-811xe" filled="f" strokecolor="#808285" strokeweight=".5pt">
                <v:path arrowok="t"/>
              </v:shape>
            </v:group>
            <v:group id="_x0000_s3328" style="position:absolute;left:7602;top:-811;width:2881;height:273" coordorigin="7602,-811" coordsize="2881,273">
              <v:shape id="_x0000_s3329" style="position:absolute;left:7602;top:-811;width:2881;height:273" coordorigin="7602,-811" coordsize="2881,273" path="m7625,-811r-2,l7602,-810r,23l7602,-560r,2l7602,-537r23,l10460,-537r2,l10483,-538r,-22l10483,-787r,-3l10482,-811r-22,l7625,-811xe" filled="f" strokecolor="#808285" strokeweight=".5pt">
                <v:path arrowok="t"/>
              </v:shape>
            </v:group>
            <v:group id="_x0000_s3326" style="position:absolute;left:5702;top:-499;width:1861;height:273" coordorigin="5702,-499" coordsize="1861,273">
              <v:shape id="_x0000_s3327" style="position:absolute;left:5702;top:-499;width:1861;height:273" coordorigin="5702,-499" coordsize="1861,273" path="m5726,-499r-3,l5702,-498r,23l5702,-249r,3l5703,-225r23,l7540,-225r2,l7563,-226r,-23l7563,-475r,-3l7562,-499r-22,l5726,-499xe" filled="f" strokecolor="#808285" strokeweight=".5pt">
                <v:path arrowok="t"/>
              </v:shape>
            </v:group>
            <v:group id="_x0000_s3324" style="position:absolute;left:7602;top:-499;width:2881;height:273" coordorigin="7602,-499" coordsize="2881,273">
              <v:shape id="_x0000_s3325" style="position:absolute;left:7602;top:-499;width:2881;height:273" coordorigin="7602,-499" coordsize="2881,273" path="m7625,-499r-2,l7602,-498r,23l7602,-249r,3l7602,-225r23,l10460,-225r2,l10483,-226r,-23l10483,-475r,-3l10482,-499r-22,l7625,-499xe" filled="f" strokecolor="#808285" strokeweight=".5pt">
                <v:path arrowok="t"/>
              </v:shape>
            </v:group>
            <w10:wrap anchorx="page"/>
          </v:group>
        </w:pict>
      </w:r>
    </w:p>
    <w:p w:rsidR="005D5DFE" w:rsidRPr="00F71469" w:rsidRDefault="005D5DF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D5DFE" w:rsidRPr="00F71469" w:rsidRDefault="00347ED4" w:rsidP="000F6BB5">
      <w:pPr>
        <w:spacing w:after="0" w:line="346" w:lineRule="auto"/>
        <w:ind w:left="573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F71469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Área da figura </w:t>
      </w:r>
      <w:r w:rsidRPr="00F71469">
        <w:rPr>
          <w:rFonts w:ascii="Calibri" w:eastAsia="Myriad Pro" w:hAnsi="Calibri" w:cs="Calibri"/>
          <w:i/>
          <w:color w:val="231F20"/>
          <w:sz w:val="18"/>
          <w:szCs w:val="18"/>
          <w:lang w:val="pt-PT"/>
        </w:rPr>
        <w:t>A</w:t>
      </w:r>
      <w:r w:rsidRPr="00F71469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.</w:t>
      </w:r>
    </w:p>
    <w:p w:rsidR="000F6BB5" w:rsidRDefault="00347ED4" w:rsidP="000F6BB5">
      <w:pPr>
        <w:spacing w:after="0" w:line="346" w:lineRule="auto"/>
        <w:ind w:left="573" w:right="793"/>
        <w:rPr>
          <w:rFonts w:ascii="Calibri" w:eastAsia="Myriad Pro Light" w:hAnsi="Calibri" w:cs="Calibri"/>
          <w:color w:val="231F20"/>
          <w:sz w:val="18"/>
          <w:szCs w:val="18"/>
          <w:lang w:val="pt-PT"/>
        </w:rPr>
      </w:pPr>
      <w:r w:rsidRPr="00F71469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Área da parte colorida da figura </w:t>
      </w:r>
      <w:r w:rsidRPr="00F71469">
        <w:rPr>
          <w:rFonts w:ascii="Calibri" w:eastAsia="Myriad Pro" w:hAnsi="Calibri" w:cs="Calibri"/>
          <w:i/>
          <w:color w:val="231F20"/>
          <w:sz w:val="18"/>
          <w:szCs w:val="18"/>
          <w:lang w:val="pt-PT"/>
        </w:rPr>
        <w:t>B</w:t>
      </w:r>
      <w:r w:rsidRPr="00F71469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.</w:t>
      </w:r>
    </w:p>
    <w:p w:rsidR="000F6BB5" w:rsidRDefault="00347ED4" w:rsidP="000F6BB5">
      <w:pPr>
        <w:spacing w:after="0" w:line="346" w:lineRule="auto"/>
        <w:ind w:left="573" w:right="793"/>
        <w:rPr>
          <w:rFonts w:ascii="Calibri" w:eastAsia="Myriad Pro Light" w:hAnsi="Calibri" w:cs="Calibri"/>
          <w:color w:val="231F20"/>
          <w:sz w:val="18"/>
          <w:szCs w:val="18"/>
          <w:lang w:val="pt-PT"/>
        </w:rPr>
      </w:pPr>
      <w:r w:rsidRPr="00F71469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Medida da diagonal do </w:t>
      </w:r>
      <w:proofErr w:type="spellStart"/>
      <w:r w:rsidRPr="00F71469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retângulo</w:t>
      </w:r>
      <w:proofErr w:type="spellEnd"/>
      <w:r w:rsidRPr="00F71469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</w:t>
      </w:r>
      <w:r w:rsidRPr="00F71469">
        <w:rPr>
          <w:rFonts w:ascii="Calibri" w:eastAsia="Myriad Pro" w:hAnsi="Calibri" w:cs="Calibri"/>
          <w:i/>
          <w:color w:val="231F20"/>
          <w:sz w:val="18"/>
          <w:szCs w:val="18"/>
          <w:lang w:val="pt-PT"/>
        </w:rPr>
        <w:t>C</w:t>
      </w:r>
      <w:r w:rsidRPr="00F71469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.</w:t>
      </w:r>
    </w:p>
    <w:p w:rsidR="000F6BB5" w:rsidRDefault="00347ED4" w:rsidP="000F6BB5">
      <w:pPr>
        <w:spacing w:after="0" w:line="346" w:lineRule="auto"/>
        <w:ind w:left="573" w:right="793"/>
        <w:rPr>
          <w:rFonts w:ascii="Calibri" w:eastAsia="Myriad Pro Light" w:hAnsi="Calibri" w:cs="Calibri"/>
          <w:color w:val="231F20"/>
          <w:sz w:val="18"/>
          <w:szCs w:val="18"/>
          <w:lang w:val="pt-PT"/>
        </w:rPr>
      </w:pPr>
      <w:r w:rsidRPr="00F71469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Área da parte colorida da figura </w:t>
      </w:r>
      <w:proofErr w:type="gramStart"/>
      <w:r w:rsidRPr="00F71469">
        <w:rPr>
          <w:rFonts w:ascii="Calibri" w:eastAsia="Myriad Pro" w:hAnsi="Calibri" w:cs="Calibri"/>
          <w:i/>
          <w:color w:val="231F20"/>
          <w:sz w:val="18"/>
          <w:szCs w:val="18"/>
          <w:lang w:val="pt-PT"/>
        </w:rPr>
        <w:t>D</w:t>
      </w:r>
      <w:r w:rsidRPr="00F71469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.</w:t>
      </w:r>
      <w:proofErr w:type="gramEnd"/>
    </w:p>
    <w:p w:rsidR="005D5DFE" w:rsidRPr="00F71469" w:rsidRDefault="00347ED4" w:rsidP="000F6BB5">
      <w:pPr>
        <w:spacing w:after="0" w:line="346" w:lineRule="auto"/>
        <w:ind w:left="573" w:right="793"/>
        <w:rPr>
          <w:rFonts w:ascii="Calibri" w:eastAsia="Myriad Pro Light" w:hAnsi="Calibri" w:cs="Calibri"/>
          <w:sz w:val="18"/>
          <w:szCs w:val="18"/>
          <w:lang w:val="pt-PT"/>
        </w:rPr>
      </w:pPr>
      <w:r w:rsidRPr="00F71469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Área da parte colorida da figura </w:t>
      </w:r>
      <w:r w:rsidRPr="00F71469">
        <w:rPr>
          <w:rFonts w:ascii="Calibri" w:eastAsia="Myriad Pro" w:hAnsi="Calibri" w:cs="Calibri"/>
          <w:i/>
          <w:color w:val="231F20"/>
          <w:sz w:val="18"/>
          <w:szCs w:val="18"/>
          <w:lang w:val="pt-PT"/>
        </w:rPr>
        <w:t>E</w:t>
      </w:r>
      <w:r w:rsidRPr="00F71469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.</w:t>
      </w:r>
    </w:p>
    <w:p w:rsidR="000F6BB5" w:rsidRDefault="00347ED4" w:rsidP="000F6BB5">
      <w:pPr>
        <w:spacing w:after="0" w:line="346" w:lineRule="auto"/>
        <w:ind w:left="573" w:right="-52"/>
        <w:rPr>
          <w:rFonts w:ascii="Calibri" w:eastAsia="Myriad Pro Light" w:hAnsi="Calibri" w:cs="Calibri"/>
          <w:color w:val="231F20"/>
          <w:sz w:val="18"/>
          <w:szCs w:val="18"/>
          <w:lang w:val="pt-PT"/>
        </w:rPr>
      </w:pPr>
      <w:r w:rsidRPr="00F71469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Medida da hipotenusa do triângulo </w:t>
      </w:r>
      <w:proofErr w:type="spellStart"/>
      <w:r w:rsidRPr="00F71469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retângulo</w:t>
      </w:r>
      <w:proofErr w:type="spellEnd"/>
      <w:r w:rsidRPr="00F71469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</w:t>
      </w:r>
      <w:r w:rsidRPr="00F71469">
        <w:rPr>
          <w:rFonts w:ascii="Calibri" w:eastAsia="Myriad Pro" w:hAnsi="Calibri" w:cs="Calibri"/>
          <w:i/>
          <w:color w:val="231F20"/>
          <w:sz w:val="18"/>
          <w:szCs w:val="18"/>
          <w:lang w:val="pt-PT"/>
        </w:rPr>
        <w:t>F</w:t>
      </w:r>
      <w:r w:rsidRPr="00F71469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.</w:t>
      </w:r>
    </w:p>
    <w:p w:rsidR="005D5DFE" w:rsidRPr="00F71469" w:rsidRDefault="00347ED4" w:rsidP="000F6BB5">
      <w:pPr>
        <w:spacing w:after="0" w:line="346" w:lineRule="auto"/>
        <w:ind w:left="573" w:right="-52"/>
        <w:rPr>
          <w:rFonts w:ascii="Calibri" w:eastAsia="Myriad Pro Light" w:hAnsi="Calibri" w:cs="Calibri"/>
          <w:sz w:val="18"/>
          <w:szCs w:val="18"/>
          <w:lang w:val="pt-PT"/>
        </w:rPr>
      </w:pPr>
      <w:r w:rsidRPr="00F71469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Medida da diagonal do quadrado </w:t>
      </w:r>
      <w:r w:rsidRPr="00F71469">
        <w:rPr>
          <w:rFonts w:ascii="Calibri" w:eastAsia="Myriad Pro" w:hAnsi="Calibri" w:cs="Calibri"/>
          <w:i/>
          <w:color w:val="231F20"/>
          <w:sz w:val="18"/>
          <w:szCs w:val="18"/>
          <w:lang w:val="pt-PT"/>
        </w:rPr>
        <w:t>G</w:t>
      </w:r>
      <w:r w:rsidRPr="00F71469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.</w:t>
      </w:r>
    </w:p>
    <w:p w:rsidR="005D5DFE" w:rsidRPr="00F71469" w:rsidRDefault="00347ED4" w:rsidP="000F6BB5">
      <w:pPr>
        <w:spacing w:after="0" w:line="346" w:lineRule="auto"/>
        <w:ind w:left="573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F71469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Área da parte colorida da figura </w:t>
      </w:r>
      <w:r w:rsidRPr="00F71469">
        <w:rPr>
          <w:rFonts w:ascii="Calibri" w:eastAsia="Myriad Pro" w:hAnsi="Calibri" w:cs="Calibri"/>
          <w:i/>
          <w:color w:val="231F20"/>
          <w:sz w:val="18"/>
          <w:szCs w:val="18"/>
          <w:lang w:val="pt-PT"/>
        </w:rPr>
        <w:t>H</w:t>
      </w:r>
      <w:r w:rsidRPr="00F71469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.</w:t>
      </w:r>
    </w:p>
    <w:p w:rsidR="005D5DFE" w:rsidRPr="00F71469" w:rsidRDefault="00347ED4">
      <w:pPr>
        <w:tabs>
          <w:tab w:val="left" w:pos="1800"/>
        </w:tabs>
        <w:spacing w:before="33" w:after="0" w:line="240" w:lineRule="auto"/>
        <w:ind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F71469">
        <w:rPr>
          <w:rFonts w:ascii="Calibri" w:hAnsi="Calibri" w:cs="Calibri"/>
          <w:lang w:val="pt-PT"/>
        </w:rPr>
        <w:br w:type="column"/>
      </w:r>
      <w:r w:rsidRPr="00F71469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lastRenderedPageBreak/>
        <w:t xml:space="preserve">Valor </w:t>
      </w:r>
      <w:proofErr w:type="spellStart"/>
      <w:r w:rsidRPr="00F71469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exato</w:t>
      </w:r>
      <w:proofErr w:type="spellEnd"/>
      <w:r w:rsidRPr="00F71469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Valor sob a forma de dízima</w:t>
      </w:r>
    </w:p>
    <w:p w:rsidR="005D5DFE" w:rsidRPr="00F71469" w:rsidRDefault="005D5DFE">
      <w:pPr>
        <w:spacing w:after="0"/>
        <w:rPr>
          <w:rFonts w:ascii="Calibri" w:hAnsi="Calibri" w:cs="Calibri"/>
          <w:lang w:val="pt-PT"/>
        </w:rPr>
        <w:sectPr w:rsidR="005D5DFE" w:rsidRPr="00F71469" w:rsidSect="000F6BB5">
          <w:type w:val="continuous"/>
          <w:pgSz w:w="11920" w:h="15880"/>
          <w:pgMar w:top="1800" w:right="500" w:bottom="560" w:left="1580" w:header="720" w:footer="720" w:gutter="0"/>
          <w:cols w:num="2" w:space="720" w:equalWidth="0">
            <w:col w:w="4030" w:space="617"/>
            <w:col w:w="5193"/>
          </w:cols>
        </w:sectPr>
      </w:pPr>
    </w:p>
    <w:p w:rsidR="005D5DFE" w:rsidRPr="00F71469" w:rsidRDefault="005D5DFE">
      <w:pPr>
        <w:spacing w:before="14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5D5DFE" w:rsidRPr="00F71469" w:rsidRDefault="00347ED4">
      <w:pPr>
        <w:tabs>
          <w:tab w:val="left" w:pos="500"/>
        </w:tabs>
        <w:spacing w:before="23" w:after="0" w:line="245" w:lineRule="auto"/>
        <w:ind w:left="517" w:right="1319" w:hanging="337"/>
        <w:rPr>
          <w:rFonts w:ascii="Calibri" w:eastAsia="Myriad Pro Light" w:hAnsi="Calibri" w:cs="Calibri"/>
          <w:sz w:val="20"/>
          <w:szCs w:val="20"/>
          <w:lang w:val="pt-PT"/>
        </w:rPr>
      </w:pPr>
      <w:r w:rsidRPr="00F71469">
        <w:rPr>
          <w:rFonts w:ascii="Calibri" w:hAnsi="Calibri" w:cs="Calibri"/>
        </w:rPr>
        <w:pict>
          <v:group id="_x0000_s3376" style="position:absolute;left:0;text-align:left;margin-left:85.05pt;margin-top:2.05pt;width:11.35pt;height:11.35pt;z-index:-1610;mso-position-horizontal-relative:page" coordorigin="1701,41" coordsize="227,227">
            <v:shape id="_x0000_s3377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F71469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2</w:t>
      </w:r>
      <w:r w:rsidRPr="00F71469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Separa os valores </w:t>
      </w:r>
      <w:proofErr w:type="spellStart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exatos</w:t>
      </w:r>
      <w:proofErr w:type="spellEnd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da tabela anterior em três grupos, tendo em conta o tipo de dízima encontrado e refere o tipo de dízima em cada grupo.</w:t>
      </w:r>
    </w:p>
    <w:p w:rsidR="005D5DFE" w:rsidRPr="00F71469" w:rsidRDefault="005D5DFE">
      <w:pPr>
        <w:spacing w:before="13" w:after="0" w:line="220" w:lineRule="exact"/>
        <w:rPr>
          <w:rFonts w:ascii="Calibri" w:hAnsi="Calibri" w:cs="Calibri"/>
          <w:lang w:val="pt-PT"/>
        </w:rPr>
      </w:pPr>
    </w:p>
    <w:p w:rsidR="005D5DFE" w:rsidRPr="00F71469" w:rsidRDefault="00347ED4">
      <w:pPr>
        <w:tabs>
          <w:tab w:val="left" w:pos="3000"/>
          <w:tab w:val="left" w:pos="3480"/>
          <w:tab w:val="left" w:pos="5900"/>
          <w:tab w:val="left" w:pos="6380"/>
          <w:tab w:val="left" w:pos="8780"/>
        </w:tabs>
        <w:spacing w:before="33" w:after="0" w:line="206" w:lineRule="exact"/>
        <w:ind w:left="604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F71469">
        <w:rPr>
          <w:rFonts w:ascii="Calibri" w:hAnsi="Calibri" w:cs="Calibri"/>
        </w:rPr>
        <w:pict>
          <v:group id="_x0000_s3321" style="position:absolute;left:0;text-align:left;margin-left:105.1pt;margin-top:.25pt;width:129.9pt;height:13.65pt;z-index:-1607;mso-position-horizontal-relative:page" coordorigin="2102,5" coordsize="2598,273">
            <v:shape id="_x0000_s3322" style="position:absolute;left:2102;top:5;width:2598;height:273" coordorigin="2102,5" coordsize="2598,273" path="m2126,5r-3,l2102,5r,23l2102,255r,2l2103,278r23,l4677,278r2,l4700,277r,-22l4700,28r,-2l4700,5r-23,l2126,5xe" filled="f" strokecolor="#808285" strokeweight=".5pt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3319" style="position:absolute;left:0;text-align:left;margin-left:249.7pt;margin-top:.25pt;width:129.9pt;height:13.65pt;z-index:-1606;mso-position-horizontal-relative:page" coordorigin="4994,5" coordsize="2598,273">
            <v:shape id="_x0000_s3320" style="position:absolute;left:4994;top:5;width:2598;height:273" coordorigin="4994,5" coordsize="2598,273" path="m5017,5r-2,l4994,5r,23l4994,255r,2l4995,278r22,l7568,278r3,l7592,277r,-22l7592,28r,-2l7591,5r-23,l5017,5xe" filled="f" strokecolor="#808285" strokeweight=".5pt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3317" style="position:absolute;left:0;text-align:left;margin-left:394.25pt;margin-top:.25pt;width:129.9pt;height:13.65pt;z-index:-1605;mso-position-horizontal-relative:page" coordorigin="7885,5" coordsize="2598,273">
            <v:shape id="_x0000_s3318" style="position:absolute;left:7885;top:5;width:2598;height:273" coordorigin="7885,5" coordsize="2598,273" path="m7908,5r-2,l7885,5r,23l7885,255r,2l7886,278r22,l10460,278r2,l10483,277r,-22l10483,28r,-2l10482,5r-22,l7908,5xe" filled="f" strokecolor="#808285" strokeweight=".5pt">
              <v:path arrowok="t"/>
            </v:shape>
            <w10:wrap anchorx="page"/>
          </v:group>
        </w:pict>
      </w:r>
      <w:r w:rsidRPr="00F71469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Dízima </w:t>
      </w:r>
      <w:r w:rsidRPr="00F71469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pt-PT"/>
        </w:rPr>
        <w:t xml:space="preserve"> </w:t>
      </w:r>
      <w:r w:rsidRPr="00F71469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pt-PT"/>
        </w:rPr>
        <w:tab/>
      </w:r>
      <w:r w:rsidRPr="00F71469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</w:r>
      <w:proofErr w:type="spellStart"/>
      <w:r w:rsidRPr="00F71469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Dízima</w:t>
      </w:r>
      <w:proofErr w:type="spellEnd"/>
      <w:r w:rsidRPr="00F71469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</w:t>
      </w:r>
      <w:r w:rsidRPr="00F71469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pt-PT"/>
        </w:rPr>
        <w:t xml:space="preserve"> </w:t>
      </w:r>
      <w:r w:rsidRPr="00F71469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pt-PT"/>
        </w:rPr>
        <w:tab/>
      </w:r>
      <w:r w:rsidRPr="00F71469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</w:r>
      <w:proofErr w:type="spellStart"/>
      <w:r w:rsidRPr="00F71469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Dízima</w:t>
      </w:r>
      <w:proofErr w:type="spellEnd"/>
      <w:r w:rsidRPr="00F71469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</w:t>
      </w:r>
      <w:r w:rsidRPr="00F71469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pt-PT"/>
        </w:rPr>
        <w:t xml:space="preserve"> </w:t>
      </w:r>
      <w:r w:rsidRPr="00F71469">
        <w:rPr>
          <w:rFonts w:ascii="Calibri" w:eastAsia="Myriad Pro Light" w:hAnsi="Calibri" w:cs="Calibri"/>
          <w:color w:val="231F20"/>
          <w:sz w:val="18"/>
          <w:szCs w:val="18"/>
          <w:u w:val="single" w:color="808285"/>
          <w:lang w:val="pt-PT"/>
        </w:rPr>
        <w:tab/>
      </w:r>
    </w:p>
    <w:p w:rsidR="005D5DFE" w:rsidRPr="00F71469" w:rsidRDefault="005D5DFE">
      <w:pPr>
        <w:spacing w:before="18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5D5DFE" w:rsidRPr="00F71469" w:rsidRDefault="00347ED4">
      <w:pPr>
        <w:tabs>
          <w:tab w:val="left" w:pos="500"/>
        </w:tabs>
        <w:spacing w:before="23" w:after="0" w:line="240" w:lineRule="auto"/>
        <w:ind w:left="18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F71469">
        <w:rPr>
          <w:rFonts w:ascii="Calibri" w:hAnsi="Calibri" w:cs="Calibri"/>
        </w:rPr>
        <w:pict>
          <v:group id="_x0000_s3315" style="position:absolute;left:0;text-align:left;margin-left:85.05pt;margin-top:2.05pt;width:11.35pt;height:11.35pt;z-index:-1609;mso-position-horizontal-relative:page" coordorigin="1701,41" coordsize="227,227">
            <v:shape id="_x0000_s3316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F71469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3</w:t>
      </w:r>
      <w:r w:rsidRPr="00F71469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Quais dos números (valores </w:t>
      </w:r>
      <w:proofErr w:type="spellStart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exatos</w:t>
      </w:r>
      <w:proofErr w:type="spellEnd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) não são racionais?</w:t>
      </w:r>
    </w:p>
    <w:p w:rsidR="005D5DFE" w:rsidRPr="00F71469" w:rsidRDefault="005D5DFE">
      <w:pPr>
        <w:spacing w:after="0"/>
        <w:rPr>
          <w:rFonts w:ascii="Calibri" w:hAnsi="Calibri" w:cs="Calibri"/>
          <w:lang w:val="pt-PT"/>
        </w:rPr>
        <w:sectPr w:rsidR="005D5DFE" w:rsidRPr="00F71469">
          <w:type w:val="continuous"/>
          <w:pgSz w:w="11920" w:h="15880"/>
          <w:pgMar w:top="1800" w:right="500" w:bottom="560" w:left="1580" w:header="720" w:footer="720" w:gutter="0"/>
          <w:cols w:space="720"/>
        </w:sectPr>
      </w:pPr>
    </w:p>
    <w:p w:rsidR="005D5DFE" w:rsidRPr="00F71469" w:rsidRDefault="00F71469">
      <w:pPr>
        <w:spacing w:before="7" w:after="0" w:line="140" w:lineRule="exact"/>
        <w:rPr>
          <w:rFonts w:ascii="Calibri" w:hAnsi="Calibri" w:cs="Calibri"/>
          <w:sz w:val="14"/>
          <w:szCs w:val="14"/>
          <w:lang w:val="pt-PT"/>
        </w:rPr>
      </w:pPr>
      <w:r>
        <w:rPr>
          <w:rFonts w:ascii="Calibri" w:eastAsia="Myriad Pro Light" w:hAnsi="Calibri" w:cs="Calibri"/>
          <w:noProof/>
          <w:color w:val="231F20"/>
          <w:sz w:val="20"/>
          <w:szCs w:val="20"/>
          <w:lang w:val="pt-PT" w:eastAsia="pt-PT"/>
        </w:rPr>
        <w:lastRenderedPageBreak/>
        <w:drawing>
          <wp:anchor distT="0" distB="0" distL="114300" distR="114300" simplePos="0" relativeHeight="503316479" behindDoc="0" locked="0" layoutInCell="1" allowOverlap="1" wp14:anchorId="1C4A6ED2" wp14:editId="6E8A2EA6">
            <wp:simplePos x="0" y="0"/>
            <wp:positionH relativeFrom="column">
              <wp:posOffset>1905</wp:posOffset>
            </wp:positionH>
            <wp:positionV relativeFrom="paragraph">
              <wp:posOffset>-876300</wp:posOffset>
            </wp:positionV>
            <wp:extent cx="1131570" cy="359410"/>
            <wp:effectExtent l="0" t="0" r="0" b="0"/>
            <wp:wrapNone/>
            <wp:docPr id="3" name="Imagem 3" descr="C:\Users\monteirom\Pictures\Logo_Santilla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onteirom\Pictures\Logo_Santillan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1570" cy="35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5DFE" w:rsidRPr="00F71469" w:rsidRDefault="00347ED4">
      <w:pPr>
        <w:tabs>
          <w:tab w:val="left" w:pos="5460"/>
          <w:tab w:val="left" w:pos="6380"/>
          <w:tab w:val="left" w:pos="7560"/>
          <w:tab w:val="left" w:pos="9580"/>
        </w:tabs>
        <w:spacing w:before="45" w:after="0" w:line="167" w:lineRule="exact"/>
        <w:ind w:left="1031" w:right="-20"/>
        <w:rPr>
          <w:rFonts w:ascii="Calibri" w:eastAsia="Myriad Pro Light" w:hAnsi="Calibri" w:cs="Calibri"/>
          <w:sz w:val="14"/>
          <w:szCs w:val="14"/>
          <w:lang w:val="pt-PT"/>
        </w:rPr>
      </w:pPr>
      <w:r w:rsidRPr="00F71469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NOME: </w:t>
      </w:r>
      <w:r w:rsidRPr="00F71469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F71469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F71469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N.</w:t>
      </w:r>
      <w:r w:rsidRPr="00F71469">
        <w:rPr>
          <w:rFonts w:ascii="Calibri" w:eastAsia="Myriad Pro Light" w:hAnsi="Calibri" w:cs="Calibri"/>
          <w:color w:val="808285"/>
          <w:sz w:val="8"/>
          <w:szCs w:val="8"/>
          <w:lang w:val="pt-PT"/>
        </w:rPr>
        <w:t>O</w:t>
      </w:r>
      <w:r w:rsidRPr="00F71469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: </w:t>
      </w:r>
      <w:r w:rsidRPr="00F71469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F71469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F71469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TURMA: </w:t>
      </w:r>
      <w:r w:rsidRPr="00F71469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F71469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F71469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DATA: </w:t>
      </w:r>
      <w:r w:rsidRPr="00F71469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F71469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</w:p>
    <w:p w:rsidR="005D5DFE" w:rsidRPr="00F71469" w:rsidRDefault="005D5DF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D5DFE" w:rsidRPr="00F71469" w:rsidRDefault="005D5DFE">
      <w:pPr>
        <w:spacing w:before="6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5D5DFE" w:rsidRPr="00F71469" w:rsidRDefault="00347ED4">
      <w:pPr>
        <w:tabs>
          <w:tab w:val="left" w:pos="1300"/>
          <w:tab w:val="left" w:pos="8060"/>
        </w:tabs>
        <w:spacing w:before="43" w:after="0" w:line="269" w:lineRule="exact"/>
        <w:ind w:left="977" w:right="-20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F71469">
        <w:rPr>
          <w:rFonts w:ascii="Calibri" w:hAnsi="Calibri" w:cs="Calibri"/>
        </w:rPr>
        <w:pict>
          <v:group id="_x0000_s3312" style="position:absolute;left:0;text-align:left;margin-left:70.85pt;margin-top:4.65pt;width:11.35pt;height:11.35pt;z-index:-1578;mso-position-horizontal-relative:page" coordorigin="1417,93" coordsize="227,227">
            <v:shape id="_x0000_s3313" style="position:absolute;left:1417;top:93;width:227;height:227" coordorigin="1417,93" coordsize="227,227" path="m1445,93r-24,3l1417,121r,171l1421,316r24,4l1616,320r24,-4l1644,292r,-171l1640,97r-24,-4l1445,93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3289" style="position:absolute;left:0;text-align:left;margin-left:406.5pt;margin-top:10.9pt;width:48.7pt;height:48.7pt;z-index:-1568;mso-position-horizontal-relative:page" coordorigin="8130,218" coordsize="974,974">
            <v:group id="_x0000_s3310" style="position:absolute;left:8164;top:252;width:907;height:907" coordorigin="8164,252" coordsize="907,907">
              <v:shape id="_x0000_s3311" style="position:absolute;left:8164;top:252;width:907;height:907" coordorigin="8164,252" coordsize="907,907" path="m8617,252l8164,705r453,454l9071,705,8617,252e" fillcolor="#d1d3d4" stroked="f">
                <v:path arrowok="t"/>
              </v:shape>
            </v:group>
            <v:group id="_x0000_s3308" style="position:absolute;left:8164;top:252;width:907;height:907" coordorigin="8164,252" coordsize="907,907">
              <v:shape id="_x0000_s3309" style="position:absolute;left:8164;top:252;width:907;height:907" coordorigin="8164,252" coordsize="907,907" path="m8164,705l8617,252r454,453l8617,1159,8164,705xe" filled="f" strokecolor="#808285" strokeweight=".5pt">
                <v:path arrowok="t"/>
              </v:shape>
            </v:group>
            <v:group id="_x0000_s3306" style="position:absolute;left:8135;top:1131;width:57;height:57" coordorigin="8135,1131" coordsize="57,57">
              <v:shape id="_x0000_s3307" style="position:absolute;left:8135;top:1131;width:57;height:57" coordorigin="8135,1131" coordsize="57,57" path="m8163,1131r-20,8l8135,1159r9,20l8164,1187r20,-8l8192,1159r,l8183,1139r-20,-8e" fillcolor="#231f20" stroked="f">
                <v:path arrowok="t"/>
              </v:shape>
            </v:group>
            <v:group id="_x0000_s3304" style="position:absolute;left:8589;top:1131;width:57;height:57" coordorigin="8589,1131" coordsize="57,57">
              <v:shape id="_x0000_s3305" style="position:absolute;left:8589;top:1131;width:57;height:57" coordorigin="8589,1131" coordsize="57,57" path="m8617,1131r-20,8l8589,1159r8,20l8617,1187r20,-8l8645,1159r,l8637,1139r-20,-8e" fillcolor="#231f20" stroked="f">
                <v:path arrowok="t"/>
              </v:shape>
            </v:group>
            <v:group id="_x0000_s3302" style="position:absolute;left:9042;top:1131;width:57;height:57" coordorigin="9042,1131" coordsize="57,57">
              <v:shape id="_x0000_s3303" style="position:absolute;left:9042;top:1131;width:57;height:57" coordorigin="9042,1131" coordsize="57,57" path="m9070,1131r-20,8l9042,1159r9,20l9071,1187r20,-8l9099,1159r,l9090,1139r-20,-8e" fillcolor="#231f20" stroked="f">
                <v:path arrowok="t"/>
              </v:shape>
            </v:group>
            <v:group id="_x0000_s3300" style="position:absolute;left:8135;top:677;width:57;height:57" coordorigin="8135,677" coordsize="57,57">
              <v:shape id="_x0000_s3301" style="position:absolute;left:8135;top:677;width:57;height:57" coordorigin="8135,677" coordsize="57,57" path="m8163,677r-20,8l8135,706r9,19l8164,734r20,-9l8192,706r,-1l8183,685r-20,-8e" fillcolor="#231f20" stroked="f">
                <v:path arrowok="t"/>
              </v:shape>
            </v:group>
            <v:group id="_x0000_s3298" style="position:absolute;left:8589;top:677;width:57;height:57" coordorigin="8589,677" coordsize="57,57">
              <v:shape id="_x0000_s3299" style="position:absolute;left:8589;top:677;width:57;height:57" coordorigin="8589,677" coordsize="57,57" path="m8617,677r-20,8l8589,706r8,19l8617,734r20,-9l8645,706r,-1l8637,685r-20,-8e" fillcolor="#231f20" stroked="f">
                <v:path arrowok="t"/>
              </v:shape>
            </v:group>
            <v:group id="_x0000_s3296" style="position:absolute;left:9042;top:677;width:57;height:57" coordorigin="9042,677" coordsize="57,57">
              <v:shape id="_x0000_s3297" style="position:absolute;left:9042;top:677;width:57;height:57" coordorigin="9042,677" coordsize="57,57" path="m9070,677r-20,8l9042,706r9,19l9071,734r20,-9l9099,706r,-1l9090,685r-20,-8e" fillcolor="#231f20" stroked="f">
                <v:path arrowok="t"/>
              </v:shape>
            </v:group>
            <v:group id="_x0000_s3294" style="position:absolute;left:8135;top:223;width:57;height:57" coordorigin="8135,223" coordsize="57,57">
              <v:shape id="_x0000_s3295" style="position:absolute;left:8135;top:223;width:57;height:57" coordorigin="8135,223" coordsize="57,57" path="m8163,223r-20,9l8135,252r9,20l8164,280r20,-8l8192,252r,-1l8183,232r-20,-9e" fillcolor="#231f20" stroked="f">
                <v:path arrowok="t"/>
              </v:shape>
            </v:group>
            <v:group id="_x0000_s3292" style="position:absolute;left:8589;top:223;width:57;height:57" coordorigin="8589,223" coordsize="57,57">
              <v:shape id="_x0000_s3293" style="position:absolute;left:8589;top:223;width:57;height:57" coordorigin="8589,223" coordsize="57,57" path="m8617,223r-20,9l8589,252r8,20l8617,280r20,-8l8645,252r,-1l8637,232r-20,-9e" fillcolor="#231f20" stroked="f">
                <v:path arrowok="t"/>
              </v:shape>
            </v:group>
            <v:group id="_x0000_s3290" style="position:absolute;left:9042;top:223;width:57;height:57" coordorigin="9042,223" coordsize="57,57">
              <v:shape id="_x0000_s3291" style="position:absolute;left:9042;top:223;width:57;height:57" coordorigin="9042,223" coordsize="57,57" path="m9070,223r-20,9l9042,252r9,20l9071,280r20,-8l9099,252r,-1l9090,232r-20,-9e" fillcolor="#231f20" stroked="f">
                <v:path arrowok="t"/>
              </v:shape>
            </v:group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3282" style="position:absolute;left:0;text-align:left;margin-left:338.5pt;margin-top:10.9pt;width:26pt;height:3.35pt;z-index:-1557;mso-position-horizontal-relative:page" coordorigin="6770,218" coordsize="520,67">
            <v:group id="_x0000_s3287" style="position:absolute;left:6775;top:223;width:57;height:57" coordorigin="6775,223" coordsize="57,57">
              <v:shape id="_x0000_s3288" style="position:absolute;left:6775;top:223;width:57;height:57" coordorigin="6775,223" coordsize="57,57" path="m6803,223r-20,9l6775,252r8,20l6803,280r20,-8l6831,252r,-1l6823,232r-20,-9e" fillcolor="#231f20" stroked="f">
                <v:path arrowok="t"/>
              </v:shape>
            </v:group>
            <v:group id="_x0000_s3285" style="position:absolute;left:7228;top:223;width:57;height:57" coordorigin="7228,223" coordsize="57,57">
              <v:shape id="_x0000_s3286" style="position:absolute;left:7228;top:223;width:57;height:57" coordorigin="7228,223" coordsize="57,57" path="m7256,223r-20,9l7228,252r9,20l7257,280r20,-8l7285,252r,-1l7276,232r-20,-9e" fillcolor="#231f20" stroked="f">
                <v:path arrowok="t"/>
              </v:shape>
            </v:group>
            <v:group id="_x0000_s3283" style="position:absolute;left:6803;top:252;width:454;height:2" coordorigin="6803,252" coordsize="454,2">
              <v:shape id="_x0000_s3284" style="position:absolute;left:6803;top:252;width:454;height:2" coordorigin="6803,252" coordsize="454,0" path="m6803,252r453,e" filled="f" strokecolor="#231f20" strokeweight=".5pt">
                <v:path arrowok="t"/>
              </v:shape>
            </v:group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3280" style="position:absolute;left:0;text-align:left;margin-left:384.1pt;margin-top:11.15pt;width:2.85pt;height:2.85pt;z-index:-1556;mso-position-horizontal-relative:page" coordorigin="7682,223" coordsize="57,57">
            <v:shape id="_x0000_s3281" style="position:absolute;left:7682;top:223;width:57;height:57" coordorigin="7682,223" coordsize="57,57" path="m7710,223r-20,9l7682,252r8,20l7710,280r20,-8l7738,252r,-1l7730,232r-20,-9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3278" style="position:absolute;left:0;text-align:left;margin-left:474.8pt;margin-top:11.15pt;width:2.85pt;height:2.85pt;z-index:-1555;mso-position-horizontal-relative:page" coordorigin="9496,223" coordsize="57,57">
            <v:shape id="_x0000_s3279" style="position:absolute;left:9496;top:223;width:57;height:57" coordorigin="9496,223" coordsize="57,57" path="m9524,223r-20,9l9496,252r8,20l9524,280r20,-8l9552,252r,-1l9544,232r-20,-9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3276" style="position:absolute;left:0;text-align:left;margin-left:497.45pt;margin-top:11.15pt;width:2.85pt;height:2.85pt;z-index:-1554;mso-position-horizontal-relative:page" coordorigin="9949,223" coordsize="57,57">
            <v:shape id="_x0000_s3277" style="position:absolute;left:9949;top:223;width:57;height:57" coordorigin="9949,223" coordsize="57,57" path="m9977,223r-20,9l9949,252r9,20l9978,280r20,-8l10006,252r,-1l9997,232r-20,-9e" fillcolor="#231f20" stroked="f">
              <v:path arrowok="t"/>
            </v:shape>
            <w10:wrap anchorx="page"/>
          </v:group>
        </w:pict>
      </w:r>
      <w:r w:rsidRPr="00F71469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</w:t>
      </w:r>
      <w:r w:rsidRPr="00F71469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Na figura apresentada à direita, a unidade é o</w:t>
      </w:r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106701">
        <w:rPr>
          <w:rFonts w:ascii="Calibri" w:eastAsia="Frutiger LT Std 45 Light" w:hAnsi="Calibri" w:cs="Calibri"/>
          <w:i/>
          <w:color w:val="231F20"/>
          <w:position w:val="6"/>
          <w:sz w:val="16"/>
          <w:szCs w:val="16"/>
          <w:lang w:val="pt-PT"/>
        </w:rPr>
        <w:t>A</w:t>
      </w:r>
    </w:p>
    <w:p w:rsidR="005D5DFE" w:rsidRPr="00F71469" w:rsidRDefault="00347ED4">
      <w:pPr>
        <w:tabs>
          <w:tab w:val="left" w:pos="6480"/>
        </w:tabs>
        <w:spacing w:after="0" w:line="268" w:lineRule="exact"/>
        <w:ind w:left="1314" w:right="-20"/>
        <w:rPr>
          <w:rFonts w:ascii="Calibri" w:eastAsia="Frutiger LT Std 45 Light" w:hAnsi="Calibri" w:cs="Calibri"/>
          <w:sz w:val="16"/>
          <w:szCs w:val="16"/>
          <w:lang w:val="pt-PT"/>
        </w:rPr>
      </w:pPr>
      <w:proofErr w:type="gramStart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comprimento</w:t>
      </w:r>
      <w:proofErr w:type="gramEnd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assinalado no canto superior esquerdo.</w:t>
      </w:r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F71469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1</w:t>
      </w:r>
    </w:p>
    <w:p w:rsidR="005D5DFE" w:rsidRPr="00F71469" w:rsidRDefault="00347ED4" w:rsidP="00106701">
      <w:pPr>
        <w:tabs>
          <w:tab w:val="left" w:pos="1210"/>
        </w:tabs>
        <w:spacing w:before="32" w:after="0" w:line="117" w:lineRule="exact"/>
        <w:ind w:right="1077"/>
        <w:jc w:val="right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F71469">
        <w:rPr>
          <w:rFonts w:ascii="Calibri" w:hAnsi="Calibri" w:cs="Calibri"/>
        </w:rPr>
        <w:pict>
          <v:group id="_x0000_s3269" style="position:absolute;left:0;text-align:left;margin-left:338.75pt;margin-top:4.85pt;width:2.85pt;height:2.85pt;z-index:-1562;mso-position-horizontal-relative:page" coordorigin="6775,97" coordsize="57,57">
            <v:shape id="_x0000_s3270" style="position:absolute;left:6775;top:97;width:57;height:57" coordorigin="6775,97" coordsize="57,57" path="m6803,97r-20,8l6775,125r8,20l6803,153r20,-8l6831,125r,l6823,105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3267" style="position:absolute;left:0;text-align:left;margin-left:361.4pt;margin-top:4.85pt;width:2.85pt;height:2.85pt;z-index:-1561;mso-position-horizontal-relative:page" coordorigin="7228,97" coordsize="57,57">
            <v:shape id="_x0000_s3268" style="position:absolute;left:7228;top:97;width:57;height:57" coordorigin="7228,97" coordsize="57,57" path="m7256,97r-20,8l7228,125r9,20l7257,153r20,-8l7285,125r,l7276,105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3265" style="position:absolute;left:0;text-align:left;margin-left:384.1pt;margin-top:4.85pt;width:2.85pt;height:2.85pt;z-index:-1560;mso-position-horizontal-relative:page" coordorigin="7682,97" coordsize="57,57">
            <v:shape id="_x0000_s3266" style="position:absolute;left:7682;top:97;width:57;height:57" coordorigin="7682,97" coordsize="57,57" path="m7710,97r-20,8l7682,125r8,20l7710,153r20,-8l7738,125r,l7730,105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3263" style="position:absolute;left:0;text-align:left;margin-left:474.8pt;margin-top:4.85pt;width:2.85pt;height:2.85pt;z-index:-1559;mso-position-horizontal-relative:page" coordorigin="9496,97" coordsize="57,57">
            <v:shape id="_x0000_s3264" style="position:absolute;left:9496;top:97;width:57;height:57" coordorigin="9496,97" coordsize="57,57" path="m9524,97r-20,8l9496,125r8,20l9524,153r20,-8l9552,125r,l9544,105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3261" style="position:absolute;left:0;text-align:left;margin-left:497.45pt;margin-top:4.85pt;width:2.85pt;height:2.85pt;z-index:-1558;mso-position-horizontal-relative:page" coordorigin="9949,97" coordsize="57,57">
            <v:shape id="_x0000_s3262" style="position:absolute;left:9949;top:97;width:57;height:57" coordorigin="9949,97" coordsize="57,57" path="m9977,97r-20,8l9949,125r9,20l9978,153r20,-8l10006,125r,l9997,105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eastAsia="Frutiger LT Std 45 Light" w:hAnsi="Calibri" w:cs="Calibri"/>
          <w:i/>
          <w:color w:val="231F20"/>
          <w:sz w:val="16"/>
          <w:szCs w:val="16"/>
          <w:lang w:val="pt-PT"/>
        </w:rPr>
        <w:t>D</w:t>
      </w:r>
      <w:r w:rsidRPr="00F71469">
        <w:rPr>
          <w:rFonts w:ascii="Calibri" w:eastAsia="Frutiger LT Std 45 Light" w:hAnsi="Calibri" w:cs="Calibri"/>
          <w:i/>
          <w:color w:val="231F20"/>
          <w:sz w:val="16"/>
          <w:szCs w:val="16"/>
          <w:lang w:val="pt-PT"/>
        </w:rPr>
        <w:tab/>
        <w:t>B</w:t>
      </w:r>
    </w:p>
    <w:p w:rsidR="005D5DFE" w:rsidRPr="00F71469" w:rsidRDefault="00347ED4" w:rsidP="00106701">
      <w:pPr>
        <w:tabs>
          <w:tab w:val="left" w:pos="3080"/>
        </w:tabs>
        <w:spacing w:after="0" w:line="240" w:lineRule="auto"/>
        <w:ind w:left="1315" w:right="-23"/>
        <w:rPr>
          <w:rFonts w:ascii="Calibri" w:eastAsia="Myriad Pro Light" w:hAnsi="Calibri" w:cs="Calibri"/>
          <w:sz w:val="20"/>
          <w:szCs w:val="20"/>
          <w:lang w:val="pt-PT"/>
        </w:rPr>
      </w:pPr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1.1 Prova </w:t>
      </w:r>
      <w:proofErr w:type="gramStart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que</w:t>
      </w:r>
      <w:proofErr w:type="gramEnd"/>
      <w:r w:rsidR="0010670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m:oMath>
        <m:acc>
          <m:accPr>
            <m:chr m:val="̅"/>
            <m:ctrlPr>
              <w:rPr>
                <w:rFonts w:ascii="Cambria Math" w:eastAsia="Myriad Pro Light" w:hAnsi="Cambria Math" w:cs="Calibri"/>
                <w:i/>
                <w:color w:val="231F20"/>
                <w:sz w:val="20"/>
                <w:szCs w:val="20"/>
                <w:lang w:val="pt-PT"/>
              </w:rPr>
            </m:ctrlPr>
          </m:accPr>
          <m:e>
            <m:r>
              <w:rPr>
                <w:rFonts w:ascii="Cambria Math" w:eastAsia="Myriad Pro Light" w:hAnsi="Cambria Math" w:cs="Calibri"/>
                <w:color w:val="231F20"/>
                <w:sz w:val="20"/>
                <w:szCs w:val="20"/>
                <w:lang w:val="pt-PT"/>
              </w:rPr>
              <m:t>AB</m:t>
            </m:r>
          </m:e>
        </m:acc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= </m:t>
        </m:r>
        <m:rad>
          <m:radPr>
            <m:degHide m:val="1"/>
            <m:ctrlPr>
              <w:rPr>
                <w:rFonts w:ascii="Cambria Math" w:eastAsia="Myriad Pro Light" w:hAnsi="Cambria Math" w:cs="Calibri"/>
                <w:i/>
                <w:color w:val="231F20"/>
                <w:sz w:val="20"/>
                <w:szCs w:val="20"/>
                <w:lang w:val="pt-PT"/>
              </w:rPr>
            </m:ctrlPr>
          </m:radPr>
          <m:deg/>
          <m:e>
            <m:r>
              <w:rPr>
                <w:rFonts w:ascii="Cambria Math" w:eastAsia="Myriad Pro Light" w:hAnsi="Cambria Math" w:cs="Calibri"/>
                <w:color w:val="231F20"/>
                <w:sz w:val="20"/>
                <w:szCs w:val="20"/>
                <w:lang w:val="pt-PT"/>
              </w:rPr>
              <m:t>2</m:t>
            </m:r>
          </m:e>
        </m:rad>
      </m:oMath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5D5DFE" w:rsidRPr="00F71469" w:rsidRDefault="005D5DFE">
      <w:pPr>
        <w:spacing w:before="7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5D5DFE" w:rsidRPr="00F71469" w:rsidRDefault="00347ED4">
      <w:pPr>
        <w:tabs>
          <w:tab w:val="left" w:pos="8060"/>
        </w:tabs>
        <w:spacing w:after="0" w:line="240" w:lineRule="auto"/>
        <w:ind w:left="1314" w:right="-20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F71469">
        <w:rPr>
          <w:rFonts w:ascii="Calibri" w:hAnsi="Calibri" w:cs="Calibri"/>
        </w:rPr>
        <w:pict>
          <v:group id="_x0000_s3259" style="position:absolute;left:0;text-align:left;margin-left:338.75pt;margin-top:3.45pt;width:2.85pt;height:2.85pt;z-index:-1567;mso-position-horizontal-relative:page" coordorigin="6775,69" coordsize="57,57">
            <v:shape id="_x0000_s3260" style="position:absolute;left:6775;top:69;width:57;height:57" coordorigin="6775,69" coordsize="57,57" path="m6803,69r-20,8l6775,97r8,20l6803,125r20,-8l6831,97r,l6823,77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3257" style="position:absolute;left:0;text-align:left;margin-left:361.4pt;margin-top:3.45pt;width:2.85pt;height:2.85pt;z-index:-1566;mso-position-horizontal-relative:page" coordorigin="7228,69" coordsize="57,57">
            <v:shape id="_x0000_s3258" style="position:absolute;left:7228;top:69;width:57;height:57" coordorigin="7228,69" coordsize="57,57" path="m7256,69r-20,8l7228,97r9,20l7257,125r20,-8l7285,97r,l7276,77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3255" style="position:absolute;left:0;text-align:left;margin-left:384.1pt;margin-top:3.45pt;width:2.85pt;height:2.85pt;z-index:-1565;mso-position-horizontal-relative:page" coordorigin="7682,69" coordsize="57,57">
            <v:shape id="_x0000_s3256" style="position:absolute;left:7682;top:69;width:57;height:57" coordorigin="7682,69" coordsize="57,57" path="m7710,69r-20,8l7682,97r8,20l7710,125r20,-8l7738,97r,l7730,77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3253" style="position:absolute;left:0;text-align:left;margin-left:474.8pt;margin-top:3.45pt;width:2.85pt;height:2.85pt;z-index:-1564;mso-position-horizontal-relative:page" coordorigin="9496,69" coordsize="57,57">
            <v:shape id="_x0000_s3254" style="position:absolute;left:9496;top:69;width:57;height:57" coordorigin="9496,69" coordsize="57,57" path="m9524,69r-20,8l9496,97r8,20l9524,125r20,-8l9552,97r,l9544,77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3251" style="position:absolute;left:0;text-align:left;margin-left:497.45pt;margin-top:3.45pt;width:2.85pt;height:2.85pt;z-index:-1563;mso-position-horizontal-relative:page" coordorigin="9949,69" coordsize="57,57">
            <v:shape id="_x0000_s3252" style="position:absolute;left:9949;top:69;width:57;height:57" coordorigin="9949,69" coordsize="57,57" path="m9977,69r-20,8l9949,97r9,20l9978,125r20,-8l10006,97r,l9997,77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1.2 Indica o valor </w:t>
      </w:r>
      <w:proofErr w:type="spellStart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exato</w:t>
      </w:r>
      <w:proofErr w:type="spellEnd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do perímetro do quadrado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[</m:t>
        </m:r>
        <m:r>
          <w:rPr>
            <w:rFonts w:ascii="Cambria Math" w:eastAsia="Myriad Pro" w:hAnsi="Cambria Math" w:cs="Calibri"/>
            <w:color w:val="231F20"/>
            <w:sz w:val="20"/>
            <w:szCs w:val="20"/>
            <w:lang w:val="pt-PT"/>
          </w:rPr>
          <m:t>ABCD</m:t>
        </m:r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]</m:t>
        </m:r>
      </m:oMath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106701">
        <w:rPr>
          <w:rFonts w:ascii="Calibri" w:eastAsia="Frutiger LT Std 45 Light" w:hAnsi="Calibri" w:cs="Calibri"/>
          <w:i/>
          <w:color w:val="231F20"/>
          <w:position w:val="-6"/>
          <w:sz w:val="16"/>
          <w:szCs w:val="16"/>
          <w:lang w:val="pt-PT"/>
        </w:rPr>
        <w:t>C</w:t>
      </w:r>
    </w:p>
    <w:p w:rsidR="005D5DFE" w:rsidRPr="00F71469" w:rsidRDefault="00347ED4">
      <w:pPr>
        <w:spacing w:before="38" w:after="0" w:line="237" w:lineRule="exact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1.3 Determina a área do quadrado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[</m:t>
        </m:r>
        <m:r>
          <w:rPr>
            <w:rFonts w:ascii="Cambria Math" w:eastAsia="Myriad Pro" w:hAnsi="Cambria Math" w:cs="Calibri"/>
            <w:color w:val="231F20"/>
            <w:sz w:val="20"/>
            <w:szCs w:val="20"/>
            <w:lang w:val="pt-PT"/>
          </w:rPr>
          <m:t>ABCD</m:t>
        </m:r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]</m:t>
        </m:r>
      </m:oMath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5D5DFE" w:rsidRPr="00F71469" w:rsidRDefault="005D5DFE">
      <w:pPr>
        <w:spacing w:before="7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D5DFE" w:rsidRPr="00F71469" w:rsidRDefault="00347ED4">
      <w:pPr>
        <w:tabs>
          <w:tab w:val="left" w:pos="1300"/>
        </w:tabs>
        <w:spacing w:before="23" w:after="0" w:line="245" w:lineRule="auto"/>
        <w:ind w:left="1314" w:right="800" w:hanging="337"/>
        <w:rPr>
          <w:rFonts w:ascii="Calibri" w:eastAsia="Myriad Pro Light" w:hAnsi="Calibri" w:cs="Calibri"/>
          <w:sz w:val="20"/>
          <w:szCs w:val="20"/>
          <w:lang w:val="pt-PT"/>
        </w:rPr>
      </w:pPr>
      <w:r w:rsidRPr="00F71469">
        <w:rPr>
          <w:rFonts w:ascii="Calibri" w:hAnsi="Calibri" w:cs="Calibri"/>
        </w:rPr>
        <w:pict>
          <v:group id="_x0000_s3249" style="position:absolute;left:0;text-align:left;margin-left:70.85pt;margin-top:2.05pt;width:11.35pt;height:11.35pt;z-index:-1575;mso-position-horizontal-relative:page" coordorigin="1417,41" coordsize="227,227">
            <v:shape id="_x0000_s3250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3112" style="position:absolute;left:0;text-align:left;margin-left:90.45pt;margin-top:36.5pt;width:207.4pt;height:116.7pt;z-index:-1553;mso-position-horizontal-relative:page" coordorigin="1809,730" coordsize="4148,2334">
            <v:group id="_x0000_s3245" style="position:absolute;left:1842;top:1671;width:4082;height:1361" coordorigin="1842,1671" coordsize="4082,1361">
              <v:shape id="_x0000_s3248" style="position:absolute;left:1842;top:1671;width:4082;height:1361" coordorigin="1842,1671" coordsize="4082,1361" path="m5924,2578r-4082,l2296,3031r3174,l5924,2578e" fillcolor="#d1d3d4" stroked="f">
                <v:path arrowok="t"/>
              </v:shape>
              <v:shape id="_x0000_s3247" style="position:absolute;left:1842;top:1671;width:4082;height:1361" coordorigin="1842,1671" coordsize="4082,1361" path="m4563,1671l3203,2578r907,l4563,1671e" fillcolor="#d1d3d4" stroked="f">
                <v:path arrowok="t"/>
              </v:shape>
              <v:shape id="_x0000_s3246" style="position:absolute;left:1842;top:1671;width:4082;height:1361" coordorigin="1842,1671" coordsize="4082,1361" path="m5470,2124l4110,2578r907,l5470,2124e" fillcolor="#d1d3d4" stroked="f">
                <v:path arrowok="t"/>
              </v:shape>
            </v:group>
            <v:group id="_x0000_s3243" style="position:absolute;left:1842;top:1671;width:4082;height:1361" coordorigin="1842,1671" coordsize="4082,1361">
              <v:shape id="_x0000_s3244" style="position:absolute;left:1842;top:1671;width:4082;height:1361" coordorigin="1842,1671" coordsize="4082,1361" path="m1842,2578r454,453l5470,3031r454,-453l5017,2578r453,-454l4110,2578r453,-907l3203,2578r-1361,xe" filled="f" strokecolor="#808285" strokeweight=".5pt">
                <v:path arrowok="t"/>
              </v:shape>
            </v:group>
            <v:group id="_x0000_s3241" style="position:absolute;left:1842;top:763;width:1361;height:1361" coordorigin="1842,763" coordsize="1361,1361">
              <v:shape id="_x0000_s3242" style="position:absolute;left:1842;top:763;width:1361;height:1361" coordorigin="1842,763" coordsize="1361,1361" path="m2749,763r-453,454l2749,1217r,454l1842,1671r454,453l3203,2124r,-907l2749,763e" fillcolor="#d1d3d4" stroked="f">
                <v:path arrowok="t"/>
              </v:shape>
            </v:group>
            <v:group id="_x0000_s3239" style="position:absolute;left:1842;top:763;width:1361;height:1361" coordorigin="1842,763" coordsize="1361,1361">
              <v:shape id="_x0000_s3240" style="position:absolute;left:1842;top:763;width:1361;height:1361" coordorigin="1842,763" coordsize="1361,1361" path="m2296,1217l2749,763r454,454l3203,2124r-907,l1842,1671r907,l2749,1217r-453,xe" filled="f" strokecolor="#808285" strokeweight=".5pt">
                <v:path arrowok="t"/>
              </v:shape>
            </v:group>
            <v:group id="_x0000_s3237" style="position:absolute;left:3656;top:763;width:2268;height:907" coordorigin="3656,763" coordsize="2268,907">
              <v:shape id="_x0000_s3238" style="position:absolute;left:3656;top:763;width:2268;height:907" coordorigin="3656,763" coordsize="2268,907" path="m5924,763l3656,1217r2268,454l5924,763e" fillcolor="#d1d3d4" stroked="f">
                <v:path arrowok="t"/>
              </v:shape>
            </v:group>
            <v:group id="_x0000_s3235" style="position:absolute;left:3656;top:763;width:2268;height:907" coordorigin="3656,763" coordsize="2268,907">
              <v:shape id="_x0000_s3236" style="position:absolute;left:3656;top:763;width:2268;height:907" coordorigin="3656,763" coordsize="2268,907" path="m3656,1217r2268,454l5924,763,3656,1217xe" filled="f" strokecolor="#808285" strokeweight=".5pt">
                <v:path arrowok="t"/>
              </v:shape>
            </v:group>
            <v:group id="_x0000_s3233" style="position:absolute;left:1814;top:1642;width:57;height:57" coordorigin="1814,1642" coordsize="57,57">
              <v:shape id="_x0000_s3234" style="position:absolute;left:1814;top:1642;width:57;height:57" coordorigin="1814,1642" coordsize="57,57" path="m1842,1642r-20,9l1814,1671r8,20l1842,1699r20,-8l1871,1671r,-1l1862,1650r-20,-8e" fillcolor="#231f20" stroked="f">
                <v:path arrowok="t"/>
              </v:shape>
            </v:group>
            <v:group id="_x0000_s3231" style="position:absolute;left:2268;top:1642;width:57;height:57" coordorigin="2268,1642" coordsize="57,57">
              <v:shape id="_x0000_s3232" style="position:absolute;left:2268;top:1642;width:57;height:57" coordorigin="2268,1642" coordsize="57,57" path="m2296,1642r-20,9l2268,1671r8,20l2296,1699r20,-8l2324,1671r,-1l2316,1650r-20,-8e" fillcolor="#231f20" stroked="f">
                <v:path arrowok="t"/>
              </v:shape>
            </v:group>
            <v:group id="_x0000_s3229" style="position:absolute;left:2721;top:1642;width:57;height:57" coordorigin="2721,1642" coordsize="57,57">
              <v:shape id="_x0000_s3230" style="position:absolute;left:2721;top:1642;width:57;height:57" coordorigin="2721,1642" coordsize="57,57" path="m2749,1642r-20,9l2721,1671r8,20l2749,1699r20,-8l2778,1671r,-1l2769,1650r-20,-8e" fillcolor="#231f20" stroked="f">
                <v:path arrowok="t"/>
              </v:shape>
            </v:group>
            <v:group id="_x0000_s3227" style="position:absolute;left:3175;top:1642;width:57;height:57" coordorigin="3175,1642" coordsize="57,57">
              <v:shape id="_x0000_s3228" style="position:absolute;left:3175;top:1642;width:57;height:57" coordorigin="3175,1642" coordsize="57,57" path="m3203,1642r-20,9l3175,1671r8,20l3203,1699r20,-8l3231,1671r,-1l3223,1650r-20,-8e" fillcolor="#231f20" stroked="f">
                <v:path arrowok="t"/>
              </v:shape>
            </v:group>
            <v:group id="_x0000_s3225" style="position:absolute;left:3628;top:1642;width:57;height:57" coordorigin="3628,1642" coordsize="57,57">
              <v:shape id="_x0000_s3226" style="position:absolute;left:3628;top:1642;width:57;height:57" coordorigin="3628,1642" coordsize="57,57" path="m3656,1642r-20,9l3628,1671r8,20l3657,1699r19,-8l3685,1671r,-1l3676,1650r-20,-8e" fillcolor="#231f20" stroked="f">
                <v:path arrowok="t"/>
              </v:shape>
            </v:group>
            <v:group id="_x0000_s3223" style="position:absolute;left:4082;top:1642;width:57;height:57" coordorigin="4082,1642" coordsize="57,57">
              <v:shape id="_x0000_s3224" style="position:absolute;left:4082;top:1642;width:57;height:57" coordorigin="4082,1642" coordsize="57,57" path="m4110,1642r-20,9l4082,1671r8,20l4110,1699r20,-8l4138,1671r,-1l4130,1650r-20,-8e" fillcolor="#231f20" stroked="f">
                <v:path arrowok="t"/>
              </v:shape>
            </v:group>
            <v:group id="_x0000_s3221" style="position:absolute;left:4535;top:1642;width:57;height:57" coordorigin="4535,1642" coordsize="57,57">
              <v:shape id="_x0000_s3222" style="position:absolute;left:4535;top:1642;width:57;height:57" coordorigin="4535,1642" coordsize="57,57" path="m4563,1642r-20,9l4535,1671r8,20l4564,1699r20,-8l4592,1671r,-1l4583,1650r-20,-8e" fillcolor="#231f20" stroked="f">
                <v:path arrowok="t"/>
              </v:shape>
            </v:group>
            <v:group id="_x0000_s3219" style="position:absolute;left:4989;top:1642;width:57;height:57" coordorigin="4989,1642" coordsize="57,57">
              <v:shape id="_x0000_s3220" style="position:absolute;left:4989;top:1642;width:57;height:57" coordorigin="4989,1642" coordsize="57,57" path="m5017,1642r-20,9l4989,1671r8,20l5017,1699r20,-8l5045,1671r,-1l5037,1650r-20,-8e" fillcolor="#231f20" stroked="f">
                <v:path arrowok="t"/>
              </v:shape>
            </v:group>
            <v:group id="_x0000_s3217" style="position:absolute;left:1814;top:1189;width:57;height:57" coordorigin="1814,1189" coordsize="57,57">
              <v:shape id="_x0000_s3218" style="position:absolute;left:1814;top:1189;width:57;height:57" coordorigin="1814,1189" coordsize="57,57" path="m1842,1189r-20,8l1814,1217r8,20l1842,1245r20,-8l1871,1217r,l1862,1197r-20,-8e" fillcolor="#231f20" stroked="f">
                <v:path arrowok="t"/>
              </v:shape>
            </v:group>
            <v:group id="_x0000_s3215" style="position:absolute;left:2268;top:1189;width:57;height:57" coordorigin="2268,1189" coordsize="57,57">
              <v:shape id="_x0000_s3216" style="position:absolute;left:2268;top:1189;width:57;height:57" coordorigin="2268,1189" coordsize="57,57" path="m2296,1189r-20,8l2268,1217r8,20l2296,1245r20,-8l2324,1217r,l2316,1197r-20,-8e" fillcolor="#231f20" stroked="f">
                <v:path arrowok="t"/>
              </v:shape>
            </v:group>
            <v:group id="_x0000_s3213" style="position:absolute;left:2721;top:1189;width:57;height:57" coordorigin="2721,1189" coordsize="57,57">
              <v:shape id="_x0000_s3214" style="position:absolute;left:2721;top:1189;width:57;height:57" coordorigin="2721,1189" coordsize="57,57" path="m2749,1189r-20,8l2721,1217r8,20l2749,1245r20,-8l2778,1217r,l2769,1197r-20,-8e" fillcolor="#231f20" stroked="f">
                <v:path arrowok="t"/>
              </v:shape>
            </v:group>
            <v:group id="_x0000_s3211" style="position:absolute;left:3175;top:1189;width:57;height:57" coordorigin="3175,1189" coordsize="57,57">
              <v:shape id="_x0000_s3212" style="position:absolute;left:3175;top:1189;width:57;height:57" coordorigin="3175,1189" coordsize="57,57" path="m3203,1189r-20,8l3175,1217r8,20l3203,1245r20,-8l3231,1217r,l3223,1197r-20,-8e" fillcolor="#231f20" stroked="f">
                <v:path arrowok="t"/>
              </v:shape>
            </v:group>
            <v:group id="_x0000_s3209" style="position:absolute;left:3628;top:1189;width:57;height:57" coordorigin="3628,1189" coordsize="57,57">
              <v:shape id="_x0000_s3210" style="position:absolute;left:3628;top:1189;width:57;height:57" coordorigin="3628,1189" coordsize="57,57" path="m3656,1189r-20,8l3628,1217r8,20l3657,1245r19,-8l3685,1217r,l3676,1197r-20,-8e" fillcolor="#231f20" stroked="f">
                <v:path arrowok="t"/>
              </v:shape>
            </v:group>
            <v:group id="_x0000_s3207" style="position:absolute;left:4082;top:1189;width:57;height:57" coordorigin="4082,1189" coordsize="57,57">
              <v:shape id="_x0000_s3208" style="position:absolute;left:4082;top:1189;width:57;height:57" coordorigin="4082,1189" coordsize="57,57" path="m4110,1189r-20,8l4082,1217r8,20l4110,1245r20,-8l4138,1217r,l4130,1197r-20,-8e" fillcolor="#231f20" stroked="f">
                <v:path arrowok="t"/>
              </v:shape>
            </v:group>
            <v:group id="_x0000_s3205" style="position:absolute;left:4535;top:1189;width:57;height:57" coordorigin="4535,1189" coordsize="57,57">
              <v:shape id="_x0000_s3206" style="position:absolute;left:4535;top:1189;width:57;height:57" coordorigin="4535,1189" coordsize="57,57" path="m4563,1189r-20,8l4535,1217r8,20l4564,1245r20,-8l4592,1217r,l4583,1197r-20,-8e" fillcolor="#231f20" stroked="f">
                <v:path arrowok="t"/>
              </v:shape>
            </v:group>
            <v:group id="_x0000_s3203" style="position:absolute;left:4989;top:1189;width:57;height:57" coordorigin="4989,1189" coordsize="57,57">
              <v:shape id="_x0000_s3204" style="position:absolute;left:4989;top:1189;width:57;height:57" coordorigin="4989,1189" coordsize="57,57" path="m5017,1189r-20,8l4989,1217r8,20l5017,1245r20,-8l5045,1217r,l5037,1197r-20,-8e" fillcolor="#231f20" stroked="f">
                <v:path arrowok="t"/>
              </v:shape>
            </v:group>
            <v:group id="_x0000_s3201" style="position:absolute;left:1814;top:735;width:57;height:57" coordorigin="1814,735" coordsize="57,57">
              <v:shape id="_x0000_s3202" style="position:absolute;left:1814;top:735;width:57;height:57" coordorigin="1814,735" coordsize="57,57" path="m1842,735r-20,8l1814,764r8,20l1842,792r20,-9l1871,764r,-1l1862,743r-20,-8e" fillcolor="#231f20" stroked="f">
                <v:path arrowok="t"/>
              </v:shape>
            </v:group>
            <v:group id="_x0000_s3199" style="position:absolute;left:2268;top:735;width:57;height:57" coordorigin="2268,735" coordsize="57,57">
              <v:shape id="_x0000_s3200" style="position:absolute;left:2268;top:735;width:57;height:57" coordorigin="2268,735" coordsize="57,57" path="m2296,735r-20,9l2268,764r8,20l2296,792r20,-9l2324,764r,-1l2316,743r-20,-8e" fillcolor="#231f20" stroked="f">
                <v:path arrowok="t"/>
              </v:shape>
            </v:group>
            <v:group id="_x0000_s3197" style="position:absolute;left:2721;top:735;width:57;height:57" coordorigin="2721,735" coordsize="57,57">
              <v:shape id="_x0000_s3198" style="position:absolute;left:2721;top:735;width:57;height:57" coordorigin="2721,735" coordsize="57,57" path="m2749,735r-20,8l2721,764r8,20l2749,792r20,-9l2778,764r,-1l2769,743r-20,-8e" fillcolor="#231f20" stroked="f">
                <v:path arrowok="t"/>
              </v:shape>
            </v:group>
            <v:group id="_x0000_s3195" style="position:absolute;left:3175;top:735;width:57;height:57" coordorigin="3175,735" coordsize="57,57">
              <v:shape id="_x0000_s3196" style="position:absolute;left:3175;top:735;width:57;height:57" coordorigin="3175,735" coordsize="57,57" path="m3203,735r-20,9l3175,764r8,20l3203,792r20,-9l3231,764r,-1l3223,743r-20,-8e" fillcolor="#231f20" stroked="f">
                <v:path arrowok="t"/>
              </v:shape>
            </v:group>
            <v:group id="_x0000_s3193" style="position:absolute;left:3628;top:735;width:57;height:57" coordorigin="3628,735" coordsize="57,57">
              <v:shape id="_x0000_s3194" style="position:absolute;left:3628;top:735;width:57;height:57" coordorigin="3628,735" coordsize="57,57" path="m3656,735r-20,9l3628,764r8,20l3657,792r19,-9l3685,764r,-1l3676,743r-20,-8e" fillcolor="#231f20" stroked="f">
                <v:path arrowok="t"/>
              </v:shape>
            </v:group>
            <v:group id="_x0000_s3191" style="position:absolute;left:4082;top:735;width:57;height:57" coordorigin="4082,735" coordsize="57,57">
              <v:shape id="_x0000_s3192" style="position:absolute;left:4082;top:735;width:57;height:57" coordorigin="4082,735" coordsize="57,57" path="m4110,735r-20,9l4082,764r8,20l4110,792r20,-9l4138,764r,-1l4130,743r-20,-8e" fillcolor="#231f20" stroked="f">
                <v:path arrowok="t"/>
              </v:shape>
            </v:group>
            <v:group id="_x0000_s3189" style="position:absolute;left:4535;top:735;width:57;height:57" coordorigin="4535,735" coordsize="57,57">
              <v:shape id="_x0000_s3190" style="position:absolute;left:4535;top:735;width:57;height:57" coordorigin="4535,735" coordsize="57,57" path="m4563,735r-20,9l4535,764r8,20l4564,792r20,-9l4592,764r,-1l4583,743r-20,-8e" fillcolor="#231f20" stroked="f">
                <v:path arrowok="t"/>
              </v:shape>
            </v:group>
            <v:group id="_x0000_s3187" style="position:absolute;left:4989;top:735;width:57;height:57" coordorigin="4989,735" coordsize="57,57">
              <v:shape id="_x0000_s3188" style="position:absolute;left:4989;top:735;width:57;height:57" coordorigin="4989,735" coordsize="57,57" path="m5017,735r-20,9l4989,764r8,20l5017,792r20,-9l5045,764r,-1l5037,743r-20,-8e" fillcolor="#231f20" stroked="f">
                <v:path arrowok="t"/>
              </v:shape>
            </v:group>
            <v:group id="_x0000_s3185" style="position:absolute;left:5442;top:1642;width:57;height:57" coordorigin="5442,1642" coordsize="57,57">
              <v:shape id="_x0000_s3186" style="position:absolute;left:5442;top:1642;width:57;height:57" coordorigin="5442,1642" coordsize="57,57" path="m5470,1642r-20,9l5442,1671r9,20l5471,1699r20,-8l5499,1671r,-1l5490,1650r-20,-8e" fillcolor="#231f20" stroked="f">
                <v:path arrowok="t"/>
              </v:shape>
            </v:group>
            <v:group id="_x0000_s3183" style="position:absolute;left:5442;top:1189;width:57;height:57" coordorigin="5442,1189" coordsize="57,57">
              <v:shape id="_x0000_s3184" style="position:absolute;left:5442;top:1189;width:57;height:57" coordorigin="5442,1189" coordsize="57,57" path="m5470,1189r-20,8l5442,1217r9,20l5471,1245r20,-8l5499,1217r,l5490,1197r-20,-8e" fillcolor="#231f20" stroked="f">
                <v:path arrowok="t"/>
              </v:shape>
            </v:group>
            <v:group id="_x0000_s3181" style="position:absolute;left:5442;top:735;width:57;height:57" coordorigin="5442,735" coordsize="57,57">
              <v:shape id="_x0000_s3182" style="position:absolute;left:5442;top:735;width:57;height:57" coordorigin="5442,735" coordsize="57,57" path="m5470,735r-20,9l5442,764r9,20l5471,792r20,-9l5499,764r,-1l5490,743r-20,-8e" fillcolor="#231f20" stroked="f">
                <v:path arrowok="t"/>
              </v:shape>
            </v:group>
            <v:group id="_x0000_s3179" style="position:absolute;left:5896;top:1642;width:57;height:57" coordorigin="5896,1642" coordsize="57,57">
              <v:shape id="_x0000_s3180" style="position:absolute;left:5896;top:1642;width:57;height:57" coordorigin="5896,1642" coordsize="57,57" path="m5924,1642r-20,9l5896,1671r8,20l5924,1699r20,-8l5952,1671r,-1l5944,1650r-20,-8e" fillcolor="#231f20" stroked="f">
                <v:path arrowok="t"/>
              </v:shape>
            </v:group>
            <v:group id="_x0000_s3177" style="position:absolute;left:5896;top:1189;width:57;height:57" coordorigin="5896,1189" coordsize="57,57">
              <v:shape id="_x0000_s3178" style="position:absolute;left:5896;top:1189;width:57;height:57" coordorigin="5896,1189" coordsize="57,57" path="m5924,1189r-20,8l5896,1217r8,20l5924,1245r20,-8l5952,1217r,l5944,1197r-20,-8e" fillcolor="#231f20" stroked="f">
                <v:path arrowok="t"/>
              </v:shape>
            </v:group>
            <v:group id="_x0000_s3175" style="position:absolute;left:5896;top:735;width:57;height:57" coordorigin="5896,735" coordsize="57,57">
              <v:shape id="_x0000_s3176" style="position:absolute;left:5896;top:735;width:57;height:57" coordorigin="5896,735" coordsize="57,57" path="m5924,735r-20,9l5896,764r8,20l5924,792r20,-9l5952,764r,-1l5944,743r-20,-8e" fillcolor="#231f20" stroked="f">
                <v:path arrowok="t"/>
              </v:shape>
            </v:group>
            <v:group id="_x0000_s3173" style="position:absolute;left:1814;top:2096;width:57;height:57" coordorigin="1814,2096" coordsize="57,57">
              <v:shape id="_x0000_s3174" style="position:absolute;left:1814;top:2096;width:57;height:57" coordorigin="1814,2096" coordsize="57,57" path="m1842,2096r-20,8l1814,2124r8,20l1842,2152r20,-8l1871,2124r,l1862,2104r-20,-8e" fillcolor="#231f20" stroked="f">
                <v:path arrowok="t"/>
              </v:shape>
            </v:group>
            <v:group id="_x0000_s3171" style="position:absolute;left:2268;top:2096;width:57;height:57" coordorigin="2268,2096" coordsize="57,57">
              <v:shape id="_x0000_s3172" style="position:absolute;left:2268;top:2096;width:57;height:57" coordorigin="2268,2096" coordsize="57,57" path="m2296,2096r-20,8l2268,2124r8,20l2296,2152r20,-8l2324,2124r,l2316,2104r-20,-8e" fillcolor="#231f20" stroked="f">
                <v:path arrowok="t"/>
              </v:shape>
            </v:group>
            <v:group id="_x0000_s3169" style="position:absolute;left:2721;top:2096;width:57;height:57" coordorigin="2721,2096" coordsize="57,57">
              <v:shape id="_x0000_s3170" style="position:absolute;left:2721;top:2096;width:57;height:57" coordorigin="2721,2096" coordsize="57,57" path="m2749,2096r-20,8l2721,2124r8,20l2749,2152r20,-8l2778,2124r,l2769,2104r-20,-8e" fillcolor="#231f20" stroked="f">
                <v:path arrowok="t"/>
              </v:shape>
            </v:group>
            <v:group id="_x0000_s3167" style="position:absolute;left:3175;top:2096;width:57;height:57" coordorigin="3175,2096" coordsize="57,57">
              <v:shape id="_x0000_s3168" style="position:absolute;left:3175;top:2096;width:57;height:57" coordorigin="3175,2096" coordsize="57,57" path="m3203,2096r-20,8l3175,2124r8,20l3203,2152r20,-8l3231,2124r,l3223,2104r-20,-8e" fillcolor="#231f20" stroked="f">
                <v:path arrowok="t"/>
              </v:shape>
            </v:group>
            <v:group id="_x0000_s3165" style="position:absolute;left:3628;top:2096;width:57;height:57" coordorigin="3628,2096" coordsize="57,57">
              <v:shape id="_x0000_s3166" style="position:absolute;left:3628;top:2096;width:57;height:57" coordorigin="3628,2096" coordsize="57,57" path="m3656,2096r-20,8l3628,2124r8,20l3657,2152r19,-8l3685,2124r,l3676,2104r-20,-8e" fillcolor="#231f20" stroked="f">
                <v:path arrowok="t"/>
              </v:shape>
            </v:group>
            <v:group id="_x0000_s3163" style="position:absolute;left:4082;top:2096;width:57;height:57" coordorigin="4082,2096" coordsize="57,57">
              <v:shape id="_x0000_s3164" style="position:absolute;left:4082;top:2096;width:57;height:57" coordorigin="4082,2096" coordsize="57,57" path="m4110,2096r-20,8l4082,2124r8,20l4110,2152r20,-8l4138,2124r,l4130,2104r-20,-8e" fillcolor="#231f20" stroked="f">
                <v:path arrowok="t"/>
              </v:shape>
            </v:group>
            <v:group id="_x0000_s3161" style="position:absolute;left:4535;top:2096;width:57;height:57" coordorigin="4535,2096" coordsize="57,57">
              <v:shape id="_x0000_s3162" style="position:absolute;left:4535;top:2096;width:57;height:57" coordorigin="4535,2096" coordsize="57,57" path="m4563,2096r-20,8l4535,2124r8,20l4564,2152r20,-8l4592,2124r,l4583,2104r-20,-8e" fillcolor="#231f20" stroked="f">
                <v:path arrowok="t"/>
              </v:shape>
            </v:group>
            <v:group id="_x0000_s3159" style="position:absolute;left:4989;top:2096;width:57;height:57" coordorigin="4989,2096" coordsize="57,57">
              <v:shape id="_x0000_s3160" style="position:absolute;left:4989;top:2096;width:57;height:57" coordorigin="4989,2096" coordsize="57,57" path="m5017,2096r-20,8l4989,2124r8,20l5017,2152r20,-8l5045,2124r,l5037,2104r-20,-8e" fillcolor="#231f20" stroked="f">
                <v:path arrowok="t"/>
              </v:shape>
            </v:group>
            <v:group id="_x0000_s3157" style="position:absolute;left:5442;top:2096;width:57;height:57" coordorigin="5442,2096" coordsize="57,57">
              <v:shape id="_x0000_s3158" style="position:absolute;left:5442;top:2096;width:57;height:57" coordorigin="5442,2096" coordsize="57,57" path="m5470,2096r-20,8l5442,2124r9,20l5471,2152r20,-8l5499,2124r,l5490,2104r-20,-8e" fillcolor="#231f20" stroked="f">
                <v:path arrowok="t"/>
              </v:shape>
            </v:group>
            <v:group id="_x0000_s3155" style="position:absolute;left:5896;top:2096;width:57;height:57" coordorigin="5896,2096" coordsize="57,57">
              <v:shape id="_x0000_s3156" style="position:absolute;left:5896;top:2096;width:57;height:57" coordorigin="5896,2096" coordsize="57,57" path="m5924,2096r-20,8l5896,2124r8,20l5924,2152r20,-8l5952,2124r,l5944,2104r-20,-8e" fillcolor="#231f20" stroked="f">
                <v:path arrowok="t"/>
              </v:shape>
            </v:group>
            <v:group id="_x0000_s3153" style="position:absolute;left:1814;top:2549;width:57;height:57" coordorigin="1814,2549" coordsize="57,57">
              <v:shape id="_x0000_s3154" style="position:absolute;left:1814;top:2549;width:57;height:57" coordorigin="1814,2549" coordsize="57,57" path="m1842,2549r-20,9l1814,2578r8,20l1842,2606r20,-8l1871,2578r,-1l1862,2558r-20,-9e" fillcolor="#231f20" stroked="f">
                <v:path arrowok="t"/>
              </v:shape>
            </v:group>
            <v:group id="_x0000_s3151" style="position:absolute;left:2268;top:2549;width:57;height:57" coordorigin="2268,2549" coordsize="57,57">
              <v:shape id="_x0000_s3152" style="position:absolute;left:2268;top:2549;width:57;height:57" coordorigin="2268,2549" coordsize="57,57" path="m2296,2549r-20,9l2268,2578r8,20l2296,2606r20,-8l2324,2578r,-1l2316,2557r-20,-8e" fillcolor="#231f20" stroked="f">
                <v:path arrowok="t"/>
              </v:shape>
            </v:group>
            <v:group id="_x0000_s3149" style="position:absolute;left:2721;top:2549;width:57;height:57" coordorigin="2721,2549" coordsize="57,57">
              <v:shape id="_x0000_s3150" style="position:absolute;left:2721;top:2549;width:57;height:57" coordorigin="2721,2549" coordsize="57,57" path="m2749,2549r-20,9l2721,2578r8,20l2749,2606r20,-8l2778,2578r,-1l2769,2558r-20,-9e" fillcolor="#231f20" stroked="f">
                <v:path arrowok="t"/>
              </v:shape>
            </v:group>
            <v:group id="_x0000_s3147" style="position:absolute;left:3175;top:2549;width:57;height:57" coordorigin="3175,2549" coordsize="57,57">
              <v:shape id="_x0000_s3148" style="position:absolute;left:3175;top:2549;width:57;height:57" coordorigin="3175,2549" coordsize="57,57" path="m3203,2549r-20,9l3175,2578r8,20l3203,2606r20,-8l3231,2578r,-1l3223,2557r-20,-8e" fillcolor="#231f20" stroked="f">
                <v:path arrowok="t"/>
              </v:shape>
            </v:group>
            <v:group id="_x0000_s3145" style="position:absolute;left:3628;top:2549;width:57;height:57" coordorigin="3628,2549" coordsize="57,57">
              <v:shape id="_x0000_s3146" style="position:absolute;left:3628;top:2549;width:57;height:57" coordorigin="3628,2549" coordsize="57,57" path="m3656,2549r-20,9l3628,2578r8,20l3657,2606r19,-8l3685,2578r,-1l3676,2557r-20,-8e" fillcolor="#231f20" stroked="f">
                <v:path arrowok="t"/>
              </v:shape>
            </v:group>
            <v:group id="_x0000_s3143" style="position:absolute;left:4082;top:2549;width:57;height:57" coordorigin="4082,2549" coordsize="57,57">
              <v:shape id="_x0000_s3144" style="position:absolute;left:4082;top:2549;width:57;height:57" coordorigin="4082,2549" coordsize="57,57" path="m4110,2549r-20,9l4082,2578r8,20l4110,2606r20,-8l4138,2578r,-1l4130,2557r-20,-8e" fillcolor="#231f20" stroked="f">
                <v:path arrowok="t"/>
              </v:shape>
            </v:group>
            <v:group id="_x0000_s3141" style="position:absolute;left:4535;top:2549;width:57;height:57" coordorigin="4535,2549" coordsize="57,57">
              <v:shape id="_x0000_s3142" style="position:absolute;left:4535;top:2549;width:57;height:57" coordorigin="4535,2549" coordsize="57,57" path="m4563,2549r-20,9l4535,2578r8,20l4564,2606r20,-8l4592,2578r,-1l4583,2557r-20,-8e" fillcolor="#231f20" stroked="f">
                <v:path arrowok="t"/>
              </v:shape>
            </v:group>
            <v:group id="_x0000_s3139" style="position:absolute;left:4989;top:2549;width:57;height:57" coordorigin="4989,2549" coordsize="57,57">
              <v:shape id="_x0000_s3140" style="position:absolute;left:4989;top:2549;width:57;height:57" coordorigin="4989,2549" coordsize="57,57" path="m5017,2549r-20,9l4989,2578r8,20l5017,2606r20,-8l5045,2578r,-1l5037,2557r-20,-8e" fillcolor="#231f20" stroked="f">
                <v:path arrowok="t"/>
              </v:shape>
            </v:group>
            <v:group id="_x0000_s3137" style="position:absolute;left:5442;top:2549;width:57;height:57" coordorigin="5442,2549" coordsize="57,57">
              <v:shape id="_x0000_s3138" style="position:absolute;left:5442;top:2549;width:57;height:57" coordorigin="5442,2549" coordsize="57,57" path="m5470,2549r-20,9l5442,2578r9,20l5471,2606r20,-8l5499,2578r,-1l5490,2557r-20,-8e" fillcolor="#231f20" stroked="f">
                <v:path arrowok="t"/>
              </v:shape>
            </v:group>
            <v:group id="_x0000_s3135" style="position:absolute;left:5896;top:2549;width:57;height:57" coordorigin="5896,2549" coordsize="57,57">
              <v:shape id="_x0000_s3136" style="position:absolute;left:5896;top:2549;width:57;height:57" coordorigin="5896,2549" coordsize="57,57" path="m5924,2549r-20,9l5896,2578r8,20l5924,2606r20,-8l5952,2578r,-1l5944,2557r-20,-8e" fillcolor="#231f20" stroked="f">
                <v:path arrowok="t"/>
              </v:shape>
            </v:group>
            <v:group id="_x0000_s3133" style="position:absolute;left:1814;top:3003;width:57;height:57" coordorigin="1814,3003" coordsize="57,57">
              <v:shape id="_x0000_s3134" style="position:absolute;left:1814;top:3003;width:57;height:57" coordorigin="1814,3003" coordsize="57,57" path="m1842,3003r-20,8l1814,3031r8,20l1842,3060r20,-9l1871,3031r,l1862,3011r-20,-8e" fillcolor="#231f20" stroked="f">
                <v:path arrowok="t"/>
              </v:shape>
            </v:group>
            <v:group id="_x0000_s3131" style="position:absolute;left:2268;top:3003;width:57;height:57" coordorigin="2268,3003" coordsize="57,57">
              <v:shape id="_x0000_s3132" style="position:absolute;left:2268;top:3003;width:57;height:57" coordorigin="2268,3003" coordsize="57,57" path="m2296,3003r-20,8l2268,3031r8,20l2296,3060r20,-9l2324,3031r,l2316,3011r-20,-8e" fillcolor="#231f20" stroked="f">
                <v:path arrowok="t"/>
              </v:shape>
            </v:group>
            <v:group id="_x0000_s3129" style="position:absolute;left:2721;top:3003;width:57;height:57" coordorigin="2721,3003" coordsize="57,57">
              <v:shape id="_x0000_s3130" style="position:absolute;left:2721;top:3003;width:57;height:57" coordorigin="2721,3003" coordsize="57,57" path="m2749,3003r-20,8l2721,3031r8,20l2749,3060r20,-9l2778,3031r,l2769,3011r-20,-8e" fillcolor="#231f20" stroked="f">
                <v:path arrowok="t"/>
              </v:shape>
            </v:group>
            <v:group id="_x0000_s3127" style="position:absolute;left:3175;top:3003;width:57;height:57" coordorigin="3175,3003" coordsize="57,57">
              <v:shape id="_x0000_s3128" style="position:absolute;left:3175;top:3003;width:57;height:57" coordorigin="3175,3003" coordsize="57,57" path="m3203,3003r-20,8l3175,3031r8,20l3203,3060r20,-9l3231,3031r,l3223,3011r-20,-8e" fillcolor="#231f20" stroked="f">
                <v:path arrowok="t"/>
              </v:shape>
            </v:group>
            <v:group id="_x0000_s3125" style="position:absolute;left:3628;top:3003;width:57;height:57" coordorigin="3628,3003" coordsize="57,57">
              <v:shape id="_x0000_s3126" style="position:absolute;left:3628;top:3003;width:57;height:57" coordorigin="3628,3003" coordsize="57,57" path="m3656,3003r-20,8l3628,3031r8,20l3657,3060r19,-9l3685,3031r,l3676,3011r-20,-8e" fillcolor="#231f20" stroked="f">
                <v:path arrowok="t"/>
              </v:shape>
            </v:group>
            <v:group id="_x0000_s3123" style="position:absolute;left:4082;top:3003;width:57;height:57" coordorigin="4082,3003" coordsize="57,57">
              <v:shape id="_x0000_s3124" style="position:absolute;left:4082;top:3003;width:57;height:57" coordorigin="4082,3003" coordsize="57,57" path="m4110,3003r-20,8l4082,3031r8,20l4110,3060r20,-9l4138,3031r,l4130,3011r-20,-8e" fillcolor="#231f20" stroked="f">
                <v:path arrowok="t"/>
              </v:shape>
            </v:group>
            <v:group id="_x0000_s3121" style="position:absolute;left:4535;top:3003;width:57;height:57" coordorigin="4535,3003" coordsize="57,57">
              <v:shape id="_x0000_s3122" style="position:absolute;left:4535;top:3003;width:57;height:57" coordorigin="4535,3003" coordsize="57,57" path="m4563,3003r-20,8l4535,3031r8,20l4564,3060r20,-9l4592,3031r,l4583,3011r-20,-8e" fillcolor="#231f20" stroked="f">
                <v:path arrowok="t"/>
              </v:shape>
            </v:group>
            <v:group id="_x0000_s3119" style="position:absolute;left:4989;top:3003;width:57;height:57" coordorigin="4989,3003" coordsize="57,57">
              <v:shape id="_x0000_s3120" style="position:absolute;left:4989;top:3003;width:57;height:57" coordorigin="4989,3003" coordsize="57,57" path="m5017,3003r-20,8l4989,3031r8,20l5017,3060r20,-9l5045,3031r,l5037,3011r-20,-8e" fillcolor="#231f20" stroked="f">
                <v:path arrowok="t"/>
              </v:shape>
            </v:group>
            <v:group id="_x0000_s3117" style="position:absolute;left:5442;top:3003;width:57;height:57" coordorigin="5442,3003" coordsize="57,57">
              <v:shape id="_x0000_s3118" style="position:absolute;left:5442;top:3003;width:57;height:57" coordorigin="5442,3003" coordsize="57,57" path="m5470,3003r-20,8l5442,3031r9,20l5471,3060r20,-9l5499,3031r,l5490,3011r-20,-8e" fillcolor="#231f20" stroked="f">
                <v:path arrowok="t"/>
              </v:shape>
            </v:group>
            <v:group id="_x0000_s3115" style="position:absolute;left:5896;top:3003;width:57;height:57" coordorigin="5896,3003" coordsize="57,57">
              <v:shape id="_x0000_s3116" style="position:absolute;left:5896;top:3003;width:57;height:57" coordorigin="5896,3003" coordsize="57,57" path="m5924,3003r-20,8l5896,3031r8,20l5924,3060r20,-9l5952,3031r,l5944,3011r-20,-8e" fillcolor="#231f20" stroked="f">
                <v:path arrowok="t"/>
              </v:shape>
            </v:group>
            <v:group id="_x0000_s3113" style="position:absolute;left:1842;top:763;width:454;height:2" coordorigin="1842,763" coordsize="454,2">
              <v:shape id="_x0000_s3114" style="position:absolute;left:1842;top:763;width:454;height:2" coordorigin="1842,763" coordsize="454,0" path="m1842,763r454,e" filled="f" strokecolor="#231f20" strokeweight=".5pt">
                <v:path arrowok="t"/>
              </v:shape>
            </v:group>
            <w10:wrap anchorx="page"/>
          </v:group>
        </w:pict>
      </w:r>
      <w:r w:rsidRPr="00F71469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2</w:t>
      </w:r>
      <w:r w:rsidRPr="00F71469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Tomando para unidade o comprimento assinalado no canto superior esquerdo da figura, determina os valores </w:t>
      </w:r>
      <w:proofErr w:type="spellStart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exatos</w:t>
      </w:r>
      <w:proofErr w:type="spellEnd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do perímetro e da área das figuras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A, B, C, D e E</m:t>
        </m:r>
      </m:oMath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5D5DFE" w:rsidRPr="00F71469" w:rsidRDefault="005D5DFE">
      <w:pPr>
        <w:spacing w:before="13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D5DFE" w:rsidRPr="00F71469" w:rsidRDefault="00347ED4">
      <w:pPr>
        <w:spacing w:before="39" w:after="0" w:line="163" w:lineRule="exact"/>
        <w:ind w:left="1525" w:right="-20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F71469">
        <w:rPr>
          <w:rFonts w:ascii="Calibri" w:hAnsi="Calibri" w:cs="Calibri"/>
        </w:rPr>
        <w:pict>
          <v:group id="_x0000_s2047" style="position:absolute;left:0;text-align:left;margin-left:317.2pt;margin-top:-.8pt;width:48.7pt;height:116.7pt;z-index:-1552;mso-position-horizontal-relative:page" coordorigin="6344,-16" coordsize="974,2334">
            <v:group id="_x0000_s3110" style="position:absolute;left:6378;top:17;width:907;height:2268" coordorigin="6378,17" coordsize="907,2268">
              <v:shape id="_x0000_s3111" style="position:absolute;left:6378;top:17;width:907;height:2268" coordorigin="6378,17" coordsize="907,2268" path="m6831,17l6378,924r453,1361l7285,924,6831,17e" fillcolor="#d1d3d4" stroked="f">
                <v:path arrowok="t"/>
              </v:shape>
            </v:group>
            <v:group id="_x0000_s3108" style="position:absolute;left:6378;top:17;width:907;height:2268" coordorigin="6378,17" coordsize="907,2268">
              <v:shape id="_x0000_s3109" style="position:absolute;left:6378;top:17;width:907;height:2268" coordorigin="6378,17" coordsize="907,2268" path="m6831,17l6378,924r453,1361l7285,924,6831,17xe" filled="f" strokecolor="#808285" strokeweight=".5pt">
                <v:path arrowok="t"/>
              </v:shape>
            </v:group>
            <v:group id="_x0000_s3106" style="position:absolute;left:6349;top:896;width:57;height:57" coordorigin="6349,896" coordsize="57,57">
              <v:shape id="_x0000_s3107" style="position:absolute;left:6349;top:896;width:57;height:57" coordorigin="6349,896" coordsize="57,57" path="m6377,896r-20,8l6349,924r9,20l6378,952r20,-8l6406,924r,l6397,904r-20,-8e" fillcolor="#231f20" stroked="f">
                <v:path arrowok="t"/>
              </v:shape>
            </v:group>
            <v:group id="_x0000_s3104" style="position:absolute;left:6349;top:442;width:57;height:57" coordorigin="6349,442" coordsize="57,57">
              <v:shape id="_x0000_s3105" style="position:absolute;left:6349;top:442;width:57;height:57" coordorigin="6349,442" coordsize="57,57" path="m6377,442r-20,9l6349,471r9,20l6378,499r20,-8l6406,471r,-1l6397,450r-20,-8e" fillcolor="#231f20" stroked="f">
                <v:path arrowok="t"/>
              </v:shape>
            </v:group>
            <v:group id="_x0000_s3102" style="position:absolute;left:6349;top:-11;width:57;height:57" coordorigin="6349,-11" coordsize="57,57">
              <v:shape id="_x0000_s3103" style="position:absolute;left:6349;top:-11;width:57;height:57" coordorigin="6349,-11" coordsize="57,57" path="m6377,-11r-20,8l6349,17r9,20l6378,45r20,-8l6406,17r,l6397,-3r-20,-8e" fillcolor="#231f20" stroked="f">
                <v:path arrowok="t"/>
              </v:shape>
            </v:group>
            <v:group id="_x0000_s3100" style="position:absolute;left:6803;top:896;width:57;height:57" coordorigin="6803,896" coordsize="57,57">
              <v:shape id="_x0000_s3101" style="position:absolute;left:6803;top:896;width:57;height:57" coordorigin="6803,896" coordsize="57,57" path="m6831,896r-20,8l6803,924r8,20l6831,952r20,-8l6859,924r,l6851,904r-20,-8e" fillcolor="#231f20" stroked="f">
                <v:path arrowok="t"/>
              </v:shape>
            </v:group>
            <v:group id="_x0000_s3098" style="position:absolute;left:6803;top:442;width:57;height:57" coordorigin="6803,442" coordsize="57,57">
              <v:shape id="_x0000_s3099" style="position:absolute;left:6803;top:442;width:57;height:57" coordorigin="6803,442" coordsize="57,57" path="m6831,442r-20,9l6803,471r8,20l6831,499r20,-8l6859,471r,-1l6851,450r-20,-8e" fillcolor="#231f20" stroked="f">
                <v:path arrowok="t"/>
              </v:shape>
            </v:group>
            <v:group id="_x0000_s3096" style="position:absolute;left:6803;top:-11;width:57;height:57" coordorigin="6803,-11" coordsize="57,57">
              <v:shape id="_x0000_s3097" style="position:absolute;left:6803;top:-11;width:57;height:57" coordorigin="6803,-11" coordsize="57,57" path="m6831,-11r-20,8l6803,17r8,20l6831,45r20,-8l6859,17r,l6851,-3r-20,-8e" fillcolor="#231f20" stroked="f">
                <v:path arrowok="t"/>
              </v:shape>
            </v:group>
            <v:group id="_x0000_s3094" style="position:absolute;left:7256;top:896;width:57;height:57" coordorigin="7256,896" coordsize="57,57">
              <v:shape id="_x0000_s3095" style="position:absolute;left:7256;top:896;width:57;height:57" coordorigin="7256,896" coordsize="57,57" path="m7284,896r-20,8l7256,924r9,20l7285,952r20,-8l7313,924r,l7305,904r-21,-8e" fillcolor="#231f20" stroked="f">
                <v:path arrowok="t"/>
              </v:shape>
            </v:group>
            <v:group id="_x0000_s3092" style="position:absolute;left:7256;top:442;width:57;height:57" coordorigin="7256,442" coordsize="57,57">
              <v:shape id="_x0000_s3093" style="position:absolute;left:7256;top:442;width:57;height:57" coordorigin="7256,442" coordsize="57,57" path="m7284,442r-20,9l7256,471r9,20l7285,499r20,-8l7313,471r,-1l7305,450r-21,-8e" fillcolor="#231f20" stroked="f">
                <v:path arrowok="t"/>
              </v:shape>
            </v:group>
            <v:group id="_x0000_s3090" style="position:absolute;left:7256;top:-11;width:57;height:57" coordorigin="7256,-11" coordsize="57,57">
              <v:shape id="_x0000_s3091" style="position:absolute;left:7256;top:-11;width:57;height:57" coordorigin="7256,-11" coordsize="57,57" path="m7284,-11r-20,8l7256,17r9,20l7285,45r20,-8l7313,17r,l7305,-3r-21,-8e" fillcolor="#231f20" stroked="f">
                <v:path arrowok="t"/>
              </v:shape>
            </v:group>
            <v:group id="_x0000_s3088" style="position:absolute;left:6349;top:1349;width:57;height:57" coordorigin="6349,1349" coordsize="57,57">
              <v:shape id="_x0000_s3089" style="position:absolute;left:6349;top:1349;width:57;height:57" coordorigin="6349,1349" coordsize="57,57" path="m6377,1349r-20,9l6349,1378r9,20l6378,1406r20,-8l6406,1378r,-1l6397,1358r-20,-9e" fillcolor="#231f20" stroked="f">
                <v:path arrowok="t"/>
              </v:shape>
            </v:group>
            <v:group id="_x0000_s3086" style="position:absolute;left:6803;top:1349;width:57;height:57" coordorigin="6803,1349" coordsize="57,57">
              <v:shape id="_x0000_s3087" style="position:absolute;left:6803;top:1349;width:57;height:57" coordorigin="6803,1349" coordsize="57,57" path="m6831,1349r-20,9l6803,1378r8,20l6831,1406r20,-8l6859,1378r,-1l6851,1358r-20,-9e" fillcolor="#231f20" stroked="f">
                <v:path arrowok="t"/>
              </v:shape>
            </v:group>
            <v:group id="_x0000_s3084" style="position:absolute;left:7256;top:1349;width:57;height:57" coordorigin="7256,1349" coordsize="57,57">
              <v:shape id="_x0000_s3085" style="position:absolute;left:7256;top:1349;width:57;height:57" coordorigin="7256,1349" coordsize="57,57" path="m7284,1349r-20,9l7256,1378r9,20l7285,1406r20,-8l7313,1378r,-1l7305,1358r-21,-9e" fillcolor="#231f20" stroked="f">
                <v:path arrowok="t"/>
              </v:shape>
            </v:group>
            <v:group id="_x0000_s3082" style="position:absolute;left:6349;top:1803;width:57;height:57" coordorigin="6349,1803" coordsize="57,57">
              <v:shape id="_x0000_s3083" style="position:absolute;left:6349;top:1803;width:57;height:57" coordorigin="6349,1803" coordsize="57,57" path="m6377,1803r-20,8l6349,1831r9,20l6378,1860r20,-9l6406,1831r,l6397,1811r-20,-8e" fillcolor="#231f20" stroked="f">
                <v:path arrowok="t"/>
              </v:shape>
            </v:group>
            <v:group id="_x0000_s3080" style="position:absolute;left:6803;top:1803;width:57;height:57" coordorigin="6803,1803" coordsize="57,57">
              <v:shape id="_x0000_s3081" style="position:absolute;left:6803;top:1803;width:57;height:57" coordorigin="6803,1803" coordsize="57,57" path="m6831,1803r-20,8l6803,1831r8,20l6831,1860r20,-9l6859,1831r,l6851,1811r-20,-8e" fillcolor="#231f20" stroked="f">
                <v:path arrowok="t"/>
              </v:shape>
            </v:group>
            <v:group id="_x0000_s3078" style="position:absolute;left:7256;top:1803;width:57;height:57" coordorigin="7256,1803" coordsize="57,57">
              <v:shape id="_x0000_s3079" style="position:absolute;left:7256;top:1803;width:57;height:57" coordorigin="7256,1803" coordsize="57,57" path="m7284,1803r-20,8l7256,1831r9,20l7285,1860r20,-9l7313,1831r,l7305,1811r-21,-8e" fillcolor="#231f20" stroked="f">
                <v:path arrowok="t"/>
              </v:shape>
            </v:group>
            <v:group id="_x0000_s3076" style="position:absolute;left:6349;top:2256;width:57;height:57" coordorigin="6349,2256" coordsize="57,57">
              <v:shape id="_x0000_s3077" style="position:absolute;left:6349;top:2256;width:57;height:57" coordorigin="6349,2256" coordsize="57,57" path="m6377,2256r-20,9l6349,2285r9,20l6378,2313r20,-8l6406,2285r,-1l6397,2265r-20,-9e" fillcolor="#231f20" stroked="f">
                <v:path arrowok="t"/>
              </v:shape>
            </v:group>
            <v:group id="_x0000_s3074" style="position:absolute;left:6803;top:2256;width:57;height:57" coordorigin="6803,2256" coordsize="57,57">
              <v:shape id="_x0000_s3075" style="position:absolute;left:6803;top:2256;width:57;height:57" coordorigin="6803,2256" coordsize="57,57" path="m6831,2256r-20,9l6803,2285r8,20l6831,2313r20,-8l6859,2285r,-1l6851,2265r-20,-9e" fillcolor="#231f20" stroked="f">
                <v:path arrowok="t"/>
              </v:shape>
            </v:group>
            <v:group id="_x0000_s3072" style="position:absolute;left:7256;top:2256;width:57;height:57" coordorigin="7256,2256" coordsize="57,57">
              <v:shape id="_x0000_s3073" style="position:absolute;left:7256;top:2256;width:57;height:57" coordorigin="7256,2256" coordsize="57,57" path="m7284,2256r-20,9l7256,2285r9,20l7285,2313r20,-8l7313,2285r,-1l7305,2265r-21,-9e" fillcolor="#231f20" stroked="f">
                <v:path arrowok="t"/>
              </v:shape>
            </v:group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970" style="position:absolute;left:0;text-align:left;margin-left:385.25pt;margin-top:-.8pt;width:116.7pt;height:116.7pt;z-index:-1551;mso-position-horizontal-relative:page" coordorigin="7705,-16" coordsize="2334,2334">
            <v:group id="_x0000_s2045" style="position:absolute;left:7738;top:17;width:2268;height:2268" coordorigin="7738,17" coordsize="2268,2268">
              <v:shape id="_x0000_s2046" style="position:absolute;left:7738;top:17;width:2268;height:2268" coordorigin="7738,17" coordsize="2268,2268" path="m9099,17l7738,1378r907,907l10006,924,9099,17e" fillcolor="#d1d3d4" stroked="f">
                <v:path arrowok="t"/>
              </v:shape>
            </v:group>
            <v:group id="_x0000_s2043" style="position:absolute;left:7738;top:17;width:2268;height:2268" coordorigin="7738,17" coordsize="2268,2268">
              <v:shape id="_x0000_s2044" style="position:absolute;left:7738;top:17;width:2268;height:2268" coordorigin="7738,17" coordsize="2268,2268" path="m7738,1378r907,907l10006,924,9099,17,7738,1378xe" filled="f" strokecolor="#808285" strokeweight=".5pt">
                <v:path arrowok="t"/>
              </v:shape>
            </v:group>
            <v:group id="_x0000_s2041" style="position:absolute;left:7710;top:896;width:57;height:57" coordorigin="7710,896" coordsize="57,57">
              <v:shape id="_x0000_s2042" style="position:absolute;left:7710;top:896;width:57;height:57" coordorigin="7710,896" coordsize="57,57" path="m7738,896r-20,8l7710,924r8,20l7738,952r20,-8l7766,924r,l7758,904r-20,-8e" fillcolor="#231f20" stroked="f">
                <v:path arrowok="t"/>
              </v:shape>
            </v:group>
            <v:group id="_x0000_s2039" style="position:absolute;left:7710;top:442;width:57;height:57" coordorigin="7710,442" coordsize="57,57">
              <v:shape id="_x0000_s2040" style="position:absolute;left:7710;top:442;width:57;height:57" coordorigin="7710,442" coordsize="57,57" path="m7738,442r-20,9l7710,471r8,20l7738,499r20,-8l7766,471r,-1l7758,450r-20,-8e" fillcolor="#231f20" stroked="f">
                <v:path arrowok="t"/>
              </v:shape>
            </v:group>
            <v:group id="_x0000_s2037" style="position:absolute;left:7710;top:-11;width:57;height:57" coordorigin="7710,-11" coordsize="57,57">
              <v:shape id="_x0000_s2038" style="position:absolute;left:7710;top:-11;width:57;height:57" coordorigin="7710,-11" coordsize="57,57" path="m7738,-11r-20,8l7710,17r8,20l7738,45r20,-8l7766,17r,l7758,-3r-20,-8e" fillcolor="#231f20" stroked="f">
                <v:path arrowok="t"/>
              </v:shape>
            </v:group>
            <v:group id="_x0000_s2035" style="position:absolute;left:8163;top:896;width:57;height:57" coordorigin="8163,896" coordsize="57,57">
              <v:shape id="_x0000_s2036" style="position:absolute;left:8163;top:896;width:57;height:57" coordorigin="8163,896" coordsize="57,57" path="m8191,896r-19,8l8163,924r9,20l8192,952r20,-8l8220,924r,l8212,904r-21,-8e" fillcolor="#231f20" stroked="f">
                <v:path arrowok="t"/>
              </v:shape>
            </v:group>
            <v:group id="_x0000_s2033" style="position:absolute;left:8163;top:442;width:57;height:57" coordorigin="8163,442" coordsize="57,57">
              <v:shape id="_x0000_s2034" style="position:absolute;left:8163;top:442;width:57;height:57" coordorigin="8163,442" coordsize="57,57" path="m8191,442r-19,9l8163,471r9,20l8192,499r20,-8l8220,471r,-1l8212,450r-21,-8e" fillcolor="#231f20" stroked="f">
                <v:path arrowok="t"/>
              </v:shape>
            </v:group>
            <v:group id="_x0000_s2031" style="position:absolute;left:8163;top:-11;width:57;height:57" coordorigin="8163,-11" coordsize="57,57">
              <v:shape id="_x0000_s2032" style="position:absolute;left:8163;top:-11;width:57;height:57" coordorigin="8163,-11" coordsize="57,57" path="m8191,-11r-19,8l8163,17r9,20l8192,45r20,-8l8220,17r,l8212,-3r-21,-8e" fillcolor="#231f20" stroked="f">
                <v:path arrowok="t"/>
              </v:shape>
            </v:group>
            <v:group id="_x0000_s2029" style="position:absolute;left:8617;top:896;width:57;height:57" coordorigin="8617,896" coordsize="57,57">
              <v:shape id="_x0000_s2030" style="position:absolute;left:8617;top:896;width:57;height:57" coordorigin="8617,896" coordsize="57,57" path="m8645,896r-20,8l8617,924r8,20l8645,952r20,-8l8673,924r1,l8665,904r-20,-8e" fillcolor="#231f20" stroked="f">
                <v:path arrowok="t"/>
              </v:shape>
            </v:group>
            <v:group id="_x0000_s2027" style="position:absolute;left:8617;top:442;width:57;height:57" coordorigin="8617,442" coordsize="57,57">
              <v:shape id="_x0000_s2028" style="position:absolute;left:8617;top:442;width:57;height:57" coordorigin="8617,442" coordsize="57,57" path="m8645,442r-20,9l8617,471r8,20l8645,499r20,-8l8673,471r1,-1l8665,450r-20,-8e" fillcolor="#231f20" stroked="f">
                <v:path arrowok="t"/>
              </v:shape>
            </v:group>
            <v:group id="_x0000_s2025" style="position:absolute;left:8617;top:-11;width:57;height:57" coordorigin="8617,-11" coordsize="57,57">
              <v:shape id="_x0000_s2026" style="position:absolute;left:8617;top:-11;width:57;height:57" coordorigin="8617,-11" coordsize="57,57" path="m8645,-11r-20,8l8617,17r8,20l8645,45r20,-8l8673,17r1,l8665,-3r-20,-8e" fillcolor="#231f20" stroked="f">
                <v:path arrowok="t"/>
              </v:shape>
            </v:group>
            <v:group id="_x0000_s2023" style="position:absolute;left:9070;top:896;width:57;height:57" coordorigin="9070,896" coordsize="57,57">
              <v:shape id="_x0000_s2024" style="position:absolute;left:9070;top:896;width:57;height:57" coordorigin="9070,896" coordsize="57,57" path="m9098,896r-19,8l9070,924r9,20l9099,952r20,-8l9127,924r,l9119,904r-21,-8e" fillcolor="#231f20" stroked="f">
                <v:path arrowok="t"/>
              </v:shape>
            </v:group>
            <v:group id="_x0000_s2021" style="position:absolute;left:9070;top:442;width:57;height:57" coordorigin="9070,442" coordsize="57,57">
              <v:shape id="_x0000_s2022" style="position:absolute;left:9070;top:442;width:57;height:57" coordorigin="9070,442" coordsize="57,57" path="m9098,442r-19,9l9070,471r9,20l9099,499r20,-8l9127,471r,-1l9119,450r-21,-8e" fillcolor="#231f20" stroked="f">
                <v:path arrowok="t"/>
              </v:shape>
            </v:group>
            <v:group id="_x0000_s2019" style="position:absolute;left:9070;top:-11;width:57;height:57" coordorigin="9070,-11" coordsize="57,57">
              <v:shape id="_x0000_s2020" style="position:absolute;left:9070;top:-11;width:57;height:57" coordorigin="9070,-11" coordsize="57,57" path="m9098,-11r-19,8l9070,17r9,20l9099,45r20,-8l9127,17r,l9119,-3r-21,-8e" fillcolor="#231f20" stroked="f">
                <v:path arrowok="t"/>
              </v:shape>
            </v:group>
            <v:group id="_x0000_s2017" style="position:absolute;left:9524;top:896;width:57;height:57" coordorigin="9524,896" coordsize="57,57">
              <v:shape id="_x0000_s2018" style="position:absolute;left:9524;top:896;width:57;height:57" coordorigin="9524,896" coordsize="57,57" path="m9552,896r-20,8l9524,924r8,20l9552,952r20,-8l9581,924r,l9572,904r-20,-8e" fillcolor="#231f20" stroked="f">
                <v:path arrowok="t"/>
              </v:shape>
            </v:group>
            <v:group id="_x0000_s2015" style="position:absolute;left:9524;top:442;width:57;height:57" coordorigin="9524,442" coordsize="57,57">
              <v:shape id="_x0000_s2016" style="position:absolute;left:9524;top:442;width:57;height:57" coordorigin="9524,442" coordsize="57,57" path="m9552,442r-20,9l9524,471r8,20l9552,499r20,-8l9581,471r,-1l9572,450r-20,-8e" fillcolor="#231f20" stroked="f">
                <v:path arrowok="t"/>
              </v:shape>
            </v:group>
            <v:group id="_x0000_s2013" style="position:absolute;left:9524;top:-11;width:57;height:57" coordorigin="9524,-11" coordsize="57,57">
              <v:shape id="_x0000_s2014" style="position:absolute;left:9524;top:-11;width:57;height:57" coordorigin="9524,-11" coordsize="57,57" path="m9552,-11r-20,8l9524,17r8,20l9552,45r20,-8l9581,17r,l9572,-3r-20,-8e" fillcolor="#231f20" stroked="f">
                <v:path arrowok="t"/>
              </v:shape>
            </v:group>
            <v:group id="_x0000_s2011" style="position:absolute;left:9977;top:896;width:57;height:57" coordorigin="9977,896" coordsize="57,57">
              <v:shape id="_x0000_s2012" style="position:absolute;left:9977;top:896;width:57;height:57" coordorigin="9977,896" coordsize="57,57" path="m10006,896r-20,8l9977,924r9,20l10006,952r20,-8l10034,924r,l10026,904r-20,-8e" fillcolor="#231f20" stroked="f">
                <v:path arrowok="t"/>
              </v:shape>
            </v:group>
            <v:group id="_x0000_s2009" style="position:absolute;left:7710;top:1349;width:57;height:57" coordorigin="7710,1349" coordsize="57,57">
              <v:shape id="_x0000_s2010" style="position:absolute;left:7710;top:1349;width:57;height:57" coordorigin="7710,1349" coordsize="57,57" path="m7738,1349r-20,9l7710,1378r8,20l7738,1406r20,-8l7766,1378r,-1l7758,1358r-20,-9e" fillcolor="#231f20" stroked="f">
                <v:path arrowok="t"/>
              </v:shape>
            </v:group>
            <v:group id="_x0000_s2007" style="position:absolute;left:8163;top:1349;width:57;height:57" coordorigin="8163,1349" coordsize="57,57">
              <v:shape id="_x0000_s2008" style="position:absolute;left:8163;top:1349;width:57;height:57" coordorigin="8163,1349" coordsize="57,57" path="m8191,1349r-19,9l8163,1378r9,20l8192,1406r20,-8l8220,1378r,-1l8212,1358r-21,-9e" fillcolor="#231f20" stroked="f">
                <v:path arrowok="t"/>
              </v:shape>
            </v:group>
            <v:group id="_x0000_s2005" style="position:absolute;left:8617;top:1349;width:57;height:57" coordorigin="8617,1349" coordsize="57,57">
              <v:shape id="_x0000_s2006" style="position:absolute;left:8617;top:1349;width:57;height:57" coordorigin="8617,1349" coordsize="57,57" path="m8645,1349r-20,9l8617,1378r8,20l8645,1406r20,-8l8673,1378r1,-1l8665,1358r-20,-9e" fillcolor="#231f20" stroked="f">
                <v:path arrowok="t"/>
              </v:shape>
            </v:group>
            <v:group id="_x0000_s2003" style="position:absolute;left:9070;top:1349;width:57;height:57" coordorigin="9070,1349" coordsize="57,57">
              <v:shape id="_x0000_s2004" style="position:absolute;left:9070;top:1349;width:57;height:57" coordorigin="9070,1349" coordsize="57,57" path="m9098,1349r-19,9l9070,1378r9,20l9099,1406r20,-8l9127,1378r,-1l9119,1358r-21,-9e" fillcolor="#231f20" stroked="f">
                <v:path arrowok="t"/>
              </v:shape>
            </v:group>
            <v:group id="_x0000_s2001" style="position:absolute;left:9524;top:1349;width:57;height:57" coordorigin="9524,1349" coordsize="57,57">
              <v:shape id="_x0000_s2002" style="position:absolute;left:9524;top:1349;width:57;height:57" coordorigin="9524,1349" coordsize="57,57" path="m9552,1349r-20,9l9524,1378r8,20l9552,1406r20,-8l9581,1378r,-1l9572,1358r-20,-9e" fillcolor="#231f20" stroked="f">
                <v:path arrowok="t"/>
              </v:shape>
            </v:group>
            <v:group id="_x0000_s1999" style="position:absolute;left:9977;top:1349;width:57;height:57" coordorigin="9977,1349" coordsize="57,57">
              <v:shape id="_x0000_s2000" style="position:absolute;left:9977;top:1349;width:57;height:57" coordorigin="9977,1349" coordsize="57,57" path="m10006,1349r-20,9l9977,1378r9,20l10006,1406r20,-8l10034,1378r,-1l10026,1358r-20,-9e" fillcolor="#231f20" stroked="f">
                <v:path arrowok="t"/>
              </v:shape>
            </v:group>
            <v:group id="_x0000_s1997" style="position:absolute;left:7710;top:1803;width:57;height:57" coordorigin="7710,1803" coordsize="57,57">
              <v:shape id="_x0000_s1998" style="position:absolute;left:7710;top:1803;width:57;height:57" coordorigin="7710,1803" coordsize="57,57" path="m7738,1803r-20,8l7710,1831r8,20l7738,1860r20,-9l7766,1831r,l7758,1811r-20,-8e" fillcolor="#231f20" stroked="f">
                <v:path arrowok="t"/>
              </v:shape>
            </v:group>
            <v:group id="_x0000_s1995" style="position:absolute;left:8163;top:1803;width:57;height:57" coordorigin="8163,1803" coordsize="57,57">
              <v:shape id="_x0000_s1996" style="position:absolute;left:8163;top:1803;width:57;height:57" coordorigin="8163,1803" coordsize="57,57" path="m8191,1803r-19,8l8163,1831r9,20l8192,1860r20,-9l8220,1831r,l8212,1811r-21,-8e" fillcolor="#231f20" stroked="f">
                <v:path arrowok="t"/>
              </v:shape>
            </v:group>
            <v:group id="_x0000_s1993" style="position:absolute;left:8617;top:1803;width:57;height:57" coordorigin="8617,1803" coordsize="57,57">
              <v:shape id="_x0000_s1994" style="position:absolute;left:8617;top:1803;width:57;height:57" coordorigin="8617,1803" coordsize="57,57" path="m8645,1803r-20,8l8617,1831r8,20l8645,1860r20,-9l8673,1831r1,l8665,1811r-20,-8e" fillcolor="#231f20" stroked="f">
                <v:path arrowok="t"/>
              </v:shape>
            </v:group>
            <v:group id="_x0000_s1991" style="position:absolute;left:9070;top:1803;width:57;height:57" coordorigin="9070,1803" coordsize="57,57">
              <v:shape id="_x0000_s1992" style="position:absolute;left:9070;top:1803;width:57;height:57" coordorigin="9070,1803" coordsize="57,57" path="m9098,1803r-19,8l9070,1831r9,20l9099,1860r20,-9l9127,1831r,l9119,1811r-21,-8e" fillcolor="#231f20" stroked="f">
                <v:path arrowok="t"/>
              </v:shape>
            </v:group>
            <v:group id="_x0000_s1989" style="position:absolute;left:9524;top:1803;width:57;height:57" coordorigin="9524,1803" coordsize="57,57">
              <v:shape id="_x0000_s1990" style="position:absolute;left:9524;top:1803;width:57;height:57" coordorigin="9524,1803" coordsize="57,57" path="m9552,1803r-20,8l9524,1831r8,20l9552,1860r20,-9l9581,1831r,l9572,1811r-20,-8e" fillcolor="#231f20" stroked="f">
                <v:path arrowok="t"/>
              </v:shape>
            </v:group>
            <v:group id="_x0000_s1987" style="position:absolute;left:9977;top:1803;width:57;height:57" coordorigin="9977,1803" coordsize="57,57">
              <v:shape id="_x0000_s1988" style="position:absolute;left:9977;top:1803;width:57;height:57" coordorigin="9977,1803" coordsize="57,57" path="m10006,1803r-20,8l9977,1831r9,20l10006,1860r20,-9l10034,1831r,l10026,1811r-20,-8e" fillcolor="#231f20" stroked="f">
                <v:path arrowok="t"/>
              </v:shape>
            </v:group>
            <v:group id="_x0000_s1985" style="position:absolute;left:7710;top:2256;width:57;height:57" coordorigin="7710,2256" coordsize="57,57">
              <v:shape id="_x0000_s1986" style="position:absolute;left:7710;top:2256;width:57;height:57" coordorigin="7710,2256" coordsize="57,57" path="m7738,2256r-20,9l7710,2285r8,20l7738,2313r20,-8l7766,2285r,-1l7758,2265r-20,-9e" fillcolor="#231f20" stroked="f">
                <v:path arrowok="t"/>
              </v:shape>
            </v:group>
            <v:group id="_x0000_s1983" style="position:absolute;left:8163;top:2256;width:57;height:57" coordorigin="8163,2256" coordsize="57,57">
              <v:shape id="_x0000_s1984" style="position:absolute;left:8163;top:2256;width:57;height:57" coordorigin="8163,2256" coordsize="57,57" path="m8191,2256r-19,9l8163,2285r9,20l8192,2313r20,-8l8220,2285r,-1l8212,2265r-21,-9e" fillcolor="#231f20" stroked="f">
                <v:path arrowok="t"/>
              </v:shape>
            </v:group>
            <v:group id="_x0000_s1981" style="position:absolute;left:8617;top:2256;width:57;height:57" coordorigin="8617,2256" coordsize="57,57">
              <v:shape id="_x0000_s1982" style="position:absolute;left:8617;top:2256;width:57;height:57" coordorigin="8617,2256" coordsize="57,57" path="m8645,2256r-20,9l8617,2285r8,20l8645,2313r20,-8l8673,2285r1,-1l8665,2265r-20,-9e" fillcolor="#231f20" stroked="f">
                <v:path arrowok="t"/>
              </v:shape>
            </v:group>
            <v:group id="_x0000_s1979" style="position:absolute;left:9070;top:2256;width:57;height:57" coordorigin="9070,2256" coordsize="57,57">
              <v:shape id="_x0000_s1980" style="position:absolute;left:9070;top:2256;width:57;height:57" coordorigin="9070,2256" coordsize="57,57" path="m9098,2256r-19,9l9070,2285r9,20l9099,2313r20,-8l9127,2285r,-1l9119,2265r-21,-9e" fillcolor="#231f20" stroked="f">
                <v:path arrowok="t"/>
              </v:shape>
            </v:group>
            <v:group id="_x0000_s1977" style="position:absolute;left:9524;top:2256;width:57;height:57" coordorigin="9524,2256" coordsize="57,57">
              <v:shape id="_x0000_s1978" style="position:absolute;left:9524;top:2256;width:57;height:57" coordorigin="9524,2256" coordsize="57,57" path="m9552,2256r-20,9l9524,2285r8,20l9552,2313r20,-8l9581,2285r,-1l9572,2265r-20,-9e" fillcolor="#231f20" stroked="f">
                <v:path arrowok="t"/>
              </v:shape>
            </v:group>
            <v:group id="_x0000_s1975" style="position:absolute;left:9977;top:2256;width:57;height:57" coordorigin="9977,2256" coordsize="57,57">
              <v:shape id="_x0000_s1976" style="position:absolute;left:9977;top:2256;width:57;height:57" coordorigin="9977,2256" coordsize="57,57" path="m10006,2256r-20,9l9977,2285r9,20l10006,2313r20,-8l10034,2285r,-1l10026,2265r-20,-9e" fillcolor="#231f20" stroked="f">
                <v:path arrowok="t"/>
              </v:shape>
            </v:group>
            <v:group id="_x0000_s1973" style="position:absolute;left:9977;top:442;width:57;height:57" coordorigin="9977,442" coordsize="57,57">
              <v:shape id="_x0000_s1974" style="position:absolute;left:9977;top:442;width:57;height:57" coordorigin="9977,442" coordsize="57,57" path="m10006,442r-20,9l9977,471r9,20l10006,499r20,-8l10034,471r,-1l10026,450r-20,-8e" fillcolor="#231f20" stroked="f">
                <v:path arrowok="t"/>
              </v:shape>
            </v:group>
            <v:group id="_x0000_s1971" style="position:absolute;left:9977;top:-11;width:57;height:57" coordorigin="9977,-11" coordsize="57,57">
              <v:shape id="_x0000_s1972" style="position:absolute;left:9977;top:-11;width:57;height:57" coordorigin="9977,-11" coordsize="57,57" path="m10006,-11r-20,8l9977,17r9,20l10006,45r20,-8l10034,17r,l10026,-3r-20,-8e" fillcolor="#231f20" stroked="f">
                <v:path arrowok="t"/>
              </v:shape>
            </v:group>
            <w10:wrap anchorx="page"/>
          </v:group>
        </w:pict>
      </w:r>
      <w:r w:rsidRPr="00F71469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1</w:t>
      </w:r>
    </w:p>
    <w:p w:rsidR="005D5DFE" w:rsidRPr="00F71469" w:rsidRDefault="00347ED4">
      <w:pPr>
        <w:spacing w:after="0" w:line="137" w:lineRule="exact"/>
        <w:ind w:left="5124" w:right="4528"/>
        <w:jc w:val="center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F71469">
        <w:rPr>
          <w:rFonts w:ascii="Calibri" w:eastAsia="Frutiger LT Std 45 Light" w:hAnsi="Calibri" w:cs="Calibri"/>
          <w:i/>
          <w:color w:val="231F20"/>
          <w:sz w:val="16"/>
          <w:szCs w:val="16"/>
          <w:lang w:val="pt-PT"/>
        </w:rPr>
        <w:t>B</w:t>
      </w:r>
    </w:p>
    <w:p w:rsidR="005D5DFE" w:rsidRPr="00F71469" w:rsidRDefault="005D5DFE">
      <w:pPr>
        <w:spacing w:before="7" w:after="0" w:line="220" w:lineRule="exact"/>
        <w:rPr>
          <w:rFonts w:ascii="Calibri" w:hAnsi="Calibri" w:cs="Calibri"/>
          <w:lang w:val="pt-PT"/>
        </w:rPr>
      </w:pPr>
    </w:p>
    <w:p w:rsidR="005D5DFE" w:rsidRPr="00F71469" w:rsidRDefault="00347ED4">
      <w:pPr>
        <w:tabs>
          <w:tab w:val="left" w:pos="6280"/>
        </w:tabs>
        <w:spacing w:before="39" w:after="0" w:line="181" w:lineRule="exact"/>
        <w:ind w:left="2425" w:right="-20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F71469">
        <w:rPr>
          <w:rFonts w:ascii="Calibri" w:eastAsia="Frutiger LT Std 45 Light" w:hAnsi="Calibri" w:cs="Calibri"/>
          <w:i/>
          <w:color w:val="231F20"/>
          <w:sz w:val="16"/>
          <w:szCs w:val="16"/>
          <w:lang w:val="pt-PT"/>
        </w:rPr>
        <w:t>A</w:t>
      </w:r>
      <w:r w:rsidRPr="00F71469">
        <w:rPr>
          <w:rFonts w:ascii="Calibri" w:eastAsia="Frutiger LT Std 45 Light" w:hAnsi="Calibri" w:cs="Calibri"/>
          <w:i/>
          <w:color w:val="231F20"/>
          <w:sz w:val="16"/>
          <w:szCs w:val="16"/>
          <w:lang w:val="pt-PT"/>
        </w:rPr>
        <w:tab/>
        <w:t>C</w:t>
      </w:r>
    </w:p>
    <w:p w:rsidR="005D5DFE" w:rsidRPr="00F71469" w:rsidRDefault="005D5DFE">
      <w:pPr>
        <w:spacing w:before="13" w:after="0" w:line="220" w:lineRule="exact"/>
        <w:rPr>
          <w:rFonts w:ascii="Calibri" w:hAnsi="Calibri" w:cs="Calibri"/>
          <w:lang w:val="pt-PT"/>
        </w:rPr>
      </w:pPr>
    </w:p>
    <w:p w:rsidR="005D5DFE" w:rsidRPr="00F71469" w:rsidRDefault="00347ED4">
      <w:pPr>
        <w:spacing w:before="39" w:after="0" w:line="181" w:lineRule="exact"/>
        <w:ind w:right="1380"/>
        <w:jc w:val="right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F71469">
        <w:rPr>
          <w:rFonts w:ascii="Calibri" w:eastAsia="Frutiger LT Std 45 Light" w:hAnsi="Calibri" w:cs="Calibri"/>
          <w:i/>
          <w:color w:val="231F20"/>
          <w:sz w:val="16"/>
          <w:szCs w:val="16"/>
          <w:lang w:val="pt-PT"/>
        </w:rPr>
        <w:t>D</w:t>
      </w:r>
    </w:p>
    <w:p w:rsidR="005D5DFE" w:rsidRPr="00F71469" w:rsidRDefault="005D5DF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D5DFE" w:rsidRPr="00F71469" w:rsidRDefault="005D5DF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D5DFE" w:rsidRPr="00F71469" w:rsidRDefault="005D5DFE">
      <w:pPr>
        <w:spacing w:before="13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5D5DFE" w:rsidRPr="00F71469" w:rsidRDefault="00347ED4">
      <w:pPr>
        <w:spacing w:before="39" w:after="0" w:line="181" w:lineRule="exact"/>
        <w:ind w:left="3311" w:right="6350"/>
        <w:jc w:val="center"/>
        <w:rPr>
          <w:rFonts w:ascii="Calibri" w:eastAsia="Frutiger LT Std 45 Light" w:hAnsi="Calibri" w:cs="Calibri"/>
          <w:sz w:val="16"/>
          <w:szCs w:val="16"/>
          <w:lang w:val="pt-PT"/>
        </w:rPr>
      </w:pPr>
      <w:proofErr w:type="gramStart"/>
      <w:r w:rsidRPr="00F71469">
        <w:rPr>
          <w:rFonts w:ascii="Calibri" w:eastAsia="Frutiger LT Std 45 Light" w:hAnsi="Calibri" w:cs="Calibri"/>
          <w:i/>
          <w:color w:val="231F20"/>
          <w:sz w:val="16"/>
          <w:szCs w:val="16"/>
          <w:lang w:val="pt-PT"/>
        </w:rPr>
        <w:t>E</w:t>
      </w:r>
      <w:proofErr w:type="gramEnd"/>
    </w:p>
    <w:p w:rsidR="005D5DFE" w:rsidRPr="00F71469" w:rsidRDefault="005D5DF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D5DFE" w:rsidRPr="00F71469" w:rsidRDefault="005D5DFE">
      <w:pPr>
        <w:spacing w:before="15" w:after="0" w:line="220" w:lineRule="exact"/>
        <w:rPr>
          <w:rFonts w:ascii="Calibri" w:hAnsi="Calibri" w:cs="Calibri"/>
          <w:lang w:val="pt-PT"/>
        </w:rPr>
      </w:pPr>
    </w:p>
    <w:p w:rsidR="005D5DFE" w:rsidRPr="00F71469" w:rsidRDefault="00347ED4">
      <w:pPr>
        <w:tabs>
          <w:tab w:val="left" w:pos="1300"/>
        </w:tabs>
        <w:spacing w:before="23" w:after="0" w:line="245" w:lineRule="auto"/>
        <w:ind w:left="1314" w:right="122" w:hanging="337"/>
        <w:rPr>
          <w:rFonts w:ascii="Calibri" w:eastAsia="Myriad Pro Light" w:hAnsi="Calibri" w:cs="Calibri"/>
          <w:sz w:val="20"/>
          <w:szCs w:val="20"/>
          <w:lang w:val="pt-PT"/>
        </w:rPr>
      </w:pPr>
      <w:r w:rsidRPr="00F71469">
        <w:rPr>
          <w:rFonts w:ascii="Calibri" w:hAnsi="Calibri" w:cs="Calibri"/>
        </w:rPr>
        <w:pict>
          <v:group id="_x0000_s1968" style="position:absolute;left:0;text-align:left;margin-left:70.85pt;margin-top:2.05pt;width:11.35pt;height:11.35pt;z-index:-1574;mso-position-horizontal-relative:page" coordorigin="1417,41" coordsize="227,227">
            <v:shape id="_x0000_s1969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F71469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3</w:t>
      </w:r>
      <w:r w:rsidRPr="00F71469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Tomando para unidade o comprimento assinalado na figura, desenha utilizando o ponteado três quadrados cujas áreas meçam:</w:t>
      </w:r>
    </w:p>
    <w:p w:rsidR="005D5DFE" w:rsidRPr="00F71469" w:rsidRDefault="005D5DFE">
      <w:pPr>
        <w:spacing w:before="4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5D5DFE" w:rsidRPr="00F71469" w:rsidRDefault="00347ED4">
      <w:pPr>
        <w:tabs>
          <w:tab w:val="left" w:pos="4880"/>
          <w:tab w:val="left" w:pos="7720"/>
        </w:tabs>
        <w:spacing w:after="0" w:line="237" w:lineRule="exact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F71469">
        <w:rPr>
          <w:rFonts w:ascii="Calibri" w:hAnsi="Calibri" w:cs="Calibri"/>
        </w:rPr>
        <w:pict>
          <v:group id="_x0000_s1961" style="position:absolute;left:0;text-align:left;margin-left:90.45pt;margin-top:21.35pt;width:26pt;height:3.35pt;z-index:-1534;mso-position-horizontal-relative:page" coordorigin="1809,427" coordsize="520,67">
            <v:group id="_x0000_s1966" style="position:absolute;left:1814;top:432;width:57;height:57" coordorigin="1814,432" coordsize="57,57">
              <v:shape id="_x0000_s1967" style="position:absolute;left:1814;top:432;width:57;height:57" coordorigin="1814,432" coordsize="57,57" path="m1842,432r-20,8l1814,460r8,20l1842,488r20,-8l1871,460r,l1862,440r-20,-8e" fillcolor="#231f20" stroked="f">
                <v:path arrowok="t"/>
              </v:shape>
            </v:group>
            <v:group id="_x0000_s1964" style="position:absolute;left:2268;top:432;width:57;height:57" coordorigin="2268,432" coordsize="57,57">
              <v:shape id="_x0000_s1965" style="position:absolute;left:2268;top:432;width:57;height:57" coordorigin="2268,432" coordsize="57,57" path="m2296,432r-20,8l2268,460r8,20l2296,488r20,-8l2324,460r,l2316,440r-20,-8e" fillcolor="#231f20" stroked="f">
                <v:path arrowok="t"/>
              </v:shape>
            </v:group>
            <v:group id="_x0000_s1962" style="position:absolute;left:1842;top:460;width:454;height:2" coordorigin="1842,460" coordsize="454,2">
              <v:shape id="_x0000_s1963" style="position:absolute;left:1842;top:460;width:454;height:2" coordorigin="1842,460" coordsize="454,0" path="m1842,460r454,e" filled="f" strokecolor="#231f20" strokeweight=".5pt">
                <v:path arrowok="t"/>
              </v:shape>
            </v:group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959" style="position:absolute;left:0;text-align:left;margin-left:136.05pt;margin-top:21.6pt;width:2.85pt;height:2.85pt;z-index:-1533;mso-position-horizontal-relative:page" coordorigin="2721,432" coordsize="57,57">
            <v:shape id="_x0000_s1960" style="position:absolute;left:2721;top:432;width:57;height:57" coordorigin="2721,432" coordsize="57,57" path="m2749,432r-20,8l2721,460r8,20l2749,488r20,-8l2778,460r,l2769,440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957" style="position:absolute;left:0;text-align:left;margin-left:158.75pt;margin-top:21.6pt;width:2.85pt;height:2.85pt;z-index:-1532;mso-position-horizontal-relative:page" coordorigin="3175,432" coordsize="57,57">
            <v:shape id="_x0000_s1958" style="position:absolute;left:3175;top:432;width:57;height:57" coordorigin="3175,432" coordsize="57,57" path="m3203,432r-20,8l3175,460r8,20l3203,488r20,-8l3231,460r,l3223,440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955" style="position:absolute;left:0;text-align:left;margin-left:181.4pt;margin-top:21.6pt;width:2.85pt;height:2.85pt;z-index:-1531;mso-position-horizontal-relative:page" coordorigin="3628,432" coordsize="57,57">
            <v:shape id="_x0000_s1956" style="position:absolute;left:3628;top:432;width:57;height:57" coordorigin="3628,432" coordsize="57,57" path="m3656,432r-20,8l3628,460r8,20l3657,488r19,-8l3685,460r,l3676,440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953" style="position:absolute;left:0;text-align:left;margin-left:204.1pt;margin-top:21.6pt;width:2.85pt;height:2.85pt;z-index:-1530;mso-position-horizontal-relative:page" coordorigin="4082,432" coordsize="57,57">
            <v:shape id="_x0000_s1954" style="position:absolute;left:4082;top:432;width:57;height:57" coordorigin="4082,432" coordsize="57,57" path="m4110,432r-20,8l4082,460r8,20l4110,488r20,-8l4138,460r,l4130,440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951" style="position:absolute;left:0;text-align:left;margin-left:226.75pt;margin-top:21.6pt;width:2.85pt;height:2.85pt;z-index:-1529;mso-position-horizontal-relative:page" coordorigin="4535,432" coordsize="57,57">
            <v:shape id="_x0000_s1952" style="position:absolute;left:4535;top:432;width:57;height:57" coordorigin="4535,432" coordsize="57,57" path="m4563,432r-20,8l4535,460r8,20l4564,488r20,-8l4592,460r,l4583,440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949" style="position:absolute;left:0;text-align:left;margin-left:249.45pt;margin-top:21.6pt;width:2.85pt;height:2.85pt;z-index:-1528;mso-position-horizontal-relative:page" coordorigin="4989,432" coordsize="57,57">
            <v:shape id="_x0000_s1950" style="position:absolute;left:4989;top:432;width:57;height:57" coordorigin="4989,432" coordsize="57,57" path="m5017,432r-20,8l4989,460r8,20l5017,488r20,-8l5045,460r,l5037,440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947" style="position:absolute;left:0;text-align:left;margin-left:272.1pt;margin-top:21.6pt;width:2.85pt;height:2.85pt;z-index:-1525;mso-position-horizontal-relative:page" coordorigin="5442,432" coordsize="57,57">
            <v:shape id="_x0000_s1948" style="position:absolute;left:5442;top:432;width:57;height:57" coordorigin="5442,432" coordsize="57,57" path="m5470,432r-20,8l5442,460r9,20l5471,488r20,-8l5499,460r,l5490,440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945" style="position:absolute;left:0;text-align:left;margin-left:294.8pt;margin-top:21.6pt;width:2.85pt;height:2.85pt;z-index:-1522;mso-position-horizontal-relative:page" coordorigin="5896,432" coordsize="57,57">
            <v:shape id="_x0000_s1946" style="position:absolute;left:5896;top:432;width:57;height:57" coordorigin="5896,432" coordsize="57,57" path="m5924,432r-20,8l5896,460r8,20l5924,488r20,-8l5952,460r,l5944,440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943" style="position:absolute;left:0;text-align:left;margin-left:317.45pt;margin-top:21.6pt;width:2.85pt;height:2.85pt;z-index:-1519;mso-position-horizontal-relative:page" coordorigin="6349,432" coordsize="57,57">
            <v:shape id="_x0000_s1944" style="position:absolute;left:6349;top:432;width:57;height:57" coordorigin="6349,432" coordsize="57,57" path="m6377,432r-20,8l6349,460r9,20l6378,488r20,-8l6406,460r,l6397,440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941" style="position:absolute;left:0;text-align:left;margin-left:340.15pt;margin-top:21.6pt;width:2.85pt;height:2.85pt;z-index:-1516;mso-position-horizontal-relative:page" coordorigin="6803,432" coordsize="57,57">
            <v:shape id="_x0000_s1942" style="position:absolute;left:6803;top:432;width:57;height:57" coordorigin="6803,432" coordsize="57,57" path="m6831,432r-20,8l6803,460r8,20l6831,488r20,-8l6859,460r,l6851,440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939" style="position:absolute;left:0;text-align:left;margin-left:362.8pt;margin-top:21.6pt;width:2.85pt;height:2.85pt;z-index:-1513;mso-position-horizontal-relative:page" coordorigin="7256,432" coordsize="57,57">
            <v:shape id="_x0000_s1940" style="position:absolute;left:7256;top:432;width:57;height:57" coordorigin="7256,432" coordsize="57,57" path="m7284,432r-20,8l7256,460r9,20l7285,488r20,-8l7313,460r,l7305,440r-21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937" style="position:absolute;left:0;text-align:left;margin-left:385.5pt;margin-top:21.6pt;width:2.85pt;height:2.85pt;z-index:-1510;mso-position-horizontal-relative:page" coordorigin="7710,432" coordsize="57,57">
            <v:shape id="_x0000_s1938" style="position:absolute;left:7710;top:432;width:57;height:57" coordorigin="7710,432" coordsize="57,57" path="m7738,432r-20,8l7710,460r8,20l7738,488r20,-8l7766,460r,l7758,440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935" style="position:absolute;left:0;text-align:left;margin-left:408.15pt;margin-top:21.6pt;width:2.85pt;height:2.85pt;z-index:-1507;mso-position-horizontal-relative:page" coordorigin="8163,432" coordsize="57,57">
            <v:shape id="_x0000_s1936" style="position:absolute;left:8163;top:432;width:57;height:57" coordorigin="8163,432" coordsize="57,57" path="m8191,432r-19,8l8163,460r9,20l8192,488r20,-8l8220,460r,l8212,440r-21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933" style="position:absolute;left:0;text-align:left;margin-left:430.85pt;margin-top:21.6pt;width:2.85pt;height:2.85pt;z-index:-1504;mso-position-horizontal-relative:page" coordorigin="8617,432" coordsize="57,57">
            <v:shape id="_x0000_s1934" style="position:absolute;left:8617;top:432;width:57;height:57" coordorigin="8617,432" coordsize="57,57" path="m8645,432r-20,8l8617,460r8,20l8645,488r20,-8l8673,460r1,l8665,440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931" style="position:absolute;left:0;text-align:left;margin-left:453.5pt;margin-top:21.6pt;width:2.85pt;height:2.85pt;z-index:-1501;mso-position-horizontal-relative:page" coordorigin="9070,432" coordsize="57,57">
            <v:shape id="_x0000_s1932" style="position:absolute;left:9070;top:432;width:57;height:57" coordorigin="9070,432" coordsize="57,57" path="m9098,432r-19,8l9070,460r9,20l9099,488r20,-8l9127,460r,l9119,440r-21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929" style="position:absolute;left:0;text-align:left;margin-left:476.2pt;margin-top:21.6pt;width:2.85pt;height:2.85pt;z-index:-1498;mso-position-horizontal-relative:page" coordorigin="9524,432" coordsize="57,57">
            <v:shape id="_x0000_s1930" style="position:absolute;left:9524;top:432;width:57;height:57" coordorigin="9524,432" coordsize="57,57" path="m9552,432r-20,8l9524,460r8,20l9552,488r20,-8l9581,460r,l9572,440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927" style="position:absolute;left:0;text-align:left;margin-left:498.85pt;margin-top:21.6pt;width:2.85pt;height:2.85pt;z-index:-1439;mso-position-horizontal-relative:page" coordorigin="9977,432" coordsize="57,57">
            <v:shape id="_x0000_s1928" style="position:absolute;left:9977;top:432;width:57;height:57" coordorigin="9977,432" coordsize="57,57" path="m10006,432r-20,8l9977,460r9,20l10006,488r20,-8l10034,460r,l10026,440r-20,-8e" fillcolor="#231f20" stroked="f">
              <v:path arrowok="t"/>
            </v:shape>
            <w10:wrap anchorx="page"/>
          </v:group>
        </w:pict>
      </w:r>
      <w:proofErr w:type="gramStart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a)   5</w:t>
      </w:r>
      <w:proofErr w:type="gramEnd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b)  8</w:t>
      </w:r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c)   10</w:t>
      </w:r>
    </w:p>
    <w:p w:rsidR="005D5DFE" w:rsidRPr="00F71469" w:rsidRDefault="005D5DFE">
      <w:pPr>
        <w:spacing w:before="5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D5DFE" w:rsidRPr="00F71469" w:rsidRDefault="00347ED4">
      <w:pPr>
        <w:spacing w:before="39" w:after="0" w:line="180" w:lineRule="exact"/>
        <w:ind w:left="1525" w:right="-20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F71469">
        <w:rPr>
          <w:rFonts w:ascii="Calibri" w:hAnsi="Calibri" w:cs="Calibri"/>
        </w:rPr>
        <w:pict>
          <v:group id="_x0000_s1925" style="position:absolute;left:0;text-align:left;margin-left:90.7pt;margin-top:44.8pt;width:2.85pt;height:2.85pt;z-index:-1550;mso-position-horizontal-relative:page" coordorigin="1814,896" coordsize="57,57">
            <v:shape id="_x0000_s1926" style="position:absolute;left:1814;top:896;width:57;height:57" coordorigin="1814,896" coordsize="57,57" path="m1842,896r-20,8l1814,924r8,20l1842,952r20,-8l1871,924r,l1862,904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923" style="position:absolute;left:0;text-align:left;margin-left:113.4pt;margin-top:44.8pt;width:2.85pt;height:2.85pt;z-index:-1549;mso-position-horizontal-relative:page" coordorigin="2268,896" coordsize="57,57">
            <v:shape id="_x0000_s1924" style="position:absolute;left:2268;top:896;width:57;height:57" coordorigin="2268,896" coordsize="57,57" path="m2296,896r-20,8l2268,924r8,20l2296,952r20,-8l2324,924r,l2316,904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921" style="position:absolute;left:0;text-align:left;margin-left:136.05pt;margin-top:44.8pt;width:2.85pt;height:2.85pt;z-index:-1548;mso-position-horizontal-relative:page" coordorigin="2721,896" coordsize="57,57">
            <v:shape id="_x0000_s1922" style="position:absolute;left:2721;top:896;width:57;height:57" coordorigin="2721,896" coordsize="57,57" path="m2749,896r-20,8l2721,924r8,20l2749,952r20,-8l2778,924r,l2769,904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919" style="position:absolute;left:0;text-align:left;margin-left:158.75pt;margin-top:44.8pt;width:2.85pt;height:2.85pt;z-index:-1547;mso-position-horizontal-relative:page" coordorigin="3175,896" coordsize="57,57">
            <v:shape id="_x0000_s1920" style="position:absolute;left:3175;top:896;width:57;height:57" coordorigin="3175,896" coordsize="57,57" path="m3203,896r-20,8l3175,924r8,20l3203,952r20,-8l3231,924r,l3223,904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917" style="position:absolute;left:0;text-align:left;margin-left:181.4pt;margin-top:44.8pt;width:2.85pt;height:2.85pt;z-index:-1546;mso-position-horizontal-relative:page" coordorigin="3628,896" coordsize="57,57">
            <v:shape id="_x0000_s1918" style="position:absolute;left:3628;top:896;width:57;height:57" coordorigin="3628,896" coordsize="57,57" path="m3656,896r-20,8l3628,924r8,20l3657,952r19,-8l3685,924r,l3676,904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915" style="position:absolute;left:0;text-align:left;margin-left:204.1pt;margin-top:44.8pt;width:2.85pt;height:2.85pt;z-index:-1545;mso-position-horizontal-relative:page" coordorigin="4082,896" coordsize="57,57">
            <v:shape id="_x0000_s1916" style="position:absolute;left:4082;top:896;width:57;height:57" coordorigin="4082,896" coordsize="57,57" path="m4110,896r-20,8l4082,924r8,20l4110,952r20,-8l4138,924r,l4130,904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913" style="position:absolute;left:0;text-align:left;margin-left:226.75pt;margin-top:44.8pt;width:2.85pt;height:2.85pt;z-index:-1544;mso-position-horizontal-relative:page" coordorigin="4535,896" coordsize="57,57">
            <v:shape id="_x0000_s1914" style="position:absolute;left:4535;top:896;width:57;height:57" coordorigin="4535,896" coordsize="57,57" path="m4563,896r-20,8l4535,924r8,20l4564,952r20,-8l4592,924r,l4583,904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911" style="position:absolute;left:0;text-align:left;margin-left:249.45pt;margin-top:44.8pt;width:2.85pt;height:2.85pt;z-index:-1543;mso-position-horizontal-relative:page" coordorigin="4989,896" coordsize="57,57">
            <v:shape id="_x0000_s1912" style="position:absolute;left:4989;top:896;width:57;height:57" coordorigin="4989,896" coordsize="57,57" path="m5017,896r-20,8l4989,924r8,20l5017,952r20,-8l5045,924r,l5037,904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909" style="position:absolute;left:0;text-align:left;margin-left:90.7pt;margin-top:22.1pt;width:2.85pt;height:2.85pt;z-index:-1542;mso-position-horizontal-relative:page" coordorigin="1814,442" coordsize="57,57">
            <v:shape id="_x0000_s1910" style="position:absolute;left:1814;top:442;width:57;height:57" coordorigin="1814,442" coordsize="57,57" path="m1842,442r-20,9l1814,471r8,20l1842,499r20,-8l1871,471r,-1l1862,450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907" style="position:absolute;left:0;text-align:left;margin-left:113.4pt;margin-top:22.1pt;width:2.85pt;height:2.85pt;z-index:-1541;mso-position-horizontal-relative:page" coordorigin="2268,442" coordsize="57,57">
            <v:shape id="_x0000_s1908" style="position:absolute;left:2268;top:442;width:57;height:57" coordorigin="2268,442" coordsize="57,57" path="m2296,442r-20,9l2268,471r8,20l2296,499r20,-8l2324,471r,-1l2316,450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905" style="position:absolute;left:0;text-align:left;margin-left:136.05pt;margin-top:22.1pt;width:2.85pt;height:2.85pt;z-index:-1540;mso-position-horizontal-relative:page" coordorigin="2721,442" coordsize="57,57">
            <v:shape id="_x0000_s1906" style="position:absolute;left:2721;top:442;width:57;height:57" coordorigin="2721,442" coordsize="57,57" path="m2749,442r-20,9l2721,471r8,20l2749,499r20,-8l2778,471r,-1l2769,450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903" style="position:absolute;left:0;text-align:left;margin-left:158.75pt;margin-top:22.1pt;width:2.85pt;height:2.85pt;z-index:-1539;mso-position-horizontal-relative:page" coordorigin="3175,442" coordsize="57,57">
            <v:shape id="_x0000_s1904" style="position:absolute;left:3175;top:442;width:57;height:57" coordorigin="3175,442" coordsize="57,57" path="m3203,442r-20,9l3175,471r8,20l3203,499r20,-8l3231,471r,-1l3223,450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901" style="position:absolute;left:0;text-align:left;margin-left:181.4pt;margin-top:22.1pt;width:2.85pt;height:2.85pt;z-index:-1538;mso-position-horizontal-relative:page" coordorigin="3628,442" coordsize="57,57">
            <v:shape id="_x0000_s1902" style="position:absolute;left:3628;top:442;width:57;height:57" coordorigin="3628,442" coordsize="57,57" path="m3656,442r-20,9l3628,471r8,20l3657,499r19,-8l3685,471r,-1l3676,450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899" style="position:absolute;left:0;text-align:left;margin-left:204.1pt;margin-top:22.1pt;width:2.85pt;height:2.85pt;z-index:-1537;mso-position-horizontal-relative:page" coordorigin="4082,442" coordsize="57,57">
            <v:shape id="_x0000_s1900" style="position:absolute;left:4082;top:442;width:57;height:57" coordorigin="4082,442" coordsize="57,57" path="m4110,442r-20,9l4082,471r8,20l4110,499r20,-8l4138,471r,-1l4130,450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897" style="position:absolute;left:0;text-align:left;margin-left:226.75pt;margin-top:22.1pt;width:2.85pt;height:2.85pt;z-index:-1536;mso-position-horizontal-relative:page" coordorigin="4535,442" coordsize="57,57">
            <v:shape id="_x0000_s1898" style="position:absolute;left:4535;top:442;width:57;height:57" coordorigin="4535,442" coordsize="57,57" path="m4563,442r-20,9l4535,471r8,20l4564,499r20,-8l4592,471r,-1l4583,450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895" style="position:absolute;left:0;text-align:left;margin-left:249.45pt;margin-top:22.1pt;width:2.85pt;height:2.85pt;z-index:-1535;mso-position-horizontal-relative:page" coordorigin="4989,442" coordsize="57,57">
            <v:shape id="_x0000_s1896" style="position:absolute;left:4989;top:442;width:57;height:57" coordorigin="4989,442" coordsize="57,57" path="m5017,442r-20,9l4989,471r8,20l5017,499r20,-8l5045,471r,-1l5037,450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893" style="position:absolute;left:0;text-align:left;margin-left:272.1pt;margin-top:44.8pt;width:2.85pt;height:2.85pt;z-index:-1527;mso-position-horizontal-relative:page" coordorigin="5442,896" coordsize="57,57">
            <v:shape id="_x0000_s1894" style="position:absolute;left:5442;top:896;width:57;height:57" coordorigin="5442,896" coordsize="57,57" path="m5470,896r-20,8l5442,924r9,20l5471,952r20,-8l5499,924r,l5490,904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891" style="position:absolute;left:0;text-align:left;margin-left:272.1pt;margin-top:22.1pt;width:2.85pt;height:2.85pt;z-index:-1526;mso-position-horizontal-relative:page" coordorigin="5442,442" coordsize="57,57">
            <v:shape id="_x0000_s1892" style="position:absolute;left:5442;top:442;width:57;height:57" coordorigin="5442,442" coordsize="57,57" path="m5470,442r-20,9l5442,471r9,20l5471,499r20,-8l5499,471r,-1l5490,450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889" style="position:absolute;left:0;text-align:left;margin-left:294.8pt;margin-top:44.8pt;width:2.85pt;height:2.85pt;z-index:-1524;mso-position-horizontal-relative:page" coordorigin="5896,896" coordsize="57,57">
            <v:shape id="_x0000_s1890" style="position:absolute;left:5896;top:896;width:57;height:57" coordorigin="5896,896" coordsize="57,57" path="m5924,896r-20,8l5896,924r8,20l5924,952r20,-8l5952,924r,l5944,904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887" style="position:absolute;left:0;text-align:left;margin-left:294.8pt;margin-top:22.1pt;width:2.85pt;height:2.85pt;z-index:-1523;mso-position-horizontal-relative:page" coordorigin="5896,442" coordsize="57,57">
            <v:shape id="_x0000_s1888" style="position:absolute;left:5896;top:442;width:57;height:57" coordorigin="5896,442" coordsize="57,57" path="m5924,442r-20,9l5896,471r8,20l5924,499r20,-8l5952,471r,-1l5944,450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885" style="position:absolute;left:0;text-align:left;margin-left:317.45pt;margin-top:44.8pt;width:2.85pt;height:2.85pt;z-index:-1521;mso-position-horizontal-relative:page" coordorigin="6349,896" coordsize="57,57">
            <v:shape id="_x0000_s1886" style="position:absolute;left:6349;top:896;width:57;height:57" coordorigin="6349,896" coordsize="57,57" path="m6377,896r-20,8l6349,924r9,20l6378,952r20,-8l6406,924r,l6397,904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883" style="position:absolute;left:0;text-align:left;margin-left:317.45pt;margin-top:22.1pt;width:2.85pt;height:2.85pt;z-index:-1520;mso-position-horizontal-relative:page" coordorigin="6349,442" coordsize="57,57">
            <v:shape id="_x0000_s1884" style="position:absolute;left:6349;top:442;width:57;height:57" coordorigin="6349,442" coordsize="57,57" path="m6377,442r-20,9l6349,471r9,20l6378,499r20,-8l6406,471r,-1l6397,450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881" style="position:absolute;left:0;text-align:left;margin-left:340.15pt;margin-top:44.8pt;width:2.85pt;height:2.85pt;z-index:-1518;mso-position-horizontal-relative:page" coordorigin="6803,896" coordsize="57,57">
            <v:shape id="_x0000_s1882" style="position:absolute;left:6803;top:896;width:57;height:57" coordorigin="6803,896" coordsize="57,57" path="m6831,896r-20,8l6803,924r8,20l6831,952r20,-8l6859,924r,l6851,904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879" style="position:absolute;left:0;text-align:left;margin-left:340.15pt;margin-top:22.1pt;width:2.85pt;height:2.85pt;z-index:-1517;mso-position-horizontal-relative:page" coordorigin="6803,442" coordsize="57,57">
            <v:shape id="_x0000_s1880" style="position:absolute;left:6803;top:442;width:57;height:57" coordorigin="6803,442" coordsize="57,57" path="m6831,442r-20,9l6803,471r8,20l6831,499r20,-8l6859,471r,-1l6851,450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877" style="position:absolute;left:0;text-align:left;margin-left:362.8pt;margin-top:44.8pt;width:2.85pt;height:2.85pt;z-index:-1515;mso-position-horizontal-relative:page" coordorigin="7256,896" coordsize="57,57">
            <v:shape id="_x0000_s1878" style="position:absolute;left:7256;top:896;width:57;height:57" coordorigin="7256,896" coordsize="57,57" path="m7284,896r-20,8l7256,924r9,20l7285,952r20,-8l7313,924r,l7305,904r-21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875" style="position:absolute;left:0;text-align:left;margin-left:362.8pt;margin-top:22.1pt;width:2.85pt;height:2.85pt;z-index:-1514;mso-position-horizontal-relative:page" coordorigin="7256,442" coordsize="57,57">
            <v:shape id="_x0000_s1876" style="position:absolute;left:7256;top:442;width:57;height:57" coordorigin="7256,442" coordsize="57,57" path="m7284,442r-20,9l7256,471r9,20l7285,499r20,-8l7313,471r,-1l7305,450r-21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873" style="position:absolute;left:0;text-align:left;margin-left:385.5pt;margin-top:44.8pt;width:2.85pt;height:2.85pt;z-index:-1512;mso-position-horizontal-relative:page" coordorigin="7710,896" coordsize="57,57">
            <v:shape id="_x0000_s1874" style="position:absolute;left:7710;top:896;width:57;height:57" coordorigin="7710,896" coordsize="57,57" path="m7738,896r-20,8l7710,924r8,20l7738,952r20,-8l7766,924r,l7758,904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871" style="position:absolute;left:0;text-align:left;margin-left:385.5pt;margin-top:22.1pt;width:2.85pt;height:2.85pt;z-index:-1511;mso-position-horizontal-relative:page" coordorigin="7710,442" coordsize="57,57">
            <v:shape id="_x0000_s1872" style="position:absolute;left:7710;top:442;width:57;height:57" coordorigin="7710,442" coordsize="57,57" path="m7738,442r-20,9l7710,471r8,20l7738,499r20,-8l7766,471r,-1l7758,450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869" style="position:absolute;left:0;text-align:left;margin-left:408.15pt;margin-top:44.8pt;width:2.85pt;height:2.85pt;z-index:-1509;mso-position-horizontal-relative:page" coordorigin="8163,896" coordsize="57,57">
            <v:shape id="_x0000_s1870" style="position:absolute;left:8163;top:896;width:57;height:57" coordorigin="8163,896" coordsize="57,57" path="m8191,896r-19,8l8163,924r9,20l8192,952r20,-8l8220,924r,l8212,904r-21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867" style="position:absolute;left:0;text-align:left;margin-left:408.15pt;margin-top:22.1pt;width:2.85pt;height:2.85pt;z-index:-1508;mso-position-horizontal-relative:page" coordorigin="8163,442" coordsize="57,57">
            <v:shape id="_x0000_s1868" style="position:absolute;left:8163;top:442;width:57;height:57" coordorigin="8163,442" coordsize="57,57" path="m8191,442r-19,9l8163,471r9,20l8192,499r20,-8l8220,471r,-1l8212,450r-21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865" style="position:absolute;left:0;text-align:left;margin-left:430.85pt;margin-top:44.8pt;width:2.85pt;height:2.85pt;z-index:-1506;mso-position-horizontal-relative:page" coordorigin="8617,896" coordsize="57,57">
            <v:shape id="_x0000_s1866" style="position:absolute;left:8617;top:896;width:57;height:57" coordorigin="8617,896" coordsize="57,57" path="m8645,896r-20,8l8617,924r8,20l8645,952r20,-8l8673,924r1,l8665,904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863" style="position:absolute;left:0;text-align:left;margin-left:430.85pt;margin-top:22.1pt;width:2.85pt;height:2.85pt;z-index:-1505;mso-position-horizontal-relative:page" coordorigin="8617,442" coordsize="57,57">
            <v:shape id="_x0000_s1864" style="position:absolute;left:8617;top:442;width:57;height:57" coordorigin="8617,442" coordsize="57,57" path="m8645,442r-20,9l8617,471r8,20l8645,499r20,-8l8673,471r1,-1l8665,450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861" style="position:absolute;left:0;text-align:left;margin-left:453.5pt;margin-top:44.8pt;width:2.85pt;height:2.85pt;z-index:-1503;mso-position-horizontal-relative:page" coordorigin="9070,896" coordsize="57,57">
            <v:shape id="_x0000_s1862" style="position:absolute;left:9070;top:896;width:57;height:57" coordorigin="9070,896" coordsize="57,57" path="m9098,896r-19,8l9070,924r9,20l9099,952r20,-8l9127,924r,l9119,904r-21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859" style="position:absolute;left:0;text-align:left;margin-left:453.5pt;margin-top:22.1pt;width:2.85pt;height:2.85pt;z-index:-1502;mso-position-horizontal-relative:page" coordorigin="9070,442" coordsize="57,57">
            <v:shape id="_x0000_s1860" style="position:absolute;left:9070;top:442;width:57;height:57" coordorigin="9070,442" coordsize="57,57" path="m9098,442r-19,9l9070,471r9,20l9099,499r20,-8l9127,471r,-1l9119,450r-21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857" style="position:absolute;left:0;text-align:left;margin-left:476.2pt;margin-top:44.8pt;width:2.85pt;height:2.85pt;z-index:-1500;mso-position-horizontal-relative:page" coordorigin="9524,896" coordsize="57,57">
            <v:shape id="_x0000_s1858" style="position:absolute;left:9524;top:896;width:57;height:57" coordorigin="9524,896" coordsize="57,57" path="m9552,896r-20,8l9524,924r8,20l9552,952r20,-8l9581,924r,l9572,904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855" style="position:absolute;left:0;text-align:left;margin-left:476.2pt;margin-top:22.1pt;width:2.85pt;height:2.85pt;z-index:-1499;mso-position-horizontal-relative:page" coordorigin="9524,442" coordsize="57,57">
            <v:shape id="_x0000_s1856" style="position:absolute;left:9524;top:442;width:57;height:57" coordorigin="9524,442" coordsize="57,57" path="m9552,442r-20,9l9524,471r8,20l9552,499r20,-8l9581,471r,-1l9572,450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853" style="position:absolute;left:0;text-align:left;margin-left:498.85pt;margin-top:44.8pt;width:2.85pt;height:2.85pt;z-index:-1497;mso-position-horizontal-relative:page" coordorigin="9977,896" coordsize="57,57">
            <v:shape id="_x0000_s1854" style="position:absolute;left:9977;top:896;width:57;height:57" coordorigin="9977,896" coordsize="57,57" path="m10006,896r-20,8l9977,924r9,20l10006,952r20,-8l10034,924r,l10026,904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851" style="position:absolute;left:0;text-align:left;margin-left:90.7pt;margin-top:67.45pt;width:2.85pt;height:2.85pt;z-index:-1496;mso-position-horizontal-relative:page" coordorigin="1814,1349" coordsize="57,57">
            <v:shape id="_x0000_s1852" style="position:absolute;left:1814;top:1349;width:57;height:57" coordorigin="1814,1349" coordsize="57,57" path="m1842,1349r-20,9l1814,1378r8,20l1842,1406r20,-8l1871,1378r,-1l1862,1358r-20,-9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849" style="position:absolute;left:0;text-align:left;margin-left:113.4pt;margin-top:67.45pt;width:2.85pt;height:2.85pt;z-index:-1495;mso-position-horizontal-relative:page" coordorigin="2268,1349" coordsize="57,57">
            <v:shape id="_x0000_s1850" style="position:absolute;left:2268;top:1349;width:57;height:57" coordorigin="2268,1349" coordsize="57,57" path="m2296,1349r-20,9l2268,1378r8,20l2296,1406r20,-8l2324,1378r,-1l2316,1358r-20,-9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847" style="position:absolute;left:0;text-align:left;margin-left:136.05pt;margin-top:67.45pt;width:2.85pt;height:2.85pt;z-index:-1494;mso-position-horizontal-relative:page" coordorigin="2721,1349" coordsize="57,57">
            <v:shape id="_x0000_s1848" style="position:absolute;left:2721;top:1349;width:57;height:57" coordorigin="2721,1349" coordsize="57,57" path="m2749,1349r-20,9l2721,1378r8,20l2749,1406r20,-8l2778,1378r,-1l2769,1358r-20,-9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845" style="position:absolute;left:0;text-align:left;margin-left:158.75pt;margin-top:67.45pt;width:2.85pt;height:2.85pt;z-index:-1493;mso-position-horizontal-relative:page" coordorigin="3175,1349" coordsize="57,57">
            <v:shape id="_x0000_s1846" style="position:absolute;left:3175;top:1349;width:57;height:57" coordorigin="3175,1349" coordsize="57,57" path="m3203,1349r-20,9l3175,1378r8,20l3203,1406r20,-8l3231,1378r,-1l3223,1358r-20,-9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843" style="position:absolute;left:0;text-align:left;margin-left:181.4pt;margin-top:67.45pt;width:2.85pt;height:2.85pt;z-index:-1492;mso-position-horizontal-relative:page" coordorigin="3628,1349" coordsize="57,57">
            <v:shape id="_x0000_s1844" style="position:absolute;left:3628;top:1349;width:57;height:57" coordorigin="3628,1349" coordsize="57,57" path="m3656,1349r-20,9l3628,1378r8,20l3657,1406r19,-8l3685,1378r,-1l3676,1358r-20,-9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841" style="position:absolute;left:0;text-align:left;margin-left:204.1pt;margin-top:67.45pt;width:2.85pt;height:2.85pt;z-index:-1491;mso-position-horizontal-relative:page" coordorigin="4082,1349" coordsize="57,57">
            <v:shape id="_x0000_s1842" style="position:absolute;left:4082;top:1349;width:57;height:57" coordorigin="4082,1349" coordsize="57,57" path="m4110,1349r-20,9l4082,1378r8,20l4110,1406r20,-8l4138,1378r,-1l4130,1358r-20,-9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839" style="position:absolute;left:0;text-align:left;margin-left:226.75pt;margin-top:67.45pt;width:2.85pt;height:2.85pt;z-index:-1490;mso-position-horizontal-relative:page" coordorigin="4535,1349" coordsize="57,57">
            <v:shape id="_x0000_s1840" style="position:absolute;left:4535;top:1349;width:57;height:57" coordorigin="4535,1349" coordsize="57,57" path="m4563,1349r-20,9l4535,1378r8,20l4564,1406r20,-8l4592,1378r,-1l4583,1358r-20,-9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837" style="position:absolute;left:0;text-align:left;margin-left:249.45pt;margin-top:67.45pt;width:2.85pt;height:2.85pt;z-index:-1489;mso-position-horizontal-relative:page" coordorigin="4989,1349" coordsize="57,57">
            <v:shape id="_x0000_s1838" style="position:absolute;left:4989;top:1349;width:57;height:57" coordorigin="4989,1349" coordsize="57,57" path="m5017,1349r-20,9l4989,1378r8,20l5017,1406r20,-8l5045,1378r,-1l5037,1358r-20,-9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835" style="position:absolute;left:0;text-align:left;margin-left:272.1pt;margin-top:67.45pt;width:2.85pt;height:2.85pt;z-index:-1488;mso-position-horizontal-relative:page" coordorigin="5442,1349" coordsize="57,57">
            <v:shape id="_x0000_s1836" style="position:absolute;left:5442;top:1349;width:57;height:57" coordorigin="5442,1349" coordsize="57,57" path="m5470,1349r-20,9l5442,1378r9,20l5471,1406r20,-8l5499,1378r,-1l5490,1358r-20,-9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833" style="position:absolute;left:0;text-align:left;margin-left:294.8pt;margin-top:67.45pt;width:2.85pt;height:2.85pt;z-index:-1487;mso-position-horizontal-relative:page" coordorigin="5896,1349" coordsize="57,57">
            <v:shape id="_x0000_s1834" style="position:absolute;left:5896;top:1349;width:57;height:57" coordorigin="5896,1349" coordsize="57,57" path="m5924,1349r-20,9l5896,1378r8,20l5924,1406r20,-8l5952,1378r,-1l5944,1358r-20,-9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831" style="position:absolute;left:0;text-align:left;margin-left:317.45pt;margin-top:67.45pt;width:2.85pt;height:2.85pt;z-index:-1486;mso-position-horizontal-relative:page" coordorigin="6349,1349" coordsize="57,57">
            <v:shape id="_x0000_s1832" style="position:absolute;left:6349;top:1349;width:57;height:57" coordorigin="6349,1349" coordsize="57,57" path="m6377,1349r-20,9l6349,1378r9,20l6378,1406r20,-8l6406,1378r,-1l6397,1358r-20,-9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829" style="position:absolute;left:0;text-align:left;margin-left:340.15pt;margin-top:67.45pt;width:2.85pt;height:2.85pt;z-index:-1485;mso-position-horizontal-relative:page" coordorigin="6803,1349" coordsize="57,57">
            <v:shape id="_x0000_s1830" style="position:absolute;left:6803;top:1349;width:57;height:57" coordorigin="6803,1349" coordsize="57,57" path="m6831,1349r-20,9l6803,1378r8,20l6831,1406r20,-8l6859,1378r,-1l6851,1358r-20,-9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827" style="position:absolute;left:0;text-align:left;margin-left:362.8pt;margin-top:67.45pt;width:2.85pt;height:2.85pt;z-index:-1484;mso-position-horizontal-relative:page" coordorigin="7256,1349" coordsize="57,57">
            <v:shape id="_x0000_s1828" style="position:absolute;left:7256;top:1349;width:57;height:57" coordorigin="7256,1349" coordsize="57,57" path="m7284,1349r-20,9l7256,1378r9,20l7285,1406r20,-8l7313,1378r,-1l7305,1358r-21,-9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825" style="position:absolute;left:0;text-align:left;margin-left:385.5pt;margin-top:67.45pt;width:2.85pt;height:2.85pt;z-index:-1483;mso-position-horizontal-relative:page" coordorigin="7710,1349" coordsize="57,57">
            <v:shape id="_x0000_s1826" style="position:absolute;left:7710;top:1349;width:57;height:57" coordorigin="7710,1349" coordsize="57,57" path="m7738,1349r-20,9l7710,1378r8,20l7738,1406r20,-8l7766,1378r,-1l7758,1358r-20,-9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823" style="position:absolute;left:0;text-align:left;margin-left:408.15pt;margin-top:67.45pt;width:2.85pt;height:2.85pt;z-index:-1482;mso-position-horizontal-relative:page" coordorigin="8163,1349" coordsize="57,57">
            <v:shape id="_x0000_s1824" style="position:absolute;left:8163;top:1349;width:57;height:57" coordorigin="8163,1349" coordsize="57,57" path="m8191,1349r-19,9l8163,1378r9,20l8192,1406r20,-8l8220,1378r,-1l8212,1358r-21,-9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821" style="position:absolute;left:0;text-align:left;margin-left:430.85pt;margin-top:67.45pt;width:2.85pt;height:2.85pt;z-index:-1481;mso-position-horizontal-relative:page" coordorigin="8617,1349" coordsize="57,57">
            <v:shape id="_x0000_s1822" style="position:absolute;left:8617;top:1349;width:57;height:57" coordorigin="8617,1349" coordsize="57,57" path="m8645,1349r-20,9l8617,1378r8,20l8645,1406r20,-8l8673,1378r1,-1l8665,1358r-20,-9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819" style="position:absolute;left:0;text-align:left;margin-left:453.5pt;margin-top:67.45pt;width:2.85pt;height:2.85pt;z-index:-1480;mso-position-horizontal-relative:page" coordorigin="9070,1349" coordsize="57,57">
            <v:shape id="_x0000_s1820" style="position:absolute;left:9070;top:1349;width:57;height:57" coordorigin="9070,1349" coordsize="57,57" path="m9098,1349r-19,9l9070,1378r9,20l9099,1406r20,-8l9127,1378r,-1l9119,1358r-21,-9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817" style="position:absolute;left:0;text-align:left;margin-left:476.2pt;margin-top:67.45pt;width:2.85pt;height:2.85pt;z-index:-1479;mso-position-horizontal-relative:page" coordorigin="9524,1349" coordsize="57,57">
            <v:shape id="_x0000_s1818" style="position:absolute;left:9524;top:1349;width:57;height:57" coordorigin="9524,1349" coordsize="57,57" path="m9552,1349r-20,9l9524,1378r8,20l9552,1406r20,-8l9581,1378r,-1l9572,1358r-20,-9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815" style="position:absolute;left:0;text-align:left;margin-left:498.85pt;margin-top:67.45pt;width:2.85pt;height:2.85pt;z-index:-1478;mso-position-horizontal-relative:page" coordorigin="9977,1349" coordsize="57,57">
            <v:shape id="_x0000_s1816" style="position:absolute;left:9977;top:1349;width:57;height:57" coordorigin="9977,1349" coordsize="57,57" path="m10006,1349r-20,9l9977,1378r9,20l10006,1406r20,-8l10034,1378r,-1l10026,1358r-20,-9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813" style="position:absolute;left:0;text-align:left;margin-left:498.85pt;margin-top:22.1pt;width:2.85pt;height:2.85pt;z-index:-1440;mso-position-horizontal-relative:page" coordorigin="9977,442" coordsize="57,57">
            <v:shape id="_x0000_s1814" style="position:absolute;left:9977;top:442;width:57;height:57" coordorigin="9977,442" coordsize="57,57" path="m10006,442r-20,9l9977,471r9,20l10006,499r20,-8l10034,471r,-1l10026,450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1</w:t>
      </w:r>
    </w:p>
    <w:p w:rsidR="005D5DFE" w:rsidRPr="00F71469" w:rsidRDefault="005D5DFE">
      <w:pPr>
        <w:spacing w:before="7" w:after="0" w:line="170" w:lineRule="exact"/>
        <w:rPr>
          <w:rFonts w:ascii="Calibri" w:hAnsi="Calibri" w:cs="Calibri"/>
          <w:sz w:val="17"/>
          <w:szCs w:val="17"/>
          <w:lang w:val="pt-PT"/>
        </w:rPr>
      </w:pPr>
    </w:p>
    <w:p w:rsidR="005D5DFE" w:rsidRPr="00F71469" w:rsidRDefault="005D5DF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D5DFE" w:rsidRPr="00F71469" w:rsidRDefault="005D5DF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D5DFE" w:rsidRPr="00F71469" w:rsidRDefault="005D5DF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D5DFE" w:rsidRPr="00F71469" w:rsidRDefault="005D5DF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D5DFE" w:rsidRPr="00F71469" w:rsidRDefault="005D5DF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D5DFE" w:rsidRPr="00F71469" w:rsidRDefault="005D5DF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D5DFE" w:rsidRPr="00F71469" w:rsidRDefault="005D5DF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D5DFE" w:rsidRPr="00F71469" w:rsidRDefault="005D5DF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D5DFE" w:rsidRPr="00F71469" w:rsidRDefault="005D5DF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D5DFE" w:rsidRPr="00F71469" w:rsidRDefault="005D5DF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D5DFE" w:rsidRPr="00F71469" w:rsidRDefault="005D5DF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D5DFE" w:rsidRPr="00F71469" w:rsidRDefault="00347ED4">
      <w:pPr>
        <w:tabs>
          <w:tab w:val="left" w:pos="1300"/>
        </w:tabs>
        <w:spacing w:before="23" w:after="0" w:line="245" w:lineRule="auto"/>
        <w:ind w:left="1314" w:right="122" w:hanging="337"/>
        <w:rPr>
          <w:rFonts w:ascii="Calibri" w:eastAsia="Myriad Pro Light" w:hAnsi="Calibri" w:cs="Calibri"/>
          <w:sz w:val="20"/>
          <w:szCs w:val="20"/>
          <w:lang w:val="pt-PT"/>
        </w:rPr>
      </w:pPr>
      <w:r w:rsidRPr="00F71469">
        <w:rPr>
          <w:rFonts w:ascii="Calibri" w:hAnsi="Calibri" w:cs="Calibri"/>
        </w:rPr>
        <w:pict>
          <v:group id="_x0000_s1811" style="position:absolute;left:0;text-align:left;margin-left:70.85pt;margin-top:2.05pt;width:11.35pt;height:11.35pt;z-index:-1573;mso-position-horizontal-relative:page" coordorigin="1417,41" coordsize="227,227">
            <v:shape id="_x0000_s1812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805" style="position:absolute;left:0;text-align:left;margin-left:90.7pt;margin-top:-39.65pt;width:2.85pt;height:2.85pt;z-index:-1477;mso-position-horizontal-relative:page" coordorigin="1814,-793" coordsize="57,57">
            <v:shape id="_x0000_s1806" style="position:absolute;left:1814;top:-793;width:57;height:57" coordorigin="1814,-793" coordsize="57,57" path="m1842,-793r-20,9l1814,-764r8,20l1842,-736r20,-8l1871,-764r,-1l1862,-785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803" style="position:absolute;left:0;text-align:left;margin-left:113.4pt;margin-top:-39.65pt;width:2.85pt;height:2.85pt;z-index:-1476;mso-position-horizontal-relative:page" coordorigin="2268,-793" coordsize="57,57">
            <v:shape id="_x0000_s1804" style="position:absolute;left:2268;top:-793;width:57;height:57" coordorigin="2268,-793" coordsize="57,57" path="m2296,-793r-20,9l2268,-764r8,20l2296,-736r20,-8l2324,-764r,-1l2316,-785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801" style="position:absolute;left:0;text-align:left;margin-left:136.05pt;margin-top:-39.65pt;width:2.85pt;height:2.85pt;z-index:-1475;mso-position-horizontal-relative:page" coordorigin="2721,-793" coordsize="57,57">
            <v:shape id="_x0000_s1802" style="position:absolute;left:2721;top:-793;width:57;height:57" coordorigin="2721,-793" coordsize="57,57" path="m2749,-793r-20,9l2721,-764r8,20l2749,-736r20,-8l2778,-764r,-1l2769,-785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799" style="position:absolute;left:0;text-align:left;margin-left:158.75pt;margin-top:-39.65pt;width:2.85pt;height:2.85pt;z-index:-1474;mso-position-horizontal-relative:page" coordorigin="3175,-793" coordsize="57,57">
            <v:shape id="_x0000_s1800" style="position:absolute;left:3175;top:-793;width:57;height:57" coordorigin="3175,-793" coordsize="57,57" path="m3203,-793r-20,9l3175,-764r8,20l3203,-736r20,-8l3231,-764r,-1l3223,-785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797" style="position:absolute;left:0;text-align:left;margin-left:181.4pt;margin-top:-39.65pt;width:2.85pt;height:2.85pt;z-index:-1473;mso-position-horizontal-relative:page" coordorigin="3628,-793" coordsize="57,57">
            <v:shape id="_x0000_s1798" style="position:absolute;left:3628;top:-793;width:57;height:57" coordorigin="3628,-793" coordsize="57,57" path="m3656,-793r-20,9l3628,-764r8,20l3657,-736r19,-8l3685,-764r,-1l3676,-785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795" style="position:absolute;left:0;text-align:left;margin-left:204.1pt;margin-top:-39.65pt;width:2.85pt;height:2.85pt;z-index:-1472;mso-position-horizontal-relative:page" coordorigin="4082,-793" coordsize="57,57">
            <v:shape id="_x0000_s1796" style="position:absolute;left:4082;top:-793;width:57;height:57" coordorigin="4082,-793" coordsize="57,57" path="m4110,-793r-20,9l4082,-764r8,20l4110,-736r20,-8l4138,-764r,-1l4130,-785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793" style="position:absolute;left:0;text-align:left;margin-left:226.75pt;margin-top:-39.65pt;width:2.85pt;height:2.85pt;z-index:-1471;mso-position-horizontal-relative:page" coordorigin="4535,-793" coordsize="57,57">
            <v:shape id="_x0000_s1794" style="position:absolute;left:4535;top:-793;width:57;height:57" coordorigin="4535,-793" coordsize="57,57" path="m4563,-793r-20,9l4535,-764r8,20l4564,-736r20,-8l4592,-764r,-1l4583,-785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791" style="position:absolute;left:0;text-align:left;margin-left:249.45pt;margin-top:-39.65pt;width:2.85pt;height:2.85pt;z-index:-1470;mso-position-horizontal-relative:page" coordorigin="4989,-793" coordsize="57,57">
            <v:shape id="_x0000_s1792" style="position:absolute;left:4989;top:-793;width:57;height:57" coordorigin="4989,-793" coordsize="57,57" path="m5017,-793r-20,9l4989,-764r8,20l5017,-736r20,-8l5045,-764r,-1l5037,-785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789" style="position:absolute;left:0;text-align:left;margin-left:272.1pt;margin-top:-39.65pt;width:2.85pt;height:2.85pt;z-index:-1469;mso-position-horizontal-relative:page" coordorigin="5442,-793" coordsize="57,57">
            <v:shape id="_x0000_s1790" style="position:absolute;left:5442;top:-793;width:57;height:57" coordorigin="5442,-793" coordsize="57,57" path="m5470,-793r-20,9l5442,-764r9,20l5471,-736r20,-8l5499,-764r,-1l5490,-785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787" style="position:absolute;left:0;text-align:left;margin-left:294.8pt;margin-top:-39.65pt;width:2.85pt;height:2.85pt;z-index:-1468;mso-position-horizontal-relative:page" coordorigin="5896,-793" coordsize="57,57">
            <v:shape id="_x0000_s1788" style="position:absolute;left:5896;top:-793;width:57;height:57" coordorigin="5896,-793" coordsize="57,57" path="m5924,-793r-20,9l5896,-764r8,20l5924,-736r20,-8l5952,-764r,-1l5944,-785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785" style="position:absolute;left:0;text-align:left;margin-left:317.45pt;margin-top:-39.65pt;width:2.85pt;height:2.85pt;z-index:-1467;mso-position-horizontal-relative:page" coordorigin="6349,-793" coordsize="57,57">
            <v:shape id="_x0000_s1786" style="position:absolute;left:6349;top:-793;width:57;height:57" coordorigin="6349,-793" coordsize="57,57" path="m6377,-793r-20,9l6349,-764r9,20l6378,-736r20,-8l6406,-764r,-1l6397,-785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783" style="position:absolute;left:0;text-align:left;margin-left:340.15pt;margin-top:-39.65pt;width:2.85pt;height:2.85pt;z-index:-1466;mso-position-horizontal-relative:page" coordorigin="6803,-793" coordsize="57,57">
            <v:shape id="_x0000_s1784" style="position:absolute;left:6803;top:-793;width:57;height:57" coordorigin="6803,-793" coordsize="57,57" path="m6831,-793r-20,9l6803,-764r8,20l6831,-736r20,-8l6859,-764r,-1l6851,-785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781" style="position:absolute;left:0;text-align:left;margin-left:362.8pt;margin-top:-39.65pt;width:2.85pt;height:2.85pt;z-index:-1465;mso-position-horizontal-relative:page" coordorigin="7256,-793" coordsize="57,57">
            <v:shape id="_x0000_s1782" style="position:absolute;left:7256;top:-793;width:57;height:57" coordorigin="7256,-793" coordsize="57,57" path="m7284,-793r-20,9l7256,-764r9,20l7285,-736r20,-8l7313,-764r,-1l7304,-785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779" style="position:absolute;left:0;text-align:left;margin-left:385.5pt;margin-top:-39.65pt;width:2.85pt;height:2.85pt;z-index:-1464;mso-position-horizontal-relative:page" coordorigin="7710,-793" coordsize="57,57">
            <v:shape id="_x0000_s1780" style="position:absolute;left:7710;top:-793;width:57;height:57" coordorigin="7710,-793" coordsize="57,57" path="m7738,-793r-20,9l7710,-764r8,20l7738,-736r20,-8l7766,-764r,-1l7758,-785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777" style="position:absolute;left:0;text-align:left;margin-left:408.15pt;margin-top:-39.65pt;width:2.85pt;height:2.85pt;z-index:-1463;mso-position-horizontal-relative:page" coordorigin="8163,-793" coordsize="57,57">
            <v:shape id="_x0000_s1778" style="position:absolute;left:8163;top:-793;width:57;height:57" coordorigin="8163,-793" coordsize="57,57" path="m8191,-793r-19,9l8163,-764r9,20l8192,-736r20,-8l8220,-764r,-1l8212,-785r-21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775" style="position:absolute;left:0;text-align:left;margin-left:430.85pt;margin-top:-39.65pt;width:2.85pt;height:2.85pt;z-index:-1462;mso-position-horizontal-relative:page" coordorigin="8617,-793" coordsize="57,57">
            <v:shape id="_x0000_s1776" style="position:absolute;left:8617;top:-793;width:57;height:57" coordorigin="8617,-793" coordsize="57,57" path="m8645,-793r-20,9l8617,-764r8,20l8645,-736r20,-8l8673,-764r1,-1l8665,-785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773" style="position:absolute;left:0;text-align:left;margin-left:453.5pt;margin-top:-39.65pt;width:2.85pt;height:2.85pt;z-index:-1461;mso-position-horizontal-relative:page" coordorigin="9070,-793" coordsize="57,57">
            <v:shape id="_x0000_s1774" style="position:absolute;left:9070;top:-793;width:57;height:57" coordorigin="9070,-793" coordsize="57,57" path="m9098,-793r-19,9l9070,-764r9,20l9099,-736r20,-8l9127,-764r,-1l9119,-785r-21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771" style="position:absolute;left:0;text-align:left;margin-left:476.2pt;margin-top:-39.65pt;width:2.85pt;height:2.85pt;z-index:-1460;mso-position-horizontal-relative:page" coordorigin="9524,-793" coordsize="57,57">
            <v:shape id="_x0000_s1772" style="position:absolute;left:9524;top:-793;width:57;height:57" coordorigin="9524,-793" coordsize="57,57" path="m9552,-793r-20,9l9524,-764r8,20l9552,-736r20,-8l9581,-764r,-1l9572,-785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769" style="position:absolute;left:0;text-align:left;margin-left:498.85pt;margin-top:-39.65pt;width:2.85pt;height:2.85pt;z-index:-1459;mso-position-horizontal-relative:page" coordorigin="9977,-793" coordsize="57,57">
            <v:shape id="_x0000_s1770" style="position:absolute;left:9977;top:-793;width:57;height:57" coordorigin="9977,-793" coordsize="57,57" path="m10006,-793r-20,9l9977,-764r9,20l10006,-736r20,-8l10034,-764r,-1l10026,-785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767" style="position:absolute;left:0;text-align:left;margin-left:113.4pt;margin-top:-16.95pt;width:2.85pt;height:2.85pt;z-index:-1458;mso-position-horizontal-relative:page" coordorigin="2268,-339" coordsize="57,57">
            <v:shape id="_x0000_s1768" style="position:absolute;left:2268;top:-339;width:57;height:57" coordorigin="2268,-339" coordsize="57,57" path="m2296,-339r-20,8l2268,-311r8,20l2296,-283r20,-8l2324,-311r,l2316,-331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765" style="position:absolute;left:0;text-align:left;margin-left:136.05pt;margin-top:-16.95pt;width:2.85pt;height:2.85pt;z-index:-1457;mso-position-horizontal-relative:page" coordorigin="2721,-339" coordsize="57,57">
            <v:shape id="_x0000_s1766" style="position:absolute;left:2721;top:-339;width:57;height:57" coordorigin="2721,-339" coordsize="57,57" path="m2749,-339r-20,8l2721,-311r8,20l2749,-283r20,-8l2778,-311r,l2769,-331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763" style="position:absolute;left:0;text-align:left;margin-left:158.75pt;margin-top:-16.95pt;width:2.85pt;height:2.85pt;z-index:-1456;mso-position-horizontal-relative:page" coordorigin="3175,-339" coordsize="57,57">
            <v:shape id="_x0000_s1764" style="position:absolute;left:3175;top:-339;width:57;height:57" coordorigin="3175,-339" coordsize="57,57" path="m3203,-339r-20,8l3175,-311r8,20l3203,-283r20,-8l3231,-311r,l3223,-331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761" style="position:absolute;left:0;text-align:left;margin-left:181.4pt;margin-top:-16.95pt;width:2.85pt;height:2.85pt;z-index:-1455;mso-position-horizontal-relative:page" coordorigin="3628,-339" coordsize="57,57">
            <v:shape id="_x0000_s1762" style="position:absolute;left:3628;top:-339;width:57;height:57" coordorigin="3628,-339" coordsize="57,57" path="m3656,-339r-20,8l3628,-311r8,20l3657,-283r19,-8l3685,-311r,l3676,-331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759" style="position:absolute;left:0;text-align:left;margin-left:204.1pt;margin-top:-16.95pt;width:2.85pt;height:2.85pt;z-index:-1454;mso-position-horizontal-relative:page" coordorigin="4082,-339" coordsize="57,57">
            <v:shape id="_x0000_s1760" style="position:absolute;left:4082;top:-339;width:57;height:57" coordorigin="4082,-339" coordsize="57,57" path="m4110,-339r-20,8l4082,-311r8,20l4110,-283r20,-8l4138,-311r,l4130,-331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757" style="position:absolute;left:0;text-align:left;margin-left:226.75pt;margin-top:-16.95pt;width:2.85pt;height:2.85pt;z-index:-1453;mso-position-horizontal-relative:page" coordorigin="4535,-339" coordsize="57,57">
            <v:shape id="_x0000_s1758" style="position:absolute;left:4535;top:-339;width:57;height:57" coordorigin="4535,-339" coordsize="57,57" path="m4563,-339r-20,8l4535,-311r8,20l4564,-283r20,-8l4592,-311r,l4583,-331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755" style="position:absolute;left:0;text-align:left;margin-left:249.45pt;margin-top:-16.95pt;width:2.85pt;height:2.85pt;z-index:-1452;mso-position-horizontal-relative:page" coordorigin="4989,-339" coordsize="57,57">
            <v:shape id="_x0000_s1756" style="position:absolute;left:4989;top:-339;width:57;height:57" coordorigin="4989,-339" coordsize="57,57" path="m5017,-339r-20,8l4989,-311r8,20l5017,-283r20,-8l5045,-311r,l5037,-331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753" style="position:absolute;left:0;text-align:left;margin-left:272.1pt;margin-top:-16.95pt;width:2.85pt;height:2.85pt;z-index:-1451;mso-position-horizontal-relative:page" coordorigin="5442,-339" coordsize="57,57">
            <v:shape id="_x0000_s1754" style="position:absolute;left:5442;top:-339;width:57;height:57" coordorigin="5442,-339" coordsize="57,57" path="m5470,-339r-20,8l5442,-311r9,20l5471,-283r20,-8l5499,-311r,l5490,-331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751" style="position:absolute;left:0;text-align:left;margin-left:294.8pt;margin-top:-16.95pt;width:2.85pt;height:2.85pt;z-index:-1450;mso-position-horizontal-relative:page" coordorigin="5896,-339" coordsize="57,57">
            <v:shape id="_x0000_s1752" style="position:absolute;left:5896;top:-339;width:57;height:57" coordorigin="5896,-339" coordsize="57,57" path="m5924,-339r-20,8l5896,-311r8,20l5924,-283r20,-8l5952,-311r,l5944,-331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749" style="position:absolute;left:0;text-align:left;margin-left:317.45pt;margin-top:-16.95pt;width:2.85pt;height:2.85pt;z-index:-1449;mso-position-horizontal-relative:page" coordorigin="6349,-339" coordsize="57,57">
            <v:shape id="_x0000_s1750" style="position:absolute;left:6349;top:-339;width:57;height:57" coordorigin="6349,-339" coordsize="57,57" path="m6377,-339r-20,8l6349,-311r9,20l6378,-283r20,-8l6406,-311r,l6397,-331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747" style="position:absolute;left:0;text-align:left;margin-left:340.15pt;margin-top:-16.95pt;width:2.85pt;height:2.85pt;z-index:-1448;mso-position-horizontal-relative:page" coordorigin="6803,-339" coordsize="57,57">
            <v:shape id="_x0000_s1748" style="position:absolute;left:6803;top:-339;width:57;height:57" coordorigin="6803,-339" coordsize="57,57" path="m6831,-339r-20,8l6803,-311r8,20l6831,-283r20,-8l6859,-311r,l6851,-331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745" style="position:absolute;left:0;text-align:left;margin-left:362.8pt;margin-top:-16.95pt;width:2.85pt;height:2.85pt;z-index:-1447;mso-position-horizontal-relative:page" coordorigin="7256,-339" coordsize="57,57">
            <v:shape id="_x0000_s1746" style="position:absolute;left:7256;top:-339;width:57;height:57" coordorigin="7256,-339" coordsize="57,57" path="m7284,-339r-20,8l7256,-311r9,20l7285,-283r20,-8l7313,-311r,l7305,-331r-21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743" style="position:absolute;left:0;text-align:left;margin-left:385.5pt;margin-top:-16.95pt;width:2.85pt;height:2.85pt;z-index:-1446;mso-position-horizontal-relative:page" coordorigin="7710,-339" coordsize="57,57">
            <v:shape id="_x0000_s1744" style="position:absolute;left:7710;top:-339;width:57;height:57" coordorigin="7710,-339" coordsize="57,57" path="m7738,-339r-20,8l7710,-311r8,20l7738,-283r20,-8l7766,-311r,l7758,-331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741" style="position:absolute;left:0;text-align:left;margin-left:408.15pt;margin-top:-16.95pt;width:2.85pt;height:2.85pt;z-index:-1445;mso-position-horizontal-relative:page" coordorigin="8163,-339" coordsize="57,57">
            <v:shape id="_x0000_s1742" style="position:absolute;left:8163;top:-339;width:57;height:57" coordorigin="8163,-339" coordsize="57,57" path="m8191,-339r-19,8l8163,-311r9,20l8192,-283r20,-8l8220,-311r,l8212,-331r-21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739" style="position:absolute;left:0;text-align:left;margin-left:430.85pt;margin-top:-16.95pt;width:2.85pt;height:2.85pt;z-index:-1444;mso-position-horizontal-relative:page" coordorigin="8617,-339" coordsize="57,57">
            <v:shape id="_x0000_s1740" style="position:absolute;left:8617;top:-339;width:57;height:57" coordorigin="8617,-339" coordsize="57,57" path="m8645,-339r-20,8l8617,-311r8,20l8645,-283r20,-8l8673,-311r1,l8665,-331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737" style="position:absolute;left:0;text-align:left;margin-left:453.5pt;margin-top:-16.95pt;width:2.85pt;height:2.85pt;z-index:-1443;mso-position-horizontal-relative:page" coordorigin="9070,-339" coordsize="57,57">
            <v:shape id="_x0000_s1738" style="position:absolute;left:9070;top:-339;width:57;height:57" coordorigin="9070,-339" coordsize="57,57" path="m9098,-339r-19,8l9070,-311r9,20l9099,-283r20,-8l9127,-311r,l9119,-331r-21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735" style="position:absolute;left:0;text-align:left;margin-left:476.2pt;margin-top:-16.95pt;width:2.85pt;height:2.85pt;z-index:-1442;mso-position-horizontal-relative:page" coordorigin="9524,-339" coordsize="57,57">
            <v:shape id="_x0000_s1736" style="position:absolute;left:9524;top:-339;width:57;height:57" coordorigin="9524,-339" coordsize="57,57" path="m9552,-339r-20,8l9524,-311r8,20l9552,-283r20,-8l9581,-311r,l9572,-331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733" style="position:absolute;left:0;text-align:left;margin-left:498.85pt;margin-top:-16.95pt;width:2.85pt;height:2.85pt;z-index:-1441;mso-position-horizontal-relative:page" coordorigin="9977,-339" coordsize="57,57">
            <v:shape id="_x0000_s1734" style="position:absolute;left:9977;top:-339;width:57;height:57" coordorigin="9977,-339" coordsize="57,57" path="m10006,-339r-20,8l9977,-311r9,20l10006,-283r20,-8l10034,-311r,l10026,-331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4</w:t>
      </w:r>
      <w:r w:rsidRPr="00F71469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Tomando para unidade o comprimento assinalado na figura, desenha utilizando o ponteado três polígonos cujos perímetros meçam:</w:t>
      </w:r>
    </w:p>
    <w:p w:rsidR="005D5DFE" w:rsidRPr="00F71469" w:rsidRDefault="005D5DFE">
      <w:pPr>
        <w:spacing w:after="0"/>
        <w:rPr>
          <w:rFonts w:ascii="Calibri" w:hAnsi="Calibri" w:cs="Calibri"/>
          <w:lang w:val="pt-PT"/>
        </w:rPr>
        <w:sectPr w:rsidR="005D5DFE" w:rsidRPr="00F71469">
          <w:pgSz w:w="11920" w:h="15880"/>
          <w:pgMar w:top="1800" w:right="1580" w:bottom="560" w:left="500" w:header="915" w:footer="374" w:gutter="0"/>
          <w:cols w:space="720"/>
        </w:sectPr>
      </w:pPr>
    </w:p>
    <w:p w:rsidR="005D5DFE" w:rsidRPr="00F71469" w:rsidRDefault="005D5DFE">
      <w:pPr>
        <w:spacing w:before="4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5D5DFE" w:rsidRPr="00F71469" w:rsidRDefault="00347ED4">
      <w:pPr>
        <w:spacing w:after="0" w:line="240" w:lineRule="auto"/>
        <w:ind w:left="1314" w:right="-71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a) 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4+8</m:t>
        </m:r>
        <w:proofErr w:type="gramEnd"/>
        <m:rad>
          <m:radPr>
            <m:degHide m:val="1"/>
            <m:ctrlPr>
              <w:rPr>
                <w:rFonts w:ascii="Cambria Math" w:eastAsia="Myriad Pro Light" w:hAnsi="Cambria Math" w:cs="Calibri"/>
                <w:i/>
                <w:color w:val="231F20"/>
                <w:sz w:val="20"/>
                <w:szCs w:val="20"/>
                <w:lang w:val="pt-PT"/>
              </w:rPr>
            </m:ctrlPr>
          </m:radPr>
          <m:deg/>
          <m:e>
            <m:r>
              <w:rPr>
                <w:rFonts w:ascii="Cambria Math" w:eastAsia="Myriad Pro Light" w:hAnsi="Cambria Math" w:cs="Calibri"/>
                <w:color w:val="231F20"/>
                <w:sz w:val="20"/>
                <w:szCs w:val="20"/>
                <w:lang w:val="pt-PT"/>
              </w:rPr>
              <m:t>2</m:t>
            </m:r>
          </m:e>
        </m:rad>
      </m:oMath>
    </w:p>
    <w:p w:rsidR="005D5DFE" w:rsidRPr="00F71469" w:rsidRDefault="00347ED4">
      <w:pPr>
        <w:spacing w:before="4" w:after="0" w:line="110" w:lineRule="exact"/>
        <w:rPr>
          <w:rFonts w:ascii="Calibri" w:hAnsi="Calibri" w:cs="Calibri"/>
          <w:sz w:val="11"/>
          <w:szCs w:val="11"/>
          <w:lang w:val="pt-PT"/>
        </w:rPr>
      </w:pPr>
      <w:r w:rsidRPr="00F71469">
        <w:rPr>
          <w:rFonts w:ascii="Calibri" w:hAnsi="Calibri" w:cs="Calibri"/>
          <w:lang w:val="pt-PT"/>
        </w:rPr>
        <w:br w:type="column"/>
      </w:r>
    </w:p>
    <w:p w:rsidR="005D5DFE" w:rsidRPr="00F71469" w:rsidRDefault="00347ED4">
      <w:pPr>
        <w:spacing w:after="0" w:line="240" w:lineRule="auto"/>
        <w:ind w:right="-71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b) 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6+2</m:t>
        </m:r>
        <w:proofErr w:type="gramEnd"/>
        <m:rad>
          <m:radPr>
            <m:degHide m:val="1"/>
            <m:ctrlPr>
              <w:rPr>
                <w:rFonts w:ascii="Cambria Math" w:eastAsia="Myriad Pro Light" w:hAnsi="Cambria Math" w:cs="Calibri"/>
                <w:i/>
                <w:color w:val="231F20"/>
                <w:sz w:val="20"/>
                <w:szCs w:val="20"/>
                <w:lang w:val="pt-PT"/>
              </w:rPr>
            </m:ctrlPr>
          </m:radPr>
          <m:deg/>
          <m:e>
            <m:r>
              <w:rPr>
                <w:rFonts w:ascii="Cambria Math" w:eastAsia="Myriad Pro Light" w:hAnsi="Cambria Math" w:cs="Calibri"/>
                <w:color w:val="231F20"/>
                <w:sz w:val="20"/>
                <w:szCs w:val="20"/>
                <w:lang w:val="pt-PT"/>
              </w:rPr>
              <m:t>5</m:t>
            </m:r>
          </m:e>
        </m:rad>
      </m:oMath>
    </w:p>
    <w:p w:rsidR="005D5DFE" w:rsidRPr="00F71469" w:rsidRDefault="00347ED4">
      <w:pPr>
        <w:spacing w:before="1" w:after="0" w:line="100" w:lineRule="exact"/>
        <w:rPr>
          <w:rFonts w:ascii="Calibri" w:hAnsi="Calibri" w:cs="Calibri"/>
          <w:sz w:val="10"/>
          <w:szCs w:val="10"/>
          <w:lang w:val="pt-PT"/>
        </w:rPr>
      </w:pPr>
      <w:r w:rsidRPr="00F71469">
        <w:rPr>
          <w:rFonts w:ascii="Calibri" w:hAnsi="Calibri" w:cs="Calibri"/>
          <w:lang w:val="pt-PT"/>
        </w:rPr>
        <w:br w:type="column"/>
      </w:r>
    </w:p>
    <w:p w:rsidR="005D5DFE" w:rsidRPr="00F71469" w:rsidRDefault="00347ED4" w:rsidP="003A6104">
      <w:pPr>
        <w:spacing w:after="0" w:line="240" w:lineRule="auto"/>
        <w:ind w:right="-74"/>
        <w:rPr>
          <w:rFonts w:ascii="Calibri" w:eastAsia="Arial" w:hAnsi="Calibri" w:cs="Calibri"/>
          <w:sz w:val="20"/>
          <w:szCs w:val="20"/>
          <w:lang w:val="pt-PT"/>
        </w:rPr>
      </w:pPr>
      <w:proofErr w:type="gramStart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c)  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2(</m:t>
        </m:r>
        <w:proofErr w:type="gramEnd"/>
        <m:rad>
          <m:radPr>
            <m:degHide m:val="1"/>
            <m:ctrlPr>
              <w:rPr>
                <w:rFonts w:ascii="Cambria Math" w:eastAsia="Myriad Pro Light" w:hAnsi="Cambria Math" w:cs="Calibri"/>
                <w:i/>
                <w:color w:val="231F20"/>
                <w:sz w:val="20"/>
                <w:szCs w:val="20"/>
                <w:lang w:val="pt-PT"/>
              </w:rPr>
            </m:ctrlPr>
          </m:radPr>
          <m:deg/>
          <m:e>
            <m:r>
              <w:rPr>
                <w:rFonts w:ascii="Cambria Math" w:eastAsia="Myriad Pro Light" w:hAnsi="Cambria Math" w:cs="Calibri"/>
                <w:color w:val="231F20"/>
                <w:sz w:val="20"/>
                <w:szCs w:val="20"/>
                <w:lang w:val="pt-PT"/>
              </w:rPr>
              <m:t>2</m:t>
            </m:r>
          </m:e>
        </m:rad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+ </m:t>
        </m:r>
        <m:rad>
          <m:radPr>
            <m:degHide m:val="1"/>
            <m:ctrlPr>
              <w:rPr>
                <w:rFonts w:ascii="Cambria Math" w:eastAsia="Myriad Pro Light" w:hAnsi="Cambria Math" w:cs="Calibri"/>
                <w:i/>
                <w:color w:val="231F20"/>
                <w:sz w:val="20"/>
                <w:szCs w:val="20"/>
                <w:lang w:val="pt-PT"/>
              </w:rPr>
            </m:ctrlPr>
          </m:radPr>
          <m:deg/>
          <m:e>
            <m:r>
              <w:rPr>
                <w:rFonts w:ascii="Cambria Math" w:eastAsia="Myriad Pro Light" w:hAnsi="Cambria Math" w:cs="Calibri"/>
                <w:color w:val="231F20"/>
                <w:sz w:val="20"/>
                <w:szCs w:val="20"/>
                <w:lang w:val="pt-PT"/>
              </w:rPr>
              <m:t>13</m:t>
            </m:r>
          </m:e>
        </m:rad>
      </m:oMath>
    </w:p>
    <w:p w:rsidR="005D5DFE" w:rsidRPr="00F71469" w:rsidRDefault="005D5DFE">
      <w:pPr>
        <w:spacing w:after="0"/>
        <w:rPr>
          <w:rFonts w:ascii="Calibri" w:hAnsi="Calibri" w:cs="Calibri"/>
          <w:lang w:val="pt-PT"/>
        </w:rPr>
        <w:sectPr w:rsidR="005D5DFE" w:rsidRPr="00F71469" w:rsidSect="003A6104">
          <w:type w:val="continuous"/>
          <w:pgSz w:w="11920" w:h="15880"/>
          <w:pgMar w:top="1800" w:right="1580" w:bottom="560" w:left="500" w:header="720" w:footer="720" w:gutter="0"/>
          <w:cols w:num="4" w:space="1813" w:equalWidth="0">
            <w:col w:w="2341" w:space="2544"/>
            <w:col w:w="1022" w:space="1733"/>
            <w:col w:w="1378" w:space="2"/>
            <w:col w:w="820"/>
          </w:cols>
        </w:sectPr>
      </w:pPr>
    </w:p>
    <w:p w:rsidR="005D5DFE" w:rsidRPr="00F71469" w:rsidRDefault="005D5DFE">
      <w:pPr>
        <w:spacing w:before="14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5D5DFE" w:rsidRPr="00F71469" w:rsidRDefault="00347ED4">
      <w:pPr>
        <w:spacing w:before="39" w:after="0" w:line="240" w:lineRule="auto"/>
        <w:ind w:left="1525" w:right="-20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F71469">
        <w:rPr>
          <w:rFonts w:ascii="Calibri" w:hAnsi="Calibri" w:cs="Calibri"/>
        </w:rPr>
        <w:pict>
          <v:group id="_x0000_s1719" style="position:absolute;left:0;text-align:left;margin-left:90.7pt;margin-top:44.8pt;width:2.85pt;height:2.85pt;z-index:-1438;mso-position-horizontal-relative:page" coordorigin="1814,896" coordsize="57,57">
            <v:shape id="_x0000_s1720" style="position:absolute;left:1814;top:896;width:57;height:57" coordorigin="1814,896" coordsize="57,57" path="m1842,896r-20,8l1814,924r8,20l1842,952r20,-8l1871,924r,l1862,904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717" style="position:absolute;left:0;text-align:left;margin-left:113.4pt;margin-top:44.8pt;width:2.85pt;height:2.85pt;z-index:-1437;mso-position-horizontal-relative:page" coordorigin="2268,896" coordsize="57,57">
            <v:shape id="_x0000_s1718" style="position:absolute;left:2268;top:896;width:57;height:57" coordorigin="2268,896" coordsize="57,57" path="m2296,896r-20,8l2268,924r8,20l2296,952r20,-8l2324,924r,l2316,904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715" style="position:absolute;left:0;text-align:left;margin-left:136.05pt;margin-top:44.8pt;width:2.85pt;height:2.85pt;z-index:-1436;mso-position-horizontal-relative:page" coordorigin="2721,896" coordsize="57,57">
            <v:shape id="_x0000_s1716" style="position:absolute;left:2721;top:896;width:57;height:57" coordorigin="2721,896" coordsize="57,57" path="m2749,896r-20,8l2721,924r8,20l2749,952r20,-8l2778,924r,l2769,904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713" style="position:absolute;left:0;text-align:left;margin-left:158.75pt;margin-top:44.8pt;width:2.85pt;height:2.85pt;z-index:-1435;mso-position-horizontal-relative:page" coordorigin="3175,896" coordsize="57,57">
            <v:shape id="_x0000_s1714" style="position:absolute;left:3175;top:896;width:57;height:57" coordorigin="3175,896" coordsize="57,57" path="m3203,896r-20,8l3175,924r8,20l3203,952r20,-8l3231,924r,l3223,904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711" style="position:absolute;left:0;text-align:left;margin-left:181.4pt;margin-top:44.8pt;width:2.85pt;height:2.85pt;z-index:-1434;mso-position-horizontal-relative:page" coordorigin="3628,896" coordsize="57,57">
            <v:shape id="_x0000_s1712" style="position:absolute;left:3628;top:896;width:57;height:57" coordorigin="3628,896" coordsize="57,57" path="m3656,896r-20,8l3628,924r8,20l3657,952r19,-8l3685,924r,l3676,904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709" style="position:absolute;left:0;text-align:left;margin-left:204.1pt;margin-top:44.8pt;width:2.85pt;height:2.85pt;z-index:-1433;mso-position-horizontal-relative:page" coordorigin="4082,896" coordsize="57,57">
            <v:shape id="_x0000_s1710" style="position:absolute;left:4082;top:896;width:57;height:57" coordorigin="4082,896" coordsize="57,57" path="m4110,896r-20,8l4082,924r8,20l4110,952r20,-8l4138,924r,l4130,904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707" style="position:absolute;left:0;text-align:left;margin-left:226.75pt;margin-top:44.8pt;width:2.85pt;height:2.85pt;z-index:-1432;mso-position-horizontal-relative:page" coordorigin="4535,896" coordsize="57,57">
            <v:shape id="_x0000_s1708" style="position:absolute;left:4535;top:896;width:57;height:57" coordorigin="4535,896" coordsize="57,57" path="m4563,896r-20,8l4535,924r8,20l4564,952r20,-8l4592,924r,l4583,904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705" style="position:absolute;left:0;text-align:left;margin-left:249.45pt;margin-top:44.8pt;width:2.85pt;height:2.85pt;z-index:-1431;mso-position-horizontal-relative:page" coordorigin="4989,896" coordsize="57,57">
            <v:shape id="_x0000_s1706" style="position:absolute;left:4989;top:896;width:57;height:57" coordorigin="4989,896" coordsize="57,57" path="m5017,896r-20,8l4989,924r8,20l5017,952r20,-8l5045,924r,l5037,904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703" style="position:absolute;left:0;text-align:left;margin-left:90.7pt;margin-top:22.1pt;width:2.85pt;height:2.85pt;z-index:-1430;mso-position-horizontal-relative:page" coordorigin="1814,442" coordsize="57,57">
            <v:shape id="_x0000_s1704" style="position:absolute;left:1814;top:442;width:57;height:57" coordorigin="1814,442" coordsize="57,57" path="m1842,442r-20,9l1814,471r8,20l1842,499r20,-8l1871,471r,-1l1862,450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701" style="position:absolute;left:0;text-align:left;margin-left:113.4pt;margin-top:22.1pt;width:2.85pt;height:2.85pt;z-index:-1429;mso-position-horizontal-relative:page" coordorigin="2268,442" coordsize="57,57">
            <v:shape id="_x0000_s1702" style="position:absolute;left:2268;top:442;width:57;height:57" coordorigin="2268,442" coordsize="57,57" path="m2296,442r-20,9l2268,471r8,20l2296,499r20,-8l2324,471r,-1l2316,450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699" style="position:absolute;left:0;text-align:left;margin-left:136.05pt;margin-top:22.1pt;width:2.85pt;height:2.85pt;z-index:-1428;mso-position-horizontal-relative:page" coordorigin="2721,442" coordsize="57,57">
            <v:shape id="_x0000_s1700" style="position:absolute;left:2721;top:442;width:57;height:57" coordorigin="2721,442" coordsize="57,57" path="m2749,442r-20,9l2721,471r8,20l2749,499r20,-8l2778,471r,-1l2769,450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697" style="position:absolute;left:0;text-align:left;margin-left:158.75pt;margin-top:22.1pt;width:2.85pt;height:2.85pt;z-index:-1427;mso-position-horizontal-relative:page" coordorigin="3175,442" coordsize="57,57">
            <v:shape id="_x0000_s1698" style="position:absolute;left:3175;top:442;width:57;height:57" coordorigin="3175,442" coordsize="57,57" path="m3203,442r-20,9l3175,471r8,20l3203,499r20,-8l3231,471r,-1l3223,450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695" style="position:absolute;left:0;text-align:left;margin-left:181.4pt;margin-top:22.1pt;width:2.85pt;height:2.85pt;z-index:-1426;mso-position-horizontal-relative:page" coordorigin="3628,442" coordsize="57,57">
            <v:shape id="_x0000_s1696" style="position:absolute;left:3628;top:442;width:57;height:57" coordorigin="3628,442" coordsize="57,57" path="m3656,442r-20,9l3628,471r8,20l3657,499r19,-8l3685,471r,-1l3676,450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693" style="position:absolute;left:0;text-align:left;margin-left:204.1pt;margin-top:22.1pt;width:2.85pt;height:2.85pt;z-index:-1425;mso-position-horizontal-relative:page" coordorigin="4082,442" coordsize="57,57">
            <v:shape id="_x0000_s1694" style="position:absolute;left:4082;top:442;width:57;height:57" coordorigin="4082,442" coordsize="57,57" path="m4110,442r-20,9l4082,471r8,20l4110,499r20,-8l4138,471r,-1l4130,450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691" style="position:absolute;left:0;text-align:left;margin-left:226.75pt;margin-top:22.1pt;width:2.85pt;height:2.85pt;z-index:-1424;mso-position-horizontal-relative:page" coordorigin="4535,442" coordsize="57,57">
            <v:shape id="_x0000_s1692" style="position:absolute;left:4535;top:442;width:57;height:57" coordorigin="4535,442" coordsize="57,57" path="m4563,442r-20,9l4535,471r8,20l4564,499r20,-8l4592,471r,-1l4583,450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689" style="position:absolute;left:0;text-align:left;margin-left:249.45pt;margin-top:22.1pt;width:2.85pt;height:2.85pt;z-index:-1423;mso-position-horizontal-relative:page" coordorigin="4989,442" coordsize="57,57">
            <v:shape id="_x0000_s1690" style="position:absolute;left:4989;top:442;width:57;height:57" coordorigin="4989,442" coordsize="57,57" path="m5017,442r-20,9l4989,471r8,20l5017,499r20,-8l5045,471r,-1l5037,450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682" style="position:absolute;left:0;text-align:left;margin-left:90.45pt;margin-top:-.8pt;width:26pt;height:3.35pt;z-index:-1422;mso-position-horizontal-relative:page" coordorigin="1809,-16" coordsize="520,67">
            <v:group id="_x0000_s1687" style="position:absolute;left:1814;top:-11;width:57;height:57" coordorigin="1814,-11" coordsize="57,57">
              <v:shape id="_x0000_s1688" style="position:absolute;left:1814;top:-11;width:57;height:57" coordorigin="1814,-11" coordsize="57,57" path="m1842,-11r-20,8l1814,17r8,20l1842,45r20,-8l1871,17r,l1862,-3r-20,-8e" fillcolor="#231f20" stroked="f">
                <v:path arrowok="t"/>
              </v:shape>
            </v:group>
            <v:group id="_x0000_s1685" style="position:absolute;left:2268;top:-11;width:57;height:57" coordorigin="2268,-11" coordsize="57,57">
              <v:shape id="_x0000_s1686" style="position:absolute;left:2268;top:-11;width:57;height:57" coordorigin="2268,-11" coordsize="57,57" path="m2296,-11r-20,8l2268,17r8,20l2296,45r20,-8l2324,17r,l2316,-3r-20,-8e" fillcolor="#231f20" stroked="f">
                <v:path arrowok="t"/>
              </v:shape>
            </v:group>
            <v:group id="_x0000_s1683" style="position:absolute;left:1842;top:17;width:454;height:2" coordorigin="1842,17" coordsize="454,2">
              <v:shape id="_x0000_s1684" style="position:absolute;left:1842;top:17;width:454;height:2" coordorigin="1842,17" coordsize="454,0" path="m1842,17r454,e" filled="f" strokecolor="#231f20" strokeweight=".5pt">
                <v:path arrowok="t"/>
              </v:shape>
            </v:group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680" style="position:absolute;left:0;text-align:left;margin-left:136.05pt;margin-top:-.55pt;width:2.85pt;height:2.85pt;z-index:-1421;mso-position-horizontal-relative:page" coordorigin="2721,-11" coordsize="57,57">
            <v:shape id="_x0000_s1681" style="position:absolute;left:2721;top:-11;width:57;height:57" coordorigin="2721,-11" coordsize="57,57" path="m2749,-11r-20,8l2721,17r8,20l2749,45r20,-8l2778,17r,l2769,-3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678" style="position:absolute;left:0;text-align:left;margin-left:158.75pt;margin-top:-.55pt;width:2.85pt;height:2.85pt;z-index:-1420;mso-position-horizontal-relative:page" coordorigin="3175,-11" coordsize="57,57">
            <v:shape id="_x0000_s1679" style="position:absolute;left:3175;top:-11;width:57;height:57" coordorigin="3175,-11" coordsize="57,57" path="m3203,-11r-20,8l3175,17r8,20l3203,45r20,-8l3231,17r,l3223,-3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676" style="position:absolute;left:0;text-align:left;margin-left:181.4pt;margin-top:-.55pt;width:2.85pt;height:2.85pt;z-index:-1419;mso-position-horizontal-relative:page" coordorigin="3628,-11" coordsize="57,57">
            <v:shape id="_x0000_s1677" style="position:absolute;left:3628;top:-11;width:57;height:57" coordorigin="3628,-11" coordsize="57,57" path="m3656,-11r-20,8l3628,17r8,20l3657,45r19,-8l3685,17r,l3676,-3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674" style="position:absolute;left:0;text-align:left;margin-left:204.1pt;margin-top:-.55pt;width:2.85pt;height:2.85pt;z-index:-1418;mso-position-horizontal-relative:page" coordorigin="4082,-11" coordsize="57,57">
            <v:shape id="_x0000_s1675" style="position:absolute;left:4082;top:-11;width:57;height:57" coordorigin="4082,-11" coordsize="57,57" path="m4110,-11r-20,8l4082,17r8,20l4110,45r20,-8l4138,17r,l4130,-3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672" style="position:absolute;left:0;text-align:left;margin-left:226.75pt;margin-top:-.55pt;width:2.85pt;height:2.85pt;z-index:-1417;mso-position-horizontal-relative:page" coordorigin="4535,-11" coordsize="57,57">
            <v:shape id="_x0000_s1673" style="position:absolute;left:4535;top:-11;width:57;height:57" coordorigin="4535,-11" coordsize="57,57" path="m4563,-11r-20,8l4535,17r8,20l4564,45r20,-8l4592,17r,l4583,-3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670" style="position:absolute;left:0;text-align:left;margin-left:249.45pt;margin-top:-.55pt;width:2.85pt;height:2.85pt;z-index:-1416;mso-position-horizontal-relative:page" coordorigin="4989,-11" coordsize="57,57">
            <v:shape id="_x0000_s1671" style="position:absolute;left:4989;top:-11;width:57;height:57" coordorigin="4989,-11" coordsize="57,57" path="m5017,-11r-20,8l4989,17r8,20l5017,45r20,-8l5045,17r,l5037,-3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668" style="position:absolute;left:0;text-align:left;margin-left:272.1pt;margin-top:44.8pt;width:2.85pt;height:2.85pt;z-index:-1415;mso-position-horizontal-relative:page" coordorigin="5442,896" coordsize="57,57">
            <v:shape id="_x0000_s1669" style="position:absolute;left:5442;top:896;width:57;height:57" coordorigin="5442,896" coordsize="57,57" path="m5470,896r-20,8l5442,924r9,20l5471,952r20,-8l5499,924r,l5490,904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666" style="position:absolute;left:0;text-align:left;margin-left:272.1pt;margin-top:22.1pt;width:2.85pt;height:2.85pt;z-index:-1414;mso-position-horizontal-relative:page" coordorigin="5442,442" coordsize="57,57">
            <v:shape id="_x0000_s1667" style="position:absolute;left:5442;top:442;width:57;height:57" coordorigin="5442,442" coordsize="57,57" path="m5470,442r-20,9l5442,471r9,20l5471,499r20,-8l5499,471r,-1l5490,450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664" style="position:absolute;left:0;text-align:left;margin-left:272.1pt;margin-top:-.55pt;width:2.85pt;height:2.85pt;z-index:-1413;mso-position-horizontal-relative:page" coordorigin="5442,-11" coordsize="57,57">
            <v:shape id="_x0000_s1665" style="position:absolute;left:5442;top:-11;width:57;height:57" coordorigin="5442,-11" coordsize="57,57" path="m5470,-11r-20,8l5442,17r9,20l5471,45r20,-8l5499,17r,l5490,-3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662" style="position:absolute;left:0;text-align:left;margin-left:294.8pt;margin-top:44.8pt;width:2.85pt;height:2.85pt;z-index:-1412;mso-position-horizontal-relative:page" coordorigin="5896,896" coordsize="57,57">
            <v:shape id="_x0000_s1663" style="position:absolute;left:5896;top:896;width:57;height:57" coordorigin="5896,896" coordsize="57,57" path="m5924,896r-20,8l5896,924r8,20l5924,952r20,-8l5952,924r,l5944,904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660" style="position:absolute;left:0;text-align:left;margin-left:294.8pt;margin-top:22.1pt;width:2.85pt;height:2.85pt;z-index:-1411;mso-position-horizontal-relative:page" coordorigin="5896,442" coordsize="57,57">
            <v:shape id="_x0000_s1661" style="position:absolute;left:5896;top:442;width:57;height:57" coordorigin="5896,442" coordsize="57,57" path="m5924,442r-20,9l5896,471r8,20l5924,499r20,-8l5952,471r,-1l5944,450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658" style="position:absolute;left:0;text-align:left;margin-left:294.8pt;margin-top:-.55pt;width:2.85pt;height:2.85pt;z-index:-1410;mso-position-horizontal-relative:page" coordorigin="5896,-11" coordsize="57,57">
            <v:shape id="_x0000_s1659" style="position:absolute;left:5896;top:-11;width:57;height:57" coordorigin="5896,-11" coordsize="57,57" path="m5924,-11r-20,8l5896,17r8,20l5924,45r20,-8l5952,17r,l5944,-3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656" style="position:absolute;left:0;text-align:left;margin-left:317.45pt;margin-top:44.8pt;width:2.85pt;height:2.85pt;z-index:-1409;mso-position-horizontal-relative:page" coordorigin="6349,896" coordsize="57,57">
            <v:shape id="_x0000_s1657" style="position:absolute;left:6349;top:896;width:57;height:57" coordorigin="6349,896" coordsize="57,57" path="m6377,896r-20,8l6349,924r9,20l6378,952r20,-8l6406,924r,l6397,904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654" style="position:absolute;left:0;text-align:left;margin-left:317.45pt;margin-top:22.1pt;width:2.85pt;height:2.85pt;z-index:-1408;mso-position-horizontal-relative:page" coordorigin="6349,442" coordsize="57,57">
            <v:shape id="_x0000_s1655" style="position:absolute;left:6349;top:442;width:57;height:57" coordorigin="6349,442" coordsize="57,57" path="m6377,442r-20,9l6349,471r9,20l6378,499r20,-8l6406,471r,-1l6397,450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652" style="position:absolute;left:0;text-align:left;margin-left:317.45pt;margin-top:-.55pt;width:2.85pt;height:2.85pt;z-index:-1407;mso-position-horizontal-relative:page" coordorigin="6349,-11" coordsize="57,57">
            <v:shape id="_x0000_s1653" style="position:absolute;left:6349;top:-11;width:57;height:57" coordorigin="6349,-11" coordsize="57,57" path="m6377,-11r-20,8l6349,17r9,20l6378,45r20,-8l6406,17r,l6397,-3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650" style="position:absolute;left:0;text-align:left;margin-left:340.15pt;margin-top:44.8pt;width:2.85pt;height:2.85pt;z-index:-1406;mso-position-horizontal-relative:page" coordorigin="6803,896" coordsize="57,57">
            <v:shape id="_x0000_s1651" style="position:absolute;left:6803;top:896;width:57;height:57" coordorigin="6803,896" coordsize="57,57" path="m6831,896r-20,8l6803,924r8,20l6831,952r20,-8l6859,924r,l6851,904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648" style="position:absolute;left:0;text-align:left;margin-left:340.15pt;margin-top:22.1pt;width:2.85pt;height:2.85pt;z-index:-1405;mso-position-horizontal-relative:page" coordorigin="6803,442" coordsize="57,57">
            <v:shape id="_x0000_s1649" style="position:absolute;left:6803;top:442;width:57;height:57" coordorigin="6803,442" coordsize="57,57" path="m6831,442r-20,9l6803,471r8,20l6831,499r20,-8l6859,471r,-1l6851,450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646" style="position:absolute;left:0;text-align:left;margin-left:340.15pt;margin-top:-.55pt;width:2.85pt;height:2.85pt;z-index:-1404;mso-position-horizontal-relative:page" coordorigin="6803,-11" coordsize="57,57">
            <v:shape id="_x0000_s1647" style="position:absolute;left:6803;top:-11;width:57;height:57" coordorigin="6803,-11" coordsize="57,57" path="m6831,-11r-20,8l6803,17r8,20l6831,45r20,-8l6859,17r,l6851,-3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644" style="position:absolute;left:0;text-align:left;margin-left:362.8pt;margin-top:44.8pt;width:2.85pt;height:2.85pt;z-index:-1403;mso-position-horizontal-relative:page" coordorigin="7256,896" coordsize="57,57">
            <v:shape id="_x0000_s1645" style="position:absolute;left:7256;top:896;width:57;height:57" coordorigin="7256,896" coordsize="57,57" path="m7284,896r-20,8l7256,924r9,20l7285,952r20,-8l7313,924r,l7305,904r-21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642" style="position:absolute;left:0;text-align:left;margin-left:362.8pt;margin-top:22.1pt;width:2.85pt;height:2.85pt;z-index:-1402;mso-position-horizontal-relative:page" coordorigin="7256,442" coordsize="57,57">
            <v:shape id="_x0000_s1643" style="position:absolute;left:7256;top:442;width:57;height:57" coordorigin="7256,442" coordsize="57,57" path="m7284,442r-20,9l7256,471r9,20l7285,499r20,-8l7313,471r,-1l7305,450r-21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640" style="position:absolute;left:0;text-align:left;margin-left:362.8pt;margin-top:-.55pt;width:2.85pt;height:2.85pt;z-index:-1401;mso-position-horizontal-relative:page" coordorigin="7256,-11" coordsize="57,57">
            <v:shape id="_x0000_s1641" style="position:absolute;left:7256;top:-11;width:57;height:57" coordorigin="7256,-11" coordsize="57,57" path="m7284,-11r-20,8l7256,17r9,20l7285,45r20,-8l7313,17r,l7305,-3r-21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638" style="position:absolute;left:0;text-align:left;margin-left:385.5pt;margin-top:44.8pt;width:2.85pt;height:2.85pt;z-index:-1400;mso-position-horizontal-relative:page" coordorigin="7710,896" coordsize="57,57">
            <v:shape id="_x0000_s1639" style="position:absolute;left:7710;top:896;width:57;height:57" coordorigin="7710,896" coordsize="57,57" path="m7738,896r-20,8l7710,924r8,20l7738,952r20,-8l7766,924r,l7758,904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636" style="position:absolute;left:0;text-align:left;margin-left:385.5pt;margin-top:22.1pt;width:2.85pt;height:2.85pt;z-index:-1399;mso-position-horizontal-relative:page" coordorigin="7710,442" coordsize="57,57">
            <v:shape id="_x0000_s1637" style="position:absolute;left:7710;top:442;width:57;height:57" coordorigin="7710,442" coordsize="57,57" path="m7738,442r-20,9l7710,471r8,20l7738,499r20,-8l7766,471r,-1l7758,450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634" style="position:absolute;left:0;text-align:left;margin-left:385.5pt;margin-top:-.55pt;width:2.85pt;height:2.85pt;z-index:-1398;mso-position-horizontal-relative:page" coordorigin="7710,-11" coordsize="57,57">
            <v:shape id="_x0000_s1635" style="position:absolute;left:7710;top:-11;width:57;height:57" coordorigin="7710,-11" coordsize="57,57" path="m7738,-11r-20,8l7710,17r8,20l7738,45r20,-8l7766,17r,l7758,-3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632" style="position:absolute;left:0;text-align:left;margin-left:408.15pt;margin-top:44.8pt;width:2.85pt;height:2.85pt;z-index:-1397;mso-position-horizontal-relative:page" coordorigin="8163,896" coordsize="57,57">
            <v:shape id="_x0000_s1633" style="position:absolute;left:8163;top:896;width:57;height:57" coordorigin="8163,896" coordsize="57,57" path="m8191,896r-19,8l8163,924r9,20l8192,952r20,-8l8220,924r,l8212,904r-21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630" style="position:absolute;left:0;text-align:left;margin-left:408.15pt;margin-top:22.1pt;width:2.85pt;height:2.85pt;z-index:-1396;mso-position-horizontal-relative:page" coordorigin="8163,442" coordsize="57,57">
            <v:shape id="_x0000_s1631" style="position:absolute;left:8163;top:442;width:57;height:57" coordorigin="8163,442" coordsize="57,57" path="m8191,442r-19,9l8163,471r9,20l8192,499r20,-8l8220,471r,-1l8212,450r-21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628" style="position:absolute;left:0;text-align:left;margin-left:408.15pt;margin-top:-.55pt;width:2.85pt;height:2.85pt;z-index:-1395;mso-position-horizontal-relative:page" coordorigin="8163,-11" coordsize="57,57">
            <v:shape id="_x0000_s1629" style="position:absolute;left:8163;top:-11;width:57;height:57" coordorigin="8163,-11" coordsize="57,57" path="m8191,-11r-19,8l8163,17r9,20l8192,45r20,-8l8220,17r,l8212,-3r-21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626" style="position:absolute;left:0;text-align:left;margin-left:430.85pt;margin-top:44.8pt;width:2.85pt;height:2.85pt;z-index:-1394;mso-position-horizontal-relative:page" coordorigin="8617,896" coordsize="57,57">
            <v:shape id="_x0000_s1627" style="position:absolute;left:8617;top:896;width:57;height:57" coordorigin="8617,896" coordsize="57,57" path="m8645,896r-20,8l8617,924r8,20l8645,952r20,-8l8673,924r1,l8665,904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624" style="position:absolute;left:0;text-align:left;margin-left:430.85pt;margin-top:22.1pt;width:2.85pt;height:2.85pt;z-index:-1393;mso-position-horizontal-relative:page" coordorigin="8617,442" coordsize="57,57">
            <v:shape id="_x0000_s1625" style="position:absolute;left:8617;top:442;width:57;height:57" coordorigin="8617,442" coordsize="57,57" path="m8645,442r-20,9l8617,471r8,20l8645,499r20,-8l8673,471r1,-1l8665,450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622" style="position:absolute;left:0;text-align:left;margin-left:430.85pt;margin-top:-.55pt;width:2.85pt;height:2.85pt;z-index:-1392;mso-position-horizontal-relative:page" coordorigin="8617,-11" coordsize="57,57">
            <v:shape id="_x0000_s1623" style="position:absolute;left:8617;top:-11;width:57;height:57" coordorigin="8617,-11" coordsize="57,57" path="m8645,-11r-20,8l8617,17r8,20l8645,45r20,-8l8673,17r1,l8665,-3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620" style="position:absolute;left:0;text-align:left;margin-left:453.5pt;margin-top:44.8pt;width:2.85pt;height:2.85pt;z-index:-1391;mso-position-horizontal-relative:page" coordorigin="9070,896" coordsize="57,57">
            <v:shape id="_x0000_s1621" style="position:absolute;left:9070;top:896;width:57;height:57" coordorigin="9070,896" coordsize="57,57" path="m9098,896r-19,8l9070,924r9,20l9099,952r20,-8l9127,924r,l9119,904r-21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618" style="position:absolute;left:0;text-align:left;margin-left:453.5pt;margin-top:22.1pt;width:2.85pt;height:2.85pt;z-index:-1390;mso-position-horizontal-relative:page" coordorigin="9070,442" coordsize="57,57">
            <v:shape id="_x0000_s1619" style="position:absolute;left:9070;top:442;width:57;height:57" coordorigin="9070,442" coordsize="57,57" path="m9098,442r-19,9l9070,471r9,20l9099,499r20,-8l9127,471r,-1l9119,450r-21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616" style="position:absolute;left:0;text-align:left;margin-left:453.5pt;margin-top:-.55pt;width:2.85pt;height:2.85pt;z-index:-1389;mso-position-horizontal-relative:page" coordorigin="9070,-11" coordsize="57,57">
            <v:shape id="_x0000_s1617" style="position:absolute;left:9070;top:-11;width:57;height:57" coordorigin="9070,-11" coordsize="57,57" path="m9098,-11r-19,8l9070,17r9,20l9099,45r20,-8l9127,17r,l9119,-3r-21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614" style="position:absolute;left:0;text-align:left;margin-left:476.2pt;margin-top:44.8pt;width:2.85pt;height:2.85pt;z-index:-1388;mso-position-horizontal-relative:page" coordorigin="9524,896" coordsize="57,57">
            <v:shape id="_x0000_s1615" style="position:absolute;left:9524;top:896;width:57;height:57" coordorigin="9524,896" coordsize="57,57" path="m9552,896r-20,8l9524,924r8,20l9552,952r20,-8l9581,924r,l9572,904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612" style="position:absolute;left:0;text-align:left;margin-left:476.2pt;margin-top:22.1pt;width:2.85pt;height:2.85pt;z-index:-1387;mso-position-horizontal-relative:page" coordorigin="9524,442" coordsize="57,57">
            <v:shape id="_x0000_s1613" style="position:absolute;left:9524;top:442;width:57;height:57" coordorigin="9524,442" coordsize="57,57" path="m9552,442r-20,9l9524,471r8,20l9552,499r20,-8l9581,471r,-1l9572,450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610" style="position:absolute;left:0;text-align:left;margin-left:476.2pt;margin-top:-.55pt;width:2.85pt;height:2.85pt;z-index:-1386;mso-position-horizontal-relative:page" coordorigin="9524,-11" coordsize="57,57">
            <v:shape id="_x0000_s1611" style="position:absolute;left:9524;top:-11;width:57;height:57" coordorigin="9524,-11" coordsize="57,57" path="m9552,-11r-20,8l9524,17r8,20l9552,45r20,-8l9581,17r,l9572,-3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608" style="position:absolute;left:0;text-align:left;margin-left:498.85pt;margin-top:44.8pt;width:2.85pt;height:2.85pt;z-index:-1385;mso-position-horizontal-relative:page" coordorigin="9977,896" coordsize="57,57">
            <v:shape id="_x0000_s1609" style="position:absolute;left:9977;top:896;width:57;height:57" coordorigin="9977,896" coordsize="57,57" path="m10006,896r-20,8l9977,924r9,20l10006,952r20,-8l10034,924r,l10026,904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606" style="position:absolute;left:0;text-align:left;margin-left:90.7pt;margin-top:67.45pt;width:2.85pt;height:2.85pt;z-index:-1384;mso-position-horizontal-relative:page" coordorigin="1814,1349" coordsize="57,57">
            <v:shape id="_x0000_s1607" style="position:absolute;left:1814;top:1349;width:57;height:57" coordorigin="1814,1349" coordsize="57,57" path="m1842,1349r-20,9l1814,1378r8,20l1842,1406r20,-8l1871,1378r,-1l1862,1358r-20,-9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604" style="position:absolute;left:0;text-align:left;margin-left:113.4pt;margin-top:67.45pt;width:2.85pt;height:2.85pt;z-index:-1383;mso-position-horizontal-relative:page" coordorigin="2268,1349" coordsize="57,57">
            <v:shape id="_x0000_s1605" style="position:absolute;left:2268;top:1349;width:57;height:57" coordorigin="2268,1349" coordsize="57,57" path="m2296,1349r-20,9l2268,1378r8,20l2296,1406r20,-8l2324,1378r,-1l2316,1358r-20,-9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602" style="position:absolute;left:0;text-align:left;margin-left:136.05pt;margin-top:67.45pt;width:2.85pt;height:2.85pt;z-index:-1382;mso-position-horizontal-relative:page" coordorigin="2721,1349" coordsize="57,57">
            <v:shape id="_x0000_s1603" style="position:absolute;left:2721;top:1349;width:57;height:57" coordorigin="2721,1349" coordsize="57,57" path="m2749,1349r-20,9l2721,1378r8,20l2749,1406r20,-8l2778,1378r,-1l2769,1358r-20,-9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600" style="position:absolute;left:0;text-align:left;margin-left:158.75pt;margin-top:67.45pt;width:2.85pt;height:2.85pt;z-index:-1381;mso-position-horizontal-relative:page" coordorigin="3175,1349" coordsize="57,57">
            <v:shape id="_x0000_s1601" style="position:absolute;left:3175;top:1349;width:57;height:57" coordorigin="3175,1349" coordsize="57,57" path="m3203,1349r-20,9l3175,1378r8,20l3203,1406r20,-8l3231,1378r,-1l3223,1358r-20,-9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598" style="position:absolute;left:0;text-align:left;margin-left:181.4pt;margin-top:67.45pt;width:2.85pt;height:2.85pt;z-index:-1380;mso-position-horizontal-relative:page" coordorigin="3628,1349" coordsize="57,57">
            <v:shape id="_x0000_s1599" style="position:absolute;left:3628;top:1349;width:57;height:57" coordorigin="3628,1349" coordsize="57,57" path="m3656,1349r-20,9l3628,1378r8,20l3657,1406r19,-8l3685,1378r,-1l3676,1358r-20,-9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596" style="position:absolute;left:0;text-align:left;margin-left:204.1pt;margin-top:67.45pt;width:2.85pt;height:2.85pt;z-index:-1379;mso-position-horizontal-relative:page" coordorigin="4082,1349" coordsize="57,57">
            <v:shape id="_x0000_s1597" style="position:absolute;left:4082;top:1349;width:57;height:57" coordorigin="4082,1349" coordsize="57,57" path="m4110,1349r-20,9l4082,1378r8,20l4110,1406r20,-8l4138,1378r,-1l4130,1358r-20,-9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594" style="position:absolute;left:0;text-align:left;margin-left:226.75pt;margin-top:67.45pt;width:2.85pt;height:2.85pt;z-index:-1378;mso-position-horizontal-relative:page" coordorigin="4535,1349" coordsize="57,57">
            <v:shape id="_x0000_s1595" style="position:absolute;left:4535;top:1349;width:57;height:57" coordorigin="4535,1349" coordsize="57,57" path="m4563,1349r-20,9l4535,1378r8,20l4564,1406r20,-8l4592,1378r,-1l4583,1358r-20,-9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592" style="position:absolute;left:0;text-align:left;margin-left:249.45pt;margin-top:67.45pt;width:2.85pt;height:2.85pt;z-index:-1377;mso-position-horizontal-relative:page" coordorigin="4989,1349" coordsize="57,57">
            <v:shape id="_x0000_s1593" style="position:absolute;left:4989;top:1349;width:57;height:57" coordorigin="4989,1349" coordsize="57,57" path="m5017,1349r-20,9l4989,1378r8,20l5017,1406r20,-8l5045,1378r,-1l5037,1358r-20,-9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590" style="position:absolute;left:0;text-align:left;margin-left:272.1pt;margin-top:67.45pt;width:2.85pt;height:2.85pt;z-index:-1376;mso-position-horizontal-relative:page" coordorigin="5442,1349" coordsize="57,57">
            <v:shape id="_x0000_s1591" style="position:absolute;left:5442;top:1349;width:57;height:57" coordorigin="5442,1349" coordsize="57,57" path="m5470,1349r-20,9l5442,1378r9,20l5471,1406r20,-8l5499,1378r,-1l5490,1358r-20,-9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588" style="position:absolute;left:0;text-align:left;margin-left:294.8pt;margin-top:67.45pt;width:2.85pt;height:2.85pt;z-index:-1375;mso-position-horizontal-relative:page" coordorigin="5896,1349" coordsize="57,57">
            <v:shape id="_x0000_s1589" style="position:absolute;left:5896;top:1349;width:57;height:57" coordorigin="5896,1349" coordsize="57,57" path="m5924,1349r-20,9l5896,1378r8,20l5924,1406r20,-8l5952,1378r,-1l5944,1358r-20,-9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586" style="position:absolute;left:0;text-align:left;margin-left:317.45pt;margin-top:67.45pt;width:2.85pt;height:2.85pt;z-index:-1374;mso-position-horizontal-relative:page" coordorigin="6349,1349" coordsize="57,57">
            <v:shape id="_x0000_s1587" style="position:absolute;left:6349;top:1349;width:57;height:57" coordorigin="6349,1349" coordsize="57,57" path="m6377,1349r-20,9l6349,1378r9,20l6378,1406r20,-8l6406,1378r,-1l6397,1358r-20,-9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584" style="position:absolute;left:0;text-align:left;margin-left:340.15pt;margin-top:67.45pt;width:2.85pt;height:2.85pt;z-index:-1373;mso-position-horizontal-relative:page" coordorigin="6803,1349" coordsize="57,57">
            <v:shape id="_x0000_s1585" style="position:absolute;left:6803;top:1349;width:57;height:57" coordorigin="6803,1349" coordsize="57,57" path="m6831,1349r-20,9l6803,1378r8,20l6831,1406r20,-8l6859,1378r,-1l6851,1358r-20,-9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582" style="position:absolute;left:0;text-align:left;margin-left:362.8pt;margin-top:67.45pt;width:2.85pt;height:2.85pt;z-index:-1372;mso-position-horizontal-relative:page" coordorigin="7256,1349" coordsize="57,57">
            <v:shape id="_x0000_s1583" style="position:absolute;left:7256;top:1349;width:57;height:57" coordorigin="7256,1349" coordsize="57,57" path="m7284,1349r-20,9l7256,1378r9,20l7285,1406r20,-8l7313,1378r,-1l7305,1358r-21,-9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580" style="position:absolute;left:0;text-align:left;margin-left:385.5pt;margin-top:67.45pt;width:2.85pt;height:2.85pt;z-index:-1371;mso-position-horizontal-relative:page" coordorigin="7710,1349" coordsize="57,57">
            <v:shape id="_x0000_s1581" style="position:absolute;left:7710;top:1349;width:57;height:57" coordorigin="7710,1349" coordsize="57,57" path="m7738,1349r-20,9l7710,1378r8,20l7738,1406r20,-8l7766,1378r,-1l7758,1358r-20,-9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578" style="position:absolute;left:0;text-align:left;margin-left:408.15pt;margin-top:67.45pt;width:2.85pt;height:2.85pt;z-index:-1370;mso-position-horizontal-relative:page" coordorigin="8163,1349" coordsize="57,57">
            <v:shape id="_x0000_s1579" style="position:absolute;left:8163;top:1349;width:57;height:57" coordorigin="8163,1349" coordsize="57,57" path="m8191,1349r-19,9l8163,1378r9,20l8192,1406r20,-8l8220,1378r,-1l8212,1358r-21,-9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576" style="position:absolute;left:0;text-align:left;margin-left:430.85pt;margin-top:67.45pt;width:2.85pt;height:2.85pt;z-index:-1369;mso-position-horizontal-relative:page" coordorigin="8617,1349" coordsize="57,57">
            <v:shape id="_x0000_s1577" style="position:absolute;left:8617;top:1349;width:57;height:57" coordorigin="8617,1349" coordsize="57,57" path="m8645,1349r-20,9l8617,1378r8,20l8645,1406r20,-8l8673,1378r1,-1l8665,1358r-20,-9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574" style="position:absolute;left:0;text-align:left;margin-left:453.5pt;margin-top:67.45pt;width:2.85pt;height:2.85pt;z-index:-1368;mso-position-horizontal-relative:page" coordorigin="9070,1349" coordsize="57,57">
            <v:shape id="_x0000_s1575" style="position:absolute;left:9070;top:1349;width:57;height:57" coordorigin="9070,1349" coordsize="57,57" path="m9098,1349r-19,9l9070,1378r9,20l9099,1406r20,-8l9127,1378r,-1l9119,1358r-21,-9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572" style="position:absolute;left:0;text-align:left;margin-left:476.2pt;margin-top:67.45pt;width:2.85pt;height:2.85pt;z-index:-1367;mso-position-horizontal-relative:page" coordorigin="9524,1349" coordsize="57,57">
            <v:shape id="_x0000_s1573" style="position:absolute;left:9524;top:1349;width:57;height:57" coordorigin="9524,1349" coordsize="57,57" path="m9552,1349r-20,9l9524,1378r8,20l9552,1406r20,-8l9581,1378r,-1l9572,1358r-20,-9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570" style="position:absolute;left:0;text-align:left;margin-left:498.85pt;margin-top:67.45pt;width:2.85pt;height:2.85pt;z-index:-1366;mso-position-horizontal-relative:page" coordorigin="9977,1349" coordsize="57,57">
            <v:shape id="_x0000_s1571" style="position:absolute;left:9977;top:1349;width:57;height:57" coordorigin="9977,1349" coordsize="57,57" path="m10006,1349r-20,9l9977,1378r9,20l10006,1406r20,-8l10034,1378r,-1l10026,1358r-20,-9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568" style="position:absolute;left:0;text-align:left;margin-left:90.7pt;margin-top:90.15pt;width:2.85pt;height:2.85pt;z-index:-1365;mso-position-horizontal-relative:page" coordorigin="1814,1803" coordsize="57,57">
            <v:shape id="_x0000_s1569" style="position:absolute;left:1814;top:1803;width:57;height:57" coordorigin="1814,1803" coordsize="57,57" path="m1842,1803r-20,8l1814,1831r8,20l1842,1860r20,-9l1871,1831r,l1862,1811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566" style="position:absolute;left:0;text-align:left;margin-left:113.4pt;margin-top:90.15pt;width:2.85pt;height:2.85pt;z-index:-1364;mso-position-horizontal-relative:page" coordorigin="2268,1803" coordsize="57,57">
            <v:shape id="_x0000_s1567" style="position:absolute;left:2268;top:1803;width:57;height:57" coordorigin="2268,1803" coordsize="57,57" path="m2296,1803r-20,8l2268,1831r8,20l2296,1860r20,-9l2324,1831r,l2316,1811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564" style="position:absolute;left:0;text-align:left;margin-left:136.05pt;margin-top:90.15pt;width:2.85pt;height:2.85pt;z-index:-1363;mso-position-horizontal-relative:page" coordorigin="2721,1803" coordsize="57,57">
            <v:shape id="_x0000_s1565" style="position:absolute;left:2721;top:1803;width:57;height:57" coordorigin="2721,1803" coordsize="57,57" path="m2749,1803r-20,8l2721,1831r8,20l2749,1860r20,-9l2778,1831r,l2769,1811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562" style="position:absolute;left:0;text-align:left;margin-left:158.75pt;margin-top:90.15pt;width:2.85pt;height:2.85pt;z-index:-1362;mso-position-horizontal-relative:page" coordorigin="3175,1803" coordsize="57,57">
            <v:shape id="_x0000_s1563" style="position:absolute;left:3175;top:1803;width:57;height:57" coordorigin="3175,1803" coordsize="57,57" path="m3203,1803r-20,8l3175,1831r8,20l3203,1860r20,-9l3231,1831r,l3223,1811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560" style="position:absolute;left:0;text-align:left;margin-left:181.4pt;margin-top:90.15pt;width:2.85pt;height:2.85pt;z-index:-1361;mso-position-horizontal-relative:page" coordorigin="3628,1803" coordsize="57,57">
            <v:shape id="_x0000_s1561" style="position:absolute;left:3628;top:1803;width:57;height:57" coordorigin="3628,1803" coordsize="57,57" path="m3656,1803r-20,8l3628,1831r8,20l3657,1860r19,-9l3685,1831r,l3676,1811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558" style="position:absolute;left:0;text-align:left;margin-left:204.1pt;margin-top:90.15pt;width:2.85pt;height:2.85pt;z-index:-1360;mso-position-horizontal-relative:page" coordorigin="4082,1803" coordsize="57,57">
            <v:shape id="_x0000_s1559" style="position:absolute;left:4082;top:1803;width:57;height:57" coordorigin="4082,1803" coordsize="57,57" path="m4110,1803r-20,8l4082,1831r8,20l4110,1860r20,-9l4138,1831r,l4130,1811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556" style="position:absolute;left:0;text-align:left;margin-left:226.75pt;margin-top:90.15pt;width:2.85pt;height:2.85pt;z-index:-1359;mso-position-horizontal-relative:page" coordorigin="4535,1803" coordsize="57,57">
            <v:shape id="_x0000_s1557" style="position:absolute;left:4535;top:1803;width:57;height:57" coordorigin="4535,1803" coordsize="57,57" path="m4563,1803r-20,8l4535,1831r8,20l4564,1860r20,-9l4592,1831r,l4583,1811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554" style="position:absolute;left:0;text-align:left;margin-left:249.45pt;margin-top:90.15pt;width:2.85pt;height:2.85pt;z-index:-1358;mso-position-horizontal-relative:page" coordorigin="4989,1803" coordsize="57,57">
            <v:shape id="_x0000_s1555" style="position:absolute;left:4989;top:1803;width:57;height:57" coordorigin="4989,1803" coordsize="57,57" path="m5017,1803r-20,8l4989,1831r8,20l5017,1860r20,-9l5045,1831r,l5037,1811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552" style="position:absolute;left:0;text-align:left;margin-left:272.1pt;margin-top:90.15pt;width:2.85pt;height:2.85pt;z-index:-1357;mso-position-horizontal-relative:page" coordorigin="5442,1803" coordsize="57,57">
            <v:shape id="_x0000_s1553" style="position:absolute;left:5442;top:1803;width:57;height:57" coordorigin="5442,1803" coordsize="57,57" path="m5470,1803r-20,8l5442,1831r9,20l5471,1860r20,-9l5499,1831r,l5490,1811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550" style="position:absolute;left:0;text-align:left;margin-left:294.8pt;margin-top:90.15pt;width:2.85pt;height:2.85pt;z-index:-1356;mso-position-horizontal-relative:page" coordorigin="5896,1803" coordsize="57,57">
            <v:shape id="_x0000_s1551" style="position:absolute;left:5896;top:1803;width:57;height:57" coordorigin="5896,1803" coordsize="57,57" path="m5924,1803r-20,8l5896,1831r8,20l5924,1860r20,-9l5952,1831r,l5944,1811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548" style="position:absolute;left:0;text-align:left;margin-left:317.45pt;margin-top:90.15pt;width:2.85pt;height:2.85pt;z-index:-1355;mso-position-horizontal-relative:page" coordorigin="6349,1803" coordsize="57,57">
            <v:shape id="_x0000_s1549" style="position:absolute;left:6349;top:1803;width:57;height:57" coordorigin="6349,1803" coordsize="57,57" path="m6377,1803r-20,8l6349,1831r9,20l6378,1860r20,-9l6406,1831r,l6397,1811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546" style="position:absolute;left:0;text-align:left;margin-left:340.15pt;margin-top:90.15pt;width:2.85pt;height:2.85pt;z-index:-1354;mso-position-horizontal-relative:page" coordorigin="6803,1803" coordsize="57,57">
            <v:shape id="_x0000_s1547" style="position:absolute;left:6803;top:1803;width:57;height:57" coordorigin="6803,1803" coordsize="57,57" path="m6831,1803r-20,8l6803,1831r8,20l6831,1860r20,-9l6859,1831r,l6851,1811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544" style="position:absolute;left:0;text-align:left;margin-left:362.8pt;margin-top:90.15pt;width:2.85pt;height:2.85pt;z-index:-1353;mso-position-horizontal-relative:page" coordorigin="7256,1803" coordsize="57,57">
            <v:shape id="_x0000_s1545" style="position:absolute;left:7256;top:1803;width:57;height:57" coordorigin="7256,1803" coordsize="57,57" path="m7284,1803r-20,8l7256,1831r9,20l7285,1860r20,-9l7313,1831r,l7305,1811r-21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542" style="position:absolute;left:0;text-align:left;margin-left:385.5pt;margin-top:90.15pt;width:2.85pt;height:2.85pt;z-index:-1352;mso-position-horizontal-relative:page" coordorigin="7710,1803" coordsize="57,57">
            <v:shape id="_x0000_s1543" style="position:absolute;left:7710;top:1803;width:57;height:57" coordorigin="7710,1803" coordsize="57,57" path="m7738,1803r-20,8l7710,1831r8,20l7738,1860r20,-9l7766,1831r,l7758,1811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540" style="position:absolute;left:0;text-align:left;margin-left:408.15pt;margin-top:90.15pt;width:2.85pt;height:2.85pt;z-index:-1351;mso-position-horizontal-relative:page" coordorigin="8163,1803" coordsize="57,57">
            <v:shape id="_x0000_s1541" style="position:absolute;left:8163;top:1803;width:57;height:57" coordorigin="8163,1803" coordsize="57,57" path="m8191,1803r-19,8l8163,1831r9,20l8192,1860r20,-9l8220,1831r,l8212,1811r-21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538" style="position:absolute;left:0;text-align:left;margin-left:430.85pt;margin-top:90.15pt;width:2.85pt;height:2.85pt;z-index:-1350;mso-position-horizontal-relative:page" coordorigin="8617,1803" coordsize="57,57">
            <v:shape id="_x0000_s1539" style="position:absolute;left:8617;top:1803;width:57;height:57" coordorigin="8617,1803" coordsize="57,57" path="m8645,1803r-20,8l8617,1831r8,20l8645,1860r20,-9l8673,1831r1,l8665,1811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536" style="position:absolute;left:0;text-align:left;margin-left:453.5pt;margin-top:90.15pt;width:2.85pt;height:2.85pt;z-index:-1349;mso-position-horizontal-relative:page" coordorigin="9070,1803" coordsize="57,57">
            <v:shape id="_x0000_s1537" style="position:absolute;left:9070;top:1803;width:57;height:57" coordorigin="9070,1803" coordsize="57,57" path="m9098,1803r-19,8l9070,1831r9,20l9099,1860r20,-9l9127,1831r,l9119,1811r-21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534" style="position:absolute;left:0;text-align:left;margin-left:476.2pt;margin-top:90.15pt;width:2.85pt;height:2.85pt;z-index:-1348;mso-position-horizontal-relative:page" coordorigin="9524,1803" coordsize="57,57">
            <v:shape id="_x0000_s1535" style="position:absolute;left:9524;top:1803;width:57;height:57" coordorigin="9524,1803" coordsize="57,57" path="m9552,1803r-20,8l9524,1831r8,20l9552,1860r20,-9l9581,1831r,l9572,1811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532" style="position:absolute;left:0;text-align:left;margin-left:498.85pt;margin-top:90.15pt;width:2.85pt;height:2.85pt;z-index:-1347;mso-position-horizontal-relative:page" coordorigin="9977,1803" coordsize="57,57">
            <v:shape id="_x0000_s1533" style="position:absolute;left:9977;top:1803;width:57;height:57" coordorigin="9977,1803" coordsize="57,57" path="m10006,1803r-20,8l9977,1831r9,20l10006,1860r20,-9l10034,1831r,l10026,1811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530" style="position:absolute;left:0;text-align:left;margin-left:498.85pt;margin-top:22.1pt;width:2.85pt;height:2.85pt;z-index:-1346;mso-position-horizontal-relative:page" coordorigin="9977,442" coordsize="57,57">
            <v:shape id="_x0000_s1531" style="position:absolute;left:9977;top:442;width:57;height:57" coordorigin="9977,442" coordsize="57,57" path="m10006,442r-20,9l9977,471r9,20l10006,499r20,-8l10034,471r,-1l10026,450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528" style="position:absolute;left:0;text-align:left;margin-left:498.85pt;margin-top:-.55pt;width:2.85pt;height:2.85pt;z-index:-1345;mso-position-horizontal-relative:page" coordorigin="9977,-11" coordsize="57,57">
            <v:shape id="_x0000_s1529" style="position:absolute;left:9977;top:-11;width:57;height:57" coordorigin="9977,-11" coordsize="57,57" path="m10006,-11r-20,8l9977,17r9,20l10006,45r20,-8l10034,17r,l10026,-3r-20,-8e" fillcolor="#231f20" stroked="f">
              <v:path arrowok="t"/>
            </v:shape>
            <w10:wrap anchorx="page"/>
          </v:group>
        </w:pict>
      </w:r>
      <w:r w:rsidRPr="00F71469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1</w:t>
      </w:r>
    </w:p>
    <w:p w:rsidR="005D5DFE" w:rsidRPr="00F71469" w:rsidRDefault="005D5DFE">
      <w:pPr>
        <w:spacing w:after="0"/>
        <w:rPr>
          <w:rFonts w:ascii="Calibri" w:hAnsi="Calibri" w:cs="Calibri"/>
          <w:lang w:val="pt-PT"/>
        </w:rPr>
        <w:sectPr w:rsidR="005D5DFE" w:rsidRPr="00F71469">
          <w:type w:val="continuous"/>
          <w:pgSz w:w="11920" w:h="15880"/>
          <w:pgMar w:top="1800" w:right="1580" w:bottom="560" w:left="500" w:header="720" w:footer="720" w:gutter="0"/>
          <w:cols w:space="720"/>
        </w:sectPr>
      </w:pPr>
    </w:p>
    <w:p w:rsidR="005D5DFE" w:rsidRPr="00F71469" w:rsidRDefault="00F71469">
      <w:pPr>
        <w:spacing w:before="7" w:after="0" w:line="140" w:lineRule="exact"/>
        <w:rPr>
          <w:rFonts w:ascii="Calibri" w:hAnsi="Calibri" w:cs="Calibri"/>
          <w:sz w:val="14"/>
          <w:szCs w:val="14"/>
          <w:lang w:val="pt-PT"/>
        </w:rPr>
      </w:pPr>
      <w:r>
        <w:rPr>
          <w:rFonts w:ascii="Calibri" w:eastAsia="Myriad Pro Light" w:hAnsi="Calibri" w:cs="Calibri"/>
          <w:noProof/>
          <w:color w:val="231F20"/>
          <w:sz w:val="20"/>
          <w:szCs w:val="20"/>
          <w:lang w:val="pt-PT" w:eastAsia="pt-PT"/>
        </w:rPr>
        <w:lastRenderedPageBreak/>
        <w:drawing>
          <wp:anchor distT="0" distB="0" distL="114300" distR="114300" simplePos="0" relativeHeight="503316479" behindDoc="0" locked="0" layoutInCell="1" allowOverlap="1" wp14:anchorId="193497B7" wp14:editId="11AD07C6">
            <wp:simplePos x="0" y="0"/>
            <wp:positionH relativeFrom="column">
              <wp:posOffset>-698500</wp:posOffset>
            </wp:positionH>
            <wp:positionV relativeFrom="paragraph">
              <wp:posOffset>-916940</wp:posOffset>
            </wp:positionV>
            <wp:extent cx="1131570" cy="359410"/>
            <wp:effectExtent l="0" t="0" r="0" b="0"/>
            <wp:wrapNone/>
            <wp:docPr id="4" name="Imagem 4" descr="C:\Users\monteirom\Pictures\Logo_Santilla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onteirom\Pictures\Logo_Santillan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1570" cy="35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5DFE" w:rsidRPr="00F71469" w:rsidRDefault="00347ED4">
      <w:pPr>
        <w:tabs>
          <w:tab w:val="left" w:pos="4660"/>
          <w:tab w:val="left" w:pos="5580"/>
          <w:tab w:val="left" w:pos="6760"/>
          <w:tab w:val="left" w:pos="8780"/>
        </w:tabs>
        <w:spacing w:before="45" w:after="0" w:line="167" w:lineRule="exact"/>
        <w:ind w:left="234" w:right="-20"/>
        <w:rPr>
          <w:rFonts w:ascii="Calibri" w:eastAsia="Myriad Pro Light" w:hAnsi="Calibri" w:cs="Calibri"/>
          <w:sz w:val="14"/>
          <w:szCs w:val="14"/>
          <w:lang w:val="pt-PT"/>
        </w:rPr>
      </w:pPr>
      <w:r w:rsidRPr="00F71469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NOME: </w:t>
      </w:r>
      <w:r w:rsidRPr="00F71469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F71469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F71469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N.</w:t>
      </w:r>
      <w:r w:rsidRPr="00F71469">
        <w:rPr>
          <w:rFonts w:ascii="Calibri" w:eastAsia="Myriad Pro Light" w:hAnsi="Calibri" w:cs="Calibri"/>
          <w:color w:val="808285"/>
          <w:sz w:val="8"/>
          <w:szCs w:val="8"/>
          <w:lang w:val="pt-PT"/>
        </w:rPr>
        <w:t>O</w:t>
      </w:r>
      <w:r w:rsidRPr="00F71469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: </w:t>
      </w:r>
      <w:r w:rsidRPr="00F71469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F71469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F71469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TURMA: </w:t>
      </w:r>
      <w:r w:rsidRPr="00F71469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F71469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F71469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DATA: </w:t>
      </w:r>
      <w:r w:rsidRPr="00F71469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F71469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</w:p>
    <w:p w:rsidR="005D5DFE" w:rsidRPr="00F71469" w:rsidRDefault="005D5DFE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5D5DFE" w:rsidRPr="00F71469" w:rsidRDefault="005D5DF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D5DFE" w:rsidRPr="00F71469" w:rsidRDefault="005D5DF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D5DFE" w:rsidRPr="00F71469" w:rsidRDefault="00347ED4">
      <w:pPr>
        <w:tabs>
          <w:tab w:val="left" w:pos="500"/>
        </w:tabs>
        <w:spacing w:before="23" w:after="0" w:line="240" w:lineRule="auto"/>
        <w:ind w:left="18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F71469">
        <w:rPr>
          <w:rFonts w:ascii="Calibri" w:hAnsi="Calibri" w:cs="Calibri"/>
        </w:rPr>
        <w:pict>
          <v:group id="_x0000_s1525" style="position:absolute;left:0;text-align:left;margin-left:85.05pt;margin-top:2.05pt;width:11.35pt;height:11.35pt;z-index:-1343;mso-position-horizontal-relative:page" coordorigin="1701,41" coordsize="227,227">
            <v:shape id="_x0000_s1526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F71469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</w:t>
      </w:r>
      <w:r w:rsidRPr="00F71469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 João inventou uma operação matemática a partir das operações básicas habituais.</w:t>
      </w:r>
    </w:p>
    <w:p w:rsidR="005D5DFE" w:rsidRPr="00F71469" w:rsidRDefault="005D5DFE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5D5DFE" w:rsidRPr="005A6E79" w:rsidRDefault="00347ED4" w:rsidP="005A6E79">
      <w:pPr>
        <w:spacing w:after="0" w:line="236" w:lineRule="exact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  <w:sectPr w:rsidR="005D5DFE" w:rsidRPr="005A6E79">
          <w:headerReference w:type="even" r:id="rId15"/>
          <w:headerReference w:type="default" r:id="rId16"/>
          <w:footerReference w:type="even" r:id="rId17"/>
          <w:footerReference w:type="default" r:id="rId18"/>
          <w:pgSz w:w="11920" w:h="15880"/>
          <w:pgMar w:top="1800" w:right="500" w:bottom="560" w:left="1580" w:header="915" w:footer="374" w:gutter="0"/>
          <w:pgNumType w:start="151"/>
          <w:cols w:space="720"/>
        </w:sectPr>
      </w:pPr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Para representar a nova operação, o João utilizou o símbolo</w:t>
      </w:r>
      <w:r w:rsidR="004E631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4E631D">
        <w:rPr>
          <w:rFonts w:ascii="Calibri" w:eastAsia="Myriad Pro Light" w:hAnsi="Calibri" w:cs="Calibri"/>
          <w:noProof/>
          <w:color w:val="231F20"/>
          <w:sz w:val="20"/>
          <w:szCs w:val="20"/>
          <w:lang w:val="pt-PT" w:eastAsia="pt-PT"/>
        </w:rPr>
        <w:drawing>
          <wp:inline distT="0" distB="0" distL="0" distR="0" wp14:anchorId="68DC9C06" wp14:editId="725A93F4">
            <wp:extent cx="108000" cy="108000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" cy="1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5D5DFE" w:rsidRPr="00F71469" w:rsidRDefault="005A6E79" w:rsidP="005A6E79">
      <w:pPr>
        <w:spacing w:before="120" w:after="0" w:line="240" w:lineRule="auto"/>
        <w:ind w:left="2092" w:right="-23"/>
        <w:rPr>
          <w:rFonts w:ascii="Calibri" w:eastAsia="Myriad Pro Light" w:hAnsi="Calibri" w:cs="Calibri"/>
          <w:sz w:val="20"/>
          <w:szCs w:val="20"/>
          <w:lang w:val="pt-PT"/>
        </w:rPr>
      </w:pP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w:lastRenderedPageBreak/>
          <m:t xml:space="preserve">a </m:t>
        </m:r>
        <m:r>
          <m:rPr>
            <m:sty m:val="p"/>
          </m:rPr>
          <w:rPr>
            <w:rFonts w:ascii="Cambria Math" w:eastAsia="Myriad Pro Light" w:hAnsi="Cambria Math" w:cs="Calibri"/>
            <w:noProof/>
            <w:color w:val="231F20"/>
            <w:sz w:val="20"/>
            <w:szCs w:val="20"/>
            <w:lang w:val="pt-PT" w:eastAsia="pt-PT"/>
          </w:rPr>
          <w:drawing>
            <wp:inline distT="0" distB="0" distL="0" distR="0" wp14:anchorId="588F5132" wp14:editId="0D2AC1DC">
              <wp:extent cx="108000" cy="108000"/>
              <wp:effectExtent l="0" t="0" r="0" b="0"/>
              <wp:docPr id="8" name="Imagem 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"/>
                      <pic:cNvPicPr>
                        <a:picLocks noChangeAspect="1" noChangeArrowheads="1"/>
                      </pic:cNvPicPr>
                    </pic:nvPicPr>
                    <pic:blipFill>
                      <a:blip r:embed="rId1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08000" cy="10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:r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 b= </m:t>
        </m:r>
        <m:f>
          <m:fPr>
            <m:ctrlPr>
              <w:rPr>
                <w:rFonts w:ascii="Cambria Math" w:eastAsia="Myriad Pro Light" w:hAnsi="Cambria Math" w:cs="Calibri"/>
                <w:i/>
                <w:color w:val="231F20"/>
                <w:sz w:val="20"/>
                <w:szCs w:val="20"/>
                <w:lang w:val="pt-PT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Myriad Pro Light" w:hAnsi="Cambria Math" w:cs="Calibri"/>
                    <w:i/>
                    <w:color w:val="231F20"/>
                    <w:sz w:val="20"/>
                    <w:szCs w:val="20"/>
                    <w:lang w:val="pt-PT"/>
                  </w:rPr>
                </m:ctrlPr>
              </m:radPr>
              <m:deg/>
              <m:e>
                <m:r>
                  <w:rPr>
                    <w:rFonts w:ascii="Cambria Math" w:eastAsia="Myriad Pro Light" w:hAnsi="Cambria Math" w:cs="Calibri"/>
                    <w:color w:val="231F20"/>
                    <w:sz w:val="20"/>
                    <w:szCs w:val="20"/>
                    <w:lang w:val="pt-PT"/>
                  </w:rPr>
                  <m:t>a</m:t>
                </m:r>
              </m:e>
            </m:rad>
          </m:num>
          <m:den>
            <m:r>
              <w:rPr>
                <w:rFonts w:ascii="Cambria Math" w:eastAsia="Myriad Pro Light" w:hAnsi="Cambria Math" w:cs="Calibri"/>
                <w:color w:val="231F20"/>
                <w:sz w:val="20"/>
                <w:szCs w:val="20"/>
                <w:lang w:val="pt-PT"/>
              </w:rPr>
              <m:t>b</m:t>
            </m:r>
          </m:den>
        </m:f>
      </m:oMath>
      <w:r w:rsidR="00347ED4"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</w:t>
      </w:r>
      <w:proofErr w:type="gramStart"/>
      <w:r w:rsidR="00347ED4"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em</w:t>
      </w:r>
      <w:proofErr w:type="gramEnd"/>
      <w:r w:rsidR="00347ED4"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que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a</m:t>
        </m:r>
      </m:oMath>
      <w:r w:rsidR="00347ED4" w:rsidRPr="00F71469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 xml:space="preserve"> </w:t>
      </w:r>
      <w:r w:rsidR="00347ED4"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b</m:t>
        </m:r>
      </m:oMath>
      <w:r w:rsidR="00347ED4" w:rsidRPr="00F71469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 xml:space="preserve"> </w:t>
      </w:r>
      <w:r w:rsidR="00347ED4"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são números naturais.</w:t>
      </w:r>
    </w:p>
    <w:p w:rsidR="005D5DFE" w:rsidRPr="00F71469" w:rsidRDefault="005D5DFE">
      <w:pPr>
        <w:spacing w:after="0"/>
        <w:rPr>
          <w:rFonts w:ascii="Calibri" w:hAnsi="Calibri" w:cs="Calibri"/>
          <w:lang w:val="pt-PT"/>
        </w:rPr>
        <w:sectPr w:rsidR="005D5DFE" w:rsidRPr="00F71469" w:rsidSect="005A6E79">
          <w:type w:val="continuous"/>
          <w:pgSz w:w="11920" w:h="15880"/>
          <w:pgMar w:top="1800" w:right="500" w:bottom="560" w:left="1580" w:header="720" w:footer="720" w:gutter="0"/>
          <w:cols w:space="720" w:equalWidth="0">
            <w:col w:w="9840" w:space="190"/>
          </w:cols>
        </w:sectPr>
      </w:pPr>
    </w:p>
    <w:p w:rsidR="005D5DFE" w:rsidRPr="00F71469" w:rsidRDefault="00347ED4" w:rsidP="005A6E79">
      <w:pPr>
        <w:tabs>
          <w:tab w:val="left" w:pos="2520"/>
        </w:tabs>
        <w:spacing w:before="120" w:after="0" w:line="240" w:lineRule="auto"/>
        <w:ind w:left="516" w:right="-23"/>
        <w:rPr>
          <w:rFonts w:ascii="Calibri" w:eastAsia="Myriad Pro Light" w:hAnsi="Calibri" w:cs="Calibri"/>
          <w:sz w:val="20"/>
          <w:szCs w:val="20"/>
          <w:lang w:val="pt-PT"/>
        </w:rPr>
      </w:pPr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lastRenderedPageBreak/>
        <w:t xml:space="preserve">Por exemplo: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2 </m:t>
        </m:r>
        <m:r>
          <m:rPr>
            <m:sty m:val="p"/>
          </m:rPr>
          <w:rPr>
            <w:rFonts w:ascii="Cambria Math" w:eastAsia="Myriad Pro Light" w:hAnsi="Cambria Math" w:cs="Calibri"/>
            <w:noProof/>
            <w:color w:val="231F20"/>
            <w:sz w:val="20"/>
            <w:szCs w:val="20"/>
            <w:lang w:val="pt-PT" w:eastAsia="pt-PT"/>
          </w:rPr>
          <w:drawing>
            <wp:inline distT="0" distB="0" distL="0" distR="0" wp14:anchorId="588F5132" wp14:editId="0D2AC1DC">
              <wp:extent cx="108000" cy="108000"/>
              <wp:effectExtent l="0" t="0" r="0" b="0"/>
              <wp:docPr id="9" name="Imagem 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"/>
                      <pic:cNvPicPr>
                        <a:picLocks noChangeAspect="1" noChangeArrowheads="1"/>
                      </pic:cNvPicPr>
                    </pic:nvPicPr>
                    <pic:blipFill>
                      <a:blip r:embed="rId1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08000" cy="10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:r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 3= </m:t>
        </m:r>
        <m:f>
          <m:fPr>
            <m:ctrlPr>
              <w:rPr>
                <w:rFonts w:ascii="Cambria Math" w:eastAsia="Myriad Pro Light" w:hAnsi="Cambria Math" w:cs="Calibri"/>
                <w:i/>
                <w:color w:val="231F20"/>
                <w:sz w:val="20"/>
                <w:szCs w:val="20"/>
                <w:lang w:val="pt-PT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="Myriad Pro Light" w:hAnsi="Cambria Math" w:cs="Calibri"/>
                    <w:i/>
                    <w:color w:val="231F20"/>
                    <w:sz w:val="20"/>
                    <w:szCs w:val="20"/>
                    <w:lang w:val="pt-PT"/>
                  </w:rPr>
                </m:ctrlPr>
              </m:radPr>
              <m:deg/>
              <m:e>
                <m:r>
                  <w:rPr>
                    <w:rFonts w:ascii="Cambria Math" w:eastAsia="Myriad Pro Light" w:hAnsi="Cambria Math" w:cs="Calibri"/>
                    <w:color w:val="231F20"/>
                    <w:sz w:val="20"/>
                    <w:szCs w:val="20"/>
                    <w:lang w:val="pt-PT"/>
                  </w:rPr>
                  <m:t>2</m:t>
                </m:r>
              </m:e>
            </m:rad>
          </m:num>
          <m:den>
            <m:r>
              <w:rPr>
                <w:rFonts w:ascii="Cambria Math" w:eastAsia="Myriad Pro Light" w:hAnsi="Cambria Math" w:cs="Calibri"/>
                <w:color w:val="231F20"/>
                <w:sz w:val="20"/>
                <w:szCs w:val="20"/>
                <w:lang w:val="pt-PT"/>
              </w:rPr>
              <m:t>3</m:t>
            </m:r>
          </m:den>
        </m:f>
      </m:oMath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5D5DFE" w:rsidRPr="00F71469" w:rsidRDefault="00347ED4">
      <w:pPr>
        <w:spacing w:before="10" w:after="0" w:line="240" w:lineRule="auto"/>
        <w:ind w:left="518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1.</w:t>
      </w:r>
      <w:proofErr w:type="gramStart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Determina</w:t>
      </w:r>
      <w:proofErr w:type="gramEnd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um valor aproximado às centésimas, por defeito, de:</w:t>
      </w:r>
    </w:p>
    <w:p w:rsidR="005D5DFE" w:rsidRPr="00F71469" w:rsidRDefault="005D5DFE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5D5DFE" w:rsidRPr="00F71469" w:rsidRDefault="00347ED4">
      <w:pPr>
        <w:spacing w:after="0" w:line="240" w:lineRule="auto"/>
        <w:ind w:left="914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a)  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5</m:t>
        </m:r>
        <w:proofErr w:type="gramEnd"/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 </m:t>
        </m:r>
        <m:r>
          <m:rPr>
            <m:sty m:val="p"/>
          </m:rPr>
          <w:rPr>
            <w:rFonts w:ascii="Cambria Math" w:eastAsia="Myriad Pro Light" w:hAnsi="Cambria Math" w:cs="Calibri"/>
            <w:noProof/>
            <w:color w:val="231F20"/>
            <w:sz w:val="20"/>
            <w:szCs w:val="20"/>
            <w:lang w:val="pt-PT" w:eastAsia="pt-PT"/>
          </w:rPr>
          <w:drawing>
            <wp:inline distT="0" distB="0" distL="0" distR="0" wp14:anchorId="588F5132" wp14:editId="0D2AC1DC">
              <wp:extent cx="108000" cy="108000"/>
              <wp:effectExtent l="0" t="0" r="0" b="0"/>
              <wp:docPr id="10" name="Imagem 1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"/>
                      <pic:cNvPicPr>
                        <a:picLocks noChangeAspect="1" noChangeArrowheads="1"/>
                      </pic:cNvPicPr>
                    </pic:nvPicPr>
                    <pic:blipFill>
                      <a:blip r:embed="rId1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08000" cy="10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:r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 8</m:t>
        </m:r>
      </m:oMath>
    </w:p>
    <w:p w:rsidR="005D5DFE" w:rsidRPr="00F71469" w:rsidRDefault="00347ED4">
      <w:pPr>
        <w:spacing w:before="5" w:after="0" w:line="240" w:lineRule="auto"/>
        <w:ind w:left="914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b) 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10</m:t>
        </m:r>
        <w:proofErr w:type="gramEnd"/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 </m:t>
        </m:r>
        <m:r>
          <m:rPr>
            <m:sty m:val="p"/>
          </m:rPr>
          <w:rPr>
            <w:rFonts w:ascii="Cambria Math" w:eastAsia="Myriad Pro Light" w:hAnsi="Cambria Math" w:cs="Calibri"/>
            <w:noProof/>
            <w:color w:val="231F20"/>
            <w:sz w:val="20"/>
            <w:szCs w:val="20"/>
            <w:lang w:val="pt-PT" w:eastAsia="pt-PT"/>
          </w:rPr>
          <w:drawing>
            <wp:inline distT="0" distB="0" distL="0" distR="0" wp14:anchorId="588F5132" wp14:editId="0D2AC1DC">
              <wp:extent cx="108000" cy="108000"/>
              <wp:effectExtent l="0" t="0" r="0" b="0"/>
              <wp:docPr id="11" name="Imagem 1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"/>
                      <pic:cNvPicPr>
                        <a:picLocks noChangeAspect="1" noChangeArrowheads="1"/>
                      </pic:cNvPicPr>
                    </pic:nvPicPr>
                    <pic:blipFill>
                      <a:blip r:embed="rId1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08000" cy="10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:r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 9</m:t>
        </m:r>
      </m:oMath>
    </w:p>
    <w:p w:rsidR="005D5DFE" w:rsidRPr="00F71469" w:rsidRDefault="005D5DFE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5D5DFE" w:rsidRPr="00F71469" w:rsidRDefault="00347ED4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1.</w:t>
      </w:r>
      <w:proofErr w:type="gramStart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   Indica</w:t>
      </w:r>
      <w:proofErr w:type="gramEnd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um enquadrament</w:t>
      </w:r>
      <w:r w:rsidR="005A6E7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de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7 </m:t>
        </m:r>
        <m:r>
          <m:rPr>
            <m:sty m:val="p"/>
          </m:rPr>
          <w:rPr>
            <w:rFonts w:ascii="Cambria Math" w:eastAsia="Myriad Pro Light" w:hAnsi="Cambria Math" w:cs="Calibri"/>
            <w:noProof/>
            <w:color w:val="231F20"/>
            <w:sz w:val="20"/>
            <w:szCs w:val="20"/>
            <w:lang w:val="pt-PT" w:eastAsia="pt-PT"/>
          </w:rPr>
          <w:drawing>
            <wp:inline distT="0" distB="0" distL="0" distR="0" wp14:anchorId="588F5132" wp14:editId="0D2AC1DC">
              <wp:extent cx="108000" cy="108000"/>
              <wp:effectExtent l="0" t="0" r="0" b="0"/>
              <wp:docPr id="12" name="Imagem 1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"/>
                      <pic:cNvPicPr>
                        <a:picLocks noChangeAspect="1" noChangeArrowheads="1"/>
                      </pic:cNvPicPr>
                    </pic:nvPicPr>
                    <pic:blipFill>
                      <a:blip r:embed="rId1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08000" cy="10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:r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 7</m:t>
        </m:r>
      </m:oMath>
      <w:r w:rsidR="005A6E7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gramStart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com</w:t>
      </w:r>
      <w:proofErr w:type="gramEnd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erro inferior a 0,001.</w:t>
      </w:r>
    </w:p>
    <w:p w:rsidR="005D5DFE" w:rsidRPr="00F71469" w:rsidRDefault="005D5DFE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5D5DFE" w:rsidRPr="00F71469" w:rsidRDefault="00347ED4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1.</w:t>
      </w:r>
      <w:proofErr w:type="gramStart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   Mostra</w:t>
      </w:r>
      <w:proofErr w:type="gramEnd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que o resultado da op</w:t>
      </w:r>
      <w:r w:rsidR="005A6E7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eração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a </m:t>
        </m:r>
        <m:r>
          <m:rPr>
            <m:sty m:val="p"/>
          </m:rPr>
          <w:rPr>
            <w:rFonts w:ascii="Cambria Math" w:eastAsia="Myriad Pro Light" w:hAnsi="Cambria Math" w:cs="Calibri"/>
            <w:noProof/>
            <w:color w:val="231F20"/>
            <w:sz w:val="20"/>
            <w:szCs w:val="20"/>
            <w:lang w:val="pt-PT" w:eastAsia="pt-PT"/>
          </w:rPr>
          <w:drawing>
            <wp:inline distT="0" distB="0" distL="0" distR="0" wp14:anchorId="588F5132" wp14:editId="0D2AC1DC">
              <wp:extent cx="108000" cy="108000"/>
              <wp:effectExtent l="0" t="0" r="0" b="0"/>
              <wp:docPr id="13" name="Imagem 1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"/>
                      <pic:cNvPicPr>
                        <a:picLocks noChangeAspect="1" noChangeArrowheads="1"/>
                      </pic:cNvPicPr>
                    </pic:nvPicPr>
                    <pic:blipFill>
                      <a:blip r:embed="rId1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08000" cy="10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:r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 b</m:t>
        </m:r>
      </m:oMath>
      <w:r w:rsidR="005A6E7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pode ser:</w:t>
      </w:r>
    </w:p>
    <w:p w:rsidR="005D5DFE" w:rsidRPr="00F71469" w:rsidRDefault="005D5DFE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5D5DFE" w:rsidRPr="00F71469" w:rsidRDefault="00347ED4">
      <w:pPr>
        <w:spacing w:after="0" w:line="240" w:lineRule="auto"/>
        <w:ind w:left="914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a)   um</w:t>
      </w:r>
      <w:proofErr w:type="gramEnd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número </w:t>
      </w:r>
      <w:proofErr w:type="spellStart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fracionário</w:t>
      </w:r>
      <w:proofErr w:type="spellEnd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;</w:t>
      </w:r>
    </w:p>
    <w:p w:rsidR="005D5DFE" w:rsidRPr="00F71469" w:rsidRDefault="00347ED4">
      <w:pPr>
        <w:spacing w:before="5" w:after="0" w:line="240" w:lineRule="auto"/>
        <w:ind w:left="914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b)  um</w:t>
      </w:r>
      <w:proofErr w:type="gramEnd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número inteiro.</w:t>
      </w:r>
    </w:p>
    <w:p w:rsidR="005D5DFE" w:rsidRPr="00F71469" w:rsidRDefault="005D5DFE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5D5DFE" w:rsidRPr="00F71469" w:rsidRDefault="00347ED4">
      <w:pPr>
        <w:spacing w:after="0" w:line="249" w:lineRule="auto"/>
        <w:ind w:left="914" w:right="868" w:hanging="397"/>
        <w:rPr>
          <w:rFonts w:ascii="Calibri" w:eastAsia="Myriad Pro Light" w:hAnsi="Calibri" w:cs="Calibri"/>
          <w:sz w:val="20"/>
          <w:szCs w:val="20"/>
          <w:lang w:val="pt-PT"/>
        </w:rPr>
      </w:pPr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1.</w:t>
      </w:r>
      <w:proofErr w:type="gramStart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   Ao</w:t>
      </w:r>
      <w:proofErr w:type="gramEnd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fazer experiências com vários pares de números, o João obteve 4 como resultado. Indica um valor para </w:t>
      </w:r>
      <w:r w:rsidRPr="00F71469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a </w:t>
      </w:r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um valor para </w:t>
      </w:r>
      <w:r w:rsidRPr="00F71469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b </w:t>
      </w:r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que tenham tornado possível o João obter a igualdade</w:t>
      </w:r>
      <w:r w:rsidR="005A6E7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a </m:t>
        </m:r>
        <m:r>
          <m:rPr>
            <m:sty m:val="p"/>
          </m:rPr>
          <w:rPr>
            <w:rFonts w:ascii="Cambria Math" w:eastAsia="Myriad Pro Light" w:hAnsi="Cambria Math" w:cs="Calibri"/>
            <w:noProof/>
            <w:color w:val="231F20"/>
            <w:sz w:val="20"/>
            <w:szCs w:val="20"/>
            <w:lang w:val="pt-PT" w:eastAsia="pt-PT"/>
          </w:rPr>
          <w:drawing>
            <wp:inline distT="0" distB="0" distL="0" distR="0" wp14:anchorId="588F5132" wp14:editId="0D2AC1DC">
              <wp:extent cx="108000" cy="108000"/>
              <wp:effectExtent l="0" t="0" r="0" b="0"/>
              <wp:docPr id="14" name="Imagem 1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"/>
                      <pic:cNvPicPr>
                        <a:picLocks noChangeAspect="1" noChangeArrowheads="1"/>
                      </pic:cNvPicPr>
                    </pic:nvPicPr>
                    <pic:blipFill>
                      <a:blip r:embed="rId1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08000" cy="10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:r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 b=4</m:t>
        </m:r>
      </m:oMath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5D5DFE" w:rsidRPr="00F71469" w:rsidRDefault="005D5DFE">
      <w:pPr>
        <w:spacing w:before="10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5D5DFE" w:rsidRPr="00F71469" w:rsidRDefault="00347ED4">
      <w:pPr>
        <w:spacing w:after="0" w:line="237" w:lineRule="exact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1.</w:t>
      </w:r>
      <w:proofErr w:type="gramStart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   Mostra</w:t>
      </w:r>
      <w:proofErr w:type="gramEnd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que a operação </w:t>
      </w:r>
      <w:r w:rsidR="005A6E79">
        <w:rPr>
          <w:rFonts w:ascii="Calibri" w:eastAsia="Myriad Pro Light" w:hAnsi="Calibri" w:cs="Calibri"/>
          <w:noProof/>
          <w:color w:val="231F20"/>
          <w:sz w:val="20"/>
          <w:szCs w:val="20"/>
          <w:lang w:val="pt-PT" w:eastAsia="pt-PT"/>
        </w:rPr>
        <w:drawing>
          <wp:inline distT="0" distB="0" distL="0" distR="0" wp14:anchorId="588F5132" wp14:editId="0D2AC1DC">
            <wp:extent cx="108000" cy="108000"/>
            <wp:effectExtent l="0" t="0" r="0" b="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" cy="1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71469">
        <w:rPr>
          <w:rFonts w:ascii="Calibri" w:eastAsia="Times New Roman" w:hAnsi="Calibri" w:cs="Calibri"/>
          <w:color w:val="231F20"/>
          <w:sz w:val="20"/>
          <w:szCs w:val="20"/>
          <w:lang w:val="pt-PT"/>
        </w:rPr>
        <w:t xml:space="preserve"> </w:t>
      </w:r>
      <w:proofErr w:type="gramStart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não</w:t>
      </w:r>
      <w:proofErr w:type="gramEnd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verifica a iguald</w:t>
      </w:r>
      <w:r w:rsidR="005A6E7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ade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a </m:t>
        </m:r>
        <m:r>
          <m:rPr>
            <m:sty m:val="p"/>
          </m:rPr>
          <w:rPr>
            <w:rFonts w:ascii="Cambria Math" w:eastAsia="Myriad Pro Light" w:hAnsi="Cambria Math" w:cs="Calibri"/>
            <w:noProof/>
            <w:color w:val="231F20"/>
            <w:sz w:val="20"/>
            <w:szCs w:val="20"/>
            <w:lang w:val="pt-PT" w:eastAsia="pt-PT"/>
          </w:rPr>
          <w:drawing>
            <wp:inline distT="0" distB="0" distL="0" distR="0" wp14:anchorId="588F5132" wp14:editId="0D2AC1DC">
              <wp:extent cx="108000" cy="108000"/>
              <wp:effectExtent l="0" t="0" r="0" b="0"/>
              <wp:docPr id="16" name="Imagem 1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"/>
                      <pic:cNvPicPr>
                        <a:picLocks noChangeAspect="1" noChangeArrowheads="1"/>
                      </pic:cNvPicPr>
                    </pic:nvPicPr>
                    <pic:blipFill>
                      <a:blip r:embed="rId1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08000" cy="10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:r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 b=b </m:t>
        </m:r>
        <m:r>
          <m:rPr>
            <m:sty m:val="p"/>
          </m:rPr>
          <w:rPr>
            <w:rFonts w:ascii="Cambria Math" w:eastAsia="Myriad Pro Light" w:hAnsi="Cambria Math" w:cs="Calibri"/>
            <w:noProof/>
            <w:color w:val="231F20"/>
            <w:sz w:val="20"/>
            <w:szCs w:val="20"/>
            <w:lang w:val="pt-PT" w:eastAsia="pt-PT"/>
          </w:rPr>
          <w:drawing>
            <wp:inline distT="0" distB="0" distL="0" distR="0" wp14:anchorId="588F5132" wp14:editId="0D2AC1DC">
              <wp:extent cx="108000" cy="108000"/>
              <wp:effectExtent l="0" t="0" r="0" b="0"/>
              <wp:docPr id="17" name="Imagem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"/>
                      <pic:cNvPicPr>
                        <a:picLocks noChangeAspect="1" noChangeArrowheads="1"/>
                      </pic:cNvPicPr>
                    </pic:nvPicPr>
                    <pic:blipFill>
                      <a:blip r:embed="rId1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08000" cy="10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:r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 a</m:t>
        </m:r>
      </m:oMath>
      <w:r w:rsidR="005A6E7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(propriedade comutativa).</w:t>
      </w:r>
    </w:p>
    <w:p w:rsidR="005D5DFE" w:rsidRPr="00F71469" w:rsidRDefault="005D5DFE">
      <w:pPr>
        <w:spacing w:before="7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D5DFE" w:rsidRPr="00F71469" w:rsidRDefault="00F71B34">
      <w:pPr>
        <w:tabs>
          <w:tab w:val="left" w:pos="500"/>
          <w:tab w:val="left" w:pos="7340"/>
        </w:tabs>
        <w:spacing w:before="23" w:after="0" w:line="240" w:lineRule="auto"/>
        <w:ind w:left="18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F71469">
        <w:rPr>
          <w:rFonts w:ascii="Calibri" w:hAnsi="Calibri" w:cs="Calibri"/>
        </w:rPr>
        <w:pict>
          <v:group id="_x0000_s1506" style="position:absolute;left:0;text-align:left;margin-left:416.65pt;margin-top:2.45pt;width:8.85pt;height:8.85pt;z-index:-1339;mso-position-horizontal-relative:page" coordorigin="8752,49" coordsize="177,177">
            <v:group id="_x0000_s1509" style="position:absolute;left:8756;top:53;width:169;height:169" coordorigin="8756,53" coordsize="169,169">
              <v:shape id="_x0000_s1510" style="position:absolute;left:8756;top:53;width:169;height:169" coordorigin="8756,53" coordsize="169,169" path="m8756,137r85,85l8925,137,8841,53r-85,84xe" filled="f" strokecolor="#231f20" strokeweight=".4pt">
                <v:path arrowok="t"/>
              </v:shape>
            </v:group>
            <v:group id="_x0000_s1507" style="position:absolute;left:8821;top:117;width:40;height:40" coordorigin="8821,117" coordsize="40,40">
              <v:shape id="_x0000_s1508" style="position:absolute;left:8821;top:117;width:40;height:40" coordorigin="8821,117" coordsize="40,40" path="m8841,117r-20,20l8841,157r20,-20l8841,117e" fillcolor="#231f20" stroked="f">
                <v:path arrowok="t"/>
              </v:shape>
            </v:group>
            <w10:wrap anchorx="page"/>
          </v:group>
        </w:pict>
      </w:r>
      <w:r w:rsidR="00347ED4" w:rsidRPr="00F71469">
        <w:rPr>
          <w:rFonts w:ascii="Calibri" w:hAnsi="Calibri" w:cs="Calibri"/>
        </w:rPr>
        <w:pict>
          <v:group id="_x0000_s1511" style="position:absolute;left:0;text-align:left;margin-left:85.05pt;margin-top:2.05pt;width:11.35pt;height:11.35pt;z-index:-1340;mso-position-horizontal-relative:page" coordorigin="1701,41" coordsize="227,227">
            <v:shape id="_x0000_s1512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347ED4" w:rsidRPr="00F71469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2</w:t>
      </w:r>
      <w:r w:rsidR="00347ED4" w:rsidRPr="00F71469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347ED4"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Carolina também decidiu inventar uma nova operação e utilizou o </w:t>
      </w:r>
      <w:proofErr w:type="gramStart"/>
      <w:r w:rsidR="00347ED4"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símbo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lo     </w:t>
      </w:r>
      <w:r w:rsidR="00347ED4"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proofErr w:type="gramEnd"/>
    </w:p>
    <w:p w:rsidR="005D5DFE" w:rsidRPr="00F71469" w:rsidRDefault="005D5DFE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5D5DFE" w:rsidRPr="00F71469" w:rsidRDefault="00631D7E">
      <w:pPr>
        <w:tabs>
          <w:tab w:val="left" w:pos="2600"/>
          <w:tab w:val="left" w:pos="3140"/>
        </w:tabs>
        <w:spacing w:after="0" w:line="236" w:lineRule="exact"/>
        <w:ind w:left="2230" w:right="-20"/>
        <w:rPr>
          <w:rFonts w:ascii="Calibri" w:eastAsia="Myriad Pro Light" w:hAnsi="Calibri" w:cs="Calibri"/>
          <w:sz w:val="20"/>
          <w:szCs w:val="20"/>
          <w:lang w:val="pt-PT"/>
        </w:rPr>
      </w:pP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a </m:t>
        </m:r>
        <m:r>
          <m:rPr>
            <m:sty m:val="p"/>
          </m:rPr>
          <w:rPr>
            <w:rFonts w:ascii="Cambria Math" w:hAnsi="Cambria Math" w:cs="Calibri"/>
            <w:noProof/>
            <w:sz w:val="11"/>
            <w:szCs w:val="11"/>
            <w:lang w:val="pt-PT" w:eastAsia="pt-PT"/>
          </w:rPr>
          <w:drawing>
            <wp:inline distT="0" distB="0" distL="0" distR="0">
              <wp:extent cx="115200" cy="108000"/>
              <wp:effectExtent l="0" t="0" r="0" b="0"/>
              <wp:docPr id="19" name="Imagem 1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6"/>
                      <pic:cNvPicPr>
                        <a:picLocks noChangeAspect="1" noChangeArrowheads="1"/>
                      </pic:cNvPicPr>
                    </pic:nvPicPr>
                    <pic:blipFill>
                      <a:blip r:embed="rId20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15200" cy="10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:r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 b= </m:t>
        </m:r>
        <m:rad>
          <m:radPr>
            <m:degHide m:val="1"/>
            <m:ctrlPr>
              <w:rPr>
                <w:rFonts w:ascii="Cambria Math" w:eastAsia="Myriad Pro Light" w:hAnsi="Cambria Math" w:cs="Calibri"/>
                <w:i/>
                <w:color w:val="231F20"/>
                <w:sz w:val="20"/>
                <w:szCs w:val="20"/>
                <w:lang w:val="pt-PT"/>
              </w:rPr>
            </m:ctrlPr>
          </m:radPr>
          <m:deg/>
          <m:e>
            <m:r>
              <w:rPr>
                <w:rFonts w:ascii="Cambria Math" w:eastAsia="Myriad Pro Light" w:hAnsi="Cambria Math" w:cs="Calibri"/>
                <w:color w:val="231F20"/>
                <w:sz w:val="20"/>
                <w:szCs w:val="20"/>
                <w:lang w:val="pt-PT"/>
              </w:rPr>
              <m:t>a ×b</m:t>
            </m:r>
          </m:e>
        </m:rad>
      </m:oMath>
      <w:r w:rsidR="00347ED4"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</w:t>
      </w:r>
      <w:proofErr w:type="gramStart"/>
      <w:r w:rsidR="00347ED4"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em</w:t>
      </w:r>
      <w:proofErr w:type="gramEnd"/>
      <w:r w:rsidR="00347ED4"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que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a</m:t>
        </m:r>
      </m:oMath>
      <w:r w:rsidR="00347ED4" w:rsidRPr="00F71469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 xml:space="preserve"> </w:t>
      </w:r>
      <w:r w:rsidR="00347ED4"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b</m:t>
        </m:r>
      </m:oMath>
      <w:r w:rsidR="00347ED4" w:rsidRPr="00F71469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 xml:space="preserve"> </w:t>
      </w:r>
      <w:r w:rsidR="00347ED4"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são números naturais.</w:t>
      </w:r>
    </w:p>
    <w:p w:rsidR="005D5DFE" w:rsidRPr="00F71469" w:rsidRDefault="005D5DFE">
      <w:pPr>
        <w:spacing w:after="0"/>
        <w:rPr>
          <w:rFonts w:ascii="Calibri" w:hAnsi="Calibri" w:cs="Calibri"/>
          <w:lang w:val="pt-PT"/>
        </w:rPr>
        <w:sectPr w:rsidR="005D5DFE" w:rsidRPr="00F71469">
          <w:type w:val="continuous"/>
          <w:pgSz w:w="11920" w:h="15880"/>
          <w:pgMar w:top="1800" w:right="500" w:bottom="560" w:left="1580" w:header="720" w:footer="720" w:gutter="0"/>
          <w:cols w:space="720"/>
        </w:sectPr>
      </w:pPr>
    </w:p>
    <w:p w:rsidR="005D5DFE" w:rsidRPr="00F71469" w:rsidRDefault="005D5DFE">
      <w:pPr>
        <w:spacing w:before="5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631D7E" w:rsidRPr="00F71469" w:rsidRDefault="00347ED4" w:rsidP="00631D7E">
      <w:pPr>
        <w:tabs>
          <w:tab w:val="left" w:pos="1960"/>
        </w:tabs>
        <w:spacing w:after="0" w:line="230" w:lineRule="exact"/>
        <w:ind w:left="517" w:right="-71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Por exemplo:</w:t>
      </w:r>
      <w:r w:rsidR="00631D7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2 </m:t>
        </m:r>
        <m:r>
          <m:rPr>
            <m:sty m:val="p"/>
          </m:rPr>
          <w:rPr>
            <w:rFonts w:ascii="Cambria Math" w:hAnsi="Cambria Math" w:cs="Calibri"/>
            <w:noProof/>
            <w:lang w:val="pt-PT" w:eastAsia="pt-PT"/>
          </w:rPr>
          <w:drawing>
            <wp:inline distT="0" distB="0" distL="0" distR="0" wp14:anchorId="20D86F72" wp14:editId="2A382B2D">
              <wp:extent cx="114733" cy="108000"/>
              <wp:effectExtent l="0" t="0" r="0" b="0"/>
              <wp:docPr id="21" name="Imagem 2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8"/>
                      <pic:cNvPicPr>
                        <a:picLocks noChangeAspect="1" noChangeArrowheads="1"/>
                      </pic:cNvPicPr>
                    </pic:nvPicPr>
                    <pic:blipFill>
                      <a:blip r:embed="rId20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14733" cy="10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:r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 5= </m:t>
        </m:r>
        <m:rad>
          <m:radPr>
            <m:degHide m:val="1"/>
            <m:ctrlPr>
              <w:rPr>
                <w:rFonts w:ascii="Cambria Math" w:eastAsia="Myriad Pro Light" w:hAnsi="Cambria Math" w:cs="Calibri"/>
                <w:i/>
                <w:color w:val="231F20"/>
                <w:sz w:val="20"/>
                <w:szCs w:val="20"/>
                <w:lang w:val="pt-PT"/>
              </w:rPr>
            </m:ctrlPr>
          </m:radPr>
          <m:deg/>
          <m:e>
            <m:r>
              <w:rPr>
                <w:rFonts w:ascii="Cambria Math" w:eastAsia="Myriad Pro Light" w:hAnsi="Cambria Math" w:cs="Calibri"/>
                <w:color w:val="231F20"/>
                <w:sz w:val="20"/>
                <w:szCs w:val="20"/>
                <w:lang w:val="pt-PT"/>
              </w:rPr>
              <m:t>2 ×5</m:t>
            </m:r>
          </m:e>
        </m:rad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= </m:t>
        </m:r>
        <m:rad>
          <m:radPr>
            <m:degHide m:val="1"/>
            <m:ctrlPr>
              <w:rPr>
                <w:rFonts w:ascii="Cambria Math" w:eastAsia="Myriad Pro Light" w:hAnsi="Cambria Math" w:cs="Calibri"/>
                <w:i/>
                <w:color w:val="231F20"/>
                <w:sz w:val="20"/>
                <w:szCs w:val="20"/>
                <w:lang w:val="pt-PT"/>
              </w:rPr>
            </m:ctrlPr>
          </m:radPr>
          <m:deg/>
          <m:e>
            <m:r>
              <w:rPr>
                <w:rFonts w:ascii="Cambria Math" w:eastAsia="Myriad Pro Light" w:hAnsi="Cambria Math" w:cs="Calibri"/>
                <w:color w:val="231F20"/>
                <w:sz w:val="20"/>
                <w:szCs w:val="20"/>
                <w:lang w:val="pt-PT"/>
              </w:rPr>
              <m:t>10</m:t>
            </m:r>
          </m:e>
        </m:rad>
      </m:oMath>
    </w:p>
    <w:p w:rsidR="005D5DFE" w:rsidRPr="00F71469" w:rsidRDefault="005D5DFE">
      <w:pPr>
        <w:spacing w:after="0" w:line="229" w:lineRule="exact"/>
        <w:ind w:right="-20"/>
        <w:rPr>
          <w:rFonts w:ascii="Calibri" w:eastAsia="Myriad Pro Light" w:hAnsi="Calibri" w:cs="Calibri"/>
          <w:sz w:val="20"/>
          <w:szCs w:val="20"/>
          <w:lang w:val="pt-PT"/>
        </w:rPr>
      </w:pPr>
    </w:p>
    <w:p w:rsidR="005D5DFE" w:rsidRPr="00F71469" w:rsidRDefault="00347ED4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2.</w:t>
      </w:r>
      <w:proofErr w:type="gramStart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Determina</w:t>
      </w:r>
      <w:proofErr w:type="gramEnd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um valor aproximado às décimas, por excesso, de:</w:t>
      </w:r>
    </w:p>
    <w:p w:rsidR="005D5DFE" w:rsidRPr="00F71469" w:rsidRDefault="005D5DFE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5D5DFE" w:rsidRPr="00631D7E" w:rsidRDefault="00347ED4">
      <w:pPr>
        <w:tabs>
          <w:tab w:val="left" w:pos="1560"/>
        </w:tabs>
        <w:spacing w:after="0" w:line="240" w:lineRule="auto"/>
        <w:ind w:left="914" w:right="-20"/>
        <w:rPr>
          <w:rFonts w:ascii="Cambria Math" w:eastAsia="Myriad Pro Light" w:hAnsi="Cambria Math" w:cs="Calibri"/>
          <w:sz w:val="20"/>
          <w:szCs w:val="20"/>
          <w:lang w:val="pt-PT"/>
          <w:oMath/>
        </w:rPr>
      </w:pPr>
      <w:proofErr w:type="gramStart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a)  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4</m:t>
        </m:r>
        <w:proofErr w:type="gramEnd"/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w:tab/>
        </m:r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 </m:t>
        </m:r>
        <m:r>
          <m:rPr>
            <m:sty m:val="p"/>
          </m:rPr>
          <w:rPr>
            <w:rFonts w:ascii="Cambria Math" w:hAnsi="Cambria Math" w:cs="Calibri"/>
            <w:noProof/>
            <w:lang w:val="pt-PT" w:eastAsia="pt-PT"/>
          </w:rPr>
          <w:drawing>
            <wp:inline distT="0" distB="0" distL="0" distR="0" wp14:anchorId="20D86F72" wp14:editId="2A382B2D">
              <wp:extent cx="114733" cy="108000"/>
              <wp:effectExtent l="0" t="0" r="0" b="0"/>
              <wp:docPr id="24" name="Imagem 2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8"/>
                      <pic:cNvPicPr>
                        <a:picLocks noChangeAspect="1" noChangeArrowheads="1"/>
                      </pic:cNvPicPr>
                    </pic:nvPicPr>
                    <pic:blipFill>
                      <a:blip r:embed="rId20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14733" cy="10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:r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 </m:t>
        </m:r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10</m:t>
        </m:r>
      </m:oMath>
    </w:p>
    <w:p w:rsidR="005D5DFE" w:rsidRPr="00631D7E" w:rsidRDefault="00347ED4">
      <w:pPr>
        <w:tabs>
          <w:tab w:val="left" w:pos="1560"/>
        </w:tabs>
        <w:spacing w:before="5" w:after="0" w:line="240" w:lineRule="auto"/>
        <w:ind w:left="914" w:right="-20"/>
        <w:rPr>
          <w:rFonts w:ascii="Cambria Math" w:eastAsia="Myriad Pro Light" w:hAnsi="Cambria Math" w:cs="Calibri"/>
          <w:sz w:val="20"/>
          <w:szCs w:val="20"/>
          <w:lang w:val="pt-PT"/>
          <w:oMath/>
        </w:rPr>
      </w:pPr>
      <w:proofErr w:type="gramStart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b)  </w:t>
      </w:r>
      <w:r w:rsidR="00631D7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2</m:t>
        </m:r>
        <w:proofErr w:type="gramEnd"/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w:tab/>
        </m:r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 </m:t>
        </m:r>
        <m:r>
          <m:rPr>
            <m:sty m:val="p"/>
          </m:rPr>
          <w:rPr>
            <w:rFonts w:ascii="Cambria Math" w:hAnsi="Cambria Math" w:cs="Calibri"/>
            <w:noProof/>
            <w:lang w:val="pt-PT" w:eastAsia="pt-PT"/>
          </w:rPr>
          <w:drawing>
            <wp:inline distT="0" distB="0" distL="0" distR="0" wp14:anchorId="20D86F72" wp14:editId="2A382B2D">
              <wp:extent cx="114733" cy="108000"/>
              <wp:effectExtent l="0" t="0" r="0" b="0"/>
              <wp:docPr id="25" name="Imagem 2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8"/>
                      <pic:cNvPicPr>
                        <a:picLocks noChangeAspect="1" noChangeArrowheads="1"/>
                      </pic:cNvPicPr>
                    </pic:nvPicPr>
                    <pic:blipFill>
                      <a:blip r:embed="rId20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14733" cy="10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:r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 </m:t>
        </m:r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13</m:t>
        </m:r>
      </m:oMath>
    </w:p>
    <w:p w:rsidR="005D5DFE" w:rsidRPr="00F71469" w:rsidRDefault="005D5DFE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5D5DFE" w:rsidRPr="00F71469" w:rsidRDefault="00347ED4">
      <w:pPr>
        <w:tabs>
          <w:tab w:val="left" w:pos="3040"/>
          <w:tab w:val="left" w:pos="3540"/>
        </w:tabs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2.</w:t>
      </w:r>
      <w:proofErr w:type="gramStart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   Determina</w:t>
      </w:r>
      <w:proofErr w:type="gramEnd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 valor de </w:t>
      </w:r>
      <m:oMath>
        <m:d>
          <m:dPr>
            <m:ctrlPr>
              <w:rPr>
                <w:rFonts w:ascii="Cambria Math" w:eastAsia="Myriad Pro Light" w:hAnsi="Cambria Math" w:cs="Calibri"/>
                <w:i/>
                <w:color w:val="231F20"/>
                <w:sz w:val="20"/>
                <w:szCs w:val="20"/>
                <w:lang w:val="pt-PT"/>
              </w:rPr>
            </m:ctrlPr>
          </m:dPr>
          <m:e>
            <m:r>
              <w:rPr>
                <w:rFonts w:ascii="Cambria Math" w:eastAsia="Myriad Pro Light" w:hAnsi="Cambria Math" w:cs="Calibri"/>
                <w:color w:val="231F20"/>
                <w:sz w:val="20"/>
                <w:szCs w:val="20"/>
                <w:lang w:val="pt-PT"/>
              </w:rPr>
              <m:t>5</m:t>
            </m:r>
            <m:r>
              <w:rPr>
                <w:rFonts w:ascii="Cambria Math" w:eastAsia="Myriad Pro Light" w:hAnsi="Cambria Math" w:cs="Calibri"/>
                <w:color w:val="231F20"/>
                <w:sz w:val="20"/>
                <w:szCs w:val="20"/>
                <w:lang w:val="pt-PT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 w:cs="Calibri"/>
                <w:noProof/>
                <w:lang w:val="pt-PT" w:eastAsia="pt-PT"/>
              </w:rPr>
              <w:drawing>
                <wp:inline distT="0" distB="0" distL="0" distR="0" wp14:anchorId="035AC327" wp14:editId="4BFD70E1">
                  <wp:extent cx="114733" cy="108000"/>
                  <wp:effectExtent l="0" t="0" r="0" b="0"/>
                  <wp:docPr id="22" name="Imagem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733" cy="1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m:r>
            <m:r>
              <w:rPr>
                <w:rFonts w:ascii="Cambria Math" w:eastAsia="Myriad Pro Light" w:hAnsi="Cambria Math" w:cs="Calibri"/>
                <w:color w:val="231F20"/>
                <w:sz w:val="20"/>
                <w:szCs w:val="20"/>
                <w:lang w:val="pt-PT"/>
              </w:rPr>
              <m:t xml:space="preserve"> &amp;</m:t>
            </m:r>
            <m:r>
              <w:rPr>
                <w:rFonts w:ascii="Cambria Math" w:eastAsia="Myriad Pro Light" w:hAnsi="Cambria Math" w:cs="Calibri"/>
                <w:color w:val="231F20"/>
                <w:sz w:val="20"/>
                <w:szCs w:val="20"/>
                <w:lang w:val="pt-PT"/>
              </w:rPr>
              <m:t>20</m:t>
            </m:r>
          </m:e>
        </m:d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w:tab/>
        </m:r>
        <m:r>
          <m:rPr>
            <m:sty m:val="p"/>
          </m:rPr>
          <w:rPr>
            <w:rFonts w:ascii="Cambria Math" w:hAnsi="Cambria Math" w:cs="Calibri"/>
            <w:noProof/>
            <w:lang w:val="pt-PT" w:eastAsia="pt-PT"/>
          </w:rPr>
          <w:drawing>
            <wp:inline distT="0" distB="0" distL="0" distR="0" wp14:anchorId="20D86F72" wp14:editId="2A382B2D">
              <wp:extent cx="114733" cy="108000"/>
              <wp:effectExtent l="0" t="0" r="0" b="0"/>
              <wp:docPr id="23" name="Imagem 2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8"/>
                      <pic:cNvPicPr>
                        <a:picLocks noChangeAspect="1" noChangeArrowheads="1"/>
                      </pic:cNvPicPr>
                    </pic:nvPicPr>
                    <pic:blipFill>
                      <a:blip r:embed="rId20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14733" cy="10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:r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 </m:t>
        </m:r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40</m:t>
        </m:r>
      </m:oMath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5D5DFE" w:rsidRPr="00F71469" w:rsidRDefault="005D5DFE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5D5DFE" w:rsidRPr="00F71469" w:rsidRDefault="00347ED4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2.</w:t>
      </w:r>
      <w:proofErr w:type="gramStart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   Explica</w:t>
      </w:r>
      <w:proofErr w:type="gramEnd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por que razão a operação da Carolina tem a propriedade comutativa.</w:t>
      </w:r>
    </w:p>
    <w:p w:rsidR="005D5DFE" w:rsidRPr="00F71469" w:rsidRDefault="005D5DFE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5D5DFE" w:rsidRPr="00F71469" w:rsidRDefault="00347ED4">
      <w:pPr>
        <w:tabs>
          <w:tab w:val="left" w:pos="6220"/>
        </w:tabs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2.</w:t>
      </w:r>
      <w:proofErr w:type="gramStart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   Determina</w:t>
      </w:r>
      <w:proofErr w:type="gramEnd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todos os valores possíveis de </w:t>
      </w:r>
      <w:r w:rsidRPr="00F71469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a </w:t>
      </w:r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de </w:t>
      </w:r>
      <w:r w:rsidRPr="00F71469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b </w:t>
      </w:r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para os quais</w:t>
      </w:r>
      <w:r w:rsidR="00A27CD6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a </m:t>
        </m:r>
        <m:r>
          <m:rPr>
            <m:sty m:val="p"/>
          </m:rPr>
          <w:rPr>
            <w:rFonts w:ascii="Cambria Math" w:hAnsi="Cambria Math" w:cs="Calibri"/>
            <w:noProof/>
            <w:lang w:val="pt-PT" w:eastAsia="pt-PT"/>
          </w:rPr>
          <w:drawing>
            <wp:inline distT="0" distB="0" distL="0" distR="0" wp14:anchorId="20D86F72" wp14:editId="2A382B2D">
              <wp:extent cx="114733" cy="108000"/>
              <wp:effectExtent l="0" t="0" r="0" b="0"/>
              <wp:docPr id="26" name="Imagem 2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8"/>
                      <pic:cNvPicPr>
                        <a:picLocks noChangeAspect="1" noChangeArrowheads="1"/>
                      </pic:cNvPicPr>
                    </pic:nvPicPr>
                    <pic:blipFill>
                      <a:blip r:embed="rId20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14733" cy="10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:r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 b=6</m:t>
        </m:r>
      </m:oMath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5D5DFE" w:rsidRPr="00F71469" w:rsidRDefault="005D5DFE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5D5DFE" w:rsidRPr="00F71469" w:rsidRDefault="00347ED4">
      <w:pPr>
        <w:spacing w:after="0" w:line="237" w:lineRule="exact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2.</w:t>
      </w:r>
      <w:proofErr w:type="gramStart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   Simplifica</w:t>
      </w:r>
      <w:proofErr w:type="gramEnd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expressão</w:t>
      </w:r>
      <w:r w:rsidR="00A27CD6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a </m:t>
        </m:r>
        <m:r>
          <m:rPr>
            <m:sty m:val="p"/>
          </m:rPr>
          <w:rPr>
            <w:rFonts w:ascii="Cambria Math" w:eastAsia="Myriad Pro Light" w:hAnsi="Cambria Math" w:cs="Calibri"/>
            <w:noProof/>
            <w:color w:val="231F20"/>
            <w:sz w:val="20"/>
            <w:szCs w:val="20"/>
            <w:lang w:val="pt-PT" w:eastAsia="pt-PT"/>
          </w:rPr>
          <w:drawing>
            <wp:inline distT="0" distB="0" distL="0" distR="0" wp14:anchorId="18E427D6" wp14:editId="03D8EC2D">
              <wp:extent cx="108000" cy="108000"/>
              <wp:effectExtent l="0" t="0" r="0" b="0"/>
              <wp:docPr id="27" name="Imagem 2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"/>
                      <pic:cNvPicPr>
                        <a:picLocks noChangeAspect="1" noChangeArrowheads="1"/>
                      </pic:cNvPicPr>
                    </pic:nvPicPr>
                    <pic:blipFill>
                      <a:blip r:embed="rId1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08000" cy="10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:r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 a</m:t>
        </m:r>
      </m:oMath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5D5DFE" w:rsidRPr="00F71469" w:rsidRDefault="005D5DFE">
      <w:pPr>
        <w:spacing w:before="7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D5DFE" w:rsidRPr="00F71469" w:rsidRDefault="00347ED4">
      <w:pPr>
        <w:tabs>
          <w:tab w:val="left" w:pos="500"/>
        </w:tabs>
        <w:spacing w:before="23" w:after="0" w:line="240" w:lineRule="auto"/>
        <w:ind w:left="18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F71469">
        <w:rPr>
          <w:rFonts w:ascii="Calibri" w:hAnsi="Calibri" w:cs="Calibri"/>
        </w:rPr>
        <w:pict>
          <v:group id="_x0000_s1456" style="position:absolute;left:0;text-align:left;margin-left:85.05pt;margin-top:2.05pt;width:11.35pt;height:11.35pt;z-index:-1328;mso-position-horizontal-relative:page" coordorigin="1701,41" coordsize="227,227">
            <v:shape id="_x0000_s1457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F71469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3</w:t>
      </w:r>
      <w:r w:rsidRPr="00F71469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 Pedro viu que o João e a Carolina tinham inventado duas novas operações e decidiu combiná-las.</w:t>
      </w:r>
    </w:p>
    <w:p w:rsidR="005D5DFE" w:rsidRPr="00F71469" w:rsidRDefault="005D5DFE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5D5DFE" w:rsidRPr="00F71469" w:rsidRDefault="00347ED4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Determina o valor </w:t>
      </w:r>
      <w:proofErr w:type="spellStart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exato</w:t>
      </w:r>
      <w:proofErr w:type="spellEnd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gramStart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</w:t>
      </w:r>
      <w:proofErr w:type="gramEnd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:</w:t>
      </w:r>
    </w:p>
    <w:p w:rsidR="005D5DFE" w:rsidRPr="00F71469" w:rsidRDefault="005D5DFE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5D5DFE" w:rsidRPr="00A27CD6" w:rsidRDefault="00347ED4">
      <w:pPr>
        <w:tabs>
          <w:tab w:val="left" w:pos="1200"/>
        </w:tabs>
        <w:spacing w:after="0" w:line="240" w:lineRule="auto"/>
        <w:ind w:left="517" w:right="-20"/>
        <w:rPr>
          <w:rFonts w:ascii="Cambria Math" w:eastAsia="Myriad Pro Light" w:hAnsi="Cambria Math" w:cs="Calibri"/>
          <w:sz w:val="20"/>
          <w:szCs w:val="20"/>
          <w:lang w:val="pt-PT"/>
          <w:oMath/>
        </w:rPr>
      </w:pPr>
      <w:proofErr w:type="gramStart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a)  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(3</m:t>
        </m:r>
        <w:proofErr w:type="gramEnd"/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 </m:t>
        </m:r>
        <m:r>
          <w:rPr>
            <w:rFonts w:ascii="Cambria Math" w:eastAsia="Myriad Pro Light" w:hAnsi="Cambria Math" w:cs="Calibri"/>
            <w:i/>
            <w:color w:val="231F20"/>
            <w:sz w:val="20"/>
            <w:szCs w:val="20"/>
            <w:lang w:val="pt-PT"/>
          </w:rPr>
          <w:drawing>
            <wp:inline distT="0" distB="0" distL="0" distR="0" wp14:anchorId="52AEE650" wp14:editId="1AC67FF4">
              <wp:extent cx="114733" cy="108000"/>
              <wp:effectExtent l="0" t="0" r="0" b="0"/>
              <wp:docPr id="28" name="Imagem 2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8"/>
                      <pic:cNvPicPr>
                        <a:picLocks noChangeAspect="1" noChangeArrowheads="1"/>
                      </pic:cNvPicPr>
                    </pic:nvPicPr>
                    <pic:blipFill>
                      <a:blip r:embed="rId20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14733" cy="10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:r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 27) </m:t>
        </m:r>
        <m:r>
          <w:rPr>
            <w:rFonts w:ascii="Cambria Math" w:eastAsia="Myriad Pro Light" w:hAnsi="Cambria Math" w:cs="Calibri"/>
            <w:i/>
            <w:color w:val="231F20"/>
            <w:sz w:val="20"/>
            <w:szCs w:val="20"/>
            <w:lang w:val="pt-PT"/>
          </w:rPr>
          <w:drawing>
            <wp:inline distT="0" distB="0" distL="0" distR="0" wp14:anchorId="4C2774E7" wp14:editId="20BCA3C7">
              <wp:extent cx="108000" cy="108000"/>
              <wp:effectExtent l="0" t="0" r="0" b="0"/>
              <wp:docPr id="32" name="Imagem 3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"/>
                      <pic:cNvPicPr>
                        <a:picLocks noChangeAspect="1" noChangeArrowheads="1"/>
                      </pic:cNvPicPr>
                    </pic:nvPicPr>
                    <pic:blipFill>
                      <a:blip r:embed="rId1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08000" cy="10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:r>
        <m:r>
          <w:rPr>
            <w:rFonts w:ascii="Cambria Math" w:eastAsia="Times New Roman" w:hAnsi="Cambria Math" w:cs="Calibri"/>
            <w:color w:val="231F20"/>
            <w:sz w:val="20"/>
            <w:szCs w:val="20"/>
            <w:lang w:val="pt-PT"/>
          </w:rPr>
          <m:t xml:space="preserve"> </m:t>
        </m:r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4</m:t>
        </m:r>
      </m:oMath>
    </w:p>
    <w:p w:rsidR="005D5DFE" w:rsidRPr="00A27CD6" w:rsidRDefault="00347ED4">
      <w:pPr>
        <w:tabs>
          <w:tab w:val="left" w:pos="1720"/>
        </w:tabs>
        <w:spacing w:before="5" w:after="0" w:line="240" w:lineRule="auto"/>
        <w:ind w:left="517" w:right="-20"/>
        <w:rPr>
          <w:rFonts w:ascii="Cambria Math" w:eastAsia="Myriad Pro Light" w:hAnsi="Cambria Math" w:cs="Calibri"/>
          <w:sz w:val="20"/>
          <w:szCs w:val="20"/>
          <w:lang w:val="pt-PT"/>
          <w:oMath/>
        </w:rPr>
      </w:pPr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b)  </w:t>
      </w:r>
      <m:oMath>
        <m:d>
          <m:dPr>
            <m:ctrlPr>
              <w:rPr>
                <w:rFonts w:ascii="Cambria Math" w:eastAsia="Myriad Pro Light" w:hAnsi="Cambria Math" w:cs="Calibri"/>
                <w:i/>
                <w:color w:val="231F20"/>
                <w:sz w:val="20"/>
                <w:szCs w:val="20"/>
                <w:lang w:val="pt-PT"/>
              </w:rPr>
            </m:ctrlPr>
          </m:dPr>
          <m:e>
            <m:r>
              <w:rPr>
                <w:rFonts w:ascii="Cambria Math" w:eastAsia="Myriad Pro Light" w:hAnsi="Cambria Math" w:cs="Calibri"/>
                <w:color w:val="231F20"/>
                <w:sz w:val="20"/>
                <w:szCs w:val="20"/>
                <w:lang w:val="pt-PT"/>
              </w:rPr>
              <m:t xml:space="preserve">16 </m:t>
            </m:r>
            <m:r>
              <w:rPr>
                <w:rFonts w:ascii="Cambria Math" w:eastAsia="Myriad Pro Light" w:hAnsi="Cambria Math" w:cs="Calibri"/>
                <w:i/>
                <w:noProof/>
                <w:color w:val="231F20"/>
                <w:sz w:val="20"/>
                <w:szCs w:val="20"/>
                <w:lang w:val="pt-PT" w:eastAsia="pt-PT"/>
              </w:rPr>
              <w:drawing>
                <wp:inline distT="0" distB="0" distL="0" distR="0" wp14:anchorId="6015547E" wp14:editId="2D575C16">
                  <wp:extent cx="108000" cy="108000"/>
                  <wp:effectExtent l="0" t="0" r="0" b="0"/>
                  <wp:docPr id="18" name="Imagem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" cy="1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m:r>
            <m:r>
              <w:rPr>
                <w:rFonts w:ascii="Cambria Math" w:eastAsia="Myriad Pro Light" w:hAnsi="Cambria Math" w:cs="Calibri"/>
                <w:color w:val="231F20"/>
                <w:sz w:val="20"/>
                <w:szCs w:val="20"/>
                <w:lang w:val="pt-PT"/>
              </w:rPr>
              <m:t xml:space="preserve"> 2</m:t>
            </m:r>
          </m:e>
        </m:d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 </m:t>
        </m:r>
        <m:r>
          <w:rPr>
            <w:rFonts w:ascii="Cambria Math" w:eastAsia="Myriad Pro Light" w:hAnsi="Cambria Math" w:cs="Calibri"/>
            <w:i/>
            <w:color w:val="231F20"/>
            <w:sz w:val="20"/>
            <w:szCs w:val="20"/>
            <w:lang w:val="pt-PT"/>
          </w:rPr>
          <w:drawing>
            <wp:inline distT="0" distB="0" distL="0" distR="0" wp14:anchorId="0B748A91" wp14:editId="10F49699">
              <wp:extent cx="114733" cy="108000"/>
              <wp:effectExtent l="0" t="0" r="0" b="0"/>
              <wp:docPr id="29" name="Imagem 2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8"/>
                      <pic:cNvPicPr>
                        <a:picLocks noChangeAspect="1" noChangeArrowheads="1"/>
                      </pic:cNvPicPr>
                    </pic:nvPicPr>
                    <pic:blipFill>
                      <a:blip r:embed="rId20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14733" cy="10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:r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 </m:t>
        </m:r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72  </m:t>
        </m:r>
      </m:oMath>
    </w:p>
    <w:p w:rsidR="005D5DFE" w:rsidRPr="00A27CD6" w:rsidRDefault="00347ED4">
      <w:pPr>
        <w:tabs>
          <w:tab w:val="left" w:pos="1200"/>
          <w:tab w:val="left" w:pos="2320"/>
        </w:tabs>
        <w:spacing w:before="5" w:after="0" w:line="237" w:lineRule="exact"/>
        <w:ind w:left="517" w:right="-20"/>
        <w:rPr>
          <w:rFonts w:ascii="Cambria Math" w:eastAsia="Myriad Pro Light" w:hAnsi="Cambria Math" w:cs="Calibri"/>
          <w:sz w:val="20"/>
          <w:szCs w:val="20"/>
          <w:lang w:val="pt-PT"/>
          <w:oMath/>
        </w:rPr>
      </w:pPr>
      <w:proofErr w:type="gramStart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c) 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 (5</m:t>
        </m:r>
        <w:proofErr w:type="gramEnd"/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 </m:t>
        </m:r>
        <m:r>
          <w:rPr>
            <w:rFonts w:ascii="Cambria Math" w:eastAsia="Myriad Pro Light" w:hAnsi="Cambria Math" w:cs="Calibri"/>
            <w:i/>
            <w:color w:val="231F20"/>
            <w:sz w:val="20"/>
            <w:szCs w:val="20"/>
            <w:lang w:val="pt-PT"/>
          </w:rPr>
          <w:drawing>
            <wp:inline distT="0" distB="0" distL="0" distR="0" wp14:anchorId="10071918" wp14:editId="7B5A75CC">
              <wp:extent cx="114733" cy="108000"/>
              <wp:effectExtent l="0" t="0" r="0" b="0"/>
              <wp:docPr id="30" name="Imagem 3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8"/>
                      <pic:cNvPicPr>
                        <a:picLocks noChangeAspect="1" noChangeArrowheads="1"/>
                      </pic:cNvPicPr>
                    </pic:nvPicPr>
                    <pic:blipFill>
                      <a:blip r:embed="rId20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14733" cy="10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:r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 </m:t>
        </m:r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125) </m:t>
        </m:r>
        <m:r>
          <w:rPr>
            <w:rFonts w:ascii="Cambria Math" w:eastAsia="Times New Roman" w:hAnsi="Cambria Math" w:cs="Calibri"/>
            <w:i/>
            <w:color w:val="231F20"/>
            <w:sz w:val="20"/>
            <w:szCs w:val="20"/>
            <w:lang w:val="pt-PT"/>
          </w:rPr>
          <w:drawing>
            <wp:inline distT="0" distB="0" distL="0" distR="0" wp14:anchorId="58660945" wp14:editId="5D7E8723">
              <wp:extent cx="108000" cy="108000"/>
              <wp:effectExtent l="0" t="0" r="0" b="0"/>
              <wp:docPr id="33" name="Imagem 3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"/>
                      <pic:cNvPicPr>
                        <a:picLocks noChangeAspect="1" noChangeArrowheads="1"/>
                      </pic:cNvPicPr>
                    </pic:nvPicPr>
                    <pic:blipFill>
                      <a:blip r:embed="rId1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08000" cy="10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:r>
        <m:r>
          <w:rPr>
            <w:rFonts w:ascii="Cambria Math" w:eastAsia="Times New Roman" w:hAnsi="Cambria Math" w:cs="Calibri"/>
            <w:color w:val="231F20"/>
            <w:sz w:val="20"/>
            <w:szCs w:val="20"/>
            <w:lang w:val="pt-PT"/>
          </w:rPr>
          <m:t xml:space="preserve"> </m:t>
        </m:r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(25</m:t>
        </m:r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 </m:t>
        </m:r>
        <m:r>
          <w:rPr>
            <w:rFonts w:ascii="Cambria Math" w:eastAsia="Myriad Pro Light" w:hAnsi="Cambria Math" w:cs="Calibri"/>
            <w:i/>
            <w:color w:val="231F20"/>
            <w:sz w:val="20"/>
            <w:szCs w:val="20"/>
            <w:lang w:val="pt-PT"/>
          </w:rPr>
          <w:drawing>
            <wp:inline distT="0" distB="0" distL="0" distR="0" wp14:anchorId="5A133935" wp14:editId="2E868AE2">
              <wp:extent cx="114733" cy="108000"/>
              <wp:effectExtent l="0" t="0" r="0" b="0"/>
              <wp:docPr id="31" name="Imagem 3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8"/>
                      <pic:cNvPicPr>
                        <a:picLocks noChangeAspect="1" noChangeArrowheads="1"/>
                      </pic:cNvPicPr>
                    </pic:nvPicPr>
                    <pic:blipFill>
                      <a:blip r:embed="rId20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14733" cy="10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:r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 xml:space="preserve"> </m:t>
        </m:r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4)</m:t>
        </m:r>
      </m:oMath>
    </w:p>
    <w:p w:rsidR="005D5DFE" w:rsidRPr="00F71469" w:rsidRDefault="005D5DFE">
      <w:pPr>
        <w:spacing w:before="7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D5DFE" w:rsidRPr="00F71469" w:rsidRDefault="00347ED4">
      <w:pPr>
        <w:tabs>
          <w:tab w:val="left" w:pos="500"/>
        </w:tabs>
        <w:spacing w:before="23" w:after="0" w:line="240" w:lineRule="auto"/>
        <w:ind w:left="18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F71469">
        <w:rPr>
          <w:rFonts w:ascii="Calibri" w:hAnsi="Calibri" w:cs="Calibri"/>
        </w:rPr>
        <w:pict>
          <v:group id="_x0000_s1434" style="position:absolute;left:0;text-align:left;margin-left:85.05pt;margin-top:2.05pt;width:11.35pt;height:11.35pt;z-index:-1323;mso-position-horizontal-relative:page" coordorigin="1701,41" coordsize="227,227">
            <v:shape id="_x0000_s1435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F71469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4</w:t>
      </w:r>
      <w:r w:rsidRPr="00F71469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Inventa uma nova operação que permita obter números racionais e números irracionais.</w:t>
      </w:r>
    </w:p>
    <w:p w:rsidR="005D5DFE" w:rsidRPr="00F71469" w:rsidRDefault="005D5DFE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5D5DFE" w:rsidRPr="00F71469" w:rsidRDefault="00347ED4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4.</w:t>
      </w:r>
      <w:proofErr w:type="gramStart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Apresenta</w:t>
      </w:r>
      <w:proofErr w:type="gramEnd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alguns exemplos de cálculo.</w:t>
      </w:r>
    </w:p>
    <w:p w:rsidR="005D5DFE" w:rsidRPr="00F71469" w:rsidRDefault="005D5DFE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5D5DFE" w:rsidRPr="00F71469" w:rsidRDefault="00347ED4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4.</w:t>
      </w:r>
      <w:proofErr w:type="gramStart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   Investiga</w:t>
      </w:r>
      <w:proofErr w:type="gramEnd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se a operação tem a propriedade comutativa.</w:t>
      </w:r>
    </w:p>
    <w:p w:rsidR="005D5DFE" w:rsidRPr="00F71469" w:rsidRDefault="005D5DFE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5D5DFE" w:rsidRPr="00F71469" w:rsidRDefault="00347ED4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4.</w:t>
      </w:r>
      <w:proofErr w:type="gramStart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   Apresenta</w:t>
      </w:r>
      <w:proofErr w:type="gramEnd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um exemplo de cálculo que combine a tua operação com:</w:t>
      </w:r>
    </w:p>
    <w:p w:rsidR="005D5DFE" w:rsidRPr="00F71469" w:rsidRDefault="005D5DFE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5D5DFE" w:rsidRPr="00F71469" w:rsidRDefault="00347ED4">
      <w:pPr>
        <w:tabs>
          <w:tab w:val="left" w:pos="4640"/>
        </w:tabs>
        <w:spacing w:after="0" w:line="240" w:lineRule="auto"/>
        <w:ind w:left="914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a)   a</w:t>
      </w:r>
      <w:proofErr w:type="gramEnd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operação do João;</w:t>
      </w:r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proofErr w:type="gramStart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b)  a</w:t>
      </w:r>
      <w:proofErr w:type="gramEnd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operação da Carolina.</w:t>
      </w:r>
    </w:p>
    <w:p w:rsidR="005D5DFE" w:rsidRPr="00F71469" w:rsidRDefault="005D5DFE">
      <w:pPr>
        <w:spacing w:after="0"/>
        <w:rPr>
          <w:rFonts w:ascii="Calibri" w:hAnsi="Calibri" w:cs="Calibri"/>
          <w:lang w:val="pt-PT"/>
        </w:rPr>
        <w:sectPr w:rsidR="005D5DFE" w:rsidRPr="00F71469">
          <w:type w:val="continuous"/>
          <w:pgSz w:w="11920" w:h="15880"/>
          <w:pgMar w:top="1800" w:right="500" w:bottom="560" w:left="1580" w:header="720" w:footer="720" w:gutter="0"/>
          <w:cols w:space="720"/>
        </w:sectPr>
      </w:pPr>
    </w:p>
    <w:p w:rsidR="005D5DFE" w:rsidRPr="00F71469" w:rsidRDefault="00F71469">
      <w:pPr>
        <w:spacing w:before="7" w:after="0" w:line="140" w:lineRule="exact"/>
        <w:rPr>
          <w:rFonts w:ascii="Calibri" w:hAnsi="Calibri" w:cs="Calibri"/>
          <w:sz w:val="14"/>
          <w:szCs w:val="14"/>
          <w:lang w:val="pt-PT"/>
        </w:rPr>
      </w:pPr>
      <w:r>
        <w:rPr>
          <w:rFonts w:ascii="Calibri" w:eastAsia="Myriad Pro Light" w:hAnsi="Calibri" w:cs="Calibri"/>
          <w:noProof/>
          <w:color w:val="231F20"/>
          <w:sz w:val="20"/>
          <w:szCs w:val="20"/>
          <w:lang w:val="pt-PT" w:eastAsia="pt-PT"/>
        </w:rPr>
        <w:lastRenderedPageBreak/>
        <w:drawing>
          <wp:anchor distT="0" distB="0" distL="114300" distR="114300" simplePos="0" relativeHeight="503316479" behindDoc="0" locked="0" layoutInCell="1" allowOverlap="1" wp14:anchorId="78E09FFB" wp14:editId="5C666A93">
            <wp:simplePos x="0" y="0"/>
            <wp:positionH relativeFrom="column">
              <wp:posOffset>-69850</wp:posOffset>
            </wp:positionH>
            <wp:positionV relativeFrom="paragraph">
              <wp:posOffset>-916940</wp:posOffset>
            </wp:positionV>
            <wp:extent cx="1131570" cy="359410"/>
            <wp:effectExtent l="0" t="0" r="0" b="0"/>
            <wp:wrapNone/>
            <wp:docPr id="5" name="Imagem 5" descr="C:\Users\monteirom\Pictures\Logo_Santilla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onteirom\Pictures\Logo_Santillan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1570" cy="35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5DFE" w:rsidRPr="00F71469" w:rsidRDefault="00347ED4">
      <w:pPr>
        <w:tabs>
          <w:tab w:val="left" w:pos="5460"/>
          <w:tab w:val="left" w:pos="6380"/>
          <w:tab w:val="left" w:pos="7560"/>
          <w:tab w:val="left" w:pos="9580"/>
        </w:tabs>
        <w:spacing w:before="45" w:after="0" w:line="167" w:lineRule="exact"/>
        <w:ind w:left="1031" w:right="-20"/>
        <w:rPr>
          <w:rFonts w:ascii="Calibri" w:eastAsia="Myriad Pro Light" w:hAnsi="Calibri" w:cs="Calibri"/>
          <w:sz w:val="14"/>
          <w:szCs w:val="14"/>
          <w:lang w:val="pt-PT"/>
        </w:rPr>
      </w:pPr>
      <w:r w:rsidRPr="00F71469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NOME: </w:t>
      </w:r>
      <w:r w:rsidRPr="00F71469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F71469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F71469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N.</w:t>
      </w:r>
      <w:r w:rsidRPr="00F71469">
        <w:rPr>
          <w:rFonts w:ascii="Calibri" w:eastAsia="Myriad Pro Light" w:hAnsi="Calibri" w:cs="Calibri"/>
          <w:color w:val="808285"/>
          <w:sz w:val="8"/>
          <w:szCs w:val="8"/>
          <w:lang w:val="pt-PT"/>
        </w:rPr>
        <w:t>O</w:t>
      </w:r>
      <w:r w:rsidRPr="00F71469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: </w:t>
      </w:r>
      <w:r w:rsidRPr="00F71469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F71469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F71469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TURMA: </w:t>
      </w:r>
      <w:r w:rsidRPr="00F71469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F71469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F71469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DATA: </w:t>
      </w:r>
      <w:r w:rsidRPr="00F71469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F71469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</w:p>
    <w:p w:rsidR="005D5DFE" w:rsidRPr="00F71469" w:rsidRDefault="005D5DF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D5DFE" w:rsidRPr="00F71469" w:rsidRDefault="005D5DFE">
      <w:pPr>
        <w:spacing w:before="20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5D5DFE" w:rsidRPr="00F71469" w:rsidRDefault="00347ED4">
      <w:pPr>
        <w:spacing w:before="31" w:after="0" w:line="249" w:lineRule="auto"/>
        <w:ind w:left="917" w:right="211"/>
        <w:rPr>
          <w:rFonts w:ascii="Calibri" w:eastAsia="Myriad Pro Light" w:hAnsi="Calibri" w:cs="Calibri"/>
          <w:sz w:val="20"/>
          <w:szCs w:val="20"/>
          <w:lang w:val="pt-PT"/>
        </w:rPr>
      </w:pPr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Anabela vai passar férias em Londres. Antes de viajar, contactou a operadora do seu telemóvel e pediu para </w:t>
      </w:r>
      <w:proofErr w:type="spellStart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ativar</w:t>
      </w:r>
      <w:proofErr w:type="spellEnd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 serviço de </w:t>
      </w:r>
      <w:proofErr w:type="gramStart"/>
      <w:r w:rsidRPr="00F71469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roaming</w:t>
      </w:r>
      <w:proofErr w:type="gramEnd"/>
      <w:r w:rsidRPr="00F71469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 </w:t>
      </w:r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 modo a poder utilizar o telemóvel no estrangeiro.</w:t>
      </w:r>
    </w:p>
    <w:p w:rsidR="005D5DFE" w:rsidRPr="00F71469" w:rsidRDefault="00347ED4" w:rsidP="00A27CD6">
      <w:pPr>
        <w:spacing w:before="12" w:after="0" w:line="364" w:lineRule="exact"/>
        <w:ind w:left="917" w:right="103"/>
        <w:rPr>
          <w:rFonts w:ascii="Calibri" w:eastAsia="Myriad Pro Light" w:hAnsi="Calibri" w:cs="Calibri"/>
          <w:sz w:val="20"/>
          <w:szCs w:val="20"/>
          <w:lang w:val="pt-PT"/>
        </w:rPr>
      </w:pPr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Quando um utilizador efetua uma chamada em </w:t>
      </w:r>
      <w:proofErr w:type="gramStart"/>
      <w:r w:rsidRPr="00F71469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roaming</w:t>
      </w:r>
      <w:proofErr w:type="gramEnd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o telemóvel liga-se a uma rede do país onde se encontra. O gráfico seguinte representa a relação entre a duração e o custo de uma chamada realizada em </w:t>
      </w:r>
      <w:proofErr w:type="gramStart"/>
      <w:r w:rsidRPr="00F71469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roaming</w:t>
      </w:r>
      <w:proofErr w:type="gramEnd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</w:t>
      </w:r>
      <w:r w:rsidR="00A27CD6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 Inglaterra para Portugal, num determinado telemóvel.</w:t>
      </w:r>
    </w:p>
    <w:p w:rsidR="005D5DFE" w:rsidRPr="00F71469" w:rsidRDefault="00A27CD6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  <w:r w:rsidRPr="00F71469">
        <w:rPr>
          <w:rFonts w:ascii="Calibri" w:hAnsi="Calibri" w:cs="Calibri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432" type="#_x0000_t75" style="position:absolute;margin-left:306.15pt;margin-top:7.55pt;width:204.1pt;height:147.4pt;z-index:-1315;mso-position-horizontal-relative:page">
            <v:imagedata r:id="rId21" o:title=""/>
            <w10:wrap anchorx="page"/>
          </v:shape>
        </w:pict>
      </w:r>
    </w:p>
    <w:p w:rsidR="005D5DFE" w:rsidRPr="00F71469" w:rsidRDefault="005D5DFE">
      <w:pPr>
        <w:spacing w:before="4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5D5DFE" w:rsidRPr="00F71469" w:rsidRDefault="00347ED4">
      <w:pPr>
        <w:spacing w:after="0" w:line="240" w:lineRule="auto"/>
        <w:ind w:left="1174" w:right="-20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F71469">
        <w:rPr>
          <w:rFonts w:ascii="Calibri" w:hAnsi="Calibri" w:cs="Calibri"/>
        </w:rPr>
        <w:pict>
          <v:group id="_x0000_s1070" style="position:absolute;left:0;text-align:left;margin-left:101.55pt;margin-top:-9.95pt;width:187.05pt;height:116.35pt;z-index:-1314;mso-position-horizontal-relative:page" coordorigin="2031,-199" coordsize="3741,2327">
            <v:group id="_x0000_s1430" style="position:absolute;left:2083;top:-194;width:283;height:283" coordorigin="2083,-194" coordsize="283,283">
              <v:shape id="_x0000_s1431" style="position:absolute;left:2083;top:-194;width:283;height:283" coordorigin="2083,-194" coordsize="283,283" path="m2366,90r-283,l2083,-194r283,l2366,90xe" filled="f" strokecolor="#bbbdc0" strokeweight=".5pt">
                <v:path arrowok="t"/>
              </v:shape>
            </v:group>
            <v:group id="_x0000_s1428" style="position:absolute;left:2366;top:-194;width:283;height:283" coordorigin="2366,-194" coordsize="283,283">
              <v:shape id="_x0000_s1429" style="position:absolute;left:2366;top:-194;width:283;height:283" coordorigin="2366,-194" coordsize="283,283" path="m2649,90r-283,l2366,-194r283,l2649,90xe" filled="f" strokecolor="#bbbdc0" strokeweight=".5pt">
                <v:path arrowok="t"/>
              </v:shape>
            </v:group>
            <v:group id="_x0000_s1426" style="position:absolute;left:2649;top:-194;width:283;height:283" coordorigin="2649,-194" coordsize="283,283">
              <v:shape id="_x0000_s1427" style="position:absolute;left:2649;top:-194;width:283;height:283" coordorigin="2649,-194" coordsize="283,283" path="m2933,90r-284,l2649,-194r284,l2933,90xe" filled="f" strokecolor="#bbbdc0" strokeweight=".5pt">
                <v:path arrowok="t"/>
              </v:shape>
            </v:group>
            <v:group id="_x0000_s1424" style="position:absolute;left:2933;top:-194;width:283;height:283" coordorigin="2933,-194" coordsize="283,283">
              <v:shape id="_x0000_s1425" style="position:absolute;left:2933;top:-194;width:283;height:283" coordorigin="2933,-194" coordsize="283,283" path="m3216,90r-283,l2933,-194r283,l3216,90xe" filled="f" strokecolor="#bbbdc0" strokeweight=".5pt">
                <v:path arrowok="t"/>
              </v:shape>
            </v:group>
            <v:group id="_x0000_s1422" style="position:absolute;left:2933;top:-194;width:283;height:283" coordorigin="2933,-194" coordsize="283,283">
              <v:shape id="_x0000_s1423" style="position:absolute;left:2933;top:-194;width:283;height:283" coordorigin="2933,-194" coordsize="283,283" path="m3216,90r-283,l2933,-194r283,l3216,90xe" filled="f" strokecolor="#bbbdc0" strokeweight=".5pt">
                <v:path arrowok="t"/>
              </v:shape>
            </v:group>
            <v:group id="_x0000_s1420" style="position:absolute;left:2933;top:-194;width:283;height:283" coordorigin="2933,-194" coordsize="283,283">
              <v:shape id="_x0000_s1421" style="position:absolute;left:2933;top:-194;width:283;height:283" coordorigin="2933,-194" coordsize="283,283" path="m3216,90r-283,l2933,-194r283,l3216,90xe" filled="f" strokecolor="#bbbdc0" strokeweight=".5pt">
                <v:path arrowok="t"/>
              </v:shape>
            </v:group>
            <v:group id="_x0000_s1418" style="position:absolute;left:3216;top:-194;width:283;height:283" coordorigin="3216,-194" coordsize="283,283">
              <v:shape id="_x0000_s1419" style="position:absolute;left:3216;top:-194;width:283;height:283" coordorigin="3216,-194" coordsize="283,283" path="m3500,90r-284,l3216,-194r284,l3500,90xe" filled="f" strokecolor="#bbbdc0" strokeweight=".5pt">
                <v:path arrowok="t"/>
              </v:shape>
            </v:group>
            <v:group id="_x0000_s1416" style="position:absolute;left:3500;top:-194;width:283;height:283" coordorigin="3500,-194" coordsize="283,283">
              <v:shape id="_x0000_s1417" style="position:absolute;left:3500;top:-194;width:283;height:283" coordorigin="3500,-194" coordsize="283,283" path="m3783,90r-283,l3500,-194r283,l3783,90xe" filled="f" strokecolor="#bbbdc0" strokeweight=".5pt">
                <v:path arrowok="t"/>
              </v:shape>
            </v:group>
            <v:group id="_x0000_s1414" style="position:absolute;left:3783;top:-194;width:283;height:283" coordorigin="3783,-194" coordsize="283,283">
              <v:shape id="_x0000_s1415" style="position:absolute;left:3783;top:-194;width:283;height:283" coordorigin="3783,-194" coordsize="283,283" path="m4067,90r-284,l3783,-194r284,l4067,90xe" filled="f" strokecolor="#bbbdc0" strokeweight=".5pt">
                <v:path arrowok="t"/>
              </v:shape>
            </v:group>
            <v:group id="_x0000_s1412" style="position:absolute;left:4067;top:-194;width:283;height:283" coordorigin="4067,-194" coordsize="283,283">
              <v:shape id="_x0000_s1413" style="position:absolute;left:4067;top:-194;width:283;height:283" coordorigin="4067,-194" coordsize="283,283" path="m4350,90r-283,l4067,-194r283,l4350,90xe" filled="f" strokecolor="#bbbdc0" strokeweight=".5pt">
                <v:path arrowok="t"/>
              </v:shape>
            </v:group>
            <v:group id="_x0000_s1410" style="position:absolute;left:4350;top:-194;width:283;height:283" coordorigin="4350,-194" coordsize="283,283">
              <v:shape id="_x0000_s1411" style="position:absolute;left:4350;top:-194;width:283;height:283" coordorigin="4350,-194" coordsize="283,283" path="m4634,90r-284,l4350,-194r284,l4634,90xe" filled="f" strokecolor="#bbbdc0" strokeweight=".5pt">
                <v:path arrowok="t"/>
              </v:shape>
            </v:group>
            <v:group id="_x0000_s1408" style="position:absolute;left:4350;top:-194;width:283;height:283" coordorigin="4350,-194" coordsize="283,283">
              <v:shape id="_x0000_s1409" style="position:absolute;left:4350;top:-194;width:283;height:283" coordorigin="4350,-194" coordsize="283,283" path="m4634,90r-284,l4350,-194r284,l4634,90xe" filled="f" strokecolor="#bbbdc0" strokeweight=".5pt">
                <v:path arrowok="t"/>
              </v:shape>
            </v:group>
            <v:group id="_x0000_s1406" style="position:absolute;left:4634;top:-194;width:283;height:283" coordorigin="4634,-194" coordsize="283,283">
              <v:shape id="_x0000_s1407" style="position:absolute;left:4634;top:-194;width:283;height:283" coordorigin="4634,-194" coordsize="283,283" path="m4917,90r-283,l4634,-194r283,l4917,90xe" filled="f" strokecolor="#bbbdc0" strokeweight=".5pt">
                <v:path arrowok="t"/>
              </v:shape>
            </v:group>
            <v:group id="_x0000_s1404" style="position:absolute;left:4917;top:-194;width:283;height:283" coordorigin="4917,-194" coordsize="283,283">
              <v:shape id="_x0000_s1405" style="position:absolute;left:4917;top:-194;width:283;height:283" coordorigin="4917,-194" coordsize="283,283" path="m5201,90r-284,l4917,-194r284,l5201,90xe" filled="f" strokecolor="#bbbdc0" strokeweight=".5pt">
                <v:path arrowok="t"/>
              </v:shape>
            </v:group>
            <v:group id="_x0000_s1402" style="position:absolute;left:5201;top:-194;width:283;height:283" coordorigin="5201,-194" coordsize="283,283">
              <v:shape id="_x0000_s1403" style="position:absolute;left:5201;top:-194;width:283;height:283" coordorigin="5201,-194" coordsize="283,283" path="m5484,90r-283,l5201,-194r283,l5484,90xe" filled="f" strokecolor="#bbbdc0" strokeweight=".5pt">
                <v:path arrowok="t"/>
              </v:shape>
            </v:group>
            <v:group id="_x0000_s1400" style="position:absolute;left:5484;top:-194;width:283;height:283" coordorigin="5484,-194" coordsize="283,283">
              <v:shape id="_x0000_s1401" style="position:absolute;left:5484;top:-194;width:283;height:283" coordorigin="5484,-194" coordsize="283,283" path="m5767,90r-283,l5484,-194r283,l5767,90xe" filled="f" strokecolor="#bbbdc0" strokeweight=".5pt">
                <v:path arrowok="t"/>
              </v:shape>
            </v:group>
            <v:group id="_x0000_s1398" style="position:absolute;left:2083;top:91;width:283;height:283" coordorigin="2083,91" coordsize="283,283">
              <v:shape id="_x0000_s1399" style="position:absolute;left:2083;top:91;width:283;height:283" coordorigin="2083,91" coordsize="283,283" path="m2366,374r-283,l2083,91r283,l2366,374xe" filled="f" strokecolor="#bbbdc0" strokeweight=".5pt">
                <v:path arrowok="t"/>
              </v:shape>
            </v:group>
            <v:group id="_x0000_s1396" style="position:absolute;left:2366;top:91;width:283;height:283" coordorigin="2366,91" coordsize="283,283">
              <v:shape id="_x0000_s1397" style="position:absolute;left:2366;top:91;width:283;height:283" coordorigin="2366,91" coordsize="283,283" path="m2649,374r-283,l2366,91r283,l2649,374xe" filled="f" strokecolor="#bbbdc0" strokeweight=".5pt">
                <v:path arrowok="t"/>
              </v:shape>
            </v:group>
            <v:group id="_x0000_s1394" style="position:absolute;left:2649;top:91;width:283;height:283" coordorigin="2649,91" coordsize="283,283">
              <v:shape id="_x0000_s1395" style="position:absolute;left:2649;top:91;width:283;height:283" coordorigin="2649,91" coordsize="283,283" path="m2933,374r-284,l2649,91r284,l2933,374xe" filled="f" strokecolor="#bbbdc0" strokeweight=".5pt">
                <v:path arrowok="t"/>
              </v:shape>
            </v:group>
            <v:group id="_x0000_s1392" style="position:absolute;left:2933;top:91;width:283;height:283" coordorigin="2933,91" coordsize="283,283">
              <v:shape id="_x0000_s1393" style="position:absolute;left:2933;top:91;width:283;height:283" coordorigin="2933,91" coordsize="283,283" path="m3216,374r-283,l2933,91r283,l3216,374xe" filled="f" strokecolor="#bbbdc0" strokeweight=".5pt">
                <v:path arrowok="t"/>
              </v:shape>
            </v:group>
            <v:group id="_x0000_s1390" style="position:absolute;left:2933;top:91;width:283;height:283" coordorigin="2933,91" coordsize="283,283">
              <v:shape id="_x0000_s1391" style="position:absolute;left:2933;top:91;width:283;height:283" coordorigin="2933,91" coordsize="283,283" path="m3216,374r-283,l2933,91r283,l3216,374xe" filled="f" strokecolor="#bbbdc0" strokeweight=".5pt">
                <v:path arrowok="t"/>
              </v:shape>
            </v:group>
            <v:group id="_x0000_s1388" style="position:absolute;left:2933;top:91;width:283;height:283" coordorigin="2933,91" coordsize="283,283">
              <v:shape id="_x0000_s1389" style="position:absolute;left:2933;top:91;width:283;height:283" coordorigin="2933,91" coordsize="283,283" path="m3216,374r-283,l2933,91r283,l3216,374xe" filled="f" strokecolor="#bbbdc0" strokeweight=".5pt">
                <v:path arrowok="t"/>
              </v:shape>
            </v:group>
            <v:group id="_x0000_s1386" style="position:absolute;left:3216;top:91;width:283;height:283" coordorigin="3216,91" coordsize="283,283">
              <v:shape id="_x0000_s1387" style="position:absolute;left:3216;top:91;width:283;height:283" coordorigin="3216,91" coordsize="283,283" path="m3500,374r-284,l3216,91r284,l3500,374xe" filled="f" strokecolor="#bbbdc0" strokeweight=".5pt">
                <v:path arrowok="t"/>
              </v:shape>
            </v:group>
            <v:group id="_x0000_s1384" style="position:absolute;left:3500;top:91;width:283;height:283" coordorigin="3500,91" coordsize="283,283">
              <v:shape id="_x0000_s1385" style="position:absolute;left:3500;top:91;width:283;height:283" coordorigin="3500,91" coordsize="283,283" path="m3783,374r-283,l3500,91r283,l3783,374xe" filled="f" strokecolor="#bbbdc0" strokeweight=".5pt">
                <v:path arrowok="t"/>
              </v:shape>
            </v:group>
            <v:group id="_x0000_s1382" style="position:absolute;left:3783;top:91;width:283;height:283" coordorigin="3783,91" coordsize="283,283">
              <v:shape id="_x0000_s1383" style="position:absolute;left:3783;top:91;width:283;height:283" coordorigin="3783,91" coordsize="283,283" path="m4067,374r-284,l3783,91r284,l4067,374xe" filled="f" strokecolor="#bbbdc0" strokeweight=".5pt">
                <v:path arrowok="t"/>
              </v:shape>
            </v:group>
            <v:group id="_x0000_s1380" style="position:absolute;left:4067;top:91;width:283;height:283" coordorigin="4067,91" coordsize="283,283">
              <v:shape id="_x0000_s1381" style="position:absolute;left:4067;top:91;width:283;height:283" coordorigin="4067,91" coordsize="283,283" path="m4350,374r-283,l4067,91r283,l4350,374xe" filled="f" strokecolor="#bbbdc0" strokeweight=".5pt">
                <v:path arrowok="t"/>
              </v:shape>
            </v:group>
            <v:group id="_x0000_s1378" style="position:absolute;left:4350;top:91;width:283;height:283" coordorigin="4350,91" coordsize="283,283">
              <v:shape id="_x0000_s1379" style="position:absolute;left:4350;top:91;width:283;height:283" coordorigin="4350,91" coordsize="283,283" path="m4634,374r-284,l4350,91r284,l4634,374xe" filled="f" strokecolor="#bbbdc0" strokeweight=".5pt">
                <v:path arrowok="t"/>
              </v:shape>
            </v:group>
            <v:group id="_x0000_s1376" style="position:absolute;left:4350;top:91;width:283;height:283" coordorigin="4350,91" coordsize="283,283">
              <v:shape id="_x0000_s1377" style="position:absolute;left:4350;top:91;width:283;height:283" coordorigin="4350,91" coordsize="283,283" path="m4634,374r-284,l4350,91r284,l4634,374xe" filled="f" strokecolor="#bbbdc0" strokeweight=".5pt">
                <v:path arrowok="t"/>
              </v:shape>
            </v:group>
            <v:group id="_x0000_s1374" style="position:absolute;left:4634;top:91;width:283;height:283" coordorigin="4634,91" coordsize="283,283">
              <v:shape id="_x0000_s1375" style="position:absolute;left:4634;top:91;width:283;height:283" coordorigin="4634,91" coordsize="283,283" path="m4917,374r-283,l4634,91r283,l4917,374xe" filled="f" strokecolor="#bbbdc0" strokeweight=".5pt">
                <v:path arrowok="t"/>
              </v:shape>
            </v:group>
            <v:group id="_x0000_s1372" style="position:absolute;left:4917;top:91;width:283;height:283" coordorigin="4917,91" coordsize="283,283">
              <v:shape id="_x0000_s1373" style="position:absolute;left:4917;top:91;width:283;height:283" coordorigin="4917,91" coordsize="283,283" path="m5201,374r-284,l4917,91r284,l5201,374xe" filled="f" strokecolor="#bbbdc0" strokeweight=".5pt">
                <v:path arrowok="t"/>
              </v:shape>
            </v:group>
            <v:group id="_x0000_s1370" style="position:absolute;left:5201;top:91;width:283;height:283" coordorigin="5201,91" coordsize="283,283">
              <v:shape id="_x0000_s1371" style="position:absolute;left:5201;top:91;width:283;height:283" coordorigin="5201,91" coordsize="283,283" path="m5484,374r-283,l5201,91r283,l5484,374xe" filled="f" strokecolor="#bbbdc0" strokeweight=".5pt">
                <v:path arrowok="t"/>
              </v:shape>
            </v:group>
            <v:group id="_x0000_s1368" style="position:absolute;left:5484;top:91;width:283;height:283" coordorigin="5484,91" coordsize="283,283">
              <v:shape id="_x0000_s1369" style="position:absolute;left:5484;top:91;width:283;height:283" coordorigin="5484,91" coordsize="283,283" path="m5767,374r-283,l5484,91r283,l5767,374xe" filled="f" strokecolor="#bbbdc0" strokeweight=".5pt">
                <v:path arrowok="t"/>
              </v:shape>
            </v:group>
            <v:group id="_x0000_s1366" style="position:absolute;left:2083;top:375;width:283;height:283" coordorigin="2083,375" coordsize="283,283">
              <v:shape id="_x0000_s1367" style="position:absolute;left:2083;top:375;width:283;height:283" coordorigin="2083,375" coordsize="283,283" path="m2366,659r-283,l2083,375r283,l2366,659xe" filled="f" strokecolor="#bbbdc0" strokeweight=".5pt">
                <v:path arrowok="t"/>
              </v:shape>
            </v:group>
            <v:group id="_x0000_s1364" style="position:absolute;left:2366;top:375;width:283;height:283" coordorigin="2366,375" coordsize="283,283">
              <v:shape id="_x0000_s1365" style="position:absolute;left:2366;top:375;width:283;height:283" coordorigin="2366,375" coordsize="283,283" path="m2649,659r-283,l2366,375r283,l2649,659xe" filled="f" strokecolor="#bbbdc0" strokeweight=".5pt">
                <v:path arrowok="t"/>
              </v:shape>
            </v:group>
            <v:group id="_x0000_s1362" style="position:absolute;left:2649;top:375;width:283;height:283" coordorigin="2649,375" coordsize="283,283">
              <v:shape id="_x0000_s1363" style="position:absolute;left:2649;top:375;width:283;height:283" coordorigin="2649,375" coordsize="283,283" path="m2933,659r-284,l2649,375r284,l2933,659xe" filled="f" strokecolor="#bbbdc0" strokeweight=".5pt">
                <v:path arrowok="t"/>
              </v:shape>
            </v:group>
            <v:group id="_x0000_s1360" style="position:absolute;left:2933;top:375;width:283;height:283" coordorigin="2933,375" coordsize="283,283">
              <v:shape id="_x0000_s1361" style="position:absolute;left:2933;top:375;width:283;height:283" coordorigin="2933,375" coordsize="283,283" path="m3216,659r-283,l2933,375r283,l3216,659xe" filled="f" strokecolor="#bbbdc0" strokeweight=".5pt">
                <v:path arrowok="t"/>
              </v:shape>
            </v:group>
            <v:group id="_x0000_s1358" style="position:absolute;left:2933;top:375;width:283;height:283" coordorigin="2933,375" coordsize="283,283">
              <v:shape id="_x0000_s1359" style="position:absolute;left:2933;top:375;width:283;height:283" coordorigin="2933,375" coordsize="283,283" path="m3216,659r-283,l2933,375r283,l3216,659xe" filled="f" strokecolor="#bbbdc0" strokeweight=".5pt">
                <v:path arrowok="t"/>
              </v:shape>
            </v:group>
            <v:group id="_x0000_s1356" style="position:absolute;left:2933;top:375;width:283;height:283" coordorigin="2933,375" coordsize="283,283">
              <v:shape id="_x0000_s1357" style="position:absolute;left:2933;top:375;width:283;height:283" coordorigin="2933,375" coordsize="283,283" path="m3216,659r-283,l2933,375r283,l3216,659xe" filled="f" strokecolor="#bbbdc0" strokeweight=".5pt">
                <v:path arrowok="t"/>
              </v:shape>
            </v:group>
            <v:group id="_x0000_s1354" style="position:absolute;left:3216;top:375;width:283;height:283" coordorigin="3216,375" coordsize="283,283">
              <v:shape id="_x0000_s1355" style="position:absolute;left:3216;top:375;width:283;height:283" coordorigin="3216,375" coordsize="283,283" path="m3500,659r-284,l3216,375r284,l3500,659xe" filled="f" strokecolor="#bbbdc0" strokeweight=".5pt">
                <v:path arrowok="t"/>
              </v:shape>
            </v:group>
            <v:group id="_x0000_s1352" style="position:absolute;left:3500;top:375;width:283;height:283" coordorigin="3500,375" coordsize="283,283">
              <v:shape id="_x0000_s1353" style="position:absolute;left:3500;top:375;width:283;height:283" coordorigin="3500,375" coordsize="283,283" path="m3783,659r-283,l3500,375r283,l3783,659xe" filled="f" strokecolor="#bbbdc0" strokeweight=".5pt">
                <v:path arrowok="t"/>
              </v:shape>
            </v:group>
            <v:group id="_x0000_s1350" style="position:absolute;left:3783;top:375;width:283;height:283" coordorigin="3783,375" coordsize="283,283">
              <v:shape id="_x0000_s1351" style="position:absolute;left:3783;top:375;width:283;height:283" coordorigin="3783,375" coordsize="283,283" path="m4067,659r-284,l3783,375r284,l4067,659xe" filled="f" strokecolor="#bbbdc0" strokeweight=".5pt">
                <v:path arrowok="t"/>
              </v:shape>
            </v:group>
            <v:group id="_x0000_s1348" style="position:absolute;left:4067;top:375;width:283;height:283" coordorigin="4067,375" coordsize="283,283">
              <v:shape id="_x0000_s1349" style="position:absolute;left:4067;top:375;width:283;height:283" coordorigin="4067,375" coordsize="283,283" path="m4350,659r-283,l4067,375r283,l4350,659xe" filled="f" strokecolor="#bbbdc0" strokeweight=".5pt">
                <v:path arrowok="t"/>
              </v:shape>
            </v:group>
            <v:group id="_x0000_s1346" style="position:absolute;left:4350;top:375;width:283;height:283" coordorigin="4350,375" coordsize="283,283">
              <v:shape id="_x0000_s1347" style="position:absolute;left:4350;top:375;width:283;height:283" coordorigin="4350,375" coordsize="283,283" path="m4634,659r-284,l4350,375r284,l4634,659xe" filled="f" strokecolor="#bbbdc0" strokeweight=".5pt">
                <v:path arrowok="t"/>
              </v:shape>
            </v:group>
            <v:group id="_x0000_s1344" style="position:absolute;left:4350;top:375;width:283;height:283" coordorigin="4350,375" coordsize="283,283">
              <v:shape id="_x0000_s1345" style="position:absolute;left:4350;top:375;width:283;height:283" coordorigin="4350,375" coordsize="283,283" path="m4634,659r-284,l4350,375r284,l4634,659xe" filled="f" strokecolor="#bbbdc0" strokeweight=".5pt">
                <v:path arrowok="t"/>
              </v:shape>
            </v:group>
            <v:group id="_x0000_s1342" style="position:absolute;left:4634;top:375;width:283;height:283" coordorigin="4634,375" coordsize="283,283">
              <v:shape id="_x0000_s1343" style="position:absolute;left:4634;top:375;width:283;height:283" coordorigin="4634,375" coordsize="283,283" path="m4917,659r-283,l4634,375r283,l4917,659xe" filled="f" strokecolor="#bbbdc0" strokeweight=".5pt">
                <v:path arrowok="t"/>
              </v:shape>
            </v:group>
            <v:group id="_x0000_s1340" style="position:absolute;left:4917;top:375;width:283;height:283" coordorigin="4917,375" coordsize="283,283">
              <v:shape id="_x0000_s1341" style="position:absolute;left:4917;top:375;width:283;height:283" coordorigin="4917,375" coordsize="283,283" path="m5201,659r-284,l4917,375r284,l5201,659xe" filled="f" strokecolor="#bbbdc0" strokeweight=".5pt">
                <v:path arrowok="t"/>
              </v:shape>
            </v:group>
            <v:group id="_x0000_s1338" style="position:absolute;left:5201;top:375;width:283;height:283" coordorigin="5201,375" coordsize="283,283">
              <v:shape id="_x0000_s1339" style="position:absolute;left:5201;top:375;width:283;height:283" coordorigin="5201,375" coordsize="283,283" path="m5484,659r-283,l5201,375r283,l5484,659xe" filled="f" strokecolor="#bbbdc0" strokeweight=".5pt">
                <v:path arrowok="t"/>
              </v:shape>
            </v:group>
            <v:group id="_x0000_s1336" style="position:absolute;left:5484;top:375;width:283;height:283" coordorigin="5484,375" coordsize="283,283">
              <v:shape id="_x0000_s1337" style="position:absolute;left:5484;top:375;width:283;height:283" coordorigin="5484,375" coordsize="283,283" path="m5767,659r-283,l5484,375r283,l5767,659xe" filled="f" strokecolor="#bbbdc0" strokeweight=".5pt">
                <v:path arrowok="t"/>
              </v:shape>
            </v:group>
            <v:group id="_x0000_s1334" style="position:absolute;left:2083;top:660;width:283;height:283" coordorigin="2083,660" coordsize="283,283">
              <v:shape id="_x0000_s1335" style="position:absolute;left:2083;top:660;width:283;height:283" coordorigin="2083,660" coordsize="283,283" path="m2366,943r-283,l2083,660r283,l2366,943xe" filled="f" strokecolor="#bbbdc0" strokeweight=".5pt">
                <v:path arrowok="t"/>
              </v:shape>
            </v:group>
            <v:group id="_x0000_s1332" style="position:absolute;left:2366;top:660;width:283;height:283" coordorigin="2366,660" coordsize="283,283">
              <v:shape id="_x0000_s1333" style="position:absolute;left:2366;top:660;width:283;height:283" coordorigin="2366,660" coordsize="283,283" path="m2649,943r-283,l2366,660r283,l2649,943xe" filled="f" strokecolor="#bbbdc0" strokeweight=".5pt">
                <v:path arrowok="t"/>
              </v:shape>
            </v:group>
            <v:group id="_x0000_s1330" style="position:absolute;left:2649;top:660;width:283;height:283" coordorigin="2649,660" coordsize="283,283">
              <v:shape id="_x0000_s1331" style="position:absolute;left:2649;top:660;width:283;height:283" coordorigin="2649,660" coordsize="283,283" path="m2933,943r-284,l2649,660r284,l2933,943xe" filled="f" strokecolor="#bbbdc0" strokeweight=".5pt">
                <v:path arrowok="t"/>
              </v:shape>
            </v:group>
            <v:group id="_x0000_s1328" style="position:absolute;left:2933;top:660;width:283;height:283" coordorigin="2933,660" coordsize="283,283">
              <v:shape id="_x0000_s1329" style="position:absolute;left:2933;top:660;width:283;height:283" coordorigin="2933,660" coordsize="283,283" path="m3216,943r-283,l2933,660r283,l3216,943xe" filled="f" strokecolor="#bbbdc0" strokeweight=".5pt">
                <v:path arrowok="t"/>
              </v:shape>
            </v:group>
            <v:group id="_x0000_s1326" style="position:absolute;left:2933;top:660;width:283;height:283" coordorigin="2933,660" coordsize="283,283">
              <v:shape id="_x0000_s1327" style="position:absolute;left:2933;top:660;width:283;height:283" coordorigin="2933,660" coordsize="283,283" path="m3216,943r-283,l2933,660r283,l3216,943xe" filled="f" strokecolor="#bbbdc0" strokeweight=".5pt">
                <v:path arrowok="t"/>
              </v:shape>
            </v:group>
            <v:group id="_x0000_s1324" style="position:absolute;left:2933;top:660;width:283;height:283" coordorigin="2933,660" coordsize="283,283">
              <v:shape id="_x0000_s1325" style="position:absolute;left:2933;top:660;width:283;height:283" coordorigin="2933,660" coordsize="283,283" path="m3216,943r-283,l2933,660r283,l3216,943xe" filled="f" strokecolor="#bbbdc0" strokeweight=".5pt">
                <v:path arrowok="t"/>
              </v:shape>
            </v:group>
            <v:group id="_x0000_s1322" style="position:absolute;left:3216;top:660;width:283;height:283" coordorigin="3216,660" coordsize="283,283">
              <v:shape id="_x0000_s1323" style="position:absolute;left:3216;top:660;width:283;height:283" coordorigin="3216,660" coordsize="283,283" path="m3500,943r-284,l3216,660r284,l3500,943xe" filled="f" strokecolor="#bbbdc0" strokeweight=".5pt">
                <v:path arrowok="t"/>
              </v:shape>
            </v:group>
            <v:group id="_x0000_s1320" style="position:absolute;left:3500;top:660;width:283;height:283" coordorigin="3500,660" coordsize="283,283">
              <v:shape id="_x0000_s1321" style="position:absolute;left:3500;top:660;width:283;height:283" coordorigin="3500,660" coordsize="283,283" path="m3783,943r-283,l3500,660r283,l3783,943xe" filled="f" strokecolor="#bbbdc0" strokeweight=".5pt">
                <v:path arrowok="t"/>
              </v:shape>
            </v:group>
            <v:group id="_x0000_s1318" style="position:absolute;left:3783;top:660;width:283;height:283" coordorigin="3783,660" coordsize="283,283">
              <v:shape id="_x0000_s1319" style="position:absolute;left:3783;top:660;width:283;height:283" coordorigin="3783,660" coordsize="283,283" path="m4067,943r-284,l3783,660r284,l4067,943xe" filled="f" strokecolor="#bbbdc0" strokeweight=".5pt">
                <v:path arrowok="t"/>
              </v:shape>
            </v:group>
            <v:group id="_x0000_s1316" style="position:absolute;left:4067;top:660;width:283;height:283" coordorigin="4067,660" coordsize="283,283">
              <v:shape id="_x0000_s1317" style="position:absolute;left:4067;top:660;width:283;height:283" coordorigin="4067,660" coordsize="283,283" path="m4350,943r-283,l4067,660r283,l4350,943xe" filled="f" strokecolor="#bbbdc0" strokeweight=".5pt">
                <v:path arrowok="t"/>
              </v:shape>
            </v:group>
            <v:group id="_x0000_s1314" style="position:absolute;left:4350;top:660;width:283;height:283" coordorigin="4350,660" coordsize="283,283">
              <v:shape id="_x0000_s1315" style="position:absolute;left:4350;top:660;width:283;height:283" coordorigin="4350,660" coordsize="283,283" path="m4634,943r-284,l4350,660r284,l4634,943xe" filled="f" strokecolor="#bbbdc0" strokeweight=".5pt">
                <v:path arrowok="t"/>
              </v:shape>
            </v:group>
            <v:group id="_x0000_s1312" style="position:absolute;left:4350;top:660;width:283;height:283" coordorigin="4350,660" coordsize="283,283">
              <v:shape id="_x0000_s1313" style="position:absolute;left:4350;top:660;width:283;height:283" coordorigin="4350,660" coordsize="283,283" path="m4634,943r-284,l4350,660r284,l4634,943xe" filled="f" strokecolor="#bbbdc0" strokeweight=".5pt">
                <v:path arrowok="t"/>
              </v:shape>
            </v:group>
            <v:group id="_x0000_s1310" style="position:absolute;left:4634;top:660;width:283;height:283" coordorigin="4634,660" coordsize="283,283">
              <v:shape id="_x0000_s1311" style="position:absolute;left:4634;top:660;width:283;height:283" coordorigin="4634,660" coordsize="283,283" path="m4917,943r-283,l4634,660r283,l4917,943xe" filled="f" strokecolor="#bbbdc0" strokeweight=".5pt">
                <v:path arrowok="t"/>
              </v:shape>
            </v:group>
            <v:group id="_x0000_s1308" style="position:absolute;left:4917;top:660;width:283;height:283" coordorigin="4917,660" coordsize="283,283">
              <v:shape id="_x0000_s1309" style="position:absolute;left:4917;top:660;width:283;height:283" coordorigin="4917,660" coordsize="283,283" path="m5201,943r-284,l4917,660r284,l5201,943xe" filled="f" strokecolor="#bbbdc0" strokeweight=".5pt">
                <v:path arrowok="t"/>
              </v:shape>
            </v:group>
            <v:group id="_x0000_s1306" style="position:absolute;left:5201;top:660;width:283;height:283" coordorigin="5201,660" coordsize="283,283">
              <v:shape id="_x0000_s1307" style="position:absolute;left:5201;top:660;width:283;height:283" coordorigin="5201,660" coordsize="283,283" path="m5484,943r-283,l5201,660r283,l5484,943xe" filled="f" strokecolor="#bbbdc0" strokeweight=".5pt">
                <v:path arrowok="t"/>
              </v:shape>
            </v:group>
            <v:group id="_x0000_s1304" style="position:absolute;left:5484;top:660;width:283;height:283" coordorigin="5484,660" coordsize="283,283">
              <v:shape id="_x0000_s1305" style="position:absolute;left:5484;top:660;width:283;height:283" coordorigin="5484,660" coordsize="283,283" path="m5767,943r-283,l5484,660r283,l5767,943xe" filled="f" strokecolor="#bbbdc0" strokeweight=".5pt">
                <v:path arrowok="t"/>
              </v:shape>
            </v:group>
            <v:group id="_x0000_s1302" style="position:absolute;left:2083;top:944;width:283;height:283" coordorigin="2083,944" coordsize="283,283">
              <v:shape id="_x0000_s1303" style="position:absolute;left:2083;top:944;width:283;height:283" coordorigin="2083,944" coordsize="283,283" path="m2366,1228r-283,l2083,944r283,l2366,1228xe" filled="f" strokecolor="#bbbdc0" strokeweight=".5pt">
                <v:path arrowok="t"/>
              </v:shape>
            </v:group>
            <v:group id="_x0000_s1300" style="position:absolute;left:2366;top:944;width:283;height:283" coordorigin="2366,944" coordsize="283,283">
              <v:shape id="_x0000_s1301" style="position:absolute;left:2366;top:944;width:283;height:283" coordorigin="2366,944" coordsize="283,283" path="m2649,1228r-283,l2366,944r283,l2649,1228xe" filled="f" strokecolor="#bbbdc0" strokeweight=".5pt">
                <v:path arrowok="t"/>
              </v:shape>
            </v:group>
            <v:group id="_x0000_s1298" style="position:absolute;left:2649;top:944;width:283;height:283" coordorigin="2649,944" coordsize="283,283">
              <v:shape id="_x0000_s1299" style="position:absolute;left:2649;top:944;width:283;height:283" coordorigin="2649,944" coordsize="283,283" path="m2933,1228r-284,l2649,944r284,l2933,1228xe" filled="f" strokecolor="#bbbdc0" strokeweight=".5pt">
                <v:path arrowok="t"/>
              </v:shape>
            </v:group>
            <v:group id="_x0000_s1296" style="position:absolute;left:2933;top:944;width:283;height:283" coordorigin="2933,944" coordsize="283,283">
              <v:shape id="_x0000_s1297" style="position:absolute;left:2933;top:944;width:283;height:283" coordorigin="2933,944" coordsize="283,283" path="m3216,1228r-283,l2933,944r283,l3216,1228xe" filled="f" strokecolor="#bbbdc0" strokeweight=".5pt">
                <v:path arrowok="t"/>
              </v:shape>
            </v:group>
            <v:group id="_x0000_s1294" style="position:absolute;left:2933;top:944;width:283;height:283" coordorigin="2933,944" coordsize="283,283">
              <v:shape id="_x0000_s1295" style="position:absolute;left:2933;top:944;width:283;height:283" coordorigin="2933,944" coordsize="283,283" path="m3216,1228r-283,l2933,944r283,l3216,1228xe" filled="f" strokecolor="#bbbdc0" strokeweight=".5pt">
                <v:path arrowok="t"/>
              </v:shape>
            </v:group>
            <v:group id="_x0000_s1292" style="position:absolute;left:2933;top:944;width:283;height:283" coordorigin="2933,944" coordsize="283,283">
              <v:shape id="_x0000_s1293" style="position:absolute;left:2933;top:944;width:283;height:283" coordorigin="2933,944" coordsize="283,283" path="m3216,1228r-283,l2933,944r283,l3216,1228xe" filled="f" strokecolor="#bbbdc0" strokeweight=".5pt">
                <v:path arrowok="t"/>
              </v:shape>
            </v:group>
            <v:group id="_x0000_s1290" style="position:absolute;left:3216;top:944;width:283;height:283" coordorigin="3216,944" coordsize="283,283">
              <v:shape id="_x0000_s1291" style="position:absolute;left:3216;top:944;width:283;height:283" coordorigin="3216,944" coordsize="283,283" path="m3500,1228r-284,l3216,944r284,l3500,1228xe" filled="f" strokecolor="#bbbdc0" strokeweight=".5pt">
                <v:path arrowok="t"/>
              </v:shape>
            </v:group>
            <v:group id="_x0000_s1288" style="position:absolute;left:3500;top:944;width:283;height:283" coordorigin="3500,944" coordsize="283,283">
              <v:shape id="_x0000_s1289" style="position:absolute;left:3500;top:944;width:283;height:283" coordorigin="3500,944" coordsize="283,283" path="m3783,1228r-283,l3500,944r283,l3783,1228xe" filled="f" strokecolor="#bbbdc0" strokeweight=".5pt">
                <v:path arrowok="t"/>
              </v:shape>
            </v:group>
            <v:group id="_x0000_s1286" style="position:absolute;left:3783;top:944;width:283;height:283" coordorigin="3783,944" coordsize="283,283">
              <v:shape id="_x0000_s1287" style="position:absolute;left:3783;top:944;width:283;height:283" coordorigin="3783,944" coordsize="283,283" path="m4067,1228r-284,l3783,944r284,l4067,1228xe" filled="f" strokecolor="#bbbdc0" strokeweight=".5pt">
                <v:path arrowok="t"/>
              </v:shape>
            </v:group>
            <v:group id="_x0000_s1284" style="position:absolute;left:4067;top:944;width:283;height:283" coordorigin="4067,944" coordsize="283,283">
              <v:shape id="_x0000_s1285" style="position:absolute;left:4067;top:944;width:283;height:283" coordorigin="4067,944" coordsize="283,283" path="m4350,1228r-283,l4067,944r283,l4350,1228xe" filled="f" strokecolor="#bbbdc0" strokeweight=".5pt">
                <v:path arrowok="t"/>
              </v:shape>
            </v:group>
            <v:group id="_x0000_s1282" style="position:absolute;left:4350;top:944;width:283;height:283" coordorigin="4350,944" coordsize="283,283">
              <v:shape id="_x0000_s1283" style="position:absolute;left:4350;top:944;width:283;height:283" coordorigin="4350,944" coordsize="283,283" path="m4634,1228r-284,l4350,944r284,l4634,1228xe" filled="f" strokecolor="#bbbdc0" strokeweight=".5pt">
                <v:path arrowok="t"/>
              </v:shape>
            </v:group>
            <v:group id="_x0000_s1280" style="position:absolute;left:4350;top:944;width:283;height:283" coordorigin="4350,944" coordsize="283,283">
              <v:shape id="_x0000_s1281" style="position:absolute;left:4350;top:944;width:283;height:283" coordorigin="4350,944" coordsize="283,283" path="m4634,1228r-284,l4350,944r284,l4634,1228xe" filled="f" strokecolor="#bbbdc0" strokeweight=".5pt">
                <v:path arrowok="t"/>
              </v:shape>
            </v:group>
            <v:group id="_x0000_s1278" style="position:absolute;left:4634;top:944;width:283;height:283" coordorigin="4634,944" coordsize="283,283">
              <v:shape id="_x0000_s1279" style="position:absolute;left:4634;top:944;width:283;height:283" coordorigin="4634,944" coordsize="283,283" path="m4917,1228r-283,l4634,944r283,l4917,1228xe" filled="f" strokecolor="#bbbdc0" strokeweight=".5pt">
                <v:path arrowok="t"/>
              </v:shape>
            </v:group>
            <v:group id="_x0000_s1276" style="position:absolute;left:4917;top:944;width:283;height:283" coordorigin="4917,944" coordsize="283,283">
              <v:shape id="_x0000_s1277" style="position:absolute;left:4917;top:944;width:283;height:283" coordorigin="4917,944" coordsize="283,283" path="m5201,1228r-284,l4917,944r284,l5201,1228xe" filled="f" strokecolor="#bbbdc0" strokeweight=".5pt">
                <v:path arrowok="t"/>
              </v:shape>
            </v:group>
            <v:group id="_x0000_s1274" style="position:absolute;left:5201;top:944;width:283;height:283" coordorigin="5201,944" coordsize="283,283">
              <v:shape id="_x0000_s1275" style="position:absolute;left:5201;top:944;width:283;height:283" coordorigin="5201,944" coordsize="283,283" path="m5484,1228r-283,l5201,944r283,l5484,1228xe" filled="f" strokecolor="#bbbdc0" strokeweight=".5pt">
                <v:path arrowok="t"/>
              </v:shape>
            </v:group>
            <v:group id="_x0000_s1272" style="position:absolute;left:5484;top:944;width:283;height:283" coordorigin="5484,944" coordsize="283,283">
              <v:shape id="_x0000_s1273" style="position:absolute;left:5484;top:944;width:283;height:283" coordorigin="5484,944" coordsize="283,283" path="m5767,1228r-283,l5484,944r283,l5767,1228xe" filled="f" strokecolor="#bbbdc0" strokeweight=".5pt">
                <v:path arrowok="t"/>
              </v:shape>
            </v:group>
            <v:group id="_x0000_s1270" style="position:absolute;left:2083;top:1228;width:283;height:283" coordorigin="2083,1228" coordsize="283,283">
              <v:shape id="_x0000_s1271" style="position:absolute;left:2083;top:1228;width:283;height:283" coordorigin="2083,1228" coordsize="283,283" path="m2366,1512r-283,l2083,1228r283,l2366,1512xe" filled="f" strokecolor="#bbbdc0" strokeweight=".5pt">
                <v:path arrowok="t"/>
              </v:shape>
            </v:group>
            <v:group id="_x0000_s1268" style="position:absolute;left:2366;top:1228;width:283;height:283" coordorigin="2366,1228" coordsize="283,283">
              <v:shape id="_x0000_s1269" style="position:absolute;left:2366;top:1228;width:283;height:283" coordorigin="2366,1228" coordsize="283,283" path="m2649,1512r-283,l2366,1228r283,l2649,1512xe" filled="f" strokecolor="#bbbdc0" strokeweight=".5pt">
                <v:path arrowok="t"/>
              </v:shape>
            </v:group>
            <v:group id="_x0000_s1266" style="position:absolute;left:2649;top:1228;width:283;height:283" coordorigin="2649,1228" coordsize="283,283">
              <v:shape id="_x0000_s1267" style="position:absolute;left:2649;top:1228;width:283;height:283" coordorigin="2649,1228" coordsize="283,283" path="m2933,1512r-284,l2649,1228r284,l2933,1512xe" filled="f" strokecolor="#bbbdc0" strokeweight=".5pt">
                <v:path arrowok="t"/>
              </v:shape>
            </v:group>
            <v:group id="_x0000_s1264" style="position:absolute;left:2933;top:1228;width:283;height:283" coordorigin="2933,1228" coordsize="283,283">
              <v:shape id="_x0000_s1265" style="position:absolute;left:2933;top:1228;width:283;height:283" coordorigin="2933,1228" coordsize="283,283" path="m3216,1512r-283,l2933,1228r283,l3216,1512xe" filled="f" strokecolor="#bbbdc0" strokeweight=".5pt">
                <v:path arrowok="t"/>
              </v:shape>
            </v:group>
            <v:group id="_x0000_s1262" style="position:absolute;left:2933;top:1228;width:283;height:283" coordorigin="2933,1228" coordsize="283,283">
              <v:shape id="_x0000_s1263" style="position:absolute;left:2933;top:1228;width:283;height:283" coordorigin="2933,1228" coordsize="283,283" path="m3216,1512r-283,l2933,1228r283,l3216,1512xe" filled="f" strokecolor="#bbbdc0" strokeweight=".5pt">
                <v:path arrowok="t"/>
              </v:shape>
            </v:group>
            <v:group id="_x0000_s1260" style="position:absolute;left:2933;top:1228;width:283;height:283" coordorigin="2933,1228" coordsize="283,283">
              <v:shape id="_x0000_s1261" style="position:absolute;left:2933;top:1228;width:283;height:283" coordorigin="2933,1228" coordsize="283,283" path="m3216,1512r-283,l2933,1228r283,l3216,1512xe" filled="f" strokecolor="#bbbdc0" strokeweight=".5pt">
                <v:path arrowok="t"/>
              </v:shape>
            </v:group>
            <v:group id="_x0000_s1258" style="position:absolute;left:3216;top:1228;width:283;height:283" coordorigin="3216,1228" coordsize="283,283">
              <v:shape id="_x0000_s1259" style="position:absolute;left:3216;top:1228;width:283;height:283" coordorigin="3216,1228" coordsize="283,283" path="m3500,1512r-284,l3216,1228r284,l3500,1512xe" filled="f" strokecolor="#bbbdc0" strokeweight=".5pt">
                <v:path arrowok="t"/>
              </v:shape>
            </v:group>
            <v:group id="_x0000_s1256" style="position:absolute;left:3500;top:1228;width:283;height:283" coordorigin="3500,1228" coordsize="283,283">
              <v:shape id="_x0000_s1257" style="position:absolute;left:3500;top:1228;width:283;height:283" coordorigin="3500,1228" coordsize="283,283" path="m3783,1512r-283,l3500,1228r283,l3783,1512xe" filled="f" strokecolor="#bbbdc0" strokeweight=".5pt">
                <v:path arrowok="t"/>
              </v:shape>
            </v:group>
            <v:group id="_x0000_s1254" style="position:absolute;left:3783;top:1228;width:283;height:283" coordorigin="3783,1228" coordsize="283,283">
              <v:shape id="_x0000_s1255" style="position:absolute;left:3783;top:1228;width:283;height:283" coordorigin="3783,1228" coordsize="283,283" path="m4067,1512r-284,l3783,1228r284,l4067,1512xe" filled="f" strokecolor="#bbbdc0" strokeweight=".5pt">
                <v:path arrowok="t"/>
              </v:shape>
            </v:group>
            <v:group id="_x0000_s1252" style="position:absolute;left:4067;top:1228;width:283;height:283" coordorigin="4067,1228" coordsize="283,283">
              <v:shape id="_x0000_s1253" style="position:absolute;left:4067;top:1228;width:283;height:283" coordorigin="4067,1228" coordsize="283,283" path="m4350,1512r-283,l4067,1228r283,l4350,1512xe" filled="f" strokecolor="#bbbdc0" strokeweight=".5pt">
                <v:path arrowok="t"/>
              </v:shape>
            </v:group>
            <v:group id="_x0000_s1250" style="position:absolute;left:4350;top:1228;width:283;height:283" coordorigin="4350,1228" coordsize="283,283">
              <v:shape id="_x0000_s1251" style="position:absolute;left:4350;top:1228;width:283;height:283" coordorigin="4350,1228" coordsize="283,283" path="m4634,1512r-284,l4350,1228r284,l4634,1512xe" filled="f" strokecolor="#bbbdc0" strokeweight=".5pt">
                <v:path arrowok="t"/>
              </v:shape>
            </v:group>
            <v:group id="_x0000_s1248" style="position:absolute;left:4350;top:1228;width:283;height:283" coordorigin="4350,1228" coordsize="283,283">
              <v:shape id="_x0000_s1249" style="position:absolute;left:4350;top:1228;width:283;height:283" coordorigin="4350,1228" coordsize="283,283" path="m4634,1512r-284,l4350,1228r284,l4634,1512xe" filled="f" strokecolor="#bbbdc0" strokeweight=".5pt">
                <v:path arrowok="t"/>
              </v:shape>
            </v:group>
            <v:group id="_x0000_s1246" style="position:absolute;left:4634;top:1228;width:283;height:283" coordorigin="4634,1228" coordsize="283,283">
              <v:shape id="_x0000_s1247" style="position:absolute;left:4634;top:1228;width:283;height:283" coordorigin="4634,1228" coordsize="283,283" path="m4917,1512r-283,l4634,1228r283,l4917,1512xe" filled="f" strokecolor="#bbbdc0" strokeweight=".5pt">
                <v:path arrowok="t"/>
              </v:shape>
            </v:group>
            <v:group id="_x0000_s1244" style="position:absolute;left:4917;top:1228;width:283;height:283" coordorigin="4917,1228" coordsize="283,283">
              <v:shape id="_x0000_s1245" style="position:absolute;left:4917;top:1228;width:283;height:283" coordorigin="4917,1228" coordsize="283,283" path="m5201,1512r-284,l4917,1228r284,l5201,1512xe" filled="f" strokecolor="#bbbdc0" strokeweight=".5pt">
                <v:path arrowok="t"/>
              </v:shape>
            </v:group>
            <v:group id="_x0000_s1242" style="position:absolute;left:5201;top:1228;width:283;height:283" coordorigin="5201,1228" coordsize="283,283">
              <v:shape id="_x0000_s1243" style="position:absolute;left:5201;top:1228;width:283;height:283" coordorigin="5201,1228" coordsize="283,283" path="m5484,1512r-283,l5201,1228r283,l5484,1512xe" filled="f" strokecolor="#bbbdc0" strokeweight=".5pt">
                <v:path arrowok="t"/>
              </v:shape>
            </v:group>
            <v:group id="_x0000_s1240" style="position:absolute;left:5484;top:1228;width:283;height:283" coordorigin="5484,1228" coordsize="283,283">
              <v:shape id="_x0000_s1241" style="position:absolute;left:5484;top:1228;width:283;height:283" coordorigin="5484,1228" coordsize="283,283" path="m5767,1512r-283,l5484,1228r283,l5767,1512xe" filled="f" strokecolor="#bbbdc0" strokeweight=".5pt">
                <v:path arrowok="t"/>
              </v:shape>
            </v:group>
            <v:group id="_x0000_s1238" style="position:absolute;left:2083;top:1513;width:283;height:283" coordorigin="2083,1513" coordsize="283,283">
              <v:shape id="_x0000_s1239" style="position:absolute;left:2083;top:1513;width:283;height:283" coordorigin="2083,1513" coordsize="283,283" path="m2366,1796r-283,l2083,1513r283,l2366,1796xe" filled="f" strokecolor="#bbbdc0" strokeweight=".5pt">
                <v:path arrowok="t"/>
              </v:shape>
            </v:group>
            <v:group id="_x0000_s1236" style="position:absolute;left:2366;top:1513;width:283;height:283" coordorigin="2366,1513" coordsize="283,283">
              <v:shape id="_x0000_s1237" style="position:absolute;left:2366;top:1513;width:283;height:283" coordorigin="2366,1513" coordsize="283,283" path="m2649,1796r-283,l2366,1513r283,l2649,1796xe" filled="f" strokecolor="#bbbdc0" strokeweight=".5pt">
                <v:path arrowok="t"/>
              </v:shape>
            </v:group>
            <v:group id="_x0000_s1234" style="position:absolute;left:2649;top:1513;width:283;height:283" coordorigin="2649,1513" coordsize="283,283">
              <v:shape id="_x0000_s1235" style="position:absolute;left:2649;top:1513;width:283;height:283" coordorigin="2649,1513" coordsize="283,283" path="m2933,1796r-284,l2649,1513r284,l2933,1796xe" filled="f" strokecolor="#bbbdc0" strokeweight=".5pt">
                <v:path arrowok="t"/>
              </v:shape>
            </v:group>
            <v:group id="_x0000_s1232" style="position:absolute;left:2933;top:1513;width:283;height:283" coordorigin="2933,1513" coordsize="283,283">
              <v:shape id="_x0000_s1233" style="position:absolute;left:2933;top:1513;width:283;height:283" coordorigin="2933,1513" coordsize="283,283" path="m3216,1796r-283,l2933,1513r283,l3216,1796xe" filled="f" strokecolor="#bbbdc0" strokeweight=".5pt">
                <v:path arrowok="t"/>
              </v:shape>
            </v:group>
            <v:group id="_x0000_s1230" style="position:absolute;left:2933;top:1513;width:283;height:283" coordorigin="2933,1513" coordsize="283,283">
              <v:shape id="_x0000_s1231" style="position:absolute;left:2933;top:1513;width:283;height:283" coordorigin="2933,1513" coordsize="283,283" path="m3216,1796r-283,l2933,1513r283,l3216,1796xe" filled="f" strokecolor="#bbbdc0" strokeweight=".5pt">
                <v:path arrowok="t"/>
              </v:shape>
            </v:group>
            <v:group id="_x0000_s1228" style="position:absolute;left:2933;top:1513;width:283;height:283" coordorigin="2933,1513" coordsize="283,283">
              <v:shape id="_x0000_s1229" style="position:absolute;left:2933;top:1513;width:283;height:283" coordorigin="2933,1513" coordsize="283,283" path="m3216,1796r-283,l2933,1513r283,l3216,1796xe" filled="f" strokecolor="#bbbdc0" strokeweight=".5pt">
                <v:path arrowok="t"/>
              </v:shape>
            </v:group>
            <v:group id="_x0000_s1226" style="position:absolute;left:3216;top:1513;width:283;height:283" coordorigin="3216,1513" coordsize="283,283">
              <v:shape id="_x0000_s1227" style="position:absolute;left:3216;top:1513;width:283;height:283" coordorigin="3216,1513" coordsize="283,283" path="m3500,1796r-284,l3216,1513r284,l3500,1796xe" filled="f" strokecolor="#bbbdc0" strokeweight=".5pt">
                <v:path arrowok="t"/>
              </v:shape>
            </v:group>
            <v:group id="_x0000_s1224" style="position:absolute;left:3500;top:1513;width:283;height:283" coordorigin="3500,1513" coordsize="283,283">
              <v:shape id="_x0000_s1225" style="position:absolute;left:3500;top:1513;width:283;height:283" coordorigin="3500,1513" coordsize="283,283" path="m3783,1796r-283,l3500,1513r283,l3783,1796xe" filled="f" strokecolor="#bbbdc0" strokeweight=".5pt">
                <v:path arrowok="t"/>
              </v:shape>
            </v:group>
            <v:group id="_x0000_s1222" style="position:absolute;left:3783;top:1513;width:283;height:283" coordorigin="3783,1513" coordsize="283,283">
              <v:shape id="_x0000_s1223" style="position:absolute;left:3783;top:1513;width:283;height:283" coordorigin="3783,1513" coordsize="283,283" path="m4067,1796r-284,l3783,1513r284,l4067,1796xe" filled="f" strokecolor="#bbbdc0" strokeweight=".5pt">
                <v:path arrowok="t"/>
              </v:shape>
            </v:group>
            <v:group id="_x0000_s1220" style="position:absolute;left:4067;top:1513;width:283;height:283" coordorigin="4067,1513" coordsize="283,283">
              <v:shape id="_x0000_s1221" style="position:absolute;left:4067;top:1513;width:283;height:283" coordorigin="4067,1513" coordsize="283,283" path="m4350,1796r-283,l4067,1513r283,l4350,1796xe" filled="f" strokecolor="#bbbdc0" strokeweight=".5pt">
                <v:path arrowok="t"/>
              </v:shape>
            </v:group>
            <v:group id="_x0000_s1218" style="position:absolute;left:4350;top:1513;width:283;height:283" coordorigin="4350,1513" coordsize="283,283">
              <v:shape id="_x0000_s1219" style="position:absolute;left:4350;top:1513;width:283;height:283" coordorigin="4350,1513" coordsize="283,283" path="m4634,1796r-284,l4350,1513r284,l4634,1796xe" filled="f" strokecolor="#bbbdc0" strokeweight=".5pt">
                <v:path arrowok="t"/>
              </v:shape>
            </v:group>
            <v:group id="_x0000_s1216" style="position:absolute;left:4350;top:1513;width:283;height:283" coordorigin="4350,1513" coordsize="283,283">
              <v:shape id="_x0000_s1217" style="position:absolute;left:4350;top:1513;width:283;height:283" coordorigin="4350,1513" coordsize="283,283" path="m4634,1796r-284,l4350,1513r284,l4634,1796xe" filled="f" strokecolor="#bbbdc0" strokeweight=".5pt">
                <v:path arrowok="t"/>
              </v:shape>
            </v:group>
            <v:group id="_x0000_s1214" style="position:absolute;left:4634;top:1513;width:283;height:283" coordorigin="4634,1513" coordsize="283,283">
              <v:shape id="_x0000_s1215" style="position:absolute;left:4634;top:1513;width:283;height:283" coordorigin="4634,1513" coordsize="283,283" path="m4917,1796r-283,l4634,1513r283,l4917,1796xe" filled="f" strokecolor="#bbbdc0" strokeweight=".5pt">
                <v:path arrowok="t"/>
              </v:shape>
            </v:group>
            <v:group id="_x0000_s1212" style="position:absolute;left:4917;top:1513;width:283;height:283" coordorigin="4917,1513" coordsize="283,283">
              <v:shape id="_x0000_s1213" style="position:absolute;left:4917;top:1513;width:283;height:283" coordorigin="4917,1513" coordsize="283,283" path="m5201,1796r-284,l4917,1513r284,l5201,1796xe" filled="f" strokecolor="#bbbdc0" strokeweight=".5pt">
                <v:path arrowok="t"/>
              </v:shape>
            </v:group>
            <v:group id="_x0000_s1210" style="position:absolute;left:5201;top:1513;width:283;height:283" coordorigin="5201,1513" coordsize="283,283">
              <v:shape id="_x0000_s1211" style="position:absolute;left:5201;top:1513;width:283;height:283" coordorigin="5201,1513" coordsize="283,283" path="m5484,1796r-283,l5201,1513r283,l5484,1796xe" filled="f" strokecolor="#bbbdc0" strokeweight=".5pt">
                <v:path arrowok="t"/>
              </v:shape>
            </v:group>
            <v:group id="_x0000_s1208" style="position:absolute;left:5484;top:1513;width:283;height:283" coordorigin="5484,1513" coordsize="283,283">
              <v:shape id="_x0000_s1209" style="position:absolute;left:5484;top:1513;width:283;height:283" coordorigin="5484,1513" coordsize="283,283" path="m5767,1796r-283,l5484,1513r283,l5767,1796xe" filled="f" strokecolor="#bbbdc0" strokeweight=".5pt">
                <v:path arrowok="t"/>
              </v:shape>
            </v:group>
            <v:group id="_x0000_s1206" style="position:absolute;left:2083;top:1797;width:283;height:283" coordorigin="2083,1797" coordsize="283,283">
              <v:shape id="_x0000_s1207" style="position:absolute;left:2083;top:1797;width:283;height:283" coordorigin="2083,1797" coordsize="283,283" path="m2366,2081r-283,l2083,1797r283,l2366,2081xe" filled="f" strokecolor="#bbbdc0" strokeweight=".5pt">
                <v:path arrowok="t"/>
              </v:shape>
            </v:group>
            <v:group id="_x0000_s1204" style="position:absolute;left:2366;top:1797;width:283;height:283" coordorigin="2366,1797" coordsize="283,283">
              <v:shape id="_x0000_s1205" style="position:absolute;left:2366;top:1797;width:283;height:283" coordorigin="2366,1797" coordsize="283,283" path="m2649,2081r-283,l2366,1797r283,l2649,2081xe" filled="f" strokecolor="#bbbdc0" strokeweight=".5pt">
                <v:path arrowok="t"/>
              </v:shape>
            </v:group>
            <v:group id="_x0000_s1202" style="position:absolute;left:2649;top:1797;width:283;height:283" coordorigin="2649,1797" coordsize="283,283">
              <v:shape id="_x0000_s1203" style="position:absolute;left:2649;top:1797;width:283;height:283" coordorigin="2649,1797" coordsize="283,283" path="m2933,2081r-284,l2649,1797r284,l2933,2081xe" filled="f" strokecolor="#bbbdc0" strokeweight=".5pt">
                <v:path arrowok="t"/>
              </v:shape>
            </v:group>
            <v:group id="_x0000_s1200" style="position:absolute;left:2933;top:1797;width:283;height:283" coordorigin="2933,1797" coordsize="283,283">
              <v:shape id="_x0000_s1201" style="position:absolute;left:2933;top:1797;width:283;height:283" coordorigin="2933,1797" coordsize="283,283" path="m3216,2081r-283,l2933,1797r283,l3216,2081xe" filled="f" strokecolor="#bbbdc0" strokeweight=".5pt">
                <v:path arrowok="t"/>
              </v:shape>
            </v:group>
            <v:group id="_x0000_s1198" style="position:absolute;left:2933;top:1797;width:283;height:283" coordorigin="2933,1797" coordsize="283,283">
              <v:shape id="_x0000_s1199" style="position:absolute;left:2933;top:1797;width:283;height:283" coordorigin="2933,1797" coordsize="283,283" path="m3216,2081r-283,l2933,1797r283,l3216,2081xe" filled="f" strokecolor="#bbbdc0" strokeweight=".5pt">
                <v:path arrowok="t"/>
              </v:shape>
            </v:group>
            <v:group id="_x0000_s1196" style="position:absolute;left:2933;top:1797;width:283;height:283" coordorigin="2933,1797" coordsize="283,283">
              <v:shape id="_x0000_s1197" style="position:absolute;left:2933;top:1797;width:283;height:283" coordorigin="2933,1797" coordsize="283,283" path="m3216,2081r-283,l2933,1797r283,l3216,2081xe" filled="f" strokecolor="#bbbdc0" strokeweight=".5pt">
                <v:path arrowok="t"/>
              </v:shape>
            </v:group>
            <v:group id="_x0000_s1194" style="position:absolute;left:3216;top:1797;width:283;height:283" coordorigin="3216,1797" coordsize="283,283">
              <v:shape id="_x0000_s1195" style="position:absolute;left:3216;top:1797;width:283;height:283" coordorigin="3216,1797" coordsize="283,283" path="m3500,2081r-284,l3216,1797r284,l3500,2081xe" filled="f" strokecolor="#bbbdc0" strokeweight=".5pt">
                <v:path arrowok="t"/>
              </v:shape>
            </v:group>
            <v:group id="_x0000_s1192" style="position:absolute;left:3500;top:1797;width:283;height:283" coordorigin="3500,1797" coordsize="283,283">
              <v:shape id="_x0000_s1193" style="position:absolute;left:3500;top:1797;width:283;height:283" coordorigin="3500,1797" coordsize="283,283" path="m3783,2081r-283,l3500,1797r283,l3783,2081xe" filled="f" strokecolor="#bbbdc0" strokeweight=".5pt">
                <v:path arrowok="t"/>
              </v:shape>
            </v:group>
            <v:group id="_x0000_s1190" style="position:absolute;left:3783;top:1797;width:283;height:283" coordorigin="3783,1797" coordsize="283,283">
              <v:shape id="_x0000_s1191" style="position:absolute;left:3783;top:1797;width:283;height:283" coordorigin="3783,1797" coordsize="283,283" path="m4067,2081r-284,l3783,1797r284,l4067,2081xe" filled="f" strokecolor="#bbbdc0" strokeweight=".5pt">
                <v:path arrowok="t"/>
              </v:shape>
            </v:group>
            <v:group id="_x0000_s1188" style="position:absolute;left:4067;top:1797;width:283;height:283" coordorigin="4067,1797" coordsize="283,283">
              <v:shape id="_x0000_s1189" style="position:absolute;left:4067;top:1797;width:283;height:283" coordorigin="4067,1797" coordsize="283,283" path="m4350,2081r-283,l4067,1797r283,l4350,2081xe" filled="f" strokecolor="#bbbdc0" strokeweight=".5pt">
                <v:path arrowok="t"/>
              </v:shape>
            </v:group>
            <v:group id="_x0000_s1186" style="position:absolute;left:4350;top:1797;width:283;height:283" coordorigin="4350,1797" coordsize="283,283">
              <v:shape id="_x0000_s1187" style="position:absolute;left:4350;top:1797;width:283;height:283" coordorigin="4350,1797" coordsize="283,283" path="m4634,2081r-284,l4350,1797r284,l4634,2081xe" filled="f" strokecolor="#bbbdc0" strokeweight=".5pt">
                <v:path arrowok="t"/>
              </v:shape>
            </v:group>
            <v:group id="_x0000_s1184" style="position:absolute;left:4350;top:1797;width:283;height:283" coordorigin="4350,1797" coordsize="283,283">
              <v:shape id="_x0000_s1185" style="position:absolute;left:4350;top:1797;width:283;height:283" coordorigin="4350,1797" coordsize="283,283" path="m4634,2081r-284,l4350,1797r284,l4634,2081xe" filled="f" strokecolor="#bbbdc0" strokeweight=".5pt">
                <v:path arrowok="t"/>
              </v:shape>
            </v:group>
            <v:group id="_x0000_s1182" style="position:absolute;left:4634;top:1797;width:283;height:283" coordorigin="4634,1797" coordsize="283,283">
              <v:shape id="_x0000_s1183" style="position:absolute;left:4634;top:1797;width:283;height:283" coordorigin="4634,1797" coordsize="283,283" path="m4917,2081r-283,l4634,1797r283,l4917,2081xe" filled="f" strokecolor="#bbbdc0" strokeweight=".5pt">
                <v:path arrowok="t"/>
              </v:shape>
            </v:group>
            <v:group id="_x0000_s1180" style="position:absolute;left:4917;top:1797;width:283;height:283" coordorigin="4917,1797" coordsize="283,283">
              <v:shape id="_x0000_s1181" style="position:absolute;left:4917;top:1797;width:283;height:283" coordorigin="4917,1797" coordsize="283,283" path="m5201,2081r-284,l4917,1797r284,l5201,2081xe" filled="f" strokecolor="#bbbdc0" strokeweight=".5pt">
                <v:path arrowok="t"/>
              </v:shape>
            </v:group>
            <v:group id="_x0000_s1178" style="position:absolute;left:5201;top:1797;width:283;height:283" coordorigin="5201,1797" coordsize="283,283">
              <v:shape id="_x0000_s1179" style="position:absolute;left:5201;top:1797;width:283;height:283" coordorigin="5201,1797" coordsize="283,283" path="m5484,2081r-283,l5201,1797r283,l5484,2081xe" filled="f" strokecolor="#bbbdc0" strokeweight=".5pt">
                <v:path arrowok="t"/>
              </v:shape>
            </v:group>
            <v:group id="_x0000_s1176" style="position:absolute;left:5484;top:1797;width:283;height:283" coordorigin="5484,1797" coordsize="283,283">
              <v:shape id="_x0000_s1177" style="position:absolute;left:5484;top:1797;width:283;height:283" coordorigin="5484,1797" coordsize="283,283" path="m5767,2081r-283,l5484,1797r283,l5767,2081xe" filled="f" strokecolor="#bbbdc0" strokeweight=".5pt">
                <v:path arrowok="t"/>
              </v:shape>
            </v:group>
            <v:group id="_x0000_s1174" style="position:absolute;left:2082;top:-130;width:2;height:2254" coordorigin="2082,-130" coordsize="2,2254">
              <v:shape id="_x0000_s1175" style="position:absolute;left:2082;top:-130;width:2;height:2254" coordorigin="2082,-130" coordsize="0,2254" path="m2082,-130r,2253e" filled="f" strokecolor="#231f20" strokeweight=".5pt">
                <v:path arrowok="t"/>
              </v:shape>
            </v:group>
            <v:group id="_x0000_s1171" style="position:absolute;left:2036;top:-194;width:79;height:126" coordorigin="2036,-194" coordsize="79,126">
              <v:shape id="_x0000_s1173" style="position:absolute;left:2036;top:-194;width:79;height:126" coordorigin="2036,-194" coordsize="79,126" path="m2082,-194r-46,127l2057,-81r15,-8l2085,-91r26,l2082,-194e" fillcolor="#231f20" stroked="f">
                <v:path arrowok="t"/>
              </v:shape>
              <v:shape id="_x0000_s1172" style="position:absolute;left:2036;top:-194;width:79;height:126" coordorigin="2036,-194" coordsize="79,126" path="m2111,-91r-26,l2098,-87r17,11l2111,-91e" fillcolor="#231f20" stroked="f">
                <v:path arrowok="t"/>
              </v:shape>
            </v:group>
            <v:group id="_x0000_s1169" style="position:absolute;left:5484;top:2038;width:2;height:85" coordorigin="5484,2038" coordsize="2,85">
              <v:shape id="_x0000_s1170" style="position:absolute;left:5484;top:2038;width:2;height:85" coordorigin="5484,2038" coordsize="0,85" path="m5484,2038r,85e" filled="f" strokecolor="#231f20" strokeweight=".5pt">
                <v:path arrowok="t"/>
              </v:shape>
            </v:group>
            <v:group id="_x0000_s1167" style="position:absolute;left:4917;top:2038;width:2;height:85" coordorigin="4917,2038" coordsize="2,85">
              <v:shape id="_x0000_s1168" style="position:absolute;left:4917;top:2038;width:2;height:85" coordorigin="4917,2038" coordsize="0,85" path="m4917,2038r,85e" filled="f" strokecolor="#231f20" strokeweight=".5pt">
                <v:path arrowok="t"/>
              </v:shape>
            </v:group>
            <v:group id="_x0000_s1165" style="position:absolute;left:4350;top:2038;width:2;height:85" coordorigin="4350,2038" coordsize="2,85">
              <v:shape id="_x0000_s1166" style="position:absolute;left:4350;top:2038;width:2;height:85" coordorigin="4350,2038" coordsize="0,85" path="m4350,2038r,85e" filled="f" strokecolor="#231f20" strokeweight=".5pt">
                <v:path arrowok="t"/>
              </v:shape>
            </v:group>
            <v:group id="_x0000_s1163" style="position:absolute;left:3783;top:2038;width:2;height:85" coordorigin="3783,2038" coordsize="2,85">
              <v:shape id="_x0000_s1164" style="position:absolute;left:3783;top:2038;width:2;height:85" coordorigin="3783,2038" coordsize="0,85" path="m3783,2038r,85e" filled="f" strokecolor="#231f20" strokeweight=".5pt">
                <v:path arrowok="t"/>
              </v:shape>
            </v:group>
            <v:group id="_x0000_s1161" style="position:absolute;left:3216;top:2038;width:2;height:85" coordorigin="3216,2038" coordsize="2,85">
              <v:shape id="_x0000_s1162" style="position:absolute;left:3216;top:2038;width:2;height:85" coordorigin="3216,2038" coordsize="0,85" path="m3216,2038r,85e" filled="f" strokecolor="#231f20" strokeweight=".5pt">
                <v:path arrowok="t"/>
              </v:shape>
            </v:group>
            <v:group id="_x0000_s1159" style="position:absolute;left:2649;top:2038;width:2;height:85" coordorigin="2649,2038" coordsize="2,85">
              <v:shape id="_x0000_s1160" style="position:absolute;left:2649;top:2038;width:2;height:85" coordorigin="2649,2038" coordsize="0,85" path="m2649,2038r,85e" filled="f" strokecolor="#231f20" strokeweight=".5pt">
                <v:path arrowok="t"/>
              </v:shape>
            </v:group>
            <v:group id="_x0000_s1157" style="position:absolute;left:2040;top:375;width:85;height:2" coordorigin="2040,375" coordsize="85,2">
              <v:shape id="_x0000_s1158" style="position:absolute;left:2040;top:375;width:85;height:2" coordorigin="2040,375" coordsize="85,0" path="m2040,375r85,e" filled="f" strokecolor="#231f20" strokeweight=".5pt">
                <v:path arrowok="t"/>
              </v:shape>
            </v:group>
            <v:group id="_x0000_s1155" style="position:absolute;left:2040;top:660;width:85;height:2" coordorigin="2040,660" coordsize="85,2">
              <v:shape id="_x0000_s1156" style="position:absolute;left:2040;top:660;width:85;height:2" coordorigin="2040,660" coordsize="85,0" path="m2040,660r85,e" filled="f" strokecolor="#231f20" strokeweight=".5pt">
                <v:path arrowok="t"/>
              </v:shape>
            </v:group>
            <v:group id="_x0000_s1153" style="position:absolute;left:2040;top:944;width:85;height:2" coordorigin="2040,944" coordsize="85,2">
              <v:shape id="_x0000_s1154" style="position:absolute;left:2040;top:944;width:85;height:2" coordorigin="2040,944" coordsize="85,0" path="m2040,944r85,e" filled="f" strokecolor="#231f20" strokeweight=".5pt">
                <v:path arrowok="t"/>
              </v:shape>
            </v:group>
            <v:group id="_x0000_s1151" style="position:absolute;left:2040;top:1229;width:85;height:2" coordorigin="2040,1229" coordsize="85,2">
              <v:shape id="_x0000_s1152" style="position:absolute;left:2040;top:1229;width:85;height:2" coordorigin="2040,1229" coordsize="85,0" path="m2040,1229r85,e" filled="f" strokecolor="#231f20" strokeweight=".5pt">
                <v:path arrowok="t"/>
              </v:shape>
            </v:group>
            <v:group id="_x0000_s1149" style="position:absolute;left:2040;top:1513;width:85;height:2" coordorigin="2040,1513" coordsize="85,2">
              <v:shape id="_x0000_s1150" style="position:absolute;left:2040;top:1513;width:85;height:2" coordorigin="2040,1513" coordsize="85,0" path="m2040,1513r85,e" filled="f" strokecolor="#231f20" strokeweight=".5pt">
                <v:path arrowok="t"/>
              </v:shape>
            </v:group>
            <v:group id="_x0000_s1147" style="position:absolute;left:2040;top:1797;width:609;height:2" coordorigin="2040,1797" coordsize="609,2">
              <v:shape id="_x0000_s1148" style="position:absolute;left:2040;top:1797;width:609;height:2" coordorigin="2040,1797" coordsize="609,0" path="m2040,1797r609,e" filled="f" strokecolor="#231f20" strokeweight=".5pt">
                <v:path arrowok="t"/>
              </v:shape>
            </v:group>
            <v:group id="_x0000_s1145" style="position:absolute;left:2040;top:91;width:85;height:2" coordorigin="2040,91" coordsize="85,2">
              <v:shape id="_x0000_s1146" style="position:absolute;left:2040;top:91;width:85;height:2" coordorigin="2040,91" coordsize="85,0" path="m2040,91r85,e" filled="f" strokecolor="#231f20" strokeweight=".5pt">
                <v:path arrowok="t"/>
              </v:shape>
            </v:group>
            <v:group id="_x0000_s1143" style="position:absolute;left:2040;top:2081;width:3707;height:2" coordorigin="2040,2081" coordsize="3707,2">
              <v:shape id="_x0000_s1144" style="position:absolute;left:2040;top:2081;width:3707;height:2" coordorigin="2040,2081" coordsize="3707,0" path="m2040,2081r3707,e" filled="f" strokecolor="#231f20" strokeweight=".5pt">
                <v:path arrowok="t"/>
              </v:shape>
            </v:group>
            <v:group id="_x0000_s1141" style="position:absolute;left:5641;top:2035;width:126;height:79" coordorigin="5641,2035" coordsize="126,79">
              <v:shape id="_x0000_s1142" style="position:absolute;left:5641;top:2035;width:126;height:79" coordorigin="5641,2035" coordsize="126,79" path="m5641,2035r14,21l5663,2071r2,12l5660,2096r-10,18l5767,2081r-126,-46e" fillcolor="#231f20" stroked="f">
                <v:path arrowok="t"/>
              </v:shape>
            </v:group>
            <v:group id="_x0000_s1139" style="position:absolute;left:2621;top:1769;width:57;height:57" coordorigin="2621,1769" coordsize="57,57">
              <v:shape id="_x0000_s1140" style="position:absolute;left:2621;top:1769;width:57;height:57" coordorigin="2621,1769" coordsize="57,57" path="m2649,1769r-20,8l2621,1798r8,19l2650,1826r20,-9l2678,1798r,-1l2669,1777r-20,-8e" fillcolor="#231f20" stroked="f">
                <v:path arrowok="t"/>
              </v:shape>
            </v:group>
            <v:group id="_x0000_s1137" style="position:absolute;left:2621;top:1769;width:57;height:57" coordorigin="2621,1769" coordsize="57,57">
              <v:shape id="_x0000_s1138" style="position:absolute;left:2621;top:1769;width:57;height:57" coordorigin="2621,1769" coordsize="57,57" path="m2678,1797r-8,20l2650,1826r-21,-9l2621,1798r8,-21l2649,1769r20,8l2678,1797r,xe" filled="f" strokecolor="#231f20" strokeweight=".5pt">
                <v:path arrowok="t"/>
              </v:shape>
            </v:group>
            <v:group id="_x0000_s1135" style="position:absolute;left:2083;top:1797;width:567;height:2" coordorigin="2083,1797" coordsize="567,2">
              <v:shape id="_x0000_s1136" style="position:absolute;left:2083;top:1797;width:567;height:2" coordorigin="2083,1797" coordsize="567,0" path="m2083,1797r566,e" filled="f" strokecolor="#231f20" strokeweight="1pt">
                <v:path arrowok="t"/>
              </v:shape>
            </v:group>
            <v:group id="_x0000_s1133" style="position:absolute;left:2054;top:1769;width:57;height:57" coordorigin="2054,1769" coordsize="57,57">
              <v:shape id="_x0000_s1134" style="position:absolute;left:2054;top:1769;width:57;height:57" coordorigin="2054,1769" coordsize="57,57" path="m2082,1769r-20,8l2054,1798r9,19l2083,1826r20,-9l2111,1798r,-1l2102,1777r-20,-8e" stroked="f">
                <v:path arrowok="t"/>
              </v:shape>
            </v:group>
            <v:group id="_x0000_s1131" style="position:absolute;left:2054;top:1769;width:57;height:57" coordorigin="2054,1769" coordsize="57,57">
              <v:shape id="_x0000_s1132" style="position:absolute;left:2054;top:1769;width:57;height:57" coordorigin="2054,1769" coordsize="57,57" path="m2111,1797r-8,20l2083,1826r-20,-9l2054,1798r8,-21l2082,1769r20,8l2111,1797r,xe" filled="f" strokecolor="#231f20" strokeweight=".5pt">
                <v:path arrowok="t"/>
              </v:shape>
            </v:group>
            <v:group id="_x0000_s1129" style="position:absolute;left:3188;top:1485;width:57;height:57" coordorigin="3188,1485" coordsize="57,57">
              <v:shape id="_x0000_s1130" style="position:absolute;left:3188;top:1485;width:57;height:57" coordorigin="3188,1485" coordsize="57,57" path="m3216,1485r-20,8l3188,1513r8,20l3216,1541r20,-8l3245,1513r,l3236,1493r-20,-8e" fillcolor="#231f20" stroked="f">
                <v:path arrowok="t"/>
              </v:shape>
            </v:group>
            <v:group id="_x0000_s1127" style="position:absolute;left:3188;top:1485;width:57;height:57" coordorigin="3188,1485" coordsize="57,57">
              <v:shape id="_x0000_s1128" style="position:absolute;left:3188;top:1485;width:57;height:57" coordorigin="3188,1485" coordsize="57,57" path="m3245,1513r-9,20l3216,1541r-20,-8l3188,1513r8,-20l3216,1485r20,8l3245,1513r,xe" filled="f" strokecolor="#231f20" strokeweight=".5pt">
                <v:path arrowok="t"/>
              </v:shape>
            </v:group>
            <v:group id="_x0000_s1125" style="position:absolute;left:2649;top:1513;width:567;height:2" coordorigin="2649,1513" coordsize="567,2">
              <v:shape id="_x0000_s1126" style="position:absolute;left:2649;top:1513;width:567;height:2" coordorigin="2649,1513" coordsize="567,0" path="m2649,1513r,e" filled="f" strokecolor="#231f20" strokeweight=".1pt">
                <v:path arrowok="t"/>
              </v:shape>
            </v:group>
            <v:group id="_x0000_s1123" style="position:absolute;left:2649;top:1513;width:567;height:2" coordorigin="2649,1513" coordsize="567,2">
              <v:shape id="_x0000_s1124" style="position:absolute;left:2649;top:1513;width:567;height:2" coordorigin="2649,1513" coordsize="567,0" path="m2649,1513r567,e" filled="f" strokecolor="#231f20" strokeweight="1pt">
                <v:path arrowok="t"/>
              </v:shape>
            </v:group>
            <v:group id="_x0000_s1121" style="position:absolute;left:2621;top:1485;width:57;height:57" coordorigin="2621,1485" coordsize="57,57">
              <v:shape id="_x0000_s1122" style="position:absolute;left:2621;top:1485;width:57;height:57" coordorigin="2621,1485" coordsize="57,57" path="m2649,1485r-20,8l2621,1513r8,20l2650,1541r20,-8l2678,1513r,l2669,1493r-20,-8e" stroked="f">
                <v:path arrowok="t"/>
              </v:shape>
            </v:group>
            <v:group id="_x0000_s1119" style="position:absolute;left:2621;top:1485;width:57;height:57" coordorigin="2621,1485" coordsize="57,57">
              <v:shape id="_x0000_s1120" style="position:absolute;left:2621;top:1485;width:57;height:57" coordorigin="2621,1485" coordsize="57,57" path="m2678,1513r-8,20l2650,1541r-21,-8l2621,1513r8,-20l2649,1485r20,8l2678,1513r,xe" filled="f" strokecolor="#231f20" strokeweight=".5pt">
                <v:path arrowok="t"/>
              </v:shape>
            </v:group>
            <v:group id="_x0000_s1117" style="position:absolute;left:3755;top:1199;width:57;height:57" coordorigin="3755,1199" coordsize="57,57">
              <v:shape id="_x0000_s1118" style="position:absolute;left:3755;top:1199;width:57;height:57" coordorigin="3755,1199" coordsize="57,57" path="m3783,1199r-20,9l3755,1228r8,20l3783,1256r20,-8l3812,1228r,-1l3803,1207r-20,-8e" fillcolor="#231f20" stroked="f">
                <v:path arrowok="t"/>
              </v:shape>
            </v:group>
            <v:group id="_x0000_s1115" style="position:absolute;left:3755;top:1199;width:57;height:57" coordorigin="3755,1199" coordsize="57,57">
              <v:shape id="_x0000_s1116" style="position:absolute;left:3755;top:1199;width:57;height:57" coordorigin="3755,1199" coordsize="57,57" path="m3812,1228r-9,20l3783,1256r-20,-8l3755,1228r8,-20l3783,1199r20,8l3812,1227r,1xe" filled="f" strokecolor="#231f20" strokeweight=".5pt">
                <v:path arrowok="t"/>
              </v:shape>
            </v:group>
            <v:group id="_x0000_s1113" style="position:absolute;left:3216;top:1228;width:567;height:2" coordorigin="3216,1228" coordsize="567,2">
              <v:shape id="_x0000_s1114" style="position:absolute;left:3216;top:1228;width:567;height:2" coordorigin="3216,1228" coordsize="567,0" path="m3216,1228r,e" filled="f" strokecolor="#231f20" strokeweight=".1pt">
                <v:path arrowok="t"/>
              </v:shape>
            </v:group>
            <v:group id="_x0000_s1111" style="position:absolute;left:3216;top:1228;width:567;height:2" coordorigin="3216,1228" coordsize="567,2">
              <v:shape id="_x0000_s1112" style="position:absolute;left:3216;top:1228;width:567;height:2" coordorigin="3216,1228" coordsize="567,0" path="m3216,1228r567,e" filled="f" strokecolor="#231f20" strokeweight="1pt">
                <v:path arrowok="t"/>
              </v:shape>
            </v:group>
            <v:group id="_x0000_s1109" style="position:absolute;left:3188;top:1199;width:57;height:57" coordorigin="3188,1199" coordsize="57,57">
              <v:shape id="_x0000_s1110" style="position:absolute;left:3188;top:1199;width:57;height:57" coordorigin="3188,1199" coordsize="57,57" path="m3216,1199r-20,9l3188,1228r8,20l3216,1256r20,-8l3245,1228r,-1l3236,1207r-20,-8e" stroked="f">
                <v:path arrowok="t"/>
              </v:shape>
            </v:group>
            <v:group id="_x0000_s1107" style="position:absolute;left:3188;top:1199;width:57;height:57" coordorigin="3188,1199" coordsize="57,57">
              <v:shape id="_x0000_s1108" style="position:absolute;left:3188;top:1199;width:57;height:57" coordorigin="3188,1199" coordsize="57,57" path="m3245,1228r-9,20l3216,1256r-20,-8l3188,1228r8,-20l3216,1199r20,8l3245,1227r,1xe" filled="f" strokecolor="#231f20" strokeweight=".5pt">
                <v:path arrowok="t"/>
              </v:shape>
            </v:group>
            <v:group id="_x0000_s1105" style="position:absolute;left:4322;top:914;width:57;height:57" coordorigin="4322,914" coordsize="57,57">
              <v:shape id="_x0000_s1106" style="position:absolute;left:4322;top:914;width:57;height:57" coordorigin="4322,914" coordsize="57,57" path="m4350,914r-20,8l4322,942r8,20l4350,971r20,-9l4378,942r1,l4370,922r-20,-8e" fillcolor="#231f20" stroked="f">
                <v:path arrowok="t"/>
              </v:shape>
            </v:group>
            <v:group id="_x0000_s1103" style="position:absolute;left:4322;top:914;width:57;height:57" coordorigin="4322,914" coordsize="57,57">
              <v:shape id="_x0000_s1104" style="position:absolute;left:4322;top:914;width:57;height:57" coordorigin="4322,914" coordsize="57,57" path="m4379,942r-9,20l4350,971r-20,-9l4322,942r8,-20l4350,914r20,8l4379,942r,xe" filled="f" strokecolor="#231f20" strokeweight=".5pt">
                <v:path arrowok="t"/>
              </v:shape>
            </v:group>
            <v:group id="_x0000_s1101" style="position:absolute;left:3783;top:942;width:567;height:2" coordorigin="3783,942" coordsize="567,2">
              <v:shape id="_x0000_s1102" style="position:absolute;left:3783;top:942;width:567;height:2" coordorigin="3783,942" coordsize="567,0" path="m3783,942r,e" filled="f" strokecolor="#231f20" strokeweight=".1pt">
                <v:path arrowok="t"/>
              </v:shape>
            </v:group>
            <v:group id="_x0000_s1099" style="position:absolute;left:3783;top:942;width:567;height:2" coordorigin="3783,942" coordsize="567,2">
              <v:shape id="_x0000_s1100" style="position:absolute;left:3783;top:942;width:567;height:2" coordorigin="3783,942" coordsize="567,0" path="m3783,942r567,e" filled="f" strokecolor="#231f20" strokeweight="1pt">
                <v:path arrowok="t"/>
              </v:shape>
            </v:group>
            <v:group id="_x0000_s1097" style="position:absolute;left:3755;top:914;width:57;height:57" coordorigin="3755,914" coordsize="57,57">
              <v:shape id="_x0000_s1098" style="position:absolute;left:3755;top:914;width:57;height:57" coordorigin="3755,914" coordsize="57,57" path="m3783,914r-20,8l3755,942r8,20l3783,971r20,-9l3812,942r,l3803,922r-20,-8e" stroked="f">
                <v:path arrowok="t"/>
              </v:shape>
            </v:group>
            <v:group id="_x0000_s1095" style="position:absolute;left:3755;top:914;width:57;height:57" coordorigin="3755,914" coordsize="57,57">
              <v:shape id="_x0000_s1096" style="position:absolute;left:3755;top:914;width:57;height:57" coordorigin="3755,914" coordsize="57,57" path="m3812,942r-9,20l3783,971r-20,-9l3755,942r8,-20l3783,914r20,8l3812,942r,xe" filled="f" strokecolor="#231f20" strokeweight=".5pt">
                <v:path arrowok="t"/>
              </v:shape>
            </v:group>
            <v:group id="_x0000_s1093" style="position:absolute;left:4889;top:628;width:57;height:57" coordorigin="4889,628" coordsize="57,57">
              <v:shape id="_x0000_s1094" style="position:absolute;left:4889;top:628;width:57;height:57" coordorigin="4889,628" coordsize="57,57" path="m4917,628r-20,9l4889,657r8,20l4917,685r20,-8l4945,657r,l4937,637r-20,-9e" fillcolor="#231f20" stroked="f">
                <v:path arrowok="t"/>
              </v:shape>
            </v:group>
            <v:group id="_x0000_s1091" style="position:absolute;left:4889;top:628;width:57;height:57" coordorigin="4889,628" coordsize="57,57">
              <v:shape id="_x0000_s1092" style="position:absolute;left:4889;top:628;width:57;height:57" coordorigin="4889,628" coordsize="57,57" path="m4945,657r-8,20l4917,685r-20,-8l4889,657r8,-20l4917,628r20,9l4945,657r,xe" filled="f" strokecolor="#231f20" strokeweight=".5pt">
                <v:path arrowok="t"/>
              </v:shape>
            </v:group>
            <v:group id="_x0000_s1089" style="position:absolute;left:4350;top:657;width:567;height:2" coordorigin="4350,657" coordsize="567,2">
              <v:shape id="_x0000_s1090" style="position:absolute;left:4350;top:657;width:567;height:2" coordorigin="4350,657" coordsize="567,0" path="m4350,657r,e" filled="f" strokecolor="#231f20" strokeweight=".1pt">
                <v:path arrowok="t"/>
              </v:shape>
            </v:group>
            <v:group id="_x0000_s1087" style="position:absolute;left:4350;top:657;width:567;height:2" coordorigin="4350,657" coordsize="567,2">
              <v:shape id="_x0000_s1088" style="position:absolute;left:4350;top:657;width:567;height:2" coordorigin="4350,657" coordsize="567,0" path="m4350,657r567,e" filled="f" strokecolor="#231f20" strokeweight="1pt">
                <v:path arrowok="t"/>
              </v:shape>
            </v:group>
            <v:group id="_x0000_s1085" style="position:absolute;left:4322;top:628;width:57;height:57" coordorigin="4322,628" coordsize="57,57">
              <v:shape id="_x0000_s1086" style="position:absolute;left:4322;top:628;width:57;height:57" coordorigin="4322,628" coordsize="57,57" path="m4350,628r-20,9l4322,657r8,20l4350,685r20,-8l4378,657r1,l4370,637r-20,-9e" stroked="f">
                <v:path arrowok="t"/>
              </v:shape>
            </v:group>
            <v:group id="_x0000_s1083" style="position:absolute;left:4322;top:628;width:57;height:57" coordorigin="4322,628" coordsize="57,57">
              <v:shape id="_x0000_s1084" style="position:absolute;left:4322;top:628;width:57;height:57" coordorigin="4322,628" coordsize="57,57" path="m4379,657r-9,20l4350,685r-20,-8l4322,657r8,-20l4350,628r20,9l4379,657r,xe" filled="f" strokecolor="#231f20" strokeweight=".5pt">
                <v:path arrowok="t"/>
              </v:shape>
            </v:group>
            <v:group id="_x0000_s1081" style="position:absolute;left:5456;top:343;width:57;height:57" coordorigin="5456,343" coordsize="57,57">
              <v:shape id="_x0000_s1082" style="position:absolute;left:5456;top:343;width:57;height:57" coordorigin="5456,343" coordsize="57,57" path="m5484,343r-20,8l5456,372r8,20l5484,400r20,-9l5512,372r,-1l5504,351r-20,-8e" fillcolor="#231f20" stroked="f">
                <v:path arrowok="t"/>
              </v:shape>
            </v:group>
            <v:group id="_x0000_s1079" style="position:absolute;left:5456;top:343;width:57;height:57" coordorigin="5456,343" coordsize="57,57">
              <v:shape id="_x0000_s1080" style="position:absolute;left:5456;top:343;width:57;height:57" coordorigin="5456,343" coordsize="57,57" path="m5512,371r-8,20l5484,400r-20,-8l5456,372r8,-21l5484,343r20,8l5512,371r,xe" filled="f" strokecolor="#231f20" strokeweight=".5pt">
                <v:path arrowok="t"/>
              </v:shape>
            </v:group>
            <v:group id="_x0000_s1077" style="position:absolute;left:4917;top:371;width:567;height:2" coordorigin="4917,371" coordsize="567,2">
              <v:shape id="_x0000_s1078" style="position:absolute;left:4917;top:371;width:567;height:2" coordorigin="4917,371" coordsize="567,0" path="m4917,371r,e" filled="f" strokecolor="#231f20" strokeweight=".1pt">
                <v:path arrowok="t"/>
              </v:shape>
            </v:group>
            <v:group id="_x0000_s1075" style="position:absolute;left:4917;top:371;width:567;height:2" coordorigin="4917,371" coordsize="567,2">
              <v:shape id="_x0000_s1076" style="position:absolute;left:4917;top:371;width:567;height:2" coordorigin="4917,371" coordsize="567,0" path="m4917,371r567,e" filled="f" strokecolor="#231f20" strokeweight="1pt">
                <v:path arrowok="t"/>
              </v:shape>
            </v:group>
            <v:group id="_x0000_s1073" style="position:absolute;left:4889;top:343;width:57;height:57" coordorigin="4889,343" coordsize="57,57">
              <v:shape id="_x0000_s1074" style="position:absolute;left:4889;top:343;width:57;height:57" coordorigin="4889,343" coordsize="57,57" path="m4917,343r-20,8l4889,372r8,20l4917,400r20,-9l4945,372r,-1l4937,351r-20,-8e" stroked="f">
                <v:path arrowok="t"/>
              </v:shape>
            </v:group>
            <v:group id="_x0000_s1071" style="position:absolute;left:4889;top:343;width:57;height:57" coordorigin="4889,343" coordsize="57,57">
              <v:shape id="_x0000_s1072" style="position:absolute;left:4889;top:343;width:57;height:57" coordorigin="4889,343" coordsize="57,57" path="m4945,371r-8,20l4917,400r-20,-8l4889,372r8,-21l4917,343r20,8l4945,371r,xe" filled="f" strokecolor="#231f20" strokeweight=".5pt">
                <v:path arrowok="t"/>
              </v:shape>
            </v:group>
            <w10:wrap anchorx="page"/>
          </v:group>
        </w:pict>
      </w:r>
      <w:r w:rsidRPr="00F71469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3,01</w:t>
      </w:r>
    </w:p>
    <w:p w:rsidR="005D5DFE" w:rsidRPr="00F71469" w:rsidRDefault="00347ED4">
      <w:pPr>
        <w:spacing w:before="98" w:after="0" w:line="240" w:lineRule="auto"/>
        <w:ind w:left="1174" w:right="-20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F71469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2,58</w:t>
      </w:r>
    </w:p>
    <w:p w:rsidR="005D5DFE" w:rsidRPr="00F71469" w:rsidRDefault="00347ED4">
      <w:pPr>
        <w:spacing w:before="98" w:after="0" w:line="240" w:lineRule="auto"/>
        <w:ind w:left="1174" w:right="-20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F71469">
        <w:rPr>
          <w:rFonts w:ascii="Calibri" w:hAnsi="Calibri" w:cs="Calibri"/>
        </w:rPr>
        <w:pict>
          <v:shape id="_x0000_s1069" type="#_x0000_t202" style="position:absolute;left:0;text-align:left;margin-left:70.2pt;margin-top:4.95pt;width:10pt;height:42.75pt;z-index:-1311;mso-position-horizontal-relative:page" filled="f" stroked="f">
            <v:textbox style="layout-flow:vertical;mso-layout-flow-alt:bottom-to-top" inset="0,0,0,0">
              <w:txbxContent>
                <w:p w:rsidR="00347ED4" w:rsidRPr="00A27CD6" w:rsidRDefault="00347ED4">
                  <w:pPr>
                    <w:spacing w:after="0" w:line="186" w:lineRule="exact"/>
                    <w:ind w:left="20" w:right="-44"/>
                    <w:rPr>
                      <w:rFonts w:ascii="Calibri" w:eastAsia="Frutiger LT Std 45 Light" w:hAnsi="Calibri" w:cs="Calibri"/>
                      <w:sz w:val="16"/>
                      <w:szCs w:val="16"/>
                    </w:rPr>
                  </w:pPr>
                  <w:proofErr w:type="spellStart"/>
                  <w:r w:rsidRPr="00A27CD6">
                    <w:rPr>
                      <w:rFonts w:ascii="Calibri" w:eastAsia="Frutiger LT Std 45 Light" w:hAnsi="Calibri" w:cs="Calibri"/>
                      <w:color w:val="231F20"/>
                      <w:sz w:val="16"/>
                      <w:szCs w:val="16"/>
                    </w:rPr>
                    <w:t>Custo</w:t>
                  </w:r>
                  <w:proofErr w:type="spellEnd"/>
                  <w:r w:rsidRPr="00A27CD6">
                    <w:rPr>
                      <w:rFonts w:ascii="Calibri" w:eastAsia="Frutiger LT Std 45 Light" w:hAnsi="Calibri" w:cs="Calibri"/>
                      <w:color w:val="231F20"/>
                      <w:sz w:val="16"/>
                      <w:szCs w:val="16"/>
                    </w:rPr>
                    <w:t>/euros</w:t>
                  </w:r>
                </w:p>
              </w:txbxContent>
            </v:textbox>
            <w10:wrap anchorx="page"/>
          </v:shape>
        </w:pict>
      </w:r>
      <w:r w:rsidRPr="00F71469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2,15</w:t>
      </w:r>
    </w:p>
    <w:p w:rsidR="005D5DFE" w:rsidRPr="00F71469" w:rsidRDefault="00347ED4">
      <w:pPr>
        <w:spacing w:before="98" w:after="0" w:line="240" w:lineRule="auto"/>
        <w:ind w:left="1174" w:right="-20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F71469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1,72</w:t>
      </w:r>
    </w:p>
    <w:p w:rsidR="005D5DFE" w:rsidRPr="00F71469" w:rsidRDefault="00347ED4">
      <w:pPr>
        <w:spacing w:before="98" w:after="0" w:line="240" w:lineRule="auto"/>
        <w:ind w:left="1174" w:right="-20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F71469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1,29</w:t>
      </w:r>
    </w:p>
    <w:p w:rsidR="005D5DFE" w:rsidRPr="00F71469" w:rsidRDefault="00347ED4">
      <w:pPr>
        <w:spacing w:before="98" w:after="0" w:line="240" w:lineRule="auto"/>
        <w:ind w:left="1174" w:right="-20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F71469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0,86</w:t>
      </w:r>
    </w:p>
    <w:p w:rsidR="005D5DFE" w:rsidRPr="00F71469" w:rsidRDefault="00347ED4">
      <w:pPr>
        <w:spacing w:before="98" w:after="0" w:line="180" w:lineRule="exact"/>
        <w:ind w:left="1174" w:right="-20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F71469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0,43</w:t>
      </w:r>
    </w:p>
    <w:p w:rsidR="005D5DFE" w:rsidRPr="00F71469" w:rsidRDefault="005D5DFE">
      <w:pPr>
        <w:spacing w:before="3" w:after="0" w:line="180" w:lineRule="exact"/>
        <w:rPr>
          <w:rFonts w:ascii="Calibri" w:hAnsi="Calibri" w:cs="Calibri"/>
          <w:sz w:val="18"/>
          <w:szCs w:val="18"/>
          <w:lang w:val="pt-PT"/>
        </w:rPr>
      </w:pPr>
    </w:p>
    <w:p w:rsidR="005D5DFE" w:rsidRPr="00F71469" w:rsidRDefault="005D5DFE">
      <w:pPr>
        <w:spacing w:after="0"/>
        <w:rPr>
          <w:rFonts w:ascii="Calibri" w:hAnsi="Calibri" w:cs="Calibri"/>
          <w:lang w:val="pt-PT"/>
        </w:rPr>
        <w:sectPr w:rsidR="005D5DFE" w:rsidRPr="00F71469">
          <w:pgSz w:w="11920" w:h="15880"/>
          <w:pgMar w:top="1800" w:right="1580" w:bottom="560" w:left="500" w:header="915" w:footer="374" w:gutter="0"/>
          <w:cols w:space="720"/>
        </w:sectPr>
      </w:pPr>
    </w:p>
    <w:p w:rsidR="005D5DFE" w:rsidRPr="00F71469" w:rsidRDefault="00347ED4">
      <w:pPr>
        <w:tabs>
          <w:tab w:val="left" w:pos="2100"/>
          <w:tab w:val="left" w:pos="2660"/>
        </w:tabs>
        <w:spacing w:before="39" w:after="0" w:line="220" w:lineRule="exact"/>
        <w:ind w:left="1461" w:right="-70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F71469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lastRenderedPageBreak/>
        <w:t>0</w:t>
      </w:r>
      <w:r w:rsidRPr="00F71469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ab/>
        <w:t>1</w:t>
      </w:r>
      <w:r w:rsidRPr="00F71469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ab/>
        <w:t>2</w:t>
      </w:r>
    </w:p>
    <w:p w:rsidR="005D5DFE" w:rsidRPr="00F71469" w:rsidRDefault="00347ED4">
      <w:pPr>
        <w:tabs>
          <w:tab w:val="left" w:pos="560"/>
          <w:tab w:val="left" w:pos="1100"/>
          <w:tab w:val="left" w:pos="1700"/>
        </w:tabs>
        <w:spacing w:before="79" w:after="0" w:line="180" w:lineRule="exact"/>
        <w:ind w:right="-20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F71469">
        <w:rPr>
          <w:rFonts w:ascii="Calibri" w:hAnsi="Calibri" w:cs="Calibri"/>
          <w:lang w:val="pt-PT"/>
        </w:rPr>
        <w:br w:type="column"/>
      </w:r>
      <w:r w:rsidRPr="00F71469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lastRenderedPageBreak/>
        <w:t>3</w:t>
      </w:r>
      <w:r w:rsidRPr="00F71469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ab/>
        <w:t>4</w:t>
      </w:r>
      <w:r w:rsidRPr="00F71469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ab/>
        <w:t>5</w:t>
      </w:r>
      <w:r w:rsidRPr="00F71469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ab/>
        <w:t>6</w:t>
      </w:r>
    </w:p>
    <w:p w:rsidR="005D5DFE" w:rsidRPr="00F71469" w:rsidRDefault="005D5DFE">
      <w:pPr>
        <w:spacing w:after="0"/>
        <w:rPr>
          <w:rFonts w:ascii="Calibri" w:hAnsi="Calibri" w:cs="Calibri"/>
          <w:lang w:val="pt-PT"/>
        </w:rPr>
        <w:sectPr w:rsidR="005D5DFE" w:rsidRPr="00F71469">
          <w:type w:val="continuous"/>
          <w:pgSz w:w="11920" w:h="15880"/>
          <w:pgMar w:top="1800" w:right="1580" w:bottom="560" w:left="500" w:header="720" w:footer="720" w:gutter="0"/>
          <w:cols w:num="2" w:space="720" w:equalWidth="0">
            <w:col w:w="2761" w:space="477"/>
            <w:col w:w="6602"/>
          </w:cols>
        </w:sectPr>
      </w:pPr>
    </w:p>
    <w:p w:rsidR="005D5DFE" w:rsidRPr="00F71469" w:rsidRDefault="00347ED4">
      <w:pPr>
        <w:spacing w:after="0" w:line="240" w:lineRule="auto"/>
        <w:ind w:left="2229" w:right="5467"/>
        <w:jc w:val="center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F71469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lastRenderedPageBreak/>
        <w:t>Duração da chamada/minutos</w:t>
      </w:r>
    </w:p>
    <w:p w:rsidR="005D5DFE" w:rsidRPr="00F71469" w:rsidRDefault="005D5DF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D5DFE" w:rsidRPr="00F71469" w:rsidRDefault="005D5DFE">
      <w:pPr>
        <w:spacing w:before="17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5D5DFE" w:rsidRPr="00F71469" w:rsidRDefault="00347ED4" w:rsidP="00A27CD6">
      <w:pPr>
        <w:tabs>
          <w:tab w:val="left" w:pos="1260"/>
        </w:tabs>
        <w:spacing w:after="0" w:line="240" w:lineRule="auto"/>
        <w:ind w:left="941" w:right="4122"/>
        <w:rPr>
          <w:rFonts w:ascii="Calibri" w:eastAsia="Myriad Pro Light" w:hAnsi="Calibri" w:cs="Calibri"/>
          <w:sz w:val="20"/>
          <w:szCs w:val="20"/>
          <w:lang w:val="pt-PT"/>
        </w:rPr>
      </w:pPr>
      <w:r w:rsidRPr="00F71469">
        <w:rPr>
          <w:rFonts w:ascii="Calibri" w:hAnsi="Calibri" w:cs="Calibri"/>
        </w:rPr>
        <w:pict>
          <v:group id="_x0000_s1067" style="position:absolute;left:0;text-align:left;margin-left:70.85pt;margin-top:.9pt;width:11.35pt;height:11.35pt;z-index:-1321;mso-position-horizontal-relative:page" coordorigin="1417,18" coordsize="227,227">
            <v:shape id="_x0000_s1068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Pr="00F71469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</w:t>
      </w:r>
      <w:r w:rsidRPr="00F71469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Indica o custo de uma chamada com a duração </w:t>
      </w:r>
      <w:proofErr w:type="gramStart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</w:t>
      </w:r>
      <w:proofErr w:type="gramEnd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:</w:t>
      </w:r>
    </w:p>
    <w:p w:rsidR="005D5DFE" w:rsidRPr="00F71469" w:rsidRDefault="005D5DFE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5D5DFE" w:rsidRPr="00F71469" w:rsidRDefault="00347ED4">
      <w:pPr>
        <w:tabs>
          <w:tab w:val="left" w:pos="5440"/>
        </w:tabs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a)   1</w:t>
      </w:r>
      <w:proofErr w:type="gramEnd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,5 minutos;</w:t>
      </w:r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proofErr w:type="gramStart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d)  3</w:t>
      </w:r>
      <w:proofErr w:type="gramEnd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minutos e 01 segundo;</w:t>
      </w:r>
    </w:p>
    <w:p w:rsidR="005D5DFE" w:rsidRPr="00F71469" w:rsidRDefault="00347ED4">
      <w:pPr>
        <w:tabs>
          <w:tab w:val="left" w:pos="5440"/>
        </w:tabs>
        <w:spacing w:before="5" w:after="0" w:line="240" w:lineRule="auto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b)  2</w:t>
      </w:r>
      <w:proofErr w:type="gramEnd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minutos e 59 segundos;</w:t>
      </w:r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proofErr w:type="gramStart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e)   0</w:t>
      </w:r>
      <w:proofErr w:type="gramEnd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,7 minutos;</w:t>
      </w:r>
    </w:p>
    <w:p w:rsidR="005D5DFE" w:rsidRPr="00F71469" w:rsidRDefault="00347ED4">
      <w:pPr>
        <w:tabs>
          <w:tab w:val="left" w:pos="5440"/>
        </w:tabs>
        <w:spacing w:before="5" w:after="0" w:line="237" w:lineRule="exact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c)   3</w:t>
      </w:r>
      <w:proofErr w:type="gramEnd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minutos e 00 segundos;</w:t>
      </w:r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proofErr w:type="gramStart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f)   250</w:t>
      </w:r>
      <w:proofErr w:type="gramEnd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segundos.</w:t>
      </w:r>
    </w:p>
    <w:p w:rsidR="005D5DFE" w:rsidRPr="00F71469" w:rsidRDefault="005D5DFE">
      <w:pPr>
        <w:spacing w:before="7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D5DFE" w:rsidRPr="00F71469" w:rsidRDefault="00347ED4">
      <w:pPr>
        <w:tabs>
          <w:tab w:val="left" w:pos="1300"/>
        </w:tabs>
        <w:spacing w:before="23" w:after="0" w:line="245" w:lineRule="auto"/>
        <w:ind w:left="1314" w:right="126" w:hanging="337"/>
        <w:rPr>
          <w:rFonts w:ascii="Calibri" w:eastAsia="Myriad Pro Light" w:hAnsi="Calibri" w:cs="Calibri"/>
          <w:sz w:val="20"/>
          <w:szCs w:val="20"/>
          <w:lang w:val="pt-PT"/>
        </w:rPr>
      </w:pPr>
      <w:r w:rsidRPr="00F71469">
        <w:rPr>
          <w:rFonts w:ascii="Calibri" w:hAnsi="Calibri" w:cs="Calibri"/>
        </w:rPr>
        <w:pict>
          <v:group id="_x0000_s1065" style="position:absolute;left:0;text-align:left;margin-left:70.85pt;margin-top:2.05pt;width:11.35pt;height:11.35pt;z-index:-1320;mso-position-horizontal-relative:page" coordorigin="1417,41" coordsize="227,227">
            <v:shape id="_x0000_s1066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F71469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2</w:t>
      </w:r>
      <w:r w:rsidRPr="00F71469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proofErr w:type="gramStart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proofErr w:type="gramEnd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Anabela </w:t>
      </w:r>
      <w:proofErr w:type="spellStart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efetou</w:t>
      </w:r>
      <w:proofErr w:type="spellEnd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gramStart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uma</w:t>
      </w:r>
      <w:proofErr w:type="gramEnd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chamada que durou 4 minutos e 15 segundos. Durante quantos segundos ainda poderia ter falado, pelo mesmo preço da chamada?</w:t>
      </w:r>
    </w:p>
    <w:p w:rsidR="005D5DFE" w:rsidRPr="00F71469" w:rsidRDefault="005D5DFE">
      <w:pPr>
        <w:spacing w:before="4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5D5DFE" w:rsidRPr="00F71469" w:rsidRDefault="00347ED4">
      <w:pPr>
        <w:tabs>
          <w:tab w:val="left" w:pos="1300"/>
        </w:tabs>
        <w:spacing w:before="23" w:after="0" w:line="246" w:lineRule="exact"/>
        <w:ind w:left="97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F71469">
        <w:rPr>
          <w:rFonts w:ascii="Calibri" w:hAnsi="Calibri" w:cs="Calibri"/>
        </w:rPr>
        <w:pict>
          <v:group id="_x0000_s1063" style="position:absolute;left:0;text-align:left;margin-left:70.85pt;margin-top:2.05pt;width:11.35pt;height:11.35pt;z-index:-1319;mso-position-horizontal-relative:page" coordorigin="1417,41" coordsize="227,227">
            <v:shape id="_x0000_s1064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F71469">
        <w:rPr>
          <w:rFonts w:ascii="Calibri" w:hAnsi="Calibri" w:cs="Calibri"/>
        </w:rPr>
        <w:pict>
          <v:group id="_x0000_s1034" style="position:absolute;left:0;text-align:left;margin-left:154.95pt;margin-top:25.4pt;width:291.05pt;height:107.95pt;z-index:-1313;mso-position-horizontal-relative:page" coordorigin="3099,508" coordsize="5821,2159">
            <v:group id="_x0000_s1061" style="position:absolute;left:3104;top:513;width:2891;height:283" coordorigin="3104,513" coordsize="2891,283">
              <v:shape id="_x0000_s1062" style="position:absolute;left:3104;top:513;width:2891;height:283" coordorigin="3104,513" coordsize="2891,283" path="m3132,513r-25,4l3104,542r,227l3107,793r25,4l5967,797r25,-4l5995,769r,-227l5992,517r-25,-4l3132,513e" fillcolor="#dcddde" stroked="f">
                <v:path arrowok="t"/>
              </v:shape>
            </v:group>
            <v:group id="_x0000_s1059" style="position:absolute;left:3109;top:830;width:2881;height:273" coordorigin="3109,830" coordsize="2881,273">
              <v:shape id="_x0000_s1060" style="position:absolute;left:3109;top:830;width:2881;height:273" coordorigin="3109,830" coordsize="2881,273" path="m3132,830r-2,l3109,831r,23l3109,1080r,3l3110,1104r22,l5967,1104r2,l5990,1103r,-23l5990,854r,-3l5989,830r-22,l3132,830xe" filled="f" strokecolor="#808285" strokeweight=".5pt">
                <v:path arrowok="t"/>
              </v:shape>
            </v:group>
            <v:group id="_x0000_s1057" style="position:absolute;left:3109;top:1142;width:2881;height:273" coordorigin="3109,1142" coordsize="2881,273">
              <v:shape id="_x0000_s1058" style="position:absolute;left:3109;top:1142;width:2881;height:273" coordorigin="3109,1142" coordsize="2881,273" path="m3132,1142r-2,l3109,1143r,22l3109,1392r,3l3110,1415r22,l5967,1415r2,l5990,1415r,-23l5990,1165r,-2l5989,1142r-22,l3132,1142xe" filled="f" strokecolor="#808285" strokeweight=".5pt">
                <v:path arrowok="t"/>
              </v:shape>
            </v:group>
            <v:group id="_x0000_s1055" style="position:absolute;left:3109;top:1454;width:2881;height:273" coordorigin="3109,1454" coordsize="2881,273">
              <v:shape id="_x0000_s1056" style="position:absolute;left:3109;top:1454;width:2881;height:273" coordorigin="3109,1454" coordsize="2881,273" path="m3132,1454r-2,l3109,1455r,22l3109,1704r,2l3110,1727r22,l5967,1727r2,l5990,1726r,-22l5990,1477r,-2l5989,1454r-22,l3132,1454xe" filled="f" strokecolor="#808285" strokeweight=".5pt">
                <v:path arrowok="t"/>
              </v:shape>
            </v:group>
            <v:group id="_x0000_s1053" style="position:absolute;left:3109;top:1766;width:2881;height:273" coordorigin="3109,1766" coordsize="2881,273">
              <v:shape id="_x0000_s1054" style="position:absolute;left:3109;top:1766;width:2881;height:273" coordorigin="3109,1766" coordsize="2881,273" path="m3132,1766r-2,l3109,1766r,23l3109,2016r,2l3110,2039r22,l5967,2039r2,l5990,2038r,-22l5990,1789r,-2l5989,1766r-22,l3132,1766xe" filled="f" strokecolor="#808285" strokeweight=".5pt">
                <v:path arrowok="t"/>
              </v:shape>
            </v:group>
            <v:group id="_x0000_s1051" style="position:absolute;left:3109;top:2077;width:2881;height:273" coordorigin="3109,2077" coordsize="2881,273">
              <v:shape id="_x0000_s1052" style="position:absolute;left:3109;top:2077;width:2881;height:273" coordorigin="3109,2077" coordsize="2881,273" path="m3132,2077r-2,l3109,2078r,23l3109,2328r,2l3110,2351r22,l5967,2351r2,l5990,2350r,-22l5990,2101r,-3l5989,2077r-22,l3132,2077xe" filled="f" strokecolor="#808285" strokeweight=".5pt">
                <v:path arrowok="t"/>
              </v:shape>
            </v:group>
            <v:group id="_x0000_s1049" style="position:absolute;left:3109;top:2389;width:2881;height:273" coordorigin="3109,2389" coordsize="2881,273">
              <v:shape id="_x0000_s1050" style="position:absolute;left:3109;top:2389;width:2881;height:273" coordorigin="3109,2389" coordsize="2881,273" path="m3132,2389r-2,l3109,2390r,23l3109,2639r,3l3110,2663r22,l5967,2663r2,l5990,2662r,-23l5990,2413r,-3l5989,2389r-22,l3132,2389xe" filled="f" strokecolor="#808285" strokeweight=".5pt">
                <v:path arrowok="t"/>
              </v:shape>
            </v:group>
            <v:group id="_x0000_s1047" style="position:absolute;left:6028;top:830;width:2881;height:273" coordorigin="6028,830" coordsize="2881,273">
              <v:shape id="_x0000_s1048" style="position:absolute;left:6028;top:830;width:2881;height:273" coordorigin="6028,830" coordsize="2881,273" path="m6052,830r-3,l6028,831r,23l6028,1080r,3l6029,1104r23,l8886,1104r3,l8910,1103r,-23l8910,854r,-3l8909,830r-23,l6052,830xe" filled="f" strokecolor="#808285" strokeweight=".5pt">
                <v:path arrowok="t"/>
              </v:shape>
            </v:group>
            <v:group id="_x0000_s1045" style="position:absolute;left:6028;top:1142;width:2881;height:273" coordorigin="6028,1142" coordsize="2881,273">
              <v:shape id="_x0000_s1046" style="position:absolute;left:6028;top:1142;width:2881;height:273" coordorigin="6028,1142" coordsize="2881,273" path="m6052,1142r-3,l6028,1143r,22l6028,1392r,3l6029,1415r23,l8886,1415r3,l8910,1415r,-23l8910,1165r,-2l8909,1142r-23,l6052,1142xe" filled="f" strokecolor="#808285" strokeweight=".5pt">
                <v:path arrowok="t"/>
              </v:shape>
            </v:group>
            <v:group id="_x0000_s1043" style="position:absolute;left:6028;top:1454;width:2881;height:273" coordorigin="6028,1454" coordsize="2881,273">
              <v:shape id="_x0000_s1044" style="position:absolute;left:6028;top:1454;width:2881;height:273" coordorigin="6028,1454" coordsize="2881,273" path="m6052,1454r-3,l6028,1455r,22l6028,1704r,2l6029,1727r23,l8886,1727r3,l8910,1726r,-22l8910,1477r,-2l8909,1454r-23,l6052,1454xe" filled="f" strokecolor="#808285" strokeweight=".5pt">
                <v:path arrowok="t"/>
              </v:shape>
            </v:group>
            <v:group id="_x0000_s1041" style="position:absolute;left:6028;top:1766;width:2881;height:273" coordorigin="6028,1766" coordsize="2881,273">
              <v:shape id="_x0000_s1042" style="position:absolute;left:6028;top:1766;width:2881;height:273" coordorigin="6028,1766" coordsize="2881,273" path="m6052,1766r-3,l6028,1766r,23l6028,2016r,2l6029,2039r23,l8886,2039r3,l8910,2038r,-22l8910,1789r,-2l8909,1766r-23,l6052,1766xe" filled="f" strokecolor="#808285" strokeweight=".5pt">
                <v:path arrowok="t"/>
              </v:shape>
            </v:group>
            <v:group id="_x0000_s1039" style="position:absolute;left:6028;top:2077;width:2881;height:273" coordorigin="6028,2077" coordsize="2881,273">
              <v:shape id="_x0000_s1040" style="position:absolute;left:6028;top:2077;width:2881;height:273" coordorigin="6028,2077" coordsize="2881,273" path="m6052,2077r-3,l6028,2078r,23l6028,2328r,2l6029,2351r23,l8886,2351r3,l8910,2350r,-22l8910,2101r,-3l8909,2077r-23,l6052,2077xe" filled="f" strokecolor="#808285" strokeweight=".5pt">
                <v:path arrowok="t"/>
              </v:shape>
            </v:group>
            <v:group id="_x0000_s1037" style="position:absolute;left:6028;top:2389;width:2881;height:273" coordorigin="6028,2389" coordsize="2881,273">
              <v:shape id="_x0000_s1038" style="position:absolute;left:6028;top:2389;width:2881;height:273" coordorigin="6028,2389" coordsize="2881,273" path="m6052,2389r-3,l6028,2390r,23l6028,2639r,3l6029,2663r23,l8886,2663r3,l8910,2662r,-23l8910,2413r,-3l8909,2389r-23,l6052,2389xe" filled="f" strokecolor="#808285" strokeweight=".5pt">
                <v:path arrowok="t"/>
              </v:shape>
            </v:group>
            <v:group id="_x0000_s1035" style="position:absolute;left:6023;top:513;width:2891;height:283" coordorigin="6023,513" coordsize="2891,283">
              <v:shape id="_x0000_s1036" style="position:absolute;left:6023;top:513;width:2891;height:283" coordorigin="6023,513" coordsize="2891,283" path="m6052,513r-25,4l6023,542r,227l6027,793r25,4l8886,797r25,-4l8915,769r,-227l8911,517r-24,-4l6052,513e" fillcolor="#dcddde" stroked="f">
                <v:path arrowok="t"/>
              </v:shape>
            </v:group>
            <w10:wrap anchorx="page"/>
          </v:group>
        </w:pict>
      </w:r>
      <w:r w:rsidRPr="00F71469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3</w:t>
      </w:r>
      <w:r w:rsidRPr="00F71469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Analisa o gráfico e preenche a tabela, relacionando a duração de uma chamada com o seu custo.</w:t>
      </w:r>
    </w:p>
    <w:p w:rsidR="005D5DFE" w:rsidRPr="00F71469" w:rsidRDefault="005D5DFE">
      <w:pPr>
        <w:spacing w:before="15" w:after="0" w:line="220" w:lineRule="exact"/>
        <w:rPr>
          <w:rFonts w:ascii="Calibri" w:hAnsi="Calibri" w:cs="Calibri"/>
          <w:lang w:val="pt-PT"/>
        </w:rPr>
      </w:pPr>
    </w:p>
    <w:p w:rsidR="005D5DFE" w:rsidRPr="00F71469" w:rsidRDefault="005D5DFE">
      <w:pPr>
        <w:spacing w:after="0"/>
        <w:rPr>
          <w:rFonts w:ascii="Calibri" w:hAnsi="Calibri" w:cs="Calibri"/>
          <w:lang w:val="pt-PT"/>
        </w:rPr>
        <w:sectPr w:rsidR="005D5DFE" w:rsidRPr="00F71469">
          <w:type w:val="continuous"/>
          <w:pgSz w:w="11920" w:h="15880"/>
          <w:pgMar w:top="1800" w:right="1580" w:bottom="560" w:left="500" w:header="720" w:footer="720" w:gutter="0"/>
          <w:cols w:space="720"/>
        </w:sectPr>
      </w:pPr>
    </w:p>
    <w:p w:rsidR="005D5DFE" w:rsidRPr="00F71469" w:rsidRDefault="00347ED4">
      <w:pPr>
        <w:spacing w:before="30" w:after="0" w:line="240" w:lineRule="auto"/>
        <w:ind w:left="2801" w:right="-54"/>
        <w:jc w:val="center"/>
        <w:rPr>
          <w:rFonts w:ascii="Calibri" w:eastAsia="Myriad Pro Light" w:hAnsi="Calibri" w:cs="Calibri"/>
          <w:sz w:val="18"/>
          <w:szCs w:val="18"/>
          <w:lang w:val="pt-PT"/>
        </w:rPr>
      </w:pPr>
      <w:r w:rsidRPr="00F71469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lastRenderedPageBreak/>
        <w:t>Duração da chamada (</w:t>
      </w:r>
      <w:proofErr w:type="gramStart"/>
      <w:r w:rsidRPr="00F71469">
        <w:rPr>
          <w:rFonts w:ascii="Calibri" w:eastAsia="Myriad Pro" w:hAnsi="Calibri" w:cs="Calibri"/>
          <w:i/>
          <w:color w:val="231F20"/>
          <w:sz w:val="18"/>
          <w:szCs w:val="18"/>
          <w:lang w:val="pt-PT"/>
        </w:rPr>
        <w:t>d</w:t>
      </w:r>
      <w:r w:rsidRPr="00F71469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)</w:t>
      </w:r>
      <w:proofErr w:type="gramEnd"/>
      <w:r w:rsidRPr="00F71469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/minutos</w:t>
      </w:r>
    </w:p>
    <w:p w:rsidR="005D5DFE" w:rsidRPr="00F71469" w:rsidRDefault="005D5DFE">
      <w:pPr>
        <w:spacing w:before="2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5D5DFE" w:rsidRPr="00A27CD6" w:rsidRDefault="00A27CD6" w:rsidP="00A27CD6">
      <w:pPr>
        <w:spacing w:after="0" w:line="240" w:lineRule="auto"/>
        <w:ind w:left="3630" w:right="-1133"/>
        <w:jc w:val="right"/>
        <w:rPr>
          <w:rFonts w:ascii="Cambria Math" w:eastAsia="Myriad Pro Light" w:hAnsi="Cambria Math" w:cs="Calibri"/>
          <w:sz w:val="18"/>
          <w:szCs w:val="18"/>
          <w:lang w:val="pt-PT"/>
          <w:oMath/>
        </w:rPr>
      </w:pPr>
      <m:oMathPara>
        <m:oMathParaPr>
          <m:jc m:val="left"/>
        </m:oMathParaPr>
        <m:oMath>
          <m:r>
            <w:rPr>
              <w:rFonts w:ascii="Cambria Math" w:eastAsia="Myriad Pro Light" w:hAnsi="Cambria Math" w:cs="Calibri"/>
              <w:color w:val="231F20"/>
              <w:sz w:val="18"/>
              <w:szCs w:val="18"/>
              <w:lang w:val="pt-PT"/>
            </w:rPr>
            <m:t xml:space="preserve">0 </m:t>
          </m:r>
          <m:r>
            <w:rPr>
              <w:rFonts w:ascii="Cambria Math" w:eastAsia="Times New Roman" w:hAnsi="Cambria Math" w:cs="Calibri"/>
              <w:color w:val="231F20"/>
              <w:sz w:val="18"/>
              <w:szCs w:val="18"/>
              <w:lang w:val="pt-PT"/>
            </w:rPr>
            <m:t xml:space="preserve">&lt; </m:t>
          </m:r>
          <m:r>
            <w:rPr>
              <w:rFonts w:ascii="Cambria Math" w:eastAsia="Myriad Pro" w:hAnsi="Cambria Math" w:cs="Calibri"/>
              <w:color w:val="231F20"/>
              <w:sz w:val="18"/>
              <w:szCs w:val="18"/>
              <w:lang w:val="pt-PT"/>
            </w:rPr>
            <m:t xml:space="preserve">d </m:t>
          </m:r>
          <m:r>
            <w:rPr>
              <w:rFonts w:ascii="Cambria Math" w:eastAsia="Times New Roman" w:hAnsi="Cambria Math" w:cs="Calibri"/>
              <w:color w:val="231F20"/>
              <w:sz w:val="18"/>
              <w:szCs w:val="18"/>
              <w:lang w:val="pt-PT"/>
            </w:rPr>
            <m:t>≤</m:t>
          </m:r>
          <m:r>
            <w:rPr>
              <w:rFonts w:ascii="Cambria Math" w:eastAsia="Times New Roman" w:hAnsi="Cambria Math" w:cs="Calibri"/>
              <w:color w:val="231F20"/>
              <w:sz w:val="18"/>
              <w:szCs w:val="18"/>
              <w:lang w:val="pt-PT"/>
            </w:rPr>
            <m:t xml:space="preserve"> </m:t>
          </m:r>
          <m:r>
            <w:rPr>
              <w:rFonts w:ascii="Cambria Math" w:eastAsia="Myriad Pro Light" w:hAnsi="Cambria Math" w:cs="Calibri"/>
              <w:color w:val="231F20"/>
              <w:sz w:val="18"/>
              <w:szCs w:val="18"/>
              <w:lang w:val="pt-PT"/>
            </w:rPr>
            <m:t>1</m:t>
          </m:r>
        </m:oMath>
      </m:oMathPara>
    </w:p>
    <w:p w:rsidR="005D5DFE" w:rsidRPr="00A27CD6" w:rsidRDefault="00A27CD6" w:rsidP="00A27CD6">
      <w:pPr>
        <w:spacing w:before="95" w:after="0" w:line="240" w:lineRule="auto"/>
        <w:ind w:left="3630" w:right="-1133"/>
        <w:jc w:val="right"/>
        <w:rPr>
          <w:rFonts w:ascii="Cambria Math" w:eastAsia="Myriad Pro Light" w:hAnsi="Cambria Math" w:cs="Calibri"/>
          <w:sz w:val="18"/>
          <w:szCs w:val="18"/>
          <w:lang w:val="pt-PT"/>
          <w:oMath/>
        </w:rPr>
      </w:pPr>
      <m:oMathPara>
        <m:oMathParaPr>
          <m:jc m:val="left"/>
        </m:oMathParaPr>
        <m:oMath>
          <m:r>
            <w:rPr>
              <w:rFonts w:ascii="Cambria Math" w:eastAsia="Myriad Pro Light" w:hAnsi="Cambria Math" w:cs="Calibri"/>
              <w:color w:val="231F20"/>
              <w:sz w:val="18"/>
              <w:szCs w:val="18"/>
              <w:lang w:val="pt-PT"/>
            </w:rPr>
            <m:t xml:space="preserve">1 </m:t>
          </m:r>
          <m:r>
            <w:rPr>
              <w:rFonts w:ascii="Cambria Math" w:eastAsia="Times New Roman" w:hAnsi="Cambria Math" w:cs="Calibri"/>
              <w:color w:val="231F20"/>
              <w:sz w:val="18"/>
              <w:szCs w:val="18"/>
              <w:lang w:val="pt-PT"/>
            </w:rPr>
            <m:t xml:space="preserve">&lt; </m:t>
          </m:r>
          <m:r>
            <w:rPr>
              <w:rFonts w:ascii="Cambria Math" w:eastAsia="Myriad Pro" w:hAnsi="Cambria Math" w:cs="Calibri"/>
              <w:color w:val="231F20"/>
              <w:sz w:val="18"/>
              <w:szCs w:val="18"/>
              <w:lang w:val="pt-PT"/>
            </w:rPr>
            <m:t xml:space="preserve">d </m:t>
          </m:r>
          <m:r>
            <w:rPr>
              <w:rFonts w:ascii="Cambria Math" w:eastAsia="Times New Roman" w:hAnsi="Cambria Math" w:cs="Calibri"/>
              <w:color w:val="231F20"/>
              <w:sz w:val="18"/>
              <w:szCs w:val="18"/>
              <w:lang w:val="pt-PT"/>
            </w:rPr>
            <m:t>≤</m:t>
          </m:r>
          <m:r>
            <w:rPr>
              <w:rFonts w:ascii="Cambria Math" w:eastAsia="Times New Roman" w:hAnsi="Cambria Math" w:cs="Calibri"/>
              <w:color w:val="231F20"/>
              <w:sz w:val="18"/>
              <w:szCs w:val="18"/>
              <w:lang w:val="pt-PT"/>
            </w:rPr>
            <m:t xml:space="preserve"> </m:t>
          </m:r>
          <m:r>
            <w:rPr>
              <w:rFonts w:ascii="Cambria Math" w:eastAsia="Myriad Pro Light" w:hAnsi="Cambria Math" w:cs="Calibri"/>
              <w:color w:val="231F20"/>
              <w:sz w:val="18"/>
              <w:szCs w:val="18"/>
              <w:lang w:val="pt-PT"/>
            </w:rPr>
            <m:t>2</m:t>
          </m:r>
        </m:oMath>
      </m:oMathPara>
    </w:p>
    <w:p w:rsidR="005D5DFE" w:rsidRPr="00A27CD6" w:rsidRDefault="00A27CD6" w:rsidP="00A27CD6">
      <w:pPr>
        <w:spacing w:before="95" w:after="0" w:line="240" w:lineRule="auto"/>
        <w:ind w:left="3630" w:right="-1133"/>
        <w:jc w:val="right"/>
        <w:rPr>
          <w:rFonts w:ascii="Cambria Math" w:eastAsia="Myriad Pro Light" w:hAnsi="Cambria Math" w:cs="Calibri"/>
          <w:sz w:val="18"/>
          <w:szCs w:val="18"/>
          <w:lang w:val="pt-PT"/>
          <w:oMath/>
        </w:rPr>
      </w:pPr>
      <m:oMathPara>
        <m:oMathParaPr>
          <m:jc m:val="left"/>
        </m:oMathParaPr>
        <m:oMath>
          <m:r>
            <w:rPr>
              <w:rFonts w:ascii="Cambria Math" w:eastAsia="Myriad Pro Light" w:hAnsi="Cambria Math" w:cs="Calibri"/>
              <w:color w:val="231F20"/>
              <w:sz w:val="18"/>
              <w:szCs w:val="18"/>
              <w:lang w:val="pt-PT"/>
            </w:rPr>
            <m:t xml:space="preserve">2 </m:t>
          </m:r>
          <m:r>
            <w:rPr>
              <w:rFonts w:ascii="Cambria Math" w:eastAsia="Times New Roman" w:hAnsi="Cambria Math" w:cs="Calibri"/>
              <w:color w:val="231F20"/>
              <w:sz w:val="18"/>
              <w:szCs w:val="18"/>
              <w:lang w:val="pt-PT"/>
            </w:rPr>
            <m:t xml:space="preserve">&lt; </m:t>
          </m:r>
          <m:r>
            <w:rPr>
              <w:rFonts w:ascii="Cambria Math" w:eastAsia="Myriad Pro" w:hAnsi="Cambria Math" w:cs="Calibri"/>
              <w:color w:val="231F20"/>
              <w:sz w:val="18"/>
              <w:szCs w:val="18"/>
              <w:lang w:val="pt-PT"/>
            </w:rPr>
            <m:t xml:space="preserve">d </m:t>
          </m:r>
          <m:r>
            <w:rPr>
              <w:rFonts w:ascii="Cambria Math" w:eastAsia="Times New Roman" w:hAnsi="Cambria Math" w:cs="Calibri"/>
              <w:color w:val="231F20"/>
              <w:sz w:val="18"/>
              <w:szCs w:val="18"/>
              <w:lang w:val="pt-PT"/>
            </w:rPr>
            <m:t>≤</m:t>
          </m:r>
          <m:r>
            <w:rPr>
              <w:rFonts w:ascii="Cambria Math" w:eastAsia="Times New Roman" w:hAnsi="Cambria Math" w:cs="Calibri"/>
              <w:color w:val="231F20"/>
              <w:sz w:val="18"/>
              <w:szCs w:val="18"/>
              <w:lang w:val="pt-PT"/>
            </w:rPr>
            <m:t xml:space="preserve"> </m:t>
          </m:r>
          <m:r>
            <w:rPr>
              <w:rFonts w:ascii="Cambria Math" w:eastAsia="Myriad Pro Light" w:hAnsi="Cambria Math" w:cs="Calibri"/>
              <w:color w:val="231F20"/>
              <w:sz w:val="18"/>
              <w:szCs w:val="18"/>
              <w:lang w:val="pt-PT"/>
            </w:rPr>
            <m:t>3</m:t>
          </m:r>
        </m:oMath>
      </m:oMathPara>
    </w:p>
    <w:p w:rsidR="005D5DFE" w:rsidRPr="00A27CD6" w:rsidRDefault="00A27CD6" w:rsidP="00A27CD6">
      <w:pPr>
        <w:spacing w:before="95" w:after="0" w:line="240" w:lineRule="auto"/>
        <w:ind w:left="3630" w:right="-1133"/>
        <w:jc w:val="right"/>
        <w:rPr>
          <w:rFonts w:ascii="Cambria Math" w:eastAsia="Myriad Pro Light" w:hAnsi="Cambria Math" w:cs="Calibri"/>
          <w:sz w:val="18"/>
          <w:szCs w:val="18"/>
          <w:lang w:val="pt-PT"/>
          <w:oMath/>
        </w:rPr>
      </w:pPr>
      <m:oMathPara>
        <m:oMathParaPr>
          <m:jc m:val="left"/>
        </m:oMathParaPr>
        <m:oMath>
          <m:r>
            <w:rPr>
              <w:rFonts w:ascii="Cambria Math" w:eastAsia="Myriad Pro Light" w:hAnsi="Cambria Math" w:cs="Calibri"/>
              <w:color w:val="231F20"/>
              <w:sz w:val="18"/>
              <w:szCs w:val="18"/>
              <w:lang w:val="pt-PT"/>
            </w:rPr>
            <m:t xml:space="preserve">3 </m:t>
          </m:r>
          <m:r>
            <w:rPr>
              <w:rFonts w:ascii="Cambria Math" w:eastAsia="Times New Roman" w:hAnsi="Cambria Math" w:cs="Calibri"/>
              <w:color w:val="231F20"/>
              <w:sz w:val="18"/>
              <w:szCs w:val="18"/>
              <w:lang w:val="pt-PT"/>
            </w:rPr>
            <m:t xml:space="preserve">&lt; </m:t>
          </m:r>
          <m:r>
            <w:rPr>
              <w:rFonts w:ascii="Cambria Math" w:eastAsia="Myriad Pro" w:hAnsi="Cambria Math" w:cs="Calibri"/>
              <w:color w:val="231F20"/>
              <w:sz w:val="18"/>
              <w:szCs w:val="18"/>
              <w:lang w:val="pt-PT"/>
            </w:rPr>
            <m:t xml:space="preserve">d </m:t>
          </m:r>
          <m:r>
            <w:rPr>
              <w:rFonts w:ascii="Cambria Math" w:eastAsia="Times New Roman" w:hAnsi="Cambria Math" w:cs="Calibri"/>
              <w:color w:val="231F20"/>
              <w:sz w:val="18"/>
              <w:szCs w:val="18"/>
              <w:lang w:val="pt-PT"/>
            </w:rPr>
            <m:t xml:space="preserve">≤ </m:t>
          </m:r>
          <m:r>
            <w:rPr>
              <w:rFonts w:ascii="Cambria Math" w:eastAsia="Myriad Pro Light" w:hAnsi="Cambria Math" w:cs="Calibri"/>
              <w:color w:val="231F20"/>
              <w:sz w:val="18"/>
              <w:szCs w:val="18"/>
              <w:lang w:val="pt-PT"/>
            </w:rPr>
            <m:t>4</m:t>
          </m:r>
        </m:oMath>
      </m:oMathPara>
    </w:p>
    <w:p w:rsidR="005D5DFE" w:rsidRPr="00F71469" w:rsidRDefault="00347ED4">
      <w:pPr>
        <w:spacing w:before="33" w:after="0" w:line="240" w:lineRule="auto"/>
        <w:ind w:left="-34" w:right="1916"/>
        <w:jc w:val="center"/>
        <w:rPr>
          <w:rFonts w:ascii="Calibri" w:eastAsia="Myriad Pro Light" w:hAnsi="Calibri" w:cs="Calibri"/>
          <w:sz w:val="18"/>
          <w:szCs w:val="18"/>
          <w:lang w:val="pt-PT"/>
        </w:rPr>
      </w:pPr>
      <w:r w:rsidRPr="00F71469">
        <w:rPr>
          <w:rFonts w:ascii="Calibri" w:hAnsi="Calibri" w:cs="Calibri"/>
          <w:lang w:val="pt-PT"/>
        </w:rPr>
        <w:br w:type="column"/>
      </w:r>
      <w:r w:rsidRPr="00F71469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lastRenderedPageBreak/>
        <w:t>Custo da chamada/euros</w:t>
      </w:r>
    </w:p>
    <w:p w:rsidR="005D5DFE" w:rsidRPr="00F71469" w:rsidRDefault="005D5DFE">
      <w:pPr>
        <w:spacing w:before="3" w:after="0" w:line="160" w:lineRule="exact"/>
        <w:rPr>
          <w:rFonts w:ascii="Calibri" w:hAnsi="Calibri" w:cs="Calibri"/>
          <w:sz w:val="16"/>
          <w:szCs w:val="16"/>
          <w:lang w:val="pt-PT"/>
        </w:rPr>
      </w:pPr>
    </w:p>
    <w:p w:rsidR="005D5DFE" w:rsidRPr="00F71469" w:rsidRDefault="005D5DF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D5DFE" w:rsidRPr="00F71469" w:rsidRDefault="005D5DF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D5DFE" w:rsidRPr="00F71469" w:rsidRDefault="005D5DF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D5DFE" w:rsidRPr="00F71469" w:rsidRDefault="005D5DF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D5DFE" w:rsidRPr="00F71469" w:rsidRDefault="005D5DF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D5DFE" w:rsidRPr="00F71469" w:rsidRDefault="005D5DF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D5DFE" w:rsidRPr="00895BD5" w:rsidRDefault="00895BD5">
      <w:pPr>
        <w:spacing w:after="0" w:line="240" w:lineRule="auto"/>
        <w:ind w:left="729" w:right="2675"/>
        <w:jc w:val="center"/>
        <w:rPr>
          <w:rFonts w:ascii="Cambria Math" w:eastAsia="Myriad Pro Light" w:hAnsi="Cambria Math" w:cs="Calibri"/>
          <w:sz w:val="18"/>
          <w:szCs w:val="18"/>
          <w:lang w:val="pt-PT"/>
          <w:oMath/>
        </w:rPr>
      </w:pPr>
      <m:oMathPara>
        <m:oMathParaPr>
          <m:jc m:val="left"/>
        </m:oMathParaPr>
        <m:oMath>
          <m:r>
            <w:rPr>
              <w:rFonts w:ascii="Cambria Math" w:eastAsia="Myriad Pro Light" w:hAnsi="Cambria Math" w:cs="Calibri"/>
              <w:color w:val="231F20"/>
              <w:sz w:val="18"/>
              <w:szCs w:val="18"/>
              <w:lang w:val="pt-PT"/>
            </w:rPr>
            <m:t>2,15</m:t>
          </m:r>
        </m:oMath>
      </m:oMathPara>
    </w:p>
    <w:p w:rsidR="005D5DFE" w:rsidRPr="00895BD5" w:rsidRDefault="00895BD5">
      <w:pPr>
        <w:spacing w:before="98" w:after="0" w:line="206" w:lineRule="exact"/>
        <w:ind w:left="718" w:right="2665"/>
        <w:jc w:val="center"/>
        <w:rPr>
          <w:rFonts w:ascii="Cambria Math" w:eastAsia="Myriad Pro Light" w:hAnsi="Cambria Math" w:cs="Calibri"/>
          <w:sz w:val="18"/>
          <w:szCs w:val="18"/>
          <w:lang w:val="pt-PT"/>
          <w:oMath/>
        </w:rPr>
      </w:pPr>
      <m:oMathPara>
        <m:oMathParaPr>
          <m:jc m:val="left"/>
        </m:oMathParaPr>
        <m:oMath>
          <m:r>
            <w:rPr>
              <w:rFonts w:ascii="Cambria Math" w:eastAsia="Myriad Pro Light" w:hAnsi="Cambria Math" w:cs="Calibri"/>
              <w:color w:val="231F20"/>
              <w:sz w:val="18"/>
              <w:szCs w:val="18"/>
              <w:lang w:val="pt-PT"/>
            </w:rPr>
            <m:t>2,58</m:t>
          </m:r>
        </m:oMath>
      </m:oMathPara>
    </w:p>
    <w:p w:rsidR="005D5DFE" w:rsidRPr="00F71469" w:rsidRDefault="005D5DFE">
      <w:pPr>
        <w:spacing w:after="0"/>
        <w:jc w:val="center"/>
        <w:rPr>
          <w:rFonts w:ascii="Calibri" w:hAnsi="Calibri" w:cs="Calibri"/>
          <w:lang w:val="pt-PT"/>
        </w:rPr>
        <w:sectPr w:rsidR="005D5DFE" w:rsidRPr="00F71469">
          <w:type w:val="continuous"/>
          <w:pgSz w:w="11920" w:h="15880"/>
          <w:pgMar w:top="1800" w:right="1580" w:bottom="560" w:left="500" w:header="720" w:footer="720" w:gutter="0"/>
          <w:cols w:num="2" w:space="720" w:equalWidth="0">
            <w:col w:w="5247" w:space="817"/>
            <w:col w:w="3776"/>
          </w:cols>
        </w:sectPr>
      </w:pPr>
    </w:p>
    <w:p w:rsidR="005D5DFE" w:rsidRPr="00F71469" w:rsidRDefault="005D5DFE">
      <w:pPr>
        <w:spacing w:before="2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5D5DFE" w:rsidRPr="00F71469" w:rsidRDefault="00347ED4">
      <w:pPr>
        <w:tabs>
          <w:tab w:val="left" w:pos="1300"/>
        </w:tabs>
        <w:spacing w:before="23" w:after="0" w:line="245" w:lineRule="auto"/>
        <w:ind w:left="1314" w:right="82" w:hanging="337"/>
        <w:rPr>
          <w:rFonts w:ascii="Calibri" w:eastAsia="Myriad Pro Light" w:hAnsi="Calibri" w:cs="Calibri"/>
          <w:sz w:val="20"/>
          <w:szCs w:val="20"/>
          <w:lang w:val="pt-PT"/>
        </w:rPr>
      </w:pPr>
      <w:r w:rsidRPr="00F71469">
        <w:rPr>
          <w:rFonts w:ascii="Calibri" w:hAnsi="Calibri" w:cs="Calibri"/>
        </w:rPr>
        <w:pict>
          <v:group id="_x0000_s1032" style="position:absolute;left:0;text-align:left;margin-left:70.85pt;margin-top:2.05pt;width:11.35pt;height:11.35pt;z-index:-1318;mso-position-horizontal-relative:page" coordorigin="1417,41" coordsize="227,227">
            <v:shape id="_x0000_s1033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F71469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4</w:t>
      </w:r>
      <w:r w:rsidRPr="00F71469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Se para chamadas mais longas o custo continuar a variar de acordo com o gráfico, quanto custará uma chamada de 10 minutos e 05 segundos? Justifica a tua resposta.</w:t>
      </w:r>
    </w:p>
    <w:p w:rsidR="005D5DFE" w:rsidRPr="00F71469" w:rsidRDefault="005D5DFE">
      <w:pPr>
        <w:spacing w:before="6" w:after="0" w:line="180" w:lineRule="exact"/>
        <w:rPr>
          <w:rFonts w:ascii="Calibri" w:hAnsi="Calibri" w:cs="Calibri"/>
          <w:sz w:val="18"/>
          <w:szCs w:val="18"/>
          <w:lang w:val="pt-PT"/>
        </w:rPr>
      </w:pPr>
    </w:p>
    <w:p w:rsidR="005D5DFE" w:rsidRPr="00F71469" w:rsidRDefault="00347ED4">
      <w:pPr>
        <w:tabs>
          <w:tab w:val="left" w:pos="1300"/>
        </w:tabs>
        <w:spacing w:before="31" w:after="0" w:line="246" w:lineRule="exact"/>
        <w:ind w:left="97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F71469">
        <w:rPr>
          <w:rFonts w:ascii="Calibri" w:hAnsi="Calibri" w:cs="Calibri"/>
        </w:rPr>
        <w:pict>
          <v:group id="_x0000_s1030" style="position:absolute;left:0;text-align:left;margin-left:70.85pt;margin-top:2.45pt;width:11.35pt;height:11.35pt;z-index:-1317;mso-position-horizontal-relative:page" coordorigin="1417,49" coordsize="227,227">
            <v:shape id="_x0000_s1031" style="position:absolute;left:1417;top:49;width:227;height:227" coordorigin="1417,49" coordsize="227,227" path="m1445,49r-24,3l1417,77r,170l1421,272r24,4l1616,276r24,-4l1644,247r,-170l1640,52r-24,-3l1445,49e" fillcolor="#231f20" stroked="f">
              <v:path arrowok="t"/>
            </v:shape>
            <w10:wrap anchorx="page"/>
          </v:group>
        </w:pict>
      </w:r>
      <w:r w:rsidRPr="00F71469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5</w:t>
      </w:r>
      <w:r w:rsidRPr="00F71469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Representa o conjunto </w:t>
      </w:r>
      <m:oMath>
        <m:d>
          <m:dPr>
            <m:begChr m:val="{"/>
            <m:endChr m:val="}"/>
            <m:ctrlPr>
              <w:rPr>
                <w:rFonts w:ascii="Cambria Math" w:eastAsia="Myriad Pro Light" w:hAnsi="Cambria Math" w:cs="Calibri"/>
                <w:i/>
                <w:color w:val="231F20"/>
                <w:sz w:val="20"/>
                <w:szCs w:val="20"/>
                <w:lang w:val="pt-PT"/>
              </w:rPr>
            </m:ctrlPr>
          </m:dPr>
          <m:e>
            <m:r>
              <w:rPr>
                <w:rFonts w:ascii="Cambria Math" w:eastAsia="Myriad Pro Light" w:hAnsi="Cambria Math" w:cs="Calibri"/>
                <w:color w:val="231F20"/>
                <w:sz w:val="20"/>
                <w:szCs w:val="20"/>
                <w:lang w:val="pt-PT"/>
              </w:rPr>
              <m:t>d ∈</m:t>
            </m:r>
            <m:r>
              <m:rPr>
                <m:sty m:val="p"/>
              </m:rPr>
              <w:rPr>
                <w:rFonts w:ascii="Cambria Math" w:eastAsia="Myriad Pro Light" w:hAnsi="Cambria Math" w:cs="Calibri"/>
                <w:color w:val="231F20"/>
                <w:spacing w:val="-20"/>
                <w:sz w:val="20"/>
                <w:szCs w:val="20"/>
                <w:lang w:val="pt-PT"/>
              </w:rPr>
              <m:t>IR</m:t>
            </m:r>
            <m:r>
              <w:rPr>
                <w:rFonts w:ascii="Cambria Math" w:eastAsia="Myriad Pro Light" w:hAnsi="Cambria Math" w:cs="Calibri"/>
                <w:color w:val="231F20"/>
                <w:sz w:val="20"/>
                <w:szCs w:val="20"/>
                <w:lang w:val="pt-PT"/>
              </w:rPr>
              <m:t>: 1</m:t>
            </m:r>
            <m:r>
              <w:rPr>
                <w:rFonts w:ascii="Cambria Math" w:eastAsia="Myriad Pro Light" w:hAnsi="Cambria Math" w:cs="Calibri"/>
                <w:color w:val="231F20"/>
                <w:sz w:val="20"/>
                <w:szCs w:val="20"/>
                <w:lang w:val="pt-PT"/>
              </w:rPr>
              <m:t xml:space="preserve"> &lt;d ≤2</m:t>
            </m:r>
          </m:e>
        </m:d>
      </m:oMath>
      <w:r w:rsidR="00895BD5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gramStart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sob</w:t>
      </w:r>
      <w:proofErr w:type="gramEnd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forma de um intervalo de números reais.</w:t>
      </w:r>
    </w:p>
    <w:p w:rsidR="005D5DFE" w:rsidRPr="00F71469" w:rsidRDefault="005D5DFE">
      <w:pPr>
        <w:spacing w:before="8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D5DFE" w:rsidRPr="00F71469" w:rsidRDefault="00347ED4">
      <w:pPr>
        <w:tabs>
          <w:tab w:val="left" w:pos="1300"/>
        </w:tabs>
        <w:spacing w:before="23" w:after="0" w:line="245" w:lineRule="auto"/>
        <w:ind w:left="1314" w:right="890" w:hanging="337"/>
        <w:rPr>
          <w:rFonts w:ascii="Calibri" w:eastAsia="Myriad Pro Light" w:hAnsi="Calibri" w:cs="Calibri"/>
          <w:sz w:val="20"/>
          <w:szCs w:val="20"/>
          <w:lang w:val="pt-PT"/>
        </w:rPr>
      </w:pPr>
      <w:r w:rsidRPr="00F71469">
        <w:rPr>
          <w:rFonts w:ascii="Calibri" w:hAnsi="Calibri" w:cs="Calibri"/>
        </w:rPr>
        <w:pict>
          <v:group id="_x0000_s1028" style="position:absolute;left:0;text-align:left;margin-left:70.85pt;margin-top:2.05pt;width:11.35pt;height:11.35pt;z-index:-1316;mso-position-horizontal-relative:page" coordorigin="1417,41" coordsize="227,227">
            <v:shape id="_x0000_s1029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F71469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6</w:t>
      </w:r>
      <w:r w:rsidRPr="00F71469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Representa, sob a forma de um intervalo de números reais, todos os valores que podem corresponder à duração (em minutos) de uma chamada que custe:</w:t>
      </w:r>
    </w:p>
    <w:p w:rsidR="005D5DFE" w:rsidRPr="00F71469" w:rsidRDefault="005D5DFE">
      <w:pPr>
        <w:spacing w:before="4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5D5DFE" w:rsidRPr="00F71469" w:rsidRDefault="00347ED4">
      <w:pPr>
        <w:tabs>
          <w:tab w:val="left" w:pos="5440"/>
        </w:tabs>
        <w:spacing w:after="0" w:line="240" w:lineRule="auto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a)   1</w:t>
      </w:r>
      <w:proofErr w:type="gramEnd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,72 €;</w:t>
      </w:r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proofErr w:type="gramStart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c)   menos</w:t>
      </w:r>
      <w:proofErr w:type="gramEnd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de 129 cêntimos;</w:t>
      </w:r>
    </w:p>
    <w:p w:rsidR="005D5DFE" w:rsidRPr="00F71469" w:rsidRDefault="00347ED4">
      <w:pPr>
        <w:tabs>
          <w:tab w:val="left" w:pos="5440"/>
        </w:tabs>
        <w:spacing w:before="5" w:after="0" w:line="240" w:lineRule="auto"/>
        <w:ind w:left="1314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b)  6</w:t>
      </w:r>
      <w:proofErr w:type="gramEnd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,88 €.</w:t>
      </w:r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proofErr w:type="gramStart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d)  mais</w:t>
      </w:r>
      <w:proofErr w:type="gramEnd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de 129 cêntimos.</w:t>
      </w:r>
    </w:p>
    <w:p w:rsidR="005D5DFE" w:rsidRPr="00F71469" w:rsidRDefault="005D5DFE">
      <w:pPr>
        <w:spacing w:after="0"/>
        <w:rPr>
          <w:rFonts w:ascii="Calibri" w:hAnsi="Calibri" w:cs="Calibri"/>
          <w:lang w:val="pt-PT"/>
        </w:rPr>
        <w:sectPr w:rsidR="005D5DFE" w:rsidRPr="00F71469">
          <w:type w:val="continuous"/>
          <w:pgSz w:w="11920" w:h="15880"/>
          <w:pgMar w:top="1800" w:right="1580" w:bottom="560" w:left="500" w:header="720" w:footer="720" w:gutter="0"/>
          <w:cols w:space="720"/>
        </w:sectPr>
      </w:pPr>
    </w:p>
    <w:p w:rsidR="005D5DFE" w:rsidRPr="00F71469" w:rsidRDefault="00F71469">
      <w:pPr>
        <w:spacing w:before="7" w:after="0" w:line="140" w:lineRule="exact"/>
        <w:rPr>
          <w:rFonts w:ascii="Calibri" w:hAnsi="Calibri" w:cs="Calibri"/>
          <w:sz w:val="14"/>
          <w:szCs w:val="14"/>
          <w:lang w:val="pt-PT"/>
        </w:rPr>
      </w:pPr>
      <w:r>
        <w:rPr>
          <w:rFonts w:ascii="Calibri" w:eastAsia="Myriad Pro Light" w:hAnsi="Calibri" w:cs="Calibri"/>
          <w:noProof/>
          <w:color w:val="231F20"/>
          <w:sz w:val="20"/>
          <w:szCs w:val="20"/>
          <w:lang w:val="pt-PT" w:eastAsia="pt-PT"/>
        </w:rPr>
        <w:lastRenderedPageBreak/>
        <w:drawing>
          <wp:anchor distT="0" distB="0" distL="114300" distR="114300" simplePos="0" relativeHeight="503316479" behindDoc="0" locked="0" layoutInCell="1" allowOverlap="1" wp14:anchorId="2A2C165F" wp14:editId="7862F2C8">
            <wp:simplePos x="0" y="0"/>
            <wp:positionH relativeFrom="column">
              <wp:posOffset>-698500</wp:posOffset>
            </wp:positionH>
            <wp:positionV relativeFrom="paragraph">
              <wp:posOffset>-916940</wp:posOffset>
            </wp:positionV>
            <wp:extent cx="1131570" cy="359410"/>
            <wp:effectExtent l="0" t="0" r="0" b="0"/>
            <wp:wrapNone/>
            <wp:docPr id="6" name="Imagem 6" descr="C:\Users\monteirom\Pictures\Logo_Santilla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onteirom\Pictures\Logo_Santillan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1570" cy="35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5DFE" w:rsidRPr="00F71469" w:rsidRDefault="00347ED4">
      <w:pPr>
        <w:tabs>
          <w:tab w:val="left" w:pos="4660"/>
          <w:tab w:val="left" w:pos="5580"/>
          <w:tab w:val="left" w:pos="6760"/>
          <w:tab w:val="left" w:pos="8780"/>
        </w:tabs>
        <w:spacing w:before="45" w:after="0" w:line="167" w:lineRule="exact"/>
        <w:ind w:left="234" w:right="-20"/>
        <w:rPr>
          <w:rFonts w:ascii="Calibri" w:eastAsia="Myriad Pro Light" w:hAnsi="Calibri" w:cs="Calibri"/>
          <w:sz w:val="14"/>
          <w:szCs w:val="14"/>
          <w:lang w:val="pt-PT"/>
        </w:rPr>
      </w:pPr>
      <w:r w:rsidRPr="00F71469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NOME: </w:t>
      </w:r>
      <w:r w:rsidRPr="00F71469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F71469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F71469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N.</w:t>
      </w:r>
      <w:r w:rsidRPr="00F71469">
        <w:rPr>
          <w:rFonts w:ascii="Calibri" w:eastAsia="Myriad Pro Light" w:hAnsi="Calibri" w:cs="Calibri"/>
          <w:color w:val="808285"/>
          <w:sz w:val="8"/>
          <w:szCs w:val="8"/>
          <w:lang w:val="pt-PT"/>
        </w:rPr>
        <w:t>O</w:t>
      </w:r>
      <w:r w:rsidRPr="00F71469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: </w:t>
      </w:r>
      <w:r w:rsidRPr="00F71469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F71469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F71469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TURMA: </w:t>
      </w:r>
      <w:r w:rsidRPr="00F71469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F71469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F71469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DATA: </w:t>
      </w:r>
      <w:r w:rsidRPr="00F71469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F71469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</w:p>
    <w:p w:rsidR="005D5DFE" w:rsidRPr="00F71469" w:rsidRDefault="005D5DF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D5DFE" w:rsidRPr="00F71469" w:rsidRDefault="005D5DFE">
      <w:pPr>
        <w:spacing w:before="20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5D5DFE" w:rsidRPr="00F71469" w:rsidRDefault="00347ED4">
      <w:pPr>
        <w:spacing w:before="31" w:after="0" w:line="240" w:lineRule="auto"/>
        <w:ind w:left="12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professora de ginástica desafiou seis alunos a fazerem o pino ao mesmo tempo.</w:t>
      </w:r>
    </w:p>
    <w:p w:rsidR="005D5DFE" w:rsidRPr="00F71469" w:rsidRDefault="005D5DFE">
      <w:pPr>
        <w:spacing w:before="5" w:after="0" w:line="220" w:lineRule="exact"/>
        <w:rPr>
          <w:rFonts w:ascii="Calibri" w:hAnsi="Calibri" w:cs="Calibri"/>
          <w:lang w:val="pt-PT"/>
        </w:rPr>
      </w:pPr>
    </w:p>
    <w:p w:rsidR="005D5DFE" w:rsidRPr="00F71469" w:rsidRDefault="00F71469">
      <w:pPr>
        <w:spacing w:after="0" w:line="240" w:lineRule="auto"/>
        <w:ind w:left="1963" w:right="-20"/>
        <w:rPr>
          <w:rFonts w:ascii="Calibri" w:eastAsia="Times New Roman" w:hAnsi="Calibri" w:cs="Calibri"/>
          <w:sz w:val="20"/>
          <w:szCs w:val="20"/>
        </w:rPr>
      </w:pPr>
      <w:r w:rsidRPr="00F71469">
        <w:rPr>
          <w:rFonts w:ascii="Calibri" w:hAnsi="Calibri" w:cs="Calibri"/>
        </w:rPr>
        <w:pict>
          <v:shape id="_x0000_i1025" type="#_x0000_t75" style="width:254.8pt;height:141.5pt;mso-position-horizontal-relative:char;mso-position-vertical-relative:line">
            <v:imagedata r:id="rId22" o:title=""/>
          </v:shape>
        </w:pict>
      </w:r>
    </w:p>
    <w:p w:rsidR="005D5DFE" w:rsidRPr="00F71469" w:rsidRDefault="005D5DFE">
      <w:pPr>
        <w:spacing w:before="9" w:after="0" w:line="240" w:lineRule="exact"/>
        <w:rPr>
          <w:rFonts w:ascii="Calibri" w:hAnsi="Calibri" w:cs="Calibri"/>
          <w:sz w:val="24"/>
          <w:szCs w:val="24"/>
        </w:rPr>
      </w:pPr>
    </w:p>
    <w:p w:rsidR="005D5DFE" w:rsidRPr="00F71469" w:rsidRDefault="00347ED4">
      <w:pPr>
        <w:spacing w:after="0" w:line="240" w:lineRule="auto"/>
        <w:ind w:left="12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Após dar o sinal, ligou o cronómetro e registou o intervalo de tempo em que cada um dos seis alunos</w:t>
      </w:r>
    </w:p>
    <w:p w:rsidR="005D5DFE" w:rsidRPr="00F71469" w:rsidRDefault="00347ED4">
      <w:pPr>
        <w:spacing w:before="13" w:after="0" w:line="240" w:lineRule="auto"/>
        <w:ind w:left="121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se</w:t>
      </w:r>
      <w:proofErr w:type="gramEnd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mantinha equilibrado com as pernas no ar. Se um dos alunos caísse, podia voltar a tentar equilibrar-se.</w:t>
      </w:r>
    </w:p>
    <w:p w:rsidR="005D5DFE" w:rsidRPr="00F71469" w:rsidRDefault="005D5DFE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5D5DFE" w:rsidRPr="00F71469" w:rsidRDefault="00347ED4">
      <w:pPr>
        <w:spacing w:after="0" w:line="229" w:lineRule="exact"/>
        <w:ind w:left="12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 registo da professora de ginástica é apresentado a seguir:</w:t>
      </w:r>
    </w:p>
    <w:p w:rsidR="005D5DFE" w:rsidRPr="00F71469" w:rsidRDefault="005D5DFE">
      <w:pPr>
        <w:spacing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5D5DFE" w:rsidRPr="00F71469" w:rsidRDefault="00347ED4">
      <w:pPr>
        <w:spacing w:before="39" w:after="0" w:line="240" w:lineRule="auto"/>
        <w:ind w:left="4859" w:right="3734"/>
        <w:jc w:val="center"/>
        <w:rPr>
          <w:rFonts w:ascii="Calibri" w:eastAsia="Frutiger LT Std 45 Light" w:hAnsi="Calibri" w:cs="Calibri"/>
          <w:sz w:val="16"/>
          <w:szCs w:val="16"/>
        </w:rPr>
      </w:pPr>
      <w:r w:rsidRPr="00F71469">
        <w:rPr>
          <w:rFonts w:ascii="Calibri" w:eastAsia="Frutiger LT Std 45 Light" w:hAnsi="Calibri" w:cs="Calibri"/>
          <w:color w:val="231F20"/>
          <w:sz w:val="16"/>
          <w:szCs w:val="16"/>
        </w:rPr>
        <w:t>Tempo/</w:t>
      </w:r>
      <w:proofErr w:type="spellStart"/>
      <w:r w:rsidRPr="00F71469">
        <w:rPr>
          <w:rFonts w:ascii="Calibri" w:eastAsia="Frutiger LT Std 45 Light" w:hAnsi="Calibri" w:cs="Calibri"/>
          <w:color w:val="231F20"/>
          <w:sz w:val="16"/>
          <w:szCs w:val="16"/>
        </w:rPr>
        <w:t>segundos</w:t>
      </w:r>
      <w:proofErr w:type="spellEnd"/>
    </w:p>
    <w:p w:rsidR="005D5DFE" w:rsidRPr="00F71469" w:rsidRDefault="00347ED4">
      <w:pPr>
        <w:tabs>
          <w:tab w:val="left" w:pos="2200"/>
          <w:tab w:val="left" w:pos="2540"/>
          <w:tab w:val="left" w:pos="2880"/>
          <w:tab w:val="left" w:pos="3220"/>
          <w:tab w:val="left" w:pos="3560"/>
          <w:tab w:val="left" w:pos="3880"/>
          <w:tab w:val="left" w:pos="4220"/>
          <w:tab w:val="left" w:pos="4560"/>
          <w:tab w:val="left" w:pos="4900"/>
          <w:tab w:val="left" w:pos="5200"/>
        </w:tabs>
        <w:spacing w:before="56" w:after="0" w:line="180" w:lineRule="exact"/>
        <w:ind w:left="1863" w:right="-20"/>
        <w:rPr>
          <w:rFonts w:ascii="Calibri" w:eastAsia="Frutiger LT Std 45 Light" w:hAnsi="Calibri" w:cs="Calibri"/>
          <w:sz w:val="16"/>
          <w:szCs w:val="16"/>
        </w:rPr>
      </w:pPr>
      <w:r w:rsidRPr="00F71469">
        <w:rPr>
          <w:rFonts w:ascii="Calibri" w:eastAsia="Frutiger LT Std 45 Light" w:hAnsi="Calibri" w:cs="Calibri"/>
          <w:color w:val="231F20"/>
          <w:sz w:val="16"/>
          <w:szCs w:val="16"/>
        </w:rPr>
        <w:t>0</w:t>
      </w:r>
      <w:r w:rsidRPr="00F71469">
        <w:rPr>
          <w:rFonts w:ascii="Calibri" w:eastAsia="Frutiger LT Std 45 Light" w:hAnsi="Calibri" w:cs="Calibri"/>
          <w:color w:val="231F20"/>
          <w:sz w:val="16"/>
          <w:szCs w:val="16"/>
        </w:rPr>
        <w:tab/>
        <w:t>1</w:t>
      </w:r>
      <w:r w:rsidRPr="00F71469">
        <w:rPr>
          <w:rFonts w:ascii="Calibri" w:eastAsia="Frutiger LT Std 45 Light" w:hAnsi="Calibri" w:cs="Calibri"/>
          <w:color w:val="231F20"/>
          <w:sz w:val="16"/>
          <w:szCs w:val="16"/>
        </w:rPr>
        <w:tab/>
        <w:t>2</w:t>
      </w:r>
      <w:r w:rsidRPr="00F71469">
        <w:rPr>
          <w:rFonts w:ascii="Calibri" w:eastAsia="Frutiger LT Std 45 Light" w:hAnsi="Calibri" w:cs="Calibri"/>
          <w:color w:val="231F20"/>
          <w:sz w:val="16"/>
          <w:szCs w:val="16"/>
        </w:rPr>
        <w:tab/>
        <w:t>3</w:t>
      </w:r>
      <w:r w:rsidRPr="00F71469">
        <w:rPr>
          <w:rFonts w:ascii="Calibri" w:eastAsia="Frutiger LT Std 45 Light" w:hAnsi="Calibri" w:cs="Calibri"/>
          <w:color w:val="231F20"/>
          <w:sz w:val="16"/>
          <w:szCs w:val="16"/>
        </w:rPr>
        <w:tab/>
        <w:t>4</w:t>
      </w:r>
      <w:r w:rsidRPr="00F71469">
        <w:rPr>
          <w:rFonts w:ascii="Calibri" w:eastAsia="Frutiger LT Std 45 Light" w:hAnsi="Calibri" w:cs="Calibri"/>
          <w:color w:val="231F20"/>
          <w:sz w:val="16"/>
          <w:szCs w:val="16"/>
        </w:rPr>
        <w:tab/>
        <w:t>5</w:t>
      </w:r>
      <w:r w:rsidRPr="00F71469">
        <w:rPr>
          <w:rFonts w:ascii="Calibri" w:eastAsia="Frutiger LT Std 45 Light" w:hAnsi="Calibri" w:cs="Calibri"/>
          <w:color w:val="231F20"/>
          <w:sz w:val="16"/>
          <w:szCs w:val="16"/>
        </w:rPr>
        <w:tab/>
        <w:t>6</w:t>
      </w:r>
      <w:r w:rsidRPr="00F71469">
        <w:rPr>
          <w:rFonts w:ascii="Calibri" w:eastAsia="Frutiger LT Std 45 Light" w:hAnsi="Calibri" w:cs="Calibri"/>
          <w:color w:val="231F20"/>
          <w:sz w:val="16"/>
          <w:szCs w:val="16"/>
        </w:rPr>
        <w:tab/>
        <w:t>7</w:t>
      </w:r>
      <w:r w:rsidRPr="00F71469">
        <w:rPr>
          <w:rFonts w:ascii="Calibri" w:eastAsia="Frutiger LT Std 45 Light" w:hAnsi="Calibri" w:cs="Calibri"/>
          <w:color w:val="231F20"/>
          <w:sz w:val="16"/>
          <w:szCs w:val="16"/>
        </w:rPr>
        <w:tab/>
        <w:t>8</w:t>
      </w:r>
      <w:r w:rsidRPr="00F71469">
        <w:rPr>
          <w:rFonts w:ascii="Calibri" w:eastAsia="Frutiger LT Std 45 Light" w:hAnsi="Calibri" w:cs="Calibri"/>
          <w:color w:val="231F20"/>
          <w:sz w:val="16"/>
          <w:szCs w:val="16"/>
        </w:rPr>
        <w:tab/>
        <w:t>9</w:t>
      </w:r>
      <w:r w:rsidRPr="00F71469">
        <w:rPr>
          <w:rFonts w:ascii="Calibri" w:eastAsia="Frutiger LT Std 45 Light" w:hAnsi="Calibri" w:cs="Calibri"/>
          <w:color w:val="231F20"/>
          <w:sz w:val="16"/>
          <w:szCs w:val="16"/>
        </w:rPr>
        <w:tab/>
        <w:t>10   11   12   13   14   15   16   17   18   19   20</w:t>
      </w: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82"/>
        <w:gridCol w:w="339"/>
        <w:gridCol w:w="339"/>
        <w:gridCol w:w="339"/>
        <w:gridCol w:w="339"/>
        <w:gridCol w:w="339"/>
        <w:gridCol w:w="339"/>
        <w:gridCol w:w="339"/>
        <w:gridCol w:w="339"/>
        <w:gridCol w:w="339"/>
        <w:gridCol w:w="339"/>
        <w:gridCol w:w="339"/>
        <w:gridCol w:w="339"/>
        <w:gridCol w:w="339"/>
        <w:gridCol w:w="339"/>
        <w:gridCol w:w="339"/>
        <w:gridCol w:w="339"/>
        <w:gridCol w:w="339"/>
        <w:gridCol w:w="339"/>
        <w:gridCol w:w="339"/>
        <w:gridCol w:w="339"/>
        <w:gridCol w:w="339"/>
      </w:tblGrid>
      <w:tr w:rsidR="005D5DFE" w:rsidRPr="00F71469">
        <w:trPr>
          <w:trHeight w:hRule="exact" w:val="289"/>
        </w:trPr>
        <w:tc>
          <w:tcPr>
            <w:tcW w:w="17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5D5DFE" w:rsidRPr="00F71469" w:rsidRDefault="00347ED4">
            <w:pPr>
              <w:spacing w:before="41" w:after="0" w:line="240" w:lineRule="auto"/>
              <w:ind w:left="588" w:right="-20"/>
              <w:rPr>
                <w:rFonts w:ascii="Calibri" w:eastAsia="Frutiger LT Std 45 Light" w:hAnsi="Calibri" w:cs="Calibri"/>
                <w:sz w:val="16"/>
                <w:szCs w:val="16"/>
              </w:rPr>
            </w:pPr>
            <w:r w:rsidRPr="00F71469">
              <w:rPr>
                <w:rFonts w:ascii="Calibri" w:eastAsia="Frutiger LT Std 45 Light" w:hAnsi="Calibri" w:cs="Calibri"/>
                <w:color w:val="231F20"/>
                <w:sz w:val="16"/>
                <w:szCs w:val="16"/>
              </w:rPr>
              <w:t>Cristiana</w:t>
            </w: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7A9AC"/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7A9AC"/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7A9AC"/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7A9AC"/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7A9AC"/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7A9AC"/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7A9AC"/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7A9AC"/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7A9AC"/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7A9AC"/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7A9AC"/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7A9AC"/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7A9AC"/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A7A9AC"/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</w:tr>
      <w:tr w:rsidR="005D5DFE" w:rsidRPr="00F71469">
        <w:trPr>
          <w:trHeight w:hRule="exact" w:val="289"/>
        </w:trPr>
        <w:tc>
          <w:tcPr>
            <w:tcW w:w="17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5D5DFE" w:rsidRPr="00F71469" w:rsidRDefault="00347ED4">
            <w:pPr>
              <w:spacing w:before="41" w:after="0" w:line="240" w:lineRule="auto"/>
              <w:ind w:left="698" w:right="678"/>
              <w:jc w:val="center"/>
              <w:rPr>
                <w:rFonts w:ascii="Calibri" w:eastAsia="Frutiger LT Std 45 Light" w:hAnsi="Calibri" w:cs="Calibri"/>
                <w:sz w:val="16"/>
                <w:szCs w:val="16"/>
              </w:rPr>
            </w:pPr>
            <w:proofErr w:type="spellStart"/>
            <w:r w:rsidRPr="00F71469">
              <w:rPr>
                <w:rFonts w:ascii="Calibri" w:eastAsia="Frutiger LT Std 45 Light" w:hAnsi="Calibri" w:cs="Calibri"/>
                <w:color w:val="231F20"/>
                <w:sz w:val="16"/>
                <w:szCs w:val="16"/>
              </w:rPr>
              <w:t>João</w:t>
            </w:r>
            <w:proofErr w:type="spellEnd"/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BBDC0"/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BBDC0"/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BBDC0"/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BBDC0"/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BBDC0"/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BBDC0"/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BBDC0"/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BBDC0"/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BBDC0"/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BBDC0"/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BBDC0"/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BBDC0"/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BBDC0"/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BBDC0"/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BBDC0"/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BBDC0"/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</w:tr>
      <w:tr w:rsidR="005D5DFE" w:rsidRPr="00F71469">
        <w:trPr>
          <w:trHeight w:hRule="exact" w:val="289"/>
        </w:trPr>
        <w:tc>
          <w:tcPr>
            <w:tcW w:w="17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5D5DFE" w:rsidRPr="00F71469" w:rsidRDefault="00347ED4">
            <w:pPr>
              <w:spacing w:before="41" w:after="0" w:line="240" w:lineRule="auto"/>
              <w:ind w:left="646" w:right="626"/>
              <w:jc w:val="center"/>
              <w:rPr>
                <w:rFonts w:ascii="Calibri" w:eastAsia="Frutiger LT Std 45 Light" w:hAnsi="Calibri" w:cs="Calibri"/>
                <w:sz w:val="16"/>
                <w:szCs w:val="16"/>
              </w:rPr>
            </w:pPr>
            <w:r w:rsidRPr="00F71469">
              <w:rPr>
                <w:rFonts w:ascii="Calibri" w:eastAsia="Frutiger LT Std 45 Light" w:hAnsi="Calibri" w:cs="Calibri"/>
                <w:color w:val="231F20"/>
                <w:sz w:val="16"/>
                <w:szCs w:val="16"/>
              </w:rPr>
              <w:t>André</w:t>
            </w: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1D3D4"/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1D3D4"/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1D3D4"/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1D3D4"/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1D3D4"/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1D3D4"/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1D3D4"/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1D3D4"/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D1D3D4"/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</w:tr>
      <w:tr w:rsidR="005D5DFE" w:rsidRPr="00F71469">
        <w:trPr>
          <w:trHeight w:hRule="exact" w:val="289"/>
        </w:trPr>
        <w:tc>
          <w:tcPr>
            <w:tcW w:w="17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5D5DFE" w:rsidRPr="00F71469" w:rsidRDefault="00347ED4">
            <w:pPr>
              <w:spacing w:before="41" w:after="0" w:line="240" w:lineRule="auto"/>
              <w:ind w:left="658" w:right="638"/>
              <w:jc w:val="center"/>
              <w:rPr>
                <w:rFonts w:ascii="Calibri" w:eastAsia="Frutiger LT Std 45 Light" w:hAnsi="Calibri" w:cs="Calibri"/>
                <w:sz w:val="16"/>
                <w:szCs w:val="16"/>
              </w:rPr>
            </w:pPr>
            <w:r w:rsidRPr="00F71469">
              <w:rPr>
                <w:rFonts w:ascii="Calibri" w:eastAsia="Frutiger LT Std 45 Light" w:hAnsi="Calibri" w:cs="Calibri"/>
                <w:color w:val="231F20"/>
                <w:sz w:val="16"/>
                <w:szCs w:val="16"/>
              </w:rPr>
              <w:t>Joana</w:t>
            </w: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E6E7E8"/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</w:tr>
      <w:tr w:rsidR="005D5DFE" w:rsidRPr="00F71469">
        <w:trPr>
          <w:trHeight w:hRule="exact" w:val="289"/>
        </w:trPr>
        <w:tc>
          <w:tcPr>
            <w:tcW w:w="17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5D5DFE" w:rsidRPr="00F71469" w:rsidRDefault="00347ED4">
            <w:pPr>
              <w:spacing w:before="41" w:after="0" w:line="240" w:lineRule="auto"/>
              <w:ind w:left="663" w:right="643"/>
              <w:jc w:val="center"/>
              <w:rPr>
                <w:rFonts w:ascii="Calibri" w:eastAsia="Frutiger LT Std 45 Light" w:hAnsi="Calibri" w:cs="Calibri"/>
                <w:sz w:val="16"/>
                <w:szCs w:val="16"/>
              </w:rPr>
            </w:pPr>
            <w:proofErr w:type="spellStart"/>
            <w:r w:rsidRPr="00F71469">
              <w:rPr>
                <w:rFonts w:ascii="Calibri" w:eastAsia="Frutiger LT Std 45 Light" w:hAnsi="Calibri" w:cs="Calibri"/>
                <w:color w:val="231F20"/>
                <w:sz w:val="16"/>
                <w:szCs w:val="16"/>
              </w:rPr>
              <w:t>Flávio</w:t>
            </w:r>
            <w:proofErr w:type="spellEnd"/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939598"/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939598"/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939598"/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939598"/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939598"/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939598"/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939598"/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939598"/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939598"/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939598"/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939598"/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939598"/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</w:tr>
      <w:tr w:rsidR="005D5DFE" w:rsidRPr="00F71469">
        <w:trPr>
          <w:trHeight w:hRule="exact" w:val="289"/>
        </w:trPr>
        <w:tc>
          <w:tcPr>
            <w:tcW w:w="178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5D5DFE" w:rsidRPr="00F71469" w:rsidRDefault="00347ED4">
            <w:pPr>
              <w:spacing w:before="41" w:after="0" w:line="240" w:lineRule="auto"/>
              <w:ind w:left="685" w:right="665"/>
              <w:jc w:val="center"/>
              <w:rPr>
                <w:rFonts w:ascii="Calibri" w:eastAsia="Frutiger LT Std 45 Light" w:hAnsi="Calibri" w:cs="Calibri"/>
                <w:sz w:val="16"/>
                <w:szCs w:val="16"/>
              </w:rPr>
            </w:pPr>
            <w:r w:rsidRPr="00F71469">
              <w:rPr>
                <w:rFonts w:ascii="Calibri" w:eastAsia="Frutiger LT Std 45 Light" w:hAnsi="Calibri" w:cs="Calibri"/>
                <w:color w:val="231F20"/>
                <w:sz w:val="16"/>
                <w:szCs w:val="16"/>
              </w:rPr>
              <w:t>Sofia</w:t>
            </w: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808285"/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808285"/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808285"/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808285"/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808285"/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808285"/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808285"/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  <w:tc>
          <w:tcPr>
            <w:tcW w:w="33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5D5DFE" w:rsidRPr="00F71469" w:rsidRDefault="005D5DFE">
            <w:pPr>
              <w:rPr>
                <w:rFonts w:ascii="Calibri" w:hAnsi="Calibri" w:cs="Calibri"/>
              </w:rPr>
            </w:pPr>
          </w:p>
        </w:tc>
      </w:tr>
    </w:tbl>
    <w:p w:rsidR="005D5DFE" w:rsidRPr="00F71469" w:rsidRDefault="005D5DFE">
      <w:pPr>
        <w:spacing w:before="12" w:after="0" w:line="220" w:lineRule="exact"/>
        <w:rPr>
          <w:rFonts w:ascii="Calibri" w:hAnsi="Calibri" w:cs="Calibri"/>
        </w:rPr>
      </w:pPr>
    </w:p>
    <w:p w:rsidR="005D5DFE" w:rsidRPr="00F71469" w:rsidRDefault="00347ED4">
      <w:pPr>
        <w:tabs>
          <w:tab w:val="left" w:pos="500"/>
        </w:tabs>
        <w:spacing w:before="24" w:after="0" w:line="240" w:lineRule="auto"/>
        <w:ind w:left="12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1.</w:t>
      </w:r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Na sua melhor tentativa, durante quanto tempo esteve a Sofia a fazer o pino?</w:t>
      </w:r>
    </w:p>
    <w:p w:rsidR="005D5DFE" w:rsidRPr="00F71469" w:rsidRDefault="005D5DFE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5D5DFE" w:rsidRPr="00F71469" w:rsidRDefault="00347ED4">
      <w:pPr>
        <w:tabs>
          <w:tab w:val="left" w:pos="500"/>
        </w:tabs>
        <w:spacing w:after="0" w:line="240" w:lineRule="auto"/>
        <w:ind w:left="12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2.</w:t>
      </w:r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Durante os 20 segundos cronometrados, quem esteve com as pernas no ar durante mais tempo?</w:t>
      </w:r>
    </w:p>
    <w:p w:rsidR="005D5DFE" w:rsidRPr="00F71469" w:rsidRDefault="005D5DFE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5D5DFE" w:rsidRPr="00F71469" w:rsidRDefault="00347ED4">
      <w:pPr>
        <w:tabs>
          <w:tab w:val="left" w:pos="500"/>
        </w:tabs>
        <w:spacing w:after="0" w:line="240" w:lineRule="auto"/>
        <w:ind w:left="12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3.</w:t>
      </w:r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Qual dos alunos se manteve mais tempo equilibrado a fazer o pino (numa mesma tentativa)?</w:t>
      </w:r>
    </w:p>
    <w:p w:rsidR="005D5DFE" w:rsidRPr="00F71469" w:rsidRDefault="005D5DFE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5D5DFE" w:rsidRPr="00F71469" w:rsidRDefault="00347ED4">
      <w:pPr>
        <w:tabs>
          <w:tab w:val="left" w:pos="500"/>
        </w:tabs>
        <w:spacing w:after="0" w:line="240" w:lineRule="auto"/>
        <w:ind w:left="12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4.</w:t>
      </w:r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Qual dos alunos esteve a fazer o pino no intervalo de tempo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[8; 15]</m:t>
        </m:r>
      </m:oMath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?</w:t>
      </w:r>
    </w:p>
    <w:p w:rsidR="005D5DFE" w:rsidRPr="00F71469" w:rsidRDefault="005D5DFE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5D5DFE" w:rsidRPr="00F71469" w:rsidRDefault="00347ED4">
      <w:pPr>
        <w:tabs>
          <w:tab w:val="left" w:pos="500"/>
        </w:tabs>
        <w:spacing w:after="0" w:line="240" w:lineRule="auto"/>
        <w:ind w:left="12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5.</w:t>
      </w:r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Quais foram os intervalos de tempo em que o Flávio se manteve em equilíbrio?</w:t>
      </w:r>
    </w:p>
    <w:p w:rsidR="005D5DFE" w:rsidRPr="00F71469" w:rsidRDefault="005D5DFE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5D5DFE" w:rsidRPr="00F71469" w:rsidRDefault="00347ED4">
      <w:pPr>
        <w:tabs>
          <w:tab w:val="left" w:pos="500"/>
        </w:tabs>
        <w:spacing w:after="0" w:line="240" w:lineRule="auto"/>
        <w:ind w:left="12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6.</w:t>
      </w:r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Quais dos alunos se mantiveram em equilíbrio durante o intervalo de tempo </w:t>
      </w:r>
      <m:oMath>
        <m:r>
          <w:rPr>
            <w:rFonts w:ascii="Cambria Math" w:eastAsia="Myriad Pro Light" w:hAnsi="Cambria Math" w:cs="Calibri"/>
            <w:color w:val="231F20"/>
            <w:sz w:val="20"/>
            <w:szCs w:val="20"/>
            <w:lang w:val="pt-PT"/>
          </w:rPr>
          <m:t>[6; 9]</m:t>
        </m:r>
      </m:oMath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?</w:t>
      </w:r>
    </w:p>
    <w:p w:rsidR="005D5DFE" w:rsidRPr="00F71469" w:rsidRDefault="005D5DFE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5D5DFE" w:rsidRPr="00F71469" w:rsidRDefault="00347ED4">
      <w:pPr>
        <w:tabs>
          <w:tab w:val="left" w:pos="500"/>
        </w:tabs>
        <w:spacing w:after="0" w:line="240" w:lineRule="auto"/>
        <w:ind w:left="12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7.</w:t>
      </w:r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Os seis alunos conseguiram fazer o pino ao mesmo tempo? Justifica a tua resposta.</w:t>
      </w:r>
    </w:p>
    <w:p w:rsidR="005D5DFE" w:rsidRPr="00F71469" w:rsidRDefault="005D5DFE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5D5DFE" w:rsidRPr="00F71469" w:rsidRDefault="00347ED4">
      <w:pPr>
        <w:tabs>
          <w:tab w:val="left" w:pos="500"/>
        </w:tabs>
        <w:spacing w:after="0" w:line="240" w:lineRule="auto"/>
        <w:ind w:left="12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8.</w:t>
      </w:r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Indica </w:t>
      </w:r>
      <w:proofErr w:type="gramStart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o(s</w:t>
      </w:r>
      <w:proofErr w:type="gramEnd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) intervalo(s) de tempo em que:</w:t>
      </w:r>
      <w:bookmarkStart w:id="0" w:name="_GoBack"/>
      <w:bookmarkEnd w:id="0"/>
    </w:p>
    <w:p w:rsidR="005D5DFE" w:rsidRPr="00F71469" w:rsidRDefault="005D5DFE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5D5DFE" w:rsidRPr="00F71469" w:rsidRDefault="00347ED4">
      <w:pPr>
        <w:spacing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a)   apenas</w:t>
      </w:r>
      <w:proofErr w:type="gramEnd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dois alunos estavam em equilíbrio;</w:t>
      </w:r>
    </w:p>
    <w:p w:rsidR="005D5DFE" w:rsidRPr="00F71469" w:rsidRDefault="00347ED4">
      <w:pPr>
        <w:spacing w:before="5"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b)  </w:t>
      </w:r>
      <w:proofErr w:type="spellStart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exatamente</w:t>
      </w:r>
      <w:proofErr w:type="spellEnd"/>
      <w:proofErr w:type="gramEnd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três alunos estavam em equilíbrio;</w:t>
      </w:r>
    </w:p>
    <w:p w:rsidR="005D5DFE" w:rsidRPr="00F71469" w:rsidRDefault="00347ED4">
      <w:pPr>
        <w:spacing w:before="5"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c)   </w:t>
      </w:r>
      <w:proofErr w:type="spellStart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exatamente</w:t>
      </w:r>
      <w:proofErr w:type="spellEnd"/>
      <w:proofErr w:type="gramEnd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quatro alunos estavam em equilíbrio;</w:t>
      </w:r>
    </w:p>
    <w:p w:rsidR="005D5DFE" w:rsidRPr="00F71469" w:rsidRDefault="00347ED4">
      <w:pPr>
        <w:spacing w:before="5"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d)  </w:t>
      </w:r>
      <w:proofErr w:type="spellStart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exatamente</w:t>
      </w:r>
      <w:proofErr w:type="spellEnd"/>
      <w:proofErr w:type="gramEnd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cinco alunos estavam em equilíbrio;</w:t>
      </w:r>
    </w:p>
    <w:p w:rsidR="005D5DFE" w:rsidRPr="00F71469" w:rsidRDefault="00347ED4">
      <w:pPr>
        <w:spacing w:before="5"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e)   a</w:t>
      </w:r>
      <w:proofErr w:type="gramEnd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Joana e o Flávio estavam a fazer o pino ao mesmo tempo;</w:t>
      </w:r>
    </w:p>
    <w:p w:rsidR="005D5DFE" w:rsidRPr="00F71469" w:rsidRDefault="00347ED4">
      <w:pPr>
        <w:spacing w:before="5" w:after="0" w:line="240" w:lineRule="auto"/>
        <w:ind w:left="516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f)   todas</w:t>
      </w:r>
      <w:proofErr w:type="gramEnd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as raparigas estavam em equilíbrio;</w:t>
      </w:r>
    </w:p>
    <w:p w:rsidR="005D5DFE" w:rsidRPr="00F71469" w:rsidRDefault="00347ED4">
      <w:pPr>
        <w:spacing w:before="5" w:after="0" w:line="240" w:lineRule="auto"/>
        <w:ind w:left="516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g)  o</w:t>
      </w:r>
      <w:proofErr w:type="gramEnd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André e a Sofia estavam a fazer o pino em simultâneo;</w:t>
      </w:r>
    </w:p>
    <w:p w:rsidR="005D5DFE" w:rsidRPr="00F71469" w:rsidRDefault="00347ED4">
      <w:pPr>
        <w:spacing w:before="5" w:after="0" w:line="240" w:lineRule="auto"/>
        <w:ind w:left="516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h)  a</w:t>
      </w:r>
      <w:proofErr w:type="gramEnd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Cristiana ou o João estavam a fazer o pino;</w:t>
      </w:r>
    </w:p>
    <w:p w:rsidR="005D5DFE" w:rsidRPr="00F71469" w:rsidRDefault="00347ED4">
      <w:pPr>
        <w:spacing w:before="5" w:after="0" w:line="240" w:lineRule="auto"/>
        <w:ind w:left="516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i)    pelo</w:t>
      </w:r>
      <w:proofErr w:type="gramEnd"/>
      <w:r w:rsidRPr="00F71469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menos um dos rapazes estava em equilíbrio.</w:t>
      </w:r>
    </w:p>
    <w:sectPr w:rsidR="005D5DFE" w:rsidRPr="00F71469">
      <w:headerReference w:type="default" r:id="rId23"/>
      <w:pgSz w:w="11920" w:h="15880"/>
      <w:pgMar w:top="1800" w:right="500" w:bottom="560" w:left="1580" w:header="915" w:footer="37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1EEF" w:rsidRDefault="00F11EEF">
      <w:pPr>
        <w:spacing w:after="0" w:line="240" w:lineRule="auto"/>
      </w:pPr>
      <w:r>
        <w:separator/>
      </w:r>
    </w:p>
  </w:endnote>
  <w:endnote w:type="continuationSeparator" w:id="0">
    <w:p w:rsidR="00F11EEF" w:rsidRDefault="00F11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Frutiger LT Std 45 Light">
    <w:altName w:val="Frutiger LT Std 45 Light"/>
    <w:panose1 w:val="020B040202020402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7ED4" w:rsidRPr="00F71469" w:rsidRDefault="00347ED4" w:rsidP="00F71469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7ED4" w:rsidRPr="00F71469" w:rsidRDefault="00347ED4" w:rsidP="00F71469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7ED4" w:rsidRDefault="00347ED4">
    <w:pPr>
      <w:pStyle w:val="Rodap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7ED4" w:rsidRPr="00F71469" w:rsidRDefault="00347ED4" w:rsidP="00F71469">
    <w:pPr>
      <w:pStyle w:val="Rodap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7ED4" w:rsidRPr="00F71469" w:rsidRDefault="00347ED4" w:rsidP="00F7146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1EEF" w:rsidRDefault="00F11EEF">
      <w:pPr>
        <w:spacing w:after="0" w:line="240" w:lineRule="auto"/>
      </w:pPr>
      <w:r>
        <w:separator/>
      </w:r>
    </w:p>
  </w:footnote>
  <w:footnote w:type="continuationSeparator" w:id="0">
    <w:p w:rsidR="00F11EEF" w:rsidRDefault="00F11E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7ED4" w:rsidRDefault="00347ED4">
    <w:pPr>
      <w:spacing w:after="0" w:line="200" w:lineRule="exact"/>
      <w:rPr>
        <w:sz w:val="20"/>
        <w:szCs w:val="20"/>
      </w:rPr>
    </w:pPr>
    <w:r>
      <w:pict>
        <v:group id="_x0000_s2093" style="position:absolute;margin-left:70.85pt;margin-top:51pt;width:439.35pt;height:25.5pt;z-index:-1605;mso-position-horizontal-relative:page;mso-position-vertical-relative:page" coordorigin="1417,1020" coordsize="8787,510">
          <v:shape id="_x0000_s2094" style="position:absolute;left:1417;top:1020;width:8787;height:510" coordorigin="1417,1020" coordsize="8787,510" path="m1474,1020r-33,1l1424,1027r-6,17l1417,1077r,397l1418,1507r6,16l1441,1530r32,1l10148,1531r33,-1l10197,1523r7,-16l10205,1474r,-397l10181,1021r-8707,-1e" fillcolor="#231f20" stroked="f">
            <v:path arrowok="t"/>
          </v:shape>
          <w10:wrap anchorx="page" anchory="page"/>
        </v:group>
      </w:pict>
    </w:r>
    <w:r>
      <w:pict>
        <v:group id="_x0000_s2091" style="position:absolute;margin-left:71.35pt;margin-top:91.2pt;width:438.35pt;height:24.5pt;z-index:-1604;mso-position-horizontal-relative:page;mso-position-vertical-relative:page" coordorigin="1427,1824" coordsize="8767,490">
          <v:shape id="_x0000_s2092" style="position:absolute;left:1427;top:1824;width:8767;height:490" coordorigin="1427,1824" coordsize="8767,490" path="m1474,1824r-13,2l1442,1835r-14,24l1427,2268r2,12l1438,2300r25,13l10148,2314r12,-1l10180,2303r14,-24l10195,1871r-2,-13l10183,1839r-24,-14l1474,1824xe" filled="f" strokecolor="#808285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9" type="#_x0000_t202" style="position:absolute;margin-left:78.55pt;margin-top:55.8pt;width:168.6pt;height:18.1pt;z-index:-1602;mso-position-horizontal-relative:page;mso-position-vertical-relative:page" filled="f" stroked="f">
          <v:textbox inset="0,0,0,0">
            <w:txbxContent>
              <w:p w:rsidR="00347ED4" w:rsidRPr="00F71469" w:rsidRDefault="00347ED4">
                <w:pPr>
                  <w:spacing w:after="0" w:line="355" w:lineRule="exact"/>
                  <w:ind w:left="20" w:right="-68"/>
                  <w:rPr>
                    <w:rFonts w:ascii="Calibri" w:eastAsia="Myriad Pro Light" w:hAnsi="Calibri" w:cs="Calibri"/>
                    <w:sz w:val="32"/>
                    <w:szCs w:val="32"/>
                  </w:rPr>
                </w:pPr>
                <w:r w:rsidRPr="00F71469"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</w:rPr>
                  <w:t xml:space="preserve">TAREFA </w:t>
                </w:r>
                <w:proofErr w:type="gramStart"/>
                <w:r w:rsidRPr="00F71469"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</w:rPr>
                  <w:t xml:space="preserve">23  </w:t>
                </w:r>
                <w:proofErr w:type="spellStart"/>
                <w:r w:rsidRPr="00F71469"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</w:rPr>
                  <w:t>Medidas</w:t>
                </w:r>
                <w:proofErr w:type="spellEnd"/>
                <w:proofErr w:type="gramEnd"/>
                <w:r w:rsidRPr="00F71469"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</w:rPr>
                  <w:t xml:space="preserve"> </w:t>
                </w:r>
                <w:proofErr w:type="spellStart"/>
                <w:r w:rsidRPr="00F71469"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</w:rPr>
                  <w:t>reais</w:t>
                </w:r>
                <w:proofErr w:type="spellEnd"/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7ED4" w:rsidRDefault="00347ED4">
    <w:pPr>
      <w:spacing w:after="0" w:line="200" w:lineRule="exact"/>
      <w:rPr>
        <w:sz w:val="20"/>
        <w:szCs w:val="20"/>
      </w:rPr>
    </w:pPr>
    <w:r>
      <w:pict>
        <v:group id="_x0000_s2101" style="position:absolute;margin-left:85.05pt;margin-top:51pt;width:439.35pt;height:25.5pt;z-index:-1610;mso-position-horizontal-relative:page;mso-position-vertical-relative:page" coordorigin="1701,1020" coordsize="8787,510">
          <v:shape id="_x0000_s2102" style="position:absolute;left:1701;top:1020;width:8787;height:510" coordorigin="1701,1020" coordsize="8787,510" path="m1757,1020r-32,1l1708,1027r-6,17l1701,1077r,397l1701,1507r7,16l1724,1530r33,1l10431,1531r33,-1l10481,1523r6,-16l10488,1474r,-397l10464,1021r-8707,-1e" fillcolor="#231f20" stroked="f">
            <v:path arrowok="t"/>
          </v:shape>
          <w10:wrap anchorx="page" anchory="page"/>
        </v:group>
      </w:pict>
    </w:r>
    <w:r>
      <w:pict>
        <v:group id="_x0000_s2099" style="position:absolute;margin-left:85.55pt;margin-top:91.2pt;width:438.35pt;height:24.5pt;z-index:-1609;mso-position-horizontal-relative:page;mso-position-vertical-relative:page" coordorigin="1711,1824" coordsize="8767,490">
          <v:shape id="_x0000_s2100" style="position:absolute;left:1711;top:1824;width:8767;height:490" coordorigin="1711,1824" coordsize="8767,490" path="m1757,1824r-12,2l1725,1835r-13,24l1711,2268r1,12l1722,2300r24,13l10431,2314r13,-1l10463,2303r14,-24l10478,1871r-2,-13l10467,1839r-24,-14l1757,1824xe" filled="f" strokecolor="#808285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7" type="#_x0000_t202" style="position:absolute;margin-left:92.7pt;margin-top:55.8pt;width:287.6pt;height:18.1pt;z-index:-1607;mso-position-horizontal-relative:page;mso-position-vertical-relative:page" filled="f" stroked="f">
          <v:textbox inset="0,0,0,0">
            <w:txbxContent>
              <w:p w:rsidR="00347ED4" w:rsidRPr="00F71469" w:rsidRDefault="00347ED4">
                <w:pPr>
                  <w:spacing w:after="0" w:line="355" w:lineRule="exact"/>
                  <w:ind w:left="20" w:right="-68"/>
                  <w:rPr>
                    <w:rFonts w:ascii="Calibri" w:eastAsia="Myriad Pro Light" w:hAnsi="Calibri" w:cs="Calibri"/>
                    <w:sz w:val="32"/>
                    <w:szCs w:val="32"/>
                    <w:lang w:val="pt-PT"/>
                  </w:rPr>
                </w:pPr>
                <w:r w:rsidRPr="00F71469"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  <w:lang w:val="pt-PT"/>
                  </w:rPr>
                  <w:t xml:space="preserve">TAREFA </w:t>
                </w:r>
                <w:proofErr w:type="gramStart"/>
                <w:r w:rsidRPr="00F71469"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  <w:lang w:val="pt-PT"/>
                  </w:rPr>
                  <w:t>22  Números</w:t>
                </w:r>
                <w:proofErr w:type="gramEnd"/>
                <w:r w:rsidRPr="00F71469"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  <w:lang w:val="pt-PT"/>
                  </w:rPr>
                  <w:t xml:space="preserve"> que não são racionais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7ED4" w:rsidRDefault="00347ED4">
    <w:pPr>
      <w:pStyle w:val="Cabealho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7ED4" w:rsidRDefault="00347ED4">
    <w:pPr>
      <w:spacing w:after="0" w:line="200" w:lineRule="exact"/>
      <w:rPr>
        <w:sz w:val="20"/>
        <w:szCs w:val="20"/>
      </w:rPr>
    </w:pPr>
    <w:r>
      <w:pict>
        <v:group id="_x0000_s2069" style="position:absolute;margin-left:70.85pt;margin-top:51pt;width:439.35pt;height:25.5pt;z-index:-1589;mso-position-horizontal-relative:page;mso-position-vertical-relative:page" coordorigin="1417,1020" coordsize="8787,510">
          <v:shape id="_x0000_s2070" style="position:absolute;left:1417;top:1020;width:8787;height:510" coordorigin="1417,1020" coordsize="8787,510" path="m1474,1020r-33,1l1424,1027r-6,17l1417,1077r,397l1418,1507r6,16l1441,1530r32,1l10148,1531r33,-1l10197,1523r7,-16l10205,1474r,-397l10181,1021r-8707,-1e" fillcolor="#231f20" stroked="f">
            <v:path arrowok="t"/>
          </v:shape>
          <w10:wrap anchorx="page" anchory="page"/>
        </v:group>
      </w:pict>
    </w:r>
    <w:r>
      <w:pict>
        <v:group id="_x0000_s2067" style="position:absolute;margin-left:71.35pt;margin-top:91.2pt;width:438.35pt;height:24.5pt;z-index:-1588;mso-position-horizontal-relative:page;mso-position-vertical-relative:page" coordorigin="1427,1824" coordsize="8767,490">
          <v:shape id="_x0000_s2068" style="position:absolute;left:1427;top:1824;width:8767;height:490" coordorigin="1427,1824" coordsize="8767,490" path="m1474,1824r-13,2l1442,1835r-14,24l1427,2268r2,12l1438,2300r25,13l10148,2314r12,-1l10180,2303r14,-24l10195,1871r-2,-13l10183,1839r-24,-14l1474,1824xe" filled="f" strokecolor="#808285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5" type="#_x0000_t202" style="position:absolute;margin-left:78.55pt;margin-top:55.8pt;width:231.45pt;height:18.1pt;z-index:-1586;mso-position-horizontal-relative:page;mso-position-vertical-relative:page" filled="f" stroked="f">
          <v:textbox style="mso-next-textbox:#_x0000_s2065" inset="0,0,0,0">
            <w:txbxContent>
              <w:p w:rsidR="00347ED4" w:rsidRPr="00F71469" w:rsidRDefault="00347ED4">
                <w:pPr>
                  <w:spacing w:after="0" w:line="355" w:lineRule="exact"/>
                  <w:ind w:left="20" w:right="-68"/>
                  <w:rPr>
                    <w:rFonts w:ascii="Calibri" w:eastAsia="Myriad Pro Light" w:hAnsi="Calibri" w:cs="Calibri"/>
                    <w:sz w:val="32"/>
                    <w:szCs w:val="32"/>
                  </w:rPr>
                </w:pPr>
                <w:r w:rsidRPr="00F71469"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</w:rPr>
                  <w:t xml:space="preserve">TAREFA </w:t>
                </w:r>
                <w:proofErr w:type="gramStart"/>
                <w:r w:rsidRPr="00F71469"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</w:rPr>
                  <w:t xml:space="preserve">25  </w:t>
                </w:r>
                <w:proofErr w:type="spellStart"/>
                <w:r w:rsidRPr="00F71469"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</w:rPr>
                  <w:t>Chamadas</w:t>
                </w:r>
                <w:proofErr w:type="spellEnd"/>
                <w:proofErr w:type="gramEnd"/>
                <w:r w:rsidRPr="00F71469"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</w:rPr>
                  <w:t xml:space="preserve"> </w:t>
                </w:r>
                <w:proofErr w:type="spellStart"/>
                <w:r w:rsidRPr="00F71469"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</w:rPr>
                  <w:t>em</w:t>
                </w:r>
                <w:proofErr w:type="spellEnd"/>
                <w:r w:rsidRPr="00F71469"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</w:rPr>
                  <w:t xml:space="preserve"> roaming</w:t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7ED4" w:rsidRDefault="00347ED4">
    <w:pPr>
      <w:spacing w:after="0" w:line="200" w:lineRule="exact"/>
      <w:rPr>
        <w:sz w:val="20"/>
        <w:szCs w:val="20"/>
      </w:rPr>
    </w:pPr>
    <w:r>
      <w:pict>
        <v:group id="_x0000_s2077" style="position:absolute;margin-left:85.05pt;margin-top:51pt;width:439.35pt;height:25.5pt;z-index:-1594;mso-position-horizontal-relative:page;mso-position-vertical-relative:page" coordorigin="1701,1020" coordsize="8787,510">
          <v:shape id="_x0000_s2078" style="position:absolute;left:1701;top:1020;width:8787;height:510" coordorigin="1701,1020" coordsize="8787,510" path="m1757,1020r-32,1l1708,1027r-6,17l1701,1077r,397l1701,1507r7,16l1724,1530r33,1l10431,1531r33,-1l10481,1523r6,-16l10488,1474r,-397l10464,1021r-8707,-1e" fillcolor="#231f20" stroked="f">
            <v:path arrowok="t"/>
          </v:shape>
          <w10:wrap anchorx="page" anchory="page"/>
        </v:group>
      </w:pict>
    </w:r>
    <w:r>
      <w:pict>
        <v:group id="_x0000_s2075" style="position:absolute;margin-left:85.55pt;margin-top:91.2pt;width:438.35pt;height:24.5pt;z-index:-1593;mso-position-horizontal-relative:page;mso-position-vertical-relative:page" coordorigin="1711,1824" coordsize="8767,490">
          <v:shape id="_x0000_s2076" style="position:absolute;left:1711;top:1824;width:8767;height:490" coordorigin="1711,1824" coordsize="8767,490" path="m1757,1824r-12,2l1725,1835r-13,24l1711,2268r1,12l1722,2300r24,13l10431,2314r13,-1l10463,2303r14,-24l10478,1871r-2,-13l10467,1839r-24,-14l1757,1824xe" filled="f" strokecolor="#808285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3" type="#_x0000_t202" style="position:absolute;margin-left:92.7pt;margin-top:55.8pt;width:280.8pt;height:18.1pt;z-index:-1591;mso-position-horizontal-relative:page;mso-position-vertical-relative:page" filled="f" stroked="f">
          <v:textbox style="mso-next-textbox:#_x0000_s2073" inset="0,0,0,0">
            <w:txbxContent>
              <w:p w:rsidR="00347ED4" w:rsidRPr="00F71469" w:rsidRDefault="00347ED4">
                <w:pPr>
                  <w:spacing w:after="0" w:line="355" w:lineRule="exact"/>
                  <w:ind w:left="20" w:right="-68"/>
                  <w:rPr>
                    <w:rFonts w:ascii="Calibri" w:eastAsia="Myriad Pro Light" w:hAnsi="Calibri" w:cs="Calibri"/>
                    <w:sz w:val="32"/>
                    <w:szCs w:val="32"/>
                  </w:rPr>
                </w:pPr>
                <w:r w:rsidRPr="00F71469"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</w:rPr>
                  <w:t xml:space="preserve">TAREFA </w:t>
                </w:r>
                <w:proofErr w:type="gramStart"/>
                <w:r w:rsidRPr="00F71469"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</w:rPr>
                  <w:t xml:space="preserve">24  </w:t>
                </w:r>
                <w:proofErr w:type="spellStart"/>
                <w:r w:rsidRPr="00F71469"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</w:rPr>
                  <w:t>Novas</w:t>
                </w:r>
                <w:proofErr w:type="spellEnd"/>
                <w:proofErr w:type="gramEnd"/>
                <w:r w:rsidRPr="00F71469"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</w:rPr>
                  <w:t xml:space="preserve"> </w:t>
                </w:r>
                <w:proofErr w:type="spellStart"/>
                <w:r w:rsidRPr="00F71469"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</w:rPr>
                  <w:t>operações</w:t>
                </w:r>
                <w:proofErr w:type="spellEnd"/>
                <w:r w:rsidRPr="00F71469"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</w:rPr>
                  <w:t xml:space="preserve"> </w:t>
                </w:r>
                <w:proofErr w:type="spellStart"/>
                <w:r w:rsidRPr="00F71469"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</w:rPr>
                  <w:t>matemáticas</w:t>
                </w:r>
                <w:proofErr w:type="spellEnd"/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7ED4" w:rsidRDefault="00347ED4">
    <w:pPr>
      <w:spacing w:after="0" w:line="200" w:lineRule="exact"/>
      <w:rPr>
        <w:sz w:val="20"/>
        <w:szCs w:val="20"/>
      </w:rPr>
    </w:pPr>
    <w:r>
      <w:pict>
        <v:group id="_x0000_s2053" style="position:absolute;margin-left:85.05pt;margin-top:51pt;width:439.35pt;height:25.5pt;z-index:-1578;mso-position-horizontal-relative:page;mso-position-vertical-relative:page" coordorigin="1701,1020" coordsize="8787,510">
          <v:shape id="_x0000_s2054" style="position:absolute;left:1701;top:1020;width:8787;height:510" coordorigin="1701,1020" coordsize="8787,510" path="m1757,1020r-32,1l1708,1027r-6,17l1701,1077r,397l1701,1507r7,16l1724,1530r33,1l10431,1531r33,-1l10481,1523r6,-16l10488,1474r,-397l10464,1021r-8707,-1e" fillcolor="#231f20" stroked="f">
            <v:path arrowok="t"/>
          </v:shape>
          <w10:wrap anchorx="page" anchory="page"/>
        </v:group>
      </w:pict>
    </w:r>
    <w:r>
      <w:pict>
        <v:group id="_x0000_s2051" style="position:absolute;margin-left:85.55pt;margin-top:91.2pt;width:438.35pt;height:24.5pt;z-index:-1577;mso-position-horizontal-relative:page;mso-position-vertical-relative:page" coordorigin="1711,1824" coordsize="8767,490">
          <v:shape id="_x0000_s2052" style="position:absolute;left:1711;top:1824;width:8767;height:490" coordorigin="1711,1824" coordsize="8767,490" path="m1757,1824r-12,2l1725,1835r-13,24l1711,2268r1,12l1722,2300r24,13l10431,2314r13,-1l10463,2303r14,-24l10478,1871r-2,-13l10467,1839r-24,-14l1757,1824xe" filled="f" strokecolor="#808285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92.7pt;margin-top:55.8pt;width:280.85pt;height:18.1pt;z-index:-1575;mso-position-horizontal-relative:page;mso-position-vertical-relative:page" filled="f" stroked="f">
          <v:textbox inset="0,0,0,0">
            <w:txbxContent>
              <w:p w:rsidR="00347ED4" w:rsidRPr="00F71469" w:rsidRDefault="00347ED4">
                <w:pPr>
                  <w:spacing w:after="0" w:line="355" w:lineRule="exact"/>
                  <w:ind w:left="20" w:right="-68"/>
                  <w:rPr>
                    <w:rFonts w:ascii="Calibri" w:eastAsia="Myriad Pro Light" w:hAnsi="Calibri" w:cs="Calibri"/>
                    <w:sz w:val="32"/>
                    <w:szCs w:val="32"/>
                    <w:lang w:val="pt-PT"/>
                  </w:rPr>
                </w:pPr>
                <w:r w:rsidRPr="00F71469"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  <w:lang w:val="pt-PT"/>
                  </w:rPr>
                  <w:t xml:space="preserve">TAREFA </w:t>
                </w:r>
                <w:proofErr w:type="gramStart"/>
                <w:r w:rsidRPr="00F71469"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  <w:lang w:val="pt-PT"/>
                  </w:rPr>
                  <w:t>26  Fazer</w:t>
                </w:r>
                <w:proofErr w:type="gramEnd"/>
                <w:r w:rsidRPr="00F71469">
                  <w:rPr>
                    <w:rFonts w:ascii="Calibri" w:eastAsia="Myriad Pro Light" w:hAnsi="Calibri" w:cs="Calibri"/>
                    <w:color w:val="FFFFFF"/>
                    <w:sz w:val="32"/>
                    <w:szCs w:val="32"/>
                    <w:lang w:val="pt-PT"/>
                  </w:rPr>
                  <w:t xml:space="preserve"> o pino ao mesmo tempo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358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5D5DFE"/>
    <w:rsid w:val="000F6BB5"/>
    <w:rsid w:val="00106701"/>
    <w:rsid w:val="00347ED4"/>
    <w:rsid w:val="003A6104"/>
    <w:rsid w:val="003B40E3"/>
    <w:rsid w:val="004E631D"/>
    <w:rsid w:val="005A6E79"/>
    <w:rsid w:val="005D5DFE"/>
    <w:rsid w:val="00631D7E"/>
    <w:rsid w:val="007A1CFD"/>
    <w:rsid w:val="00881A49"/>
    <w:rsid w:val="00895BD5"/>
    <w:rsid w:val="00A27CD6"/>
    <w:rsid w:val="00F11EEF"/>
    <w:rsid w:val="00F71469"/>
    <w:rsid w:val="00F71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9"/>
    <o:shapelayout v:ext="edit">
      <o:idmap v:ext="edit" data="1,3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F7146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F71469"/>
  </w:style>
  <w:style w:type="paragraph" w:styleId="Rodap">
    <w:name w:val="footer"/>
    <w:basedOn w:val="Normal"/>
    <w:link w:val="RodapCarcter"/>
    <w:uiPriority w:val="99"/>
    <w:unhideWhenUsed/>
    <w:rsid w:val="00F7146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F71469"/>
  </w:style>
  <w:style w:type="paragraph" w:styleId="Textodebalo">
    <w:name w:val="Balloon Text"/>
    <w:basedOn w:val="Normal"/>
    <w:link w:val="TextodebaloCarcter"/>
    <w:uiPriority w:val="99"/>
    <w:semiHidden/>
    <w:unhideWhenUsed/>
    <w:rsid w:val="00F714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71469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10670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microsoft.com/office/2007/relationships/stylesWithEffects" Target="stylesWithEffects.xml"/><Relationship Id="rId21" Type="http://schemas.openxmlformats.org/officeDocument/2006/relationships/image" Target="media/image4.png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6.xml"/><Relationship Id="rId10" Type="http://schemas.openxmlformats.org/officeDocument/2006/relationships/header" Target="header2.xml"/><Relationship Id="rId19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teirom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9CE1A279-BE25-40A4-ABE1-E84CE9E301D6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126</TotalTime>
  <Pages>5</Pages>
  <Words>1116</Words>
  <Characters>6028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354866 001-016.indd</vt:lpstr>
    </vt:vector>
  </TitlesOfParts>
  <Company/>
  <LinksUpToDate>false</LinksUpToDate>
  <CharactersWithSpaces>7130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354866 001-016.indd</dc:title>
  <cp:lastModifiedBy>Maria Amélia Dória</cp:lastModifiedBy>
  <cp:revision>10</cp:revision>
  <dcterms:created xsi:type="dcterms:W3CDTF">2013-01-24T16:07:00Z</dcterms:created>
  <dcterms:modified xsi:type="dcterms:W3CDTF">2013-01-25T14:47:00Z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2013-01-24T00:00:00Z</vt:filetime>
  </property>
  <property fmtid="{D5CDD505-2E9C-101B-9397-08002B2CF9AE}" pid="3" name="LastSaved">
    <vt:filetime>2013-01-24T00:00:00Z</vt:filetime>
  </property>
</Properties>
</file>