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1CE" w:rsidRPr="00802914" w:rsidRDefault="00F27104">
      <w:pPr>
        <w:spacing w:before="7" w:after="0" w:line="140" w:lineRule="exact"/>
        <w:rPr>
          <w:rFonts w:ascii="Calibri" w:hAnsi="Calibri" w:cs="Calibri"/>
          <w:sz w:val="14"/>
          <w:szCs w:val="14"/>
        </w:rPr>
      </w:pPr>
      <w:bookmarkStart w:id="0" w:name="_GoBack"/>
      <w:r>
        <w:rPr>
          <w:rFonts w:ascii="Calibri" w:hAnsi="Calibri" w:cs="Calibri"/>
          <w:noProof/>
          <w:sz w:val="14"/>
          <w:szCs w:val="14"/>
          <w:lang w:val="pt-PT" w:eastAsia="pt-PT"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column">
              <wp:posOffset>6076260</wp:posOffset>
            </wp:positionH>
            <wp:positionV relativeFrom="paragraph">
              <wp:posOffset>-1029059</wp:posOffset>
            </wp:positionV>
            <wp:extent cx="1131034" cy="3600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antilla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034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071CE" w:rsidRPr="00802914" w:rsidRDefault="002A1D0C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802914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071CE" w:rsidRPr="00802914" w:rsidRDefault="005071CE">
      <w:pPr>
        <w:spacing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1300"/>
        </w:tabs>
        <w:spacing w:before="19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77" style="position:absolute;left:0;text-align:left;margin-left:70.85pt;margin-top:2.4pt;width:11.35pt;height:11.35pt;z-index:-251675136;mso-position-horizontal-relative:page" coordorigin="1417,48" coordsize="227,227">
            <v:shape id="_x0000_s1478" style="position:absolute;left:1417;top:48;width:227;height:227" coordorigin="1417,48" coordsize="227,227" path="m1445,48r-24,3l1417,76r,171l1421,271r24,4l1616,275r24,-4l1644,247r,-171l1640,52r-24,-4l1445,4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75" style="position:absolute;left:0;text-align:left;margin-left:92.35pt;margin-top:26.15pt;width:417.6pt;height:13.65pt;z-index:-251663872;mso-position-horizontal-relative:page" coordorigin="1847,523" coordsize="8352,273">
            <v:shape id="_x0000_s1476" style="position:absolute;left:1847;top:523;width:8352;height:273" coordorigin="1847,523" coordsize="8352,273" path="m1871,523r-3,l1847,524r,23l1847,773r,3l1848,797r23,l10176,797r3,l10200,796r,-23l10200,547r,-3l10199,523r-23,l1871,523xe" filled="f" strokecolor="#808285" strokeweight=".5pt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a expressão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x + </m:t>
        </m:r>
        <w:proofErr w:type="gramStart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3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&gt;</m:t>
        </m:r>
        <w:proofErr w:type="gramEnd"/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7</m:t>
        </m:r>
      </m:oMath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(lê-se: «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x</m:t>
        </m:r>
      </m:oMath>
      <w:r w:rsidR="002A1D0C" w:rsidRPr="00802914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mais 3 é maior do que 7»). Trata-se de uma inequação.</w:t>
      </w:r>
    </w:p>
    <w:p w:rsidR="005071CE" w:rsidRPr="00802914" w:rsidRDefault="005071CE">
      <w:pPr>
        <w:spacing w:before="13" w:after="0" w:line="220" w:lineRule="exact"/>
        <w:rPr>
          <w:rFonts w:ascii="Calibri" w:hAnsi="Calibri" w:cs="Calibri"/>
          <w:lang w:val="pt-PT"/>
        </w:rPr>
      </w:pPr>
    </w:p>
    <w:p w:rsidR="005071CE" w:rsidRPr="00802914" w:rsidRDefault="002A1D0C">
      <w:pPr>
        <w:spacing w:before="33" w:after="0" w:line="206" w:lineRule="exact"/>
        <w:ind w:left="1409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Uma desigualdade em que aparece, pelo menos, uma variável denomina-se por inequação.</w:t>
      </w:r>
    </w:p>
    <w:p w:rsidR="005071CE" w:rsidRPr="00802914" w:rsidRDefault="005071CE">
      <w:pPr>
        <w:spacing w:before="8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2A1D0C">
      <w:pPr>
        <w:spacing w:before="19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Repara que um possível valor de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Pr="00802914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é 10, visto que é verdade que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6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+ </m:t>
        </m:r>
        <w:proofErr w:type="gramStart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3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&gt;</m:t>
        </m:r>
        <w:proofErr w:type="gramEnd"/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7</m:t>
        </m:r>
      </m:oMath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071CE" w:rsidRPr="00802914" w:rsidRDefault="002A1D0C">
      <w:pPr>
        <w:spacing w:before="97" w:after="0" w:line="244" w:lineRule="auto"/>
        <w:ind w:left="1314" w:right="82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Diz-se que 6 é uma solução da inequação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x + </m:t>
        </m:r>
        <w:proofErr w:type="gramStart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3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&gt;</m:t>
        </m:r>
        <w:proofErr w:type="gramEnd"/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7</m:t>
        </m:r>
      </m:oMath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uma vez que, ao substituir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Pr="00802914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por 6, se obtém uma desigualdade verdadeira (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6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+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3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&gt;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7</m:t>
        </m:r>
      </m:oMath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).</w:t>
      </w:r>
    </w:p>
    <w:p w:rsidR="005071CE" w:rsidRPr="00802914" w:rsidRDefault="002A1D0C">
      <w:pPr>
        <w:spacing w:before="92" w:after="0" w:line="244" w:lineRule="auto"/>
        <w:ind w:left="1314" w:right="167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Por outro lado, 2 não é uma solução da 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inequação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</m:t>
        </m:r>
        <w:proofErr w:type="gramEnd"/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  <m:r>
          <w:rPr>
            <w:rFonts w:ascii="Cambria Math" w:eastAsia="Arial" w:hAnsi="Cambria Math" w:cs="Calibri"/>
            <w:color w:val="231F20"/>
            <w:sz w:val="23"/>
            <w:szCs w:val="23"/>
            <w:lang w:val="pt-PT"/>
          </w:rPr>
          <m:t xml:space="preserve">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+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3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&gt;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7</m:t>
        </m:r>
      </m:oMath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uma vez que, ao substituir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Pr="00802914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por 2, se obtém uma desigualdade falsa (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2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+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3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&gt;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7</m:t>
        </m:r>
      </m:oMath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).</w:t>
      </w:r>
    </w:p>
    <w:p w:rsidR="005071CE" w:rsidRPr="00802914" w:rsidRDefault="005071C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cinco outros números inteiros que também sejam solução da inequação.</w:t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4F690C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73" style="position:absolute;left:0;text-align:left;margin-left:110.55pt;margin-top:-7.5pt;width:399.7pt;height:.1pt;z-index:-251667968;mso-position-horizontal-relative:page" coordorigin="2211,-150" coordsize="7994,2">
            <v:shape id="_x0000_s1474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três números </w:t>
      </w:r>
      <w:proofErr w:type="spellStart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fracionários</w:t>
      </w:r>
      <w:proofErr w:type="spellEnd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sejam solução da inequação.</w:t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4F690C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71" style="position:absolute;left:0;text-align:left;margin-left:110.55pt;margin-top:-7.5pt;width:399.7pt;height:.1pt;z-index:-251666944;mso-position-horizontal-relative:page" coordorigin="2211,-150" coordsize="7994,2">
            <v:shape id="_x0000_s1472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Indica</w:t>
      </w:r>
      <w:proofErr w:type="gramEnd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três números irracionais que sejam solução da inequação.</w:t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4F690C">
      <w:pPr>
        <w:spacing w:before="2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69" style="position:absolute;left:0;text-align:left;margin-left:110.55pt;margin-top:-7.5pt;width:399.7pt;height:.1pt;z-index:-251665920;mso-position-horizontal-relative:page" coordorigin="2211,-150" coordsize="7994,2">
            <v:shape id="_x0000_s1470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O</w:t>
      </w:r>
      <w:proofErr w:type="gramEnd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número 4 é uma solução da inequação? Justifica a tua resposta.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Indica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cinco números que não sejam solução da inequação.</w:t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4F690C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67" style="position:absolute;left:0;text-align:left;margin-left:110.55pt;margin-top:-7.5pt;width:399.7pt;height:.1pt;z-index:-251664896;mso-position-horizontal-relative:page" coordorigin="2211,-150" coordsize="7994,2">
            <v:shape id="_x0000_s1468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   Na</w:t>
      </w:r>
      <w:proofErr w:type="gramEnd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numérica seguinte, assinala o conjunto de todos os números reais que são solução da inequação.</w:t>
      </w:r>
    </w:p>
    <w:p w:rsidR="005071CE" w:rsidRPr="00802914" w:rsidRDefault="005071CE">
      <w:pPr>
        <w:spacing w:before="2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2440"/>
          <w:tab w:val="left" w:pos="2940"/>
          <w:tab w:val="left" w:pos="3520"/>
          <w:tab w:val="left" w:pos="4040"/>
          <w:tab w:val="left" w:pos="4540"/>
          <w:tab w:val="left" w:pos="5060"/>
          <w:tab w:val="left" w:pos="5560"/>
          <w:tab w:val="left" w:pos="6080"/>
          <w:tab w:val="left" w:pos="6580"/>
          <w:tab w:val="left" w:pos="7100"/>
          <w:tab w:val="left" w:pos="7600"/>
          <w:tab w:val="left" w:pos="8120"/>
          <w:tab w:val="left" w:pos="8580"/>
          <w:tab w:val="left" w:pos="9080"/>
        </w:tabs>
        <w:spacing w:before="36" w:after="0" w:line="185" w:lineRule="exact"/>
        <w:ind w:left="1934" w:right="-20"/>
        <w:rPr>
          <w:rFonts w:ascii="Calibri" w:eastAsia="Frutiger LT Std 45 Light" w:hAnsi="Calibri" w:cs="Calibri"/>
          <w:sz w:val="16"/>
          <w:szCs w:val="16"/>
          <w:lang w:val="pt-PT"/>
        </w:rPr>
      </w:pPr>
      <m:oMath>
        <m:r>
          <w:rPr>
            <w:rFonts w:ascii="Cambria Math" w:hAnsi="Cambria Math" w:cs="Calibri"/>
            <w:i/>
          </w:rPr>
          <w:pict>
            <v:group id="_x0000_s1432" style="position:absolute;left:0;text-align:left;margin-left:110.3pt;margin-top:-4pt;width:400.2pt;height:4.95pt;z-index:-251673088;mso-position-horizontal-relative:page" coordorigin="2206,-80" coordsize="8004,99">
              <v:group id="_x0000_s1465" style="position:absolute;left:10085;top:-75;width:120;height:79" coordorigin="10085,-75" coordsize="120,79">
                <v:shape id="_x0000_s1466" style="position:absolute;left:10085;top:-75;width:120;height:79" coordorigin="10085,-75" coordsize="120,79" path="m10085,-75r14,21l10107,-39r1,13l10104,-13r-10,17l10205,-27r,-4l10085,-75e" fillcolor="#231f20" stroked="f">
                  <v:path arrowok="t"/>
                </v:shape>
              </v:group>
              <v:group id="_x0000_s1463" style="position:absolute;left:2211;top:-29;width:7937;height:2" coordorigin="2211,-29" coordsize="7937,2">
                <v:shape id="_x0000_s1464" style="position:absolute;left:2211;top:-29;width:7937;height:2" coordorigin="2211,-29" coordsize="7937,0" path="m2211,-29r7937,e" filled="f" strokecolor="#231f20" strokeweight=".5pt">
                  <v:path arrowok="t"/>
                </v:shape>
              </v:group>
              <v:group id="_x0000_s1461" style="position:absolute;left:2545;top:-71;width:2;height:85" coordorigin="2545,-71" coordsize="2,85">
                <v:shape id="_x0000_s1462" style="position:absolute;left:2545;top:-71;width:2;height:85" coordorigin="2545,-71" coordsize="0,85" path="m2545,14r,-85e" filled="f" strokecolor="#231f20" strokeweight=".5pt">
                  <v:path arrowok="t"/>
                </v:shape>
              </v:group>
              <v:group id="_x0000_s1459" style="position:absolute;left:3055;top:-71;width:2;height:85" coordorigin="3055,-71" coordsize="2,85">
                <v:shape id="_x0000_s1460" style="position:absolute;left:3055;top:-71;width:2;height:85" coordorigin="3055,-71" coordsize="0,85" path="m3055,14r,-85e" filled="f" strokecolor="#231f20" strokeweight=".5pt">
                  <v:path arrowok="t"/>
                </v:shape>
              </v:group>
              <v:group id="_x0000_s1457" style="position:absolute;left:3565;top:-71;width:2;height:85" coordorigin="3565,-71" coordsize="2,85">
                <v:shape id="_x0000_s1458" style="position:absolute;left:3565;top:-71;width:2;height:85" coordorigin="3565,-71" coordsize="0,85" path="m3565,14r,-85e" filled="f" strokecolor="#231f20" strokeweight=".5pt">
                  <v:path arrowok="t"/>
                </v:shape>
              </v:group>
              <v:group id="_x0000_s1455" style="position:absolute;left:4075;top:-71;width:2;height:85" coordorigin="4075,-71" coordsize="2,85">
                <v:shape id="_x0000_s1456" style="position:absolute;left:4075;top:-71;width:2;height:85" coordorigin="4075,-71" coordsize="0,85" path="m4075,14r,-85e" filled="f" strokecolor="#231f20" strokeweight=".5pt">
                  <v:path arrowok="t"/>
                </v:shape>
              </v:group>
              <v:group id="_x0000_s1453" style="position:absolute;left:4586;top:-71;width:2;height:85" coordorigin="4586,-71" coordsize="2,85">
                <v:shape id="_x0000_s1454" style="position:absolute;left:4586;top:-71;width:2;height:85" coordorigin="4586,-71" coordsize="0,85" path="m4586,14r,-85e" filled="f" strokecolor="#231f20" strokeweight=".5pt">
                  <v:path arrowok="t"/>
                </v:shape>
              </v:group>
              <v:group id="_x0000_s1451" style="position:absolute;left:5096;top:-71;width:2;height:85" coordorigin="5096,-71" coordsize="2,85">
                <v:shape id="_x0000_s1452" style="position:absolute;left:5096;top:-71;width:2;height:85" coordorigin="5096,-71" coordsize="0,85" path="m5096,14r,-85e" filled="f" strokecolor="#231f20" strokeweight=".5pt">
                  <v:path arrowok="t"/>
                </v:shape>
              </v:group>
              <v:group id="_x0000_s1449" style="position:absolute;left:5606;top:-71;width:2;height:85" coordorigin="5606,-71" coordsize="2,85">
                <v:shape id="_x0000_s1450" style="position:absolute;left:5606;top:-71;width:2;height:85" coordorigin="5606,-71" coordsize="0,85" path="m5606,14r,-85e" filled="f" strokecolor="#231f20" strokeweight=".5pt">
                  <v:path arrowok="t"/>
                </v:shape>
              </v:group>
              <v:group id="_x0000_s1447" style="position:absolute;left:6116;top:-71;width:2;height:85" coordorigin="6116,-71" coordsize="2,85">
                <v:shape id="_x0000_s1448" style="position:absolute;left:6116;top:-71;width:2;height:85" coordorigin="6116,-71" coordsize="0,85" path="m6116,14r,-85e" filled="f" strokecolor="#231f20" strokeweight=".5pt">
                  <v:path arrowok="t"/>
                </v:shape>
              </v:group>
              <v:group id="_x0000_s1445" style="position:absolute;left:6627;top:-71;width:2;height:85" coordorigin="6627,-71" coordsize="2,85">
                <v:shape id="_x0000_s1446" style="position:absolute;left:6627;top:-71;width:2;height:85" coordorigin="6627,-71" coordsize="0,85" path="m6627,14r,-85e" filled="f" strokecolor="#231f20" strokeweight=".5pt">
                  <v:path arrowok="t"/>
                </v:shape>
              </v:group>
              <v:group id="_x0000_s1443" style="position:absolute;left:7137;top:-71;width:2;height:85" coordorigin="7137,-71" coordsize="2,85">
                <v:shape id="_x0000_s1444" style="position:absolute;left:7137;top:-71;width:2;height:85" coordorigin="7137,-71" coordsize="0,85" path="m7137,14r,-85e" filled="f" strokecolor="#231f20" strokeweight=".5pt">
                  <v:path arrowok="t"/>
                </v:shape>
              </v:group>
              <v:group id="_x0000_s1441" style="position:absolute;left:7647;top:-71;width:2;height:85" coordorigin="7647,-71" coordsize="2,85">
                <v:shape id="_x0000_s1442" style="position:absolute;left:7647;top:-71;width:2;height:85" coordorigin="7647,-71" coordsize="0,85" path="m7647,14r,-85e" filled="f" strokecolor="#231f20" strokeweight=".5pt">
                  <v:path arrowok="t"/>
                </v:shape>
              </v:group>
              <v:group id="_x0000_s1439" style="position:absolute;left:8157;top:-71;width:2;height:85" coordorigin="8157,-71" coordsize="2,85">
                <v:shape id="_x0000_s1440" style="position:absolute;left:8157;top:-71;width:2;height:85" coordorigin="8157,-71" coordsize="0,85" path="m8157,14r,-85e" filled="f" strokecolor="#231f20" strokeweight=".5pt">
                  <v:path arrowok="t"/>
                </v:shape>
              </v:group>
              <v:group id="_x0000_s1437" style="position:absolute;left:8667;top:-71;width:2;height:85" coordorigin="8667,-71" coordsize="2,85">
                <v:shape id="_x0000_s1438" style="position:absolute;left:8667;top:-71;width:2;height:85" coordorigin="8667,-71" coordsize="0,85" path="m8667,14r,-85e" filled="f" strokecolor="#231f20" strokeweight=".5pt">
                  <v:path arrowok="t"/>
                </v:shape>
              </v:group>
              <v:group id="_x0000_s1435" style="position:absolute;left:9178;top:-71;width:2;height:85" coordorigin="9178,-71" coordsize="2,85">
                <v:shape id="_x0000_s1436" style="position:absolute;left:9178;top:-71;width:2;height:85" coordorigin="9178,-71" coordsize="0,85" path="m9178,14r,-85e" filled="f" strokecolor="#231f20" strokeweight=".5pt">
                  <v:path arrowok="t"/>
                </v:shape>
              </v:group>
              <v:group id="_x0000_s1433" style="position:absolute;left:9688;top:-71;width:2;height:85" coordorigin="9688,-71" coordsize="2,85">
                <v:shape id="_x0000_s1434" style="position:absolute;left:9688;top:-71;width:2;height:85" coordorigin="9688,-71" coordsize="0,85" path="m9688,14r,-85e" filled="f" strokecolor="#231f20" strokeweight=".5pt">
                  <v:path arrowok="t"/>
                </v:shape>
              </v:group>
              <w10:wrap anchorx="page"/>
            </v:group>
          </w:pict>
        </m:r>
        <m:r>
          <w:rPr>
            <w:rFonts w:ascii="Cambria Math" w:eastAsia="Frutiger LT Std 45 Light" w:hAnsi="Cambria Math" w:cs="Calibri"/>
            <w:sz w:val="16"/>
            <w:szCs w:val="16"/>
            <w:lang w:val="pt-PT"/>
          </w:rPr>
          <m:t xml:space="preserve">-3      -2      -1          0            1            2           3            4             5           6             7           8            9           10          11 </m:t>
        </m:r>
      </m:oMath>
    </w:p>
    <w:p w:rsidR="005071CE" w:rsidRPr="00802914" w:rsidRDefault="005071CE">
      <w:pPr>
        <w:spacing w:before="1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4F690C">
      <w:pPr>
        <w:tabs>
          <w:tab w:val="left" w:pos="1300"/>
        </w:tabs>
        <w:spacing w:before="23" w:after="0" w:line="245" w:lineRule="auto"/>
        <w:ind w:left="1314" w:right="778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30" style="position:absolute;left:0;text-align:left;margin-left:70.85pt;margin-top:2.05pt;width:11.35pt;height:11.35pt;z-index:-251674112;mso-position-horizontal-relative:page" coordorigin="1417,41" coordsize="227,227">
            <v:shape id="_x0000_s143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Para cada uma das inequações seguintes, assinala, na </w:t>
      </w:r>
      <w:proofErr w:type="spellStart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</w:t>
      </w:r>
      <w:proofErr w:type="spellEnd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numérica, o conjunto de todos os números reais que são solução da inequação.</w:t>
      </w:r>
    </w:p>
    <w:p w:rsidR="005071CE" w:rsidRPr="00802914" w:rsidRDefault="002A1D0C">
      <w:pPr>
        <w:spacing w:before="92" w:after="0" w:line="265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 </w:t>
      </w:r>
      <w:proofErr w:type="gramEnd"/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x -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4 &gt;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-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3</m:t>
        </m:r>
      </m:oMath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(lê-se: «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x</m:t>
        </m:r>
      </m:oMath>
      <w:r w:rsidR="005A6F26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menos 4 é maior do que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-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3</m:t>
        </m:r>
      </m:oMath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»).</w:t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before="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2320"/>
          <w:tab w:val="left" w:pos="2840"/>
          <w:tab w:val="left" w:pos="3400"/>
          <w:tab w:val="left" w:pos="3920"/>
          <w:tab w:val="left" w:pos="4420"/>
          <w:tab w:val="left" w:pos="4940"/>
          <w:tab w:val="left" w:pos="5440"/>
          <w:tab w:val="left" w:pos="5960"/>
          <w:tab w:val="left" w:pos="6460"/>
          <w:tab w:val="left" w:pos="6980"/>
          <w:tab w:val="left" w:pos="7480"/>
          <w:tab w:val="left" w:pos="8000"/>
          <w:tab w:val="left" w:pos="8460"/>
          <w:tab w:val="left" w:pos="8980"/>
        </w:tabs>
        <w:spacing w:before="36" w:after="0" w:line="185" w:lineRule="exact"/>
        <w:ind w:left="182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395" style="position:absolute;left:0;text-align:left;margin-left:104.6pt;margin-top:-4pt;width:400.5pt;height:4.95pt;z-index:-251672064;mso-position-horizontal-relative:page" coordorigin="2092,-80" coordsize="8010,99">
            <v:group id="_x0000_s1428" style="position:absolute;left:9971;top:-75;width:126;height:79" coordorigin="9971,-75" coordsize="126,79">
              <v:shape id="_x0000_s1429" style="position:absolute;left:9971;top:-75;width:126;height:79" coordorigin="9971,-75" coordsize="126,79" path="m9971,-75r14,21l9993,-39r2,13l9991,-13,9980,4r118,-33l9971,-75e" fillcolor="#231f20" stroked="f">
                <v:path arrowok="t"/>
              </v:shape>
            </v:group>
            <v:group id="_x0000_s1426" style="position:absolute;left:2097;top:-29;width:7937;height:2" coordorigin="2097,-29" coordsize="7937,2">
              <v:shape id="_x0000_s1427" style="position:absolute;left:2097;top:-29;width:7937;height:2" coordorigin="2097,-29" coordsize="7937,0" path="m2097,-29r7937,e" filled="f" strokecolor="#231f20" strokeweight=".5pt">
                <v:path arrowok="t"/>
              </v:shape>
            </v:group>
            <v:group id="_x0000_s1424" style="position:absolute;left:2431;top:-71;width:2;height:85" coordorigin="2431,-71" coordsize="2,85">
              <v:shape id="_x0000_s1425" style="position:absolute;left:2431;top:-71;width:2;height:85" coordorigin="2431,-71" coordsize="0,85" path="m2431,14r,-85e" filled="f" strokecolor="#231f20" strokeweight=".5pt">
                <v:path arrowok="t"/>
              </v:shape>
            </v:group>
            <v:group id="_x0000_s1422" style="position:absolute;left:2942;top:-71;width:2;height:85" coordorigin="2942,-71" coordsize="2,85">
              <v:shape id="_x0000_s1423" style="position:absolute;left:2942;top:-71;width:2;height:85" coordorigin="2942,-71" coordsize="0,85" path="m2942,14r,-85e" filled="f" strokecolor="#231f20" strokeweight=".5pt">
                <v:path arrowok="t"/>
              </v:shape>
            </v:group>
            <v:group id="_x0000_s1420" style="position:absolute;left:3452;top:-71;width:2;height:85" coordorigin="3452,-71" coordsize="2,85">
              <v:shape id="_x0000_s1421" style="position:absolute;left:3452;top:-71;width:2;height:85" coordorigin="3452,-71" coordsize="0,85" path="m3452,14r,-85e" filled="f" strokecolor="#231f20" strokeweight=".5pt">
                <v:path arrowok="t"/>
              </v:shape>
            </v:group>
            <v:group id="_x0000_s1418" style="position:absolute;left:3962;top:-71;width:2;height:85" coordorigin="3962,-71" coordsize="2,85">
              <v:shape id="_x0000_s1419" style="position:absolute;left:3962;top:-71;width:2;height:85" coordorigin="3962,-71" coordsize="0,85" path="m3962,14r,-85e" filled="f" strokecolor="#231f20" strokeweight=".5pt">
                <v:path arrowok="t"/>
              </v:shape>
            </v:group>
            <v:group id="_x0000_s1416" style="position:absolute;left:4472;top:-71;width:2;height:85" coordorigin="4472,-71" coordsize="2,85">
              <v:shape id="_x0000_s1417" style="position:absolute;left:4472;top:-71;width:2;height:85" coordorigin="4472,-71" coordsize="0,85" path="m4472,14r,-85e" filled="f" strokecolor="#231f20" strokeweight=".5pt">
                <v:path arrowok="t"/>
              </v:shape>
            </v:group>
            <v:group id="_x0000_s1414" style="position:absolute;left:4982;top:-71;width:2;height:85" coordorigin="4982,-71" coordsize="2,85">
              <v:shape id="_x0000_s1415" style="position:absolute;left:4982;top:-71;width:2;height:85" coordorigin="4982,-71" coordsize="0,85" path="m4982,14r,-85e" filled="f" strokecolor="#231f20" strokeweight=".5pt">
                <v:path arrowok="t"/>
              </v:shape>
            </v:group>
            <v:group id="_x0000_s1412" style="position:absolute;left:5493;top:-71;width:2;height:85" coordorigin="5493,-71" coordsize="2,85">
              <v:shape id="_x0000_s1413" style="position:absolute;left:5493;top:-71;width:2;height:85" coordorigin="5493,-71" coordsize="0,85" path="m5493,14r,-85e" filled="f" strokecolor="#231f20" strokeweight=".5pt">
                <v:path arrowok="t"/>
              </v:shape>
            </v:group>
            <v:group id="_x0000_s1410" style="position:absolute;left:6003;top:-71;width:2;height:85" coordorigin="6003,-71" coordsize="2,85">
              <v:shape id="_x0000_s1411" style="position:absolute;left:6003;top:-71;width:2;height:85" coordorigin="6003,-71" coordsize="0,85" path="m6003,14r,-85e" filled="f" strokecolor="#231f20" strokeweight=".5pt">
                <v:path arrowok="t"/>
              </v:shape>
            </v:group>
            <v:group id="_x0000_s1408" style="position:absolute;left:6513;top:-71;width:2;height:85" coordorigin="6513,-71" coordsize="2,85">
              <v:shape id="_x0000_s1409" style="position:absolute;left:6513;top:-71;width:2;height:85" coordorigin="6513,-71" coordsize="0,85" path="m6513,14r,-85e" filled="f" strokecolor="#231f20" strokeweight=".5pt">
                <v:path arrowok="t"/>
              </v:shape>
            </v:group>
            <v:group id="_x0000_s1406" style="position:absolute;left:7023;top:-71;width:2;height:85" coordorigin="7023,-71" coordsize="2,85">
              <v:shape id="_x0000_s1407" style="position:absolute;left:7023;top:-71;width:2;height:85" coordorigin="7023,-71" coordsize="0,85" path="m7023,14r,-85e" filled="f" strokecolor="#231f20" strokeweight=".5pt">
                <v:path arrowok="t"/>
              </v:shape>
            </v:group>
            <v:group id="_x0000_s1404" style="position:absolute;left:7534;top:-71;width:2;height:85" coordorigin="7534,-71" coordsize="2,85">
              <v:shape id="_x0000_s1405" style="position:absolute;left:7534;top:-71;width:2;height:85" coordorigin="7534,-71" coordsize="0,85" path="m7534,14r,-85e" filled="f" strokecolor="#231f20" strokeweight=".5pt">
                <v:path arrowok="t"/>
              </v:shape>
            </v:group>
            <v:group id="_x0000_s1402" style="position:absolute;left:8044;top:-71;width:2;height:85" coordorigin="8044,-71" coordsize="2,85">
              <v:shape id="_x0000_s1403" style="position:absolute;left:8044;top:-71;width:2;height:85" coordorigin="8044,-71" coordsize="0,85" path="m8044,14r,-85e" filled="f" strokecolor="#231f20" strokeweight=".5pt">
                <v:path arrowok="t"/>
              </v:shape>
            </v:group>
            <v:group id="_x0000_s1400" style="position:absolute;left:8554;top:-71;width:2;height:85" coordorigin="8554,-71" coordsize="2,85">
              <v:shape id="_x0000_s1401" style="position:absolute;left:8554;top:-71;width:2;height:85" coordorigin="8554,-71" coordsize="0,85" path="m8554,14r,-85e" filled="f" strokecolor="#231f20" strokeweight=".5pt">
                <v:path arrowok="t"/>
              </v:shape>
            </v:group>
            <v:group id="_x0000_s1398" style="position:absolute;left:9064;top:-71;width:2;height:85" coordorigin="9064,-71" coordsize="2,85">
              <v:shape id="_x0000_s1399" style="position:absolute;left:9064;top:-71;width:2;height:85" coordorigin="9064,-71" coordsize="0,85" path="m9064,14r,-85e" filled="f" strokecolor="#231f20" strokeweight=".5pt">
                <v:path arrowok="t"/>
              </v:shape>
            </v:group>
            <v:group id="_x0000_s1396" style="position:absolute;left:9574;top:-71;width:2;height:85" coordorigin="9574,-71" coordsize="2,85">
              <v:shape id="_x0000_s1397" style="position:absolute;left:9574;top:-71;width:2;height:85" coordorigin="9574,-71" coordsize="0,85" path="m9574,14r,-85e" filled="f" strokecolor="#231f20" strokeweight=".5pt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Frutiger LT Std 45 Light" w:hAnsi="Cambria Math" w:cs="Calibri"/>
            <w:sz w:val="16"/>
            <w:szCs w:val="16"/>
            <w:lang w:val="pt-PT"/>
          </w:rPr>
          <m:t>-3      -2      -1          0            1            2           3            4             5           6             7           8            9           10          11</m:t>
        </m:r>
      </m:oMath>
    </w:p>
    <w:p w:rsidR="005071CE" w:rsidRPr="00802914" w:rsidRDefault="005071CE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2A1D0C">
      <w:pPr>
        <w:spacing w:before="25" w:after="0" w:line="264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proofErr w:type="gramEnd"/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  <m:r>
          <w:rPr>
            <w:rFonts w:ascii="Cambria Math" w:eastAsia="Arial" w:hAnsi="Cambria Math" w:cs="Calibri"/>
            <w:color w:val="231F20"/>
            <w:sz w:val="23"/>
            <w:szCs w:val="23"/>
            <w:lang w:val="pt-PT"/>
          </w:rPr>
          <m:t xml:space="preserve">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-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2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&lt;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0</m:t>
        </m:r>
      </m:oMath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(lê-se: «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Pr="00802914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menos 2 é menor do que 0»).</w:t>
      </w:r>
    </w:p>
    <w:p w:rsidR="005071CE" w:rsidRPr="00802914" w:rsidRDefault="005071CE">
      <w:pPr>
        <w:spacing w:before="8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2320"/>
          <w:tab w:val="left" w:pos="2840"/>
          <w:tab w:val="left" w:pos="3400"/>
          <w:tab w:val="left" w:pos="3920"/>
          <w:tab w:val="left" w:pos="4420"/>
          <w:tab w:val="left" w:pos="4940"/>
          <w:tab w:val="left" w:pos="5440"/>
          <w:tab w:val="left" w:pos="5960"/>
          <w:tab w:val="left" w:pos="6460"/>
          <w:tab w:val="left" w:pos="6980"/>
          <w:tab w:val="left" w:pos="7480"/>
          <w:tab w:val="left" w:pos="8000"/>
          <w:tab w:val="left" w:pos="8460"/>
          <w:tab w:val="left" w:pos="8980"/>
        </w:tabs>
        <w:spacing w:before="36" w:after="0" w:line="185" w:lineRule="exact"/>
        <w:ind w:left="182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360" style="position:absolute;left:0;text-align:left;margin-left:104.6pt;margin-top:-4pt;width:400.5pt;height:4.95pt;z-index:-251671040;mso-position-horizontal-relative:page" coordorigin="2092,-80" coordsize="8010,99">
            <v:group id="_x0000_s1393" style="position:absolute;left:9971;top:-75;width:126;height:79" coordorigin="9971,-75" coordsize="126,79">
              <v:shape id="_x0000_s1394" style="position:absolute;left:9971;top:-75;width:126;height:79" coordorigin="9971,-75" coordsize="126,79" path="m9971,-75r14,21l9993,-39r2,13l9991,-13,9980,4r118,-33l9971,-75e" fillcolor="#231f20" stroked="f">
                <v:path arrowok="t"/>
              </v:shape>
            </v:group>
            <v:group id="_x0000_s1391" style="position:absolute;left:2097;top:-29;width:7937;height:2" coordorigin="2097,-29" coordsize="7937,2">
              <v:shape id="_x0000_s1392" style="position:absolute;left:2097;top:-29;width:7937;height:2" coordorigin="2097,-29" coordsize="7937,0" path="m2097,-29r7937,e" filled="f" strokecolor="#231f20" strokeweight=".5pt">
                <v:path arrowok="t"/>
              </v:shape>
            </v:group>
            <v:group id="_x0000_s1389" style="position:absolute;left:2431;top:-71;width:2;height:85" coordorigin="2431,-71" coordsize="2,85">
              <v:shape id="_x0000_s1390" style="position:absolute;left:2431;top:-71;width:2;height:85" coordorigin="2431,-71" coordsize="0,85" path="m2431,14r,-85e" filled="f" strokecolor="#231f20" strokeweight=".5pt">
                <v:path arrowok="t"/>
              </v:shape>
            </v:group>
            <v:group id="_x0000_s1387" style="position:absolute;left:2942;top:-71;width:2;height:85" coordorigin="2942,-71" coordsize="2,85">
              <v:shape id="_x0000_s1388" style="position:absolute;left:2942;top:-71;width:2;height:85" coordorigin="2942,-71" coordsize="0,85" path="m2942,14r,-85e" filled="f" strokecolor="#231f20" strokeweight=".5pt">
                <v:path arrowok="t"/>
              </v:shape>
            </v:group>
            <v:group id="_x0000_s1385" style="position:absolute;left:3452;top:-71;width:2;height:85" coordorigin="3452,-71" coordsize="2,85">
              <v:shape id="_x0000_s1386" style="position:absolute;left:3452;top:-71;width:2;height:85" coordorigin="3452,-71" coordsize="0,85" path="m3452,14r,-85e" filled="f" strokecolor="#231f20" strokeweight=".5pt">
                <v:path arrowok="t"/>
              </v:shape>
            </v:group>
            <v:group id="_x0000_s1383" style="position:absolute;left:3962;top:-71;width:2;height:85" coordorigin="3962,-71" coordsize="2,85">
              <v:shape id="_x0000_s1384" style="position:absolute;left:3962;top:-71;width:2;height:85" coordorigin="3962,-71" coordsize="0,85" path="m3962,14r,-85e" filled="f" strokecolor="#231f20" strokeweight=".5pt">
                <v:path arrowok="t"/>
              </v:shape>
            </v:group>
            <v:group id="_x0000_s1381" style="position:absolute;left:4472;top:-71;width:2;height:85" coordorigin="4472,-71" coordsize="2,85">
              <v:shape id="_x0000_s1382" style="position:absolute;left:4472;top:-71;width:2;height:85" coordorigin="4472,-71" coordsize="0,85" path="m4472,14r,-85e" filled="f" strokecolor="#231f20" strokeweight=".5pt">
                <v:path arrowok="t"/>
              </v:shape>
            </v:group>
            <v:group id="_x0000_s1379" style="position:absolute;left:4982;top:-71;width:2;height:85" coordorigin="4982,-71" coordsize="2,85">
              <v:shape id="_x0000_s1380" style="position:absolute;left:4982;top:-71;width:2;height:85" coordorigin="4982,-71" coordsize="0,85" path="m4982,14r,-85e" filled="f" strokecolor="#231f20" strokeweight=".5pt">
                <v:path arrowok="t"/>
              </v:shape>
            </v:group>
            <v:group id="_x0000_s1377" style="position:absolute;left:5493;top:-71;width:2;height:85" coordorigin="5493,-71" coordsize="2,85">
              <v:shape id="_x0000_s1378" style="position:absolute;left:5493;top:-71;width:2;height:85" coordorigin="5493,-71" coordsize="0,85" path="m5493,14r,-85e" filled="f" strokecolor="#231f20" strokeweight=".5pt">
                <v:path arrowok="t"/>
              </v:shape>
            </v:group>
            <v:group id="_x0000_s1375" style="position:absolute;left:6003;top:-71;width:2;height:85" coordorigin="6003,-71" coordsize="2,85">
              <v:shape id="_x0000_s1376" style="position:absolute;left:6003;top:-71;width:2;height:85" coordorigin="6003,-71" coordsize="0,85" path="m6003,14r,-85e" filled="f" strokecolor="#231f20" strokeweight=".5pt">
                <v:path arrowok="t"/>
              </v:shape>
            </v:group>
            <v:group id="_x0000_s1373" style="position:absolute;left:6513;top:-71;width:2;height:85" coordorigin="6513,-71" coordsize="2,85">
              <v:shape id="_x0000_s1374" style="position:absolute;left:6513;top:-71;width:2;height:85" coordorigin="6513,-71" coordsize="0,85" path="m6513,14r,-85e" filled="f" strokecolor="#231f20" strokeweight=".5pt">
                <v:path arrowok="t"/>
              </v:shape>
            </v:group>
            <v:group id="_x0000_s1371" style="position:absolute;left:7023;top:-71;width:2;height:85" coordorigin="7023,-71" coordsize="2,85">
              <v:shape id="_x0000_s1372" style="position:absolute;left:7023;top:-71;width:2;height:85" coordorigin="7023,-71" coordsize="0,85" path="m7023,14r,-85e" filled="f" strokecolor="#231f20" strokeweight=".5pt">
                <v:path arrowok="t"/>
              </v:shape>
            </v:group>
            <v:group id="_x0000_s1369" style="position:absolute;left:7534;top:-71;width:2;height:85" coordorigin="7534,-71" coordsize="2,85">
              <v:shape id="_x0000_s1370" style="position:absolute;left:7534;top:-71;width:2;height:85" coordorigin="7534,-71" coordsize="0,85" path="m7534,14r,-85e" filled="f" strokecolor="#231f20" strokeweight=".5pt">
                <v:path arrowok="t"/>
              </v:shape>
            </v:group>
            <v:group id="_x0000_s1367" style="position:absolute;left:8044;top:-71;width:2;height:85" coordorigin="8044,-71" coordsize="2,85">
              <v:shape id="_x0000_s1368" style="position:absolute;left:8044;top:-71;width:2;height:85" coordorigin="8044,-71" coordsize="0,85" path="m8044,14r,-85e" filled="f" strokecolor="#231f20" strokeweight=".5pt">
                <v:path arrowok="t"/>
              </v:shape>
            </v:group>
            <v:group id="_x0000_s1365" style="position:absolute;left:8554;top:-71;width:2;height:85" coordorigin="8554,-71" coordsize="2,85">
              <v:shape id="_x0000_s1366" style="position:absolute;left:8554;top:-71;width:2;height:85" coordorigin="8554,-71" coordsize="0,85" path="m8554,14r,-85e" filled="f" strokecolor="#231f20" strokeweight=".5pt">
                <v:path arrowok="t"/>
              </v:shape>
            </v:group>
            <v:group id="_x0000_s1363" style="position:absolute;left:9064;top:-71;width:2;height:85" coordorigin="9064,-71" coordsize="2,85">
              <v:shape id="_x0000_s1364" style="position:absolute;left:9064;top:-71;width:2;height:85" coordorigin="9064,-71" coordsize="0,85" path="m9064,14r,-85e" filled="f" strokecolor="#231f20" strokeweight=".5pt">
                <v:path arrowok="t"/>
              </v:shape>
            </v:group>
            <v:group id="_x0000_s1361" style="position:absolute;left:9574;top:-71;width:2;height:85" coordorigin="9574,-71" coordsize="2,85">
              <v:shape id="_x0000_s1362" style="position:absolute;left:9574;top:-71;width:2;height:85" coordorigin="9574,-71" coordsize="0,85" path="m9574,14r,-85e" filled="f" strokecolor="#231f20" strokeweight=".5pt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Frutiger LT Std 45 Light" w:hAnsi="Cambria Math" w:cs="Calibri"/>
            <w:sz w:val="16"/>
            <w:szCs w:val="16"/>
            <w:lang w:val="pt-PT"/>
          </w:rPr>
          <m:t>-3      -2      -1          0            1            2           3            4             5           6             7           8            9           10          11</m:t>
        </m:r>
      </m:oMath>
    </w:p>
    <w:p w:rsidR="005071CE" w:rsidRPr="00802914" w:rsidRDefault="005071CE">
      <w:pPr>
        <w:spacing w:before="1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071CE" w:rsidRPr="00802914" w:rsidRDefault="002A1D0C">
      <w:pPr>
        <w:spacing w:before="25" w:after="0" w:line="264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3</m:t>
        </m:r>
        <w:proofErr w:type="gramEnd"/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 ≥</m:t>
        </m:r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18</m:t>
        </m:r>
      </m:oMath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5A6F2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(lê-se: «o triplo de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Pr="00802914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 maior ou igual a 18»).</w:t>
      </w:r>
    </w:p>
    <w:p w:rsidR="005071CE" w:rsidRPr="00802914" w:rsidRDefault="005071CE">
      <w:pPr>
        <w:spacing w:before="6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2320"/>
          <w:tab w:val="left" w:pos="2840"/>
          <w:tab w:val="left" w:pos="3400"/>
          <w:tab w:val="left" w:pos="3920"/>
          <w:tab w:val="left" w:pos="4420"/>
          <w:tab w:val="left" w:pos="4940"/>
          <w:tab w:val="left" w:pos="5440"/>
          <w:tab w:val="left" w:pos="5960"/>
          <w:tab w:val="left" w:pos="6460"/>
          <w:tab w:val="left" w:pos="6980"/>
          <w:tab w:val="left" w:pos="7480"/>
          <w:tab w:val="left" w:pos="8000"/>
          <w:tab w:val="left" w:pos="8460"/>
          <w:tab w:val="left" w:pos="8980"/>
        </w:tabs>
        <w:spacing w:before="36" w:after="0" w:line="185" w:lineRule="exact"/>
        <w:ind w:left="182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325" style="position:absolute;left:0;text-align:left;margin-left:104.6pt;margin-top:-4pt;width:400.5pt;height:4.95pt;z-index:-251670016;mso-position-horizontal-relative:page" coordorigin="2092,-80" coordsize="8010,99">
            <v:group id="_x0000_s1358" style="position:absolute;left:9971;top:-75;width:126;height:79" coordorigin="9971,-75" coordsize="126,79">
              <v:shape id="_x0000_s1359" style="position:absolute;left:9971;top:-75;width:126;height:79" coordorigin="9971,-75" coordsize="126,79" path="m9971,-75r14,21l9993,-39r2,13l9991,-13,9980,4r118,-33l9971,-75e" fillcolor="#231f20" stroked="f">
                <v:path arrowok="t"/>
              </v:shape>
            </v:group>
            <v:group id="_x0000_s1356" style="position:absolute;left:2097;top:-29;width:7937;height:2" coordorigin="2097,-29" coordsize="7937,2">
              <v:shape id="_x0000_s1357" style="position:absolute;left:2097;top:-29;width:7937;height:2" coordorigin="2097,-29" coordsize="7937,0" path="m2097,-29r7937,e" filled="f" strokecolor="#231f20" strokeweight=".5pt">
                <v:path arrowok="t"/>
              </v:shape>
            </v:group>
            <v:group id="_x0000_s1354" style="position:absolute;left:2431;top:-71;width:2;height:85" coordorigin="2431,-71" coordsize="2,85">
              <v:shape id="_x0000_s1355" style="position:absolute;left:2431;top:-71;width:2;height:85" coordorigin="2431,-71" coordsize="0,85" path="m2431,14r,-85e" filled="f" strokecolor="#231f20" strokeweight=".5pt">
                <v:path arrowok="t"/>
              </v:shape>
            </v:group>
            <v:group id="_x0000_s1352" style="position:absolute;left:2942;top:-71;width:2;height:85" coordorigin="2942,-71" coordsize="2,85">
              <v:shape id="_x0000_s1353" style="position:absolute;left:2942;top:-71;width:2;height:85" coordorigin="2942,-71" coordsize="0,85" path="m2942,14r,-85e" filled="f" strokecolor="#231f20" strokeweight=".5pt">
                <v:path arrowok="t"/>
              </v:shape>
            </v:group>
            <v:group id="_x0000_s1350" style="position:absolute;left:3452;top:-71;width:2;height:85" coordorigin="3452,-71" coordsize="2,85">
              <v:shape id="_x0000_s1351" style="position:absolute;left:3452;top:-71;width:2;height:85" coordorigin="3452,-71" coordsize="0,85" path="m3452,14r,-85e" filled="f" strokecolor="#231f20" strokeweight=".5pt">
                <v:path arrowok="t"/>
              </v:shape>
            </v:group>
            <v:group id="_x0000_s1348" style="position:absolute;left:3962;top:-71;width:2;height:85" coordorigin="3962,-71" coordsize="2,85">
              <v:shape id="_x0000_s1349" style="position:absolute;left:3962;top:-71;width:2;height:85" coordorigin="3962,-71" coordsize="0,85" path="m3962,14r,-85e" filled="f" strokecolor="#231f20" strokeweight=".5pt">
                <v:path arrowok="t"/>
              </v:shape>
            </v:group>
            <v:group id="_x0000_s1346" style="position:absolute;left:4472;top:-71;width:2;height:85" coordorigin="4472,-71" coordsize="2,85">
              <v:shape id="_x0000_s1347" style="position:absolute;left:4472;top:-71;width:2;height:85" coordorigin="4472,-71" coordsize="0,85" path="m4472,14r,-85e" filled="f" strokecolor="#231f20" strokeweight=".5pt">
                <v:path arrowok="t"/>
              </v:shape>
            </v:group>
            <v:group id="_x0000_s1344" style="position:absolute;left:4982;top:-71;width:2;height:85" coordorigin="4982,-71" coordsize="2,85">
              <v:shape id="_x0000_s1345" style="position:absolute;left:4982;top:-71;width:2;height:85" coordorigin="4982,-71" coordsize="0,85" path="m4982,14r,-85e" filled="f" strokecolor="#231f20" strokeweight=".5pt">
                <v:path arrowok="t"/>
              </v:shape>
            </v:group>
            <v:group id="_x0000_s1342" style="position:absolute;left:5493;top:-71;width:2;height:85" coordorigin="5493,-71" coordsize="2,85">
              <v:shape id="_x0000_s1343" style="position:absolute;left:5493;top:-71;width:2;height:85" coordorigin="5493,-71" coordsize="0,85" path="m5493,14r,-85e" filled="f" strokecolor="#231f20" strokeweight=".5pt">
                <v:path arrowok="t"/>
              </v:shape>
            </v:group>
            <v:group id="_x0000_s1340" style="position:absolute;left:6003;top:-71;width:2;height:85" coordorigin="6003,-71" coordsize="2,85">
              <v:shape id="_x0000_s1341" style="position:absolute;left:6003;top:-71;width:2;height:85" coordorigin="6003,-71" coordsize="0,85" path="m6003,14r,-85e" filled="f" strokecolor="#231f20" strokeweight=".5pt">
                <v:path arrowok="t"/>
              </v:shape>
            </v:group>
            <v:group id="_x0000_s1338" style="position:absolute;left:6513;top:-71;width:2;height:85" coordorigin="6513,-71" coordsize="2,85">
              <v:shape id="_x0000_s1339" style="position:absolute;left:6513;top:-71;width:2;height:85" coordorigin="6513,-71" coordsize="0,85" path="m6513,14r,-85e" filled="f" strokecolor="#231f20" strokeweight=".5pt">
                <v:path arrowok="t"/>
              </v:shape>
            </v:group>
            <v:group id="_x0000_s1336" style="position:absolute;left:7023;top:-71;width:2;height:85" coordorigin="7023,-71" coordsize="2,85">
              <v:shape id="_x0000_s1337" style="position:absolute;left:7023;top:-71;width:2;height:85" coordorigin="7023,-71" coordsize="0,85" path="m7023,14r,-85e" filled="f" strokecolor="#231f20" strokeweight=".5pt">
                <v:path arrowok="t"/>
              </v:shape>
            </v:group>
            <v:group id="_x0000_s1334" style="position:absolute;left:7534;top:-71;width:2;height:85" coordorigin="7534,-71" coordsize="2,85">
              <v:shape id="_x0000_s1335" style="position:absolute;left:7534;top:-71;width:2;height:85" coordorigin="7534,-71" coordsize="0,85" path="m7534,14r,-85e" filled="f" strokecolor="#231f20" strokeweight=".5pt">
                <v:path arrowok="t"/>
              </v:shape>
            </v:group>
            <v:group id="_x0000_s1332" style="position:absolute;left:8044;top:-71;width:2;height:85" coordorigin="8044,-71" coordsize="2,85">
              <v:shape id="_x0000_s1333" style="position:absolute;left:8044;top:-71;width:2;height:85" coordorigin="8044,-71" coordsize="0,85" path="m8044,14r,-85e" filled="f" strokecolor="#231f20" strokeweight=".5pt">
                <v:path arrowok="t"/>
              </v:shape>
            </v:group>
            <v:group id="_x0000_s1330" style="position:absolute;left:8554;top:-71;width:2;height:85" coordorigin="8554,-71" coordsize="2,85">
              <v:shape id="_x0000_s1331" style="position:absolute;left:8554;top:-71;width:2;height:85" coordorigin="8554,-71" coordsize="0,85" path="m8554,14r,-85e" filled="f" strokecolor="#231f20" strokeweight=".5pt">
                <v:path arrowok="t"/>
              </v:shape>
            </v:group>
            <v:group id="_x0000_s1328" style="position:absolute;left:9064;top:-71;width:2;height:85" coordorigin="9064,-71" coordsize="2,85">
              <v:shape id="_x0000_s1329" style="position:absolute;left:9064;top:-71;width:2;height:85" coordorigin="9064,-71" coordsize="0,85" path="m9064,14r,-85e" filled="f" strokecolor="#231f20" strokeweight=".5pt">
                <v:path arrowok="t"/>
              </v:shape>
            </v:group>
            <v:group id="_x0000_s1326" style="position:absolute;left:9574;top:-71;width:2;height:85" coordorigin="9574,-71" coordsize="2,85">
              <v:shape id="_x0000_s1327" style="position:absolute;left:9574;top:-71;width:2;height:85" coordorigin="9574,-71" coordsize="0,85" path="m9574,14r,-85e" filled="f" strokecolor="#231f20" strokeweight=".5pt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Frutiger LT Std 45 Light" w:hAnsi="Cambria Math" w:cs="Calibri"/>
            <w:sz w:val="16"/>
            <w:szCs w:val="16"/>
            <w:lang w:val="pt-PT"/>
          </w:rPr>
          <m:t>-3      -2      -1          0            1            2           3            4             5           6             7           8            9           10          11</m:t>
        </m:r>
      </m:oMath>
    </w:p>
    <w:p w:rsidR="005071CE" w:rsidRPr="00802914" w:rsidRDefault="005071CE">
      <w:pPr>
        <w:spacing w:before="3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2A1D0C">
      <w:pPr>
        <w:spacing w:before="25" w:after="0" w:line="265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2</m:t>
        </m:r>
        <w:proofErr w:type="gramEnd"/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  <m:r>
          <w:rPr>
            <w:rFonts w:ascii="Cambria Math" w:eastAsia="Arial" w:hAnsi="Cambria Math" w:cs="Calibri"/>
            <w:color w:val="231F20"/>
            <w:sz w:val="23"/>
            <w:szCs w:val="23"/>
            <w:lang w:val="pt-PT"/>
          </w:rPr>
          <m:t xml:space="preserve"> </m:t>
        </m:r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-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1 </m:t>
        </m:r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 xml:space="preserve">≤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5</m:t>
        </m:r>
      </m:oMath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(lê-se: «o dobro de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Pr="00802914">
        <w:rPr>
          <w:rFonts w:ascii="Calibri" w:eastAsia="Arial" w:hAnsi="Calibri" w:cs="Calibri"/>
          <w:color w:val="231F20"/>
          <w:sz w:val="23"/>
          <w:szCs w:val="23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menos 1 é menor ou igual a 5»).</w:t>
      </w:r>
    </w:p>
    <w:p w:rsidR="005071CE" w:rsidRPr="00802914" w:rsidRDefault="005071CE">
      <w:pPr>
        <w:spacing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2320"/>
          <w:tab w:val="left" w:pos="2840"/>
          <w:tab w:val="left" w:pos="3400"/>
          <w:tab w:val="left" w:pos="3920"/>
          <w:tab w:val="left" w:pos="4420"/>
          <w:tab w:val="left" w:pos="4940"/>
          <w:tab w:val="left" w:pos="5440"/>
          <w:tab w:val="left" w:pos="5960"/>
          <w:tab w:val="left" w:pos="6460"/>
          <w:tab w:val="left" w:pos="6980"/>
          <w:tab w:val="left" w:pos="7480"/>
          <w:tab w:val="left" w:pos="8000"/>
          <w:tab w:val="left" w:pos="8460"/>
          <w:tab w:val="left" w:pos="8980"/>
        </w:tabs>
        <w:spacing w:before="36" w:after="0" w:line="240" w:lineRule="auto"/>
        <w:ind w:left="182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290" style="position:absolute;left:0;text-align:left;margin-left:104.6pt;margin-top:-4pt;width:400.5pt;height:4.95pt;z-index:-251668992;mso-position-horizontal-relative:page" coordorigin="2092,-80" coordsize="8010,99">
            <v:group id="_x0000_s1323" style="position:absolute;left:9971;top:-75;width:126;height:79" coordorigin="9971,-75" coordsize="126,79">
              <v:shape id="_x0000_s1324" style="position:absolute;left:9971;top:-75;width:126;height:79" coordorigin="9971,-75" coordsize="126,79" path="m9971,-75r14,21l9993,-39r2,13l9991,-13,9980,4r118,-33l9971,-75e" fillcolor="#231f20" stroked="f">
                <v:path arrowok="t"/>
              </v:shape>
            </v:group>
            <v:group id="_x0000_s1321" style="position:absolute;left:2097;top:-29;width:7937;height:2" coordorigin="2097,-29" coordsize="7937,2">
              <v:shape id="_x0000_s1322" style="position:absolute;left:2097;top:-29;width:7937;height:2" coordorigin="2097,-29" coordsize="7937,0" path="m2097,-29r7937,e" filled="f" strokecolor="#231f20" strokeweight=".5pt">
                <v:path arrowok="t"/>
              </v:shape>
            </v:group>
            <v:group id="_x0000_s1319" style="position:absolute;left:2431;top:-71;width:2;height:85" coordorigin="2431,-71" coordsize="2,85">
              <v:shape id="_x0000_s1320" style="position:absolute;left:2431;top:-71;width:2;height:85" coordorigin="2431,-71" coordsize="0,85" path="m2431,14r,-85e" filled="f" strokecolor="#231f20" strokeweight=".5pt">
                <v:path arrowok="t"/>
              </v:shape>
            </v:group>
            <v:group id="_x0000_s1317" style="position:absolute;left:2942;top:-71;width:2;height:85" coordorigin="2942,-71" coordsize="2,85">
              <v:shape id="_x0000_s1318" style="position:absolute;left:2942;top:-71;width:2;height:85" coordorigin="2942,-71" coordsize="0,85" path="m2942,14r,-85e" filled="f" strokecolor="#231f20" strokeweight=".5pt">
                <v:path arrowok="t"/>
              </v:shape>
            </v:group>
            <v:group id="_x0000_s1315" style="position:absolute;left:3452;top:-71;width:2;height:85" coordorigin="3452,-71" coordsize="2,85">
              <v:shape id="_x0000_s1316" style="position:absolute;left:3452;top:-71;width:2;height:85" coordorigin="3452,-71" coordsize="0,85" path="m3452,14r,-85e" filled="f" strokecolor="#231f20" strokeweight=".5pt">
                <v:path arrowok="t"/>
              </v:shape>
            </v:group>
            <v:group id="_x0000_s1313" style="position:absolute;left:3962;top:-71;width:2;height:85" coordorigin="3962,-71" coordsize="2,85">
              <v:shape id="_x0000_s1314" style="position:absolute;left:3962;top:-71;width:2;height:85" coordorigin="3962,-71" coordsize="0,85" path="m3962,14r,-85e" filled="f" strokecolor="#231f20" strokeweight=".5pt">
                <v:path arrowok="t"/>
              </v:shape>
            </v:group>
            <v:group id="_x0000_s1311" style="position:absolute;left:4472;top:-71;width:2;height:85" coordorigin="4472,-71" coordsize="2,85">
              <v:shape id="_x0000_s1312" style="position:absolute;left:4472;top:-71;width:2;height:85" coordorigin="4472,-71" coordsize="0,85" path="m4472,14r,-85e" filled="f" strokecolor="#231f20" strokeweight=".5pt">
                <v:path arrowok="t"/>
              </v:shape>
            </v:group>
            <v:group id="_x0000_s1309" style="position:absolute;left:4982;top:-71;width:2;height:85" coordorigin="4982,-71" coordsize="2,85">
              <v:shape id="_x0000_s1310" style="position:absolute;left:4982;top:-71;width:2;height:85" coordorigin="4982,-71" coordsize="0,85" path="m4982,14r,-85e" filled="f" strokecolor="#231f20" strokeweight=".5pt">
                <v:path arrowok="t"/>
              </v:shape>
            </v:group>
            <v:group id="_x0000_s1307" style="position:absolute;left:5493;top:-71;width:2;height:85" coordorigin="5493,-71" coordsize="2,85">
              <v:shape id="_x0000_s1308" style="position:absolute;left:5493;top:-71;width:2;height:85" coordorigin="5493,-71" coordsize="0,85" path="m5493,14r,-85e" filled="f" strokecolor="#231f20" strokeweight=".5pt">
                <v:path arrowok="t"/>
              </v:shape>
            </v:group>
            <v:group id="_x0000_s1305" style="position:absolute;left:6003;top:-71;width:2;height:85" coordorigin="6003,-71" coordsize="2,85">
              <v:shape id="_x0000_s1306" style="position:absolute;left:6003;top:-71;width:2;height:85" coordorigin="6003,-71" coordsize="0,85" path="m6003,14r,-85e" filled="f" strokecolor="#231f20" strokeweight=".5pt">
                <v:path arrowok="t"/>
              </v:shape>
            </v:group>
            <v:group id="_x0000_s1303" style="position:absolute;left:6513;top:-71;width:2;height:85" coordorigin="6513,-71" coordsize="2,85">
              <v:shape id="_x0000_s1304" style="position:absolute;left:6513;top:-71;width:2;height:85" coordorigin="6513,-71" coordsize="0,85" path="m6513,14r,-85e" filled="f" strokecolor="#231f20" strokeweight=".5pt">
                <v:path arrowok="t"/>
              </v:shape>
            </v:group>
            <v:group id="_x0000_s1301" style="position:absolute;left:7023;top:-71;width:2;height:85" coordorigin="7023,-71" coordsize="2,85">
              <v:shape id="_x0000_s1302" style="position:absolute;left:7023;top:-71;width:2;height:85" coordorigin="7023,-71" coordsize="0,85" path="m7023,14r,-85e" filled="f" strokecolor="#231f20" strokeweight=".5pt">
                <v:path arrowok="t"/>
              </v:shape>
            </v:group>
            <v:group id="_x0000_s1299" style="position:absolute;left:7534;top:-71;width:2;height:85" coordorigin="7534,-71" coordsize="2,85">
              <v:shape id="_x0000_s1300" style="position:absolute;left:7534;top:-71;width:2;height:85" coordorigin="7534,-71" coordsize="0,85" path="m7534,14r,-85e" filled="f" strokecolor="#231f20" strokeweight=".5pt">
                <v:path arrowok="t"/>
              </v:shape>
            </v:group>
            <v:group id="_x0000_s1297" style="position:absolute;left:8044;top:-71;width:2;height:85" coordorigin="8044,-71" coordsize="2,85">
              <v:shape id="_x0000_s1298" style="position:absolute;left:8044;top:-71;width:2;height:85" coordorigin="8044,-71" coordsize="0,85" path="m8044,14r,-85e" filled="f" strokecolor="#231f20" strokeweight=".5pt">
                <v:path arrowok="t"/>
              </v:shape>
            </v:group>
            <v:group id="_x0000_s1295" style="position:absolute;left:8554;top:-71;width:2;height:85" coordorigin="8554,-71" coordsize="2,85">
              <v:shape id="_x0000_s1296" style="position:absolute;left:8554;top:-71;width:2;height:85" coordorigin="8554,-71" coordsize="0,85" path="m8554,14r,-85e" filled="f" strokecolor="#231f20" strokeweight=".5pt">
                <v:path arrowok="t"/>
              </v:shape>
            </v:group>
            <v:group id="_x0000_s1293" style="position:absolute;left:9064;top:-71;width:2;height:85" coordorigin="9064,-71" coordsize="2,85">
              <v:shape id="_x0000_s1294" style="position:absolute;left:9064;top:-71;width:2;height:85" coordorigin="9064,-71" coordsize="0,85" path="m9064,14r,-85e" filled="f" strokecolor="#231f20" strokeweight=".5pt">
                <v:path arrowok="t"/>
              </v:shape>
            </v:group>
            <v:group id="_x0000_s1291" style="position:absolute;left:9574;top:-71;width:2;height:85" coordorigin="9574,-71" coordsize="2,85">
              <v:shape id="_x0000_s1292" style="position:absolute;left:9574;top:-71;width:2;height:85" coordorigin="9574,-71" coordsize="0,85" path="m9574,14r,-85e" filled="f" strokecolor="#231f20" strokeweight=".5pt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Frutiger LT Std 45 Light" w:hAnsi="Cambria Math" w:cs="Calibri"/>
            <w:sz w:val="16"/>
            <w:szCs w:val="16"/>
            <w:lang w:val="pt-PT"/>
          </w:rPr>
          <m:t>-3      -2      -1          0            1            2           3            4             5           6             7           8            9           10          11</m:t>
        </m:r>
      </m:oMath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1800" w:right="1580" w:bottom="560" w:left="500" w:header="915" w:footer="374" w:gutter="0"/>
          <w:pgNumType w:start="154"/>
          <w:cols w:space="720"/>
        </w:sectPr>
      </w:pPr>
    </w:p>
    <w:p w:rsidR="005071CE" w:rsidRPr="00802914" w:rsidRDefault="005071CE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5071CE" w:rsidRPr="00802914" w:rsidRDefault="002A1D0C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802914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87" style="position:absolute;left:0;text-align:left;margin-left:85.05pt;margin-top:2.05pt;width:11.35pt;height:11.35pt;z-index:-251661824;mso-position-horizontal-relative:page" coordorigin="1701,41" coordsize="227,227">
            <v:shape id="_x0000_s128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Num clube de vídeo, cada filme alugado custa 4 €.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Preenche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tabela seguinte:</w:t>
      </w:r>
    </w:p>
    <w:p w:rsidR="005071CE" w:rsidRPr="00802914" w:rsidRDefault="005071CE">
      <w:pPr>
        <w:spacing w:before="16" w:after="0" w:line="220" w:lineRule="exact"/>
        <w:rPr>
          <w:rFonts w:ascii="Calibri" w:hAnsi="Calibri" w:cs="Calibri"/>
          <w:lang w:val="pt-PT"/>
        </w:rPr>
      </w:pP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pgSz w:w="11920" w:h="15880"/>
          <w:pgMar w:top="1800" w:right="500" w:bottom="560" w:left="1580" w:header="915" w:footer="374" w:gutter="0"/>
          <w:cols w:space="720"/>
        </w:sectPr>
      </w:pPr>
    </w:p>
    <w:p w:rsidR="005071CE" w:rsidRPr="00802914" w:rsidRDefault="002A1D0C">
      <w:pPr>
        <w:spacing w:before="28" w:after="0" w:line="240" w:lineRule="auto"/>
        <w:ind w:left="1009" w:right="-5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proofErr w:type="spellStart"/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N.</w:t>
      </w:r>
      <w:r w:rsidR="000F5984" w:rsidRPr="000F5984">
        <w:rPr>
          <w:rFonts w:ascii="Calibri" w:eastAsia="Myriad Pro Light" w:hAnsi="Calibri" w:cs="Calibri"/>
          <w:color w:val="231F20"/>
          <w:sz w:val="18"/>
          <w:szCs w:val="18"/>
          <w:vertAlign w:val="superscript"/>
          <w:lang w:val="pt-PT"/>
        </w:rPr>
        <w:t>o</w:t>
      </w:r>
      <w:proofErr w:type="spellEnd"/>
      <w:r w:rsidRPr="00802914">
        <w:rPr>
          <w:rFonts w:ascii="Calibri" w:eastAsia="Myriad Pro Light" w:hAnsi="Calibri" w:cs="Calibri"/>
          <w:color w:val="231F20"/>
          <w:sz w:val="10"/>
          <w:szCs w:val="10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de filmes (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)</w:t>
      </w:r>
    </w:p>
    <w:p w:rsidR="005071CE" w:rsidRPr="00802914" w:rsidRDefault="002A1D0C">
      <w:pPr>
        <w:spacing w:before="89" w:after="0" w:line="210" w:lineRule="exact"/>
        <w:ind w:left="1198" w:right="13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Custo (</w:t>
      </w:r>
      <m:oMath>
        <m:r>
          <w:rPr>
            <w:rFonts w:ascii="Cambria Math" w:eastAsia="Myriad Pro Light" w:hAnsi="Cambria Math" w:cs="Calibri"/>
            <w:color w:val="231F20"/>
            <w:sz w:val="18"/>
            <w:szCs w:val="18"/>
            <w:lang w:val="pt-PT"/>
          </w:rPr>
          <m:t>y</m:t>
        </m:r>
      </m:oMath>
      <w:proofErr w:type="gramStart"/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)</w:t>
      </w:r>
      <w:proofErr w:type="gramEnd"/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/€</w:t>
      </w:r>
    </w:p>
    <w:p w:rsidR="005071CE" w:rsidRPr="00802914" w:rsidRDefault="002A1D0C">
      <w:pPr>
        <w:tabs>
          <w:tab w:val="left" w:pos="420"/>
          <w:tab w:val="left" w:pos="860"/>
          <w:tab w:val="left" w:pos="1300"/>
          <w:tab w:val="left" w:pos="1740"/>
          <w:tab w:val="left" w:pos="2180"/>
          <w:tab w:val="left" w:pos="2620"/>
          <w:tab w:val="left" w:pos="3060"/>
          <w:tab w:val="left" w:pos="3500"/>
          <w:tab w:val="left" w:pos="3940"/>
          <w:tab w:val="left" w:pos="4340"/>
          <w:tab w:val="left" w:pos="4780"/>
          <w:tab w:val="left" w:pos="5220"/>
          <w:tab w:val="left" w:pos="5660"/>
          <w:tab w:val="left" w:pos="6100"/>
        </w:tabs>
        <w:spacing w:before="51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0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5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7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9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10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11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12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13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14</w: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2187" w:space="313"/>
            <w:col w:w="7340"/>
          </w:cols>
        </w:sectPr>
      </w:pPr>
    </w:p>
    <w:p w:rsidR="005071CE" w:rsidRPr="00802914" w:rsidRDefault="005071CE">
      <w:pPr>
        <w:spacing w:before="8" w:after="0" w:line="220" w:lineRule="exact"/>
        <w:rPr>
          <w:rFonts w:ascii="Calibri" w:hAnsi="Calibri" w:cs="Calibri"/>
          <w:lang w:val="pt-PT"/>
        </w:rPr>
      </w:pPr>
    </w:p>
    <w:p w:rsidR="005071CE" w:rsidRPr="00802914" w:rsidRDefault="004F690C">
      <w:pPr>
        <w:spacing w:before="2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22" style="position:absolute;left:0;text-align:left;margin-left:124.45pt;margin-top:-39.65pt;width:399.95pt;height:30.25pt;z-index:-251657728;mso-position-horizontal-relative:page" coordorigin="2489,-793" coordsize="7999,605">
            <v:group id="_x0000_s1285" style="position:absolute;left:2494;top:-788;width:1403;height:283" coordorigin="2494,-788" coordsize="1403,283">
              <v:shape id="_x0000_s1286" style="position:absolute;left:2494;top:-788;width:1403;height:283" coordorigin="2494,-788" coordsize="1403,283" path="m2523,-788r-25,3l2494,-760r,227l2498,-508r24,3l3869,-505r25,-3l3897,-533r,-227l3894,-785r-25,-3l2523,-788e" fillcolor="#dcddde" stroked="f">
                <v:path arrowok="t"/>
              </v:shape>
            </v:group>
            <v:group id="_x0000_s1283" style="position:absolute;left:2494;top:-476;width:1403;height:283" coordorigin="2494,-476" coordsize="1403,283">
              <v:shape id="_x0000_s1284" style="position:absolute;left:2494;top:-476;width:1403;height:283" coordorigin="2494,-476" coordsize="1403,283" path="m2523,-476r-25,3l2494,-448r,227l2498,-196r24,3l3869,-193r25,-3l3897,-221r,-227l3894,-473r-25,-3l2523,-476e" fillcolor="#dcddde" stroked="f">
                <v:path arrowok="t"/>
              </v:shape>
            </v:group>
            <v:group id="_x0000_s1281" style="position:absolute;left:3931;top:-783;width:401;height:273" coordorigin="3931,-783" coordsize="401,273">
              <v:shape id="_x0000_s1282" style="position:absolute;left:3931;top:-783;width:401;height:273" coordorigin="3931,-783" coordsize="401,273" path="m3954,-783r-2,l3931,-782r,22l3931,-533r,2l3932,-510r22,l4308,-510r3,l4332,-510r,-23l4332,-760r,-2l4331,-783r-23,l3954,-783xe" filled="f" strokecolor="#808285" strokeweight=".5pt">
                <v:path arrowok="t"/>
              </v:shape>
            </v:group>
            <v:group id="_x0000_s1279" style="position:absolute;left:3931;top:-471;width:401;height:273" coordorigin="3931,-471" coordsize="401,273">
              <v:shape id="_x0000_s1280" style="position:absolute;left:3931;top:-471;width:401;height:273" coordorigin="3931,-471" coordsize="401,273" path="m3954,-471r-2,l3931,-470r,22l3931,-221r,2l3932,-198r22,l4308,-198r3,l4332,-199r,-22l4332,-448r,-2l4331,-471r-23,l3954,-471xe" filled="f" strokecolor="#808285" strokeweight=".5pt">
                <v:path arrowok="t"/>
              </v:shape>
            </v:group>
            <v:group id="_x0000_s1277" style="position:absolute;left:4370;top:-783;width:401;height:273" coordorigin="4370,-783" coordsize="401,273">
              <v:shape id="_x0000_s1278" style="position:absolute;left:4370;top:-783;width:401;height:273" coordorigin="4370,-783" coordsize="401,273" path="m4394,-783r-3,l4370,-782r,22l4370,-533r,2l4371,-510r22,l4748,-510r2,l4771,-510r,-23l4771,-760r,-2l4770,-783r-22,l4393,-783xe" filled="f" strokecolor="#808285" strokeweight=".5pt">
                <v:path arrowok="t"/>
              </v:shape>
            </v:group>
            <v:group id="_x0000_s1275" style="position:absolute;left:4370;top:-471;width:401;height:273" coordorigin="4370,-471" coordsize="401,273">
              <v:shape id="_x0000_s1276" style="position:absolute;left:4370;top:-471;width:401;height:273" coordorigin="4370,-471" coordsize="401,273" path="m4394,-471r-3,l4370,-470r,22l4370,-221r,2l4371,-198r22,l4748,-198r2,l4771,-199r,-22l4771,-448r,-2l4770,-471r-22,l4393,-471xe" filled="f" strokecolor="#808285" strokeweight=".5pt">
                <v:path arrowok="t"/>
              </v:shape>
            </v:group>
            <v:group id="_x0000_s1273" style="position:absolute;left:4810;top:-783;width:401;height:273" coordorigin="4810,-783" coordsize="401,273">
              <v:shape id="_x0000_s1274" style="position:absolute;left:4810;top:-783;width:401;height:273" coordorigin="4810,-783" coordsize="401,273" path="m4833,-783r-3,l4810,-782r,22l4810,-533r,2l4810,-510r23,l5187,-510r3,l5211,-510r,-23l5211,-760r,-2l5210,-783r-23,l4833,-783xe" filled="f" strokecolor="#808285" strokeweight=".5pt">
                <v:path arrowok="t"/>
              </v:shape>
            </v:group>
            <v:group id="_x0000_s1271" style="position:absolute;left:4810;top:-471;width:401;height:273" coordorigin="4810,-471" coordsize="401,273">
              <v:shape id="_x0000_s1272" style="position:absolute;left:4810;top:-471;width:401;height:273" coordorigin="4810,-471" coordsize="401,273" path="m4833,-471r-3,l4810,-470r,22l4810,-221r,2l4810,-198r23,l5187,-198r3,l5211,-199r,-22l5211,-448r,-2l5210,-471r-23,l4833,-471xe" filled="f" strokecolor="#808285" strokeweight=".5pt">
                <v:path arrowok="t"/>
              </v:shape>
            </v:group>
            <v:group id="_x0000_s1269" style="position:absolute;left:5249;top:-783;width:401;height:273" coordorigin="5249,-783" coordsize="401,273">
              <v:shape id="_x0000_s1270" style="position:absolute;left:5249;top:-783;width:401;height:273" coordorigin="5249,-783" coordsize="401,273" path="m5272,-783r-2,l5249,-782r,22l5249,-533r,2l5250,-510r22,l5627,-510r2,l5650,-510r,-23l5650,-760r,-2l5649,-783r-22,l5272,-783xe" filled="f" strokecolor="#808285" strokeweight=".5pt">
                <v:path arrowok="t"/>
              </v:shape>
            </v:group>
            <v:group id="_x0000_s1267" style="position:absolute;left:5249;top:-471;width:401;height:273" coordorigin="5249,-471" coordsize="401,273">
              <v:shape id="_x0000_s1268" style="position:absolute;left:5249;top:-471;width:401;height:273" coordorigin="5249,-471" coordsize="401,273" path="m5272,-471r-2,l5249,-470r,22l5249,-221r,2l5250,-198r22,l5627,-198r2,l5650,-199r,-22l5650,-448r,-2l5649,-471r-22,l5272,-471xe" filled="f" strokecolor="#808285" strokeweight=".5pt">
                <v:path arrowok="t"/>
              </v:shape>
            </v:group>
            <v:group id="_x0000_s1265" style="position:absolute;left:5688;top:-783;width:401;height:273" coordorigin="5688,-783" coordsize="401,273">
              <v:shape id="_x0000_s1266" style="position:absolute;left:5688;top:-783;width:401;height:273" coordorigin="5688,-783" coordsize="401,273" path="m5712,-783r-3,l5688,-782r,22l5688,-533r,2l5689,-510r23,l6066,-510r2,l6089,-510r,-23l6089,-760r,-2l6088,-783r-22,l5712,-783xe" filled="f" strokecolor="#808285" strokeweight=".5pt">
                <v:path arrowok="t"/>
              </v:shape>
            </v:group>
            <v:group id="_x0000_s1263" style="position:absolute;left:5688;top:-471;width:401;height:273" coordorigin="5688,-471" coordsize="401,273">
              <v:shape id="_x0000_s1264" style="position:absolute;left:5688;top:-471;width:401;height:273" coordorigin="5688,-471" coordsize="401,273" path="m5712,-471r-3,l5688,-470r,22l5688,-221r,2l5689,-198r23,l6066,-198r2,l6089,-199r,-22l6089,-448r,-2l6088,-471r-22,l5712,-471xe" filled="f" strokecolor="#808285" strokeweight=".5pt">
                <v:path arrowok="t"/>
              </v:shape>
            </v:group>
            <v:group id="_x0000_s1261" style="position:absolute;left:6128;top:-783;width:401;height:273" coordorigin="6128,-783" coordsize="401,273">
              <v:shape id="_x0000_s1262" style="position:absolute;left:6128;top:-783;width:401;height:273" coordorigin="6128,-783" coordsize="401,273" path="m6151,-783r-2,l6128,-782r,22l6128,-533r,2l6128,-510r23,l6505,-510r3,l6529,-510r,-23l6529,-760r,-2l6528,-783r-23,l6151,-783xe" filled="f" strokecolor="#808285" strokeweight=".5pt">
                <v:path arrowok="t"/>
              </v:shape>
            </v:group>
            <v:group id="_x0000_s1259" style="position:absolute;left:6128;top:-471;width:401;height:273" coordorigin="6128,-471" coordsize="401,273">
              <v:shape id="_x0000_s1260" style="position:absolute;left:6128;top:-471;width:401;height:273" coordorigin="6128,-471" coordsize="401,273" path="m6151,-471r-2,l6128,-470r,22l6128,-221r,2l6128,-198r23,l6505,-198r3,l6529,-199r,-22l6529,-448r,-2l6528,-471r-23,l6151,-471xe" filled="f" strokecolor="#808285" strokeweight=".5pt">
                <v:path arrowok="t"/>
              </v:shape>
            </v:group>
            <v:group id="_x0000_s1257" style="position:absolute;left:6567;top:-783;width:401;height:273" coordorigin="6567,-783" coordsize="401,273">
              <v:shape id="_x0000_s1258" style="position:absolute;left:6567;top:-783;width:401;height:273" coordorigin="6567,-783" coordsize="401,273" path="m6590,-783r-2,l6567,-782r,22l6567,-533r,2l6568,-510r22,l6945,-510r2,l6968,-510r,-23l6968,-760r,-2l6967,-783r-22,l6590,-783xe" filled="f" strokecolor="#808285" strokeweight=".5pt">
                <v:path arrowok="t"/>
              </v:shape>
            </v:group>
            <v:group id="_x0000_s1255" style="position:absolute;left:6567;top:-471;width:401;height:273" coordorigin="6567,-471" coordsize="401,273">
              <v:shape id="_x0000_s1256" style="position:absolute;left:6567;top:-471;width:401;height:273" coordorigin="6567,-471" coordsize="401,273" path="m6590,-471r-2,l6567,-470r,22l6567,-221r,2l6568,-198r22,l6945,-198r2,l6968,-199r,-22l6968,-448r,-2l6967,-471r-22,l6590,-471xe" filled="f" strokecolor="#808285" strokeweight=".5pt">
                <v:path arrowok="t"/>
              </v:shape>
            </v:group>
            <v:group id="_x0000_s1253" style="position:absolute;left:7006;top:-783;width:401;height:273" coordorigin="7006,-783" coordsize="401,273">
              <v:shape id="_x0000_s1254" style="position:absolute;left:7006;top:-783;width:401;height:273" coordorigin="7006,-783" coordsize="401,273" path="m7030,-783r-3,l7006,-782r,22l7006,-533r,2l7007,-510r23,l7384,-510r2,l7407,-510r,-23l7407,-760r,-2l7407,-783r-23,l7030,-783xe" filled="f" strokecolor="#808285" strokeweight=".5pt">
                <v:path arrowok="t"/>
              </v:shape>
            </v:group>
            <v:group id="_x0000_s1251" style="position:absolute;left:7006;top:-471;width:401;height:273" coordorigin="7006,-471" coordsize="401,273">
              <v:shape id="_x0000_s1252" style="position:absolute;left:7006;top:-471;width:401;height:273" coordorigin="7006,-471" coordsize="401,273" path="m7030,-471r-3,l7006,-470r,22l7006,-221r,2l7007,-198r23,l7384,-198r2,l7407,-199r,-22l7407,-448r,-2l7407,-471r-23,l7030,-471xe" filled="f" strokecolor="#808285" strokeweight=".5pt">
                <v:path arrowok="t"/>
              </v:shape>
            </v:group>
            <v:group id="_x0000_s1249" style="position:absolute;left:7446;top:-783;width:401;height:273" coordorigin="7446,-783" coordsize="401,273">
              <v:shape id="_x0000_s1250" style="position:absolute;left:7446;top:-783;width:401;height:273" coordorigin="7446,-783" coordsize="401,273" path="m7469,-783r-2,l7446,-782r,22l7446,-533r,2l7447,-510r22,l7823,-510r3,l7847,-510r,-23l7847,-760r,-2l7846,-783r-23,l7469,-783xe" filled="f" strokecolor="#808285" strokeweight=".5pt">
                <v:path arrowok="t"/>
              </v:shape>
            </v:group>
            <v:group id="_x0000_s1247" style="position:absolute;left:7446;top:-471;width:401;height:273" coordorigin="7446,-471" coordsize="401,273">
              <v:shape id="_x0000_s1248" style="position:absolute;left:7446;top:-471;width:401;height:273" coordorigin="7446,-471" coordsize="401,273" path="m7469,-471r-2,l7446,-470r,22l7446,-221r,2l7447,-198r22,l7823,-198r3,l7847,-199r,-22l7847,-448r,-2l7846,-471r-23,l7469,-471xe" filled="f" strokecolor="#808285" strokeweight=".5pt">
                <v:path arrowok="t"/>
              </v:shape>
            </v:group>
            <v:group id="_x0000_s1245" style="position:absolute;left:7885;top:-783;width:401;height:273" coordorigin="7885,-783" coordsize="401,273">
              <v:shape id="_x0000_s1246" style="position:absolute;left:7885;top:-783;width:401;height:273" coordorigin="7885,-783" coordsize="401,273" path="m7908,-783r-2,l7885,-782r,22l7885,-533r,2l7886,-510r22,l8263,-510r2,l8286,-510r,-23l8286,-760r,-2l8285,-783r-22,l7908,-783xe" filled="f" strokecolor="#808285" strokeweight=".5pt">
                <v:path arrowok="t"/>
              </v:shape>
            </v:group>
            <v:group id="_x0000_s1243" style="position:absolute;left:7885;top:-471;width:401;height:273" coordorigin="7885,-471" coordsize="401,273">
              <v:shape id="_x0000_s1244" style="position:absolute;left:7885;top:-471;width:401;height:273" coordorigin="7885,-471" coordsize="401,273" path="m7908,-471r-2,l7885,-470r,22l7885,-221r,2l7886,-198r22,l8263,-198r2,l8286,-199r,-22l8286,-448r,-2l8285,-471r-22,l7908,-471xe" filled="f" strokecolor="#808285" strokeweight=".5pt">
                <v:path arrowok="t"/>
              </v:shape>
            </v:group>
            <v:group id="_x0000_s1241" style="position:absolute;left:8325;top:-783;width:401;height:273" coordorigin="8325,-783" coordsize="401,273">
              <v:shape id="_x0000_s1242" style="position:absolute;left:8325;top:-783;width:401;height:273" coordorigin="8325,-783" coordsize="401,273" path="m8348,-783r-3,l8325,-782r,22l8325,-533r,2l8325,-510r23,l8702,-510r3,l8726,-510r,-23l8726,-760r,-2l8725,-783r-23,l8348,-783xe" filled="f" strokecolor="#808285" strokeweight=".5pt">
                <v:path arrowok="t"/>
              </v:shape>
            </v:group>
            <v:group id="_x0000_s1239" style="position:absolute;left:8325;top:-471;width:401;height:273" coordorigin="8325,-471" coordsize="401,273">
              <v:shape id="_x0000_s1240" style="position:absolute;left:8325;top:-471;width:401;height:273" coordorigin="8325,-471" coordsize="401,273" path="m8348,-471r-3,l8325,-470r,22l8325,-221r,2l8325,-198r23,l8702,-198r3,l8726,-199r,-22l8726,-448r,-2l8725,-471r-23,l8348,-471xe" filled="f" strokecolor="#808285" strokeweight=".5pt">
                <v:path arrowok="t"/>
              </v:shape>
            </v:group>
            <v:group id="_x0000_s1237" style="position:absolute;left:8764;top:-783;width:401;height:273" coordorigin="8764,-783" coordsize="401,273">
              <v:shape id="_x0000_s1238" style="position:absolute;left:8764;top:-783;width:401;height:273" coordorigin="8764,-783" coordsize="401,273" path="m8787,-783r-2,l8764,-782r,22l8764,-533r,2l8765,-510r22,l9142,-510r2,l9165,-510r,-23l9165,-760r,-2l9164,-783r-22,l8787,-783xe" filled="f" strokecolor="#808285" strokeweight=".5pt">
                <v:path arrowok="t"/>
              </v:shape>
            </v:group>
            <v:group id="_x0000_s1235" style="position:absolute;left:8764;top:-471;width:401;height:273" coordorigin="8764,-471" coordsize="401,273">
              <v:shape id="_x0000_s1236" style="position:absolute;left:8764;top:-471;width:401;height:273" coordorigin="8764,-471" coordsize="401,273" path="m8787,-471r-2,l8764,-470r,22l8764,-221r,2l8765,-198r22,l9142,-198r2,l9165,-199r,-22l9165,-448r,-2l9164,-471r-22,l8787,-471xe" filled="f" strokecolor="#808285" strokeweight=".5pt">
                <v:path arrowok="t"/>
              </v:shape>
            </v:group>
            <v:group id="_x0000_s1233" style="position:absolute;left:9203;top:-783;width:401;height:273" coordorigin="9203,-783" coordsize="401,273">
              <v:shape id="_x0000_s1234" style="position:absolute;left:9203;top:-783;width:401;height:273" coordorigin="9203,-783" coordsize="401,273" path="m9227,-783r-3,l9203,-782r,22l9203,-533r,2l9204,-510r23,l9581,-510r2,l9604,-510r,-23l9604,-760r,-2l9603,-783r-22,l9227,-783xe" filled="f" strokecolor="#808285" strokeweight=".5pt">
                <v:path arrowok="t"/>
              </v:shape>
            </v:group>
            <v:group id="_x0000_s1231" style="position:absolute;left:9203;top:-471;width:401;height:273" coordorigin="9203,-471" coordsize="401,273">
              <v:shape id="_x0000_s1232" style="position:absolute;left:9203;top:-471;width:401;height:273" coordorigin="9203,-471" coordsize="401,273" path="m9227,-471r-3,l9203,-470r,22l9203,-221r,2l9204,-198r23,l9581,-198r2,l9604,-199r,-22l9604,-448r,-2l9603,-471r-22,l9227,-471xe" filled="f" strokecolor="#808285" strokeweight=".5pt">
                <v:path arrowok="t"/>
              </v:shape>
            </v:group>
            <v:group id="_x0000_s1229" style="position:absolute;left:9643;top:-783;width:401;height:273" coordorigin="9643,-783" coordsize="401,273">
              <v:shape id="_x0000_s1230" style="position:absolute;left:9643;top:-783;width:401;height:273" coordorigin="9643,-783" coordsize="401,273" path="m9666,-783r-2,l9643,-782r,22l9643,-533r,2l9643,-510r23,l10020,-510r3,l10044,-510r,-23l10044,-760r,-2l10043,-783r-23,l9666,-783xe" filled="f" strokecolor="#808285" strokeweight=".5pt">
                <v:path arrowok="t"/>
              </v:shape>
            </v:group>
            <v:group id="_x0000_s1227" style="position:absolute;left:9643;top:-471;width:401;height:273" coordorigin="9643,-471" coordsize="401,273">
              <v:shape id="_x0000_s1228" style="position:absolute;left:9643;top:-471;width:401;height:273" coordorigin="9643,-471" coordsize="401,273" path="m9666,-471r-2,l9643,-470r,22l9643,-221r,2l9643,-198r23,l10020,-198r3,l10044,-199r,-22l10044,-448r,-2l10043,-471r-23,l9666,-471xe" filled="f" strokecolor="#808285" strokeweight=".5pt">
                <v:path arrowok="t"/>
              </v:shape>
            </v:group>
            <v:group id="_x0000_s1225" style="position:absolute;left:10082;top:-783;width:401;height:273" coordorigin="10082,-783" coordsize="401,273">
              <v:shape id="_x0000_s1226" style="position:absolute;left:10082;top:-783;width:401;height:273" coordorigin="10082,-783" coordsize="401,273" path="m10105,-783r-2,l10082,-782r,22l10082,-533r,2l10083,-510r22,l10460,-510r2,l10483,-510r,-23l10483,-760r,-2l10482,-783r-22,l10105,-783xe" filled="f" strokecolor="#808285" strokeweight=".5pt">
                <v:path arrowok="t"/>
              </v:shape>
            </v:group>
            <v:group id="_x0000_s1223" style="position:absolute;left:10082;top:-471;width:401;height:273" coordorigin="10082,-471" coordsize="401,273">
              <v:shape id="_x0000_s1224" style="position:absolute;left:10082;top:-471;width:401;height:273" coordorigin="10082,-471" coordsize="401,273" path="m10105,-471r-2,l10082,-470r,22l10082,-221r,2l10083,-198r22,l10460,-198r2,l10483,-199r,-22l10483,-448r,-2l10482,-471r-22,l10105,-471xe" filled="f" strokecolor="#808285" strokeweight=".5pt">
                <v:path arrowok="t"/>
              </v:shape>
            </v:group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Escreve</w:t>
      </w:r>
      <w:proofErr w:type="gramEnd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expressão algébrica que relacione o custo (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y</m:t>
        </m:r>
      </m:oMath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com o número de filmes (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).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No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referencial cartesiano seguinte, representa os dados da tabela.</w:t>
      </w:r>
    </w:p>
    <w:p w:rsidR="005071CE" w:rsidRPr="00802914" w:rsidRDefault="005071CE">
      <w:pPr>
        <w:spacing w:before="5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5071CE" w:rsidRPr="00802914" w:rsidRDefault="004F690C" w:rsidP="000927E9">
      <w:pPr>
        <w:spacing w:before="39" w:after="0" w:line="240" w:lineRule="auto"/>
        <w:ind w:left="1871" w:right="-23"/>
        <w:rPr>
          <w:rFonts w:ascii="Calibri" w:eastAsia="Frutiger LT Std 45 Light" w:hAnsi="Calibri" w:cs="Calibri"/>
          <w:sz w:val="16"/>
          <w:szCs w:val="16"/>
          <w:lang w:val="es-ES"/>
        </w:rPr>
      </w:pPr>
      <w:r>
        <w:rPr>
          <w:rFonts w:ascii="Calibri" w:hAnsi="Calibri" w:cs="Calibri"/>
        </w:rPr>
        <w:pict>
          <v:group id="_x0000_s1211" style="position:absolute;left:0;text-align:left;margin-left:184.35pt;margin-top:4.1pt;width:254.5pt;height:253.85pt;z-index:-251658752;mso-position-horizontal-relative:page" coordorigin="3687,82" coordsize="5090,507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21" type="#_x0000_t75" style="position:absolute;left:3702;top:82;width:5076;height:5075">
              <v:imagedata r:id="rId15" o:title=""/>
            </v:shape>
            <v:group id="_x0000_s1219" style="position:absolute;left:3738;top:130;width:2;height:5023" coordorigin="3738,130" coordsize="2,5023">
              <v:shape id="_x0000_s1220" style="position:absolute;left:3738;top:130;width:2;height:5023" coordorigin="3738,130" coordsize="0,5023" path="m3738,5153r,-5023e" filled="f" strokecolor="#231f20" strokeweight=".5pt">
                <v:path arrowok="t"/>
              </v:shape>
            </v:group>
            <v:group id="_x0000_s1216" style="position:absolute;left:3692;top:87;width:79;height:126" coordorigin="3692,87" coordsize="79,126">
              <v:shape id="_x0000_s1218" style="position:absolute;left:3692;top:87;width:79;height:126" coordorigin="3692,87" coordsize="79,126" path="m3738,87r-46,127l3713,200r15,-8l3741,190r26,l3738,87e" fillcolor="#231f20" stroked="f">
                <v:path arrowok="t"/>
              </v:shape>
              <v:shape id="_x0000_s1217" style="position:absolute;left:3692;top:87;width:79;height:126" coordorigin="3692,87" coordsize="79,126" path="m3767,190r-26,l3754,194r17,11l3767,190e" fillcolor="#231f20" stroked="f">
                <v:path arrowok="t"/>
              </v:shape>
            </v:group>
            <v:group id="_x0000_s1214" style="position:absolute;left:3707;top:5122;width:5043;height:2" coordorigin="3707,5122" coordsize="5043,2">
              <v:shape id="_x0000_s1215" style="position:absolute;left:3707;top:5122;width:5043;height:2" coordorigin="3707,5122" coordsize="5043,0" path="m3707,5122r5042,e" filled="f" strokecolor="#231f20" strokeweight=".5pt">
                <v:path arrowok="t"/>
              </v:shape>
            </v:group>
            <v:group id="_x0000_s1212" style="position:absolute;left:8646;top:5075;width:126;height:79" coordorigin="8646,5075" coordsize="126,79">
              <v:shape id="_x0000_s1213" style="position:absolute;left:8646;top:5075;width:126;height:79" coordorigin="8646,5075" coordsize="126,79" path="m8646,5075r14,21l8668,5111r2,13l8665,5137r-10,17l8772,5121r-126,-46e" fillcolor="#231f20" stroked="f">
                <v:path arrowok="t"/>
              </v:shape>
            </v:group>
            <w10:wrap anchorx="page"/>
          </v:group>
        </w:pic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 xml:space="preserve"> y</m:t>
        </m:r>
      </m:oMath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5071CE" w:rsidRPr="00802914" w:rsidRDefault="005071CE">
      <w:pPr>
        <w:spacing w:before="4" w:after="0" w:line="220" w:lineRule="exact"/>
        <w:rPr>
          <w:rFonts w:ascii="Calibri" w:hAnsi="Calibri" w:cs="Calibri"/>
          <w:lang w:val="es-ES"/>
        </w:rPr>
      </w:pPr>
    </w:p>
    <w:p w:rsidR="005071CE" w:rsidRPr="00F27104" w:rsidRDefault="004F690C">
      <w:pPr>
        <w:spacing w:before="39" w:after="0" w:line="180" w:lineRule="exact"/>
        <w:ind w:left="200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0" type="#_x0000_t202" style="position:absolute;left:0;text-align:left;margin-left:168pt;margin-top:-114.5pt;width:10pt;height:28.7pt;z-index:-251654656;mso-position-horizontal-relative:page" filled="f" stroked="f">
            <v:textbox style="layout-flow:vertical;mso-layout-flow-alt:bottom-to-top" inset="0,0,0,0">
              <w:txbxContent>
                <w:p w:rsidR="005071CE" w:rsidRPr="000927E9" w:rsidRDefault="002A1D0C">
                  <w:pPr>
                    <w:spacing w:after="0" w:line="186" w:lineRule="exact"/>
                    <w:ind w:left="20" w:right="-44"/>
                    <w:rPr>
                      <w:rFonts w:ascii="Calibri" w:eastAsia="Frutiger LT Std 45 Light" w:hAnsi="Calibri" w:cs="Calibri"/>
                      <w:sz w:val="16"/>
                      <w:szCs w:val="16"/>
                    </w:rPr>
                  </w:pPr>
                  <w:proofErr w:type="spellStart"/>
                  <w:r w:rsidRPr="000927E9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Custo</w:t>
                  </w:r>
                  <w:proofErr w:type="spellEnd"/>
                  <w:r w:rsidRPr="000927E9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/€</w:t>
                  </w:r>
                </w:p>
              </w:txbxContent>
            </v:textbox>
            <w10:wrap anchorx="page"/>
          </v:shape>
        </w:pict>
      </w:r>
      <w:r w:rsidR="002A1D0C" w:rsidRPr="00F27104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4</w:t>
      </w:r>
    </w:p>
    <w:p w:rsidR="005071CE" w:rsidRPr="00F27104" w:rsidRDefault="005071CE">
      <w:pPr>
        <w:spacing w:before="11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F27104" w:rsidRDefault="002A1D0C">
      <w:pPr>
        <w:tabs>
          <w:tab w:val="left" w:pos="2400"/>
          <w:tab w:val="left" w:pos="7040"/>
        </w:tabs>
        <w:spacing w:before="44" w:after="0" w:line="199" w:lineRule="exact"/>
        <w:ind w:left="2018" w:right="2587"/>
        <w:jc w:val="center"/>
        <w:rPr>
          <w:rFonts w:ascii="Calibri" w:eastAsia="Arial" w:hAnsi="Calibri" w:cs="Calibri"/>
          <w:sz w:val="19"/>
          <w:szCs w:val="19"/>
          <w:lang w:val="pt-PT"/>
        </w:rPr>
      </w:pPr>
      <w:r w:rsidRPr="00F27104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0</w:t>
      </w:r>
      <w:r w:rsidRPr="00F27104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</w:t>
      </w:r>
      <w:r w:rsidRPr="00F27104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</w:p>
    <w:p w:rsidR="005071CE" w:rsidRPr="00F27104" w:rsidRDefault="002A1D0C">
      <w:pPr>
        <w:spacing w:after="0" w:line="133" w:lineRule="exact"/>
        <w:ind w:left="4183" w:right="4692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27104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N.º de filmes</w:t>
      </w:r>
    </w:p>
    <w:p w:rsidR="005071CE" w:rsidRPr="00F27104" w:rsidRDefault="005071CE">
      <w:pPr>
        <w:spacing w:before="6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5071CE" w:rsidRPr="00802914" w:rsidRDefault="004F690C">
      <w:pPr>
        <w:tabs>
          <w:tab w:val="left" w:pos="500"/>
        </w:tabs>
        <w:spacing w:before="23" w:after="0" w:line="245" w:lineRule="auto"/>
        <w:ind w:left="517" w:right="972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8" style="position:absolute;left:0;text-align:left;margin-left:85.05pt;margin-top:2.05pt;width:11.35pt;height:11.35pt;z-index:-251660800;mso-position-horizontal-relative:page" coordorigin="1701,41" coordsize="227,227">
            <v:shape id="_x0000_s120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mesmo clube de vídeo, pode comprar-se um cartão de sócio por 5 €. O cartão dura um ano e, para os sócios, cada filme alugado passa a custar apenas 3,50 €.</w:t>
      </w:r>
    </w:p>
    <w:p w:rsidR="005071CE" w:rsidRPr="00802914" w:rsidRDefault="005071C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Preenche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tabela seguinte, em que o custo já inclui o cartão:</w:t>
      </w:r>
    </w:p>
    <w:p w:rsidR="005071CE" w:rsidRPr="00802914" w:rsidRDefault="005071CE">
      <w:pPr>
        <w:spacing w:before="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5071CE" w:rsidRPr="00802914" w:rsidRDefault="000927E9">
      <w:pPr>
        <w:spacing w:before="28" w:after="0" w:line="240" w:lineRule="auto"/>
        <w:ind w:left="1009" w:right="-5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proofErr w:type="spellStart"/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N.</w:t>
      </w:r>
      <w:r w:rsidRPr="000F5984">
        <w:rPr>
          <w:rFonts w:ascii="Calibri" w:eastAsia="Myriad Pro Light" w:hAnsi="Calibri" w:cs="Calibri"/>
          <w:color w:val="231F20"/>
          <w:sz w:val="18"/>
          <w:szCs w:val="18"/>
          <w:vertAlign w:val="superscript"/>
          <w:lang w:val="pt-PT"/>
        </w:rPr>
        <w:t>o</w:t>
      </w:r>
      <w:proofErr w:type="spellEnd"/>
      <w:r w:rsidRPr="00802914">
        <w:rPr>
          <w:rFonts w:ascii="Calibri" w:eastAsia="Myriad Pro Light" w:hAnsi="Calibri" w:cs="Calibri"/>
          <w:color w:val="231F20"/>
          <w:sz w:val="10"/>
          <w:szCs w:val="10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de filmes (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)</w:t>
      </w:r>
    </w:p>
    <w:p w:rsidR="005071CE" w:rsidRPr="000927E9" w:rsidRDefault="000927E9">
      <w:pPr>
        <w:spacing w:before="89" w:after="0" w:line="210" w:lineRule="exact"/>
        <w:ind w:left="1198" w:right="136"/>
        <w:jc w:val="center"/>
        <w:rPr>
          <w:rFonts w:ascii="Calibri" w:eastAsia="Myriad Pro Light" w:hAnsi="Calibri" w:cs="Calibri"/>
          <w:sz w:val="18"/>
          <w:szCs w:val="18"/>
          <w:u w:val="single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Custo (</w:t>
      </w:r>
      <m:oMath>
        <m:r>
          <w:rPr>
            <w:rFonts w:ascii="Cambria Math" w:eastAsia="Myriad Pro Light" w:hAnsi="Cambria Math" w:cs="Calibri"/>
            <w:color w:val="231F20"/>
            <w:sz w:val="18"/>
            <w:szCs w:val="18"/>
            <w:lang w:val="pt-PT"/>
          </w:rPr>
          <m:t>y</m:t>
        </m:r>
      </m:oMath>
      <w:proofErr w:type="gramStart"/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)</w:t>
      </w:r>
      <w:proofErr w:type="gramEnd"/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/€</w:t>
      </w:r>
    </w:p>
    <w:p w:rsidR="005071CE" w:rsidRPr="00802914" w:rsidRDefault="002A1D0C">
      <w:pPr>
        <w:tabs>
          <w:tab w:val="left" w:pos="420"/>
        </w:tabs>
        <w:spacing w:before="51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0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</w:t>
      </w:r>
    </w:p>
    <w:p w:rsidR="005071CE" w:rsidRPr="00802914" w:rsidRDefault="002A1D0C">
      <w:pPr>
        <w:tabs>
          <w:tab w:val="left" w:pos="340"/>
        </w:tabs>
        <w:spacing w:before="98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5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8,50</w:t>
      </w:r>
    </w:p>
    <w:p w:rsidR="005071CE" w:rsidRPr="00802914" w:rsidRDefault="002A1D0C">
      <w:pPr>
        <w:tabs>
          <w:tab w:val="left" w:pos="420"/>
          <w:tab w:val="left" w:pos="860"/>
          <w:tab w:val="left" w:pos="1300"/>
          <w:tab w:val="left" w:pos="1740"/>
          <w:tab w:val="left" w:pos="2180"/>
          <w:tab w:val="left" w:pos="2620"/>
          <w:tab w:val="left" w:pos="3060"/>
          <w:tab w:val="left" w:pos="3460"/>
          <w:tab w:val="left" w:pos="3920"/>
          <w:tab w:val="left" w:pos="4340"/>
          <w:tab w:val="left" w:pos="4780"/>
          <w:tab w:val="left" w:pos="5220"/>
        </w:tabs>
        <w:spacing w:before="51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2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5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7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8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9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10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11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12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13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14</w: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num="3" w:space="720" w:equalWidth="0">
            <w:col w:w="2187" w:space="313"/>
            <w:col w:w="624" w:space="255"/>
            <w:col w:w="6461"/>
          </w:cols>
        </w:sectPr>
      </w:pPr>
    </w:p>
    <w:p w:rsidR="005071CE" w:rsidRPr="00802914" w:rsidRDefault="005071CE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5071CE" w:rsidRPr="00802914" w:rsidRDefault="004F690C">
      <w:pPr>
        <w:spacing w:before="2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3" style="position:absolute;left:0;text-align:left;margin-left:124.45pt;margin-top:-39.65pt;width:399.95pt;height:30.25pt;z-index:-251656704;mso-position-horizontal-relative:page" coordorigin="2489,-793" coordsize="7999,605">
            <v:group id="_x0000_s1206" style="position:absolute;left:2494;top:-788;width:1403;height:283" coordorigin="2494,-788" coordsize="1403,283">
              <v:shape id="_x0000_s1207" style="position:absolute;left:2494;top:-788;width:1403;height:283" coordorigin="2494,-788" coordsize="1403,283" path="m2523,-788r-25,4l2494,-760r,227l2498,-508r24,3l3869,-505r25,-3l3897,-533r,-227l3894,-784r-25,-4l2523,-788e" fillcolor="#dcddde" stroked="f">
                <v:path arrowok="t"/>
              </v:shape>
            </v:group>
            <v:group id="_x0000_s1204" style="position:absolute;left:2494;top:-476;width:1403;height:283" coordorigin="2494,-476" coordsize="1403,283">
              <v:shape id="_x0000_s1205" style="position:absolute;left:2494;top:-476;width:1403;height:283" coordorigin="2494,-476" coordsize="1403,283" path="m2523,-476r-25,3l2494,-448r,227l2498,-196r24,3l3869,-193r25,-3l3897,-221r,-227l3894,-473r-25,-3l2523,-476e" fillcolor="#dcddde" stroked="f">
                <v:path arrowok="t"/>
              </v:shape>
            </v:group>
            <v:group id="_x0000_s1202" style="position:absolute;left:3931;top:-783;width:401;height:273" coordorigin="3931,-783" coordsize="401,273">
              <v:shape id="_x0000_s1203" style="position:absolute;left:3931;top:-783;width:401;height:273" coordorigin="3931,-783" coordsize="401,273" path="m3954,-783r-2,l3931,-782r,22l3931,-533r,2l3932,-510r22,l4308,-510r3,l4332,-510r,-23l4332,-760r,-2l4331,-783r-23,l3954,-783xe" filled="f" strokecolor="#808285" strokeweight=".5pt">
                <v:path arrowok="t"/>
              </v:shape>
            </v:group>
            <v:group id="_x0000_s1200" style="position:absolute;left:3931;top:-471;width:401;height:273" coordorigin="3931,-471" coordsize="401,273">
              <v:shape id="_x0000_s1201" style="position:absolute;left:3931;top:-471;width:401;height:273" coordorigin="3931,-471" coordsize="401,273" path="m3954,-471r-2,l3931,-470r,22l3931,-221r,2l3932,-198r22,l4308,-198r3,l4332,-199r,-22l4332,-448r,-2l4331,-471r-23,l3954,-471xe" filled="f" strokecolor="#808285" strokeweight=".5pt">
                <v:path arrowok="t"/>
              </v:shape>
            </v:group>
            <v:group id="_x0000_s1198" style="position:absolute;left:4370;top:-783;width:401;height:273" coordorigin="4370,-783" coordsize="401,273">
              <v:shape id="_x0000_s1199" style="position:absolute;left:4370;top:-783;width:401;height:273" coordorigin="4370,-783" coordsize="401,273" path="m4394,-783r-3,l4370,-782r,22l4370,-533r,2l4371,-510r22,l4748,-510r2,l4771,-510r,-23l4771,-760r,-2l4770,-783r-22,l4393,-783xe" filled="f" strokecolor="#808285" strokeweight=".5pt">
                <v:path arrowok="t"/>
              </v:shape>
            </v:group>
            <v:group id="_x0000_s1196" style="position:absolute;left:4370;top:-471;width:401;height:273" coordorigin="4370,-471" coordsize="401,273">
              <v:shape id="_x0000_s1197" style="position:absolute;left:4370;top:-471;width:401;height:273" coordorigin="4370,-471" coordsize="401,273" path="m4394,-471r-3,l4370,-470r,22l4370,-221r,2l4371,-198r22,l4748,-198r2,l4771,-199r,-22l4771,-448r,-2l4770,-471r-22,l4393,-471xe" filled="f" strokecolor="#808285" strokeweight=".5pt">
                <v:path arrowok="t"/>
              </v:shape>
            </v:group>
            <v:group id="_x0000_s1194" style="position:absolute;left:4810;top:-783;width:401;height:273" coordorigin="4810,-783" coordsize="401,273">
              <v:shape id="_x0000_s1195" style="position:absolute;left:4810;top:-783;width:401;height:273" coordorigin="4810,-783" coordsize="401,273" path="m4833,-783r-3,l4810,-782r,22l4810,-533r,2l4810,-510r23,l5187,-510r3,l5211,-510r,-23l5211,-760r,-2l5210,-783r-23,l4833,-783xe" filled="f" strokecolor="#808285" strokeweight=".5pt">
                <v:path arrowok="t"/>
              </v:shape>
            </v:group>
            <v:group id="_x0000_s1192" style="position:absolute;left:4810;top:-471;width:401;height:273" coordorigin="4810,-471" coordsize="401,273">
              <v:shape id="_x0000_s1193" style="position:absolute;left:4810;top:-471;width:401;height:273" coordorigin="4810,-471" coordsize="401,273" path="m4833,-471r-3,l4810,-470r,22l4810,-221r,2l4810,-198r23,l5187,-198r3,l5211,-199r,-22l5211,-448r,-2l5210,-471r-23,l4833,-471xe" filled="f" strokecolor="#808285" strokeweight=".5pt">
                <v:path arrowok="t"/>
              </v:shape>
            </v:group>
            <v:group id="_x0000_s1190" style="position:absolute;left:5249;top:-783;width:401;height:273" coordorigin="5249,-783" coordsize="401,273">
              <v:shape id="_x0000_s1191" style="position:absolute;left:5249;top:-783;width:401;height:273" coordorigin="5249,-783" coordsize="401,273" path="m5272,-783r-2,l5249,-782r,22l5249,-533r,2l5250,-510r22,l5627,-510r2,l5650,-510r,-23l5650,-760r,-2l5649,-783r-22,l5272,-783xe" filled="f" strokecolor="#808285" strokeweight=".5pt">
                <v:path arrowok="t"/>
              </v:shape>
            </v:group>
            <v:group id="_x0000_s1188" style="position:absolute;left:5249;top:-471;width:401;height:273" coordorigin="5249,-471" coordsize="401,273">
              <v:shape id="_x0000_s1189" style="position:absolute;left:5249;top:-471;width:401;height:273" coordorigin="5249,-471" coordsize="401,273" path="m5272,-471r-2,l5249,-470r,22l5249,-221r,2l5250,-198r22,l5627,-198r2,l5650,-199r,-22l5650,-448r,-2l5649,-471r-22,l5272,-471xe" filled="f" strokecolor="#808285" strokeweight=".5pt">
                <v:path arrowok="t"/>
              </v:shape>
            </v:group>
            <v:group id="_x0000_s1186" style="position:absolute;left:5688;top:-783;width:401;height:273" coordorigin="5688,-783" coordsize="401,273">
              <v:shape id="_x0000_s1187" style="position:absolute;left:5688;top:-783;width:401;height:273" coordorigin="5688,-783" coordsize="401,273" path="m5712,-783r-3,l5688,-782r,22l5688,-533r,2l5689,-510r23,l6066,-510r2,l6089,-510r,-23l6089,-760r,-2l6088,-783r-22,l5712,-783xe" filled="f" strokecolor="#808285" strokeweight=".5pt">
                <v:path arrowok="t"/>
              </v:shape>
            </v:group>
            <v:group id="_x0000_s1184" style="position:absolute;left:5688;top:-471;width:401;height:273" coordorigin="5688,-471" coordsize="401,273">
              <v:shape id="_x0000_s1185" style="position:absolute;left:5688;top:-471;width:401;height:273" coordorigin="5688,-471" coordsize="401,273" path="m5712,-471r-3,l5688,-470r,22l5688,-221r,2l5689,-198r23,l6066,-198r2,l6089,-199r,-22l6089,-448r,-2l6088,-471r-22,l5712,-471xe" filled="f" strokecolor="#808285" strokeweight=".5pt">
                <v:path arrowok="t"/>
              </v:shape>
            </v:group>
            <v:group id="_x0000_s1182" style="position:absolute;left:6128;top:-783;width:401;height:273" coordorigin="6128,-783" coordsize="401,273">
              <v:shape id="_x0000_s1183" style="position:absolute;left:6128;top:-783;width:401;height:273" coordorigin="6128,-783" coordsize="401,273" path="m6151,-783r-2,l6128,-782r,22l6128,-533r,2l6128,-510r23,l6505,-510r3,l6529,-510r,-23l6529,-760r,-2l6528,-783r-23,l6151,-783xe" filled="f" strokecolor="#808285" strokeweight=".5pt">
                <v:path arrowok="t"/>
              </v:shape>
            </v:group>
            <v:group id="_x0000_s1180" style="position:absolute;left:6128;top:-471;width:401;height:273" coordorigin="6128,-471" coordsize="401,273">
              <v:shape id="_x0000_s1181" style="position:absolute;left:6128;top:-471;width:401;height:273" coordorigin="6128,-471" coordsize="401,273" path="m6151,-471r-2,l6128,-470r,22l6128,-221r,2l6128,-198r23,l6505,-198r3,l6529,-199r,-22l6529,-448r,-2l6528,-471r-23,l6151,-471xe" filled="f" strokecolor="#808285" strokeweight=".5pt">
                <v:path arrowok="t"/>
              </v:shape>
            </v:group>
            <v:group id="_x0000_s1178" style="position:absolute;left:6567;top:-783;width:401;height:273" coordorigin="6567,-783" coordsize="401,273">
              <v:shape id="_x0000_s1179" style="position:absolute;left:6567;top:-783;width:401;height:273" coordorigin="6567,-783" coordsize="401,273" path="m6590,-783r-2,l6567,-782r,22l6567,-533r,2l6568,-510r22,l6945,-510r2,l6968,-510r,-23l6968,-760r,-2l6967,-783r-22,l6590,-783xe" filled="f" strokecolor="#808285" strokeweight=".5pt">
                <v:path arrowok="t"/>
              </v:shape>
            </v:group>
            <v:group id="_x0000_s1176" style="position:absolute;left:6567;top:-471;width:401;height:273" coordorigin="6567,-471" coordsize="401,273">
              <v:shape id="_x0000_s1177" style="position:absolute;left:6567;top:-471;width:401;height:273" coordorigin="6567,-471" coordsize="401,273" path="m6590,-471r-2,l6567,-470r,22l6567,-221r,2l6568,-198r22,l6945,-198r2,l6968,-199r,-22l6968,-448r,-2l6967,-471r-22,l6590,-471xe" filled="f" strokecolor="#808285" strokeweight=".5pt">
                <v:path arrowok="t"/>
              </v:shape>
            </v:group>
            <v:group id="_x0000_s1174" style="position:absolute;left:7006;top:-783;width:401;height:273" coordorigin="7006,-783" coordsize="401,273">
              <v:shape id="_x0000_s1175" style="position:absolute;left:7006;top:-783;width:401;height:273" coordorigin="7006,-783" coordsize="401,273" path="m7030,-783r-3,l7006,-782r,22l7006,-533r,2l7007,-510r23,l7384,-510r2,l7407,-510r,-23l7407,-760r,-2l7407,-783r-23,l7030,-783xe" filled="f" strokecolor="#808285" strokeweight=".5pt">
                <v:path arrowok="t"/>
              </v:shape>
            </v:group>
            <v:group id="_x0000_s1172" style="position:absolute;left:7006;top:-471;width:401;height:273" coordorigin="7006,-471" coordsize="401,273">
              <v:shape id="_x0000_s1173" style="position:absolute;left:7006;top:-471;width:401;height:273" coordorigin="7006,-471" coordsize="401,273" path="m7030,-471r-3,l7006,-470r,22l7006,-221r,2l7007,-198r23,l7384,-198r2,l7407,-199r,-22l7407,-448r,-2l7407,-471r-23,l7030,-471xe" filled="f" strokecolor="#808285" strokeweight=".5pt">
                <v:path arrowok="t"/>
              </v:shape>
            </v:group>
            <v:group id="_x0000_s1170" style="position:absolute;left:7446;top:-783;width:401;height:273" coordorigin="7446,-783" coordsize="401,273">
              <v:shape id="_x0000_s1171" style="position:absolute;left:7446;top:-783;width:401;height:273" coordorigin="7446,-783" coordsize="401,273" path="m7469,-783r-2,l7446,-782r,22l7446,-533r,2l7447,-510r22,l7823,-510r3,l7847,-510r,-23l7847,-760r,-2l7846,-783r-23,l7469,-783xe" filled="f" strokecolor="#808285" strokeweight=".5pt">
                <v:path arrowok="t"/>
              </v:shape>
            </v:group>
            <v:group id="_x0000_s1168" style="position:absolute;left:7446;top:-471;width:401;height:273" coordorigin="7446,-471" coordsize="401,273">
              <v:shape id="_x0000_s1169" style="position:absolute;left:7446;top:-471;width:401;height:273" coordorigin="7446,-471" coordsize="401,273" path="m7469,-471r-2,l7446,-470r,22l7446,-221r,2l7447,-198r22,l7823,-198r3,l7847,-199r,-22l7847,-448r,-2l7846,-471r-23,l7469,-471xe" filled="f" strokecolor="#808285" strokeweight=".5pt">
                <v:path arrowok="t"/>
              </v:shape>
            </v:group>
            <v:group id="_x0000_s1166" style="position:absolute;left:7885;top:-783;width:401;height:273" coordorigin="7885,-783" coordsize="401,273">
              <v:shape id="_x0000_s1167" style="position:absolute;left:7885;top:-783;width:401;height:273" coordorigin="7885,-783" coordsize="401,273" path="m7908,-783r-2,l7885,-782r,22l7885,-533r,2l7886,-510r22,l8263,-510r2,l8286,-510r,-23l8286,-760r,-2l8285,-783r-22,l7908,-783xe" filled="f" strokecolor="#808285" strokeweight=".5pt">
                <v:path arrowok="t"/>
              </v:shape>
            </v:group>
            <v:group id="_x0000_s1164" style="position:absolute;left:7885;top:-471;width:401;height:273" coordorigin="7885,-471" coordsize="401,273">
              <v:shape id="_x0000_s1165" style="position:absolute;left:7885;top:-471;width:401;height:273" coordorigin="7885,-471" coordsize="401,273" path="m7908,-471r-2,l7885,-470r,22l7885,-221r,2l7886,-198r22,l8263,-198r2,l8286,-199r,-22l8286,-448r,-2l8285,-471r-22,l7908,-471xe" filled="f" strokecolor="#808285" strokeweight=".5pt">
                <v:path arrowok="t"/>
              </v:shape>
            </v:group>
            <v:group id="_x0000_s1162" style="position:absolute;left:8325;top:-783;width:401;height:273" coordorigin="8325,-783" coordsize="401,273">
              <v:shape id="_x0000_s1163" style="position:absolute;left:8325;top:-783;width:401;height:273" coordorigin="8325,-783" coordsize="401,273" path="m8348,-783r-3,l8325,-782r,22l8325,-533r,2l8325,-510r23,l8702,-510r3,l8726,-510r,-23l8726,-760r,-2l8725,-783r-23,l8348,-783xe" filled="f" strokecolor="#808285" strokeweight=".5pt">
                <v:path arrowok="t"/>
              </v:shape>
            </v:group>
            <v:group id="_x0000_s1160" style="position:absolute;left:8325;top:-471;width:401;height:273" coordorigin="8325,-471" coordsize="401,273">
              <v:shape id="_x0000_s1161" style="position:absolute;left:8325;top:-471;width:401;height:273" coordorigin="8325,-471" coordsize="401,273" path="m8348,-471r-3,l8325,-470r,22l8325,-221r,2l8325,-198r23,l8702,-198r3,l8726,-199r,-22l8726,-448r,-2l8725,-471r-23,l8348,-471xe" filled="f" strokecolor="#808285" strokeweight=".5pt">
                <v:path arrowok="t"/>
              </v:shape>
            </v:group>
            <v:group id="_x0000_s1158" style="position:absolute;left:8764;top:-783;width:401;height:273" coordorigin="8764,-783" coordsize="401,273">
              <v:shape id="_x0000_s1159" style="position:absolute;left:8764;top:-783;width:401;height:273" coordorigin="8764,-783" coordsize="401,273" path="m8787,-783r-2,l8764,-782r,22l8764,-533r,2l8765,-510r22,l9142,-510r2,l9165,-510r,-23l9165,-760r,-2l9164,-783r-22,l8787,-783xe" filled="f" strokecolor="#808285" strokeweight=".5pt">
                <v:path arrowok="t"/>
              </v:shape>
            </v:group>
            <v:group id="_x0000_s1156" style="position:absolute;left:8764;top:-471;width:401;height:273" coordorigin="8764,-471" coordsize="401,273">
              <v:shape id="_x0000_s1157" style="position:absolute;left:8764;top:-471;width:401;height:273" coordorigin="8764,-471" coordsize="401,273" path="m8787,-471r-2,l8764,-470r,22l8764,-221r,2l8765,-198r22,l9142,-198r2,l9165,-199r,-22l9165,-448r,-2l9164,-471r-22,l8787,-471xe" filled="f" strokecolor="#808285" strokeweight=".5pt">
                <v:path arrowok="t"/>
              </v:shape>
            </v:group>
            <v:group id="_x0000_s1154" style="position:absolute;left:9203;top:-783;width:401;height:273" coordorigin="9203,-783" coordsize="401,273">
              <v:shape id="_x0000_s1155" style="position:absolute;left:9203;top:-783;width:401;height:273" coordorigin="9203,-783" coordsize="401,273" path="m9227,-783r-3,l9203,-782r,22l9203,-533r,2l9204,-510r23,l9581,-510r2,l9604,-510r,-23l9604,-760r,-2l9603,-783r-22,l9227,-783xe" filled="f" strokecolor="#808285" strokeweight=".5pt">
                <v:path arrowok="t"/>
              </v:shape>
            </v:group>
            <v:group id="_x0000_s1152" style="position:absolute;left:9203;top:-471;width:401;height:273" coordorigin="9203,-471" coordsize="401,273">
              <v:shape id="_x0000_s1153" style="position:absolute;left:9203;top:-471;width:401;height:273" coordorigin="9203,-471" coordsize="401,273" path="m9227,-471r-3,l9203,-470r,22l9203,-221r,2l9204,-198r23,l9581,-198r2,l9604,-199r,-22l9604,-448r,-2l9603,-471r-22,l9227,-471xe" filled="f" strokecolor="#808285" strokeweight=".5pt">
                <v:path arrowok="t"/>
              </v:shape>
            </v:group>
            <v:group id="_x0000_s1150" style="position:absolute;left:9643;top:-783;width:401;height:273" coordorigin="9643,-783" coordsize="401,273">
              <v:shape id="_x0000_s1151" style="position:absolute;left:9643;top:-783;width:401;height:273" coordorigin="9643,-783" coordsize="401,273" path="m9666,-783r-2,l9643,-782r,22l9643,-533r,2l9643,-510r23,l10020,-510r3,l10044,-510r,-23l10044,-760r,-2l10043,-783r-23,l9666,-783xe" filled="f" strokecolor="#808285" strokeweight=".5pt">
                <v:path arrowok="t"/>
              </v:shape>
            </v:group>
            <v:group id="_x0000_s1148" style="position:absolute;left:9643;top:-471;width:401;height:273" coordorigin="9643,-471" coordsize="401,273">
              <v:shape id="_x0000_s1149" style="position:absolute;left:9643;top:-471;width:401;height:273" coordorigin="9643,-471" coordsize="401,273" path="m9666,-471r-2,l9643,-470r,22l9643,-221r,2l9643,-198r23,l10020,-198r3,l10044,-199r,-22l10044,-448r,-2l10043,-471r-23,l9666,-471xe" filled="f" strokecolor="#808285" strokeweight=".5pt">
                <v:path arrowok="t"/>
              </v:shape>
            </v:group>
            <v:group id="_x0000_s1146" style="position:absolute;left:10082;top:-783;width:401;height:273" coordorigin="10082,-783" coordsize="401,273">
              <v:shape id="_x0000_s1147" style="position:absolute;left:10082;top:-783;width:401;height:273" coordorigin="10082,-783" coordsize="401,273" path="m10105,-783r-2,l10082,-782r,22l10082,-533r,2l10083,-510r22,l10460,-510r2,l10483,-510r,-23l10483,-760r,-2l10482,-783r-22,l10105,-783xe" filled="f" strokecolor="#808285" strokeweight=".5pt">
                <v:path arrowok="t"/>
              </v:shape>
            </v:group>
            <v:group id="_x0000_s1144" style="position:absolute;left:10082;top:-471;width:401;height:273" coordorigin="10082,-471" coordsize="401,273">
              <v:shape id="_x0000_s1145" style="position:absolute;left:10082;top:-471;width:401;height:273" coordorigin="10082,-471" coordsize="401,273" path="m10105,-471r-2,l10082,-470r,22l10082,-221r,2l10083,-198r22,l10460,-198r2,l10483,-199r,-22l10483,-448r,-2l10482,-471r-22,l10105,-471xe" filled="f" strokecolor="#808285" strokeweight=".5pt">
                <v:path arrowok="t"/>
              </v:shape>
            </v:group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Escreve</w:t>
      </w:r>
      <w:proofErr w:type="gramEnd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expressão algébrica que relacione o custo (</w:t>
      </w:r>
      <m:oMath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y</m:t>
        </m:r>
      </m:oMath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com o número de filmes (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x</m:t>
        </m:r>
      </m:oMath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), para um sócio.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No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referencial cartesiano acima, representa os dados desta última tabela.</w:t>
      </w:r>
    </w:p>
    <w:p w:rsidR="005071CE" w:rsidRPr="00802914" w:rsidRDefault="005071CE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1" style="position:absolute;left:0;text-align:left;margin-left:85.05pt;margin-top:2.05pt;width:11.35pt;height:11.35pt;z-index:-251659776;mso-position-horizontal-relative:page" coordorigin="1701,41" coordsize="227,227">
            <v:shape id="_x0000_s114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Madalena pergunta-se: «A partir de quantos filmes se torna vantajoso ser sócia?»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Analisando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gráficos, o que responderias à Madalena?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52" w:lineRule="auto"/>
        <w:ind w:left="914" w:right="865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Escreve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inequação que traduza a questão da Madalena. Resolve a equação e compara o resultado com a resposta à pergunta anterior.</w: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5071CE" w:rsidRPr="00802914" w:rsidRDefault="005071CE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5071CE" w:rsidRPr="00802914" w:rsidRDefault="002A1D0C" w:rsidP="00205FDF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430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802914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before="2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2A1D0C">
      <w:pPr>
        <w:spacing w:before="31" w:after="0" w:line="253" w:lineRule="auto"/>
        <w:ind w:left="916" w:right="69" w:firstLine="2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 escola da Jéssica, a classificação atribuída na disciplina de Matemática é calculada com base nos instrumentos de avaliação e nos pesos indicados na tabela 1.</w:t>
      </w:r>
    </w:p>
    <w:p w:rsidR="005071CE" w:rsidRPr="00802914" w:rsidRDefault="004F690C">
      <w:pPr>
        <w:spacing w:before="6" w:after="0" w:line="240" w:lineRule="exact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</w:rPr>
        <w:pict>
          <v:group id="_x0000_s1099" style="position:absolute;margin-left:70.6pt;margin-top:11.3pt;width:439.85pt;height:198.45pt;z-index:-251651584;mso-position-horizontal-relative:page" coordorigin="1412,772" coordsize="8797,3888">
            <v:group id="_x0000_s1138" style="position:absolute;left:1417;top:1088;width:7058;height:283" coordorigin="1417,1088" coordsize="7058,283">
              <v:shape id="_x0000_s1139" style="position:absolute;left:1417;top:1088;width:7058;height:283" coordorigin="1417,1088" coordsize="7058,283" path="m1445,1088r-24,4l1417,1117r,227l1421,1368r24,4l8447,1372r25,-4l8475,1344r,-227l8472,1092r-25,-4l1445,1088e" fillcolor="#dcddde" stroked="f">
                <v:path arrowok="t"/>
              </v:shape>
            </v:group>
            <v:group id="_x0000_s1136" style="position:absolute;left:1422;top:1405;width:7048;height:273" coordorigin="1422,1405" coordsize="7048,273">
              <v:shape id="_x0000_s1137" style="position:absolute;left:1422;top:1405;width:7048;height:273" coordorigin="1422,1405" coordsize="7048,273" path="m1446,1405r-3,l1422,1406r,23l1422,1655r,3l1423,1679r22,l8447,1679r2,l8470,1678r,-23l8470,1429r,-3l8470,1405r-23,l1445,1405xe" filled="f" strokecolor="#808285" strokeweight=".5pt">
                <v:path arrowok="t"/>
              </v:shape>
            </v:group>
            <v:group id="_x0000_s1134" style="position:absolute;left:1417;top:2251;width:2268;height:283" coordorigin="1417,2251" coordsize="2268,283">
              <v:shape id="_x0000_s1135" style="position:absolute;left:1417;top:2251;width:2268;height:283" coordorigin="1417,2251" coordsize="2268,283" path="m1445,2251r-24,3l1417,2279r,227l1421,2531r24,3l3657,2534r24,-3l3685,2506r,-227l3681,2254r-24,-3l1445,2251e" fillcolor="#dcddde" stroked="f">
                <v:path arrowok="t"/>
              </v:shape>
            </v:group>
            <v:group id="_x0000_s1132" style="position:absolute;left:3713;top:2251;width:4762;height:283" coordorigin="3713,2251" coordsize="4762,283">
              <v:shape id="_x0000_s1133" style="position:absolute;left:3713;top:2251;width:4762;height:283" coordorigin="3713,2251" coordsize="4762,283" path="m3742,2251r-25,3l3713,2279r,227l3717,2531r24,3l8447,2534r25,-3l8475,2506r,-227l8472,2254r-25,-3l3742,2251e" fillcolor="#dcddde" stroked="f">
                <v:path arrowok="t"/>
              </v:shape>
            </v:group>
            <v:group id="_x0000_s1130" style="position:absolute;left:1422;top:2567;width:2258;height:273" coordorigin="1422,2567" coordsize="2258,273">
              <v:shape id="_x0000_s1131" style="position:absolute;left:1422;top:2567;width:2258;height:273" coordorigin="1422,2567" coordsize="2258,273" path="m1446,2567r-3,1l1422,2568r,23l1422,2818r,2l1423,2841r22,l3657,2841r2,l3680,2840r,-22l3680,2591r,-3l3679,2567r-22,l1445,2567xe" filled="f" strokecolor="#808285" strokeweight=".5pt">
                <v:path arrowok="t"/>
              </v:shape>
            </v:group>
            <v:group id="_x0000_s1128" style="position:absolute;left:3718;top:2567;width:4752;height:273" coordorigin="3718,2567" coordsize="4752,273">
              <v:shape id="_x0000_s1129" style="position:absolute;left:3718;top:2567;width:4752;height:273" coordorigin="3718,2567" coordsize="4752,273" path="m3742,2567r-3,1l3718,2568r,23l3718,2818r,2l3719,2841r23,l8447,2841r2,l8470,2840r,-22l8470,2591r,-3l8470,2567r-23,l3742,2567xe" filled="f" strokecolor="#808285" strokeweight=".5pt">
                <v:path arrowok="t"/>
              </v:shape>
            </v:group>
            <v:group id="_x0000_s1126" style="position:absolute;left:1422;top:1717;width:7048;height:500" coordorigin="1422,1717" coordsize="7048,500">
              <v:shape id="_x0000_s1127" style="position:absolute;left:1422;top:1717;width:7048;height:500" coordorigin="1422,1717" coordsize="7048,500" path="m1446,1717r-3,l1422,1718r,22l1422,2194r,2l1423,2217r22,l8447,2217r2,l8470,2217r,-23l8470,1740r,-2l8470,1717r-23,l1445,1717xe" filled="f" strokecolor="#808285" strokeweight=".5pt">
                <v:path arrowok="t"/>
              </v:shape>
            </v:group>
            <v:group id="_x0000_s1124" style="position:absolute;left:1422;top:2879;width:2258;height:925" coordorigin="1422,2879" coordsize="2258,925">
              <v:shape id="_x0000_s1125" style="position:absolute;left:1422;top:2879;width:2258;height:925" coordorigin="1422,2879" coordsize="2258,925" path="m1446,2879r-3,l1422,2880r,23l1422,3781r,3l1423,3805r22,l3657,3805r2,l3680,3804r,-23l3680,2903r,-3l3679,2879r-22,l1445,2879xe" filled="f" strokecolor="#808285" strokeweight=".5pt">
                <v:path arrowok="t"/>
              </v:shape>
            </v:group>
            <v:group id="_x0000_s1122" style="position:absolute;left:1422;top:3843;width:2258;height:500" coordorigin="1422,3843" coordsize="2258,500">
              <v:shape id="_x0000_s1123" style="position:absolute;left:1422;top:3843;width:2258;height:500" coordorigin="1422,3843" coordsize="2258,500" path="m1446,3843r-3,l1422,3844r,22l1422,4320r,2l1423,4343r22,l3657,4343r2,l3680,4342r,-22l3680,3866r,-2l3679,3843r-22,l1445,3843xe" filled="f" strokecolor="#808285" strokeweight=".5pt">
                <v:path arrowok="t"/>
              </v:shape>
            </v:group>
            <v:group id="_x0000_s1120" style="position:absolute;left:1422;top:4382;width:2258;height:273" coordorigin="1422,4382" coordsize="2258,273">
              <v:shape id="_x0000_s1121" style="position:absolute;left:1422;top:4382;width:2258;height:273" coordorigin="1422,4382" coordsize="2258,273" path="m1446,4382r-3,l1422,4383r,22l1422,4632r,2l1423,4655r22,l3657,4655r2,l3680,4654r,-22l3680,4405r,-2l3679,4382r-22,l1445,4382xe" filled="f" strokecolor="#808285" strokeweight=".5pt">
                <v:path arrowok="t"/>
              </v:shape>
            </v:group>
            <v:group id="_x0000_s1118" style="position:absolute;left:3718;top:2879;width:4752;height:925" coordorigin="3718,2879" coordsize="4752,925">
              <v:shape id="_x0000_s1119" style="position:absolute;left:3718;top:2879;width:4752;height:925" coordorigin="3718,2879" coordsize="4752,925" path="m3742,2879r-3,l3718,2880r,23l3718,3781r,3l3719,3805r23,l8447,3805r2,l8470,3804r,-23l8470,2903r,-3l8470,2879r-23,l3742,2879xe" filled="f" strokecolor="#808285" strokeweight=".5pt">
                <v:path arrowok="t"/>
              </v:shape>
            </v:group>
            <v:group id="_x0000_s1116" style="position:absolute;left:3718;top:3843;width:4752;height:500" coordorigin="3718,3843" coordsize="4752,500">
              <v:shape id="_x0000_s1117" style="position:absolute;left:3718;top:3843;width:4752;height:500" coordorigin="3718,3843" coordsize="4752,500" path="m3742,3843r-3,l3718,3844r,22l3718,4320r,2l3719,4343r23,l8447,4343r2,l8470,4342r,-22l8470,3866r,-2l8470,3843r-23,l3742,3843xe" filled="f" strokecolor="#808285" strokeweight=".5pt">
                <v:path arrowok="t"/>
              </v:shape>
            </v:group>
            <v:group id="_x0000_s1114" style="position:absolute;left:3718;top:4382;width:4752;height:273" coordorigin="3718,4382" coordsize="4752,273">
              <v:shape id="_x0000_s1115" style="position:absolute;left:3718;top:4382;width:4752;height:273" coordorigin="3718,4382" coordsize="4752,273" path="m3742,4382r-3,l3718,4383r,22l3718,4632r,2l3719,4655r23,l8447,4655r2,l8470,4654r,-22l8470,4405r,-2l8470,4382r-23,l3742,4382xe" filled="f" strokecolor="#808285" strokeweight=".5pt">
                <v:path arrowok="t"/>
              </v:shape>
            </v:group>
            <v:group id="_x0000_s1112" style="position:absolute;left:8509;top:1405;width:826;height:273" coordorigin="8509,1405" coordsize="826,273">
              <v:shape id="_x0000_s1113" style="position:absolute;left:8509;top:1405;width:826;height:273" coordorigin="8509,1405" coordsize="826,273" path="m8532,1405r-2,l8509,1406r,23l8509,1655r,3l8510,1679r22,l9312,1679r2,l9335,1678r,-23l9335,1429r,-3l9334,1405r-22,l8532,1405xe" filled="f" strokecolor="#808285" strokeweight=".5pt">
                <v:path arrowok="t"/>
              </v:shape>
            </v:group>
            <v:group id="_x0000_s1110" style="position:absolute;left:9373;top:1405;width:826;height:812" coordorigin="9373,1405" coordsize="826,812">
              <v:shape id="_x0000_s1111" style="position:absolute;left:9373;top:1405;width:826;height:812" coordorigin="9373,1405" coordsize="826,812" path="m9397,1405r-3,l9373,1406r,23l9373,2194r,2l9374,2217r23,l10176,2217r3,l10200,2217r,-23l10200,1429r,-3l10199,1405r-23,l9397,1405xe" filled="f" strokecolor="#808285" strokeweight=".5pt">
                <v:path arrowok="t"/>
              </v:shape>
            </v:group>
            <v:group id="_x0000_s1108" style="position:absolute;left:8509;top:2568;width:1691;height:2088" coordorigin="8509,2568" coordsize="1691,2088">
              <v:shape id="_x0000_s1109" style="position:absolute;left:8509;top:2568;width:1691;height:2088" coordorigin="8509,2568" coordsize="1691,2088" path="m8532,2568r-2,l8509,2568r,23l8509,4632r,2l8510,4655r22,l10176,4655r3,l10200,4654r,-22l10200,2591r,-3l10199,2568r-23,l8532,2568xe" filled="f" strokecolor="#808285" strokeweight=".5pt">
                <v:path arrowok="t"/>
              </v:shape>
            </v:group>
            <v:group id="_x0000_s1106" style="position:absolute;left:8509;top:1717;width:826;height:500" coordorigin="8509,1717" coordsize="826,500">
              <v:shape id="_x0000_s1107" style="position:absolute;left:8509;top:1717;width:826;height:500" coordorigin="8509,1717" coordsize="826,500" path="m8532,1717r-2,l8509,1718r,22l8509,2194r,2l8510,2217r22,l9312,2217r2,l9335,2217r,-23l9335,1740r,-2l9334,1717r-22,l8532,1717xe" filled="f" strokecolor="#808285" strokeweight=".5pt">
                <v:path arrowok="t"/>
              </v:shape>
            </v:group>
            <v:group id="_x0000_s1104" style="position:absolute;left:8504;top:1088;width:1701;height:283" coordorigin="8504,1088" coordsize="1701,283">
              <v:shape id="_x0000_s1105" style="position:absolute;left:8504;top:1088;width:1701;height:283" coordorigin="8504,1088" coordsize="1701,283" path="m8532,1088r-25,4l8504,1117r,227l8507,1368r25,4l10176,1372r25,-4l10205,1344r,-227l10201,1092r-25,-4l8532,1088e" fillcolor="#dcddde" stroked="f">
                <v:path arrowok="t"/>
              </v:shape>
            </v:group>
            <v:group id="_x0000_s1102" style="position:absolute;left:8504;top:2251;width:1701;height:283" coordorigin="8504,2251" coordsize="1701,283">
              <v:shape id="_x0000_s1103" style="position:absolute;left:8504;top:2251;width:1701;height:283" coordorigin="8504,2251" coordsize="1701,283" path="m8532,2251r-25,3l8504,2279r,227l8507,2531r25,3l10176,2534r25,-3l10205,2506r,-227l10201,2254r-25,-3l8532,2251e" fillcolor="#dcddde" stroked="f">
                <v:path arrowok="t"/>
              </v:shape>
            </v:group>
            <v:group id="_x0000_s1100" style="position:absolute;left:1417;top:777;width:8787;height:283" coordorigin="1417,777" coordsize="8787,283">
              <v:shape id="_x0000_s1101" style="position:absolute;left:1417;top:777;width:8787;height:283" coordorigin="1417,777" coordsize="8787,283" path="m1445,777r-24,3l1417,805r,227l1421,1057r24,3l10176,1060r25,-3l10205,1032r,-227l10201,780r-25,-3l1445,777e" fillcolor="#c6c8ca" stroked="f">
                <v:path arrowok="t"/>
              </v:shape>
            </v:group>
            <w10:wrap anchorx="page"/>
          </v:group>
        </w:pic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headerReference w:type="even" r:id="rId16"/>
          <w:headerReference w:type="default" r:id="rId17"/>
          <w:pgSz w:w="11920" w:h="15880"/>
          <w:pgMar w:top="1800" w:right="1580" w:bottom="560" w:left="500" w:header="915" w:footer="374" w:gutter="0"/>
          <w:cols w:space="720"/>
        </w:sect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before="1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071CE" w:rsidRPr="00802914" w:rsidRDefault="002A1D0C">
      <w:pPr>
        <w:spacing w:after="0" w:line="240" w:lineRule="auto"/>
        <w:ind w:left="1004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Média dos testes de avaliação</w:t>
      </w:r>
    </w:p>
    <w:p w:rsidR="005071CE" w:rsidRPr="00802914" w:rsidRDefault="002A1D0C">
      <w:pPr>
        <w:spacing w:before="31" w:after="0" w:line="240" w:lineRule="auto"/>
        <w:ind w:right="-20"/>
        <w:jc w:val="right"/>
        <w:rPr>
          <w:rFonts w:ascii="Calibri" w:eastAsia="Myriad Pro" w:hAnsi="Calibri" w:cs="Calibri"/>
          <w:sz w:val="18"/>
          <w:szCs w:val="18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  <w:r w:rsidRPr="00802914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TABELA 1</w:t>
      </w:r>
    </w:p>
    <w:p w:rsidR="005071CE" w:rsidRPr="00802914" w:rsidRDefault="005071CE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5071CE" w:rsidRPr="00802914" w:rsidRDefault="002A1D0C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Conhecimentos/Capacidades</w:t>
      </w:r>
    </w:p>
    <w:p w:rsidR="005071CE" w:rsidRPr="00802914" w:rsidRDefault="002A1D0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before="4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2A1D0C">
      <w:pPr>
        <w:spacing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55%</w:t>
      </w:r>
    </w:p>
    <w:p w:rsidR="005071CE" w:rsidRPr="00802914" w:rsidRDefault="002A1D0C">
      <w:pPr>
        <w:spacing w:before="2" w:after="0" w:line="150" w:lineRule="exact"/>
        <w:rPr>
          <w:rFonts w:ascii="Calibri" w:hAnsi="Calibri" w:cs="Calibri"/>
          <w:sz w:val="15"/>
          <w:szCs w:val="15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2A1D0C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Pesos</w: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1580" w:bottom="560" w:left="500" w:header="720" w:footer="720" w:gutter="0"/>
          <w:cols w:num="4" w:space="720" w:equalWidth="0">
            <w:col w:w="3137" w:space="245"/>
            <w:col w:w="2282" w:space="2599"/>
            <w:col w:w="298" w:space="86"/>
            <w:col w:w="1193"/>
          </w:cols>
        </w:sectPr>
      </w:pPr>
    </w:p>
    <w:p w:rsidR="005071CE" w:rsidRPr="00802914" w:rsidRDefault="002A1D0C">
      <w:pPr>
        <w:spacing w:before="98" w:after="0" w:line="240" w:lineRule="auto"/>
        <w:ind w:left="984" w:right="-72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Média dos restantes trabalhos: trabalhos individuais, trabalhos de grupo e fichas de avaliação</w:t>
      </w:r>
    </w:p>
    <w:p w:rsidR="005071CE" w:rsidRPr="00802914" w:rsidRDefault="002A1D0C">
      <w:pPr>
        <w:spacing w:before="6" w:after="0" w:line="240" w:lineRule="auto"/>
        <w:ind w:left="98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(com uma duração inferior à dos testes).</w:t>
      </w:r>
    </w:p>
    <w:p w:rsidR="005071CE" w:rsidRPr="00802914" w:rsidRDefault="005071CE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tabs>
          <w:tab w:val="left" w:pos="5160"/>
        </w:tabs>
        <w:spacing w:after="0" w:line="240" w:lineRule="auto"/>
        <w:ind w:left="1743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Atitudes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Indicadores</w:t>
      </w:r>
    </w:p>
    <w:p w:rsidR="005071CE" w:rsidRPr="00802914" w:rsidRDefault="002A1D0C">
      <w:pPr>
        <w:tabs>
          <w:tab w:val="left" w:pos="3300"/>
        </w:tabs>
        <w:spacing w:before="98" w:after="0" w:line="240" w:lineRule="auto"/>
        <w:ind w:left="100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Autonomia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Age por iniciativa própria</w:t>
      </w:r>
    </w:p>
    <w:p w:rsidR="005071CE" w:rsidRPr="00802914" w:rsidRDefault="00C40F44" w:rsidP="00C40F44">
      <w:pPr>
        <w:spacing w:before="94" w:after="0" w:line="206" w:lineRule="exact"/>
        <w:ind w:left="3266" w:right="2534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="002A1D0C"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Cumprimento de tarefas</w:t>
      </w:r>
    </w:p>
    <w:p w:rsidR="005071CE" w:rsidRPr="00802914" w:rsidRDefault="002A1D0C">
      <w:pPr>
        <w:spacing w:before="19"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</w:p>
    <w:p w:rsidR="005071CE" w:rsidRPr="00802914" w:rsidRDefault="002A1D0C">
      <w:pPr>
        <w:spacing w:after="0" w:line="240" w:lineRule="auto"/>
        <w:ind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25%</w:t>
      </w:r>
    </w:p>
    <w:p w:rsidR="005071CE" w:rsidRPr="00802914" w:rsidRDefault="002A1D0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before="4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071CE" w:rsidRPr="00802914" w:rsidRDefault="002A1D0C">
      <w:pPr>
        <w:spacing w:after="0" w:line="240" w:lineRule="auto"/>
        <w:ind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Pesos</w:t>
      </w:r>
    </w:p>
    <w:p w:rsidR="005071CE" w:rsidRPr="00802914" w:rsidRDefault="002A1D0C">
      <w:pPr>
        <w:spacing w:before="63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80%</w: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 w:rsidSect="00C40F44">
          <w:type w:val="continuous"/>
          <w:pgSz w:w="11920" w:h="15880"/>
          <w:pgMar w:top="1800" w:right="1580" w:bottom="560" w:left="500" w:header="720" w:footer="720" w:gutter="0"/>
          <w:cols w:num="4" w:space="720" w:equalWidth="0">
            <w:col w:w="7970" w:space="290"/>
            <w:col w:w="305" w:space="83"/>
            <w:col w:w="406" w:space="67"/>
            <w:col w:w="719"/>
          </w:cols>
        </w:sectPr>
      </w:pPr>
    </w:p>
    <w:p w:rsidR="005071CE" w:rsidRPr="00802914" w:rsidRDefault="005071CE">
      <w:pPr>
        <w:spacing w:before="4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5071CE" w:rsidRPr="00802914" w:rsidRDefault="002A1D0C">
      <w:pPr>
        <w:spacing w:after="0" w:line="240" w:lineRule="auto"/>
        <w:ind w:left="1004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Responsabilidade</w:t>
      </w:r>
    </w:p>
    <w:p w:rsidR="005071CE" w:rsidRPr="00802914" w:rsidRDefault="005071CE">
      <w:pPr>
        <w:spacing w:before="8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2A1D0C">
      <w:pPr>
        <w:spacing w:after="0" w:line="240" w:lineRule="auto"/>
        <w:ind w:left="100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Interesse</w:t>
      </w:r>
    </w:p>
    <w:p w:rsidR="005071CE" w:rsidRPr="00802914" w:rsidRDefault="005071CE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2A1D0C">
      <w:pPr>
        <w:spacing w:after="0" w:line="206" w:lineRule="exact"/>
        <w:ind w:left="100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Sociabilidade</w:t>
      </w:r>
    </w:p>
    <w:p w:rsidR="005071CE" w:rsidRPr="00802914" w:rsidRDefault="002A1D0C">
      <w:pPr>
        <w:spacing w:before="13" w:after="0" w:line="240" w:lineRule="auto"/>
        <w:ind w:right="-72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Assiduidade/Pontualidade</w:t>
      </w:r>
    </w:p>
    <w:p w:rsidR="005071CE" w:rsidRPr="00802914" w:rsidRDefault="002A1D0C">
      <w:pPr>
        <w:spacing w:before="6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Material</w:t>
      </w:r>
    </w:p>
    <w:p w:rsidR="005071CE" w:rsidRPr="00802914" w:rsidRDefault="002A1D0C">
      <w:pPr>
        <w:spacing w:before="6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Cumprimento de regras</w:t>
      </w:r>
    </w:p>
    <w:p w:rsidR="005071CE" w:rsidRPr="00802914" w:rsidRDefault="002A1D0C">
      <w:pPr>
        <w:spacing w:before="9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Curiosidade pelo saber</w:t>
      </w:r>
    </w:p>
    <w:p w:rsidR="005071CE" w:rsidRPr="00802914" w:rsidRDefault="002A1D0C">
      <w:pPr>
        <w:spacing w:before="6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Participação</w:t>
      </w:r>
    </w:p>
    <w:p w:rsidR="005071CE" w:rsidRPr="00802914" w:rsidRDefault="005071CE">
      <w:pPr>
        <w:spacing w:before="2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5071CE" w:rsidRPr="00802914" w:rsidRDefault="002A1D0C">
      <w:pPr>
        <w:spacing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Cooperação com o outro</w:t>
      </w:r>
    </w:p>
    <w:p w:rsidR="005071CE" w:rsidRPr="00802914" w:rsidRDefault="002A1D0C">
      <w:pPr>
        <w:spacing w:before="3" w:after="0" w:line="190" w:lineRule="exact"/>
        <w:rPr>
          <w:rFonts w:ascii="Calibri" w:hAnsi="Calibri" w:cs="Calibri"/>
          <w:sz w:val="19"/>
          <w:szCs w:val="19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2A1D0C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20%</w: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1580" w:bottom="560" w:left="500" w:header="720" w:footer="720" w:gutter="0"/>
          <w:cols w:num="3" w:space="720" w:equalWidth="0">
            <w:col w:w="2275" w:space="1025"/>
            <w:col w:w="1897" w:space="3503"/>
            <w:col w:w="1140"/>
          </w:cols>
        </w:sectPr>
      </w:pPr>
    </w:p>
    <w:p w:rsidR="005071CE" w:rsidRPr="00802914" w:rsidRDefault="005071CE">
      <w:pPr>
        <w:spacing w:before="12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071CE" w:rsidRPr="00802914" w:rsidRDefault="004F690C">
      <w:pPr>
        <w:spacing w:before="31" w:after="0" w:line="229" w:lineRule="exact"/>
        <w:ind w:left="916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2" style="position:absolute;left:0;text-align:left;margin-left:176.2pt;margin-top:24.4pt;width:228.7pt;height:107.95pt;z-index:-251650560;mso-position-horizontal-relative:page" coordorigin="3524,488" coordsize="4574,2159">
            <v:group id="_x0000_s1097" style="position:absolute;left:3529;top:805;width:2268;height:283" coordorigin="3529,805" coordsize="2268,283">
              <v:shape id="_x0000_s1098" style="position:absolute;left:3529;top:805;width:2268;height:283" coordorigin="3529,805" coordsize="2268,283" path="m3557,805r-24,4l3529,833r,227l3532,1085r25,3l5768,1088r25,-3l5797,1060r,-227l5793,809r-25,-4l3557,805e" fillcolor="#dcddde" stroked="f">
                <v:path arrowok="t"/>
              </v:shape>
            </v:group>
            <v:group id="_x0000_s1095" style="position:absolute;left:5825;top:805;width:2268;height:283" coordorigin="5825,805" coordsize="2268,283">
              <v:shape id="_x0000_s1096" style="position:absolute;left:5825;top:805;width:2268;height:283" coordorigin="5825,805" coordsize="2268,283" path="m5853,805r-24,4l5825,833r,227l5829,1085r24,3l8064,1088r25,-3l8093,1060r,-227l8089,809r-24,-4l5853,805e" fillcolor="#dcddde" stroked="f">
                <v:path arrowok="t"/>
              </v:shape>
            </v:group>
            <v:group id="_x0000_s1093" style="position:absolute;left:3534;top:1122;width:2258;height:273" coordorigin="3534,1122" coordsize="2258,273">
              <v:shape id="_x0000_s1094" style="position:absolute;left:3534;top:1122;width:2258;height:273" coordorigin="3534,1122" coordsize="2258,273" path="m3557,1122r-2,l3534,1123r,22l3534,1372r,2l3535,1395r22,l5768,1395r3,l5792,1394r,-22l5792,1145r,-2l5791,1122r-23,l3557,1122xe" filled="f" strokecolor="#808285" strokeweight=".5pt">
                <v:path arrowok="t"/>
              </v:shape>
            </v:group>
            <v:group id="_x0000_s1091" style="position:absolute;left:3534;top:1434;width:2258;height:273" coordorigin="3534,1434" coordsize="2258,273">
              <v:shape id="_x0000_s1092" style="position:absolute;left:3534;top:1434;width:2258;height:273" coordorigin="3534,1434" coordsize="2258,273" path="m3557,1434r-2,l3534,1434r,23l3534,1684r,2l3535,1707r22,l5768,1707r3,l5792,1706r,-22l5792,1457r,-2l5791,1434r-23,l3557,1434xe" filled="f" strokecolor="#808285" strokeweight=".5pt">
                <v:path arrowok="t"/>
              </v:shape>
            </v:group>
            <v:group id="_x0000_s1089" style="position:absolute;left:3534;top:1745;width:2258;height:273" coordorigin="3534,1745" coordsize="2258,273">
              <v:shape id="_x0000_s1090" style="position:absolute;left:3534;top:1745;width:2258;height:273" coordorigin="3534,1745" coordsize="2258,273" path="m3557,1745r-2,l3534,1746r,23l3534,1996r,2l3535,2019r22,l5768,2019r3,l5792,2018r,-22l5792,1769r,-3l5791,1745r-23,l3557,1745xe" filled="f" strokecolor="#808285" strokeweight=".5pt">
                <v:path arrowok="t"/>
              </v:shape>
            </v:group>
            <v:group id="_x0000_s1087" style="position:absolute;left:3534;top:2057;width:2258;height:273" coordorigin="3534,2057" coordsize="2258,273">
              <v:shape id="_x0000_s1088" style="position:absolute;left:3534;top:2057;width:2258;height:273" coordorigin="3534,2057" coordsize="2258,273" path="m3557,2057r-2,l3534,2058r,23l3534,2307r,3l3535,2331r22,l5768,2331r3,l5792,2330r,-23l5792,2081r,-3l5791,2057r-23,l3557,2057xe" filled="f" strokecolor="#808285" strokeweight=".5pt">
                <v:path arrowok="t"/>
              </v:shape>
            </v:group>
            <v:group id="_x0000_s1085" style="position:absolute;left:3534;top:2369;width:2258;height:273" coordorigin="3534,2369" coordsize="2258,273">
              <v:shape id="_x0000_s1086" style="position:absolute;left:3534;top:2369;width:2258;height:273" coordorigin="3534,2369" coordsize="2258,273" path="m3557,2369r-2,l3534,2370r,22l3534,2619r,3l3535,2643r22,l5768,2643r3,-1l5792,2642r,-23l5792,2392r,-2l5791,2369r-23,l3557,2369xe" filled="f" strokecolor="#808285" strokeweight=".5pt">
                <v:path arrowok="t"/>
              </v:shape>
            </v:group>
            <v:group id="_x0000_s1083" style="position:absolute;left:5830;top:1122;width:2258;height:273" coordorigin="5830,1122" coordsize="2258,273">
              <v:shape id="_x0000_s1084" style="position:absolute;left:5830;top:1122;width:2258;height:273" coordorigin="5830,1122" coordsize="2258,273" path="m5853,1122r-2,l5830,1123r,22l5830,1372r,2l5831,1395r22,l8064,1395r3,l8088,1394r,-22l8088,1145r,-2l8087,1122r-23,l5853,1122xe" filled="f" strokecolor="#808285" strokeweight=".5pt">
                <v:path arrowok="t"/>
              </v:shape>
            </v:group>
            <v:group id="_x0000_s1081" style="position:absolute;left:5830;top:1434;width:2258;height:273" coordorigin="5830,1434" coordsize="2258,273">
              <v:shape id="_x0000_s1082" style="position:absolute;left:5830;top:1434;width:2258;height:273" coordorigin="5830,1434" coordsize="2258,273" path="m5853,1434r-2,l5830,1434r,23l5830,1684r,2l5831,1707r22,l8064,1707r3,l8088,1706r,-22l8088,1457r,-2l8087,1434r-23,l5853,1434xe" filled="f" strokecolor="#808285" strokeweight=".5pt">
                <v:path arrowok="t"/>
              </v:shape>
            </v:group>
            <v:group id="_x0000_s1079" style="position:absolute;left:5830;top:1745;width:2258;height:273" coordorigin="5830,1745" coordsize="2258,273">
              <v:shape id="_x0000_s1080" style="position:absolute;left:5830;top:1745;width:2258;height:273" coordorigin="5830,1745" coordsize="2258,273" path="m5853,1745r-2,l5830,1746r,23l5830,1996r,2l5831,2019r22,l8064,2019r3,l8088,2018r,-22l8088,1769r,-3l8087,1745r-23,l5853,1745xe" filled="f" strokecolor="#808285" strokeweight=".5pt">
                <v:path arrowok="t"/>
              </v:shape>
            </v:group>
            <v:group id="_x0000_s1077" style="position:absolute;left:5830;top:2057;width:2258;height:273" coordorigin="5830,2057" coordsize="2258,273">
              <v:shape id="_x0000_s1078" style="position:absolute;left:5830;top:2057;width:2258;height:273" coordorigin="5830,2057" coordsize="2258,273" path="m5853,2057r-2,l5830,2058r,23l5830,2307r,3l5831,2331r22,l8064,2331r3,l8088,2330r,-23l8088,2081r,-3l8087,2057r-23,l5853,2057xe" filled="f" strokecolor="#808285" strokeweight=".5pt">
                <v:path arrowok="t"/>
              </v:shape>
            </v:group>
            <v:group id="_x0000_s1075" style="position:absolute;left:5830;top:2369;width:2258;height:273" coordorigin="5830,2369" coordsize="2258,273">
              <v:shape id="_x0000_s1076" style="position:absolute;left:5830;top:2369;width:2258;height:273" coordorigin="5830,2369" coordsize="2258,273" path="m5853,2369r-2,l5830,2370r,22l5830,2619r,3l5831,2643r22,l8064,2643r3,-1l8088,2642r,-23l8088,2392r,-2l8087,2369r-23,l5853,2369xe" filled="f" strokecolor="#808285" strokeweight=".5pt">
                <v:path arrowok="t"/>
              </v:shape>
            </v:group>
            <v:group id="_x0000_s1073" style="position:absolute;left:3529;top:493;width:4564;height:283" coordorigin="3529,493" coordsize="4564,283">
              <v:shape id="_x0000_s1074" style="position:absolute;left:3529;top:493;width:4564;height:283" coordorigin="3529,493" coordsize="4564,283" path="m3557,493r-24,4l3529,521r,227l3532,773r25,4l8064,777r25,-4l8093,748r,-227l8089,497r-24,-4l3557,493e" fillcolor="#c6c8ca" stroked="f">
                <v:path arrowok="t"/>
              </v:shape>
            </v:group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Uma vez calculada a classificação (arredondada às unidades), é atribuído um nível, de acordo com a tabela 2.</w:t>
      </w:r>
    </w:p>
    <w:p w:rsidR="005071CE" w:rsidRPr="00802914" w:rsidRDefault="005071CE">
      <w:pPr>
        <w:spacing w:before="13" w:after="0" w:line="220" w:lineRule="exact"/>
        <w:rPr>
          <w:rFonts w:ascii="Calibri" w:hAnsi="Calibri" w:cs="Calibri"/>
          <w:lang w:val="pt-PT"/>
        </w:rPr>
      </w:pPr>
    </w:p>
    <w:p w:rsidR="005071CE" w:rsidRPr="00802914" w:rsidRDefault="002A1D0C">
      <w:pPr>
        <w:spacing w:before="31" w:after="0" w:line="240" w:lineRule="auto"/>
        <w:ind w:left="4921" w:right="4112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802914">
        <w:rPr>
          <w:rFonts w:ascii="Calibri" w:eastAsia="Myriad Pro" w:hAnsi="Calibri" w:cs="Calibri"/>
          <w:color w:val="231F20"/>
          <w:sz w:val="18"/>
          <w:szCs w:val="18"/>
          <w:lang w:val="pt-PT"/>
        </w:rPr>
        <w:t>TABELA 2</w:t>
      </w:r>
    </w:p>
    <w:p w:rsidR="005071CE" w:rsidRPr="00802914" w:rsidRDefault="005071CE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5071CE" w:rsidRPr="00802914" w:rsidRDefault="002A1D0C">
      <w:pPr>
        <w:tabs>
          <w:tab w:val="left" w:pos="6260"/>
        </w:tabs>
        <w:spacing w:after="0" w:line="206" w:lineRule="exact"/>
        <w:ind w:left="370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Classificação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Nível</w:t>
      </w:r>
    </w:p>
    <w:p w:rsidR="005071CE" w:rsidRPr="00802914" w:rsidRDefault="005071CE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5071CE" w:rsidRPr="00802914" w:rsidRDefault="002A1D0C">
      <w:pPr>
        <w:tabs>
          <w:tab w:val="left" w:pos="6360"/>
        </w:tabs>
        <w:spacing w:after="0" w:line="240" w:lineRule="auto"/>
        <w:ind w:left="3912" w:right="327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0 – 19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</w:t>
      </w:r>
    </w:p>
    <w:p w:rsidR="005071CE" w:rsidRPr="00802914" w:rsidRDefault="002A1D0C">
      <w:pPr>
        <w:tabs>
          <w:tab w:val="left" w:pos="6360"/>
        </w:tabs>
        <w:spacing w:before="98" w:after="0" w:line="240" w:lineRule="auto"/>
        <w:ind w:left="3865" w:right="327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20 – 49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</w:t>
      </w:r>
    </w:p>
    <w:p w:rsidR="005071CE" w:rsidRPr="00802914" w:rsidRDefault="002A1D0C">
      <w:pPr>
        <w:tabs>
          <w:tab w:val="left" w:pos="6360"/>
        </w:tabs>
        <w:spacing w:before="98" w:after="0" w:line="240" w:lineRule="auto"/>
        <w:ind w:left="3864" w:right="327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50 – 69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</w:p>
    <w:p w:rsidR="005071CE" w:rsidRPr="00802914" w:rsidRDefault="002A1D0C">
      <w:pPr>
        <w:tabs>
          <w:tab w:val="left" w:pos="6360"/>
        </w:tabs>
        <w:spacing w:before="98" w:after="0" w:line="240" w:lineRule="auto"/>
        <w:ind w:left="3865" w:right="327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70 – 89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</w:p>
    <w:p w:rsidR="005071CE" w:rsidRPr="00802914" w:rsidRDefault="002A1D0C">
      <w:pPr>
        <w:tabs>
          <w:tab w:val="left" w:pos="6360"/>
        </w:tabs>
        <w:spacing w:before="98" w:after="0" w:line="206" w:lineRule="exact"/>
        <w:ind w:left="3820" w:right="327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90 – 100</w:t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5</w:t>
      </w:r>
    </w:p>
    <w:p w:rsidR="005071CE" w:rsidRPr="00802914" w:rsidRDefault="005071CE">
      <w:pPr>
        <w:spacing w:before="12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071CE" w:rsidRPr="00802914" w:rsidRDefault="002A1D0C">
      <w:pPr>
        <w:spacing w:before="31" w:after="0" w:line="253" w:lineRule="auto"/>
        <w:ind w:left="916" w:right="1033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1.º período, a Jéssica realizou dois testes: no primeiro, obteve 70 %; no segundo obteve 60 %. Além disso, fez um trabalho de grupo em que obteve 55 % e uma ficha de avaliação de 45 minutos em que obteve 51 %.</w:t>
      </w:r>
    </w:p>
    <w:p w:rsidR="005071CE" w:rsidRPr="00802914" w:rsidRDefault="005071CE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29" w:lineRule="exact"/>
        <w:ind w:left="916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 termos de atitudes, a Jéssica obteve 80 %.</w:t>
      </w:r>
    </w:p>
    <w:p w:rsidR="005071CE" w:rsidRPr="00802914" w:rsidRDefault="005071CE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0" style="position:absolute;left:0;text-align:left;margin-left:70.85pt;margin-top:2.05pt;width:11.35pt;height:11.35pt;z-index:-251653632;mso-position-horizontal-relative:page" coordorigin="1417,41" coordsize="227,227">
            <v:shape id="_x0000_s107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foi a classificação da Jéssica no final do 1.º período e qual foi o nível que lhe foi atribuído?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Apresenta todos os cálculos que </w:t>
      </w:r>
      <w:proofErr w:type="spell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071CE" w:rsidRPr="00802914" w:rsidRDefault="005071CE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1300"/>
        </w:tabs>
        <w:spacing w:before="23" w:after="0" w:line="245" w:lineRule="auto"/>
        <w:ind w:left="1314" w:right="280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8" style="position:absolute;left:0;text-align:left;margin-left:70.85pt;margin-top:2.05pt;width:11.35pt;height:11.35pt;z-index:-251652608;mso-position-horizontal-relative:page" coordorigin="1417,41" coordsize="227,227">
            <v:shape id="_x0000_s106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mínimo, qual deveria ter sido a nota da Jéssica no segundo teste, para ter conseguido obter o nível imediatamente a seguir?</w:t>
      </w:r>
    </w:p>
    <w:p w:rsidR="005071CE" w:rsidRPr="00802914" w:rsidRDefault="005071C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Apresenta todos os cálculos que </w:t>
      </w:r>
      <w:proofErr w:type="spell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5071CE" w:rsidRPr="00802914" w:rsidRDefault="005071CE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5071CE" w:rsidRPr="00802914" w:rsidRDefault="002A1D0C" w:rsidP="00BD1F59">
      <w:pPr>
        <w:tabs>
          <w:tab w:val="left" w:pos="4660"/>
          <w:tab w:val="left" w:pos="5580"/>
          <w:tab w:val="left" w:pos="6760"/>
          <w:tab w:val="left" w:pos="8580"/>
        </w:tabs>
        <w:spacing w:before="45" w:after="0" w:line="167" w:lineRule="exact"/>
        <w:ind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proofErr w:type="spellStart"/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="00BD1F59" w:rsidRPr="00BD1F59">
        <w:rPr>
          <w:rFonts w:ascii="Calibri" w:eastAsia="Myriad Pro Light" w:hAnsi="Calibri" w:cs="Calibri"/>
          <w:color w:val="808285"/>
          <w:sz w:val="8"/>
          <w:szCs w:val="8"/>
          <w:vertAlign w:val="superscript"/>
          <w:lang w:val="pt-PT"/>
        </w:rPr>
        <w:t>o</w:t>
      </w:r>
      <w:proofErr w:type="spellEnd"/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before="2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2A1D0C">
      <w:pPr>
        <w:spacing w:before="31" w:after="0" w:line="229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Metodologia: Consultar a página 178.</w:t>
      </w:r>
    </w:p>
    <w:p w:rsidR="005071CE" w:rsidRPr="00802914" w:rsidRDefault="005071CE">
      <w:pPr>
        <w:spacing w:before="2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pgSz w:w="11920" w:h="15880"/>
          <w:pgMar w:top="1800" w:right="500" w:bottom="560" w:left="1580" w:header="915" w:footer="374" w:gutter="0"/>
          <w:cols w:space="720"/>
        </w:sectPr>
      </w:pPr>
    </w:p>
    <w:p w:rsidR="005071CE" w:rsidRPr="00802914" w:rsidRDefault="004F690C">
      <w:pPr>
        <w:spacing w:before="31" w:after="0" w:line="240" w:lineRule="auto"/>
        <w:ind w:left="2931" w:right="2974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>
        <w:rPr>
          <w:rFonts w:ascii="Calibri" w:eastAsia="Myriad Pro" w:hAnsi="Calibri" w:cs="Calibri"/>
          <w:noProof/>
          <w:color w:val="231F20"/>
          <w:sz w:val="18"/>
          <w:szCs w:val="18"/>
          <w:lang w:val="pt-PT" w:eastAsia="pt-PT"/>
        </w:rPr>
        <w:lastRenderedPageBreak/>
        <w:pict>
          <v:group id="_x0000_s1481" style="position:absolute;left:0;text-align:left;margin-left:6.05pt;margin-top:0;width:439.35pt;height:567.25pt;z-index:-251625984" coordorigin="1701,3161" coordsize="8787,11345">
            <v:group id="_x0000_s1061" style="position:absolute;left:1706;top:3477;width:8777;height:2555" coordorigin="1706,838" coordsize="8777,2555">
              <v:shape id="_x0000_s1062" style="position:absolute;left:1706;top:838;width:8777;height:2555" coordorigin="1706,838" coordsize="8777,2555" path="m1729,838r-2,l1706,839r,23l1706,3370r,3l1706,3394r23,l10460,3394r2,l10483,3393r,-23l10483,862r,-3l10482,838r-22,l1729,838xe" filled="f" strokecolor="#808285" strokeweight=".5pt">
                <v:path arrowok="t"/>
              </v:shape>
            </v:group>
            <v:group id="_x0000_s1059" style="position:absolute;left:1701;top:3161;width:7058;height:283" coordorigin="1701,522" coordsize="7058,283">
              <v:shape id="_x0000_s1060" style="position:absolute;left:1701;top:522;width:7058;height:283" coordorigin="1701,522" coordsize="7058,283" path="m1729,522r-25,3l1701,550r,227l1704,801r25,4l8731,805r24,-4l8759,777r,-227l8755,525r-24,-3l1729,522e" fillcolor="#c6c8ca" stroked="f">
                <v:path arrowok="t"/>
              </v:shape>
            </v:group>
            <v:group id="_x0000_s1055" style="position:absolute;left:1706;top:6291;width:8777;height:2555" coordorigin="1706,3744" coordsize="8777,2555">
              <v:shape id="_x0000_s1056" style="position:absolute;left:1706;top:3744;width:8777;height:2555" coordorigin="1706,3744" coordsize="8777,2555" path="m1729,3744r-2,l1706,3745r,22l1706,6276r,2l1706,6299r23,l10460,6299r2,l10483,6298r,-22l10483,3767r,-2l10482,3744r-22,l1729,3744xe" filled="f" strokecolor="#808285" strokeweight=".5pt">
                <v:path arrowok="t"/>
              </v:shape>
            </v:group>
            <v:group id="_x0000_s1053" style="position:absolute;left:1701;top:5974;width:7058;height:283" coordorigin="1701,3427" coordsize="7058,283">
              <v:shape id="_x0000_s1054" style="position:absolute;left:1701;top:3427;width:7058;height:283" coordorigin="1701,3427" coordsize="7058,283" path="m1729,3427r-25,4l1701,3455r,227l1704,3707r25,4l8731,3711r24,-4l8759,3682r,-227l8755,3431r-24,-4l1729,3427e" fillcolor="#c6c8ca" stroked="f">
                <v:path arrowok="t"/>
              </v:shape>
            </v:group>
            <v:group id="_x0000_s1051" style="position:absolute;left:1706;top:9197;width:8777;height:2555" coordorigin="1706,6649" coordsize="8777,2555">
              <v:shape id="_x0000_s1052" style="position:absolute;left:1706;top:6649;width:8777;height:2555" coordorigin="1706,6649" coordsize="8777,2555" path="m1729,6649r-2,l1706,6650r,23l1706,9181r,3l1706,9205r23,l10460,9205r2,l10483,9204r,-23l10483,6673r,-3l10482,6649r-22,l1729,6649xe" filled="f" strokecolor="#808285" strokeweight=".5pt">
                <v:path arrowok="t"/>
              </v:shape>
            </v:group>
            <v:group id="_x0000_s1049" style="position:absolute;left:1701;top:8881;width:7058;height:283" coordorigin="1701,6333" coordsize="7058,283">
              <v:shape id="_x0000_s1050" style="position:absolute;left:1701;top:6333;width:7058;height:283" coordorigin="1701,6333" coordsize="7058,283" path="m1729,6333r-25,3l1701,6361r,227l1704,6612r25,4l8731,6616r24,-4l8759,6588r,-227l8755,6336r-24,-3l1729,6333e" fillcolor="#c6c8ca" stroked="f">
                <v:path arrowok="t"/>
              </v:shape>
            </v:group>
            <v:group id="_x0000_s1045" style="position:absolute;left:1706;top:11922;width:8777;height:2584" coordorigin="1706,9555" coordsize="8777,2584">
              <v:shape id="_x0000_s1046" style="position:absolute;left:1706;top:9555;width:8777;height:2584" coordorigin="1706,9555" coordsize="8777,2584" path="m1729,9555r-2,l1706,9556r,22l1706,12115r,3l1706,12139r23,l10460,12139r2,l10483,12138r,-23l10483,9578r,-2l10482,9555r-22,l1729,9555xe" filled="f" strokecolor="#808285" strokeweight=".5pt">
                <v:path arrowok="t"/>
              </v:shape>
            </v:group>
            <v:group id="_x0000_s1043" style="position:absolute;left:1701;top:11605;width:7058;height:283" coordorigin="1701,9238" coordsize="7058,283">
              <v:shape id="_x0000_s1044" style="position:absolute;left:1701;top:9238;width:7058;height:283" coordorigin="1701,9238" coordsize="7058,283" path="m1729,9238r-25,4l1701,9266r,227l1704,9518r25,4l8731,9522r24,-4l8759,9493r,-227l8755,9242r-24,-4l1729,9238e" fillcolor="#c6c8ca" stroked="f">
                <v:path arrowok="t"/>
              </v:shape>
            </v:group>
            <v:group id="_x0000_s1041" style="position:absolute;left:8787;top:3161;width:1701;height:283" coordorigin="8787,522" coordsize="1701,283">
              <v:shape id="_x0000_s1042" style="position:absolute;left:8787;top:522;width:1701;height:283" coordorigin="8787,522" coordsize="1701,283" path="m8816,522r-25,3l8787,550r,227l8791,801r24,4l10460,805r24,-4l10488,777r,-227l10484,525r-24,-3l8816,522e" fillcolor="#dcddde" stroked="f">
                <v:path arrowok="t"/>
              </v:shape>
            </v:group>
            <v:group id="_x0000_s1039" style="position:absolute;left:8787;top:5974;width:1701;height:283" coordorigin="8787,3427" coordsize="1701,283">
              <v:shape id="_x0000_s1040" style="position:absolute;left:8787;top:3427;width:1701;height:283" coordorigin="8787,3427" coordsize="1701,283" path="m8816,3427r-25,4l8787,3455r,227l8791,3707r24,4l10460,3711r24,-4l10488,3682r,-227l10484,3431r-24,-4l8816,3427e" fillcolor="#dcddde" stroked="f">
                <v:path arrowok="t"/>
              </v:shape>
            </v:group>
            <v:group id="_x0000_s1037" style="position:absolute;left:8787;top:8881;width:1701;height:283" coordorigin="8787,6333" coordsize="1701,283">
              <v:shape id="_x0000_s1038" style="position:absolute;left:8787;top:6333;width:1701;height:283" coordorigin="8787,6333" coordsize="1701,283" path="m8816,6333r-25,3l8787,6361r,227l8791,6612r24,4l10460,6616r24,-4l10488,6588r,-227l10484,6336r-24,-3l8816,6333e" fillcolor="#dcddde" stroked="f">
                <v:path arrowok="t"/>
              </v:shape>
            </v:group>
            <v:group id="_x0000_s1035" style="position:absolute;left:8787;top:11605;width:1701;height:283" coordorigin="8787,9238" coordsize="1701,283">
              <v:shape id="_x0000_s1036" style="position:absolute;left:8787;top:9238;width:1701;height:283" coordorigin="8787,9238" coordsize="1701,283" path="m8816,9238r-25,4l8787,9266r,227l8791,9518r24,4l10460,9522r24,-4l10488,9493r,-227l10484,9242r-24,-4l8816,9238e" fillcolor="#dcddde" stroked="f">
                <v:path arrowok="t"/>
              </v:shape>
            </v:group>
          </v:group>
        </w:pict>
      </w:r>
      <w:r w:rsidR="002A1D0C" w:rsidRPr="00802914">
        <w:rPr>
          <w:rFonts w:ascii="Calibri" w:eastAsia="Myriad Pro" w:hAnsi="Calibri" w:cs="Calibri"/>
          <w:color w:val="231F20"/>
          <w:sz w:val="18"/>
          <w:szCs w:val="18"/>
          <w:lang w:val="pt-PT"/>
        </w:rPr>
        <w:t>RESOLVE E TROCA</w:t>
      </w:r>
    </w:p>
    <w:p w:rsidR="0032384D" w:rsidRDefault="002A1D0C">
      <w:pPr>
        <w:spacing w:before="97" w:after="0" w:line="240" w:lineRule="auto"/>
        <w:ind w:left="207" w:right="-67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Resolve a inequação e apresenta o conjunto-solução sob a forma de um intervalo de números reais.</w:t>
      </w:r>
    </w:p>
    <w:p w:rsidR="005071CE" w:rsidRPr="0032384D" w:rsidRDefault="004F690C">
      <w:pPr>
        <w:spacing w:before="97" w:after="0" w:line="240" w:lineRule="auto"/>
        <w:ind w:left="207" w:right="-67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Myriad Pro Light" w:hAnsi="Cambria Math" w:cs="Calibri"/>
                  <w:i/>
                  <w:color w:val="231F20"/>
                  <w:sz w:val="18"/>
                  <w:szCs w:val="18"/>
                  <w:lang w:val="pt-PT"/>
                </w:rPr>
              </m:ctrlPr>
            </m:fPr>
            <m:num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2 (1-x)</m:t>
              </m:r>
            </m:num>
            <m:den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5</m:t>
              </m:r>
            </m:den>
          </m:f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 xml:space="preserve"> &gt; </m:t>
          </m:r>
          <m:f>
            <m:fPr>
              <m:ctrlPr>
                <w:rPr>
                  <w:rFonts w:ascii="Cambria Math" w:eastAsia="Myriad Pro Light" w:hAnsi="Cambria Math" w:cs="Calibri"/>
                  <w:i/>
                  <w:color w:val="231F20"/>
                  <w:sz w:val="18"/>
                  <w:szCs w:val="18"/>
                  <w:lang w:val="pt-PT"/>
                </w:rPr>
              </m:ctrlPr>
            </m:fPr>
            <m:num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3</m:t>
              </m:r>
            </m:num>
            <m:den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4</m:t>
              </m:r>
            </m:den>
          </m:f>
        </m:oMath>
      </m:oMathPara>
    </w:p>
    <w:p w:rsidR="00C40F44" w:rsidRPr="00C40F44" w:rsidRDefault="00C40F44">
      <w:pPr>
        <w:spacing w:before="97" w:after="0" w:line="240" w:lineRule="auto"/>
        <w:ind w:left="207" w:right="-67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</w:p>
    <w:p w:rsidR="00C40F44" w:rsidRDefault="0032384D">
      <w:pPr>
        <w:spacing w:before="40" w:after="0" w:line="240" w:lineRule="auto"/>
        <w:ind w:right="-20"/>
        <w:rPr>
          <w:rFonts w:ascii="Calibri" w:hAnsi="Calibri" w:cs="Calibri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Inequação 1</w:t>
      </w:r>
    </w:p>
    <w:p w:rsidR="005071CE" w:rsidRPr="00802914" w:rsidRDefault="005071CE">
      <w:pPr>
        <w:spacing w:before="40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7361" w:space="250"/>
            <w:col w:w="2229"/>
          </w:cols>
        </w:sect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C40F44" w:rsidRPr="0032384D" w:rsidRDefault="00C40F44">
      <w:pPr>
        <w:spacing w:before="31" w:after="0" w:line="240" w:lineRule="auto"/>
        <w:ind w:left="2931" w:right="2974"/>
        <w:jc w:val="center"/>
        <w:rPr>
          <w:rFonts w:ascii="Calibri" w:eastAsia="Myriad Pro" w:hAnsi="Calibri" w:cs="Calibri"/>
          <w:color w:val="231F20"/>
          <w:sz w:val="16"/>
          <w:szCs w:val="18"/>
          <w:lang w:val="pt-PT"/>
        </w:rPr>
      </w:pPr>
    </w:p>
    <w:p w:rsidR="005071CE" w:rsidRPr="00802914" w:rsidRDefault="002A1D0C">
      <w:pPr>
        <w:spacing w:before="31" w:after="0" w:line="240" w:lineRule="auto"/>
        <w:ind w:left="2931" w:right="2974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802914">
        <w:rPr>
          <w:rFonts w:ascii="Calibri" w:eastAsia="Myriad Pro" w:hAnsi="Calibri" w:cs="Calibri"/>
          <w:color w:val="231F20"/>
          <w:sz w:val="18"/>
          <w:szCs w:val="18"/>
          <w:lang w:val="pt-PT"/>
        </w:rPr>
        <w:t>RESOLVE E TROCA</w:t>
      </w:r>
    </w:p>
    <w:p w:rsidR="005071CE" w:rsidRPr="00802914" w:rsidRDefault="002A1D0C">
      <w:pPr>
        <w:spacing w:before="97" w:after="0" w:line="240" w:lineRule="auto"/>
        <w:ind w:left="207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Resolve a inequação e apresenta o conjunto-solução sob a forma de um intervalo de números reais.</w:t>
      </w:r>
    </w:p>
    <w:p w:rsidR="005071CE" w:rsidRPr="00972EB5" w:rsidRDefault="004F690C" w:rsidP="00972EB5">
      <w:pPr>
        <w:spacing w:before="67" w:after="0" w:line="240" w:lineRule="auto"/>
        <w:ind w:left="255" w:right="-23"/>
        <w:rPr>
          <w:rFonts w:ascii="Calibri" w:eastAsia="Myriad Pro Light" w:hAnsi="Calibri" w:cs="Calibri"/>
          <w:sz w:val="18"/>
          <w:szCs w:val="18"/>
          <w:lang w:val="pt-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Myriad Pro Light" w:hAnsi="Cambria Math" w:cs="Calibri"/>
                  <w:i/>
                  <w:color w:val="231F20"/>
                  <w:sz w:val="18"/>
                  <w:szCs w:val="18"/>
                  <w:lang w:val="pt-PT"/>
                </w:rPr>
              </m:ctrlPr>
            </m:fPr>
            <m:num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6 (2-x)</m:t>
              </m:r>
            </m:num>
            <m:den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3</m:t>
              </m:r>
            </m:den>
          </m:f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 xml:space="preserve"> ≥ -6</m:t>
          </m:r>
        </m:oMath>
      </m:oMathPara>
    </w:p>
    <w:p w:rsidR="00C40F44" w:rsidRPr="0032384D" w:rsidRDefault="002A1D0C">
      <w:pPr>
        <w:spacing w:before="40" w:after="0" w:line="240" w:lineRule="auto"/>
        <w:ind w:right="-20"/>
        <w:rPr>
          <w:rFonts w:ascii="Calibri" w:hAnsi="Calibri" w:cs="Calibri"/>
          <w:sz w:val="16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</w:p>
    <w:p w:rsidR="005071CE" w:rsidRPr="00802914" w:rsidRDefault="002A1D0C">
      <w:pPr>
        <w:spacing w:before="40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Inequação 2</w: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7361" w:space="250"/>
            <w:col w:w="2229"/>
          </w:cols>
        </w:sectPr>
      </w:pPr>
    </w:p>
    <w:p w:rsidR="005071CE" w:rsidRPr="00802914" w:rsidRDefault="005071CE">
      <w:pPr>
        <w:spacing w:before="8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5071CE" w:rsidRPr="00802914" w:rsidRDefault="002A1D0C">
      <w:pPr>
        <w:spacing w:before="31" w:after="0" w:line="240" w:lineRule="auto"/>
        <w:ind w:left="2931" w:right="2974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802914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RESOLVE E TROCA</w:t>
      </w:r>
    </w:p>
    <w:p w:rsidR="005071CE" w:rsidRPr="00802914" w:rsidRDefault="002A1D0C">
      <w:pPr>
        <w:spacing w:before="97" w:after="0" w:line="240" w:lineRule="auto"/>
        <w:ind w:left="207"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Resolve a inequação e apresenta o conjunto-solução sob a forma de um intervalo de números reais.</w:t>
      </w:r>
    </w:p>
    <w:p w:rsidR="005071CE" w:rsidRPr="00533A29" w:rsidRDefault="004F690C" w:rsidP="00533A29">
      <w:pPr>
        <w:spacing w:before="84" w:after="0" w:line="240" w:lineRule="auto"/>
        <w:ind w:left="210" w:right="-23"/>
        <w:rPr>
          <w:rFonts w:ascii="Calibri" w:eastAsia="Arial" w:hAnsi="Calibri" w:cs="Calibri"/>
          <w:sz w:val="21"/>
          <w:szCs w:val="21"/>
          <w:lang w:val="pt-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Myriad Pro Light" w:hAnsi="Cambria Math" w:cs="Calibri"/>
                  <w:i/>
                  <w:color w:val="231F20"/>
                  <w:sz w:val="18"/>
                  <w:szCs w:val="18"/>
                  <w:lang w:val="pt-PT"/>
                </w:rPr>
              </m:ctrlPr>
            </m:fPr>
            <m:num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2</m:t>
              </m:r>
            </m:num>
            <m:den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3</m:t>
              </m:r>
            </m:den>
          </m:f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 xml:space="preserve">-3x &lt;5+ </m:t>
          </m:r>
          <m:f>
            <m:fPr>
              <m:ctrlPr>
                <w:rPr>
                  <w:rFonts w:ascii="Cambria Math" w:eastAsia="Myriad Pro Light" w:hAnsi="Cambria Math" w:cs="Calibri"/>
                  <w:i/>
                  <w:color w:val="231F20"/>
                  <w:sz w:val="18"/>
                  <w:szCs w:val="18"/>
                  <w:lang w:val="pt-PT"/>
                </w:rPr>
              </m:ctrlPr>
            </m:fPr>
            <m:num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x</m:t>
              </m:r>
            </m:num>
            <m:den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2</m:t>
              </m:r>
            </m:den>
          </m:f>
        </m:oMath>
      </m:oMathPara>
    </w:p>
    <w:p w:rsidR="005071CE" w:rsidRPr="00802914" w:rsidRDefault="002A1D0C">
      <w:pPr>
        <w:spacing w:before="40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Inequação 3</w: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7361" w:space="250"/>
            <w:col w:w="2229"/>
          </w:cols>
        </w:sectPr>
      </w:pPr>
    </w:p>
    <w:p w:rsidR="005071CE" w:rsidRPr="00802914" w:rsidRDefault="005071CE">
      <w:pPr>
        <w:spacing w:before="8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5C7743" w:rsidRPr="005C7743" w:rsidRDefault="005C7743">
      <w:pPr>
        <w:spacing w:before="31" w:after="0" w:line="240" w:lineRule="auto"/>
        <w:ind w:left="2931" w:right="2974"/>
        <w:jc w:val="center"/>
        <w:rPr>
          <w:rFonts w:ascii="Calibri" w:eastAsia="Myriad Pro" w:hAnsi="Calibri" w:cs="Calibri"/>
          <w:color w:val="231F20"/>
          <w:sz w:val="4"/>
          <w:szCs w:val="4"/>
          <w:lang w:val="pt-PT"/>
        </w:rPr>
      </w:pPr>
    </w:p>
    <w:p w:rsidR="005071CE" w:rsidRPr="00802914" w:rsidRDefault="002A1D0C">
      <w:pPr>
        <w:spacing w:before="31" w:after="0" w:line="240" w:lineRule="auto"/>
        <w:ind w:left="2931" w:right="2974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802914">
        <w:rPr>
          <w:rFonts w:ascii="Calibri" w:eastAsia="Myriad Pro" w:hAnsi="Calibri" w:cs="Calibri"/>
          <w:color w:val="231F20"/>
          <w:sz w:val="18"/>
          <w:szCs w:val="18"/>
          <w:lang w:val="pt-PT"/>
        </w:rPr>
        <w:t>RESOLVE E TROCA</w:t>
      </w:r>
    </w:p>
    <w:p w:rsidR="005071CE" w:rsidRDefault="002A1D0C">
      <w:pPr>
        <w:spacing w:before="97" w:after="0" w:line="206" w:lineRule="exact"/>
        <w:ind w:left="207" w:right="-67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Resolve a inequação e apresenta o conjunto-solução sob a forma de um intervalo de números reais.</w:t>
      </w:r>
    </w:p>
    <w:p w:rsidR="007917B0" w:rsidRPr="007917B0" w:rsidRDefault="007917B0" w:rsidP="007917B0">
      <w:pPr>
        <w:spacing w:before="97" w:after="0" w:line="240" w:lineRule="auto"/>
        <w:ind w:left="210" w:right="-68"/>
        <w:rPr>
          <w:rFonts w:ascii="Calibri" w:eastAsia="Myriad Pro Light" w:hAnsi="Calibri" w:cs="Calibri"/>
          <w:sz w:val="18"/>
          <w:szCs w:val="18"/>
          <w:lang w:val="pt-PT"/>
        </w:rPr>
      </w:pPr>
      <m:oMathPara>
        <m:oMathParaPr>
          <m:jc m:val="left"/>
        </m:oMathParaPr>
        <m:oMath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 xml:space="preserve">x+ </m:t>
          </m:r>
          <m:f>
            <m:fPr>
              <m:ctrlPr>
                <w:rPr>
                  <w:rFonts w:ascii="Cambria Math" w:eastAsia="Myriad Pro Light" w:hAnsi="Cambria Math" w:cs="Calibri"/>
                  <w:i/>
                  <w:color w:val="231F20"/>
                  <w:sz w:val="18"/>
                  <w:szCs w:val="18"/>
                  <w:lang w:val="pt-PT"/>
                </w:rPr>
              </m:ctrlPr>
            </m:fPr>
            <m:num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4-3x</m:t>
              </m:r>
            </m:num>
            <m:den>
              <m:r>
                <w:rPr>
                  <w:rFonts w:ascii="Cambria Math" w:eastAsia="Myriad Pro Light" w:hAnsi="Cambria Math" w:cs="Calibri"/>
                  <w:color w:val="231F20"/>
                  <w:sz w:val="18"/>
                  <w:szCs w:val="18"/>
                  <w:lang w:val="pt-PT"/>
                </w:rPr>
                <m:t>2</m:t>
              </m:r>
            </m:den>
          </m:f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 xml:space="preserve"> ≤ -6</m:t>
          </m:r>
        </m:oMath>
      </m:oMathPara>
    </w:p>
    <w:p w:rsidR="005C7743" w:rsidRPr="005C7743" w:rsidRDefault="002A1D0C">
      <w:pPr>
        <w:spacing w:before="40" w:after="0" w:line="240" w:lineRule="auto"/>
        <w:ind w:right="-20"/>
        <w:rPr>
          <w:rFonts w:ascii="Calibri" w:hAnsi="Calibri" w:cs="Calibri"/>
          <w:sz w:val="4"/>
          <w:szCs w:val="4"/>
          <w:lang w:val="pt-PT"/>
        </w:rPr>
      </w:pPr>
      <w:r w:rsidRPr="00802914">
        <w:rPr>
          <w:rFonts w:ascii="Calibri" w:hAnsi="Calibri" w:cs="Calibri"/>
          <w:lang w:val="pt-PT"/>
        </w:rPr>
        <w:br w:type="column"/>
      </w:r>
    </w:p>
    <w:p w:rsidR="005071CE" w:rsidRPr="00802914" w:rsidRDefault="002A1D0C">
      <w:pPr>
        <w:spacing w:before="40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Inequação 4</w:t>
      </w: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7361" w:space="250"/>
            <w:col w:w="2229"/>
          </w:cols>
        </w:sectPr>
      </w:pPr>
    </w:p>
    <w:p w:rsidR="005071CE" w:rsidRPr="00802914" w:rsidRDefault="005071CE">
      <w:pPr>
        <w:spacing w:after="0"/>
        <w:rPr>
          <w:rFonts w:ascii="Calibri" w:hAnsi="Calibri" w:cs="Calibri"/>
          <w:lang w:val="pt-PT"/>
        </w:rPr>
        <w:sectPr w:rsidR="005071CE" w:rsidRPr="00802914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1139" w:space="73"/>
            <w:col w:w="8628"/>
          </w:cols>
        </w:sectPr>
      </w:pPr>
    </w:p>
    <w:p w:rsidR="005071CE" w:rsidRPr="00802914" w:rsidRDefault="005071CE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5071CE" w:rsidRPr="00802914" w:rsidRDefault="002A1D0C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802914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02914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802914" w:rsidRPr="00802914" w:rsidRDefault="00802914">
      <w:pPr>
        <w:spacing w:before="10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5071CE" w:rsidRPr="00802914" w:rsidRDefault="004F690C">
      <w:pPr>
        <w:spacing w:before="23" w:after="0" w:line="240" w:lineRule="auto"/>
        <w:ind w:left="977" w:right="675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 id="_x0000_s1030" type="#_x0000_t75" style="position:absolute;left:0;text-align:left;margin-left:371.35pt;margin-top:4.45pt;width:138.9pt;height:170.1pt;z-index:-251643392;mso-position-horizontal-relative:page">
            <v:imagedata r:id="rId18" o:title=""/>
            <w10:wrap anchorx="page"/>
          </v:shape>
        </w:pict>
      </w:r>
      <w:r>
        <w:rPr>
          <w:rFonts w:ascii="Calibri" w:hAnsi="Calibri" w:cs="Calibri"/>
        </w:rPr>
        <w:pict>
          <v:group id="_x0000_s1031" style="position:absolute;left:0;text-align:left;margin-left:70.85pt;margin-top:2.05pt;width:11.35pt;height:11.35pt;z-index:-251646464;mso-position-horizontal-relative:page" coordorigin="1417,41" coordsize="227,227">
            <v:shape id="_x0000_s103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     </w:t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Lê</w:t>
      </w:r>
      <w:proofErr w:type="gramEnd"/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texto seguinte.</w:t>
      </w:r>
    </w:p>
    <w:p w:rsidR="0027168A" w:rsidRDefault="0027168A" w:rsidP="0027168A">
      <w:pPr>
        <w:spacing w:before="40" w:after="0" w:line="240" w:lineRule="auto"/>
        <w:ind w:left="880" w:right="3125" w:firstLine="44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071CE" w:rsidRPr="00802914" w:rsidRDefault="002A1D0C" w:rsidP="0027168A">
      <w:pPr>
        <w:spacing w:before="40" w:after="0" w:line="240" w:lineRule="auto"/>
        <w:ind w:left="880" w:right="3125" w:firstLine="44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Carlos é escritor e decidiu ir viver alguns meses para Barcelona. Antes de viajar, o Carlos pesquisou hotéis num </w:t>
      </w:r>
      <w:proofErr w:type="gramStart"/>
      <w:r w:rsidRPr="00802914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site</w:t>
      </w:r>
      <w:proofErr w:type="gramEnd"/>
      <w:r w:rsidRPr="00802914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 reservas </w:t>
      </w:r>
      <w:r w:rsidRPr="00802914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online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071CE" w:rsidRPr="00802914" w:rsidRDefault="002A1D0C" w:rsidP="004B2D8E">
      <w:pPr>
        <w:spacing w:before="40" w:after="0" w:line="240" w:lineRule="auto"/>
        <w:ind w:left="917" w:right="3124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Após analisar as características de vários hotéis (localização, preço, condições, etc.), escolheu o </w:t>
      </w:r>
      <w:r w:rsidRPr="00802914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Hotel </w:t>
      </w:r>
      <w:proofErr w:type="spellStart"/>
      <w:r w:rsidRPr="00802914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Plaza</w:t>
      </w:r>
      <w:proofErr w:type="spell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Na época baixa, cada noite nesse hotel custa 90 €, aos quais se deve acrescentar uma taxa de 8% de imposto. A utilização da garagem, durante a noite, tem um custo adicional de</w:t>
      </w:r>
      <w:r w:rsidR="0027168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22,80 € (por noite). Por questões de segurança, o Carlos já tinha decidido que guardaria sempre o automóvel na garagem. Por um lado, ele queria ficar no </w:t>
      </w:r>
      <w:r w:rsidRPr="00802914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Hotel </w:t>
      </w:r>
      <w:proofErr w:type="spellStart"/>
      <w:r w:rsidRPr="00802914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Plaza</w:t>
      </w:r>
      <w:proofErr w:type="spellEnd"/>
      <w:r w:rsidRPr="00802914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durante o máximo de tempo possível, mas, por outro lado, queria gastar menos de 1000 €, antes de encontrar um apartamento. Após </w:t>
      </w:r>
      <w:proofErr w:type="spell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</w:t>
      </w:r>
      <w:proofErr w:type="spell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alguns cálculos, o Carlos decidiu quantas noites ficaria hospedado no </w:t>
      </w:r>
      <w:r w:rsidRPr="00802914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Hotel </w:t>
      </w:r>
      <w:proofErr w:type="spellStart"/>
      <w:r w:rsidRPr="00802914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Plaza</w:t>
      </w:r>
      <w:proofErr w:type="spell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071CE" w:rsidRPr="00802914" w:rsidRDefault="002A1D0C" w:rsidP="004B2D8E">
      <w:pPr>
        <w:spacing w:before="40" w:after="0" w:line="240" w:lineRule="auto"/>
        <w:ind w:left="916" w:right="65" w:firstLine="39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seu primeiro dia em Barcelona, foi ao cinema. Enquanto esperava pelo início do filme, descobriu que podia comprar um cartão de sócio por 30 € por ano. Com esse cartão, pagaria apenas 4,65 € por bilhete, em vez de 6,95 €. O Carlos pensou: «Será que compensa ser sócio? Quando chegar a casa, tenho de descobrir qual é o número mínimo de bilhetes que é necessário comprar para poupar dinheiro aderindo ao cartão de sócio.»</w:t>
      </w:r>
    </w:p>
    <w:p w:rsidR="005071CE" w:rsidRPr="00802914" w:rsidRDefault="002A1D0C" w:rsidP="004B2D8E">
      <w:pPr>
        <w:spacing w:before="40" w:after="0" w:line="240" w:lineRule="auto"/>
        <w:ind w:left="915" w:right="65" w:firstLine="398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Quando terminou de escrever o seu novo romance, o Carlos dirigiu-se a uma editora espanhola que lhe propôs dois tipos de contrato. A primeira hipótese consistia em receber 15 000 € pela publicação do seu livro, independentemente das vendas. A segunda hipótese de contrato dependeria do número de livros vendidos: o autor receberia 5000 € uma única vez, mais 5% do preço do livro, por cada livro vendido. Ele sabia que o livro seria vendido por 19,00 € mas, preferiu pensar melhor antes de escolher o tipo de contrato.</w:t>
      </w:r>
    </w:p>
    <w:p w:rsidR="005071CE" w:rsidRPr="00802914" w:rsidRDefault="002A1D0C" w:rsidP="004B2D8E">
      <w:pPr>
        <w:spacing w:before="40" w:after="0" w:line="240" w:lineRule="auto"/>
        <w:ind w:left="917" w:right="63" w:firstLine="39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Após a publicação do livro, decidiu comprar um novo automóvel. Esse automóvel seria matriculado em Espanha e teria de ser vendido antes de regressar a Portugal. Após observar vários modelos, fez um acordo com o vendedor: compraria um automóvel por 15 980 € e o seu preço desvalorizaria 325 € por mês. Quando quisesse, o Carlos poderia devolver o automóvel ao vendedor que lhe pagaria o seu valor, com a desvalorização acordada. Ele comprou o automóvel, mas sabia que não poderia guardá-lo durante muito tempo, pois queria recuperar pelo menos 10 000 € antes de regressar a Portugal.</w:t>
      </w:r>
    </w:p>
    <w:p w:rsidR="005071CE" w:rsidRPr="00802914" w:rsidRDefault="002A1D0C" w:rsidP="004B2D8E">
      <w:pPr>
        <w:spacing w:before="40" w:after="0" w:line="240" w:lineRule="auto"/>
        <w:ind w:left="917" w:right="66" w:firstLine="39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Quando regressou a Portugal, o Carlos estava contente por ter tomado as decisões certas, tanto na preparação da viagem como durante o tempo que passou em Barcelona.</w:t>
      </w:r>
    </w:p>
    <w:p w:rsidR="005071CE" w:rsidRPr="00802914" w:rsidRDefault="005071CE">
      <w:pPr>
        <w:spacing w:before="20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5071CE" w:rsidRPr="00802914" w:rsidRDefault="004F690C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70.85pt;margin-top:2.05pt;width:11.35pt;height:11.35pt;z-index:-251645440;mso-position-horizontal-relative:page" coordorigin="1417,41" coordsize="227,227">
            <v:shape id="_x0000_s102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Carlos teve de responder a várias questões que foram surgindo ao longo dos dias: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— «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Quantas noites posso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ficar no hotel?»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— «Devo, ou não, aderir ao cartão de sócio do cinema?»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— «Devo escolher a primeira hipótese de contrato ou a segunda?»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— «Durante quanto tempo poderei ficar com o automóvel novo?»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Traduz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cada uma dessas situações por uma inequação e resolve as inequações.</w:t>
      </w:r>
    </w:p>
    <w:p w:rsidR="005071CE" w:rsidRPr="00802914" w:rsidRDefault="005071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071CE" w:rsidRPr="00802914" w:rsidRDefault="002A1D0C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Explica</w:t>
      </w:r>
      <w:proofErr w:type="gramEnd"/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quais devem ter sido as decisões tomadas pelo Carlos.</w:t>
      </w:r>
    </w:p>
    <w:p w:rsidR="005071CE" w:rsidRPr="00802914" w:rsidRDefault="005071CE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071CE" w:rsidRPr="00802914" w:rsidRDefault="004F690C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6" style="position:absolute;left:0;text-align:left;margin-left:70.85pt;margin-top:2.05pt;width:11.35pt;height:11.35pt;z-index:-251644416;mso-position-horizontal-relative:page" coordorigin="1417,41" coordsize="227,227">
            <v:shape id="_x0000_s102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A1D0C" w:rsidRPr="00802914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1D0C"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Escreve um texto, semelhante ao aqui apresentado, descrevendo o quotidiano de uma pessoa</w:t>
      </w:r>
    </w:p>
    <w:p w:rsidR="005071CE" w:rsidRPr="00802914" w:rsidRDefault="002A1D0C">
      <w:pPr>
        <w:spacing w:before="5" w:after="0" w:line="356" w:lineRule="auto"/>
        <w:ind w:left="1314" w:right="1179"/>
        <w:rPr>
          <w:rFonts w:ascii="Calibri" w:eastAsia="Myriad Pro Light" w:hAnsi="Calibri" w:cs="Calibri"/>
          <w:sz w:val="20"/>
          <w:szCs w:val="20"/>
        </w:rPr>
      </w:pPr>
      <w:r w:rsidRPr="0080291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(podes ser tu) que se vai deparando com situações que se resolvem com inequações. </w:t>
      </w:r>
      <w:proofErr w:type="spellStart"/>
      <w:proofErr w:type="gramStart"/>
      <w:r w:rsidRPr="00802914">
        <w:rPr>
          <w:rFonts w:ascii="Calibri" w:eastAsia="Myriad Pro Light" w:hAnsi="Calibri" w:cs="Calibri"/>
          <w:color w:val="231F20"/>
          <w:sz w:val="20"/>
          <w:szCs w:val="20"/>
        </w:rPr>
        <w:t>Depois</w:t>
      </w:r>
      <w:proofErr w:type="spellEnd"/>
      <w:r w:rsidRPr="00802914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proofErr w:type="spellStart"/>
      <w:r w:rsidRPr="00802914">
        <w:rPr>
          <w:rFonts w:ascii="Calibri" w:eastAsia="Myriad Pro Light" w:hAnsi="Calibri" w:cs="Calibri"/>
          <w:color w:val="231F20"/>
          <w:sz w:val="20"/>
          <w:szCs w:val="20"/>
        </w:rPr>
        <w:t>apresenta</w:t>
      </w:r>
      <w:proofErr w:type="spellEnd"/>
      <w:r w:rsidRPr="00802914">
        <w:rPr>
          <w:rFonts w:ascii="Calibri" w:eastAsia="Myriad Pro Light" w:hAnsi="Calibri" w:cs="Calibri"/>
          <w:color w:val="231F20"/>
          <w:sz w:val="20"/>
          <w:szCs w:val="20"/>
        </w:rPr>
        <w:t xml:space="preserve"> as </w:t>
      </w:r>
      <w:proofErr w:type="spellStart"/>
      <w:r w:rsidRPr="00802914">
        <w:rPr>
          <w:rFonts w:ascii="Calibri" w:eastAsia="Myriad Pro Light" w:hAnsi="Calibri" w:cs="Calibri"/>
          <w:color w:val="231F20"/>
          <w:sz w:val="20"/>
          <w:szCs w:val="20"/>
        </w:rPr>
        <w:t>inequações</w:t>
      </w:r>
      <w:proofErr w:type="spellEnd"/>
      <w:r w:rsidRPr="00802914">
        <w:rPr>
          <w:rFonts w:ascii="Calibri" w:eastAsia="Myriad Pro Light" w:hAnsi="Calibri" w:cs="Calibri"/>
          <w:color w:val="231F20"/>
          <w:sz w:val="20"/>
          <w:szCs w:val="20"/>
        </w:rPr>
        <w:t xml:space="preserve"> e resolve-as.</w:t>
      </w:r>
      <w:proofErr w:type="gramEnd"/>
    </w:p>
    <w:sectPr w:rsidR="005071CE" w:rsidRPr="00802914">
      <w:headerReference w:type="even" r:id="rId19"/>
      <w:headerReference w:type="default" r:id="rId20"/>
      <w:pgSz w:w="11920" w:h="15880"/>
      <w:pgMar w:top="1800" w:right="1580" w:bottom="560" w:left="500" w:header="915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90C" w:rsidRDefault="004F690C">
      <w:pPr>
        <w:spacing w:after="0" w:line="240" w:lineRule="auto"/>
      </w:pPr>
      <w:r>
        <w:separator/>
      </w:r>
    </w:p>
  </w:endnote>
  <w:endnote w:type="continuationSeparator" w:id="0">
    <w:p w:rsidR="004F690C" w:rsidRDefault="004F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1CE" w:rsidRPr="00802914" w:rsidRDefault="005071CE" w:rsidP="0080291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1CE" w:rsidRPr="00802914" w:rsidRDefault="005071CE" w:rsidP="0080291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914" w:rsidRDefault="0080291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90C" w:rsidRDefault="004F690C">
      <w:pPr>
        <w:spacing w:after="0" w:line="240" w:lineRule="auto"/>
      </w:pPr>
      <w:r>
        <w:separator/>
      </w:r>
    </w:p>
  </w:footnote>
  <w:footnote w:type="continuationSeparator" w:id="0">
    <w:p w:rsidR="004F690C" w:rsidRDefault="004F6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1CE" w:rsidRPr="00802914" w:rsidRDefault="004F690C">
    <w:pPr>
      <w:spacing w:after="0" w:line="200" w:lineRule="exact"/>
      <w:rPr>
        <w:rFonts w:ascii="Calibri" w:hAnsi="Calibri" w:cs="Calibri"/>
        <w:sz w:val="20"/>
        <w:szCs w:val="20"/>
      </w:rPr>
    </w:pPr>
    <w:r>
      <w:rPr>
        <w:rFonts w:ascii="Calibri" w:hAnsi="Calibri" w:cs="Calibri"/>
      </w:rPr>
      <w:pict>
        <v:group id="_x0000_s2093" style="position:absolute;margin-left:70.85pt;margin-top:51pt;width:439.35pt;height:25.5pt;z-index:-251673088;mso-position-horizontal-relative:page;mso-position-vertical-relative:page" coordorigin="1417,1020" coordsize="8787,510">
          <v:shape id="_x0000_s2094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rPr>
        <w:rFonts w:ascii="Calibri" w:hAnsi="Calibri" w:cs="Calibri"/>
      </w:rPr>
      <w:pict>
        <v:group id="_x0000_s2091" style="position:absolute;margin-left:71.35pt;margin-top:91.2pt;width:438.35pt;height:24.5pt;z-index:-251672064;mso-position-horizontal-relative:page;mso-position-vertical-relative:page" coordorigin="1427,1824" coordsize="8767,490">
          <v:shape id="_x0000_s2092" style="position:absolute;left:1427;top:1824;width:8767;height:490" coordorigin="1427,1824" coordsize="8767,490" path="m1474,1824r-13,2l1442,1835r-14,24l1427,2268r2,12l1438,2300r25,13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rPr>
        <w:rFonts w:ascii="Calibri" w:hAnsi="Calibri" w:cs="Calibri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78.55pt;margin-top:55.8pt;width:264.6pt;height:18.1pt;z-index:-251670016;mso-position-horizontal-relative:page;mso-position-vertical-relative:page" filled="f" stroked="f">
          <v:textbox inset="0,0,0,0">
            <w:txbxContent>
              <w:p w:rsidR="005071CE" w:rsidRPr="00802914" w:rsidRDefault="002A1D0C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27  </w:t>
                </w:r>
                <w:proofErr w:type="spell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Soluções</w:t>
                </w:r>
                <w:proofErr w:type="spellEnd"/>
                <w:proofErr w:type="gramEnd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de </w:t>
                </w:r>
                <w:proofErr w:type="spell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uma</w:t>
                </w:r>
                <w:proofErr w:type="spellEnd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inequação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1CE" w:rsidRDefault="004F690C">
    <w:pPr>
      <w:spacing w:after="0" w:line="200" w:lineRule="exact"/>
      <w:rPr>
        <w:sz w:val="20"/>
        <w:szCs w:val="20"/>
      </w:rPr>
    </w:pPr>
    <w:r>
      <w:pict>
        <v:group id="_x0000_s2085" style="position:absolute;margin-left:85.05pt;margin-top:51pt;width:439.35pt;height:25.5pt;z-index:-251667968;mso-position-horizontal-relative:page;mso-position-vertical-relative:page" coordorigin="1701,1020" coordsize="8787,510">
          <v:shape id="_x0000_s2086" style="position:absolute;left:1701;top:1020;width:8787;height:510" coordorigin="1701,1020" coordsize="8787,510" path="m1757,1020r-32,1l1708,1027r-6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  <w:r>
      <w:pict>
        <v:group id="_x0000_s2083" style="position:absolute;margin-left:85.55pt;margin-top:91.2pt;width:438.35pt;height:24.5pt;z-index:-251666944;mso-position-horizontal-relative:page;mso-position-vertical-relative:page" coordorigin="1711,1824" coordsize="8767,490">
          <v:shape id="_x0000_s2084" style="position:absolute;left:1711;top:1824;width:8767;height:490" coordorigin="1711,1824" coordsize="8767,490" path="m1757,1824r-12,2l1725,1835r-13,24l1711,2268r1,12l1722,2300r24,13l10431,2314r13,-1l10463,2303r14,-24l10478,1871r-2,-13l10467,1839r-24,-14l1757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92.7pt;margin-top:55.8pt;width:176.8pt;height:18.1pt;z-index:-251664896;mso-position-horizontal-relative:page;mso-position-vertical-relative:page" filled="f" stroked="f">
          <v:textbox inset="0,0,0,0">
            <w:txbxContent>
              <w:p w:rsidR="005071CE" w:rsidRPr="00802914" w:rsidRDefault="002A1D0C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28  </w:t>
                </w:r>
                <w:proofErr w:type="spell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Clube</w:t>
                </w:r>
                <w:proofErr w:type="spellEnd"/>
                <w:proofErr w:type="gramEnd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de </w:t>
                </w:r>
                <w:proofErr w:type="spell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vídeo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914" w:rsidRDefault="00802914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1CE" w:rsidRDefault="004F690C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96.5pt;margin-top:55.8pt;width:219.65pt;height:18.1pt;z-index:-251641344;mso-position-horizontal-relative:page;mso-position-vertical-relative:page" filled="f" stroked="f">
          <v:textbox inset="0,0,0,0">
            <w:txbxContent>
              <w:p w:rsidR="00810B0A" w:rsidRPr="00802914" w:rsidRDefault="00810B0A" w:rsidP="00810B0A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29  </w:t>
                </w:r>
                <w:proofErr w:type="spell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Critérios</w:t>
                </w:r>
                <w:proofErr w:type="spellEnd"/>
                <w:proofErr w:type="gramEnd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de </w:t>
                </w:r>
                <w:proofErr w:type="spell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avaliação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group id="_x0000_s2061" style="position:absolute;margin-left:85.05pt;margin-top:51pt;width:439.35pt;height:25.5pt;z-index:-251651584;mso-position-horizontal-relative:page;mso-position-vertical-relative:page" coordorigin="1701,1020" coordsize="8787,510">
          <v:shape id="_x0000_s2062" style="position:absolute;left:1701;top:1020;width:8787;height:510" coordorigin="1701,1020" coordsize="8787,510" path="m1757,1020r-32,1l1708,1027r-6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  <w:r>
      <w:pict>
        <v:group id="_x0000_s2059" style="position:absolute;margin-left:85.55pt;margin-top:91.2pt;width:438.35pt;height:24.5pt;z-index:-251650560;mso-position-horizontal-relative:page;mso-position-vertical-relative:page" coordorigin="1711,1824" coordsize="8767,490">
          <v:shape id="_x0000_s2060" style="position:absolute;left:1711;top:1824;width:8767;height:490" coordorigin="1711,1824" coordsize="8767,490" path="m1757,1824r-12,2l1725,1835r-13,24l1711,2268r1,12l1722,2300r24,13l10431,2314r13,-1l10463,2303r14,-24l10478,1871r-2,-13l10467,1839r-24,-14l1757,1824xe" filled="f" strokecolor="#808285" strokeweight="1pt">
            <v:path arrowok="t"/>
          </v:shape>
          <w10:wrap anchorx="page" anchory="page"/>
        </v:group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1CE" w:rsidRDefault="004F690C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81.05pt;margin-top:55.8pt;width:272.95pt;height:18.1pt;z-index:-251642368;mso-position-horizontal-relative:page;mso-position-vertical-relative:page" filled="f" stroked="f">
          <v:textbox inset="0,0,0,0">
            <w:txbxContent>
              <w:p w:rsidR="00810B0A" w:rsidRPr="00802914" w:rsidRDefault="00810B0A" w:rsidP="00810B0A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  <w:lang w:val="pt-PT"/>
                  </w:rPr>
                </w:pPr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TAREFA </w:t>
                </w:r>
                <w:proofErr w:type="gram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>30  Inequações</w:t>
                </w:r>
                <w:proofErr w:type="gramEnd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 «Resolve e troca»</w:t>
                </w:r>
              </w:p>
            </w:txbxContent>
          </v:textbox>
          <w10:wrap anchorx="page" anchory="page"/>
        </v:shape>
      </w:pict>
    </w:r>
    <w:r>
      <w:pict>
        <v:group id="_x0000_s2069" style="position:absolute;margin-left:70.85pt;margin-top:51pt;width:439.35pt;height:25.5pt;z-index:-251656704;mso-position-horizontal-relative:page;mso-position-vertical-relative:page" coordorigin="1417,1020" coordsize="8787,510">
          <v:shape id="_x0000_s2070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67" style="position:absolute;margin-left:71.35pt;margin-top:91.2pt;width:438.35pt;height:24.5pt;z-index:-251655680;mso-position-horizontal-relative:page;mso-position-vertical-relative:page" coordorigin="1427,1824" coordsize="8767,490">
          <v:shape id="_x0000_s2068" style="position:absolute;left:1427;top:1824;width:8767;height:490" coordorigin="1427,1824" coordsize="8767,490" path="m1474,1824r-13,2l1442,1835r-14,24l1427,2268r2,12l1438,2300r25,13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879" w:rsidRDefault="004F690C" w:rsidP="002F787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78.55pt;margin-top:55.8pt;width:210.45pt;height:18.1pt;z-index:-251637248;mso-position-horizontal-relative:page;mso-position-vertical-relative:page" filled="f" stroked="f">
          <v:textbox inset="0,0,0,0">
            <w:txbxContent>
              <w:p w:rsidR="002F7879" w:rsidRPr="00802914" w:rsidRDefault="002F7879" w:rsidP="002F7879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31  </w:t>
                </w:r>
                <w:proofErr w:type="spell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Tomar</w:t>
                </w:r>
                <w:proofErr w:type="spellEnd"/>
                <w:proofErr w:type="gramEnd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802914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decisões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group id="_x0000_s2111" style="position:absolute;margin-left:70.85pt;margin-top:51pt;width:439.35pt;height:25.5pt;z-index:-251639296;mso-position-horizontal-relative:page;mso-position-vertical-relative:page" coordorigin="1417,1020" coordsize="8787,510">
          <v:shape id="_x0000_s2112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113" style="position:absolute;margin-left:71.35pt;margin-top:91.2pt;width:438.35pt;height:24.5pt;z-index:-251638272;mso-position-horizontal-relative:page;mso-position-vertical-relative:page" coordorigin="1427,1824" coordsize="8767,490">
          <v:shape id="_x0000_s2114" style="position:absolute;left:1427;top:1824;width:8767;height:490" coordorigin="1427,1824" coordsize="8767,490" path="m1474,1824r-13,2l1442,1835r-14,24l1427,2268r2,12l1438,2300r25,13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</w:p>
  <w:p w:rsidR="00205FDF" w:rsidRPr="00205FDF" w:rsidRDefault="00205FDF" w:rsidP="00205FDF">
    <w:pPr>
      <w:pStyle w:val="Cabealho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1CE" w:rsidRPr="002F7879" w:rsidRDefault="005071CE" w:rsidP="002F78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11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71CE"/>
    <w:rsid w:val="000927E9"/>
    <w:rsid w:val="000F5984"/>
    <w:rsid w:val="00205FDF"/>
    <w:rsid w:val="0027168A"/>
    <w:rsid w:val="002A1D0C"/>
    <w:rsid w:val="002F7879"/>
    <w:rsid w:val="00313B7A"/>
    <w:rsid w:val="0032384D"/>
    <w:rsid w:val="00407B5C"/>
    <w:rsid w:val="004B2D8E"/>
    <w:rsid w:val="004F690C"/>
    <w:rsid w:val="005071CE"/>
    <w:rsid w:val="00533A29"/>
    <w:rsid w:val="005A6F26"/>
    <w:rsid w:val="005C7743"/>
    <w:rsid w:val="0064704B"/>
    <w:rsid w:val="00752901"/>
    <w:rsid w:val="007917B0"/>
    <w:rsid w:val="00802914"/>
    <w:rsid w:val="00810B0A"/>
    <w:rsid w:val="00967D91"/>
    <w:rsid w:val="00972EB5"/>
    <w:rsid w:val="00B84DB7"/>
    <w:rsid w:val="00BD1F59"/>
    <w:rsid w:val="00C060D6"/>
    <w:rsid w:val="00C323D7"/>
    <w:rsid w:val="00C40F44"/>
    <w:rsid w:val="00CC35F8"/>
    <w:rsid w:val="00D21218"/>
    <w:rsid w:val="00F27104"/>
    <w:rsid w:val="00FD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029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02914"/>
  </w:style>
  <w:style w:type="paragraph" w:styleId="Rodap">
    <w:name w:val="footer"/>
    <w:basedOn w:val="Normal"/>
    <w:link w:val="RodapCarcter"/>
    <w:uiPriority w:val="99"/>
    <w:unhideWhenUsed/>
    <w:rsid w:val="008029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02914"/>
  </w:style>
  <w:style w:type="paragraph" w:styleId="Textodebalo">
    <w:name w:val="Balloon Text"/>
    <w:basedOn w:val="Normal"/>
    <w:link w:val="TextodebaloCarcter"/>
    <w:uiPriority w:val="99"/>
    <w:semiHidden/>
    <w:unhideWhenUsed/>
    <w:rsid w:val="00647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04B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F598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AA0373E-13ED-4544-8A66-A6A80D0DD8F0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61</TotalTime>
  <Pages>5</Pages>
  <Words>1406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8983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26</cp:revision>
  <dcterms:created xsi:type="dcterms:W3CDTF">2013-03-18T16:00:00Z</dcterms:created>
  <dcterms:modified xsi:type="dcterms:W3CDTF">2013-03-18T18:57:00Z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2013-03-18T00:00:00Z</vt:filetime>
  </property>
  <property fmtid="{D5CDD505-2E9C-101B-9397-08002B2CF9AE}" pid="3" name="LastSaved">
    <vt:filetime>2013-03-18T00:00:00Z</vt:filetime>
  </property>
</Properties>
</file>